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"/>
        <w:gridCol w:w="1619"/>
        <w:gridCol w:w="1843"/>
        <w:gridCol w:w="2833"/>
        <w:gridCol w:w="2694"/>
        <w:gridCol w:w="993"/>
        <w:gridCol w:w="2694"/>
        <w:gridCol w:w="740"/>
        <w:gridCol w:w="641"/>
      </w:tblGrid>
      <w:tr w:rsidR="00B707EB" w:rsidRPr="009506F3" w:rsidTr="0051401D">
        <w:tc>
          <w:tcPr>
            <w:tcW w:w="173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56" w:type="pct"/>
            <w:shd w:val="clear" w:color="auto" w:fill="auto"/>
            <w:noWrap/>
          </w:tcPr>
          <w:p w:rsidR="00B707EB" w:rsidRPr="009506F3" w:rsidRDefault="00B707EB" w:rsidP="00804F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33" w:type="pct"/>
          </w:tcPr>
          <w:p w:rsidR="00B707EB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ОКПД2/</w:t>
            </w:r>
            <w:r w:rsidR="00A547B5">
              <w:rPr>
                <w:rFonts w:ascii="Times New Roman" w:hAnsi="Times New Roman"/>
                <w:b/>
                <w:sz w:val="20"/>
                <w:szCs w:val="20"/>
              </w:rPr>
              <w:t xml:space="preserve"> ККН/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КТРУ</w:t>
            </w:r>
          </w:p>
        </w:tc>
        <w:tc>
          <w:tcPr>
            <w:tcW w:w="973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925" w:type="pct"/>
          </w:tcPr>
          <w:p w:rsidR="00B707EB" w:rsidRPr="009506F3" w:rsidRDefault="00B707EB" w:rsidP="00E047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41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925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254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20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0E6ACB" w:rsidRPr="009506F3" w:rsidTr="0051401D">
        <w:tc>
          <w:tcPr>
            <w:tcW w:w="173" w:type="pct"/>
            <w:vMerge w:val="restart"/>
          </w:tcPr>
          <w:p w:rsidR="000E6ACB" w:rsidRPr="001C69DC" w:rsidRDefault="000E6ACB" w:rsidP="000E6ACB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 w:val="restart"/>
            <w:shd w:val="clear" w:color="auto" w:fill="auto"/>
            <w:noWrap/>
          </w:tcPr>
          <w:p w:rsidR="000E6ACB" w:rsidRPr="00BB1804" w:rsidRDefault="000E6ACB" w:rsidP="000E6A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2927">
              <w:rPr>
                <w:rFonts w:ascii="Times New Roman" w:hAnsi="Times New Roman"/>
                <w:sz w:val="20"/>
                <w:szCs w:val="20"/>
              </w:rPr>
              <w:t>Раствор для очищения корневых каналов</w:t>
            </w:r>
          </w:p>
        </w:tc>
        <w:tc>
          <w:tcPr>
            <w:tcW w:w="633" w:type="pct"/>
            <w:vMerge w:val="restart"/>
          </w:tcPr>
          <w:p w:rsidR="000E6ACB" w:rsidRPr="00426054" w:rsidRDefault="000E6ACB" w:rsidP="000E6A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КТРУ: </w:t>
            </w:r>
            <w:r w:rsidRPr="00502927">
              <w:rPr>
                <w:rFonts w:ascii="Times New Roman" w:hAnsi="Times New Roman"/>
                <w:sz w:val="20"/>
                <w:szCs w:val="20"/>
              </w:rPr>
              <w:t>21.20.24.180-00000001 – Раствор для очищения корневых каналов</w:t>
            </w:r>
          </w:p>
        </w:tc>
        <w:tc>
          <w:tcPr>
            <w:tcW w:w="973" w:type="pct"/>
          </w:tcPr>
          <w:p w:rsidR="000E6ACB" w:rsidRPr="00056A1B" w:rsidRDefault="000E6ACB" w:rsidP="000E6AC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</w:t>
            </w:r>
          </w:p>
        </w:tc>
        <w:tc>
          <w:tcPr>
            <w:tcW w:w="925" w:type="pct"/>
          </w:tcPr>
          <w:p w:rsidR="000E6ACB" w:rsidRDefault="000E6ACB" w:rsidP="00493E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Стабилизированный водны</w:t>
            </w:r>
            <w:r w:rsidR="00493EB1">
              <w:rPr>
                <w:rFonts w:ascii="Times New Roman" w:hAnsi="Times New Roman"/>
                <w:sz w:val="20"/>
                <w:szCs w:val="20"/>
              </w:rPr>
              <w:t>й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 раствор гипохлорита натрия</w:t>
            </w:r>
          </w:p>
        </w:tc>
        <w:tc>
          <w:tcPr>
            <w:tcW w:w="341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401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4" w:type="pct"/>
            <w:vMerge w:val="restart"/>
          </w:tcPr>
          <w:p w:rsidR="000E6ACB" w:rsidRPr="00BB1804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20" w:type="pct"/>
            <w:vMerge w:val="restart"/>
          </w:tcPr>
          <w:p w:rsidR="000E6ACB" w:rsidRPr="00BB1804" w:rsidRDefault="000E6ACB" w:rsidP="000E6A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E6ACB" w:rsidRPr="009506F3" w:rsidTr="0051401D">
        <w:tc>
          <w:tcPr>
            <w:tcW w:w="173" w:type="pct"/>
            <w:vMerge/>
          </w:tcPr>
          <w:p w:rsidR="000E6ACB" w:rsidRPr="001C69DC" w:rsidRDefault="000E6ACB" w:rsidP="000E6AC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0E6ACB" w:rsidRPr="009A0397" w:rsidRDefault="000E6ACB" w:rsidP="000E6A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Merge/>
          </w:tcPr>
          <w:p w:rsidR="000E6ACB" w:rsidRPr="00426054" w:rsidRDefault="000E6ACB" w:rsidP="000E6A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3" w:type="pct"/>
          </w:tcPr>
          <w:p w:rsidR="000E6ACB" w:rsidRPr="00056A1B" w:rsidRDefault="000E6ACB" w:rsidP="000E6AC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Концентрация </w:t>
            </w:r>
            <w:r w:rsidRPr="0051401D">
              <w:rPr>
                <w:rFonts w:ascii="Times New Roman" w:hAnsi="Times New Roman"/>
                <w:iCs/>
                <w:sz w:val="20"/>
                <w:szCs w:val="20"/>
              </w:rPr>
              <w:t>гипохлорита натрия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5,2 и ≤ 5,5</w:t>
            </w:r>
          </w:p>
        </w:tc>
        <w:tc>
          <w:tcPr>
            <w:tcW w:w="341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401D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4" w:type="pct"/>
            <w:vMerge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" w:type="pct"/>
            <w:vMerge/>
          </w:tcPr>
          <w:p w:rsidR="000E6ACB" w:rsidRDefault="000E6ACB" w:rsidP="000E6A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6ACB" w:rsidRPr="009506F3" w:rsidTr="0051401D">
        <w:tc>
          <w:tcPr>
            <w:tcW w:w="173" w:type="pct"/>
            <w:vMerge/>
          </w:tcPr>
          <w:p w:rsidR="000E6ACB" w:rsidRPr="001C69DC" w:rsidRDefault="000E6ACB" w:rsidP="000E6AC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0E6ACB" w:rsidRPr="009A0397" w:rsidRDefault="000E6ACB" w:rsidP="000E6A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Merge/>
          </w:tcPr>
          <w:p w:rsidR="000E6ACB" w:rsidRPr="00426054" w:rsidRDefault="000E6ACB" w:rsidP="000E6A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3" w:type="pct"/>
          </w:tcPr>
          <w:p w:rsidR="000E6ACB" w:rsidRPr="00056A1B" w:rsidRDefault="000E6ACB" w:rsidP="000E6AC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2927">
              <w:rPr>
                <w:rFonts w:ascii="Times New Roman" w:hAnsi="Times New Roman"/>
                <w:iCs/>
                <w:sz w:val="20"/>
                <w:szCs w:val="20"/>
              </w:rPr>
              <w:t>Уровень РН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401D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/>
                <w:sz w:val="20"/>
                <w:szCs w:val="20"/>
              </w:rPr>
              <w:t>10 и ≤ 13</w:t>
            </w:r>
          </w:p>
        </w:tc>
        <w:tc>
          <w:tcPr>
            <w:tcW w:w="341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401D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4" w:type="pct"/>
            <w:vMerge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" w:type="pct"/>
            <w:vMerge/>
          </w:tcPr>
          <w:p w:rsidR="000E6ACB" w:rsidRDefault="000E6ACB" w:rsidP="000E6A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6ACB" w:rsidRPr="009506F3" w:rsidTr="0051401D">
        <w:tc>
          <w:tcPr>
            <w:tcW w:w="173" w:type="pct"/>
            <w:vMerge/>
          </w:tcPr>
          <w:p w:rsidR="000E6ACB" w:rsidRPr="001C69DC" w:rsidRDefault="000E6ACB" w:rsidP="000E6AC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0E6ACB" w:rsidRPr="009A0397" w:rsidRDefault="000E6ACB" w:rsidP="000E6A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" w:type="pct"/>
            <w:vMerge/>
          </w:tcPr>
          <w:p w:rsidR="000E6ACB" w:rsidRPr="00426054" w:rsidRDefault="000E6ACB" w:rsidP="000E6A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3" w:type="pct"/>
          </w:tcPr>
          <w:p w:rsidR="000E6ACB" w:rsidRPr="00056A1B" w:rsidRDefault="000E6ACB" w:rsidP="000E6AC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250</w:t>
            </w:r>
          </w:p>
        </w:tc>
        <w:tc>
          <w:tcPr>
            <w:tcW w:w="341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401D">
              <w:rPr>
                <w:rFonts w:ascii="Times New Roman" w:hAnsi="Times New Roman"/>
                <w:sz w:val="20"/>
                <w:szCs w:val="20"/>
              </w:rPr>
              <w:t>см3;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401D">
              <w:rPr>
                <w:rFonts w:ascii="Times New Roman" w:hAnsi="Times New Roman"/>
                <w:sz w:val="20"/>
                <w:szCs w:val="20"/>
              </w:rPr>
              <w:t>мл</w:t>
            </w:r>
          </w:p>
        </w:tc>
        <w:tc>
          <w:tcPr>
            <w:tcW w:w="925" w:type="pct"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401D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4" w:type="pct"/>
            <w:vMerge/>
          </w:tcPr>
          <w:p w:rsidR="000E6ACB" w:rsidRDefault="000E6ACB" w:rsidP="000E6A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" w:type="pct"/>
            <w:vMerge/>
          </w:tcPr>
          <w:p w:rsidR="000E6ACB" w:rsidRDefault="000E6ACB" w:rsidP="000E6AC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F270A" w:rsidRDefault="005F270A" w:rsidP="0051401D"/>
    <w:sectPr w:rsidR="005F270A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A2FA4"/>
    <w:multiLevelType w:val="hybridMultilevel"/>
    <w:tmpl w:val="D48698F8"/>
    <w:lvl w:ilvl="0" w:tplc="0CFEB95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4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A0"/>
    <w:rsid w:val="00006F8A"/>
    <w:rsid w:val="00056A1B"/>
    <w:rsid w:val="00061DD2"/>
    <w:rsid w:val="000847C8"/>
    <w:rsid w:val="000A1DB7"/>
    <w:rsid w:val="000B08A4"/>
    <w:rsid w:val="000B275A"/>
    <w:rsid w:val="000B3B0B"/>
    <w:rsid w:val="000D2359"/>
    <w:rsid w:val="000D5E77"/>
    <w:rsid w:val="000E6ACB"/>
    <w:rsid w:val="00121660"/>
    <w:rsid w:val="00142A07"/>
    <w:rsid w:val="001518AF"/>
    <w:rsid w:val="00171FD9"/>
    <w:rsid w:val="001B030F"/>
    <w:rsid w:val="001B0E71"/>
    <w:rsid w:val="001C69DC"/>
    <w:rsid w:val="002346A0"/>
    <w:rsid w:val="002448D0"/>
    <w:rsid w:val="00281CE2"/>
    <w:rsid w:val="00297AA2"/>
    <w:rsid w:val="002C0596"/>
    <w:rsid w:val="002D50A3"/>
    <w:rsid w:val="00334C48"/>
    <w:rsid w:val="003415EC"/>
    <w:rsid w:val="003904C2"/>
    <w:rsid w:val="003A5F01"/>
    <w:rsid w:val="003F40A2"/>
    <w:rsid w:val="0040286A"/>
    <w:rsid w:val="00426054"/>
    <w:rsid w:val="0043626C"/>
    <w:rsid w:val="004874B6"/>
    <w:rsid w:val="00491DF5"/>
    <w:rsid w:val="00493EB1"/>
    <w:rsid w:val="004C0CB9"/>
    <w:rsid w:val="00502927"/>
    <w:rsid w:val="0051401D"/>
    <w:rsid w:val="00534435"/>
    <w:rsid w:val="0054201E"/>
    <w:rsid w:val="00552849"/>
    <w:rsid w:val="005613C0"/>
    <w:rsid w:val="00576F11"/>
    <w:rsid w:val="005B7D9E"/>
    <w:rsid w:val="005F270A"/>
    <w:rsid w:val="00616F27"/>
    <w:rsid w:val="00691D67"/>
    <w:rsid w:val="00693C1D"/>
    <w:rsid w:val="006A0804"/>
    <w:rsid w:val="006D5B55"/>
    <w:rsid w:val="006F3EE6"/>
    <w:rsid w:val="00765EC1"/>
    <w:rsid w:val="007910BD"/>
    <w:rsid w:val="007941EC"/>
    <w:rsid w:val="007A14BF"/>
    <w:rsid w:val="007C38D2"/>
    <w:rsid w:val="007E4427"/>
    <w:rsid w:val="00804FFA"/>
    <w:rsid w:val="008211B1"/>
    <w:rsid w:val="008668AB"/>
    <w:rsid w:val="00885D86"/>
    <w:rsid w:val="00890785"/>
    <w:rsid w:val="008B118C"/>
    <w:rsid w:val="008C3842"/>
    <w:rsid w:val="008C4B0B"/>
    <w:rsid w:val="009506F3"/>
    <w:rsid w:val="009A0397"/>
    <w:rsid w:val="009B750E"/>
    <w:rsid w:val="009D1FB6"/>
    <w:rsid w:val="009E240D"/>
    <w:rsid w:val="00A1182C"/>
    <w:rsid w:val="00A27886"/>
    <w:rsid w:val="00A547B5"/>
    <w:rsid w:val="00A70075"/>
    <w:rsid w:val="00A92AA4"/>
    <w:rsid w:val="00AA1C62"/>
    <w:rsid w:val="00AD0217"/>
    <w:rsid w:val="00B35AC0"/>
    <w:rsid w:val="00B6217A"/>
    <w:rsid w:val="00B707EB"/>
    <w:rsid w:val="00B7399B"/>
    <w:rsid w:val="00B7762E"/>
    <w:rsid w:val="00BA21CE"/>
    <w:rsid w:val="00BA54DE"/>
    <w:rsid w:val="00BA602D"/>
    <w:rsid w:val="00BB1804"/>
    <w:rsid w:val="00BC7EFD"/>
    <w:rsid w:val="00BD2B65"/>
    <w:rsid w:val="00C030E2"/>
    <w:rsid w:val="00C11BE4"/>
    <w:rsid w:val="00C26D29"/>
    <w:rsid w:val="00C33142"/>
    <w:rsid w:val="00C43729"/>
    <w:rsid w:val="00CE1067"/>
    <w:rsid w:val="00D27EEA"/>
    <w:rsid w:val="00D30FEF"/>
    <w:rsid w:val="00D31686"/>
    <w:rsid w:val="00D330B4"/>
    <w:rsid w:val="00D4446B"/>
    <w:rsid w:val="00D63534"/>
    <w:rsid w:val="00D64E5B"/>
    <w:rsid w:val="00E01200"/>
    <w:rsid w:val="00E01A54"/>
    <w:rsid w:val="00E04759"/>
    <w:rsid w:val="00E12DF2"/>
    <w:rsid w:val="00E33AB9"/>
    <w:rsid w:val="00E5260A"/>
    <w:rsid w:val="00E674C2"/>
    <w:rsid w:val="00EA0AEF"/>
    <w:rsid w:val="00EA1794"/>
    <w:rsid w:val="00EC0F19"/>
    <w:rsid w:val="00F238AE"/>
    <w:rsid w:val="00F5078A"/>
    <w:rsid w:val="00F51611"/>
    <w:rsid w:val="00F5419E"/>
    <w:rsid w:val="00F618C0"/>
    <w:rsid w:val="00F66245"/>
    <w:rsid w:val="00F9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2F393-09F5-4EE2-963C-819EB49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21A0C8C4</Template>
  <TotalTime>30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Шпирко Александра Анатольевна</cp:lastModifiedBy>
  <cp:revision>11</cp:revision>
  <cp:lastPrinted>2023-10-11T13:03:00Z</cp:lastPrinted>
  <dcterms:created xsi:type="dcterms:W3CDTF">2023-10-13T11:05:00Z</dcterms:created>
  <dcterms:modified xsi:type="dcterms:W3CDTF">2026-03-05T08:06:00Z</dcterms:modified>
</cp:coreProperties>
</file>