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A7D" w:rsidRPr="008704B7" w:rsidRDefault="008704B7" w:rsidP="003D0A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0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ОПИСАНИЕ ОБЪЕКТА ЗАКУПКИ</w:t>
      </w:r>
    </w:p>
    <w:p w:rsidR="003D0A7D" w:rsidRPr="008704B7" w:rsidRDefault="003D0A7D" w:rsidP="003D0A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A7D" w:rsidRPr="008704B7" w:rsidRDefault="00674F1C" w:rsidP="00AA2EC6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ar2860"/>
      <w:bookmarkEnd w:id="0"/>
      <w:r w:rsidRPr="00870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требования</w:t>
      </w:r>
    </w:p>
    <w:p w:rsidR="003D0A7D" w:rsidRPr="008704B7" w:rsidRDefault="003D0A7D" w:rsidP="003D0A7D">
      <w:pPr>
        <w:widowControl w:val="0"/>
        <w:tabs>
          <w:tab w:val="left" w:pos="284"/>
        </w:tabs>
        <w:suppressAutoHyphens/>
        <w:spacing w:after="0" w:line="240" w:lineRule="auto"/>
        <w:ind w:firstLine="426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4"/>
        <w:gridCol w:w="2552"/>
        <w:gridCol w:w="2551"/>
        <w:gridCol w:w="3546"/>
      </w:tblGrid>
      <w:tr w:rsidR="002C64F2" w:rsidRPr="008704B7" w:rsidTr="002C64F2">
        <w:tc>
          <w:tcPr>
            <w:tcW w:w="851" w:type="dxa"/>
          </w:tcPr>
          <w:p w:rsidR="002C64F2" w:rsidRPr="008704B7" w:rsidRDefault="002C64F2" w:rsidP="002C64F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№ </w:t>
            </w:r>
          </w:p>
          <w:p w:rsidR="002C64F2" w:rsidRPr="008704B7" w:rsidRDefault="002C64F2" w:rsidP="002C64F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gramStart"/>
            <w:r w:rsidRPr="008704B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</w:t>
            </w:r>
            <w:proofErr w:type="gramEnd"/>
            <w:r w:rsidRPr="008704B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16" w:type="dxa"/>
          </w:tcPr>
          <w:p w:rsidR="002C64F2" w:rsidRPr="008704B7" w:rsidRDefault="002C64F2" w:rsidP="002C64F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Содержание услуг</w:t>
            </w:r>
          </w:p>
        </w:tc>
        <w:tc>
          <w:tcPr>
            <w:tcW w:w="2673" w:type="dxa"/>
          </w:tcPr>
          <w:p w:rsidR="002C64F2" w:rsidRPr="008704B7" w:rsidRDefault="002C64F2" w:rsidP="002C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(количество услуг)</w:t>
            </w:r>
          </w:p>
        </w:tc>
        <w:tc>
          <w:tcPr>
            <w:tcW w:w="3783" w:type="dxa"/>
          </w:tcPr>
          <w:p w:rsidR="002C64F2" w:rsidRPr="008704B7" w:rsidRDefault="002C64F2" w:rsidP="002C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услугам и их качеству</w:t>
            </w:r>
          </w:p>
        </w:tc>
      </w:tr>
      <w:tr w:rsidR="002C64F2" w:rsidRPr="008704B7" w:rsidTr="00325366">
        <w:trPr>
          <w:trHeight w:val="603"/>
        </w:trPr>
        <w:tc>
          <w:tcPr>
            <w:tcW w:w="851" w:type="dxa"/>
          </w:tcPr>
          <w:p w:rsidR="002C64F2" w:rsidRPr="008704B7" w:rsidRDefault="00325366" w:rsidP="002C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16" w:type="dxa"/>
          </w:tcPr>
          <w:p w:rsidR="002C64F2" w:rsidRPr="008704B7" w:rsidRDefault="008704B7" w:rsidP="00325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возврату баллонов автотранспортом</w:t>
            </w:r>
          </w:p>
        </w:tc>
        <w:tc>
          <w:tcPr>
            <w:tcW w:w="2673" w:type="dxa"/>
          </w:tcPr>
          <w:p w:rsidR="002C64F2" w:rsidRPr="008704B7" w:rsidRDefault="002C64F2" w:rsidP="002C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 баллонов</w:t>
            </w:r>
            <w:r w:rsidR="00374940"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(10л.)</w:t>
            </w:r>
          </w:p>
        </w:tc>
        <w:tc>
          <w:tcPr>
            <w:tcW w:w="3783" w:type="dxa"/>
          </w:tcPr>
          <w:p w:rsidR="002C64F2" w:rsidRPr="008704B7" w:rsidRDefault="00374940" w:rsidP="00C87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C64F2" w:rsidRPr="0087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озврат баллонов</w:t>
            </w:r>
          </w:p>
        </w:tc>
      </w:tr>
    </w:tbl>
    <w:p w:rsidR="003D0A7D" w:rsidRPr="008704B7" w:rsidRDefault="003D0A7D" w:rsidP="003D0A7D">
      <w:pPr>
        <w:widowControl w:val="0"/>
        <w:tabs>
          <w:tab w:val="left" w:pos="284"/>
        </w:tabs>
        <w:suppressAutoHyphens/>
        <w:spacing w:after="0" w:line="240" w:lineRule="auto"/>
        <w:ind w:firstLine="426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</w:p>
    <w:p w:rsidR="007740D7" w:rsidRPr="008704B7" w:rsidRDefault="007740D7" w:rsidP="007740D7">
      <w:pPr>
        <w:rPr>
          <w:rStyle w:val="layout"/>
          <w:rFonts w:ascii="Times New Roman" w:hAnsi="Times New Roman" w:cs="Times New Roman"/>
          <w:sz w:val="24"/>
          <w:szCs w:val="24"/>
        </w:rPr>
      </w:pPr>
      <w:r w:rsidRPr="008704B7">
        <w:rPr>
          <w:rStyle w:val="layout"/>
          <w:rFonts w:ascii="Times New Roman" w:hAnsi="Times New Roman" w:cs="Times New Roman"/>
          <w:sz w:val="24"/>
          <w:szCs w:val="24"/>
        </w:rPr>
        <w:t>Наличие разрешительных документов на перевозку опасных грузов.</w:t>
      </w:r>
    </w:p>
    <w:p w:rsidR="003D0A7D" w:rsidRPr="008704B7" w:rsidRDefault="003D0A7D" w:rsidP="00674F1C">
      <w:pPr>
        <w:pStyle w:val="a8"/>
        <w:widowControl w:val="0"/>
        <w:numPr>
          <w:ilvl w:val="0"/>
          <w:numId w:val="12"/>
        </w:num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r w:rsidRPr="008704B7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>Условия оказания услуг</w:t>
      </w:r>
    </w:p>
    <w:p w:rsidR="003D0A7D" w:rsidRPr="008704B7" w:rsidRDefault="003D0A7D" w:rsidP="003D0A7D">
      <w:pPr>
        <w:widowControl w:val="0"/>
        <w:adjustRightInd w:val="0"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D0A7D" w:rsidRPr="008704B7" w:rsidRDefault="003D0A7D" w:rsidP="008704B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04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Место оказания услуг</w:t>
      </w:r>
      <w:r w:rsidRPr="008704B7">
        <w:rPr>
          <w:rFonts w:ascii="Times New Roman" w:eastAsia="Times New Roman" w:hAnsi="Times New Roman" w:cs="Times New Roman"/>
          <w:sz w:val="24"/>
          <w:szCs w:val="24"/>
        </w:rPr>
        <w:t xml:space="preserve"> – СПб ГБУЗ «ДГКБ №5 им. Н.Ф. Филатова», Российская Федерация, </w:t>
      </w:r>
    </w:p>
    <w:p w:rsidR="003D0A7D" w:rsidRPr="008704B7" w:rsidRDefault="003D0A7D" w:rsidP="008704B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04B7">
        <w:rPr>
          <w:rFonts w:ascii="Times New Roman" w:eastAsia="Times New Roman" w:hAnsi="Times New Roman" w:cs="Times New Roman"/>
          <w:sz w:val="24"/>
          <w:szCs w:val="24"/>
        </w:rPr>
        <w:t xml:space="preserve">г. Санкт–Петербург, ул. </w:t>
      </w:r>
      <w:proofErr w:type="gramStart"/>
      <w:r w:rsidRPr="008704B7">
        <w:rPr>
          <w:rFonts w:ascii="Times New Roman" w:eastAsia="Times New Roman" w:hAnsi="Times New Roman" w:cs="Times New Roman"/>
          <w:sz w:val="24"/>
          <w:szCs w:val="24"/>
        </w:rPr>
        <w:t>Бухаре</w:t>
      </w:r>
      <w:r w:rsidR="00C91C21" w:rsidRPr="008704B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704B7">
        <w:rPr>
          <w:rFonts w:ascii="Times New Roman" w:eastAsia="Times New Roman" w:hAnsi="Times New Roman" w:cs="Times New Roman"/>
          <w:sz w:val="24"/>
          <w:szCs w:val="24"/>
        </w:rPr>
        <w:t>тская</w:t>
      </w:r>
      <w:proofErr w:type="gramEnd"/>
      <w:r w:rsidRPr="008704B7">
        <w:rPr>
          <w:rFonts w:ascii="Times New Roman" w:eastAsia="Times New Roman" w:hAnsi="Times New Roman" w:cs="Times New Roman"/>
          <w:sz w:val="24"/>
          <w:szCs w:val="24"/>
        </w:rPr>
        <w:t>, д.134.</w:t>
      </w:r>
    </w:p>
    <w:p w:rsidR="00F90369" w:rsidRPr="008704B7" w:rsidRDefault="00F90369" w:rsidP="00870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4B7">
        <w:rPr>
          <w:rFonts w:ascii="Times New Roman" w:hAnsi="Times New Roman" w:cs="Times New Roman"/>
          <w:sz w:val="24"/>
          <w:szCs w:val="24"/>
        </w:rPr>
        <w:t>Возврат баллонов осуществляется партиями по 30 баллов и включает в себя:</w:t>
      </w:r>
    </w:p>
    <w:p w:rsidR="00F90369" w:rsidRPr="008704B7" w:rsidRDefault="00F90369" w:rsidP="00870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04B7">
        <w:rPr>
          <w:rFonts w:ascii="Times New Roman" w:hAnsi="Times New Roman" w:cs="Times New Roman"/>
          <w:sz w:val="24"/>
          <w:szCs w:val="24"/>
          <w:lang w:eastAsia="ru-RU"/>
        </w:rPr>
        <w:t>Погрузка пустых баллонов в количестве 30 шт.</w:t>
      </w:r>
      <w:r w:rsidR="00844C1A" w:rsidRPr="008704B7">
        <w:rPr>
          <w:rFonts w:ascii="Times New Roman" w:hAnsi="Times New Roman" w:cs="Times New Roman"/>
          <w:sz w:val="24"/>
          <w:szCs w:val="24"/>
          <w:lang w:eastAsia="ru-RU"/>
        </w:rPr>
        <w:t xml:space="preserve"> по адресу: 192283, Санкт-Петербург, улица Бухарестская, дом 134</w:t>
      </w:r>
      <w:r w:rsidRPr="008704B7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90369" w:rsidRPr="008704B7" w:rsidRDefault="00F90369" w:rsidP="008704B7">
      <w:pPr>
        <w:widowControl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04B7">
        <w:rPr>
          <w:rFonts w:ascii="Times New Roman" w:hAnsi="Times New Roman" w:cs="Times New Roman"/>
          <w:sz w:val="24"/>
          <w:szCs w:val="24"/>
          <w:lang w:eastAsia="ru-RU"/>
        </w:rPr>
        <w:t xml:space="preserve">Перевозка пустых баллонов на склад по адресу: 187323, Ленинградская область, Кировский р-н, </w:t>
      </w:r>
      <w:proofErr w:type="spellStart"/>
      <w:r w:rsidRPr="008704B7">
        <w:rPr>
          <w:rFonts w:ascii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8704B7">
        <w:rPr>
          <w:rFonts w:ascii="Times New Roman" w:hAnsi="Times New Roman" w:cs="Times New Roman"/>
          <w:sz w:val="24"/>
          <w:szCs w:val="24"/>
          <w:lang w:eastAsia="ru-RU"/>
        </w:rPr>
        <w:t xml:space="preserve">. Павлово, ул. </w:t>
      </w:r>
      <w:proofErr w:type="gramStart"/>
      <w:r w:rsidRPr="008704B7">
        <w:rPr>
          <w:rFonts w:ascii="Times New Roman" w:hAnsi="Times New Roman" w:cs="Times New Roman"/>
          <w:sz w:val="24"/>
          <w:szCs w:val="24"/>
          <w:lang w:eastAsia="ru-RU"/>
        </w:rPr>
        <w:t>Лесная</w:t>
      </w:r>
      <w:proofErr w:type="gramEnd"/>
      <w:r w:rsidRPr="008704B7">
        <w:rPr>
          <w:rFonts w:ascii="Times New Roman" w:hAnsi="Times New Roman" w:cs="Times New Roman"/>
          <w:sz w:val="24"/>
          <w:szCs w:val="24"/>
          <w:lang w:eastAsia="ru-RU"/>
        </w:rPr>
        <w:t>, д.1б.</w:t>
      </w:r>
    </w:p>
    <w:p w:rsidR="00844C1A" w:rsidRPr="008704B7" w:rsidRDefault="00844C1A" w:rsidP="008704B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04B7">
        <w:rPr>
          <w:rFonts w:ascii="Times New Roman" w:hAnsi="Times New Roman" w:cs="Times New Roman"/>
          <w:sz w:val="24"/>
          <w:szCs w:val="24"/>
          <w:lang w:eastAsia="ru-RU"/>
        </w:rPr>
        <w:t>Разгрузка по месту баллонов, прошедших техническое обслуживание (при необходимости).</w:t>
      </w:r>
    </w:p>
    <w:p w:rsidR="003D0A7D" w:rsidRPr="008704B7" w:rsidRDefault="003D0A7D" w:rsidP="008704B7">
      <w:pPr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704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Сроки оказания услуг</w:t>
      </w:r>
      <w:r w:rsidRPr="008704B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–</w:t>
      </w:r>
      <w:r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</w:t>
      </w:r>
      <w:r w:rsid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 дня следующего после </w:t>
      </w:r>
      <w:r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подписания </w:t>
      </w:r>
      <w:r w:rsidR="0041142E"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164A15"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>онтракта</w:t>
      </w:r>
      <w:r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по 31.12.202</w:t>
      </w:r>
      <w:r w:rsidR="00597A80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bookmarkStart w:id="1" w:name="_GoBack"/>
      <w:bookmarkEnd w:id="1"/>
      <w:r w:rsidRPr="008704B7">
        <w:rPr>
          <w:rFonts w:ascii="Times New Roman" w:eastAsia="Times New Roman" w:hAnsi="Times New Roman" w:cs="Times New Roman"/>
          <w:sz w:val="24"/>
          <w:szCs w:val="24"/>
          <w:lang w:eastAsia="zh-CN"/>
        </w:rPr>
        <w:t>г.</w:t>
      </w:r>
    </w:p>
    <w:p w:rsidR="003D0A7D" w:rsidRPr="008704B7" w:rsidRDefault="003D0A7D" w:rsidP="003D0A7D">
      <w:pPr>
        <w:tabs>
          <w:tab w:val="left" w:pos="708"/>
        </w:tabs>
        <w:suppressAutoHyphens/>
        <w:spacing w:after="0" w:line="100" w:lineRule="atLeast"/>
        <w:ind w:left="284"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:rsidR="003D0A7D" w:rsidRPr="008704B7" w:rsidRDefault="003D0A7D" w:rsidP="003D0A7D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D0A7D" w:rsidRPr="008704B7" w:rsidRDefault="003D0A7D" w:rsidP="003D0A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Par2901"/>
      <w:bookmarkEnd w:id="2"/>
      <w:r w:rsidRPr="00870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3. Требования к гарантийному сроку товара и (или) объему предоставления гарантий их качества</w:t>
      </w:r>
    </w:p>
    <w:p w:rsidR="003D0A7D" w:rsidRPr="008704B7" w:rsidRDefault="00374940" w:rsidP="003749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4B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не установлены.</w:t>
      </w:r>
    </w:p>
    <w:p w:rsidR="00374940" w:rsidRDefault="00374940" w:rsidP="003D0A7D">
      <w:pPr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lang w:eastAsia="ru-RU"/>
        </w:rPr>
      </w:pPr>
    </w:p>
    <w:p w:rsidR="003D0A7D" w:rsidRPr="003D0A7D" w:rsidRDefault="003D0A7D" w:rsidP="003D0A7D">
      <w:pPr>
        <w:shd w:val="clear" w:color="auto" w:fill="FFFFFF"/>
        <w:tabs>
          <w:tab w:val="left" w:pos="773"/>
        </w:tabs>
        <w:spacing w:after="0" w:line="240" w:lineRule="auto"/>
        <w:ind w:left="1140"/>
        <w:rPr>
          <w:rFonts w:ascii="Times New Roman" w:eastAsia="Times New Roman" w:hAnsi="Times New Roman" w:cs="Times New Roman"/>
          <w:color w:val="000000"/>
        </w:rPr>
      </w:pPr>
    </w:p>
    <w:p w:rsidR="00441F1D" w:rsidRPr="004873DF" w:rsidRDefault="00441F1D" w:rsidP="00844C1A">
      <w:pPr>
        <w:rPr>
          <w:rFonts w:ascii="Times New Roman" w:hAnsi="Times New Roman" w:cs="Times New Roman"/>
        </w:rPr>
      </w:pPr>
    </w:p>
    <w:sectPr w:rsidR="00441F1D" w:rsidRPr="004873DF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C1A" w:rsidRDefault="00844C1A">
      <w:pPr>
        <w:spacing w:after="0" w:line="240" w:lineRule="auto"/>
      </w:pPr>
      <w:r>
        <w:separator/>
      </w:r>
    </w:p>
  </w:endnote>
  <w:endnote w:type="continuationSeparator" w:id="0">
    <w:p w:rsidR="00844C1A" w:rsidRDefault="0084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C1A" w:rsidRPr="003D2899" w:rsidRDefault="00844C1A" w:rsidP="003D0A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C1A" w:rsidRDefault="00844C1A">
      <w:pPr>
        <w:spacing w:after="0" w:line="240" w:lineRule="auto"/>
      </w:pPr>
      <w:r>
        <w:separator/>
      </w:r>
    </w:p>
  </w:footnote>
  <w:footnote w:type="continuationSeparator" w:id="0">
    <w:p w:rsidR="00844C1A" w:rsidRDefault="00844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C1A" w:rsidRPr="006F51B6" w:rsidRDefault="00844C1A" w:rsidP="003D0A7D">
    <w:pPr>
      <w:pStyle w:val="a5"/>
    </w:pPr>
    <w:r w:rsidRPr="006F51B6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6AA64B4"/>
    <w:multiLevelType w:val="hybridMultilevel"/>
    <w:tmpl w:val="2E6C4552"/>
    <w:lvl w:ilvl="0" w:tplc="7FBCD3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FBCD3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3205E"/>
    <w:multiLevelType w:val="hybridMultilevel"/>
    <w:tmpl w:val="A9C46480"/>
    <w:name w:val="WW8Num212"/>
    <w:lvl w:ilvl="0" w:tplc="57408DA2">
      <w:start w:val="2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E7A093BE">
      <w:start w:val="6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BA04F20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1F536126"/>
    <w:multiLevelType w:val="multilevel"/>
    <w:tmpl w:val="961081B8"/>
    <w:lvl w:ilvl="0">
      <w:start w:val="1"/>
      <w:numFmt w:val="decimal"/>
      <w:lvlText w:val="4.2.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</w:lvl>
    <w:lvl w:ilvl="4">
      <w:start w:val="1"/>
      <w:numFmt w:val="none"/>
      <w:lvlText w:val="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3F17C56"/>
    <w:multiLevelType w:val="hybridMultilevel"/>
    <w:tmpl w:val="64163282"/>
    <w:lvl w:ilvl="0" w:tplc="C986CD12">
      <w:start w:val="1"/>
      <w:numFmt w:val="decimal"/>
      <w:lvlText w:val="10.%1."/>
      <w:lvlJc w:val="left"/>
      <w:pPr>
        <w:ind w:left="1145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>
    <w:nsid w:val="2AF41CDD"/>
    <w:multiLevelType w:val="hybridMultilevel"/>
    <w:tmpl w:val="31F288BC"/>
    <w:lvl w:ilvl="0" w:tplc="9E58FE3E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842CA"/>
    <w:multiLevelType w:val="hybridMultilevel"/>
    <w:tmpl w:val="85941D62"/>
    <w:lvl w:ilvl="0" w:tplc="A1E429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80453F4"/>
    <w:multiLevelType w:val="hybridMultilevel"/>
    <w:tmpl w:val="1D0481F4"/>
    <w:lvl w:ilvl="0" w:tplc="D6DA0242">
      <w:start w:val="1"/>
      <w:numFmt w:val="decimal"/>
      <w:lvlText w:val="8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26884"/>
    <w:multiLevelType w:val="multilevel"/>
    <w:tmpl w:val="AE0E0552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9">
    <w:nsid w:val="5EB50015"/>
    <w:multiLevelType w:val="hybridMultilevel"/>
    <w:tmpl w:val="824892F4"/>
    <w:lvl w:ilvl="0" w:tplc="F9945FF4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D3A5C"/>
    <w:multiLevelType w:val="multilevel"/>
    <w:tmpl w:val="5B28A936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11">
    <w:nsid w:val="7AEA3330"/>
    <w:multiLevelType w:val="multilevel"/>
    <w:tmpl w:val="9CF61E7A"/>
    <w:lvl w:ilvl="0">
      <w:start w:val="1"/>
      <w:numFmt w:val="decimal"/>
      <w:lvlText w:val="4.2.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</w:lvl>
    <w:lvl w:ilvl="4">
      <w:start w:val="1"/>
      <w:numFmt w:val="none"/>
      <w:lvlText w:val="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8.2.%7."/>
      <w:lvlJc w:val="left"/>
      <w:pPr>
        <w:tabs>
          <w:tab w:val="num" w:pos="3600"/>
        </w:tabs>
        <w:ind w:left="3240" w:hanging="1080"/>
      </w:pPr>
      <w:rPr>
        <w:rFonts w:hint="default"/>
        <w:b w:val="0"/>
      </w:rPr>
    </w:lvl>
    <w:lvl w:ilvl="7">
      <w:start w:val="1"/>
      <w:numFmt w:val="decimal"/>
      <w:lvlText w:val="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3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BF7"/>
    <w:rsid w:val="000079F6"/>
    <w:rsid w:val="00023F3F"/>
    <w:rsid w:val="00050701"/>
    <w:rsid w:val="000A0A76"/>
    <w:rsid w:val="00101707"/>
    <w:rsid w:val="00142B53"/>
    <w:rsid w:val="00150BC0"/>
    <w:rsid w:val="001642EA"/>
    <w:rsid w:val="00164A15"/>
    <w:rsid w:val="0019401B"/>
    <w:rsid w:val="001D4C8D"/>
    <w:rsid w:val="001F40CD"/>
    <w:rsid w:val="002B5566"/>
    <w:rsid w:val="002C64F2"/>
    <w:rsid w:val="002D3B65"/>
    <w:rsid w:val="00325366"/>
    <w:rsid w:val="0034746B"/>
    <w:rsid w:val="0037013D"/>
    <w:rsid w:val="00374940"/>
    <w:rsid w:val="003A3299"/>
    <w:rsid w:val="003D0A7D"/>
    <w:rsid w:val="00401726"/>
    <w:rsid w:val="004063FA"/>
    <w:rsid w:val="0041142E"/>
    <w:rsid w:val="00441F1D"/>
    <w:rsid w:val="00454307"/>
    <w:rsid w:val="00484106"/>
    <w:rsid w:val="004873DF"/>
    <w:rsid w:val="00527AC2"/>
    <w:rsid w:val="005309A3"/>
    <w:rsid w:val="00585FF1"/>
    <w:rsid w:val="00587D95"/>
    <w:rsid w:val="00597A80"/>
    <w:rsid w:val="005E258C"/>
    <w:rsid w:val="005F0CEC"/>
    <w:rsid w:val="00644B0A"/>
    <w:rsid w:val="00674F1C"/>
    <w:rsid w:val="006F2CE1"/>
    <w:rsid w:val="006F395D"/>
    <w:rsid w:val="007047B3"/>
    <w:rsid w:val="007740D7"/>
    <w:rsid w:val="00784BCE"/>
    <w:rsid w:val="00796EF3"/>
    <w:rsid w:val="00844C1A"/>
    <w:rsid w:val="008704B7"/>
    <w:rsid w:val="00882C15"/>
    <w:rsid w:val="008F555D"/>
    <w:rsid w:val="00926A27"/>
    <w:rsid w:val="00950BF7"/>
    <w:rsid w:val="00954F2C"/>
    <w:rsid w:val="00977EE0"/>
    <w:rsid w:val="009B7F00"/>
    <w:rsid w:val="009E2779"/>
    <w:rsid w:val="00A24B43"/>
    <w:rsid w:val="00A46732"/>
    <w:rsid w:val="00A5626B"/>
    <w:rsid w:val="00AA2EC6"/>
    <w:rsid w:val="00B0229B"/>
    <w:rsid w:val="00B3435A"/>
    <w:rsid w:val="00B54563"/>
    <w:rsid w:val="00B97378"/>
    <w:rsid w:val="00C379CE"/>
    <w:rsid w:val="00C87B71"/>
    <w:rsid w:val="00C91C21"/>
    <w:rsid w:val="00CC0E84"/>
    <w:rsid w:val="00D14244"/>
    <w:rsid w:val="00D22CA6"/>
    <w:rsid w:val="00DB52A6"/>
    <w:rsid w:val="00DF3724"/>
    <w:rsid w:val="00EA198E"/>
    <w:rsid w:val="00ED3400"/>
    <w:rsid w:val="00F009E3"/>
    <w:rsid w:val="00F17169"/>
    <w:rsid w:val="00F679F0"/>
    <w:rsid w:val="00F74F83"/>
    <w:rsid w:val="00F83F22"/>
    <w:rsid w:val="00F87545"/>
    <w:rsid w:val="00F90369"/>
    <w:rsid w:val="00FA7D18"/>
    <w:rsid w:val="00FD061E"/>
    <w:rsid w:val="00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D0A7D"/>
  </w:style>
  <w:style w:type="paragraph" w:styleId="a5">
    <w:name w:val="header"/>
    <w:basedOn w:val="a"/>
    <w:link w:val="a6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0A7D"/>
  </w:style>
  <w:style w:type="character" w:styleId="a7">
    <w:name w:val="Hyperlink"/>
    <w:basedOn w:val="a0"/>
    <w:uiPriority w:val="99"/>
    <w:semiHidden/>
    <w:unhideWhenUsed/>
    <w:rsid w:val="00882C15"/>
    <w:rPr>
      <w:color w:val="0000FF"/>
      <w:u w:val="single"/>
    </w:rPr>
  </w:style>
  <w:style w:type="character" w:customStyle="1" w:styleId="layout">
    <w:name w:val="layout"/>
    <w:basedOn w:val="a0"/>
    <w:rsid w:val="00F679F0"/>
  </w:style>
  <w:style w:type="paragraph" w:styleId="a8">
    <w:name w:val="List Paragraph"/>
    <w:basedOn w:val="a"/>
    <w:uiPriority w:val="34"/>
    <w:qFormat/>
    <w:rsid w:val="00AA2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D0A7D"/>
  </w:style>
  <w:style w:type="paragraph" w:styleId="a5">
    <w:name w:val="header"/>
    <w:basedOn w:val="a"/>
    <w:link w:val="a6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0A7D"/>
  </w:style>
  <w:style w:type="character" w:styleId="a7">
    <w:name w:val="Hyperlink"/>
    <w:basedOn w:val="a0"/>
    <w:uiPriority w:val="99"/>
    <w:semiHidden/>
    <w:unhideWhenUsed/>
    <w:rsid w:val="00882C15"/>
    <w:rPr>
      <w:color w:val="0000FF"/>
      <w:u w:val="single"/>
    </w:rPr>
  </w:style>
  <w:style w:type="character" w:customStyle="1" w:styleId="layout">
    <w:name w:val="layout"/>
    <w:basedOn w:val="a0"/>
    <w:rsid w:val="00F679F0"/>
  </w:style>
  <w:style w:type="paragraph" w:styleId="a8">
    <w:name w:val="List Paragraph"/>
    <w:basedOn w:val="a"/>
    <w:uiPriority w:val="34"/>
    <w:qFormat/>
    <w:rsid w:val="00AA2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49CA8ACD</Template>
  <TotalTime>2174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Владимирович Ламысов</dc:creator>
  <cp:keywords/>
  <dc:description/>
  <cp:lastModifiedBy>Малеванная Оксана Геннадьевна</cp:lastModifiedBy>
  <cp:revision>34</cp:revision>
  <dcterms:created xsi:type="dcterms:W3CDTF">2019-10-30T07:46:00Z</dcterms:created>
  <dcterms:modified xsi:type="dcterms:W3CDTF">2026-04-28T12:23:00Z</dcterms:modified>
</cp:coreProperties>
</file>