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D4992" w14:textId="77777777" w:rsidR="00B73BB3" w:rsidRPr="00B73BB3" w:rsidRDefault="00B73BB3" w:rsidP="00B73BB3">
      <w:pPr>
        <w:suppressAutoHyphens/>
        <w:autoSpaceDE w:val="0"/>
        <w:spacing w:after="0"/>
        <w:jc w:val="center"/>
        <w:rPr>
          <w:rFonts w:ascii="Times New Roman" w:eastAsia="SimSun" w:hAnsi="Times New Roman"/>
          <w:sz w:val="20"/>
          <w:szCs w:val="20"/>
          <w:lang w:eastAsia="ar-SA"/>
        </w:rPr>
      </w:pPr>
      <w:r w:rsidRPr="00B73BB3">
        <w:rPr>
          <w:rFonts w:ascii="Times New Roman" w:eastAsia="SimSun" w:hAnsi="Times New Roman"/>
          <w:noProof/>
          <w:sz w:val="20"/>
          <w:szCs w:val="20"/>
          <w:lang w:eastAsia="ru-RU"/>
        </w:rPr>
        <w:drawing>
          <wp:inline distT="0" distB="0" distL="0" distR="0" wp14:anchorId="7B776901" wp14:editId="2F04571B">
            <wp:extent cx="514350" cy="542925"/>
            <wp:effectExtent l="0" t="0" r="0" b="9525"/>
            <wp:docPr id="7644090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 cy="542925"/>
                    </a:xfrm>
                    <a:prstGeom prst="rect">
                      <a:avLst/>
                    </a:prstGeom>
                    <a:solidFill>
                      <a:srgbClr val="FFFFFF"/>
                    </a:solidFill>
                    <a:ln>
                      <a:noFill/>
                    </a:ln>
                  </pic:spPr>
                </pic:pic>
              </a:graphicData>
            </a:graphic>
          </wp:inline>
        </w:drawing>
      </w:r>
    </w:p>
    <w:p w14:paraId="45FC414D" w14:textId="77777777" w:rsidR="00B73BB3" w:rsidRPr="00B73BB3" w:rsidRDefault="00B73BB3" w:rsidP="00B73BB3">
      <w:pPr>
        <w:suppressAutoHyphens/>
        <w:autoSpaceDE w:val="0"/>
        <w:spacing w:after="0"/>
        <w:jc w:val="center"/>
        <w:rPr>
          <w:rFonts w:ascii="Times New Roman" w:eastAsia="SimSun" w:hAnsi="Times New Roman"/>
          <w:sz w:val="20"/>
          <w:szCs w:val="20"/>
          <w:lang w:eastAsia="ar-SA"/>
        </w:rPr>
      </w:pPr>
    </w:p>
    <w:p w14:paraId="796209F3" w14:textId="77777777" w:rsidR="00B73BB3" w:rsidRPr="00B73BB3" w:rsidRDefault="00B73BB3" w:rsidP="00B73BB3">
      <w:pPr>
        <w:suppressAutoHyphens/>
        <w:spacing w:after="0"/>
        <w:jc w:val="center"/>
        <w:rPr>
          <w:rFonts w:ascii="Times New Roman" w:eastAsia="SimSun" w:hAnsi="Times New Roman"/>
          <w:b/>
          <w:bCs/>
          <w:sz w:val="20"/>
          <w:szCs w:val="20"/>
          <w:lang w:eastAsia="ar-SA"/>
        </w:rPr>
      </w:pPr>
      <w:r w:rsidRPr="00B73BB3">
        <w:rPr>
          <w:rFonts w:ascii="Times New Roman" w:eastAsia="SimSun" w:hAnsi="Times New Roman"/>
          <w:b/>
          <w:bCs/>
          <w:sz w:val="20"/>
          <w:szCs w:val="20"/>
          <w:lang w:eastAsia="ar-SA"/>
        </w:rPr>
        <w:t>ПРАВИТЕЛЬСТВО САНКТ-ПЕТЕРБУРГА КОМИТЕТ ПО ЗДРАВООХРАНЕНИЮ</w:t>
      </w:r>
    </w:p>
    <w:p w14:paraId="4124AD75" w14:textId="77777777" w:rsidR="00B73BB3" w:rsidRPr="00B73BB3" w:rsidRDefault="00B73BB3" w:rsidP="00B73BB3">
      <w:pPr>
        <w:suppressAutoHyphens/>
        <w:spacing w:after="0"/>
        <w:jc w:val="center"/>
        <w:rPr>
          <w:rFonts w:ascii="Times New Roman" w:eastAsia="SimSun" w:hAnsi="Times New Roman"/>
          <w:sz w:val="20"/>
          <w:szCs w:val="20"/>
          <w:lang w:eastAsia="ar-SA"/>
        </w:rPr>
      </w:pPr>
      <w:r w:rsidRPr="00B73BB3">
        <w:rPr>
          <w:rFonts w:ascii="Times New Roman" w:eastAsia="SimSun" w:hAnsi="Times New Roman"/>
          <w:sz w:val="20"/>
          <w:szCs w:val="20"/>
          <w:lang w:eastAsia="ar-SA"/>
        </w:rPr>
        <w:t>САНКТ-ПЕТЕРБУРГСКОЕ ГОСУДАРСТВЕННОЕ БЮДЖЕТНОЕ УЧРЕЖДЕНИЕ ЗДРАВООХРАНЕНИЯ</w:t>
      </w:r>
    </w:p>
    <w:p w14:paraId="371F36D9" w14:textId="77777777" w:rsidR="00B73BB3" w:rsidRPr="00B73BB3" w:rsidRDefault="00B73BB3" w:rsidP="00B73BB3">
      <w:pPr>
        <w:suppressAutoHyphens/>
        <w:spacing w:after="0"/>
        <w:jc w:val="center"/>
        <w:rPr>
          <w:rFonts w:ascii="Times New Roman" w:eastAsia="SimSun" w:hAnsi="Times New Roman"/>
          <w:sz w:val="20"/>
          <w:szCs w:val="20"/>
          <w:lang w:eastAsia="ar-SA"/>
        </w:rPr>
      </w:pPr>
      <w:r w:rsidRPr="00B73BB3">
        <w:rPr>
          <w:rFonts w:ascii="Times New Roman" w:eastAsia="SimSun" w:hAnsi="Times New Roman"/>
          <w:sz w:val="20"/>
          <w:szCs w:val="20"/>
          <w:lang w:eastAsia="ar-SA"/>
        </w:rPr>
        <w:t>«ГОРОДСКОЙ КОНСУЛЬТАТИВНО-ДИАГНОСТИЧЕСКИЙ ЦЕНТР № 1»</w:t>
      </w:r>
    </w:p>
    <w:p w14:paraId="4387F866" w14:textId="77777777" w:rsidR="00B73BB3" w:rsidRPr="00B73BB3" w:rsidRDefault="00B73BB3" w:rsidP="00B73BB3">
      <w:pPr>
        <w:suppressAutoHyphens/>
        <w:autoSpaceDE w:val="0"/>
        <w:spacing w:after="0"/>
        <w:jc w:val="center"/>
        <w:rPr>
          <w:rFonts w:ascii="Times New Roman" w:eastAsia="SimSun" w:hAnsi="Times New Roman"/>
          <w:sz w:val="20"/>
          <w:szCs w:val="20"/>
          <w:lang w:eastAsia="ar-SA"/>
        </w:rPr>
      </w:pPr>
      <w:r w:rsidRPr="00B73BB3">
        <w:rPr>
          <w:rFonts w:ascii="Times New Roman" w:eastAsia="SimSun" w:hAnsi="Times New Roman"/>
          <w:sz w:val="20"/>
          <w:szCs w:val="20"/>
          <w:lang w:eastAsia="ar-SA"/>
        </w:rPr>
        <w:t>___________________________________________________________________________</w:t>
      </w:r>
    </w:p>
    <w:p w14:paraId="52514B87" w14:textId="77777777" w:rsidR="00B73BB3" w:rsidRPr="00B73BB3" w:rsidRDefault="00B73BB3" w:rsidP="00B73BB3">
      <w:pPr>
        <w:suppressAutoHyphens/>
        <w:snapToGrid w:val="0"/>
        <w:spacing w:after="0" w:line="240" w:lineRule="auto"/>
        <w:ind w:left="5812"/>
        <w:jc w:val="right"/>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                           УТВЕРЖДАЮ</w:t>
      </w:r>
    </w:p>
    <w:p w14:paraId="13CB5828" w14:textId="77777777" w:rsidR="00B73BB3" w:rsidRPr="00B73BB3" w:rsidRDefault="00B73BB3" w:rsidP="00B73BB3">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529"/>
        <w:jc w:val="right"/>
        <w:rPr>
          <w:rFonts w:ascii="Times New Roman" w:eastAsia="SimSun" w:hAnsi="Times New Roman"/>
          <w:sz w:val="20"/>
          <w:szCs w:val="20"/>
          <w:lang w:eastAsia="ar-SA"/>
        </w:rPr>
      </w:pPr>
      <w:r w:rsidRPr="00B73BB3">
        <w:rPr>
          <w:rFonts w:ascii="Times New Roman" w:eastAsia="SimSun" w:hAnsi="Times New Roman"/>
          <w:sz w:val="20"/>
          <w:szCs w:val="20"/>
          <w:lang w:eastAsia="ar-SA"/>
        </w:rPr>
        <w:t>Главный инженер</w:t>
      </w:r>
    </w:p>
    <w:p w14:paraId="7B01AF66" w14:textId="77777777" w:rsidR="00B73BB3" w:rsidRPr="00B73BB3" w:rsidRDefault="00B73BB3" w:rsidP="00B73BB3">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suppressAutoHyphens/>
        <w:spacing w:after="0" w:line="240" w:lineRule="auto"/>
        <w:ind w:left="5529"/>
        <w:jc w:val="right"/>
        <w:rPr>
          <w:rFonts w:ascii="Times New Roman" w:eastAsia="SimSun" w:hAnsi="Times New Roman"/>
          <w:sz w:val="20"/>
          <w:szCs w:val="20"/>
          <w:lang w:eastAsia="ar-SA"/>
        </w:rPr>
      </w:pPr>
      <w:r w:rsidRPr="00B73BB3">
        <w:rPr>
          <w:rFonts w:ascii="Times New Roman" w:eastAsia="SimSun" w:hAnsi="Times New Roman"/>
          <w:sz w:val="20"/>
          <w:szCs w:val="20"/>
          <w:lang w:eastAsia="ar-SA"/>
        </w:rPr>
        <w:t>Санкт-Петербургского государственного бюджетного учреждения здравоохранения «Городской консультативно-диагностический центр № 1»</w:t>
      </w:r>
    </w:p>
    <w:p w14:paraId="0AB2D717" w14:textId="77777777" w:rsidR="00B73BB3" w:rsidRPr="00B73BB3" w:rsidRDefault="00B73BB3" w:rsidP="00B73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529"/>
        <w:jc w:val="right"/>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 _____________ /Аристов А.Г./</w:t>
      </w:r>
    </w:p>
    <w:p w14:paraId="09F24ABA" w14:textId="77777777" w:rsidR="00B73BB3" w:rsidRPr="00B73BB3" w:rsidRDefault="00B73BB3" w:rsidP="00B73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529"/>
        <w:jc w:val="right"/>
        <w:rPr>
          <w:rFonts w:ascii="Times New Roman" w:eastAsia="SimSun" w:hAnsi="Times New Roman"/>
          <w:sz w:val="20"/>
          <w:szCs w:val="20"/>
          <w:lang w:eastAsia="ar-SA"/>
        </w:rPr>
      </w:pPr>
      <w:r w:rsidRPr="00B73BB3">
        <w:rPr>
          <w:rFonts w:ascii="Times New Roman" w:eastAsia="SimSun" w:hAnsi="Times New Roman"/>
          <w:sz w:val="20"/>
          <w:szCs w:val="20"/>
          <w:lang w:eastAsia="ar-SA"/>
        </w:rPr>
        <w:t>«___</w:t>
      </w:r>
      <w:proofErr w:type="gramStart"/>
      <w:r w:rsidRPr="00B73BB3">
        <w:rPr>
          <w:rFonts w:ascii="Times New Roman" w:eastAsia="SimSun" w:hAnsi="Times New Roman"/>
          <w:sz w:val="20"/>
          <w:szCs w:val="20"/>
          <w:lang w:eastAsia="ar-SA"/>
        </w:rPr>
        <w:t>_»_</w:t>
      </w:r>
      <w:proofErr w:type="gramEnd"/>
      <w:r w:rsidRPr="00B73BB3">
        <w:rPr>
          <w:rFonts w:ascii="Times New Roman" w:eastAsia="SimSun" w:hAnsi="Times New Roman"/>
          <w:sz w:val="20"/>
          <w:szCs w:val="20"/>
          <w:lang w:eastAsia="ar-SA"/>
        </w:rPr>
        <w:t>_____________2026 г.</w:t>
      </w:r>
    </w:p>
    <w:p w14:paraId="2F296BFB" w14:textId="77777777" w:rsidR="00B73BB3" w:rsidRPr="00B73BB3" w:rsidRDefault="00B73BB3" w:rsidP="00B73BB3">
      <w:pPr>
        <w:suppressAutoHyphens/>
        <w:autoSpaceDE w:val="0"/>
        <w:spacing w:after="0" w:line="240" w:lineRule="auto"/>
        <w:jc w:val="center"/>
        <w:rPr>
          <w:rFonts w:ascii="Times New Roman" w:eastAsia="SimSun" w:hAnsi="Times New Roman"/>
          <w:sz w:val="20"/>
          <w:szCs w:val="20"/>
          <w:lang w:eastAsia="ar-SA"/>
        </w:rPr>
      </w:pPr>
    </w:p>
    <w:p w14:paraId="63204EAE" w14:textId="77777777" w:rsidR="00B73BB3" w:rsidRPr="00B73BB3" w:rsidRDefault="00B73BB3" w:rsidP="00B73BB3">
      <w:pPr>
        <w:suppressAutoHyphens/>
        <w:spacing w:after="0" w:line="240" w:lineRule="auto"/>
        <w:jc w:val="center"/>
        <w:rPr>
          <w:rFonts w:ascii="Times New Roman" w:eastAsia="SimSun" w:hAnsi="Times New Roman"/>
          <w:b/>
          <w:sz w:val="20"/>
          <w:szCs w:val="20"/>
          <w:lang w:eastAsia="ar-SA"/>
        </w:rPr>
      </w:pPr>
      <w:r w:rsidRPr="00B73BB3">
        <w:rPr>
          <w:rFonts w:ascii="Times New Roman" w:eastAsia="SimSun" w:hAnsi="Times New Roman"/>
          <w:b/>
          <w:sz w:val="20"/>
          <w:szCs w:val="20"/>
          <w:lang w:eastAsia="ar-SA"/>
        </w:rPr>
        <w:t>ПРОЕКТ ДОКУМЕНТАЦИИ НА ОСУЩЕСТВЛЕНИИ ЗАКУПКИ СПОСОБОМ ЭЛЕКТРОННЫЙ МАГАЗИН</w:t>
      </w:r>
    </w:p>
    <w:p w14:paraId="69774286" w14:textId="07904C84" w:rsidR="00B73BB3" w:rsidRPr="00B73BB3" w:rsidRDefault="00B73BB3" w:rsidP="00B73BB3">
      <w:pPr>
        <w:suppressAutoHyphens/>
        <w:spacing w:after="0" w:line="240" w:lineRule="auto"/>
        <w:jc w:val="center"/>
        <w:rPr>
          <w:rFonts w:ascii="Times New Roman" w:eastAsia="Times New Roman" w:hAnsi="Times New Roman"/>
          <w:lang w:eastAsia="ru-RU"/>
        </w:rPr>
      </w:pPr>
      <w:bookmarkStart w:id="0" w:name="_Hlk121484262"/>
      <w:r>
        <w:rPr>
          <w:rFonts w:ascii="Times New Roman" w:eastAsia="Times New Roman" w:hAnsi="Times New Roman"/>
          <w:lang w:eastAsia="ru-RU"/>
        </w:rPr>
        <w:t>О</w:t>
      </w:r>
      <w:r w:rsidRPr="00B73BB3">
        <w:rPr>
          <w:rFonts w:ascii="Times New Roman" w:eastAsia="Times New Roman" w:hAnsi="Times New Roman"/>
          <w:lang w:eastAsia="ru-RU"/>
        </w:rPr>
        <w:t xml:space="preserve">казание </w:t>
      </w:r>
      <w:bookmarkStart w:id="1" w:name="_Hlk227227328"/>
      <w:r w:rsidRPr="00B73BB3">
        <w:rPr>
          <w:rFonts w:ascii="Times New Roman" w:eastAsia="Times New Roman" w:hAnsi="Times New Roman"/>
          <w:lang w:eastAsia="ru-RU"/>
        </w:rPr>
        <w:t>образовательных услуг по дополнительной профессиональной программе обучения «Безопасная эксплуатация электроустановок. Нормы и правила работы в электроустановках потребителя электрической энергии»</w:t>
      </w:r>
      <w:bookmarkEnd w:id="1"/>
      <w:r w:rsidRPr="00B73BB3">
        <w:rPr>
          <w:rFonts w:ascii="Times New Roman" w:eastAsia="Times New Roman" w:hAnsi="Times New Roman"/>
          <w:lang w:eastAsia="ru-RU"/>
        </w:rPr>
        <w:t xml:space="preserve"> для нужд Учреждения в 2026 году.</w:t>
      </w:r>
    </w:p>
    <w:bookmarkEnd w:id="0"/>
    <w:p w14:paraId="1F3FFC4D" w14:textId="77777777" w:rsidR="00B73BB3" w:rsidRPr="00B73BB3" w:rsidRDefault="00B73BB3" w:rsidP="00B73BB3">
      <w:pPr>
        <w:suppressAutoHyphens/>
        <w:spacing w:after="0" w:line="240" w:lineRule="auto"/>
        <w:rPr>
          <w:rFonts w:ascii="Times New Roman" w:eastAsia="SimSun" w:hAnsi="Times New Roman"/>
          <w:b/>
          <w:bCs/>
          <w:sz w:val="20"/>
          <w:szCs w:val="20"/>
          <w:lang w:eastAsia="ar-SA"/>
        </w:rPr>
      </w:pPr>
      <w:r w:rsidRPr="00B73BB3">
        <w:rPr>
          <w:rFonts w:ascii="Times New Roman" w:eastAsia="SimSun" w:hAnsi="Times New Roman"/>
          <w:b/>
          <w:bCs/>
          <w:sz w:val="20"/>
          <w:szCs w:val="20"/>
          <w:lang w:eastAsia="ar-SA"/>
        </w:rPr>
        <w:t>«СОГЛАСОВАНО»</w:t>
      </w:r>
    </w:p>
    <w:p w14:paraId="74BEE5D8" w14:textId="77777777" w:rsidR="00B73BB3" w:rsidRPr="00B73BB3" w:rsidRDefault="00B73BB3" w:rsidP="00B73BB3">
      <w:pPr>
        <w:suppressAutoHyphens/>
        <w:spacing w:after="0" w:line="240" w:lineRule="auto"/>
        <w:rPr>
          <w:rFonts w:ascii="Times New Roman" w:eastAsia="SimSun" w:hAnsi="Times New Roman"/>
          <w:b/>
          <w:bCs/>
          <w:sz w:val="20"/>
          <w:szCs w:val="20"/>
          <w:lang w:eastAsia="ar-SA"/>
        </w:rPr>
      </w:pPr>
    </w:p>
    <w:p w14:paraId="5A84816F"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Руководитель контрактной службы </w:t>
      </w:r>
    </w:p>
    <w:p w14:paraId="286663CE"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______________ Аристов А.Г. </w:t>
      </w:r>
    </w:p>
    <w:p w14:paraId="7B0F9F90"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«___» ___________2026 г.</w:t>
      </w:r>
    </w:p>
    <w:p w14:paraId="21694D54"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p>
    <w:p w14:paraId="5FC84649"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r w:rsidRPr="00B73BB3">
        <w:rPr>
          <w:rFonts w:ascii="Times New Roman" w:eastAsia="SimSun" w:hAnsi="Times New Roman"/>
          <w:sz w:val="20"/>
          <w:szCs w:val="20"/>
          <w:lang w:eastAsia="ar-SA"/>
        </w:rPr>
        <w:t>Заместитель главного врача по медицинской части</w:t>
      </w:r>
    </w:p>
    <w:p w14:paraId="213D5642"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______________ </w:t>
      </w:r>
      <w:proofErr w:type="spellStart"/>
      <w:r w:rsidRPr="00B73BB3">
        <w:rPr>
          <w:rFonts w:ascii="Times New Roman" w:eastAsia="SimSun" w:hAnsi="Times New Roman"/>
          <w:sz w:val="20"/>
          <w:szCs w:val="20"/>
          <w:lang w:eastAsia="ar-SA"/>
        </w:rPr>
        <w:t>Бидерман</w:t>
      </w:r>
      <w:proofErr w:type="spellEnd"/>
      <w:r w:rsidRPr="00B73BB3">
        <w:rPr>
          <w:rFonts w:ascii="Times New Roman" w:eastAsia="SimSun" w:hAnsi="Times New Roman"/>
          <w:sz w:val="20"/>
          <w:szCs w:val="20"/>
          <w:lang w:eastAsia="ar-SA"/>
        </w:rPr>
        <w:t xml:space="preserve"> Г.Ф. </w:t>
      </w:r>
    </w:p>
    <w:p w14:paraId="4922DF7E"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r w:rsidRPr="00B73BB3">
        <w:rPr>
          <w:rFonts w:ascii="Times New Roman" w:eastAsia="SimSun" w:hAnsi="Times New Roman"/>
          <w:bCs/>
          <w:color w:val="365F91"/>
          <w:sz w:val="20"/>
          <w:szCs w:val="20"/>
          <w:lang w:eastAsia="ar-SA"/>
        </w:rPr>
        <w:t>«___» ___________2026 г.</w:t>
      </w:r>
    </w:p>
    <w:p w14:paraId="59E4C37B"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p>
    <w:p w14:paraId="382C364D"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r w:rsidRPr="00B73BB3">
        <w:rPr>
          <w:rFonts w:ascii="Times New Roman" w:eastAsia="SimSun" w:hAnsi="Times New Roman"/>
          <w:sz w:val="20"/>
          <w:szCs w:val="20"/>
          <w:lang w:eastAsia="ar-SA"/>
        </w:rPr>
        <w:t>Заместитель главного врача экономическим вопросам</w:t>
      </w:r>
    </w:p>
    <w:p w14:paraId="132C020A"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________________</w:t>
      </w:r>
      <w:proofErr w:type="gramStart"/>
      <w:r w:rsidRPr="00B73BB3">
        <w:rPr>
          <w:rFonts w:ascii="Times New Roman" w:eastAsia="SimSun" w:hAnsi="Times New Roman"/>
          <w:sz w:val="20"/>
          <w:szCs w:val="20"/>
          <w:lang w:eastAsia="ar-SA"/>
        </w:rPr>
        <w:t xml:space="preserve">_  </w:t>
      </w:r>
      <w:proofErr w:type="spellStart"/>
      <w:r w:rsidRPr="00B73BB3">
        <w:rPr>
          <w:rFonts w:ascii="Times New Roman" w:eastAsia="SimSun" w:hAnsi="Times New Roman"/>
          <w:sz w:val="20"/>
          <w:szCs w:val="20"/>
          <w:lang w:eastAsia="ar-SA"/>
        </w:rPr>
        <w:t>Маршев</w:t>
      </w:r>
      <w:proofErr w:type="spellEnd"/>
      <w:proofErr w:type="gramEnd"/>
      <w:r w:rsidRPr="00B73BB3">
        <w:rPr>
          <w:rFonts w:ascii="Times New Roman" w:eastAsia="SimSun" w:hAnsi="Times New Roman"/>
          <w:sz w:val="20"/>
          <w:szCs w:val="20"/>
          <w:lang w:eastAsia="ar-SA"/>
        </w:rPr>
        <w:t xml:space="preserve"> Е.А.</w:t>
      </w:r>
    </w:p>
    <w:p w14:paraId="1A56F9D9"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r w:rsidRPr="00B73BB3">
        <w:rPr>
          <w:rFonts w:ascii="Times New Roman" w:eastAsia="SimSun" w:hAnsi="Times New Roman"/>
          <w:sz w:val="20"/>
          <w:szCs w:val="20"/>
          <w:lang w:eastAsia="ar-SA"/>
        </w:rPr>
        <w:t xml:space="preserve"> </w:t>
      </w:r>
      <w:r w:rsidRPr="00B73BB3">
        <w:rPr>
          <w:rFonts w:ascii="Times New Roman" w:eastAsia="SimSun" w:hAnsi="Times New Roman"/>
          <w:bCs/>
          <w:color w:val="365F91"/>
          <w:sz w:val="20"/>
          <w:szCs w:val="20"/>
          <w:lang w:eastAsia="ar-SA"/>
        </w:rPr>
        <w:t>«___» ___________2026 г.</w:t>
      </w:r>
    </w:p>
    <w:p w14:paraId="15BBC6DC"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p>
    <w:p w14:paraId="5FC8B545"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Главный бухгалтер </w:t>
      </w:r>
    </w:p>
    <w:p w14:paraId="31DEFF9E"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p>
    <w:p w14:paraId="53012B49"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______________ Маткова Т.А. </w:t>
      </w:r>
    </w:p>
    <w:p w14:paraId="6EE67605"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r w:rsidRPr="00B73BB3">
        <w:rPr>
          <w:rFonts w:ascii="Times New Roman" w:eastAsia="SimSun" w:hAnsi="Times New Roman"/>
          <w:bCs/>
          <w:color w:val="365F91"/>
          <w:sz w:val="20"/>
          <w:szCs w:val="20"/>
          <w:lang w:eastAsia="ar-SA"/>
        </w:rPr>
        <w:t>«___» ___________2026 г.</w:t>
      </w:r>
    </w:p>
    <w:p w14:paraId="1A4A8A3E"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p>
    <w:p w14:paraId="38A619B5"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r w:rsidRPr="00B73BB3">
        <w:rPr>
          <w:rFonts w:ascii="Times New Roman" w:eastAsia="SimSun" w:hAnsi="Times New Roman"/>
          <w:sz w:val="20"/>
          <w:szCs w:val="20"/>
          <w:lang w:eastAsia="ar-SA"/>
        </w:rPr>
        <w:t>Юрисконсульт</w:t>
      </w:r>
    </w:p>
    <w:p w14:paraId="5734FC89"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_________________</w:t>
      </w:r>
      <w:proofErr w:type="spellStart"/>
      <w:r w:rsidRPr="00B73BB3">
        <w:rPr>
          <w:rFonts w:ascii="Times New Roman" w:eastAsia="SimSun" w:hAnsi="Times New Roman"/>
          <w:sz w:val="20"/>
          <w:szCs w:val="20"/>
          <w:lang w:eastAsia="ar-SA"/>
        </w:rPr>
        <w:t>Пяттоева</w:t>
      </w:r>
      <w:proofErr w:type="spellEnd"/>
      <w:r w:rsidRPr="00B73BB3">
        <w:rPr>
          <w:rFonts w:ascii="Times New Roman" w:eastAsia="SimSun" w:hAnsi="Times New Roman"/>
          <w:sz w:val="20"/>
          <w:szCs w:val="20"/>
          <w:lang w:eastAsia="ar-SA"/>
        </w:rPr>
        <w:t xml:space="preserve"> И.А. </w:t>
      </w:r>
    </w:p>
    <w:p w14:paraId="26C8EE0F"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r w:rsidRPr="00B73BB3">
        <w:rPr>
          <w:rFonts w:ascii="Times New Roman" w:eastAsia="SimSun" w:hAnsi="Times New Roman"/>
          <w:bCs/>
          <w:color w:val="365F91"/>
          <w:sz w:val="20"/>
          <w:szCs w:val="20"/>
          <w:lang w:eastAsia="ar-SA"/>
        </w:rPr>
        <w:t>«___» ___________2026 г.</w:t>
      </w:r>
    </w:p>
    <w:p w14:paraId="05618A92"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p>
    <w:p w14:paraId="0A0DC3B5"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r w:rsidRPr="00B73BB3">
        <w:rPr>
          <w:rFonts w:ascii="Times New Roman" w:eastAsia="SimSun" w:hAnsi="Times New Roman"/>
          <w:sz w:val="20"/>
          <w:szCs w:val="20"/>
          <w:lang w:eastAsia="ar-SA"/>
        </w:rPr>
        <w:t>Специалист по охране труда</w:t>
      </w:r>
    </w:p>
    <w:p w14:paraId="4D19A0DD"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p>
    <w:p w14:paraId="6B3D1B45"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_________________Максимова Н.В. </w:t>
      </w:r>
    </w:p>
    <w:p w14:paraId="224C0FDE"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r w:rsidRPr="00B73BB3">
        <w:rPr>
          <w:rFonts w:ascii="Times New Roman" w:eastAsia="SimSun" w:hAnsi="Times New Roman"/>
          <w:bCs/>
          <w:color w:val="365F91"/>
          <w:sz w:val="20"/>
          <w:szCs w:val="20"/>
          <w:lang w:eastAsia="ar-SA"/>
        </w:rPr>
        <w:t>«___» ___________2026 г.</w:t>
      </w:r>
    </w:p>
    <w:p w14:paraId="5B097D68"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p>
    <w:p w14:paraId="161CDCBF" w14:textId="77777777" w:rsidR="00B73BB3" w:rsidRPr="00B73BB3" w:rsidRDefault="00B73BB3" w:rsidP="00B73BB3">
      <w:pPr>
        <w:suppressAutoHyphens/>
        <w:spacing w:after="0" w:line="240" w:lineRule="auto"/>
        <w:rPr>
          <w:rFonts w:ascii="Times New Roman" w:eastAsia="SimSun" w:hAnsi="Times New Roman"/>
          <w:sz w:val="20"/>
          <w:szCs w:val="20"/>
          <w:lang w:eastAsia="ar-SA"/>
        </w:rPr>
      </w:pPr>
      <w:r w:rsidRPr="00B73BB3">
        <w:rPr>
          <w:rFonts w:ascii="Times New Roman" w:eastAsia="SimSun" w:hAnsi="Times New Roman"/>
          <w:sz w:val="20"/>
          <w:szCs w:val="20"/>
          <w:lang w:eastAsia="ar-SA"/>
        </w:rPr>
        <w:t>Начальник отдела закупок</w:t>
      </w:r>
    </w:p>
    <w:p w14:paraId="6C4D3651" w14:textId="77777777" w:rsidR="00B73BB3" w:rsidRPr="00B73BB3" w:rsidRDefault="00B73BB3" w:rsidP="00B73BB3">
      <w:pPr>
        <w:suppressAutoHyphens/>
        <w:spacing w:after="0"/>
        <w:rPr>
          <w:rFonts w:ascii="Times New Roman" w:eastAsia="SimSun" w:hAnsi="Times New Roman"/>
          <w:sz w:val="20"/>
          <w:szCs w:val="20"/>
          <w:lang w:eastAsia="ar-SA"/>
        </w:rPr>
      </w:pPr>
      <w:r w:rsidRPr="00B73BB3">
        <w:rPr>
          <w:rFonts w:ascii="Times New Roman" w:eastAsia="SimSun" w:hAnsi="Times New Roman"/>
          <w:sz w:val="20"/>
          <w:szCs w:val="20"/>
          <w:lang w:eastAsia="ar-SA"/>
        </w:rPr>
        <w:t xml:space="preserve">______________ Ашнин Д.Д. </w:t>
      </w:r>
    </w:p>
    <w:p w14:paraId="6929C4B3" w14:textId="77777777" w:rsidR="00B73BB3" w:rsidRPr="00B73BB3" w:rsidRDefault="00B73BB3" w:rsidP="00B73BB3">
      <w:pPr>
        <w:suppressAutoHyphens/>
        <w:spacing w:after="0"/>
        <w:rPr>
          <w:rFonts w:ascii="Times New Roman" w:eastAsia="SimSun" w:hAnsi="Times New Roman"/>
          <w:bCs/>
          <w:color w:val="365F91"/>
          <w:sz w:val="20"/>
          <w:szCs w:val="20"/>
          <w:lang w:eastAsia="ar-SA"/>
        </w:rPr>
      </w:pPr>
      <w:r w:rsidRPr="00B73BB3">
        <w:rPr>
          <w:rFonts w:ascii="Times New Roman" w:eastAsia="SimSun" w:hAnsi="Times New Roman"/>
          <w:bCs/>
          <w:color w:val="365F91"/>
          <w:sz w:val="20"/>
          <w:szCs w:val="20"/>
          <w:lang w:eastAsia="ar-SA"/>
        </w:rPr>
        <w:t>«___» ___________2026 г.</w:t>
      </w:r>
    </w:p>
    <w:p w14:paraId="026BE9DD" w14:textId="77777777" w:rsidR="00B73BB3" w:rsidRPr="00B73BB3" w:rsidRDefault="00B73BB3" w:rsidP="00B73BB3">
      <w:pPr>
        <w:suppressAutoHyphens/>
        <w:spacing w:after="0" w:line="240" w:lineRule="auto"/>
        <w:jc w:val="center"/>
        <w:rPr>
          <w:rFonts w:ascii="Times New Roman" w:eastAsia="SimSun" w:hAnsi="Times New Roman"/>
          <w:b/>
          <w:sz w:val="20"/>
          <w:szCs w:val="20"/>
          <w:lang w:eastAsia="ar-SA"/>
        </w:rPr>
      </w:pPr>
    </w:p>
    <w:p w14:paraId="00F766CE" w14:textId="77777777" w:rsidR="00B73BB3" w:rsidRPr="00B73BB3" w:rsidRDefault="00B73BB3" w:rsidP="00B73BB3">
      <w:pPr>
        <w:suppressAutoHyphens/>
        <w:spacing w:after="0" w:line="240" w:lineRule="auto"/>
        <w:jc w:val="center"/>
        <w:rPr>
          <w:rFonts w:ascii="Times New Roman" w:eastAsia="SimSun" w:hAnsi="Times New Roman"/>
          <w:b/>
          <w:sz w:val="20"/>
          <w:szCs w:val="20"/>
          <w:lang w:eastAsia="ar-SA"/>
        </w:rPr>
      </w:pPr>
    </w:p>
    <w:p w14:paraId="2E2FA410" w14:textId="77777777" w:rsidR="00B73BB3" w:rsidRPr="00B73BB3" w:rsidRDefault="00B73BB3" w:rsidP="00B73BB3">
      <w:pPr>
        <w:suppressAutoHyphens/>
        <w:spacing w:after="0" w:line="240" w:lineRule="auto"/>
        <w:jc w:val="center"/>
        <w:rPr>
          <w:rFonts w:ascii="Times New Roman" w:eastAsia="SimSun" w:hAnsi="Times New Roman"/>
          <w:b/>
          <w:sz w:val="20"/>
          <w:szCs w:val="20"/>
          <w:lang w:eastAsia="ar-SA"/>
        </w:rPr>
      </w:pPr>
      <w:r w:rsidRPr="00B73BB3">
        <w:rPr>
          <w:rFonts w:ascii="Times New Roman" w:eastAsia="SimSun" w:hAnsi="Times New Roman"/>
          <w:b/>
          <w:sz w:val="20"/>
          <w:szCs w:val="20"/>
          <w:lang w:eastAsia="ar-SA"/>
        </w:rPr>
        <w:t>Санкт-Петербург</w:t>
      </w:r>
      <w:r w:rsidRPr="00B73BB3">
        <w:rPr>
          <w:rFonts w:ascii="Times New Roman" w:eastAsia="SimSun" w:hAnsi="Times New Roman"/>
          <w:b/>
          <w:sz w:val="20"/>
          <w:szCs w:val="20"/>
          <w:lang w:eastAsia="ar-SA"/>
        </w:rPr>
        <w:br/>
        <w:t>2026 год</w:t>
      </w:r>
    </w:p>
    <w:p w14:paraId="74B5BF43" w14:textId="77777777" w:rsidR="00B73BB3" w:rsidRPr="00B73BB3" w:rsidRDefault="00B73BB3" w:rsidP="00B73BB3">
      <w:pPr>
        <w:suppressAutoHyphens/>
        <w:spacing w:after="0" w:line="240" w:lineRule="auto"/>
        <w:jc w:val="center"/>
        <w:rPr>
          <w:rFonts w:ascii="Times New Roman" w:eastAsia="SimSun" w:hAnsi="Times New Roman"/>
          <w:b/>
          <w:sz w:val="20"/>
          <w:szCs w:val="20"/>
          <w:lang w:eastAsia="ar-SA"/>
        </w:rPr>
      </w:pPr>
    </w:p>
    <w:p w14:paraId="58BCF0A9" w14:textId="77777777" w:rsidR="00B73BB3" w:rsidRDefault="00B73BB3" w:rsidP="006D2022">
      <w:pPr>
        <w:spacing w:after="0" w:line="240" w:lineRule="auto"/>
        <w:ind w:left="720"/>
        <w:jc w:val="center"/>
        <w:rPr>
          <w:rFonts w:ascii="Times New Roman" w:eastAsia="Times New Roman" w:hAnsi="Times New Roman"/>
          <w:b/>
          <w:sz w:val="24"/>
          <w:szCs w:val="24"/>
          <w:lang w:eastAsia="ru-RU"/>
        </w:rPr>
      </w:pPr>
    </w:p>
    <w:p w14:paraId="600A4BDA" w14:textId="77777777" w:rsidR="00B73BB3" w:rsidRDefault="00B73BB3" w:rsidP="006D2022">
      <w:pPr>
        <w:spacing w:after="0" w:line="240" w:lineRule="auto"/>
        <w:ind w:left="720"/>
        <w:jc w:val="center"/>
        <w:rPr>
          <w:rFonts w:ascii="Times New Roman" w:eastAsia="Times New Roman" w:hAnsi="Times New Roman"/>
          <w:b/>
          <w:sz w:val="24"/>
          <w:szCs w:val="24"/>
          <w:lang w:eastAsia="ru-RU"/>
        </w:rPr>
      </w:pPr>
    </w:p>
    <w:p w14:paraId="325F03BA" w14:textId="77777777" w:rsidR="00B73BB3" w:rsidRDefault="00B73BB3" w:rsidP="006D2022">
      <w:pPr>
        <w:spacing w:after="0" w:line="240" w:lineRule="auto"/>
        <w:ind w:left="720"/>
        <w:jc w:val="center"/>
        <w:rPr>
          <w:rFonts w:ascii="Times New Roman" w:eastAsia="Times New Roman" w:hAnsi="Times New Roman"/>
          <w:b/>
          <w:sz w:val="24"/>
          <w:szCs w:val="24"/>
          <w:lang w:eastAsia="ru-RU"/>
        </w:rPr>
      </w:pPr>
    </w:p>
    <w:p w14:paraId="72F78045" w14:textId="77777777" w:rsidR="00B73BB3" w:rsidRDefault="00B73BB3" w:rsidP="006D2022">
      <w:pPr>
        <w:spacing w:after="0" w:line="240" w:lineRule="auto"/>
        <w:ind w:left="720"/>
        <w:jc w:val="center"/>
        <w:rPr>
          <w:rFonts w:ascii="Times New Roman" w:eastAsia="Times New Roman" w:hAnsi="Times New Roman"/>
          <w:b/>
          <w:sz w:val="24"/>
          <w:szCs w:val="24"/>
          <w:lang w:eastAsia="ru-RU"/>
        </w:rPr>
      </w:pPr>
    </w:p>
    <w:p w14:paraId="5A4E159E" w14:textId="021ECEFD" w:rsidR="003348F7" w:rsidRPr="006D2022" w:rsidRDefault="006D2022" w:rsidP="006D2022">
      <w:pPr>
        <w:spacing w:after="0" w:line="240" w:lineRule="auto"/>
        <w:ind w:left="720"/>
        <w:jc w:val="center"/>
        <w:rPr>
          <w:rFonts w:ascii="Times New Roman" w:eastAsia="Times New Roman" w:hAnsi="Times New Roman"/>
          <w:b/>
          <w:sz w:val="24"/>
          <w:szCs w:val="24"/>
          <w:lang w:eastAsia="ru-RU"/>
        </w:rPr>
      </w:pPr>
      <w:r w:rsidRPr="006D2022">
        <w:rPr>
          <w:rFonts w:ascii="Times New Roman" w:eastAsia="Times New Roman" w:hAnsi="Times New Roman"/>
          <w:b/>
          <w:sz w:val="24"/>
          <w:szCs w:val="24"/>
          <w:lang w:eastAsia="ru-RU"/>
        </w:rPr>
        <w:t>Описание объекта закупки</w:t>
      </w:r>
    </w:p>
    <w:p w14:paraId="00A02FE2" w14:textId="77777777" w:rsidR="001938B2" w:rsidRPr="006D2022" w:rsidRDefault="001938B2" w:rsidP="006D2022">
      <w:pPr>
        <w:spacing w:after="0" w:line="240" w:lineRule="auto"/>
        <w:ind w:left="720"/>
        <w:rPr>
          <w:rFonts w:ascii="Times New Roman" w:eastAsia="Times New Roman" w:hAnsi="Times New Roman"/>
          <w:b/>
          <w:sz w:val="24"/>
          <w:szCs w:val="24"/>
          <w:lang w:eastAsia="ru-RU"/>
        </w:rPr>
      </w:pPr>
    </w:p>
    <w:p w14:paraId="1C59B0A5" w14:textId="77777777" w:rsidR="003348F7" w:rsidRPr="00E1026B" w:rsidRDefault="001938B2" w:rsidP="00E1026B">
      <w:pPr>
        <w:numPr>
          <w:ilvl w:val="0"/>
          <w:numId w:val="20"/>
        </w:numPr>
        <w:spacing w:after="0" w:line="240" w:lineRule="auto"/>
        <w:jc w:val="center"/>
        <w:rPr>
          <w:rFonts w:ascii="Times New Roman" w:eastAsia="Times New Roman" w:hAnsi="Times New Roman"/>
          <w:b/>
          <w:sz w:val="24"/>
          <w:szCs w:val="24"/>
          <w:lang w:eastAsia="ru-RU"/>
        </w:rPr>
      </w:pPr>
      <w:r w:rsidRPr="001938B2">
        <w:rPr>
          <w:rFonts w:ascii="Times New Roman" w:eastAsia="Times New Roman" w:hAnsi="Times New Roman"/>
          <w:b/>
          <w:sz w:val="24"/>
          <w:szCs w:val="24"/>
          <w:lang w:eastAsia="ru-RU"/>
        </w:rPr>
        <w:t>Общие требования</w:t>
      </w:r>
    </w:p>
    <w:p w14:paraId="37DA5E9E" w14:textId="77777777" w:rsidR="00932F41" w:rsidRPr="000379B0" w:rsidRDefault="001938B2" w:rsidP="001938B2">
      <w:pPr>
        <w:pStyle w:val="afff8"/>
        <w:numPr>
          <w:ilvl w:val="0"/>
          <w:numId w:val="19"/>
        </w:numPr>
        <w:ind w:left="0" w:firstLine="426"/>
        <w:jc w:val="both"/>
        <w:rPr>
          <w:rFonts w:cstheme="minorBidi"/>
          <w:bCs/>
          <w:iCs/>
        </w:rPr>
      </w:pPr>
      <w:r w:rsidRPr="00E1026B">
        <w:rPr>
          <w:rFonts w:eastAsia="Courier New"/>
          <w:color w:val="000000"/>
          <w:lang w:bidi="ru-RU"/>
        </w:rPr>
        <w:t xml:space="preserve">Предметом </w:t>
      </w:r>
      <w:r w:rsidRPr="000379B0">
        <w:rPr>
          <w:rFonts w:cstheme="minorBidi"/>
          <w:bCs/>
          <w:iCs/>
        </w:rPr>
        <w:t>настоящей закупки является право заключения контракта на о</w:t>
      </w:r>
      <w:r w:rsidR="00597DE9" w:rsidRPr="000379B0">
        <w:rPr>
          <w:rFonts w:cstheme="minorBidi"/>
          <w:bCs/>
          <w:iCs/>
        </w:rPr>
        <w:t>казание</w:t>
      </w:r>
      <w:r w:rsidR="0036411F" w:rsidRPr="000379B0">
        <w:rPr>
          <w:rFonts w:cstheme="minorBidi"/>
          <w:bCs/>
          <w:iCs/>
        </w:rPr>
        <w:t xml:space="preserve"> образовательных</w:t>
      </w:r>
      <w:r w:rsidR="00597DE9" w:rsidRPr="000379B0">
        <w:rPr>
          <w:rFonts w:cstheme="minorBidi"/>
          <w:bCs/>
          <w:iCs/>
        </w:rPr>
        <w:t xml:space="preserve"> услуг по </w:t>
      </w:r>
      <w:r w:rsidR="009A439D" w:rsidRPr="000379B0">
        <w:rPr>
          <w:rFonts w:cstheme="minorBidi"/>
          <w:bCs/>
          <w:iCs/>
        </w:rPr>
        <w:t>д</w:t>
      </w:r>
      <w:r w:rsidR="0036411F" w:rsidRPr="000379B0">
        <w:rPr>
          <w:rFonts w:cstheme="minorBidi"/>
          <w:bCs/>
          <w:iCs/>
        </w:rPr>
        <w:t>ополнительной профессиональной программе</w:t>
      </w:r>
      <w:r w:rsidR="009A439D" w:rsidRPr="000379B0">
        <w:rPr>
          <w:rFonts w:cstheme="minorBidi"/>
          <w:bCs/>
          <w:iCs/>
        </w:rPr>
        <w:t xml:space="preserve"> обучения</w:t>
      </w:r>
      <w:r w:rsidR="007F1637" w:rsidRPr="000379B0">
        <w:rPr>
          <w:rFonts w:cstheme="minorBidi"/>
          <w:bCs/>
          <w:iCs/>
        </w:rPr>
        <w:t xml:space="preserve"> «</w:t>
      </w:r>
      <w:r w:rsidR="0036411F" w:rsidRPr="000379B0">
        <w:rPr>
          <w:rFonts w:cstheme="minorBidi"/>
          <w:bCs/>
          <w:iCs/>
        </w:rPr>
        <w:t>Безопасная эксплуатация электроустановок. Нормы и правила работы в электроустановках по</w:t>
      </w:r>
      <w:r w:rsidR="007F1637" w:rsidRPr="000379B0">
        <w:rPr>
          <w:rFonts w:cstheme="minorBidi"/>
          <w:bCs/>
          <w:iCs/>
        </w:rPr>
        <w:t>требителя электрической энергии»</w:t>
      </w:r>
      <w:r w:rsidR="000379B0">
        <w:rPr>
          <w:rFonts w:cstheme="minorBidi"/>
          <w:bCs/>
          <w:iCs/>
        </w:rPr>
        <w:t>.</w:t>
      </w:r>
    </w:p>
    <w:p w14:paraId="4F6CACF9" w14:textId="77777777" w:rsidR="001938B2" w:rsidRPr="00894B07" w:rsidRDefault="001938B2" w:rsidP="00E1026B">
      <w:pPr>
        <w:pStyle w:val="afff8"/>
        <w:numPr>
          <w:ilvl w:val="0"/>
          <w:numId w:val="19"/>
        </w:numPr>
        <w:ind w:left="0" w:firstLine="426"/>
        <w:jc w:val="both"/>
      </w:pPr>
      <w:r w:rsidRPr="00A05440">
        <w:rPr>
          <w:rFonts w:eastAsia="Courier New"/>
          <w:color w:val="000000"/>
          <w:lang w:bidi="ru-RU"/>
        </w:rPr>
        <w:t>Код по Общероссийскому классификатору продукции по видам экономической деятельности</w:t>
      </w:r>
      <w:r w:rsidRPr="001938B2">
        <w:rPr>
          <w:bCs/>
        </w:rPr>
        <w:t xml:space="preserve"> </w:t>
      </w:r>
      <w:r w:rsidRPr="00A31300">
        <w:rPr>
          <w:bCs/>
        </w:rPr>
        <w:t>ОКПД2</w:t>
      </w:r>
      <w:r>
        <w:rPr>
          <w:bCs/>
        </w:rPr>
        <w:t xml:space="preserve"> </w:t>
      </w:r>
      <w:r w:rsidRPr="00A05440">
        <w:rPr>
          <w:rFonts w:eastAsia="Courier New"/>
          <w:color w:val="000000"/>
          <w:lang w:bidi="ru-RU"/>
        </w:rPr>
        <w:t>ОК 034-2014 с указанием вида продукции:</w:t>
      </w:r>
      <w:r w:rsidRPr="00A31300">
        <w:rPr>
          <w:bCs/>
        </w:rPr>
        <w:t xml:space="preserve"> 85.42.19.900 - Услуги по профессиональному обучению прочие</w:t>
      </w:r>
      <w:r>
        <w:rPr>
          <w:bCs/>
        </w:rPr>
        <w:t>.</w:t>
      </w:r>
    </w:p>
    <w:p w14:paraId="1734BF40" w14:textId="77777777" w:rsidR="00894B07" w:rsidRDefault="00894B07" w:rsidP="00894B07">
      <w:pPr>
        <w:pStyle w:val="afff8"/>
        <w:ind w:left="426"/>
        <w:jc w:val="both"/>
      </w:pPr>
    </w:p>
    <w:p w14:paraId="5D99B837" w14:textId="77777777" w:rsidR="00932F41" w:rsidRPr="00E1026B" w:rsidRDefault="001938B2" w:rsidP="00894B07">
      <w:pPr>
        <w:pStyle w:val="3f5"/>
        <w:spacing w:before="0" w:after="0" w:line="276" w:lineRule="auto"/>
        <w:ind w:firstLine="0"/>
        <w:jc w:val="center"/>
        <w:rPr>
          <w:b w:val="0"/>
          <w:bCs/>
        </w:rPr>
      </w:pPr>
      <w:r w:rsidRPr="005A0F35">
        <w:rPr>
          <w:b w:val="0"/>
          <w:spacing w:val="7"/>
        </w:rPr>
        <w:t>1.2.</w:t>
      </w:r>
      <w:r w:rsidRPr="001451ED">
        <w:rPr>
          <w:spacing w:val="7"/>
        </w:rPr>
        <w:t xml:space="preserve"> </w:t>
      </w:r>
      <w:r w:rsidRPr="00A040D1">
        <w:rPr>
          <w:rStyle w:val="ab"/>
        </w:rPr>
        <w:t>Цели и правовое основание для о</w:t>
      </w:r>
      <w:r>
        <w:rPr>
          <w:rStyle w:val="ab"/>
        </w:rPr>
        <w:t>казания услуг</w:t>
      </w:r>
    </w:p>
    <w:p w14:paraId="6D3CF822" w14:textId="77777777" w:rsidR="004301AE" w:rsidRDefault="001938B2" w:rsidP="001938B2">
      <w:pPr>
        <w:pStyle w:val="afff8"/>
        <w:numPr>
          <w:ilvl w:val="0"/>
          <w:numId w:val="21"/>
        </w:numPr>
        <w:ind w:left="0" w:firstLine="426"/>
        <w:jc w:val="both"/>
      </w:pPr>
      <w:r w:rsidRPr="00355C52">
        <w:rPr>
          <w:spacing w:val="7"/>
        </w:rPr>
        <w:t>Целями данной закупки является:</w:t>
      </w:r>
      <w:r>
        <w:t xml:space="preserve"> проверка знаний с</w:t>
      </w:r>
      <w:r w:rsidR="004301AE" w:rsidRPr="004301AE">
        <w:t xml:space="preserve"> подтверждение</w:t>
      </w:r>
      <w:r>
        <w:t>м</w:t>
      </w:r>
      <w:r w:rsidR="004301AE" w:rsidRPr="004301AE">
        <w:t xml:space="preserve"> или присвоение</w:t>
      </w:r>
      <w:r>
        <w:t>м</w:t>
      </w:r>
      <w:r w:rsidR="004301AE" w:rsidRPr="004301AE">
        <w:t xml:space="preserve"> группы электробезопасности в зависимости от наличия или отсутствия присвоенной группы электробезопасности.</w:t>
      </w:r>
    </w:p>
    <w:p w14:paraId="57082E9B" w14:textId="77777777" w:rsidR="00E46666" w:rsidRPr="000379B0" w:rsidRDefault="001938B2" w:rsidP="00E46666">
      <w:pPr>
        <w:pStyle w:val="afff8"/>
        <w:numPr>
          <w:ilvl w:val="0"/>
          <w:numId w:val="21"/>
        </w:numPr>
        <w:jc w:val="both"/>
        <w:rPr>
          <w:rFonts w:cstheme="minorBidi"/>
          <w:bCs/>
          <w:iCs/>
        </w:rPr>
      </w:pPr>
      <w:r w:rsidRPr="00355C52">
        <w:rPr>
          <w:spacing w:val="7"/>
        </w:rPr>
        <w:t>О</w:t>
      </w:r>
      <w:r w:rsidRPr="000379B0">
        <w:rPr>
          <w:rFonts w:cstheme="minorBidi"/>
          <w:bCs/>
          <w:iCs/>
        </w:rPr>
        <w:t>снованием для оказания услуг является:</w:t>
      </w:r>
      <w:r w:rsidR="007A3AA4" w:rsidRPr="000379B0">
        <w:rPr>
          <w:rFonts w:cstheme="minorBidi"/>
          <w:bCs/>
          <w:iCs/>
        </w:rPr>
        <w:t xml:space="preserve"> </w:t>
      </w:r>
    </w:p>
    <w:p w14:paraId="6FF0CCB1" w14:textId="77777777" w:rsidR="00E46666" w:rsidRPr="000379B0" w:rsidRDefault="00E46666" w:rsidP="00E46666">
      <w:pPr>
        <w:pStyle w:val="afff8"/>
        <w:jc w:val="both"/>
        <w:rPr>
          <w:rFonts w:cstheme="minorBidi"/>
          <w:bCs/>
          <w:iCs/>
        </w:rPr>
      </w:pPr>
      <w:r w:rsidRPr="000379B0">
        <w:rPr>
          <w:rFonts w:cstheme="minorBidi"/>
          <w:bCs/>
          <w:iCs/>
        </w:rPr>
        <w:t>- п.43 Приказа Минэне</w:t>
      </w:r>
      <w:r w:rsidR="009E679F" w:rsidRPr="000379B0">
        <w:rPr>
          <w:rFonts w:cstheme="minorBidi"/>
          <w:bCs/>
          <w:iCs/>
        </w:rPr>
        <w:t>рго России от 12.08.2022 № 811 «</w:t>
      </w:r>
      <w:r w:rsidRPr="000379B0">
        <w:rPr>
          <w:rFonts w:cstheme="minorBidi"/>
          <w:bCs/>
          <w:iCs/>
        </w:rPr>
        <w:t>Об утверждении Правил технической эксплуатации электроустановок пот</w:t>
      </w:r>
      <w:r w:rsidR="009E679F" w:rsidRPr="000379B0">
        <w:rPr>
          <w:rFonts w:cstheme="minorBidi"/>
          <w:bCs/>
          <w:iCs/>
        </w:rPr>
        <w:t>ребителей электрической энергии»</w:t>
      </w:r>
      <w:r w:rsidRPr="000379B0">
        <w:rPr>
          <w:rFonts w:cstheme="minorBidi"/>
          <w:bCs/>
          <w:iCs/>
        </w:rPr>
        <w:t xml:space="preserve">; </w:t>
      </w:r>
    </w:p>
    <w:p w14:paraId="03E9A115" w14:textId="77777777" w:rsidR="00E46666" w:rsidRPr="000379B0" w:rsidRDefault="00E46666" w:rsidP="00E46666">
      <w:pPr>
        <w:pStyle w:val="afff8"/>
        <w:jc w:val="both"/>
        <w:rPr>
          <w:rFonts w:cstheme="minorBidi"/>
          <w:bCs/>
          <w:iCs/>
        </w:rPr>
      </w:pPr>
      <w:r w:rsidRPr="000379B0">
        <w:rPr>
          <w:rFonts w:cstheme="minorBidi"/>
          <w:bCs/>
          <w:iCs/>
        </w:rPr>
        <w:t xml:space="preserve">- п. 50-51 Приказа Минэнерго России от 22.09.2020 № 796 </w:t>
      </w:r>
      <w:r w:rsidR="009E679F" w:rsidRPr="000379B0">
        <w:rPr>
          <w:rFonts w:cstheme="minorBidi"/>
          <w:bCs/>
          <w:iCs/>
        </w:rPr>
        <w:t>«</w:t>
      </w:r>
      <w:r w:rsidRPr="000379B0">
        <w:rPr>
          <w:rFonts w:cstheme="minorBidi"/>
          <w:bCs/>
          <w:iCs/>
        </w:rPr>
        <w:t>Об утверждении Правил работы с персоналом в организациях электроэнергетики Российской Федерации</w:t>
      </w:r>
      <w:r w:rsidR="009E679F" w:rsidRPr="000379B0">
        <w:rPr>
          <w:rFonts w:cstheme="minorBidi"/>
          <w:bCs/>
          <w:iCs/>
        </w:rPr>
        <w:t>»</w:t>
      </w:r>
      <w:r w:rsidR="00E1026B" w:rsidRPr="000379B0">
        <w:rPr>
          <w:rFonts w:cstheme="minorBidi"/>
          <w:bCs/>
          <w:iCs/>
        </w:rPr>
        <w:t>;</w:t>
      </w:r>
    </w:p>
    <w:p w14:paraId="34D562FE" w14:textId="77777777" w:rsidR="00E46666" w:rsidRDefault="00E46666" w:rsidP="00E1026B">
      <w:pPr>
        <w:pStyle w:val="afff8"/>
        <w:jc w:val="both"/>
        <w:rPr>
          <w:rFonts w:cstheme="minorBidi"/>
          <w:bCs/>
          <w:iCs/>
        </w:rPr>
      </w:pPr>
      <w:r w:rsidRPr="000379B0">
        <w:rPr>
          <w:rFonts w:cstheme="minorBidi"/>
          <w:bCs/>
          <w:iCs/>
        </w:rPr>
        <w:t>- п. 2.3. Приказа Минтруда и соцзащиты РФ от 15.12.2020 № 903н «Об утверждении правил по охране труда при эксплуатации электроустановок»</w:t>
      </w:r>
      <w:r w:rsidR="009E679F" w:rsidRPr="000379B0">
        <w:rPr>
          <w:rFonts w:cstheme="minorBidi"/>
          <w:bCs/>
          <w:iCs/>
        </w:rPr>
        <w:t>.</w:t>
      </w:r>
    </w:p>
    <w:p w14:paraId="7943853C" w14:textId="77777777" w:rsidR="00894B07" w:rsidRPr="000379B0" w:rsidRDefault="00894B07" w:rsidP="00E1026B">
      <w:pPr>
        <w:pStyle w:val="afff8"/>
        <w:jc w:val="both"/>
        <w:rPr>
          <w:rFonts w:cstheme="minorBidi"/>
          <w:bCs/>
          <w:iCs/>
        </w:rPr>
      </w:pPr>
    </w:p>
    <w:p w14:paraId="2E5B3C45" w14:textId="77777777" w:rsidR="00E46666" w:rsidRPr="001C6E71" w:rsidRDefault="000379B0" w:rsidP="00894B07">
      <w:pPr>
        <w:pStyle w:val="3f5"/>
        <w:spacing w:before="0" w:after="0" w:line="276" w:lineRule="auto"/>
        <w:ind w:firstLine="0"/>
        <w:jc w:val="center"/>
        <w:rPr>
          <w:b w:val="0"/>
          <w:spacing w:val="7"/>
        </w:rPr>
      </w:pPr>
      <w:r>
        <w:rPr>
          <w:b w:val="0"/>
          <w:spacing w:val="7"/>
        </w:rPr>
        <w:t>1.3</w:t>
      </w:r>
      <w:r w:rsidR="00E46666" w:rsidRPr="001C6E71">
        <w:rPr>
          <w:b w:val="0"/>
          <w:spacing w:val="7"/>
        </w:rPr>
        <w:t>. Форма, сроки и порядок оплаты услуг</w:t>
      </w:r>
    </w:p>
    <w:p w14:paraId="7D23E513" w14:textId="77777777" w:rsidR="00DA3903" w:rsidRDefault="001C6E71" w:rsidP="00894B07">
      <w:pPr>
        <w:pStyle w:val="afff8"/>
        <w:ind w:firstLine="426"/>
        <w:jc w:val="both"/>
        <w:rPr>
          <w:rFonts w:cstheme="minorBidi"/>
          <w:bCs/>
          <w:iCs/>
        </w:rPr>
      </w:pPr>
      <w:r>
        <w:rPr>
          <w:rFonts w:cstheme="minorBidi"/>
          <w:bCs/>
          <w:iCs/>
        </w:rPr>
        <w:t xml:space="preserve">1. </w:t>
      </w:r>
      <w:r w:rsidR="00597DE9" w:rsidRPr="001C6E71">
        <w:rPr>
          <w:rFonts w:cstheme="minorBidi"/>
          <w:bCs/>
          <w:iCs/>
        </w:rPr>
        <w:t>Оказание услуг по обучению</w:t>
      </w:r>
      <w:r w:rsidR="004301AE" w:rsidRPr="001C6E71">
        <w:rPr>
          <w:rFonts w:cstheme="minorBidi"/>
          <w:bCs/>
          <w:iCs/>
        </w:rPr>
        <w:t xml:space="preserve"> </w:t>
      </w:r>
      <w:r w:rsidR="00932F41" w:rsidRPr="001C6E71">
        <w:rPr>
          <w:rFonts w:cstheme="minorBidi"/>
          <w:bCs/>
          <w:iCs/>
        </w:rPr>
        <w:t>руководителей и специалистов, ответственных за электрохозяйство в организации</w:t>
      </w:r>
      <w:r w:rsidR="004301AE" w:rsidRPr="001C6E71">
        <w:rPr>
          <w:rFonts w:cstheme="minorBidi"/>
          <w:bCs/>
          <w:iCs/>
        </w:rPr>
        <w:t xml:space="preserve">, а также </w:t>
      </w:r>
      <w:r w:rsidR="002A7B02" w:rsidRPr="001C6E71">
        <w:rPr>
          <w:rFonts w:cstheme="minorBidi"/>
          <w:bCs/>
          <w:iCs/>
        </w:rPr>
        <w:t>лиц</w:t>
      </w:r>
      <w:r w:rsidR="004301AE" w:rsidRPr="001C6E71">
        <w:rPr>
          <w:rFonts w:cstheme="minorBidi"/>
          <w:bCs/>
          <w:iCs/>
        </w:rPr>
        <w:t>, осуществляющи</w:t>
      </w:r>
      <w:r w:rsidR="002A7B02" w:rsidRPr="001C6E71">
        <w:rPr>
          <w:rFonts w:cstheme="minorBidi"/>
          <w:bCs/>
          <w:iCs/>
        </w:rPr>
        <w:t>х</w:t>
      </w:r>
      <w:r w:rsidR="004301AE" w:rsidRPr="001C6E71">
        <w:rPr>
          <w:rFonts w:cstheme="minorBidi"/>
          <w:bCs/>
          <w:iCs/>
        </w:rPr>
        <w:t xml:space="preserve"> контроль и надзор за соблюдением требований безопасности при эксплуатации </w:t>
      </w:r>
      <w:proofErr w:type="gramStart"/>
      <w:r w:rsidR="004301AE" w:rsidRPr="001C6E71">
        <w:rPr>
          <w:rFonts w:cstheme="minorBidi"/>
          <w:bCs/>
          <w:iCs/>
        </w:rPr>
        <w:t>электроустановок</w:t>
      </w:r>
      <w:proofErr w:type="gramEnd"/>
      <w:r w:rsidR="00597DE9" w:rsidRPr="001C6E71">
        <w:rPr>
          <w:rFonts w:cstheme="minorBidi"/>
          <w:bCs/>
          <w:iCs/>
        </w:rPr>
        <w:t xml:space="preserve"> производится </w:t>
      </w:r>
      <w:proofErr w:type="gramStart"/>
      <w:r w:rsidR="004301AE" w:rsidRPr="001C6E71">
        <w:rPr>
          <w:rFonts w:cstheme="minorBidi"/>
          <w:bCs/>
          <w:iCs/>
        </w:rPr>
        <w:t>Исполнителем</w:t>
      </w:r>
      <w:proofErr w:type="gramEnd"/>
      <w:r w:rsidR="004301AE" w:rsidRPr="001C6E71">
        <w:rPr>
          <w:rFonts w:cstheme="minorBidi"/>
          <w:bCs/>
          <w:iCs/>
        </w:rPr>
        <w:t xml:space="preserve"> наход</w:t>
      </w:r>
      <w:r w:rsidR="002A7B02" w:rsidRPr="001C6E71">
        <w:rPr>
          <w:rFonts w:cstheme="minorBidi"/>
          <w:bCs/>
          <w:iCs/>
        </w:rPr>
        <w:t xml:space="preserve">ящимся </w:t>
      </w:r>
      <w:r w:rsidR="004301AE" w:rsidRPr="001C6E71">
        <w:rPr>
          <w:rFonts w:cstheme="minorBidi"/>
          <w:bCs/>
          <w:iCs/>
        </w:rPr>
        <w:t>на территории С</w:t>
      </w:r>
      <w:r w:rsidR="002A7B02" w:rsidRPr="001C6E71">
        <w:rPr>
          <w:rFonts w:cstheme="minorBidi"/>
          <w:bCs/>
          <w:iCs/>
        </w:rPr>
        <w:t>анкт-</w:t>
      </w:r>
      <w:r w:rsidR="004301AE" w:rsidRPr="001C6E71">
        <w:rPr>
          <w:rFonts w:cstheme="minorBidi"/>
          <w:bCs/>
          <w:iCs/>
        </w:rPr>
        <w:t>П</w:t>
      </w:r>
      <w:r w:rsidR="002A7B02" w:rsidRPr="001C6E71">
        <w:rPr>
          <w:rFonts w:cstheme="minorBidi"/>
          <w:bCs/>
          <w:iCs/>
        </w:rPr>
        <w:t>етер</w:t>
      </w:r>
      <w:r w:rsidR="004301AE" w:rsidRPr="001C6E71">
        <w:rPr>
          <w:rFonts w:cstheme="minorBidi"/>
          <w:bCs/>
          <w:iCs/>
        </w:rPr>
        <w:t>б</w:t>
      </w:r>
      <w:r w:rsidR="002A7B02" w:rsidRPr="001C6E71">
        <w:rPr>
          <w:rFonts w:cstheme="minorBidi"/>
          <w:bCs/>
          <w:iCs/>
        </w:rPr>
        <w:t>урга</w:t>
      </w:r>
      <w:r w:rsidR="00597DE9" w:rsidRPr="001C6E71">
        <w:rPr>
          <w:rFonts w:cstheme="minorBidi"/>
          <w:bCs/>
          <w:iCs/>
        </w:rPr>
        <w:t xml:space="preserve"> с применением дистанционны</w:t>
      </w:r>
      <w:r w:rsidR="00E46666" w:rsidRPr="001C6E71">
        <w:rPr>
          <w:rFonts w:cstheme="minorBidi"/>
          <w:bCs/>
          <w:iCs/>
        </w:rPr>
        <w:t>х образовательных технологий, с последующим сопровождением в СЗУ Ростехнадзора для сдачи экзамена.</w:t>
      </w:r>
    </w:p>
    <w:p w14:paraId="65180B14" w14:textId="77777777" w:rsidR="00D26273" w:rsidRDefault="00D26273" w:rsidP="00894B07">
      <w:pPr>
        <w:pStyle w:val="afff8"/>
        <w:ind w:firstLine="426"/>
        <w:jc w:val="both"/>
        <w:rPr>
          <w:bCs/>
          <w:iCs/>
        </w:rPr>
      </w:pPr>
      <w:r>
        <w:rPr>
          <w:bCs/>
          <w:iCs/>
        </w:rPr>
        <w:t xml:space="preserve">2. </w:t>
      </w:r>
      <w:r w:rsidRPr="00DA3903">
        <w:rPr>
          <w:bCs/>
          <w:iCs/>
        </w:rPr>
        <w:t xml:space="preserve">Сроки и порядок оплаты оказанных Услуг: оплата производится Заказчиком путем перечисления денежных средств на расчетный счет Исполнителя в течение 10 (десять) рабочих </w:t>
      </w:r>
      <w:proofErr w:type="gramStart"/>
      <w:r w:rsidRPr="00DA3903">
        <w:rPr>
          <w:bCs/>
          <w:iCs/>
        </w:rPr>
        <w:t>дней  с</w:t>
      </w:r>
      <w:proofErr w:type="gramEnd"/>
      <w:r w:rsidRPr="00DA3903">
        <w:rPr>
          <w:bCs/>
          <w:iCs/>
        </w:rPr>
        <w:t xml:space="preserve"> даты подписания Заказчиком акта сдачи-приемки оказанных услуг.</w:t>
      </w:r>
    </w:p>
    <w:p w14:paraId="666DDDCC" w14:textId="77777777" w:rsidR="00D26273" w:rsidRDefault="00D26273" w:rsidP="00894B07">
      <w:pPr>
        <w:pStyle w:val="afff8"/>
        <w:ind w:firstLine="426"/>
        <w:jc w:val="both"/>
        <w:rPr>
          <w:bCs/>
          <w:iCs/>
        </w:rPr>
      </w:pPr>
      <w:r>
        <w:rPr>
          <w:bCs/>
          <w:iCs/>
        </w:rPr>
        <w:t xml:space="preserve">3. </w:t>
      </w:r>
      <w:r w:rsidRPr="00DA3903">
        <w:rPr>
          <w:bCs/>
          <w:iCs/>
        </w:rPr>
        <w:t>Основанием для оплаты оказанных Исполнителем Услуг являются: счет, акт сдачи-приемки оказанных услуг, подписанные Сторонами.</w:t>
      </w:r>
    </w:p>
    <w:p w14:paraId="1FE2CBA7" w14:textId="77777777" w:rsidR="00D26273" w:rsidRDefault="00D26273" w:rsidP="00894B07">
      <w:pPr>
        <w:pStyle w:val="afff8"/>
        <w:ind w:firstLine="426"/>
        <w:jc w:val="both"/>
        <w:rPr>
          <w:bCs/>
          <w:iCs/>
        </w:rPr>
      </w:pPr>
      <w:r>
        <w:rPr>
          <w:rFonts w:cstheme="minorBidi"/>
          <w:bCs/>
          <w:iCs/>
        </w:rPr>
        <w:t xml:space="preserve">4. </w:t>
      </w:r>
      <w:r w:rsidRPr="00D26273">
        <w:rPr>
          <w:rFonts w:cstheme="minorBidi"/>
          <w:bCs/>
          <w:iCs/>
        </w:rPr>
        <w:t>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5AAB98C3" w14:textId="77777777" w:rsidR="00D26273" w:rsidRPr="00D26273" w:rsidRDefault="00D26273" w:rsidP="00D26273">
      <w:pPr>
        <w:spacing w:after="0" w:line="240" w:lineRule="auto"/>
        <w:jc w:val="both"/>
        <w:rPr>
          <w:rFonts w:ascii="Times New Roman" w:hAnsi="Times New Roman" w:cstheme="minorBidi"/>
          <w:bCs/>
          <w:iCs/>
          <w:sz w:val="24"/>
          <w:szCs w:val="24"/>
          <w:lang w:eastAsia="ar-SA"/>
        </w:rPr>
      </w:pPr>
      <w:r w:rsidRPr="00D26273">
        <w:rPr>
          <w:rFonts w:ascii="Times New Roman" w:hAnsi="Times New Roman" w:cstheme="minorBidi"/>
          <w:bCs/>
          <w:iCs/>
          <w:sz w:val="24"/>
          <w:szCs w:val="24"/>
          <w:lang w:eastAsia="ar-SA"/>
        </w:rPr>
        <w:t xml:space="preserve">       5.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4105B8B" w14:textId="77777777" w:rsidR="00D26273" w:rsidRDefault="00D26273" w:rsidP="00D26273">
      <w:pPr>
        <w:pStyle w:val="afff8"/>
        <w:tabs>
          <w:tab w:val="left" w:pos="426"/>
        </w:tabs>
        <w:jc w:val="both"/>
        <w:rPr>
          <w:bCs/>
          <w:iCs/>
        </w:rPr>
      </w:pPr>
      <w:r>
        <w:rPr>
          <w:bCs/>
          <w:iCs/>
        </w:rPr>
        <w:t xml:space="preserve">       </w:t>
      </w:r>
      <w:r w:rsidRPr="00D26273">
        <w:rPr>
          <w:bCs/>
          <w:iCs/>
        </w:rPr>
        <w:t>6.  Авансирование не предусмотрено.</w:t>
      </w:r>
    </w:p>
    <w:p w14:paraId="029489CA" w14:textId="77777777" w:rsidR="00D26273" w:rsidRPr="00894B07" w:rsidRDefault="00D26273" w:rsidP="00D26273">
      <w:pPr>
        <w:pStyle w:val="afff8"/>
        <w:jc w:val="both"/>
        <w:rPr>
          <w:rFonts w:cstheme="minorBidi"/>
          <w:bCs/>
          <w:iCs/>
        </w:rPr>
      </w:pPr>
    </w:p>
    <w:p w14:paraId="1776B6E5" w14:textId="77777777" w:rsidR="00DA3903" w:rsidRPr="00894B07" w:rsidRDefault="00894B07" w:rsidP="00894B07">
      <w:pPr>
        <w:pStyle w:val="3f5"/>
        <w:spacing w:before="0" w:after="0" w:line="276" w:lineRule="auto"/>
        <w:ind w:firstLine="0"/>
        <w:jc w:val="center"/>
        <w:rPr>
          <w:b w:val="0"/>
          <w:spacing w:val="7"/>
        </w:rPr>
      </w:pPr>
      <w:r w:rsidRPr="00894B07">
        <w:rPr>
          <w:b w:val="0"/>
          <w:spacing w:val="7"/>
        </w:rPr>
        <w:t>1.4</w:t>
      </w:r>
      <w:r w:rsidR="00DA3903" w:rsidRPr="00894B07">
        <w:rPr>
          <w:b w:val="0"/>
          <w:spacing w:val="7"/>
        </w:rPr>
        <w:t>. Место, условия и сроки оказания услуг</w:t>
      </w:r>
    </w:p>
    <w:p w14:paraId="40531EA0" w14:textId="77777777" w:rsidR="00D26273" w:rsidRPr="00D26273" w:rsidRDefault="00DA3903" w:rsidP="00D26273">
      <w:pPr>
        <w:pStyle w:val="afff8"/>
        <w:ind w:firstLine="426"/>
        <w:jc w:val="both"/>
        <w:rPr>
          <w:rFonts w:cstheme="minorBidi"/>
          <w:bCs/>
          <w:iCs/>
        </w:rPr>
      </w:pPr>
      <w:r w:rsidRPr="00D26273">
        <w:rPr>
          <w:rFonts w:cstheme="minorBidi"/>
          <w:bCs/>
          <w:iCs/>
        </w:rPr>
        <w:t>1. Место оказания услуг:</w:t>
      </w:r>
      <w:r w:rsidRPr="00D26273">
        <w:rPr>
          <w:rFonts w:eastAsia="Times New Roman"/>
          <w:b/>
          <w:spacing w:val="7"/>
          <w:lang w:eastAsia="ru-RU"/>
        </w:rPr>
        <w:t xml:space="preserve"> </w:t>
      </w:r>
      <w:r w:rsidR="00D26273">
        <w:rPr>
          <w:rFonts w:cstheme="minorBidi"/>
          <w:bCs/>
          <w:iCs/>
        </w:rPr>
        <w:t>а</w:t>
      </w:r>
      <w:r w:rsidR="00D26273" w:rsidRPr="00D26273">
        <w:rPr>
          <w:rFonts w:cstheme="minorBidi"/>
          <w:bCs/>
          <w:iCs/>
        </w:rPr>
        <w:t>втоматизированное учебн</w:t>
      </w:r>
      <w:r w:rsidR="00B41236">
        <w:rPr>
          <w:rFonts w:cstheme="minorBidi"/>
          <w:bCs/>
          <w:iCs/>
        </w:rPr>
        <w:t>ое место для занятий Слушателей, о</w:t>
      </w:r>
      <w:r w:rsidR="00D26273" w:rsidRPr="00D26273">
        <w:rPr>
          <w:rFonts w:cstheme="minorBidi"/>
          <w:bCs/>
          <w:iCs/>
        </w:rPr>
        <w:t xml:space="preserve">бучение осуществляется через личное электронно-вычислительное оборудование Слушателя. </w:t>
      </w:r>
    </w:p>
    <w:p w14:paraId="4FCAA9C7" w14:textId="77777777" w:rsidR="00DA3903" w:rsidRPr="00D26273" w:rsidRDefault="00B41236" w:rsidP="00D26273">
      <w:pPr>
        <w:pStyle w:val="afff8"/>
        <w:ind w:firstLine="426"/>
        <w:jc w:val="both"/>
        <w:rPr>
          <w:rFonts w:cstheme="minorBidi"/>
          <w:bCs/>
          <w:iCs/>
        </w:rPr>
      </w:pPr>
      <w:r>
        <w:rPr>
          <w:rFonts w:cstheme="minorBidi"/>
          <w:bCs/>
          <w:iCs/>
        </w:rPr>
        <w:t xml:space="preserve">2. </w:t>
      </w:r>
      <w:r w:rsidR="00D26273" w:rsidRPr="00D26273">
        <w:rPr>
          <w:rFonts w:cstheme="minorBidi"/>
          <w:bCs/>
          <w:iCs/>
        </w:rPr>
        <w:t>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тайну.</w:t>
      </w:r>
    </w:p>
    <w:p w14:paraId="2CE02657" w14:textId="77777777" w:rsidR="00E46666" w:rsidRPr="00D26273" w:rsidRDefault="00B41236" w:rsidP="00D26273">
      <w:pPr>
        <w:pStyle w:val="afff8"/>
        <w:ind w:firstLine="426"/>
        <w:jc w:val="both"/>
        <w:rPr>
          <w:rFonts w:cstheme="minorBidi"/>
          <w:bCs/>
          <w:iCs/>
        </w:rPr>
      </w:pPr>
      <w:r>
        <w:rPr>
          <w:rFonts w:cstheme="minorBidi"/>
          <w:bCs/>
          <w:iCs/>
        </w:rPr>
        <w:t>3</w:t>
      </w:r>
      <w:r w:rsidR="00DA3903" w:rsidRPr="00D26273">
        <w:rPr>
          <w:rFonts w:cstheme="minorBidi"/>
          <w:bCs/>
          <w:iCs/>
        </w:rPr>
        <w:t>. Срок оказания услуг: со дня подписания контракта</w:t>
      </w:r>
      <w:r w:rsidR="002E6980" w:rsidRPr="00D26273">
        <w:rPr>
          <w:rFonts w:cstheme="minorBidi"/>
          <w:bCs/>
          <w:iCs/>
        </w:rPr>
        <w:t xml:space="preserve"> по расписанию занятий</w:t>
      </w:r>
      <w:r w:rsidR="00DA3903" w:rsidRPr="00D26273">
        <w:rPr>
          <w:rFonts w:cstheme="minorBidi"/>
          <w:bCs/>
          <w:iCs/>
        </w:rPr>
        <w:t xml:space="preserve"> </w:t>
      </w:r>
      <w:r w:rsidR="002E6980" w:rsidRPr="00D26273">
        <w:rPr>
          <w:rFonts w:cstheme="minorBidi"/>
          <w:bCs/>
          <w:iCs/>
        </w:rPr>
        <w:t xml:space="preserve">на </w:t>
      </w:r>
      <w:r w:rsidR="002D61A1" w:rsidRPr="00D26273">
        <w:rPr>
          <w:rFonts w:cstheme="minorBidi"/>
          <w:bCs/>
          <w:iCs/>
        </w:rPr>
        <w:t xml:space="preserve">обучение по ЭБ </w:t>
      </w:r>
      <w:r w:rsidR="002E6980" w:rsidRPr="00D26273">
        <w:rPr>
          <w:rFonts w:cstheme="minorBidi"/>
          <w:bCs/>
          <w:iCs/>
        </w:rPr>
        <w:t xml:space="preserve">в форме дистанционного обучения </w:t>
      </w:r>
      <w:r w:rsidR="001506C7" w:rsidRPr="00D26273">
        <w:rPr>
          <w:rFonts w:cstheme="minorBidi"/>
          <w:bCs/>
          <w:iCs/>
        </w:rPr>
        <w:t>с применением дистанционных образовательных технологий</w:t>
      </w:r>
      <w:r w:rsidR="002D61A1" w:rsidRPr="00D26273">
        <w:rPr>
          <w:rFonts w:cstheme="minorBidi"/>
          <w:bCs/>
          <w:iCs/>
        </w:rPr>
        <w:t>.</w:t>
      </w:r>
    </w:p>
    <w:p w14:paraId="2E2B926D" w14:textId="77777777" w:rsidR="00894B07" w:rsidRPr="00D26273" w:rsidRDefault="00894B07" w:rsidP="00D26273">
      <w:pPr>
        <w:pStyle w:val="afff8"/>
        <w:ind w:firstLine="426"/>
        <w:jc w:val="both"/>
        <w:rPr>
          <w:rFonts w:cstheme="minorBidi"/>
          <w:bCs/>
          <w:iCs/>
        </w:rPr>
      </w:pPr>
    </w:p>
    <w:p w14:paraId="589D29A0" w14:textId="77777777" w:rsidR="00DA3903" w:rsidRPr="00DA3903" w:rsidRDefault="00DA3903" w:rsidP="00D26273">
      <w:pPr>
        <w:pStyle w:val="afff8"/>
        <w:ind w:firstLine="426"/>
        <w:jc w:val="center"/>
        <w:rPr>
          <w:b/>
        </w:rPr>
      </w:pPr>
      <w:r w:rsidRPr="00D26273">
        <w:rPr>
          <w:b/>
        </w:rPr>
        <w:t>2. Описание</w:t>
      </w:r>
      <w:r w:rsidRPr="00DA3903">
        <w:rPr>
          <w:b/>
        </w:rPr>
        <w:t xml:space="preserve"> объекта закупки</w:t>
      </w:r>
    </w:p>
    <w:p w14:paraId="2052CAA6" w14:textId="77777777" w:rsidR="00DA3903" w:rsidRPr="003D2FFE" w:rsidRDefault="00DA3903" w:rsidP="00DA3903">
      <w:pPr>
        <w:pStyle w:val="afff8"/>
        <w:tabs>
          <w:tab w:val="left" w:pos="567"/>
        </w:tabs>
        <w:jc w:val="both"/>
      </w:pPr>
      <w:r>
        <w:t xml:space="preserve">         2</w:t>
      </w:r>
      <w:r w:rsidRPr="00531F10">
        <w:t xml:space="preserve">.1. </w:t>
      </w:r>
      <w:r w:rsidRPr="003D2FFE">
        <w:t>Виды услуг по контракту</w:t>
      </w:r>
      <w:r>
        <w:t>.</w:t>
      </w:r>
    </w:p>
    <w:tbl>
      <w:tblPr>
        <w:tblStyle w:val="TableStyle1"/>
        <w:tblW w:w="10286" w:type="dxa"/>
        <w:tblInd w:w="0" w:type="dxa"/>
        <w:tblLayout w:type="fixed"/>
        <w:tblLook w:val="04A0" w:firstRow="1" w:lastRow="0" w:firstColumn="1" w:lastColumn="0" w:noHBand="0" w:noVBand="1"/>
      </w:tblPr>
      <w:tblGrid>
        <w:gridCol w:w="98"/>
        <w:gridCol w:w="494"/>
        <w:gridCol w:w="7913"/>
        <w:gridCol w:w="1781"/>
      </w:tblGrid>
      <w:tr w:rsidR="006D2022" w:rsidRPr="00DA3903" w14:paraId="44C0FC85" w14:textId="77777777" w:rsidTr="006D2022">
        <w:trPr>
          <w:cantSplit/>
          <w:trHeight w:val="1030"/>
        </w:trPr>
        <w:tc>
          <w:tcPr>
            <w:tcW w:w="98" w:type="dxa"/>
            <w:tcBorders>
              <w:top w:val="none" w:sz="5" w:space="0" w:color="auto"/>
              <w:left w:val="none" w:sz="5" w:space="0" w:color="auto"/>
            </w:tcBorders>
            <w:vAlign w:val="center"/>
          </w:tcPr>
          <w:p w14:paraId="23350EE2" w14:textId="77777777" w:rsidR="006D2022" w:rsidRPr="00DA3903" w:rsidRDefault="006D2022" w:rsidP="00DA3903">
            <w:pPr>
              <w:jc w:val="center"/>
              <w:rPr>
                <w:rFonts w:asciiTheme="minorHAnsi" w:hAnsiTheme="minorHAnsi"/>
                <w:lang w:eastAsia="ru-RU"/>
              </w:rPr>
            </w:pPr>
          </w:p>
        </w:tc>
        <w:tc>
          <w:tcPr>
            <w:tcW w:w="494" w:type="dxa"/>
            <w:tcBorders>
              <w:top w:val="single" w:sz="5" w:space="0" w:color="auto"/>
              <w:left w:val="single" w:sz="5" w:space="0" w:color="auto"/>
              <w:bottom w:val="single" w:sz="5" w:space="0" w:color="auto"/>
              <w:right w:val="single" w:sz="6" w:space="0" w:color="auto"/>
            </w:tcBorders>
            <w:vAlign w:val="center"/>
          </w:tcPr>
          <w:p w14:paraId="4588C001" w14:textId="77777777" w:rsidR="006D2022" w:rsidRPr="00DA3903" w:rsidRDefault="006D2022" w:rsidP="00DA3903">
            <w:pPr>
              <w:jc w:val="center"/>
              <w:rPr>
                <w:rFonts w:asciiTheme="minorHAnsi" w:hAnsiTheme="minorHAnsi"/>
                <w:lang w:eastAsia="ru-RU"/>
              </w:rPr>
            </w:pPr>
            <w:r w:rsidRPr="00DA3903">
              <w:rPr>
                <w:rFonts w:ascii="Times New Roman" w:hAnsi="Times New Roman"/>
                <w:b/>
                <w:sz w:val="20"/>
                <w:szCs w:val="20"/>
                <w:lang w:eastAsia="ru-RU"/>
              </w:rPr>
              <w:t>№ п/п</w:t>
            </w:r>
          </w:p>
        </w:tc>
        <w:tc>
          <w:tcPr>
            <w:tcW w:w="7913" w:type="dxa"/>
            <w:tcBorders>
              <w:top w:val="single" w:sz="6" w:space="0" w:color="auto"/>
              <w:left w:val="single" w:sz="6" w:space="0" w:color="auto"/>
              <w:bottom w:val="single" w:sz="6" w:space="0" w:color="auto"/>
              <w:right w:val="single" w:sz="6" w:space="0" w:color="auto"/>
            </w:tcBorders>
            <w:vAlign w:val="center"/>
          </w:tcPr>
          <w:p w14:paraId="2A3AC047" w14:textId="77777777" w:rsidR="006D2022" w:rsidRPr="00DA3903" w:rsidRDefault="006D2022" w:rsidP="00DA3903">
            <w:pPr>
              <w:jc w:val="center"/>
              <w:rPr>
                <w:rFonts w:asciiTheme="minorHAnsi" w:hAnsiTheme="minorHAnsi"/>
                <w:lang w:eastAsia="ru-RU"/>
              </w:rPr>
            </w:pPr>
            <w:r w:rsidRPr="00DA3903">
              <w:rPr>
                <w:rFonts w:ascii="Times New Roman" w:hAnsi="Times New Roman"/>
                <w:b/>
                <w:sz w:val="20"/>
                <w:szCs w:val="20"/>
                <w:lang w:eastAsia="ru-RU"/>
              </w:rPr>
              <w:t>Наименование услуг</w:t>
            </w:r>
          </w:p>
        </w:tc>
        <w:tc>
          <w:tcPr>
            <w:tcW w:w="1781" w:type="dxa"/>
            <w:tcBorders>
              <w:top w:val="single" w:sz="6" w:space="0" w:color="auto"/>
              <w:left w:val="single" w:sz="6" w:space="0" w:color="auto"/>
              <w:bottom w:val="single" w:sz="6" w:space="0" w:color="auto"/>
              <w:right w:val="single" w:sz="6" w:space="0" w:color="auto"/>
            </w:tcBorders>
            <w:vAlign w:val="center"/>
          </w:tcPr>
          <w:p w14:paraId="22103A5A" w14:textId="77777777" w:rsidR="006D2022" w:rsidRPr="00DA3903" w:rsidRDefault="006D2022" w:rsidP="00DA3903">
            <w:pPr>
              <w:jc w:val="center"/>
              <w:rPr>
                <w:rFonts w:asciiTheme="minorHAnsi" w:hAnsiTheme="minorHAnsi"/>
                <w:lang w:eastAsia="ru-RU"/>
              </w:rPr>
            </w:pPr>
            <w:r w:rsidRPr="00DA3903">
              <w:rPr>
                <w:rFonts w:ascii="Times New Roman" w:hAnsi="Times New Roman"/>
                <w:b/>
                <w:sz w:val="20"/>
                <w:szCs w:val="20"/>
                <w:lang w:eastAsia="ru-RU"/>
              </w:rPr>
              <w:t>Кол-во чел.</w:t>
            </w:r>
          </w:p>
          <w:p w14:paraId="6DA3ECD1" w14:textId="3DA34A2B" w:rsidR="006D2022" w:rsidRPr="00DA3903" w:rsidRDefault="006D2022" w:rsidP="00DA3903">
            <w:pPr>
              <w:jc w:val="center"/>
              <w:rPr>
                <w:rFonts w:asciiTheme="minorHAnsi" w:hAnsiTheme="minorHAnsi"/>
                <w:lang w:eastAsia="ru-RU"/>
              </w:rPr>
            </w:pPr>
          </w:p>
        </w:tc>
      </w:tr>
      <w:tr w:rsidR="006D2022" w:rsidRPr="00DA3903" w14:paraId="72F90A02" w14:textId="77777777" w:rsidTr="006D2022">
        <w:trPr>
          <w:cantSplit/>
          <w:trHeight w:val="1030"/>
        </w:trPr>
        <w:tc>
          <w:tcPr>
            <w:tcW w:w="98" w:type="dxa"/>
            <w:tcBorders>
              <w:top w:val="none" w:sz="5" w:space="0" w:color="auto"/>
              <w:left w:val="none" w:sz="5" w:space="0" w:color="auto"/>
            </w:tcBorders>
            <w:vAlign w:val="center"/>
          </w:tcPr>
          <w:p w14:paraId="1A928CB1" w14:textId="77777777" w:rsidR="006D2022" w:rsidRPr="00DA3903" w:rsidRDefault="006D2022" w:rsidP="002D61A1">
            <w:pPr>
              <w:jc w:val="center"/>
              <w:rPr>
                <w:rFonts w:asciiTheme="minorHAnsi" w:hAnsiTheme="minorHAnsi"/>
                <w:lang w:eastAsia="ru-RU"/>
              </w:rPr>
            </w:pPr>
          </w:p>
        </w:tc>
        <w:tc>
          <w:tcPr>
            <w:tcW w:w="494" w:type="dxa"/>
            <w:tcBorders>
              <w:top w:val="single" w:sz="5" w:space="0" w:color="auto"/>
              <w:left w:val="single" w:sz="5" w:space="0" w:color="auto"/>
              <w:bottom w:val="single" w:sz="5" w:space="0" w:color="auto"/>
              <w:right w:val="single" w:sz="6" w:space="0" w:color="auto"/>
            </w:tcBorders>
          </w:tcPr>
          <w:p w14:paraId="032C1F13" w14:textId="77777777" w:rsidR="006D2022" w:rsidRPr="002D61A1" w:rsidRDefault="006D2022" w:rsidP="002D61A1">
            <w:pPr>
              <w:spacing w:after="0"/>
              <w:ind w:right="34"/>
              <w:rPr>
                <w:rFonts w:ascii="Times New Roman" w:eastAsia="Calibri" w:hAnsi="Times New Roman" w:cs="Times New Roman"/>
                <w:sz w:val="20"/>
                <w:szCs w:val="20"/>
                <w:lang w:eastAsia="ar-SA"/>
              </w:rPr>
            </w:pPr>
            <w:r w:rsidRPr="002D61A1">
              <w:rPr>
                <w:rFonts w:ascii="Times New Roman" w:eastAsia="Calibri" w:hAnsi="Times New Roman" w:cs="Times New Roman"/>
                <w:sz w:val="20"/>
                <w:szCs w:val="20"/>
                <w:lang w:eastAsia="ar-SA"/>
              </w:rPr>
              <w:t>1</w:t>
            </w:r>
          </w:p>
          <w:p w14:paraId="4EB0CBEE" w14:textId="77777777" w:rsidR="006D2022" w:rsidRPr="002D61A1" w:rsidRDefault="006D2022" w:rsidP="002D61A1">
            <w:pPr>
              <w:spacing w:after="0"/>
              <w:ind w:right="34"/>
              <w:rPr>
                <w:rFonts w:ascii="Times New Roman" w:eastAsia="Calibri" w:hAnsi="Times New Roman" w:cs="Times New Roman"/>
                <w:sz w:val="20"/>
                <w:szCs w:val="20"/>
                <w:lang w:eastAsia="ar-SA"/>
              </w:rPr>
            </w:pPr>
          </w:p>
        </w:tc>
        <w:tc>
          <w:tcPr>
            <w:tcW w:w="7913" w:type="dxa"/>
            <w:tcBorders>
              <w:top w:val="single" w:sz="6" w:space="0" w:color="auto"/>
              <w:left w:val="single" w:sz="6" w:space="0" w:color="auto"/>
              <w:bottom w:val="single" w:sz="4" w:space="0" w:color="auto"/>
              <w:right w:val="single" w:sz="6" w:space="0" w:color="auto"/>
            </w:tcBorders>
          </w:tcPr>
          <w:p w14:paraId="6F8C53DC" w14:textId="77777777" w:rsidR="006D2022" w:rsidRPr="002D61A1" w:rsidRDefault="006D2022" w:rsidP="00B41236">
            <w:pPr>
              <w:spacing w:after="0"/>
              <w:ind w:right="34"/>
              <w:rPr>
                <w:rFonts w:ascii="Times New Roman" w:eastAsia="Calibri" w:hAnsi="Times New Roman" w:cs="Times New Roman"/>
                <w:sz w:val="20"/>
                <w:szCs w:val="20"/>
                <w:lang w:eastAsia="ar-SA"/>
              </w:rPr>
            </w:pPr>
            <w:r w:rsidRPr="002D61A1">
              <w:rPr>
                <w:rFonts w:ascii="Times New Roman" w:eastAsia="Calibri" w:hAnsi="Times New Roman" w:cs="Times New Roman"/>
                <w:sz w:val="20"/>
                <w:szCs w:val="20"/>
                <w:lang w:eastAsia="ar-SA"/>
              </w:rPr>
              <w:t xml:space="preserve">Оказание образовательных услуг по </w:t>
            </w:r>
            <w:r>
              <w:rPr>
                <w:rFonts w:ascii="Times New Roman" w:eastAsia="Calibri" w:hAnsi="Times New Roman" w:cs="Times New Roman"/>
                <w:sz w:val="20"/>
                <w:szCs w:val="20"/>
                <w:lang w:eastAsia="ar-SA"/>
              </w:rPr>
              <w:t xml:space="preserve">дополнительной профессиональной </w:t>
            </w:r>
            <w:r w:rsidRPr="002D61A1">
              <w:rPr>
                <w:rFonts w:ascii="Times New Roman" w:eastAsia="Calibri" w:hAnsi="Times New Roman" w:cs="Times New Roman"/>
                <w:sz w:val="20"/>
                <w:szCs w:val="20"/>
                <w:lang w:eastAsia="ar-SA"/>
              </w:rPr>
              <w:t>п</w:t>
            </w:r>
            <w:r>
              <w:rPr>
                <w:rFonts w:ascii="Times New Roman" w:eastAsia="Calibri" w:hAnsi="Times New Roman" w:cs="Times New Roman"/>
                <w:sz w:val="20"/>
                <w:szCs w:val="20"/>
                <w:lang w:eastAsia="ar-SA"/>
              </w:rPr>
              <w:t>рограмме обучения «</w:t>
            </w:r>
            <w:r w:rsidRPr="002D61A1">
              <w:rPr>
                <w:rFonts w:ascii="Times New Roman" w:eastAsia="Calibri" w:hAnsi="Times New Roman" w:cs="Times New Roman"/>
                <w:sz w:val="20"/>
                <w:szCs w:val="20"/>
                <w:lang w:eastAsia="ar-SA"/>
              </w:rPr>
              <w:t>Безопасная эксплуатация электроустановок. Нормы и правила работы в электроустановках пот</w:t>
            </w:r>
            <w:r>
              <w:rPr>
                <w:rFonts w:ascii="Times New Roman" w:eastAsia="Calibri" w:hAnsi="Times New Roman" w:cs="Times New Roman"/>
                <w:sz w:val="20"/>
                <w:szCs w:val="20"/>
                <w:lang w:eastAsia="ar-SA"/>
              </w:rPr>
              <w:t>ребителя электрической энергии</w:t>
            </w:r>
          </w:p>
        </w:tc>
        <w:tc>
          <w:tcPr>
            <w:tcW w:w="1781" w:type="dxa"/>
            <w:tcBorders>
              <w:top w:val="single" w:sz="6" w:space="0" w:color="auto"/>
              <w:left w:val="single" w:sz="6" w:space="0" w:color="auto"/>
              <w:bottom w:val="single" w:sz="4" w:space="0" w:color="auto"/>
              <w:right w:val="single" w:sz="6" w:space="0" w:color="auto"/>
            </w:tcBorders>
            <w:vAlign w:val="center"/>
          </w:tcPr>
          <w:p w14:paraId="2B54B1F1" w14:textId="77777777" w:rsidR="006D2022" w:rsidRPr="00DA3903" w:rsidRDefault="006D2022" w:rsidP="002D61A1">
            <w:pPr>
              <w:jc w:val="center"/>
              <w:rPr>
                <w:rFonts w:asciiTheme="minorHAnsi" w:hAnsiTheme="minorHAnsi"/>
                <w:lang w:eastAsia="ru-RU"/>
              </w:rPr>
            </w:pPr>
            <w:r>
              <w:rPr>
                <w:rFonts w:ascii="Times New Roman" w:hAnsi="Times New Roman"/>
                <w:sz w:val="20"/>
                <w:szCs w:val="20"/>
                <w:lang w:eastAsia="ru-RU"/>
              </w:rPr>
              <w:t>5</w:t>
            </w:r>
          </w:p>
          <w:p w14:paraId="444DAD2A" w14:textId="3C6118B5" w:rsidR="006D2022" w:rsidRPr="006D2022" w:rsidRDefault="006D2022" w:rsidP="002D61A1">
            <w:pPr>
              <w:jc w:val="center"/>
              <w:rPr>
                <w:rFonts w:asciiTheme="minorHAnsi" w:hAnsiTheme="minorHAnsi"/>
                <w:lang w:eastAsia="ru-RU"/>
              </w:rPr>
            </w:pPr>
          </w:p>
        </w:tc>
      </w:tr>
    </w:tbl>
    <w:p w14:paraId="4D802428" w14:textId="77777777" w:rsidR="000070ED" w:rsidRDefault="000070ED" w:rsidP="00A07792">
      <w:pPr>
        <w:pStyle w:val="afff8"/>
        <w:tabs>
          <w:tab w:val="left" w:pos="567"/>
        </w:tabs>
        <w:jc w:val="both"/>
      </w:pPr>
    </w:p>
    <w:p w14:paraId="47F7EB65" w14:textId="77777777" w:rsidR="001C6E71" w:rsidRPr="00F52427" w:rsidRDefault="00597DE9" w:rsidP="00A07792">
      <w:pPr>
        <w:pStyle w:val="afff8"/>
        <w:tabs>
          <w:tab w:val="left" w:pos="567"/>
        </w:tabs>
        <w:jc w:val="both"/>
      </w:pPr>
      <w:r w:rsidRPr="00F52427">
        <w:t xml:space="preserve">Качество и безопасность оказываемых услуг должны соответствовать требованиям </w:t>
      </w:r>
      <w:r w:rsidR="00A07792">
        <w:t xml:space="preserve">действующего законодательства. </w:t>
      </w:r>
    </w:p>
    <w:p w14:paraId="0D0E6BDE" w14:textId="77777777" w:rsidR="00597DE9" w:rsidRDefault="00597DE9" w:rsidP="00A07792">
      <w:pPr>
        <w:pStyle w:val="afff8"/>
        <w:numPr>
          <w:ilvl w:val="1"/>
          <w:numId w:val="21"/>
        </w:numPr>
        <w:ind w:left="851" w:hanging="425"/>
        <w:jc w:val="both"/>
      </w:pPr>
      <w:r w:rsidRPr="00F52427">
        <w:t xml:space="preserve">Требования к услугам, установленные законодательством Российской Федерации: </w:t>
      </w:r>
    </w:p>
    <w:p w14:paraId="7D4CE5E2" w14:textId="77777777" w:rsidR="00932F41" w:rsidRDefault="00932F41" w:rsidP="002E6980">
      <w:pPr>
        <w:pStyle w:val="afff8"/>
        <w:jc w:val="both"/>
      </w:pPr>
      <w:r>
        <w:t>В действующей редакции:</w:t>
      </w:r>
    </w:p>
    <w:p w14:paraId="0A1BFED3" w14:textId="77777777" w:rsidR="00932F41" w:rsidRDefault="00932F41" w:rsidP="007E69D8">
      <w:pPr>
        <w:pStyle w:val="afff8"/>
        <w:tabs>
          <w:tab w:val="left" w:pos="851"/>
        </w:tabs>
        <w:ind w:firstLine="426"/>
        <w:jc w:val="both"/>
      </w:pPr>
      <w:bookmarkStart w:id="2" w:name="_Hlk227227390"/>
      <w:r>
        <w:t>- Федеральный закон от 29.12.2012 № 273-ФЗ «Об образовании в Российской Федерации»;</w:t>
      </w:r>
    </w:p>
    <w:p w14:paraId="6F0B9188" w14:textId="77777777" w:rsidR="00932F41" w:rsidRDefault="00932F41" w:rsidP="002E6980">
      <w:pPr>
        <w:pStyle w:val="afff8"/>
        <w:ind w:firstLine="426"/>
        <w:jc w:val="both"/>
      </w:pPr>
      <w:r>
        <w:t xml:space="preserve">- Федеральный закон от 04.05.2011 № 99-ФЗ «О лицензировании отдельных видов деятельности»; </w:t>
      </w:r>
    </w:p>
    <w:p w14:paraId="29DB070B" w14:textId="77777777" w:rsidR="00932F41" w:rsidRDefault="00932F41" w:rsidP="00DA685E">
      <w:pPr>
        <w:pStyle w:val="afff8"/>
        <w:ind w:firstLine="426"/>
        <w:jc w:val="both"/>
      </w:pPr>
      <w: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2A9F58E" w14:textId="77777777" w:rsidR="00932F41" w:rsidRDefault="00932F41" w:rsidP="002E6980">
      <w:pPr>
        <w:pStyle w:val="afff8"/>
        <w:ind w:firstLine="426"/>
        <w:jc w:val="both"/>
      </w:pPr>
      <w:r w:rsidRPr="005B02DB">
        <w:t xml:space="preserve">- Правила технической эксплуатации электроустановок потребителей </w:t>
      </w:r>
      <w:r w:rsidR="00E46666" w:rsidRPr="00E46666">
        <w:t>электрической энергии</w:t>
      </w:r>
      <w:r w:rsidR="00E46666">
        <w:t xml:space="preserve">, </w:t>
      </w:r>
      <w:r w:rsidRPr="005B02DB">
        <w:t>утвержденные приказом Минэнерго России от 1</w:t>
      </w:r>
      <w:r w:rsidR="00E46666">
        <w:t>2.08.2022 № 811</w:t>
      </w:r>
      <w:r w:rsidRPr="005B02DB">
        <w:t>.</w:t>
      </w:r>
    </w:p>
    <w:p w14:paraId="5D3E2A24" w14:textId="77777777" w:rsidR="00932F41" w:rsidRPr="00F52427" w:rsidRDefault="00932F41" w:rsidP="002E6980">
      <w:pPr>
        <w:pStyle w:val="afff8"/>
        <w:ind w:firstLine="426"/>
        <w:jc w:val="both"/>
      </w:pPr>
      <w:r>
        <w:t xml:space="preserve">- Приказ Минобрнауки </w:t>
      </w:r>
      <w:r w:rsidR="009A439D">
        <w:t>России от 24.03.2025 № 266 «</w:t>
      </w:r>
      <w:r w:rsidR="009A439D" w:rsidRPr="009A439D">
        <w:t>Об утверждении Порядка организации и осуществления образовательной деятельности по дополнитель</w:t>
      </w:r>
      <w:r w:rsidR="009A439D">
        <w:t>ным профессиональным программам»</w:t>
      </w:r>
      <w:r>
        <w:t>.</w:t>
      </w:r>
    </w:p>
    <w:bookmarkEnd w:id="2"/>
    <w:p w14:paraId="34E393F3" w14:textId="77777777" w:rsidR="00597DE9" w:rsidRPr="00F52427" w:rsidRDefault="00A07792" w:rsidP="002E6980">
      <w:pPr>
        <w:pStyle w:val="afff8"/>
        <w:ind w:firstLine="426"/>
        <w:jc w:val="both"/>
      </w:pPr>
      <w:r>
        <w:t>2.3</w:t>
      </w:r>
      <w:r w:rsidR="00597DE9" w:rsidRPr="00F52427">
        <w:t xml:space="preserve">. </w:t>
      </w:r>
      <w:r w:rsidR="00932F41" w:rsidRPr="00932F41">
        <w:t>После прохождения учебной подготовки Исполнитель направляет (</w:t>
      </w:r>
      <w:proofErr w:type="gramStart"/>
      <w:r w:rsidR="00932F41" w:rsidRPr="00932F41">
        <w:t>сопровождает)  работников</w:t>
      </w:r>
      <w:proofErr w:type="gramEnd"/>
      <w:r w:rsidR="00932F41" w:rsidRPr="00932F41">
        <w:t xml:space="preserve"> Заказчика </w:t>
      </w:r>
      <w:r w:rsidR="00932F41">
        <w:t xml:space="preserve">для </w:t>
      </w:r>
      <w:r w:rsidR="00932F41" w:rsidRPr="00932F41">
        <w:t>проверки знаний</w:t>
      </w:r>
      <w:r w:rsidR="00597DE9" w:rsidRPr="00F52427">
        <w:t xml:space="preserve"> в ТАК Северо-Западного управления Ростехнадзора по адресу: Санкт-Петербург, Васильевский остров, 11-ая линия, д.64.</w:t>
      </w:r>
    </w:p>
    <w:p w14:paraId="19AFA832" w14:textId="77777777" w:rsidR="00A07792" w:rsidRDefault="00A07792" w:rsidP="00A07792">
      <w:pPr>
        <w:pStyle w:val="afff8"/>
        <w:jc w:val="both"/>
      </w:pPr>
      <w:r>
        <w:t xml:space="preserve">     </w:t>
      </w:r>
      <w:r w:rsidR="001506C7">
        <w:t xml:space="preserve">  </w:t>
      </w:r>
      <w:r>
        <w:t xml:space="preserve">Слушателям, успешно прошедшим курс обучения и итоговую аттестацию (проверку знаний) выдать соответствующие </w:t>
      </w:r>
      <w:bookmarkStart w:id="3" w:name="_Hlk227227482"/>
      <w:r>
        <w:t xml:space="preserve">документы установленного образца в соответствии со ст. 60 </w:t>
      </w:r>
      <w:r w:rsidR="00D26273" w:rsidRPr="00D26273">
        <w:t>Федеральн</w:t>
      </w:r>
      <w:r w:rsidR="00D26273">
        <w:t xml:space="preserve">ого </w:t>
      </w:r>
      <w:r w:rsidR="00D26273" w:rsidRPr="00D26273">
        <w:t>закон</w:t>
      </w:r>
      <w:r w:rsidR="00D26273">
        <w:t>а</w:t>
      </w:r>
      <w:r w:rsidR="00D26273" w:rsidRPr="00D26273">
        <w:t xml:space="preserve"> от 29.12.2012 № 273-ФЗ «Об образовании в Российской Федерации»</w:t>
      </w:r>
      <w:bookmarkEnd w:id="3"/>
      <w:r w:rsidRPr="00D26273">
        <w:t>.</w:t>
      </w:r>
    </w:p>
    <w:p w14:paraId="02D4549E" w14:textId="77777777" w:rsidR="00A07792" w:rsidRDefault="00A07792" w:rsidP="00B20E73">
      <w:pPr>
        <w:pStyle w:val="afff8"/>
        <w:tabs>
          <w:tab w:val="left" w:pos="567"/>
        </w:tabs>
        <w:jc w:val="both"/>
      </w:pPr>
      <w:r>
        <w:t xml:space="preserve"> </w:t>
      </w:r>
      <w:r w:rsidR="00B20E73">
        <w:t xml:space="preserve">      </w:t>
      </w:r>
      <w:r>
        <w:t>Слушателю, не прошедшему итоговой аттестации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выдать справку об обучении или о периоде обучения установленного образца.</w:t>
      </w:r>
    </w:p>
    <w:p w14:paraId="26BEEBB2" w14:textId="77777777" w:rsidR="00932F41" w:rsidRDefault="001506C7" w:rsidP="001506C7">
      <w:pPr>
        <w:pStyle w:val="afff8"/>
        <w:tabs>
          <w:tab w:val="left" w:pos="567"/>
        </w:tabs>
        <w:jc w:val="both"/>
      </w:pPr>
      <w:r>
        <w:t xml:space="preserve">        </w:t>
      </w:r>
      <w:r w:rsidR="00A07792">
        <w:t xml:space="preserve">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сдачи экзамена, при этом итоговая аттестация может быть пересдана только в период срока действия </w:t>
      </w:r>
      <w:r w:rsidR="00E1026B">
        <w:t>контракта</w:t>
      </w:r>
      <w:r w:rsidR="00A07792">
        <w:t xml:space="preserve">. </w:t>
      </w:r>
    </w:p>
    <w:p w14:paraId="0564CB49" w14:textId="77777777" w:rsidR="002E6980" w:rsidRPr="00F52427" w:rsidRDefault="002E6980" w:rsidP="001C6E71">
      <w:pPr>
        <w:pStyle w:val="afff8"/>
        <w:jc w:val="both"/>
      </w:pPr>
    </w:p>
    <w:p w14:paraId="06D75BCE" w14:textId="77777777" w:rsidR="00E1026B" w:rsidRDefault="00E1026B" w:rsidP="00D26273">
      <w:pPr>
        <w:tabs>
          <w:tab w:val="left" w:pos="1005"/>
        </w:tabs>
        <w:rPr>
          <w:rFonts w:ascii="Times New Roman" w:hAnsi="Times New Roman"/>
          <w:sz w:val="24"/>
          <w:szCs w:val="24"/>
          <w:lang w:eastAsia="ar-SA"/>
        </w:rPr>
      </w:pPr>
    </w:p>
    <w:p w14:paraId="0EE9AEBA" w14:textId="77777777" w:rsidR="00932F41" w:rsidRPr="00E1026B" w:rsidRDefault="00932F41" w:rsidP="00E1026B">
      <w:pPr>
        <w:tabs>
          <w:tab w:val="left" w:pos="1005"/>
        </w:tabs>
        <w:rPr>
          <w:rFonts w:ascii="Times New Roman" w:hAnsi="Times New Roman"/>
          <w:sz w:val="24"/>
          <w:szCs w:val="24"/>
          <w:lang w:eastAsia="ar-SA"/>
        </w:rPr>
      </w:pPr>
      <w:r w:rsidRPr="00E1026B">
        <w:rPr>
          <w:rFonts w:ascii="Times New Roman" w:hAnsi="Times New Roman"/>
          <w:sz w:val="24"/>
          <w:szCs w:val="24"/>
          <w:lang w:eastAsia="ar-SA"/>
        </w:rPr>
        <w:t xml:space="preserve"> Специалист по охране труда                                                                  </w:t>
      </w:r>
      <w:r w:rsidR="00A07792" w:rsidRPr="00E1026B">
        <w:rPr>
          <w:rFonts w:ascii="Times New Roman" w:hAnsi="Times New Roman"/>
          <w:sz w:val="24"/>
          <w:szCs w:val="24"/>
          <w:lang w:eastAsia="ar-SA"/>
        </w:rPr>
        <w:t xml:space="preserve">        </w:t>
      </w:r>
      <w:r w:rsidRPr="00E1026B">
        <w:rPr>
          <w:rFonts w:ascii="Times New Roman" w:hAnsi="Times New Roman"/>
          <w:sz w:val="24"/>
          <w:szCs w:val="24"/>
          <w:lang w:eastAsia="ar-SA"/>
        </w:rPr>
        <w:t xml:space="preserve">          Максимова Н.В.</w:t>
      </w:r>
    </w:p>
    <w:sectPr w:rsidR="00932F41" w:rsidRPr="00E1026B" w:rsidSect="00E1026B">
      <w:headerReference w:type="default" r:id="rId9"/>
      <w:pgSz w:w="11906" w:h="16838" w:code="9"/>
      <w:pgMar w:top="709" w:right="851" w:bottom="851" w:left="1134"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8D225" w14:textId="77777777" w:rsidR="00B14815" w:rsidRDefault="00B14815">
      <w:pPr>
        <w:spacing w:after="0" w:line="240" w:lineRule="auto"/>
      </w:pPr>
      <w:r>
        <w:separator/>
      </w:r>
    </w:p>
  </w:endnote>
  <w:endnote w:type="continuationSeparator" w:id="0">
    <w:p w14:paraId="34623E59" w14:textId="77777777" w:rsidR="00B14815" w:rsidRDefault="00B14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panose1 w:val="00000000000000000000"/>
    <w:charset w:val="CC"/>
    <w:family w:val="auto"/>
    <w:notTrueType/>
    <w:pitch w:val="variable"/>
    <w:sig w:usb0="00000201" w:usb1="00000000" w:usb2="00000000" w:usb3="00000000" w:csb0="00000004" w:csb1="00000000"/>
  </w:font>
  <w:font w:name="NTTimes/Cyrillic">
    <w:altName w:val="Times New Roman"/>
    <w:charset w:val="00"/>
    <w:family w:val="auto"/>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Pragmatica">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B26A1" w14:textId="77777777" w:rsidR="00B14815" w:rsidRDefault="00B14815">
      <w:pPr>
        <w:spacing w:after="0" w:line="240" w:lineRule="auto"/>
      </w:pPr>
      <w:r>
        <w:separator/>
      </w:r>
    </w:p>
  </w:footnote>
  <w:footnote w:type="continuationSeparator" w:id="0">
    <w:p w14:paraId="562EB0C7" w14:textId="77777777" w:rsidR="00B14815" w:rsidRDefault="00B14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CA0C0" w14:textId="77777777" w:rsidR="006F7165" w:rsidRDefault="006F7165" w:rsidP="00693EDF">
    <w:pPr>
      <w:pStyle w:val="af8"/>
      <w:framePr w:wrap="auto"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B41236">
      <w:rPr>
        <w:rStyle w:val="ae"/>
        <w:noProof/>
      </w:rPr>
      <w:t>2</w:t>
    </w:r>
    <w:r>
      <w:rPr>
        <w:rStyle w:val="ae"/>
      </w:rPr>
      <w:fldChar w:fldCharType="end"/>
    </w:r>
  </w:p>
  <w:p w14:paraId="5CAFAFB4" w14:textId="77777777" w:rsidR="006F7165" w:rsidRDefault="006F7165" w:rsidP="00693EDF">
    <w:pPr>
      <w:pStyle w:val="af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F438B8B6"/>
    <w:name w:val="WW8Num6"/>
    <w:lvl w:ilvl="0">
      <w:start w:val="1"/>
      <w:numFmt w:val="decimal"/>
      <w:lvlText w:val="%1."/>
      <w:lvlJc w:val="left"/>
      <w:pPr>
        <w:tabs>
          <w:tab w:val="num" w:pos="720"/>
        </w:tabs>
        <w:ind w:left="720" w:hanging="360"/>
      </w:pPr>
      <w:rPr>
        <w:b/>
      </w:rPr>
    </w:lvl>
  </w:abstractNum>
  <w:abstractNum w:abstractNumId="1" w15:restartNumberingAfterBreak="0">
    <w:nsid w:val="03E50BED"/>
    <w:multiLevelType w:val="hybridMultilevel"/>
    <w:tmpl w:val="53100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CA5245"/>
    <w:multiLevelType w:val="multilevel"/>
    <w:tmpl w:val="6204CC6A"/>
    <w:lvl w:ilvl="0">
      <w:start w:val="6"/>
      <w:numFmt w:val="decimal"/>
      <w:lvlText w:val="%1."/>
      <w:lvlJc w:val="left"/>
      <w:pPr>
        <w:ind w:left="1068" w:hanging="360"/>
      </w:pPr>
      <w:rPr>
        <w:rFonts w:hint="default"/>
        <w:b w:val="0"/>
      </w:rPr>
    </w:lvl>
    <w:lvl w:ilvl="1">
      <w:start w:val="1"/>
      <w:numFmt w:val="decimal"/>
      <w:isLgl/>
      <w:lvlText w:val="%1.%2."/>
      <w:lvlJc w:val="left"/>
      <w:pPr>
        <w:ind w:left="1113" w:hanging="40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 w15:restartNumberingAfterBreak="0">
    <w:nsid w:val="11C15526"/>
    <w:multiLevelType w:val="hybridMultilevel"/>
    <w:tmpl w:val="6CE6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894274"/>
    <w:multiLevelType w:val="multilevel"/>
    <w:tmpl w:val="E380391A"/>
    <w:lvl w:ilvl="0">
      <w:start w:val="4"/>
      <w:numFmt w:val="decimal"/>
      <w:lvlText w:val="%1."/>
      <w:lvlJc w:val="left"/>
      <w:pPr>
        <w:ind w:left="540" w:hanging="540"/>
      </w:pPr>
      <w:rPr>
        <w:rFonts w:hint="default"/>
      </w:rPr>
    </w:lvl>
    <w:lvl w:ilvl="1">
      <w:start w:val="2"/>
      <w:numFmt w:val="decimal"/>
      <w:lvlText w:val="%1.%2."/>
      <w:lvlJc w:val="left"/>
      <w:pPr>
        <w:ind w:left="880" w:hanging="540"/>
      </w:pPr>
      <w:rPr>
        <w:rFonts w:hint="default"/>
      </w:rPr>
    </w:lvl>
    <w:lvl w:ilvl="2">
      <w:start w:val="1"/>
      <w:numFmt w:val="decimal"/>
      <w:lvlText w:val="%1.%2.%3."/>
      <w:lvlJc w:val="left"/>
      <w:pPr>
        <w:ind w:left="1855" w:hanging="720"/>
      </w:pPr>
      <w:rPr>
        <w:rFonts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 w15:restartNumberingAfterBreak="0">
    <w:nsid w:val="14536B7D"/>
    <w:multiLevelType w:val="hybridMultilevel"/>
    <w:tmpl w:val="C4A216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E01148"/>
    <w:multiLevelType w:val="hybridMultilevel"/>
    <w:tmpl w:val="74B48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A14E6C"/>
    <w:multiLevelType w:val="hybridMultilevel"/>
    <w:tmpl w:val="9A02CF92"/>
    <w:lvl w:ilvl="0" w:tplc="E11CAE8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DD7CC3"/>
    <w:multiLevelType w:val="multilevel"/>
    <w:tmpl w:val="24FC348C"/>
    <w:lvl w:ilvl="0">
      <w:start w:val="1"/>
      <w:numFmt w:val="decimal"/>
      <w:lvlText w:val="%1."/>
      <w:lvlJc w:val="left"/>
      <w:pPr>
        <w:ind w:left="3905" w:hanging="360"/>
      </w:pPr>
      <w:rPr>
        <w:rFonts w:ascii="Times New Roman" w:eastAsia="Calibr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60252E"/>
    <w:multiLevelType w:val="hybridMultilevel"/>
    <w:tmpl w:val="9E687AB6"/>
    <w:lvl w:ilvl="0" w:tplc="04F81F22">
      <w:start w:val="1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2591751D"/>
    <w:multiLevelType w:val="multilevel"/>
    <w:tmpl w:val="5962A006"/>
    <w:lvl w:ilvl="0">
      <w:start w:val="1"/>
      <w:numFmt w:val="decimal"/>
      <w:lvlText w:val="%1."/>
      <w:lvlJc w:val="left"/>
      <w:pPr>
        <w:ind w:left="720" w:hanging="360"/>
      </w:pPr>
      <w:rPr>
        <w:rFonts w:hint="default"/>
      </w:rPr>
    </w:lvl>
    <w:lvl w:ilvl="1">
      <w:start w:val="3"/>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266354F3"/>
    <w:multiLevelType w:val="multilevel"/>
    <w:tmpl w:val="87AA1278"/>
    <w:lvl w:ilvl="0">
      <w:start w:val="4"/>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1"/>
      <w:numFmt w:val="decimal"/>
      <w:lvlText w:val="%1.%2.%3."/>
      <w:lvlJc w:val="left"/>
      <w:pPr>
        <w:ind w:left="171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29AF6482"/>
    <w:multiLevelType w:val="hybridMultilevel"/>
    <w:tmpl w:val="1562C4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A9537A2"/>
    <w:multiLevelType w:val="hybridMultilevel"/>
    <w:tmpl w:val="E6363AC8"/>
    <w:lvl w:ilvl="0" w:tplc="C9986966">
      <w:start w:val="1"/>
      <w:numFmt w:val="decimal"/>
      <w:lvlText w:val="%1."/>
      <w:lvlJc w:val="left"/>
      <w:pPr>
        <w:tabs>
          <w:tab w:val="num" w:pos="644"/>
        </w:tabs>
        <w:ind w:left="644" w:hanging="64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D831508"/>
    <w:multiLevelType w:val="hybridMultilevel"/>
    <w:tmpl w:val="BDB446E2"/>
    <w:lvl w:ilvl="0" w:tplc="E11CAE84">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449F3B0A"/>
    <w:multiLevelType w:val="hybridMultilevel"/>
    <w:tmpl w:val="63A66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83A1F62"/>
    <w:multiLevelType w:val="hybridMultilevel"/>
    <w:tmpl w:val="49BC2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E555ED7"/>
    <w:multiLevelType w:val="hybridMultilevel"/>
    <w:tmpl w:val="C3A6624E"/>
    <w:lvl w:ilvl="0" w:tplc="35BE2ABA">
      <w:start w:val="1"/>
      <w:numFmt w:val="decimal"/>
      <w:lvlText w:val="%1."/>
      <w:lvlJc w:val="left"/>
      <w:pPr>
        <w:ind w:left="883" w:hanging="360"/>
      </w:pPr>
      <w:rPr>
        <w:rFonts w:eastAsia="Times New Roman" w:cs="Arial" w:hint="default"/>
        <w:b w:val="0"/>
      </w:rPr>
    </w:lvl>
    <w:lvl w:ilvl="1" w:tplc="04190019" w:tentative="1">
      <w:start w:val="1"/>
      <w:numFmt w:val="lowerLetter"/>
      <w:lvlText w:val="%2."/>
      <w:lvlJc w:val="left"/>
      <w:pPr>
        <w:ind w:left="1603" w:hanging="360"/>
      </w:pPr>
    </w:lvl>
    <w:lvl w:ilvl="2" w:tplc="0419001B" w:tentative="1">
      <w:start w:val="1"/>
      <w:numFmt w:val="lowerRoman"/>
      <w:lvlText w:val="%3."/>
      <w:lvlJc w:val="right"/>
      <w:pPr>
        <w:ind w:left="2323" w:hanging="180"/>
      </w:pPr>
    </w:lvl>
    <w:lvl w:ilvl="3" w:tplc="0419000F" w:tentative="1">
      <w:start w:val="1"/>
      <w:numFmt w:val="decimal"/>
      <w:lvlText w:val="%4."/>
      <w:lvlJc w:val="left"/>
      <w:pPr>
        <w:ind w:left="3043" w:hanging="360"/>
      </w:pPr>
    </w:lvl>
    <w:lvl w:ilvl="4" w:tplc="04190019" w:tentative="1">
      <w:start w:val="1"/>
      <w:numFmt w:val="lowerLetter"/>
      <w:lvlText w:val="%5."/>
      <w:lvlJc w:val="left"/>
      <w:pPr>
        <w:ind w:left="3763" w:hanging="360"/>
      </w:pPr>
    </w:lvl>
    <w:lvl w:ilvl="5" w:tplc="0419001B" w:tentative="1">
      <w:start w:val="1"/>
      <w:numFmt w:val="lowerRoman"/>
      <w:lvlText w:val="%6."/>
      <w:lvlJc w:val="right"/>
      <w:pPr>
        <w:ind w:left="4483" w:hanging="180"/>
      </w:pPr>
    </w:lvl>
    <w:lvl w:ilvl="6" w:tplc="0419000F" w:tentative="1">
      <w:start w:val="1"/>
      <w:numFmt w:val="decimal"/>
      <w:lvlText w:val="%7."/>
      <w:lvlJc w:val="left"/>
      <w:pPr>
        <w:ind w:left="5203" w:hanging="360"/>
      </w:pPr>
    </w:lvl>
    <w:lvl w:ilvl="7" w:tplc="04190019" w:tentative="1">
      <w:start w:val="1"/>
      <w:numFmt w:val="lowerLetter"/>
      <w:lvlText w:val="%8."/>
      <w:lvlJc w:val="left"/>
      <w:pPr>
        <w:ind w:left="5923" w:hanging="360"/>
      </w:pPr>
    </w:lvl>
    <w:lvl w:ilvl="8" w:tplc="0419001B" w:tentative="1">
      <w:start w:val="1"/>
      <w:numFmt w:val="lowerRoman"/>
      <w:lvlText w:val="%9."/>
      <w:lvlJc w:val="right"/>
      <w:pPr>
        <w:ind w:left="6643" w:hanging="180"/>
      </w:pPr>
    </w:lvl>
  </w:abstractNum>
  <w:abstractNum w:abstractNumId="19" w15:restartNumberingAfterBreak="0">
    <w:nsid w:val="4F5236F7"/>
    <w:multiLevelType w:val="multilevel"/>
    <w:tmpl w:val="FE08FE48"/>
    <w:lvl w:ilvl="0">
      <w:start w:val="1"/>
      <w:numFmt w:val="decimal"/>
      <w:lvlText w:val="%1."/>
      <w:lvlJc w:val="left"/>
      <w:pPr>
        <w:ind w:left="786" w:hanging="360"/>
      </w:pPr>
      <w:rPr>
        <w:rFonts w:hint="default"/>
        <w:b w:val="0"/>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0" w15:restartNumberingAfterBreak="0">
    <w:nsid w:val="4F791839"/>
    <w:multiLevelType w:val="hybridMultilevel"/>
    <w:tmpl w:val="EC6A6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C7C4426"/>
    <w:multiLevelType w:val="hybridMultilevel"/>
    <w:tmpl w:val="B944F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42C375A"/>
    <w:multiLevelType w:val="hybridMultilevel"/>
    <w:tmpl w:val="66A8B7B6"/>
    <w:lvl w:ilvl="0" w:tplc="B16C2F34">
      <w:start w:val="4"/>
      <w:numFmt w:val="decimal"/>
      <w:lvlText w:val="%1"/>
      <w:lvlJc w:val="left"/>
      <w:pPr>
        <w:ind w:left="720" w:hanging="360"/>
      </w:pPr>
      <w:rPr>
        <w:rFonts w:ascii="Times New Roman" w:hAnsi="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B609B6"/>
    <w:multiLevelType w:val="hybridMultilevel"/>
    <w:tmpl w:val="0BAAB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F8062C"/>
    <w:multiLevelType w:val="hybridMultilevel"/>
    <w:tmpl w:val="FF96A5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247800">
    <w:abstractNumId w:val="21"/>
  </w:num>
  <w:num w:numId="2" w16cid:durableId="918952576">
    <w:abstractNumId w:val="8"/>
  </w:num>
  <w:num w:numId="3" w16cid:durableId="286205897">
    <w:abstractNumId w:val="14"/>
  </w:num>
  <w:num w:numId="4" w16cid:durableId="1188713522">
    <w:abstractNumId w:val="18"/>
  </w:num>
  <w:num w:numId="5" w16cid:durableId="1471436334">
    <w:abstractNumId w:val="1"/>
  </w:num>
  <w:num w:numId="6" w16cid:durableId="1311787252">
    <w:abstractNumId w:val="20"/>
  </w:num>
  <w:num w:numId="7" w16cid:durableId="1880387207">
    <w:abstractNumId w:val="3"/>
  </w:num>
  <w:num w:numId="8" w16cid:durableId="620694380">
    <w:abstractNumId w:val="24"/>
  </w:num>
  <w:num w:numId="9" w16cid:durableId="570582267">
    <w:abstractNumId w:val="9"/>
  </w:num>
  <w:num w:numId="10" w16cid:durableId="1183789563">
    <w:abstractNumId w:val="4"/>
  </w:num>
  <w:num w:numId="11" w16cid:durableId="1345597476">
    <w:abstractNumId w:val="12"/>
  </w:num>
  <w:num w:numId="12" w16cid:durableId="638996336">
    <w:abstractNumId w:val="10"/>
  </w:num>
  <w:num w:numId="13" w16cid:durableId="890504470">
    <w:abstractNumId w:val="2"/>
  </w:num>
  <w:num w:numId="14" w16cid:durableId="1058824028">
    <w:abstractNumId w:val="13"/>
  </w:num>
  <w:num w:numId="15" w16cid:durableId="1979724160">
    <w:abstractNumId w:val="25"/>
  </w:num>
  <w:num w:numId="16" w16cid:durableId="1937207075">
    <w:abstractNumId w:val="16"/>
  </w:num>
  <w:num w:numId="17" w16cid:durableId="1155224055">
    <w:abstractNumId w:val="17"/>
  </w:num>
  <w:num w:numId="18" w16cid:durableId="1383483909">
    <w:abstractNumId w:val="5"/>
  </w:num>
  <w:num w:numId="19" w16cid:durableId="2109421850">
    <w:abstractNumId w:val="15"/>
  </w:num>
  <w:num w:numId="20" w16cid:durableId="1397892846">
    <w:abstractNumId w:val="11"/>
  </w:num>
  <w:num w:numId="21" w16cid:durableId="90854451">
    <w:abstractNumId w:val="19"/>
  </w:num>
  <w:num w:numId="22" w16cid:durableId="1438527279">
    <w:abstractNumId w:val="7"/>
  </w:num>
  <w:num w:numId="23" w16cid:durableId="1621572974">
    <w:abstractNumId w:val="22"/>
  </w:num>
  <w:num w:numId="24" w16cid:durableId="488403551">
    <w:abstractNumId w:val="23"/>
  </w:num>
  <w:num w:numId="25" w16cid:durableId="13888159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01F"/>
    <w:rsid w:val="00000341"/>
    <w:rsid w:val="00000E4D"/>
    <w:rsid w:val="00002063"/>
    <w:rsid w:val="0000260D"/>
    <w:rsid w:val="00003E57"/>
    <w:rsid w:val="00004614"/>
    <w:rsid w:val="00004BC2"/>
    <w:rsid w:val="00006FCC"/>
    <w:rsid w:val="000070ED"/>
    <w:rsid w:val="00007188"/>
    <w:rsid w:val="00010304"/>
    <w:rsid w:val="00010A71"/>
    <w:rsid w:val="00011599"/>
    <w:rsid w:val="00011C28"/>
    <w:rsid w:val="00013298"/>
    <w:rsid w:val="0001348A"/>
    <w:rsid w:val="000135BF"/>
    <w:rsid w:val="00013A12"/>
    <w:rsid w:val="0001496A"/>
    <w:rsid w:val="00015385"/>
    <w:rsid w:val="00016114"/>
    <w:rsid w:val="00020045"/>
    <w:rsid w:val="00020208"/>
    <w:rsid w:val="00020405"/>
    <w:rsid w:val="00021029"/>
    <w:rsid w:val="00022D24"/>
    <w:rsid w:val="00022E64"/>
    <w:rsid w:val="0002348E"/>
    <w:rsid w:val="0002394B"/>
    <w:rsid w:val="00025294"/>
    <w:rsid w:val="00027BD8"/>
    <w:rsid w:val="00030661"/>
    <w:rsid w:val="000317F2"/>
    <w:rsid w:val="0003382E"/>
    <w:rsid w:val="00033F5C"/>
    <w:rsid w:val="00034B32"/>
    <w:rsid w:val="00034EEC"/>
    <w:rsid w:val="00035246"/>
    <w:rsid w:val="00035F13"/>
    <w:rsid w:val="00036259"/>
    <w:rsid w:val="00036545"/>
    <w:rsid w:val="00036BC7"/>
    <w:rsid w:val="00036FCC"/>
    <w:rsid w:val="000379B0"/>
    <w:rsid w:val="00037BEC"/>
    <w:rsid w:val="00040A5B"/>
    <w:rsid w:val="00040C4F"/>
    <w:rsid w:val="00042349"/>
    <w:rsid w:val="00042500"/>
    <w:rsid w:val="00043A20"/>
    <w:rsid w:val="0004719B"/>
    <w:rsid w:val="00047A91"/>
    <w:rsid w:val="000510D2"/>
    <w:rsid w:val="000521CD"/>
    <w:rsid w:val="000531B8"/>
    <w:rsid w:val="0005383D"/>
    <w:rsid w:val="000538B6"/>
    <w:rsid w:val="00053A17"/>
    <w:rsid w:val="00053B2E"/>
    <w:rsid w:val="00053B94"/>
    <w:rsid w:val="000546BE"/>
    <w:rsid w:val="00054CE1"/>
    <w:rsid w:val="00055215"/>
    <w:rsid w:val="00056F1A"/>
    <w:rsid w:val="00056F28"/>
    <w:rsid w:val="00057F5E"/>
    <w:rsid w:val="00060526"/>
    <w:rsid w:val="000607D6"/>
    <w:rsid w:val="00061D77"/>
    <w:rsid w:val="00062015"/>
    <w:rsid w:val="00063C74"/>
    <w:rsid w:val="00064009"/>
    <w:rsid w:val="000646E3"/>
    <w:rsid w:val="00065609"/>
    <w:rsid w:val="00065732"/>
    <w:rsid w:val="00066650"/>
    <w:rsid w:val="00067309"/>
    <w:rsid w:val="00067762"/>
    <w:rsid w:val="00071751"/>
    <w:rsid w:val="00072040"/>
    <w:rsid w:val="00072764"/>
    <w:rsid w:val="00072AE4"/>
    <w:rsid w:val="00072E13"/>
    <w:rsid w:val="00072E6B"/>
    <w:rsid w:val="00073B01"/>
    <w:rsid w:val="00075EC8"/>
    <w:rsid w:val="0007762B"/>
    <w:rsid w:val="0008015E"/>
    <w:rsid w:val="0008083C"/>
    <w:rsid w:val="000808BC"/>
    <w:rsid w:val="00081DAD"/>
    <w:rsid w:val="00081E08"/>
    <w:rsid w:val="0008236D"/>
    <w:rsid w:val="0008248B"/>
    <w:rsid w:val="00082547"/>
    <w:rsid w:val="000825DD"/>
    <w:rsid w:val="00083AD2"/>
    <w:rsid w:val="000851B9"/>
    <w:rsid w:val="0008523C"/>
    <w:rsid w:val="0008537A"/>
    <w:rsid w:val="00085DD7"/>
    <w:rsid w:val="00085E58"/>
    <w:rsid w:val="000867F7"/>
    <w:rsid w:val="0008683A"/>
    <w:rsid w:val="00086871"/>
    <w:rsid w:val="00086E4B"/>
    <w:rsid w:val="00087802"/>
    <w:rsid w:val="00087DD1"/>
    <w:rsid w:val="00090A3D"/>
    <w:rsid w:val="00091787"/>
    <w:rsid w:val="00091D31"/>
    <w:rsid w:val="00092AEA"/>
    <w:rsid w:val="0009351C"/>
    <w:rsid w:val="00093E17"/>
    <w:rsid w:val="0009439C"/>
    <w:rsid w:val="0009441B"/>
    <w:rsid w:val="00094461"/>
    <w:rsid w:val="000948D2"/>
    <w:rsid w:val="00094B6A"/>
    <w:rsid w:val="00096342"/>
    <w:rsid w:val="00097808"/>
    <w:rsid w:val="00097E95"/>
    <w:rsid w:val="00097F83"/>
    <w:rsid w:val="000A0038"/>
    <w:rsid w:val="000A224A"/>
    <w:rsid w:val="000A22DE"/>
    <w:rsid w:val="000A257F"/>
    <w:rsid w:val="000A2FD1"/>
    <w:rsid w:val="000A31B2"/>
    <w:rsid w:val="000A3B50"/>
    <w:rsid w:val="000A44DE"/>
    <w:rsid w:val="000A6547"/>
    <w:rsid w:val="000A7F2B"/>
    <w:rsid w:val="000B04DE"/>
    <w:rsid w:val="000B0D29"/>
    <w:rsid w:val="000B11F5"/>
    <w:rsid w:val="000B2017"/>
    <w:rsid w:val="000B2301"/>
    <w:rsid w:val="000B4AB6"/>
    <w:rsid w:val="000B6785"/>
    <w:rsid w:val="000B6A0A"/>
    <w:rsid w:val="000B6BF1"/>
    <w:rsid w:val="000B755B"/>
    <w:rsid w:val="000B7C6B"/>
    <w:rsid w:val="000C0F75"/>
    <w:rsid w:val="000C15DA"/>
    <w:rsid w:val="000C1BCB"/>
    <w:rsid w:val="000C22BB"/>
    <w:rsid w:val="000C24A9"/>
    <w:rsid w:val="000C4539"/>
    <w:rsid w:val="000C5121"/>
    <w:rsid w:val="000C5709"/>
    <w:rsid w:val="000C57C2"/>
    <w:rsid w:val="000C5A48"/>
    <w:rsid w:val="000C5A5A"/>
    <w:rsid w:val="000C65EE"/>
    <w:rsid w:val="000C77AA"/>
    <w:rsid w:val="000D13B3"/>
    <w:rsid w:val="000D2169"/>
    <w:rsid w:val="000D31F4"/>
    <w:rsid w:val="000D320D"/>
    <w:rsid w:val="000D3536"/>
    <w:rsid w:val="000D3C18"/>
    <w:rsid w:val="000D4D2E"/>
    <w:rsid w:val="000D5B51"/>
    <w:rsid w:val="000D5EEC"/>
    <w:rsid w:val="000D72E0"/>
    <w:rsid w:val="000D74E5"/>
    <w:rsid w:val="000E023A"/>
    <w:rsid w:val="000E1122"/>
    <w:rsid w:val="000E18DF"/>
    <w:rsid w:val="000E38F2"/>
    <w:rsid w:val="000E4686"/>
    <w:rsid w:val="000E49CE"/>
    <w:rsid w:val="000E51F6"/>
    <w:rsid w:val="000E574B"/>
    <w:rsid w:val="000E60E3"/>
    <w:rsid w:val="000E7782"/>
    <w:rsid w:val="000F052D"/>
    <w:rsid w:val="000F0595"/>
    <w:rsid w:val="000F23E6"/>
    <w:rsid w:val="000F2677"/>
    <w:rsid w:val="000F2F77"/>
    <w:rsid w:val="000F4D58"/>
    <w:rsid w:val="000F5BD0"/>
    <w:rsid w:val="000F7596"/>
    <w:rsid w:val="000F76E5"/>
    <w:rsid w:val="000F7995"/>
    <w:rsid w:val="0010059F"/>
    <w:rsid w:val="00100E46"/>
    <w:rsid w:val="0010110E"/>
    <w:rsid w:val="00101CB7"/>
    <w:rsid w:val="00103255"/>
    <w:rsid w:val="0010399B"/>
    <w:rsid w:val="001039F7"/>
    <w:rsid w:val="00104349"/>
    <w:rsid w:val="00105FEC"/>
    <w:rsid w:val="00106164"/>
    <w:rsid w:val="001068F8"/>
    <w:rsid w:val="00106B52"/>
    <w:rsid w:val="001075AB"/>
    <w:rsid w:val="001077C5"/>
    <w:rsid w:val="00107EF0"/>
    <w:rsid w:val="001101CB"/>
    <w:rsid w:val="00110AEC"/>
    <w:rsid w:val="00111279"/>
    <w:rsid w:val="0011196A"/>
    <w:rsid w:val="001135EA"/>
    <w:rsid w:val="00113924"/>
    <w:rsid w:val="001139C1"/>
    <w:rsid w:val="00114611"/>
    <w:rsid w:val="00114B6C"/>
    <w:rsid w:val="00114DA8"/>
    <w:rsid w:val="00115320"/>
    <w:rsid w:val="00117727"/>
    <w:rsid w:val="0012029D"/>
    <w:rsid w:val="0012102C"/>
    <w:rsid w:val="001220DC"/>
    <w:rsid w:val="00122F57"/>
    <w:rsid w:val="001236C2"/>
    <w:rsid w:val="00125109"/>
    <w:rsid w:val="00125B83"/>
    <w:rsid w:val="00126AE0"/>
    <w:rsid w:val="00126D65"/>
    <w:rsid w:val="001272D2"/>
    <w:rsid w:val="00130820"/>
    <w:rsid w:val="0013120B"/>
    <w:rsid w:val="00131BDD"/>
    <w:rsid w:val="00131DBE"/>
    <w:rsid w:val="001340D1"/>
    <w:rsid w:val="0013426E"/>
    <w:rsid w:val="00134481"/>
    <w:rsid w:val="00134C08"/>
    <w:rsid w:val="00134C8E"/>
    <w:rsid w:val="001353B9"/>
    <w:rsid w:val="00135BA4"/>
    <w:rsid w:val="00136696"/>
    <w:rsid w:val="00136D0C"/>
    <w:rsid w:val="0013727C"/>
    <w:rsid w:val="00140610"/>
    <w:rsid w:val="00141AF1"/>
    <w:rsid w:val="00142194"/>
    <w:rsid w:val="001432E6"/>
    <w:rsid w:val="0014339B"/>
    <w:rsid w:val="00143937"/>
    <w:rsid w:val="001446F8"/>
    <w:rsid w:val="00145A34"/>
    <w:rsid w:val="00145F1F"/>
    <w:rsid w:val="00146468"/>
    <w:rsid w:val="0014672A"/>
    <w:rsid w:val="001473B4"/>
    <w:rsid w:val="00147FBA"/>
    <w:rsid w:val="0015020F"/>
    <w:rsid w:val="00150253"/>
    <w:rsid w:val="001506C7"/>
    <w:rsid w:val="00152121"/>
    <w:rsid w:val="00152668"/>
    <w:rsid w:val="00153C58"/>
    <w:rsid w:val="00154CBC"/>
    <w:rsid w:val="00155276"/>
    <w:rsid w:val="001553A8"/>
    <w:rsid w:val="001556B1"/>
    <w:rsid w:val="001556CB"/>
    <w:rsid w:val="00155E3C"/>
    <w:rsid w:val="00156A04"/>
    <w:rsid w:val="00156F04"/>
    <w:rsid w:val="00157D40"/>
    <w:rsid w:val="00157DA2"/>
    <w:rsid w:val="00163D4E"/>
    <w:rsid w:val="00163D52"/>
    <w:rsid w:val="00164A81"/>
    <w:rsid w:val="00164ED5"/>
    <w:rsid w:val="00165AC0"/>
    <w:rsid w:val="0016630A"/>
    <w:rsid w:val="00170D87"/>
    <w:rsid w:val="00171737"/>
    <w:rsid w:val="001718B3"/>
    <w:rsid w:val="001726C1"/>
    <w:rsid w:val="00173627"/>
    <w:rsid w:val="00173BDF"/>
    <w:rsid w:val="00173D6E"/>
    <w:rsid w:val="00173F54"/>
    <w:rsid w:val="0017447E"/>
    <w:rsid w:val="00174C81"/>
    <w:rsid w:val="001757CA"/>
    <w:rsid w:val="001757FB"/>
    <w:rsid w:val="00176609"/>
    <w:rsid w:val="00176FD9"/>
    <w:rsid w:val="001776F1"/>
    <w:rsid w:val="00180182"/>
    <w:rsid w:val="001818AF"/>
    <w:rsid w:val="00182532"/>
    <w:rsid w:val="00182ED6"/>
    <w:rsid w:val="00184303"/>
    <w:rsid w:val="0018502E"/>
    <w:rsid w:val="001850EF"/>
    <w:rsid w:val="00185CFD"/>
    <w:rsid w:val="00185ECE"/>
    <w:rsid w:val="00186458"/>
    <w:rsid w:val="00186DDC"/>
    <w:rsid w:val="00187B75"/>
    <w:rsid w:val="0019042A"/>
    <w:rsid w:val="0019055E"/>
    <w:rsid w:val="001907E1"/>
    <w:rsid w:val="001908C5"/>
    <w:rsid w:val="00192809"/>
    <w:rsid w:val="0019301F"/>
    <w:rsid w:val="0019330E"/>
    <w:rsid w:val="0019357D"/>
    <w:rsid w:val="00193706"/>
    <w:rsid w:val="001938B2"/>
    <w:rsid w:val="001947DC"/>
    <w:rsid w:val="00194AA8"/>
    <w:rsid w:val="00195072"/>
    <w:rsid w:val="00196259"/>
    <w:rsid w:val="001963FA"/>
    <w:rsid w:val="001967EC"/>
    <w:rsid w:val="0019682B"/>
    <w:rsid w:val="00197298"/>
    <w:rsid w:val="001977AA"/>
    <w:rsid w:val="00197FAF"/>
    <w:rsid w:val="001A00A5"/>
    <w:rsid w:val="001A04E5"/>
    <w:rsid w:val="001A14E5"/>
    <w:rsid w:val="001A2839"/>
    <w:rsid w:val="001A294D"/>
    <w:rsid w:val="001A318B"/>
    <w:rsid w:val="001A328B"/>
    <w:rsid w:val="001A3441"/>
    <w:rsid w:val="001A39AC"/>
    <w:rsid w:val="001A4482"/>
    <w:rsid w:val="001A4543"/>
    <w:rsid w:val="001A4DC2"/>
    <w:rsid w:val="001A524E"/>
    <w:rsid w:val="001A7A46"/>
    <w:rsid w:val="001B0B8B"/>
    <w:rsid w:val="001B1E9D"/>
    <w:rsid w:val="001B2D23"/>
    <w:rsid w:val="001B43BD"/>
    <w:rsid w:val="001B442B"/>
    <w:rsid w:val="001B623D"/>
    <w:rsid w:val="001B7183"/>
    <w:rsid w:val="001B78FA"/>
    <w:rsid w:val="001C1A31"/>
    <w:rsid w:val="001C1B2B"/>
    <w:rsid w:val="001C1F58"/>
    <w:rsid w:val="001C31EA"/>
    <w:rsid w:val="001C38D3"/>
    <w:rsid w:val="001C39B8"/>
    <w:rsid w:val="001C419B"/>
    <w:rsid w:val="001C4690"/>
    <w:rsid w:val="001C4F50"/>
    <w:rsid w:val="001C5398"/>
    <w:rsid w:val="001C5699"/>
    <w:rsid w:val="001C64B9"/>
    <w:rsid w:val="001C6E71"/>
    <w:rsid w:val="001C7366"/>
    <w:rsid w:val="001C74E0"/>
    <w:rsid w:val="001C75C6"/>
    <w:rsid w:val="001C7F2D"/>
    <w:rsid w:val="001D0364"/>
    <w:rsid w:val="001D0F0F"/>
    <w:rsid w:val="001D133D"/>
    <w:rsid w:val="001D2800"/>
    <w:rsid w:val="001D2E2F"/>
    <w:rsid w:val="001D4203"/>
    <w:rsid w:val="001D4D06"/>
    <w:rsid w:val="001D50FD"/>
    <w:rsid w:val="001D5191"/>
    <w:rsid w:val="001D61F7"/>
    <w:rsid w:val="001D6D42"/>
    <w:rsid w:val="001D70CD"/>
    <w:rsid w:val="001D7794"/>
    <w:rsid w:val="001D7D51"/>
    <w:rsid w:val="001E0603"/>
    <w:rsid w:val="001E20D8"/>
    <w:rsid w:val="001E289B"/>
    <w:rsid w:val="001E3FEA"/>
    <w:rsid w:val="001E655E"/>
    <w:rsid w:val="001E765F"/>
    <w:rsid w:val="001E7AB8"/>
    <w:rsid w:val="001F0121"/>
    <w:rsid w:val="001F0F6C"/>
    <w:rsid w:val="001F16AE"/>
    <w:rsid w:val="001F25E6"/>
    <w:rsid w:val="001F31B5"/>
    <w:rsid w:val="001F3290"/>
    <w:rsid w:val="001F33BC"/>
    <w:rsid w:val="001F4E27"/>
    <w:rsid w:val="001F4F81"/>
    <w:rsid w:val="001F5115"/>
    <w:rsid w:val="001F6D3F"/>
    <w:rsid w:val="001F6EDB"/>
    <w:rsid w:val="001F7DDF"/>
    <w:rsid w:val="002010A7"/>
    <w:rsid w:val="0020146A"/>
    <w:rsid w:val="002018C0"/>
    <w:rsid w:val="00202105"/>
    <w:rsid w:val="002023C8"/>
    <w:rsid w:val="002033BB"/>
    <w:rsid w:val="00203AA8"/>
    <w:rsid w:val="002043BE"/>
    <w:rsid w:val="00204903"/>
    <w:rsid w:val="00205B2C"/>
    <w:rsid w:val="00205EE9"/>
    <w:rsid w:val="00206A58"/>
    <w:rsid w:val="0020748C"/>
    <w:rsid w:val="00207A44"/>
    <w:rsid w:val="002116E5"/>
    <w:rsid w:val="002120B5"/>
    <w:rsid w:val="002142E2"/>
    <w:rsid w:val="00214A6E"/>
    <w:rsid w:val="0021507D"/>
    <w:rsid w:val="00215116"/>
    <w:rsid w:val="002152A0"/>
    <w:rsid w:val="00215A10"/>
    <w:rsid w:val="00216290"/>
    <w:rsid w:val="00216B0B"/>
    <w:rsid w:val="00220BCC"/>
    <w:rsid w:val="00220FDA"/>
    <w:rsid w:val="00221724"/>
    <w:rsid w:val="00221CF2"/>
    <w:rsid w:val="002224A4"/>
    <w:rsid w:val="00222675"/>
    <w:rsid w:val="002226FA"/>
    <w:rsid w:val="00222AAB"/>
    <w:rsid w:val="00222FCD"/>
    <w:rsid w:val="00223603"/>
    <w:rsid w:val="002241F7"/>
    <w:rsid w:val="00224605"/>
    <w:rsid w:val="002253D8"/>
    <w:rsid w:val="00226511"/>
    <w:rsid w:val="002265D9"/>
    <w:rsid w:val="00226AD6"/>
    <w:rsid w:val="00227739"/>
    <w:rsid w:val="002279F6"/>
    <w:rsid w:val="002302E0"/>
    <w:rsid w:val="00230C81"/>
    <w:rsid w:val="00232056"/>
    <w:rsid w:val="002327B4"/>
    <w:rsid w:val="00234566"/>
    <w:rsid w:val="0023487D"/>
    <w:rsid w:val="00234955"/>
    <w:rsid w:val="00235A42"/>
    <w:rsid w:val="00235EE1"/>
    <w:rsid w:val="002360F7"/>
    <w:rsid w:val="0023767B"/>
    <w:rsid w:val="0024004E"/>
    <w:rsid w:val="002401ED"/>
    <w:rsid w:val="0024060D"/>
    <w:rsid w:val="00241104"/>
    <w:rsid w:val="002424ED"/>
    <w:rsid w:val="002428B6"/>
    <w:rsid w:val="0024356C"/>
    <w:rsid w:val="00243F3F"/>
    <w:rsid w:val="00244322"/>
    <w:rsid w:val="00244699"/>
    <w:rsid w:val="002454F4"/>
    <w:rsid w:val="00245841"/>
    <w:rsid w:val="00246B87"/>
    <w:rsid w:val="00247885"/>
    <w:rsid w:val="002478AA"/>
    <w:rsid w:val="0025029B"/>
    <w:rsid w:val="0025104A"/>
    <w:rsid w:val="00251E0B"/>
    <w:rsid w:val="002521EF"/>
    <w:rsid w:val="002533EC"/>
    <w:rsid w:val="00253B54"/>
    <w:rsid w:val="002549A0"/>
    <w:rsid w:val="00254E3B"/>
    <w:rsid w:val="002551DD"/>
    <w:rsid w:val="00255754"/>
    <w:rsid w:val="0025582E"/>
    <w:rsid w:val="002569DA"/>
    <w:rsid w:val="00256A1A"/>
    <w:rsid w:val="00256FCD"/>
    <w:rsid w:val="0025756B"/>
    <w:rsid w:val="00257F39"/>
    <w:rsid w:val="00260393"/>
    <w:rsid w:val="0026094C"/>
    <w:rsid w:val="00260D97"/>
    <w:rsid w:val="00260E87"/>
    <w:rsid w:val="002611B1"/>
    <w:rsid w:val="00261B15"/>
    <w:rsid w:val="002625E0"/>
    <w:rsid w:val="00262814"/>
    <w:rsid w:val="00262CF9"/>
    <w:rsid w:val="00263EEF"/>
    <w:rsid w:val="00265142"/>
    <w:rsid w:val="00266297"/>
    <w:rsid w:val="00267809"/>
    <w:rsid w:val="00267B30"/>
    <w:rsid w:val="00267D30"/>
    <w:rsid w:val="002705EC"/>
    <w:rsid w:val="0027080E"/>
    <w:rsid w:val="00271BEE"/>
    <w:rsid w:val="002728E7"/>
    <w:rsid w:val="00274666"/>
    <w:rsid w:val="002755E9"/>
    <w:rsid w:val="00275942"/>
    <w:rsid w:val="002759F3"/>
    <w:rsid w:val="00275EEA"/>
    <w:rsid w:val="0027689E"/>
    <w:rsid w:val="00277A65"/>
    <w:rsid w:val="002800A7"/>
    <w:rsid w:val="00280322"/>
    <w:rsid w:val="002810AA"/>
    <w:rsid w:val="0028189B"/>
    <w:rsid w:val="00281A77"/>
    <w:rsid w:val="00281E9D"/>
    <w:rsid w:val="002822D5"/>
    <w:rsid w:val="0028326D"/>
    <w:rsid w:val="0028449C"/>
    <w:rsid w:val="00284EA0"/>
    <w:rsid w:val="002855F1"/>
    <w:rsid w:val="002857A6"/>
    <w:rsid w:val="002858A4"/>
    <w:rsid w:val="00285CC3"/>
    <w:rsid w:val="00286D89"/>
    <w:rsid w:val="00286F75"/>
    <w:rsid w:val="0028793C"/>
    <w:rsid w:val="00287E41"/>
    <w:rsid w:val="002925B5"/>
    <w:rsid w:val="00292682"/>
    <w:rsid w:val="002927B1"/>
    <w:rsid w:val="002933EF"/>
    <w:rsid w:val="002934BB"/>
    <w:rsid w:val="00294619"/>
    <w:rsid w:val="00294F9C"/>
    <w:rsid w:val="00295657"/>
    <w:rsid w:val="00295C72"/>
    <w:rsid w:val="00296033"/>
    <w:rsid w:val="00296210"/>
    <w:rsid w:val="0029746F"/>
    <w:rsid w:val="002979AD"/>
    <w:rsid w:val="00297E2A"/>
    <w:rsid w:val="002A004E"/>
    <w:rsid w:val="002A05F8"/>
    <w:rsid w:val="002A1DC4"/>
    <w:rsid w:val="002A25BB"/>
    <w:rsid w:val="002A2CD0"/>
    <w:rsid w:val="002A2D7C"/>
    <w:rsid w:val="002A3A2D"/>
    <w:rsid w:val="002A4D9F"/>
    <w:rsid w:val="002A53DD"/>
    <w:rsid w:val="002A542F"/>
    <w:rsid w:val="002A626B"/>
    <w:rsid w:val="002A63D8"/>
    <w:rsid w:val="002A65FD"/>
    <w:rsid w:val="002A67D6"/>
    <w:rsid w:val="002A68FC"/>
    <w:rsid w:val="002A7B02"/>
    <w:rsid w:val="002B0783"/>
    <w:rsid w:val="002B0F0C"/>
    <w:rsid w:val="002B0F59"/>
    <w:rsid w:val="002B2D36"/>
    <w:rsid w:val="002B2E57"/>
    <w:rsid w:val="002B3154"/>
    <w:rsid w:val="002B4BAF"/>
    <w:rsid w:val="002B4CE6"/>
    <w:rsid w:val="002B5B1B"/>
    <w:rsid w:val="002B5EA1"/>
    <w:rsid w:val="002B617E"/>
    <w:rsid w:val="002B63AE"/>
    <w:rsid w:val="002B7B7A"/>
    <w:rsid w:val="002B7BD6"/>
    <w:rsid w:val="002C069D"/>
    <w:rsid w:val="002C1794"/>
    <w:rsid w:val="002C1CAC"/>
    <w:rsid w:val="002C2521"/>
    <w:rsid w:val="002C289E"/>
    <w:rsid w:val="002C2B62"/>
    <w:rsid w:val="002C326F"/>
    <w:rsid w:val="002C3A90"/>
    <w:rsid w:val="002C3CDA"/>
    <w:rsid w:val="002C57BB"/>
    <w:rsid w:val="002C5ABF"/>
    <w:rsid w:val="002C5FC1"/>
    <w:rsid w:val="002C658A"/>
    <w:rsid w:val="002C673D"/>
    <w:rsid w:val="002C69B1"/>
    <w:rsid w:val="002D1970"/>
    <w:rsid w:val="002D1FD8"/>
    <w:rsid w:val="002D25C1"/>
    <w:rsid w:val="002D25D8"/>
    <w:rsid w:val="002D3076"/>
    <w:rsid w:val="002D3546"/>
    <w:rsid w:val="002D3BA5"/>
    <w:rsid w:val="002D3C25"/>
    <w:rsid w:val="002D3E15"/>
    <w:rsid w:val="002D3FB2"/>
    <w:rsid w:val="002D5E00"/>
    <w:rsid w:val="002D61A1"/>
    <w:rsid w:val="002D7ED5"/>
    <w:rsid w:val="002D7F02"/>
    <w:rsid w:val="002E056C"/>
    <w:rsid w:val="002E0CB2"/>
    <w:rsid w:val="002E1348"/>
    <w:rsid w:val="002E1422"/>
    <w:rsid w:val="002E1BEC"/>
    <w:rsid w:val="002E2426"/>
    <w:rsid w:val="002E256D"/>
    <w:rsid w:val="002E269F"/>
    <w:rsid w:val="002E3237"/>
    <w:rsid w:val="002E377D"/>
    <w:rsid w:val="002E3BAC"/>
    <w:rsid w:val="002E3BEE"/>
    <w:rsid w:val="002E40C6"/>
    <w:rsid w:val="002E6696"/>
    <w:rsid w:val="002E6980"/>
    <w:rsid w:val="002F01CB"/>
    <w:rsid w:val="002F038F"/>
    <w:rsid w:val="002F044B"/>
    <w:rsid w:val="002F05D0"/>
    <w:rsid w:val="002F12D8"/>
    <w:rsid w:val="002F1543"/>
    <w:rsid w:val="002F249B"/>
    <w:rsid w:val="002F2A6F"/>
    <w:rsid w:val="002F2B36"/>
    <w:rsid w:val="002F2C80"/>
    <w:rsid w:val="002F3BE6"/>
    <w:rsid w:val="002F4947"/>
    <w:rsid w:val="002F4A0F"/>
    <w:rsid w:val="002F4EC7"/>
    <w:rsid w:val="002F5584"/>
    <w:rsid w:val="002F62D9"/>
    <w:rsid w:val="002F69A2"/>
    <w:rsid w:val="002F7447"/>
    <w:rsid w:val="002F7A38"/>
    <w:rsid w:val="003007E0"/>
    <w:rsid w:val="00300F2B"/>
    <w:rsid w:val="003014F2"/>
    <w:rsid w:val="003028CA"/>
    <w:rsid w:val="00303198"/>
    <w:rsid w:val="00303720"/>
    <w:rsid w:val="00305826"/>
    <w:rsid w:val="0031144C"/>
    <w:rsid w:val="003130A8"/>
    <w:rsid w:val="0031311D"/>
    <w:rsid w:val="00314D6A"/>
    <w:rsid w:val="00315E40"/>
    <w:rsid w:val="00316013"/>
    <w:rsid w:val="0031783D"/>
    <w:rsid w:val="00320284"/>
    <w:rsid w:val="00320457"/>
    <w:rsid w:val="00320E04"/>
    <w:rsid w:val="0032153F"/>
    <w:rsid w:val="00321F1D"/>
    <w:rsid w:val="00322289"/>
    <w:rsid w:val="003225DF"/>
    <w:rsid w:val="00323DB2"/>
    <w:rsid w:val="00324EC8"/>
    <w:rsid w:val="0032599D"/>
    <w:rsid w:val="00325F34"/>
    <w:rsid w:val="00326468"/>
    <w:rsid w:val="00327D7B"/>
    <w:rsid w:val="003302DC"/>
    <w:rsid w:val="00331FC3"/>
    <w:rsid w:val="00333921"/>
    <w:rsid w:val="0033429F"/>
    <w:rsid w:val="003348F7"/>
    <w:rsid w:val="00334CB4"/>
    <w:rsid w:val="00335580"/>
    <w:rsid w:val="003356DE"/>
    <w:rsid w:val="003359EA"/>
    <w:rsid w:val="00335C16"/>
    <w:rsid w:val="00335C91"/>
    <w:rsid w:val="00336267"/>
    <w:rsid w:val="00336C36"/>
    <w:rsid w:val="00337861"/>
    <w:rsid w:val="00337D08"/>
    <w:rsid w:val="00341086"/>
    <w:rsid w:val="00341210"/>
    <w:rsid w:val="00342B45"/>
    <w:rsid w:val="00344F3C"/>
    <w:rsid w:val="00346210"/>
    <w:rsid w:val="0034687B"/>
    <w:rsid w:val="003477F1"/>
    <w:rsid w:val="00347F7D"/>
    <w:rsid w:val="0035032C"/>
    <w:rsid w:val="00350775"/>
    <w:rsid w:val="00350C49"/>
    <w:rsid w:val="0035165B"/>
    <w:rsid w:val="0035169E"/>
    <w:rsid w:val="003517D9"/>
    <w:rsid w:val="00352D7B"/>
    <w:rsid w:val="00353237"/>
    <w:rsid w:val="0035445B"/>
    <w:rsid w:val="00354749"/>
    <w:rsid w:val="00354EE5"/>
    <w:rsid w:val="0035506B"/>
    <w:rsid w:val="003556C4"/>
    <w:rsid w:val="00355B17"/>
    <w:rsid w:val="00356B88"/>
    <w:rsid w:val="00356BE3"/>
    <w:rsid w:val="003574AE"/>
    <w:rsid w:val="003574EF"/>
    <w:rsid w:val="00361CBA"/>
    <w:rsid w:val="00361F60"/>
    <w:rsid w:val="0036303B"/>
    <w:rsid w:val="00363094"/>
    <w:rsid w:val="003630FC"/>
    <w:rsid w:val="0036411F"/>
    <w:rsid w:val="00364846"/>
    <w:rsid w:val="00364C20"/>
    <w:rsid w:val="00365867"/>
    <w:rsid w:val="00366465"/>
    <w:rsid w:val="00366A22"/>
    <w:rsid w:val="00366BFD"/>
    <w:rsid w:val="00367E07"/>
    <w:rsid w:val="003701CF"/>
    <w:rsid w:val="00370827"/>
    <w:rsid w:val="00370F97"/>
    <w:rsid w:val="00371CE8"/>
    <w:rsid w:val="00372047"/>
    <w:rsid w:val="003736C8"/>
    <w:rsid w:val="00373F2C"/>
    <w:rsid w:val="00373F64"/>
    <w:rsid w:val="00374C47"/>
    <w:rsid w:val="00377502"/>
    <w:rsid w:val="00380AB2"/>
    <w:rsid w:val="00381703"/>
    <w:rsid w:val="003819F2"/>
    <w:rsid w:val="00382335"/>
    <w:rsid w:val="00382C9E"/>
    <w:rsid w:val="00383CBD"/>
    <w:rsid w:val="003848BF"/>
    <w:rsid w:val="00384D1D"/>
    <w:rsid w:val="003862E7"/>
    <w:rsid w:val="00386AE3"/>
    <w:rsid w:val="003875A7"/>
    <w:rsid w:val="0038782F"/>
    <w:rsid w:val="00387F90"/>
    <w:rsid w:val="0039052A"/>
    <w:rsid w:val="00390DE0"/>
    <w:rsid w:val="0039253E"/>
    <w:rsid w:val="003947DE"/>
    <w:rsid w:val="00395DD7"/>
    <w:rsid w:val="0039694F"/>
    <w:rsid w:val="003A02BD"/>
    <w:rsid w:val="003A168E"/>
    <w:rsid w:val="003A178D"/>
    <w:rsid w:val="003A1A61"/>
    <w:rsid w:val="003A1BB6"/>
    <w:rsid w:val="003A1C0C"/>
    <w:rsid w:val="003A1DB9"/>
    <w:rsid w:val="003A20A1"/>
    <w:rsid w:val="003A261C"/>
    <w:rsid w:val="003A2823"/>
    <w:rsid w:val="003A2C45"/>
    <w:rsid w:val="003A4035"/>
    <w:rsid w:val="003A4721"/>
    <w:rsid w:val="003A50B9"/>
    <w:rsid w:val="003A5AE8"/>
    <w:rsid w:val="003A6E6B"/>
    <w:rsid w:val="003A7582"/>
    <w:rsid w:val="003A7846"/>
    <w:rsid w:val="003A7CEA"/>
    <w:rsid w:val="003B1046"/>
    <w:rsid w:val="003B11B5"/>
    <w:rsid w:val="003B284B"/>
    <w:rsid w:val="003B3577"/>
    <w:rsid w:val="003B4A98"/>
    <w:rsid w:val="003B4CDC"/>
    <w:rsid w:val="003B4E8C"/>
    <w:rsid w:val="003B607C"/>
    <w:rsid w:val="003B6162"/>
    <w:rsid w:val="003B67E5"/>
    <w:rsid w:val="003B74FA"/>
    <w:rsid w:val="003B7DA9"/>
    <w:rsid w:val="003C0435"/>
    <w:rsid w:val="003C0718"/>
    <w:rsid w:val="003C08C3"/>
    <w:rsid w:val="003C0D0A"/>
    <w:rsid w:val="003C1B8C"/>
    <w:rsid w:val="003C27D3"/>
    <w:rsid w:val="003C32EE"/>
    <w:rsid w:val="003C38BC"/>
    <w:rsid w:val="003C4B7C"/>
    <w:rsid w:val="003C4C6D"/>
    <w:rsid w:val="003C5012"/>
    <w:rsid w:val="003C54DD"/>
    <w:rsid w:val="003C5D82"/>
    <w:rsid w:val="003C6713"/>
    <w:rsid w:val="003C6F64"/>
    <w:rsid w:val="003C7B1F"/>
    <w:rsid w:val="003D0991"/>
    <w:rsid w:val="003D0C16"/>
    <w:rsid w:val="003D0D5D"/>
    <w:rsid w:val="003D1C0E"/>
    <w:rsid w:val="003D340C"/>
    <w:rsid w:val="003D3660"/>
    <w:rsid w:val="003D4091"/>
    <w:rsid w:val="003D4403"/>
    <w:rsid w:val="003D44D4"/>
    <w:rsid w:val="003D5140"/>
    <w:rsid w:val="003D58DE"/>
    <w:rsid w:val="003D67C7"/>
    <w:rsid w:val="003D6E0A"/>
    <w:rsid w:val="003D6F04"/>
    <w:rsid w:val="003D7C41"/>
    <w:rsid w:val="003E315E"/>
    <w:rsid w:val="003E64B6"/>
    <w:rsid w:val="003E6BE9"/>
    <w:rsid w:val="003E7582"/>
    <w:rsid w:val="003E76FB"/>
    <w:rsid w:val="003E7977"/>
    <w:rsid w:val="003F046B"/>
    <w:rsid w:val="003F0A08"/>
    <w:rsid w:val="003F1012"/>
    <w:rsid w:val="003F200E"/>
    <w:rsid w:val="003F2EAA"/>
    <w:rsid w:val="003F33A2"/>
    <w:rsid w:val="003F40BA"/>
    <w:rsid w:val="003F4466"/>
    <w:rsid w:val="003F4DF5"/>
    <w:rsid w:val="003F61F3"/>
    <w:rsid w:val="003F6B7A"/>
    <w:rsid w:val="003F6C09"/>
    <w:rsid w:val="003F6DF3"/>
    <w:rsid w:val="003F6F6E"/>
    <w:rsid w:val="003F72B8"/>
    <w:rsid w:val="003F7D6A"/>
    <w:rsid w:val="00400D69"/>
    <w:rsid w:val="00400F9F"/>
    <w:rsid w:val="004024A8"/>
    <w:rsid w:val="00403A88"/>
    <w:rsid w:val="00403D44"/>
    <w:rsid w:val="00404B4A"/>
    <w:rsid w:val="00404B93"/>
    <w:rsid w:val="00405EE4"/>
    <w:rsid w:val="004070E5"/>
    <w:rsid w:val="004076A7"/>
    <w:rsid w:val="00407E1E"/>
    <w:rsid w:val="00410966"/>
    <w:rsid w:val="00411241"/>
    <w:rsid w:val="0041192A"/>
    <w:rsid w:val="0041531F"/>
    <w:rsid w:val="004153DA"/>
    <w:rsid w:val="00415659"/>
    <w:rsid w:val="00416E8D"/>
    <w:rsid w:val="00416E98"/>
    <w:rsid w:val="00417B1C"/>
    <w:rsid w:val="00417D61"/>
    <w:rsid w:val="00420019"/>
    <w:rsid w:val="00420022"/>
    <w:rsid w:val="00420B41"/>
    <w:rsid w:val="00422037"/>
    <w:rsid w:val="00422A9D"/>
    <w:rsid w:val="00423728"/>
    <w:rsid w:val="00423B9A"/>
    <w:rsid w:val="00424216"/>
    <w:rsid w:val="00424E58"/>
    <w:rsid w:val="004250ED"/>
    <w:rsid w:val="0042627B"/>
    <w:rsid w:val="00426E73"/>
    <w:rsid w:val="00426EB5"/>
    <w:rsid w:val="004275E2"/>
    <w:rsid w:val="004301AE"/>
    <w:rsid w:val="00431D16"/>
    <w:rsid w:val="00431D5D"/>
    <w:rsid w:val="00431E9E"/>
    <w:rsid w:val="00433D83"/>
    <w:rsid w:val="004353A6"/>
    <w:rsid w:val="00435C5C"/>
    <w:rsid w:val="00435E27"/>
    <w:rsid w:val="00437E0A"/>
    <w:rsid w:val="00440900"/>
    <w:rsid w:val="00441540"/>
    <w:rsid w:val="00443257"/>
    <w:rsid w:val="00443F61"/>
    <w:rsid w:val="0044625A"/>
    <w:rsid w:val="004470A2"/>
    <w:rsid w:val="00450B82"/>
    <w:rsid w:val="00450EED"/>
    <w:rsid w:val="004514AB"/>
    <w:rsid w:val="004514E8"/>
    <w:rsid w:val="00452729"/>
    <w:rsid w:val="004535CA"/>
    <w:rsid w:val="00454639"/>
    <w:rsid w:val="00456D99"/>
    <w:rsid w:val="00457C01"/>
    <w:rsid w:val="004602ED"/>
    <w:rsid w:val="004609BD"/>
    <w:rsid w:val="00460BAA"/>
    <w:rsid w:val="00460C22"/>
    <w:rsid w:val="004619A9"/>
    <w:rsid w:val="00461ED5"/>
    <w:rsid w:val="00463033"/>
    <w:rsid w:val="0046365E"/>
    <w:rsid w:val="0046408C"/>
    <w:rsid w:val="004648A1"/>
    <w:rsid w:val="00464B81"/>
    <w:rsid w:val="0046542B"/>
    <w:rsid w:val="0046580A"/>
    <w:rsid w:val="00465F8F"/>
    <w:rsid w:val="004668A8"/>
    <w:rsid w:val="004671B1"/>
    <w:rsid w:val="00467596"/>
    <w:rsid w:val="00467C36"/>
    <w:rsid w:val="00470D40"/>
    <w:rsid w:val="00471044"/>
    <w:rsid w:val="00471F5A"/>
    <w:rsid w:val="0047205C"/>
    <w:rsid w:val="004738AE"/>
    <w:rsid w:val="00473ED8"/>
    <w:rsid w:val="004758B3"/>
    <w:rsid w:val="00475A2A"/>
    <w:rsid w:val="0047653F"/>
    <w:rsid w:val="00477414"/>
    <w:rsid w:val="00477AD6"/>
    <w:rsid w:val="004800FE"/>
    <w:rsid w:val="0048030E"/>
    <w:rsid w:val="00480566"/>
    <w:rsid w:val="00480BD6"/>
    <w:rsid w:val="00480E70"/>
    <w:rsid w:val="00480F7E"/>
    <w:rsid w:val="00481918"/>
    <w:rsid w:val="00481AB1"/>
    <w:rsid w:val="00481BC5"/>
    <w:rsid w:val="00482407"/>
    <w:rsid w:val="004833C8"/>
    <w:rsid w:val="00483931"/>
    <w:rsid w:val="004839B7"/>
    <w:rsid w:val="00485780"/>
    <w:rsid w:val="004863BC"/>
    <w:rsid w:val="00487101"/>
    <w:rsid w:val="00487FE0"/>
    <w:rsid w:val="004900BF"/>
    <w:rsid w:val="00490D67"/>
    <w:rsid w:val="0049124C"/>
    <w:rsid w:val="00491363"/>
    <w:rsid w:val="00493376"/>
    <w:rsid w:val="004933BD"/>
    <w:rsid w:val="00493C50"/>
    <w:rsid w:val="0049484F"/>
    <w:rsid w:val="00495299"/>
    <w:rsid w:val="0049639C"/>
    <w:rsid w:val="00497930"/>
    <w:rsid w:val="00497AAA"/>
    <w:rsid w:val="004A06B1"/>
    <w:rsid w:val="004A1856"/>
    <w:rsid w:val="004A2778"/>
    <w:rsid w:val="004A2846"/>
    <w:rsid w:val="004A374D"/>
    <w:rsid w:val="004A3E0D"/>
    <w:rsid w:val="004A419A"/>
    <w:rsid w:val="004A582B"/>
    <w:rsid w:val="004A66BB"/>
    <w:rsid w:val="004A6729"/>
    <w:rsid w:val="004A7408"/>
    <w:rsid w:val="004A7567"/>
    <w:rsid w:val="004A780E"/>
    <w:rsid w:val="004B10B2"/>
    <w:rsid w:val="004B1359"/>
    <w:rsid w:val="004B1859"/>
    <w:rsid w:val="004B2B5C"/>
    <w:rsid w:val="004B2C79"/>
    <w:rsid w:val="004B3143"/>
    <w:rsid w:val="004B38E7"/>
    <w:rsid w:val="004B3D19"/>
    <w:rsid w:val="004B4EEF"/>
    <w:rsid w:val="004B4EFF"/>
    <w:rsid w:val="004B596B"/>
    <w:rsid w:val="004B6E3E"/>
    <w:rsid w:val="004B6F86"/>
    <w:rsid w:val="004B7915"/>
    <w:rsid w:val="004B7E30"/>
    <w:rsid w:val="004B7E44"/>
    <w:rsid w:val="004C1C68"/>
    <w:rsid w:val="004C2FE4"/>
    <w:rsid w:val="004C3B2B"/>
    <w:rsid w:val="004C4256"/>
    <w:rsid w:val="004C4CE2"/>
    <w:rsid w:val="004C507B"/>
    <w:rsid w:val="004C51F0"/>
    <w:rsid w:val="004C5574"/>
    <w:rsid w:val="004C6AF0"/>
    <w:rsid w:val="004C73FC"/>
    <w:rsid w:val="004D00FC"/>
    <w:rsid w:val="004D0276"/>
    <w:rsid w:val="004D0CF4"/>
    <w:rsid w:val="004D2FE5"/>
    <w:rsid w:val="004D3A5C"/>
    <w:rsid w:val="004D3B75"/>
    <w:rsid w:val="004D3E1F"/>
    <w:rsid w:val="004D4E0D"/>
    <w:rsid w:val="004D61CF"/>
    <w:rsid w:val="004D724C"/>
    <w:rsid w:val="004D764F"/>
    <w:rsid w:val="004D76A6"/>
    <w:rsid w:val="004E05A4"/>
    <w:rsid w:val="004E1E7B"/>
    <w:rsid w:val="004E1FA0"/>
    <w:rsid w:val="004E3604"/>
    <w:rsid w:val="004E3D31"/>
    <w:rsid w:val="004E3E60"/>
    <w:rsid w:val="004E43B3"/>
    <w:rsid w:val="004E4FD0"/>
    <w:rsid w:val="004E57D1"/>
    <w:rsid w:val="004E598C"/>
    <w:rsid w:val="004E634C"/>
    <w:rsid w:val="004E6C24"/>
    <w:rsid w:val="004E7050"/>
    <w:rsid w:val="004F02AE"/>
    <w:rsid w:val="004F0E76"/>
    <w:rsid w:val="004F1BF0"/>
    <w:rsid w:val="004F234C"/>
    <w:rsid w:val="004F28A4"/>
    <w:rsid w:val="004F28EB"/>
    <w:rsid w:val="004F2DFA"/>
    <w:rsid w:val="004F3916"/>
    <w:rsid w:val="004F3CF7"/>
    <w:rsid w:val="004F431F"/>
    <w:rsid w:val="004F5051"/>
    <w:rsid w:val="004F5B20"/>
    <w:rsid w:val="004F5DA1"/>
    <w:rsid w:val="004F672C"/>
    <w:rsid w:val="004F6795"/>
    <w:rsid w:val="004F67B4"/>
    <w:rsid w:val="004F69B6"/>
    <w:rsid w:val="004F6EAB"/>
    <w:rsid w:val="004F7079"/>
    <w:rsid w:val="004F7DFE"/>
    <w:rsid w:val="004F7E2B"/>
    <w:rsid w:val="00500424"/>
    <w:rsid w:val="00500586"/>
    <w:rsid w:val="0050104F"/>
    <w:rsid w:val="005020CD"/>
    <w:rsid w:val="00503523"/>
    <w:rsid w:val="00503E69"/>
    <w:rsid w:val="0050581B"/>
    <w:rsid w:val="00505896"/>
    <w:rsid w:val="00505CD3"/>
    <w:rsid w:val="005069C1"/>
    <w:rsid w:val="00506CC6"/>
    <w:rsid w:val="0050707D"/>
    <w:rsid w:val="00507239"/>
    <w:rsid w:val="005108D8"/>
    <w:rsid w:val="00510A35"/>
    <w:rsid w:val="00510B02"/>
    <w:rsid w:val="00511236"/>
    <w:rsid w:val="0051133A"/>
    <w:rsid w:val="005118E7"/>
    <w:rsid w:val="00512315"/>
    <w:rsid w:val="005124D7"/>
    <w:rsid w:val="00513662"/>
    <w:rsid w:val="00513C50"/>
    <w:rsid w:val="00513EF4"/>
    <w:rsid w:val="0051408E"/>
    <w:rsid w:val="005148BE"/>
    <w:rsid w:val="00514FE4"/>
    <w:rsid w:val="005162C9"/>
    <w:rsid w:val="00516493"/>
    <w:rsid w:val="0051713F"/>
    <w:rsid w:val="00517655"/>
    <w:rsid w:val="00520279"/>
    <w:rsid w:val="00520703"/>
    <w:rsid w:val="005207ED"/>
    <w:rsid w:val="00520B31"/>
    <w:rsid w:val="00521841"/>
    <w:rsid w:val="00521920"/>
    <w:rsid w:val="00521992"/>
    <w:rsid w:val="00521AB7"/>
    <w:rsid w:val="005220B0"/>
    <w:rsid w:val="00522236"/>
    <w:rsid w:val="00522994"/>
    <w:rsid w:val="00522D6B"/>
    <w:rsid w:val="00525C88"/>
    <w:rsid w:val="00526BCA"/>
    <w:rsid w:val="0053139E"/>
    <w:rsid w:val="005341BE"/>
    <w:rsid w:val="00534EAF"/>
    <w:rsid w:val="00535872"/>
    <w:rsid w:val="00536301"/>
    <w:rsid w:val="0053644D"/>
    <w:rsid w:val="00537097"/>
    <w:rsid w:val="005374F3"/>
    <w:rsid w:val="00540AC1"/>
    <w:rsid w:val="00540E85"/>
    <w:rsid w:val="00541617"/>
    <w:rsid w:val="00542558"/>
    <w:rsid w:val="00542715"/>
    <w:rsid w:val="00544FD9"/>
    <w:rsid w:val="00546338"/>
    <w:rsid w:val="00547490"/>
    <w:rsid w:val="0054752C"/>
    <w:rsid w:val="00547A35"/>
    <w:rsid w:val="00550E96"/>
    <w:rsid w:val="005510FE"/>
    <w:rsid w:val="00551645"/>
    <w:rsid w:val="00552671"/>
    <w:rsid w:val="00552B07"/>
    <w:rsid w:val="00553748"/>
    <w:rsid w:val="0055401F"/>
    <w:rsid w:val="00554477"/>
    <w:rsid w:val="005549FB"/>
    <w:rsid w:val="00555102"/>
    <w:rsid w:val="0055550A"/>
    <w:rsid w:val="00556362"/>
    <w:rsid w:val="00556D50"/>
    <w:rsid w:val="00557483"/>
    <w:rsid w:val="005579C1"/>
    <w:rsid w:val="00560684"/>
    <w:rsid w:val="0056148D"/>
    <w:rsid w:val="005622C6"/>
    <w:rsid w:val="00562316"/>
    <w:rsid w:val="00562FBB"/>
    <w:rsid w:val="0056360B"/>
    <w:rsid w:val="00563FA3"/>
    <w:rsid w:val="00564F29"/>
    <w:rsid w:val="0056514D"/>
    <w:rsid w:val="005651D6"/>
    <w:rsid w:val="0056546F"/>
    <w:rsid w:val="00567807"/>
    <w:rsid w:val="00567D3B"/>
    <w:rsid w:val="00572620"/>
    <w:rsid w:val="005731EE"/>
    <w:rsid w:val="00573822"/>
    <w:rsid w:val="00573A5F"/>
    <w:rsid w:val="00575758"/>
    <w:rsid w:val="00576B5E"/>
    <w:rsid w:val="00577888"/>
    <w:rsid w:val="00580497"/>
    <w:rsid w:val="005828CE"/>
    <w:rsid w:val="00582B64"/>
    <w:rsid w:val="005830A7"/>
    <w:rsid w:val="00584BA8"/>
    <w:rsid w:val="00584C0B"/>
    <w:rsid w:val="00585C82"/>
    <w:rsid w:val="0059038B"/>
    <w:rsid w:val="00590AC1"/>
    <w:rsid w:val="0059100D"/>
    <w:rsid w:val="00591281"/>
    <w:rsid w:val="0059161F"/>
    <w:rsid w:val="00592DD6"/>
    <w:rsid w:val="005938D2"/>
    <w:rsid w:val="00593F4A"/>
    <w:rsid w:val="0059602A"/>
    <w:rsid w:val="00597DE9"/>
    <w:rsid w:val="005A0532"/>
    <w:rsid w:val="005A1A11"/>
    <w:rsid w:val="005A2589"/>
    <w:rsid w:val="005A2B95"/>
    <w:rsid w:val="005A34FD"/>
    <w:rsid w:val="005A3732"/>
    <w:rsid w:val="005A44B8"/>
    <w:rsid w:val="005A5275"/>
    <w:rsid w:val="005A5FAF"/>
    <w:rsid w:val="005A6D40"/>
    <w:rsid w:val="005B0B5A"/>
    <w:rsid w:val="005B0C26"/>
    <w:rsid w:val="005B2383"/>
    <w:rsid w:val="005B28BD"/>
    <w:rsid w:val="005B303D"/>
    <w:rsid w:val="005B3AC3"/>
    <w:rsid w:val="005B3DB2"/>
    <w:rsid w:val="005B4046"/>
    <w:rsid w:val="005B5918"/>
    <w:rsid w:val="005B61AA"/>
    <w:rsid w:val="005B6272"/>
    <w:rsid w:val="005B6636"/>
    <w:rsid w:val="005B6665"/>
    <w:rsid w:val="005B7309"/>
    <w:rsid w:val="005C02D9"/>
    <w:rsid w:val="005C0A27"/>
    <w:rsid w:val="005C1FAE"/>
    <w:rsid w:val="005C2B92"/>
    <w:rsid w:val="005C2D00"/>
    <w:rsid w:val="005C32D6"/>
    <w:rsid w:val="005C3C05"/>
    <w:rsid w:val="005C4675"/>
    <w:rsid w:val="005C5F95"/>
    <w:rsid w:val="005C656B"/>
    <w:rsid w:val="005C6C6F"/>
    <w:rsid w:val="005D0B34"/>
    <w:rsid w:val="005D1BBB"/>
    <w:rsid w:val="005D1D38"/>
    <w:rsid w:val="005D25DF"/>
    <w:rsid w:val="005D373F"/>
    <w:rsid w:val="005D4AF2"/>
    <w:rsid w:val="005D52AA"/>
    <w:rsid w:val="005D5A00"/>
    <w:rsid w:val="005D5C3E"/>
    <w:rsid w:val="005D6B8F"/>
    <w:rsid w:val="005D6F72"/>
    <w:rsid w:val="005D73E4"/>
    <w:rsid w:val="005E1228"/>
    <w:rsid w:val="005E14B1"/>
    <w:rsid w:val="005E19CE"/>
    <w:rsid w:val="005E2069"/>
    <w:rsid w:val="005E20D9"/>
    <w:rsid w:val="005E2382"/>
    <w:rsid w:val="005E2D66"/>
    <w:rsid w:val="005E3B43"/>
    <w:rsid w:val="005E5552"/>
    <w:rsid w:val="005E63C4"/>
    <w:rsid w:val="005E647F"/>
    <w:rsid w:val="005E6544"/>
    <w:rsid w:val="005E6880"/>
    <w:rsid w:val="005E7B7B"/>
    <w:rsid w:val="005F0410"/>
    <w:rsid w:val="005F1570"/>
    <w:rsid w:val="005F1A5B"/>
    <w:rsid w:val="005F2056"/>
    <w:rsid w:val="005F23DE"/>
    <w:rsid w:val="005F3A7B"/>
    <w:rsid w:val="005F441A"/>
    <w:rsid w:val="005F6384"/>
    <w:rsid w:val="005F6907"/>
    <w:rsid w:val="005F700B"/>
    <w:rsid w:val="005F7E77"/>
    <w:rsid w:val="005F7F4E"/>
    <w:rsid w:val="00600200"/>
    <w:rsid w:val="006026D2"/>
    <w:rsid w:val="00602B27"/>
    <w:rsid w:val="00602C52"/>
    <w:rsid w:val="00602D1A"/>
    <w:rsid w:val="0060394F"/>
    <w:rsid w:val="00604563"/>
    <w:rsid w:val="00604DE8"/>
    <w:rsid w:val="006051A3"/>
    <w:rsid w:val="00605731"/>
    <w:rsid w:val="00605B3C"/>
    <w:rsid w:val="006074E1"/>
    <w:rsid w:val="00607B1B"/>
    <w:rsid w:val="006103A6"/>
    <w:rsid w:val="00610555"/>
    <w:rsid w:val="006105A4"/>
    <w:rsid w:val="00610C8A"/>
    <w:rsid w:val="006115DC"/>
    <w:rsid w:val="00611D93"/>
    <w:rsid w:val="00612F8C"/>
    <w:rsid w:val="00613694"/>
    <w:rsid w:val="006152C6"/>
    <w:rsid w:val="006155B9"/>
    <w:rsid w:val="0061581E"/>
    <w:rsid w:val="006159B0"/>
    <w:rsid w:val="0061605B"/>
    <w:rsid w:val="006202FB"/>
    <w:rsid w:val="00620712"/>
    <w:rsid w:val="006210BE"/>
    <w:rsid w:val="006215C6"/>
    <w:rsid w:val="00622B8B"/>
    <w:rsid w:val="00622D10"/>
    <w:rsid w:val="00624E4E"/>
    <w:rsid w:val="0062561A"/>
    <w:rsid w:val="00626253"/>
    <w:rsid w:val="00626DA4"/>
    <w:rsid w:val="00626FB0"/>
    <w:rsid w:val="006272DF"/>
    <w:rsid w:val="006277D8"/>
    <w:rsid w:val="00627946"/>
    <w:rsid w:val="006300BA"/>
    <w:rsid w:val="00630EC4"/>
    <w:rsid w:val="006321D8"/>
    <w:rsid w:val="006323B4"/>
    <w:rsid w:val="00632F61"/>
    <w:rsid w:val="00633A24"/>
    <w:rsid w:val="0063460C"/>
    <w:rsid w:val="006364AF"/>
    <w:rsid w:val="006366C7"/>
    <w:rsid w:val="00636906"/>
    <w:rsid w:val="00636BB1"/>
    <w:rsid w:val="00637174"/>
    <w:rsid w:val="0063779F"/>
    <w:rsid w:val="006377C4"/>
    <w:rsid w:val="006405C2"/>
    <w:rsid w:val="0064125E"/>
    <w:rsid w:val="00642207"/>
    <w:rsid w:val="00642465"/>
    <w:rsid w:val="00642E03"/>
    <w:rsid w:val="006431D5"/>
    <w:rsid w:val="00643CEE"/>
    <w:rsid w:val="006445FB"/>
    <w:rsid w:val="006448AC"/>
    <w:rsid w:val="00644EF6"/>
    <w:rsid w:val="00645F81"/>
    <w:rsid w:val="006476ED"/>
    <w:rsid w:val="006507F0"/>
    <w:rsid w:val="00650C2B"/>
    <w:rsid w:val="006515CB"/>
    <w:rsid w:val="006524EB"/>
    <w:rsid w:val="00652A00"/>
    <w:rsid w:val="00652B46"/>
    <w:rsid w:val="00652D7A"/>
    <w:rsid w:val="00653686"/>
    <w:rsid w:val="00654CDB"/>
    <w:rsid w:val="00655865"/>
    <w:rsid w:val="006558C0"/>
    <w:rsid w:val="00656779"/>
    <w:rsid w:val="00656D21"/>
    <w:rsid w:val="00657185"/>
    <w:rsid w:val="00657260"/>
    <w:rsid w:val="0066067C"/>
    <w:rsid w:val="0066321C"/>
    <w:rsid w:val="0066355D"/>
    <w:rsid w:val="00663818"/>
    <w:rsid w:val="00663E88"/>
    <w:rsid w:val="00663F71"/>
    <w:rsid w:val="00663FED"/>
    <w:rsid w:val="0066402B"/>
    <w:rsid w:val="006642F2"/>
    <w:rsid w:val="00664C27"/>
    <w:rsid w:val="00664C80"/>
    <w:rsid w:val="00665B5B"/>
    <w:rsid w:val="006660ED"/>
    <w:rsid w:val="0066673E"/>
    <w:rsid w:val="00666770"/>
    <w:rsid w:val="00666A68"/>
    <w:rsid w:val="00667542"/>
    <w:rsid w:val="00671F40"/>
    <w:rsid w:val="00672009"/>
    <w:rsid w:val="00672815"/>
    <w:rsid w:val="00673876"/>
    <w:rsid w:val="0067526A"/>
    <w:rsid w:val="00675D54"/>
    <w:rsid w:val="00676855"/>
    <w:rsid w:val="00676CB6"/>
    <w:rsid w:val="006778A8"/>
    <w:rsid w:val="00680016"/>
    <w:rsid w:val="00681629"/>
    <w:rsid w:val="0068171D"/>
    <w:rsid w:val="00683843"/>
    <w:rsid w:val="00684234"/>
    <w:rsid w:val="006852A6"/>
    <w:rsid w:val="006859F9"/>
    <w:rsid w:val="0068657A"/>
    <w:rsid w:val="0068783C"/>
    <w:rsid w:val="00687F3F"/>
    <w:rsid w:val="00690A6C"/>
    <w:rsid w:val="00690B7A"/>
    <w:rsid w:val="00690CB0"/>
    <w:rsid w:val="006913FC"/>
    <w:rsid w:val="00692240"/>
    <w:rsid w:val="006935FF"/>
    <w:rsid w:val="00693EDF"/>
    <w:rsid w:val="00696237"/>
    <w:rsid w:val="00696CF9"/>
    <w:rsid w:val="00696D02"/>
    <w:rsid w:val="00696EF2"/>
    <w:rsid w:val="0069793D"/>
    <w:rsid w:val="006A0235"/>
    <w:rsid w:val="006A06E0"/>
    <w:rsid w:val="006A088B"/>
    <w:rsid w:val="006A0BCB"/>
    <w:rsid w:val="006A2767"/>
    <w:rsid w:val="006A2AEF"/>
    <w:rsid w:val="006A2B78"/>
    <w:rsid w:val="006A2EB5"/>
    <w:rsid w:val="006A32AE"/>
    <w:rsid w:val="006A51D3"/>
    <w:rsid w:val="006A567B"/>
    <w:rsid w:val="006A6D0C"/>
    <w:rsid w:val="006B051D"/>
    <w:rsid w:val="006B0748"/>
    <w:rsid w:val="006B101F"/>
    <w:rsid w:val="006B1D6A"/>
    <w:rsid w:val="006B231A"/>
    <w:rsid w:val="006B2F5A"/>
    <w:rsid w:val="006B3CE8"/>
    <w:rsid w:val="006B3E40"/>
    <w:rsid w:val="006B4B17"/>
    <w:rsid w:val="006B5D50"/>
    <w:rsid w:val="006B6107"/>
    <w:rsid w:val="006B6419"/>
    <w:rsid w:val="006B6EF3"/>
    <w:rsid w:val="006B7A11"/>
    <w:rsid w:val="006C1526"/>
    <w:rsid w:val="006C16D7"/>
    <w:rsid w:val="006C209F"/>
    <w:rsid w:val="006C27E0"/>
    <w:rsid w:val="006C2A18"/>
    <w:rsid w:val="006C313A"/>
    <w:rsid w:val="006C446B"/>
    <w:rsid w:val="006C4A4B"/>
    <w:rsid w:val="006C7E13"/>
    <w:rsid w:val="006D071F"/>
    <w:rsid w:val="006D0B4E"/>
    <w:rsid w:val="006D1CDD"/>
    <w:rsid w:val="006D2022"/>
    <w:rsid w:val="006D2418"/>
    <w:rsid w:val="006D3B47"/>
    <w:rsid w:val="006D3DC9"/>
    <w:rsid w:val="006D413D"/>
    <w:rsid w:val="006D55FD"/>
    <w:rsid w:val="006D5C58"/>
    <w:rsid w:val="006D71EB"/>
    <w:rsid w:val="006E1D34"/>
    <w:rsid w:val="006E255E"/>
    <w:rsid w:val="006E260F"/>
    <w:rsid w:val="006E2D4A"/>
    <w:rsid w:val="006E3032"/>
    <w:rsid w:val="006E322B"/>
    <w:rsid w:val="006E3EC9"/>
    <w:rsid w:val="006E4AD1"/>
    <w:rsid w:val="006E594E"/>
    <w:rsid w:val="006E5B3F"/>
    <w:rsid w:val="006E60B0"/>
    <w:rsid w:val="006F03DC"/>
    <w:rsid w:val="006F0C42"/>
    <w:rsid w:val="006F14CA"/>
    <w:rsid w:val="006F2D52"/>
    <w:rsid w:val="006F33DB"/>
    <w:rsid w:val="006F5325"/>
    <w:rsid w:val="006F667E"/>
    <w:rsid w:val="006F7165"/>
    <w:rsid w:val="00700AB4"/>
    <w:rsid w:val="0070174B"/>
    <w:rsid w:val="00702073"/>
    <w:rsid w:val="00702D72"/>
    <w:rsid w:val="00703472"/>
    <w:rsid w:val="00703D8B"/>
    <w:rsid w:val="007064B7"/>
    <w:rsid w:val="007067A8"/>
    <w:rsid w:val="007073F9"/>
    <w:rsid w:val="00707666"/>
    <w:rsid w:val="00710512"/>
    <w:rsid w:val="0071232C"/>
    <w:rsid w:val="00712D31"/>
    <w:rsid w:val="007134A0"/>
    <w:rsid w:val="007141BC"/>
    <w:rsid w:val="007145EB"/>
    <w:rsid w:val="00714C73"/>
    <w:rsid w:val="00715BB7"/>
    <w:rsid w:val="00715E66"/>
    <w:rsid w:val="00716829"/>
    <w:rsid w:val="007171F3"/>
    <w:rsid w:val="00717DB6"/>
    <w:rsid w:val="00717E4C"/>
    <w:rsid w:val="00717EDB"/>
    <w:rsid w:val="007202F4"/>
    <w:rsid w:val="00721BA7"/>
    <w:rsid w:val="00721C8A"/>
    <w:rsid w:val="00722B0B"/>
    <w:rsid w:val="007230DA"/>
    <w:rsid w:val="00723636"/>
    <w:rsid w:val="00723A6E"/>
    <w:rsid w:val="00723B48"/>
    <w:rsid w:val="00724114"/>
    <w:rsid w:val="00724E33"/>
    <w:rsid w:val="007259EE"/>
    <w:rsid w:val="00725F1B"/>
    <w:rsid w:val="00726ACC"/>
    <w:rsid w:val="007278E6"/>
    <w:rsid w:val="007279B3"/>
    <w:rsid w:val="007300B4"/>
    <w:rsid w:val="0073114E"/>
    <w:rsid w:val="00731214"/>
    <w:rsid w:val="00731D23"/>
    <w:rsid w:val="007323C0"/>
    <w:rsid w:val="0073249A"/>
    <w:rsid w:val="007329FC"/>
    <w:rsid w:val="00733483"/>
    <w:rsid w:val="00734342"/>
    <w:rsid w:val="0073453B"/>
    <w:rsid w:val="007345E8"/>
    <w:rsid w:val="007350EB"/>
    <w:rsid w:val="00735FFD"/>
    <w:rsid w:val="007364E4"/>
    <w:rsid w:val="00736938"/>
    <w:rsid w:val="00736BE6"/>
    <w:rsid w:val="0073764E"/>
    <w:rsid w:val="00737AB2"/>
    <w:rsid w:val="00742724"/>
    <w:rsid w:val="00745826"/>
    <w:rsid w:val="00745F2B"/>
    <w:rsid w:val="00746FC3"/>
    <w:rsid w:val="007478F0"/>
    <w:rsid w:val="00747F2E"/>
    <w:rsid w:val="00750D38"/>
    <w:rsid w:val="007514CD"/>
    <w:rsid w:val="00752989"/>
    <w:rsid w:val="00752B5F"/>
    <w:rsid w:val="00753096"/>
    <w:rsid w:val="00753A38"/>
    <w:rsid w:val="0075484B"/>
    <w:rsid w:val="00754A8C"/>
    <w:rsid w:val="00755205"/>
    <w:rsid w:val="007556F4"/>
    <w:rsid w:val="00755942"/>
    <w:rsid w:val="00756E53"/>
    <w:rsid w:val="007576DB"/>
    <w:rsid w:val="00757EB4"/>
    <w:rsid w:val="007600D6"/>
    <w:rsid w:val="007604A2"/>
    <w:rsid w:val="00761162"/>
    <w:rsid w:val="00762E78"/>
    <w:rsid w:val="007630A9"/>
    <w:rsid w:val="00763612"/>
    <w:rsid w:val="00763AD1"/>
    <w:rsid w:val="007648E7"/>
    <w:rsid w:val="00764F0F"/>
    <w:rsid w:val="0076512C"/>
    <w:rsid w:val="0076566D"/>
    <w:rsid w:val="00765A79"/>
    <w:rsid w:val="00767721"/>
    <w:rsid w:val="00770BD9"/>
    <w:rsid w:val="00770C37"/>
    <w:rsid w:val="00770F82"/>
    <w:rsid w:val="007710D0"/>
    <w:rsid w:val="00772901"/>
    <w:rsid w:val="00772CF6"/>
    <w:rsid w:val="007730EE"/>
    <w:rsid w:val="00773608"/>
    <w:rsid w:val="00773ECD"/>
    <w:rsid w:val="007741F4"/>
    <w:rsid w:val="00774A37"/>
    <w:rsid w:val="00774B72"/>
    <w:rsid w:val="00774E6D"/>
    <w:rsid w:val="007751CF"/>
    <w:rsid w:val="0077694F"/>
    <w:rsid w:val="00776C16"/>
    <w:rsid w:val="00776C39"/>
    <w:rsid w:val="007772B1"/>
    <w:rsid w:val="0077783E"/>
    <w:rsid w:val="00777C42"/>
    <w:rsid w:val="007800E7"/>
    <w:rsid w:val="00780F6C"/>
    <w:rsid w:val="0078227A"/>
    <w:rsid w:val="00782630"/>
    <w:rsid w:val="00783736"/>
    <w:rsid w:val="00785357"/>
    <w:rsid w:val="007856BB"/>
    <w:rsid w:val="007877C5"/>
    <w:rsid w:val="00787DE5"/>
    <w:rsid w:val="0079058D"/>
    <w:rsid w:val="00790AA0"/>
    <w:rsid w:val="007917C6"/>
    <w:rsid w:val="00791A49"/>
    <w:rsid w:val="00792E0B"/>
    <w:rsid w:val="00792F97"/>
    <w:rsid w:val="0079431F"/>
    <w:rsid w:val="00794E84"/>
    <w:rsid w:val="00794FD9"/>
    <w:rsid w:val="0079517E"/>
    <w:rsid w:val="00796FD5"/>
    <w:rsid w:val="00797337"/>
    <w:rsid w:val="0079767E"/>
    <w:rsid w:val="007A0F1C"/>
    <w:rsid w:val="007A183E"/>
    <w:rsid w:val="007A223A"/>
    <w:rsid w:val="007A3945"/>
    <w:rsid w:val="007A3A8D"/>
    <w:rsid w:val="007A3AA4"/>
    <w:rsid w:val="007A3C8E"/>
    <w:rsid w:val="007A44BC"/>
    <w:rsid w:val="007A60D9"/>
    <w:rsid w:val="007A7065"/>
    <w:rsid w:val="007A76E2"/>
    <w:rsid w:val="007A7B10"/>
    <w:rsid w:val="007B0345"/>
    <w:rsid w:val="007B1AFA"/>
    <w:rsid w:val="007B2093"/>
    <w:rsid w:val="007B2D00"/>
    <w:rsid w:val="007B32E4"/>
    <w:rsid w:val="007B3DD5"/>
    <w:rsid w:val="007B5263"/>
    <w:rsid w:val="007B5DF6"/>
    <w:rsid w:val="007B6731"/>
    <w:rsid w:val="007B6FB9"/>
    <w:rsid w:val="007C0CF7"/>
    <w:rsid w:val="007C2088"/>
    <w:rsid w:val="007C2599"/>
    <w:rsid w:val="007C2F92"/>
    <w:rsid w:val="007C2F93"/>
    <w:rsid w:val="007C46B1"/>
    <w:rsid w:val="007C6D30"/>
    <w:rsid w:val="007C70AB"/>
    <w:rsid w:val="007C7429"/>
    <w:rsid w:val="007D0C42"/>
    <w:rsid w:val="007D169F"/>
    <w:rsid w:val="007D2011"/>
    <w:rsid w:val="007D323A"/>
    <w:rsid w:val="007D3416"/>
    <w:rsid w:val="007D3505"/>
    <w:rsid w:val="007D48EC"/>
    <w:rsid w:val="007D4E47"/>
    <w:rsid w:val="007D532B"/>
    <w:rsid w:val="007D64D7"/>
    <w:rsid w:val="007D7B80"/>
    <w:rsid w:val="007E023E"/>
    <w:rsid w:val="007E03F3"/>
    <w:rsid w:val="007E1CC3"/>
    <w:rsid w:val="007E430F"/>
    <w:rsid w:val="007E4C09"/>
    <w:rsid w:val="007E6343"/>
    <w:rsid w:val="007E64C2"/>
    <w:rsid w:val="007E69D8"/>
    <w:rsid w:val="007E6A5E"/>
    <w:rsid w:val="007E73B4"/>
    <w:rsid w:val="007E7985"/>
    <w:rsid w:val="007E7E80"/>
    <w:rsid w:val="007F0122"/>
    <w:rsid w:val="007F1542"/>
    <w:rsid w:val="007F1637"/>
    <w:rsid w:val="007F168D"/>
    <w:rsid w:val="007F1838"/>
    <w:rsid w:val="007F2033"/>
    <w:rsid w:val="007F22AB"/>
    <w:rsid w:val="007F263E"/>
    <w:rsid w:val="007F26BA"/>
    <w:rsid w:val="007F2B0E"/>
    <w:rsid w:val="007F2C4B"/>
    <w:rsid w:val="007F3F01"/>
    <w:rsid w:val="007F48AD"/>
    <w:rsid w:val="007F5093"/>
    <w:rsid w:val="007F653B"/>
    <w:rsid w:val="007F68C6"/>
    <w:rsid w:val="007F6C63"/>
    <w:rsid w:val="007F7161"/>
    <w:rsid w:val="007F71F8"/>
    <w:rsid w:val="007F7714"/>
    <w:rsid w:val="00800094"/>
    <w:rsid w:val="00800630"/>
    <w:rsid w:val="0080080B"/>
    <w:rsid w:val="008009B6"/>
    <w:rsid w:val="00800A25"/>
    <w:rsid w:val="00800A87"/>
    <w:rsid w:val="0080186A"/>
    <w:rsid w:val="00802813"/>
    <w:rsid w:val="00803940"/>
    <w:rsid w:val="00804E25"/>
    <w:rsid w:val="008059C8"/>
    <w:rsid w:val="008059E8"/>
    <w:rsid w:val="0080675D"/>
    <w:rsid w:val="0080761F"/>
    <w:rsid w:val="0081189B"/>
    <w:rsid w:val="00812195"/>
    <w:rsid w:val="0081281D"/>
    <w:rsid w:val="008144A7"/>
    <w:rsid w:val="00815228"/>
    <w:rsid w:val="008153E0"/>
    <w:rsid w:val="00815D36"/>
    <w:rsid w:val="00815DB2"/>
    <w:rsid w:val="00816606"/>
    <w:rsid w:val="00816AC1"/>
    <w:rsid w:val="0081729C"/>
    <w:rsid w:val="008176C2"/>
    <w:rsid w:val="00817A81"/>
    <w:rsid w:val="008206D2"/>
    <w:rsid w:val="008208F7"/>
    <w:rsid w:val="008214B1"/>
    <w:rsid w:val="00821D3A"/>
    <w:rsid w:val="00821DD9"/>
    <w:rsid w:val="00821F7E"/>
    <w:rsid w:val="00823215"/>
    <w:rsid w:val="00823367"/>
    <w:rsid w:val="00827947"/>
    <w:rsid w:val="00830473"/>
    <w:rsid w:val="00831AB0"/>
    <w:rsid w:val="00831C5B"/>
    <w:rsid w:val="00831EC0"/>
    <w:rsid w:val="00832622"/>
    <w:rsid w:val="00833436"/>
    <w:rsid w:val="0083393D"/>
    <w:rsid w:val="00833D69"/>
    <w:rsid w:val="00834546"/>
    <w:rsid w:val="008358EF"/>
    <w:rsid w:val="00837953"/>
    <w:rsid w:val="00837967"/>
    <w:rsid w:val="00840F6F"/>
    <w:rsid w:val="0084276E"/>
    <w:rsid w:val="00843144"/>
    <w:rsid w:val="0084331A"/>
    <w:rsid w:val="00843EA1"/>
    <w:rsid w:val="00844B03"/>
    <w:rsid w:val="00844CF0"/>
    <w:rsid w:val="00845051"/>
    <w:rsid w:val="008456C6"/>
    <w:rsid w:val="0084615B"/>
    <w:rsid w:val="00846357"/>
    <w:rsid w:val="008464FA"/>
    <w:rsid w:val="008465A6"/>
    <w:rsid w:val="00850049"/>
    <w:rsid w:val="00850361"/>
    <w:rsid w:val="00850F60"/>
    <w:rsid w:val="00851FFA"/>
    <w:rsid w:val="00852163"/>
    <w:rsid w:val="0085236F"/>
    <w:rsid w:val="008532DB"/>
    <w:rsid w:val="008535F1"/>
    <w:rsid w:val="008537B5"/>
    <w:rsid w:val="00854782"/>
    <w:rsid w:val="00854C6E"/>
    <w:rsid w:val="00856170"/>
    <w:rsid w:val="008561A9"/>
    <w:rsid w:val="0085638C"/>
    <w:rsid w:val="00860228"/>
    <w:rsid w:val="00861252"/>
    <w:rsid w:val="008617B1"/>
    <w:rsid w:val="00861A8C"/>
    <w:rsid w:val="00861BE8"/>
    <w:rsid w:val="00861E53"/>
    <w:rsid w:val="008620CC"/>
    <w:rsid w:val="008623C4"/>
    <w:rsid w:val="0086262E"/>
    <w:rsid w:val="00862794"/>
    <w:rsid w:val="00862858"/>
    <w:rsid w:val="00863201"/>
    <w:rsid w:val="008634C1"/>
    <w:rsid w:val="00865073"/>
    <w:rsid w:val="008653D0"/>
    <w:rsid w:val="00865759"/>
    <w:rsid w:val="00865DEE"/>
    <w:rsid w:val="00867574"/>
    <w:rsid w:val="00871031"/>
    <w:rsid w:val="008713D6"/>
    <w:rsid w:val="00871AD8"/>
    <w:rsid w:val="00871D7B"/>
    <w:rsid w:val="00873101"/>
    <w:rsid w:val="00874C06"/>
    <w:rsid w:val="00874D36"/>
    <w:rsid w:val="008766B6"/>
    <w:rsid w:val="00877042"/>
    <w:rsid w:val="008772D4"/>
    <w:rsid w:val="00877594"/>
    <w:rsid w:val="00877606"/>
    <w:rsid w:val="008777F3"/>
    <w:rsid w:val="00880A29"/>
    <w:rsid w:val="00880AC6"/>
    <w:rsid w:val="008816AE"/>
    <w:rsid w:val="00881D56"/>
    <w:rsid w:val="00882704"/>
    <w:rsid w:val="00882DBC"/>
    <w:rsid w:val="00883DAC"/>
    <w:rsid w:val="00884232"/>
    <w:rsid w:val="0088454A"/>
    <w:rsid w:val="00886231"/>
    <w:rsid w:val="0088627F"/>
    <w:rsid w:val="00886C53"/>
    <w:rsid w:val="00890242"/>
    <w:rsid w:val="00890A8F"/>
    <w:rsid w:val="00891789"/>
    <w:rsid w:val="00891B50"/>
    <w:rsid w:val="00891BB0"/>
    <w:rsid w:val="00893762"/>
    <w:rsid w:val="00893C60"/>
    <w:rsid w:val="00894B07"/>
    <w:rsid w:val="00894EB2"/>
    <w:rsid w:val="0089543E"/>
    <w:rsid w:val="00895D7A"/>
    <w:rsid w:val="00896ABD"/>
    <w:rsid w:val="00896B78"/>
    <w:rsid w:val="008A152C"/>
    <w:rsid w:val="008A15CB"/>
    <w:rsid w:val="008A1CDE"/>
    <w:rsid w:val="008A47D7"/>
    <w:rsid w:val="008A47E2"/>
    <w:rsid w:val="008A4C45"/>
    <w:rsid w:val="008A5061"/>
    <w:rsid w:val="008A5596"/>
    <w:rsid w:val="008A55D5"/>
    <w:rsid w:val="008A57B7"/>
    <w:rsid w:val="008A59C9"/>
    <w:rsid w:val="008A67ED"/>
    <w:rsid w:val="008A6A0A"/>
    <w:rsid w:val="008A79E7"/>
    <w:rsid w:val="008A7D37"/>
    <w:rsid w:val="008B0B6C"/>
    <w:rsid w:val="008B0D59"/>
    <w:rsid w:val="008B118F"/>
    <w:rsid w:val="008B1225"/>
    <w:rsid w:val="008B128E"/>
    <w:rsid w:val="008B160A"/>
    <w:rsid w:val="008B1A9A"/>
    <w:rsid w:val="008B24D9"/>
    <w:rsid w:val="008B2764"/>
    <w:rsid w:val="008B35BD"/>
    <w:rsid w:val="008B3670"/>
    <w:rsid w:val="008B59DA"/>
    <w:rsid w:val="008B61D7"/>
    <w:rsid w:val="008B68D0"/>
    <w:rsid w:val="008C0A8C"/>
    <w:rsid w:val="008C1CB7"/>
    <w:rsid w:val="008C2260"/>
    <w:rsid w:val="008C2DA4"/>
    <w:rsid w:val="008C473F"/>
    <w:rsid w:val="008C4BF6"/>
    <w:rsid w:val="008C641A"/>
    <w:rsid w:val="008C7C95"/>
    <w:rsid w:val="008D0223"/>
    <w:rsid w:val="008D1215"/>
    <w:rsid w:val="008D17B5"/>
    <w:rsid w:val="008D1A96"/>
    <w:rsid w:val="008D26DA"/>
    <w:rsid w:val="008D27CC"/>
    <w:rsid w:val="008D2945"/>
    <w:rsid w:val="008D2ABD"/>
    <w:rsid w:val="008D33E1"/>
    <w:rsid w:val="008D386E"/>
    <w:rsid w:val="008D3D14"/>
    <w:rsid w:val="008D6098"/>
    <w:rsid w:val="008D6106"/>
    <w:rsid w:val="008D73EB"/>
    <w:rsid w:val="008D746B"/>
    <w:rsid w:val="008D7A85"/>
    <w:rsid w:val="008E15FC"/>
    <w:rsid w:val="008E1C48"/>
    <w:rsid w:val="008E1D22"/>
    <w:rsid w:val="008E1D2D"/>
    <w:rsid w:val="008E24BB"/>
    <w:rsid w:val="008E3193"/>
    <w:rsid w:val="008E35E4"/>
    <w:rsid w:val="008E3AEF"/>
    <w:rsid w:val="008E521A"/>
    <w:rsid w:val="008E5603"/>
    <w:rsid w:val="008E6A36"/>
    <w:rsid w:val="008E71E7"/>
    <w:rsid w:val="008E75C6"/>
    <w:rsid w:val="008E7911"/>
    <w:rsid w:val="008F08EF"/>
    <w:rsid w:val="008F0E3E"/>
    <w:rsid w:val="008F1617"/>
    <w:rsid w:val="008F1F10"/>
    <w:rsid w:val="008F2CD6"/>
    <w:rsid w:val="008F3709"/>
    <w:rsid w:val="008F38DF"/>
    <w:rsid w:val="008F4329"/>
    <w:rsid w:val="008F562C"/>
    <w:rsid w:val="008F631B"/>
    <w:rsid w:val="008F65AE"/>
    <w:rsid w:val="008F6763"/>
    <w:rsid w:val="008F6807"/>
    <w:rsid w:val="008F699B"/>
    <w:rsid w:val="008F6EA6"/>
    <w:rsid w:val="008F702C"/>
    <w:rsid w:val="008F7160"/>
    <w:rsid w:val="009007F7"/>
    <w:rsid w:val="00900C2B"/>
    <w:rsid w:val="00901C72"/>
    <w:rsid w:val="00903441"/>
    <w:rsid w:val="009038E2"/>
    <w:rsid w:val="00903D9F"/>
    <w:rsid w:val="00903DFC"/>
    <w:rsid w:val="00903FC2"/>
    <w:rsid w:val="00905589"/>
    <w:rsid w:val="0090684E"/>
    <w:rsid w:val="00910A96"/>
    <w:rsid w:val="00910CC1"/>
    <w:rsid w:val="00910DC1"/>
    <w:rsid w:val="00912110"/>
    <w:rsid w:val="00913990"/>
    <w:rsid w:val="009139DD"/>
    <w:rsid w:val="00913B9E"/>
    <w:rsid w:val="00914881"/>
    <w:rsid w:val="00914EA5"/>
    <w:rsid w:val="00914F2C"/>
    <w:rsid w:val="00915811"/>
    <w:rsid w:val="00915C03"/>
    <w:rsid w:val="00916EE1"/>
    <w:rsid w:val="00917DA4"/>
    <w:rsid w:val="00917DDB"/>
    <w:rsid w:val="009223D8"/>
    <w:rsid w:val="00922CE1"/>
    <w:rsid w:val="00923BBF"/>
    <w:rsid w:val="00924925"/>
    <w:rsid w:val="00924FE8"/>
    <w:rsid w:val="00925B32"/>
    <w:rsid w:val="009264A9"/>
    <w:rsid w:val="009265BA"/>
    <w:rsid w:val="00926D06"/>
    <w:rsid w:val="00927776"/>
    <w:rsid w:val="009301B0"/>
    <w:rsid w:val="0093064E"/>
    <w:rsid w:val="009306E1"/>
    <w:rsid w:val="00932F41"/>
    <w:rsid w:val="00933D50"/>
    <w:rsid w:val="009344D8"/>
    <w:rsid w:val="00934595"/>
    <w:rsid w:val="00934B2B"/>
    <w:rsid w:val="009350E2"/>
    <w:rsid w:val="00936006"/>
    <w:rsid w:val="00936062"/>
    <w:rsid w:val="00936310"/>
    <w:rsid w:val="0093782E"/>
    <w:rsid w:val="00937938"/>
    <w:rsid w:val="009404BE"/>
    <w:rsid w:val="00940B06"/>
    <w:rsid w:val="00940D39"/>
    <w:rsid w:val="0094117B"/>
    <w:rsid w:val="00941354"/>
    <w:rsid w:val="00941851"/>
    <w:rsid w:val="00941A9C"/>
    <w:rsid w:val="0094345C"/>
    <w:rsid w:val="00943565"/>
    <w:rsid w:val="00943757"/>
    <w:rsid w:val="00944613"/>
    <w:rsid w:val="0094467D"/>
    <w:rsid w:val="009447DA"/>
    <w:rsid w:val="009459BB"/>
    <w:rsid w:val="00945CAE"/>
    <w:rsid w:val="00945E63"/>
    <w:rsid w:val="0094665D"/>
    <w:rsid w:val="0094720F"/>
    <w:rsid w:val="00947F1E"/>
    <w:rsid w:val="0095094B"/>
    <w:rsid w:val="00950C17"/>
    <w:rsid w:val="009510BA"/>
    <w:rsid w:val="00951965"/>
    <w:rsid w:val="0095369B"/>
    <w:rsid w:val="00953780"/>
    <w:rsid w:val="009539E8"/>
    <w:rsid w:val="00953F69"/>
    <w:rsid w:val="009546F7"/>
    <w:rsid w:val="00954EF7"/>
    <w:rsid w:val="00955662"/>
    <w:rsid w:val="009566D2"/>
    <w:rsid w:val="00956BDC"/>
    <w:rsid w:val="00960102"/>
    <w:rsid w:val="009602B2"/>
    <w:rsid w:val="00960381"/>
    <w:rsid w:val="0096181B"/>
    <w:rsid w:val="009632C4"/>
    <w:rsid w:val="0096337F"/>
    <w:rsid w:val="009633EC"/>
    <w:rsid w:val="0096358B"/>
    <w:rsid w:val="00963DA7"/>
    <w:rsid w:val="00963F80"/>
    <w:rsid w:val="009641E2"/>
    <w:rsid w:val="00964EEB"/>
    <w:rsid w:val="00965259"/>
    <w:rsid w:val="009653CA"/>
    <w:rsid w:val="009653E1"/>
    <w:rsid w:val="00966066"/>
    <w:rsid w:val="00967057"/>
    <w:rsid w:val="00967605"/>
    <w:rsid w:val="00970C31"/>
    <w:rsid w:val="00972D20"/>
    <w:rsid w:val="00973215"/>
    <w:rsid w:val="00973ECD"/>
    <w:rsid w:val="009743FF"/>
    <w:rsid w:val="00974CFA"/>
    <w:rsid w:val="00974F88"/>
    <w:rsid w:val="0097528C"/>
    <w:rsid w:val="00977571"/>
    <w:rsid w:val="00980C5E"/>
    <w:rsid w:val="00981DF9"/>
    <w:rsid w:val="00982362"/>
    <w:rsid w:val="0098290A"/>
    <w:rsid w:val="00982ECF"/>
    <w:rsid w:val="00982F3C"/>
    <w:rsid w:val="009856F5"/>
    <w:rsid w:val="009857FB"/>
    <w:rsid w:val="0098759B"/>
    <w:rsid w:val="0098795C"/>
    <w:rsid w:val="00987BC4"/>
    <w:rsid w:val="00987DEC"/>
    <w:rsid w:val="009907B4"/>
    <w:rsid w:val="009909FC"/>
    <w:rsid w:val="00993ADB"/>
    <w:rsid w:val="00995B42"/>
    <w:rsid w:val="00995B53"/>
    <w:rsid w:val="00996642"/>
    <w:rsid w:val="00996B49"/>
    <w:rsid w:val="00997B12"/>
    <w:rsid w:val="00997B6A"/>
    <w:rsid w:val="009A030E"/>
    <w:rsid w:val="009A08B2"/>
    <w:rsid w:val="009A0916"/>
    <w:rsid w:val="009A1199"/>
    <w:rsid w:val="009A1DBB"/>
    <w:rsid w:val="009A2392"/>
    <w:rsid w:val="009A24FF"/>
    <w:rsid w:val="009A2750"/>
    <w:rsid w:val="009A408B"/>
    <w:rsid w:val="009A409A"/>
    <w:rsid w:val="009A420A"/>
    <w:rsid w:val="009A439D"/>
    <w:rsid w:val="009A4C79"/>
    <w:rsid w:val="009A54A3"/>
    <w:rsid w:val="009A5954"/>
    <w:rsid w:val="009A5B44"/>
    <w:rsid w:val="009B025C"/>
    <w:rsid w:val="009B056D"/>
    <w:rsid w:val="009B0D2B"/>
    <w:rsid w:val="009B171D"/>
    <w:rsid w:val="009B2D41"/>
    <w:rsid w:val="009B3C24"/>
    <w:rsid w:val="009B3C83"/>
    <w:rsid w:val="009B59B7"/>
    <w:rsid w:val="009B5A8E"/>
    <w:rsid w:val="009B5E21"/>
    <w:rsid w:val="009B6050"/>
    <w:rsid w:val="009B6CA2"/>
    <w:rsid w:val="009B747F"/>
    <w:rsid w:val="009C09C5"/>
    <w:rsid w:val="009C0DAC"/>
    <w:rsid w:val="009C0E5F"/>
    <w:rsid w:val="009C1886"/>
    <w:rsid w:val="009C1DD4"/>
    <w:rsid w:val="009C24CD"/>
    <w:rsid w:val="009C3C63"/>
    <w:rsid w:val="009C404E"/>
    <w:rsid w:val="009C483F"/>
    <w:rsid w:val="009C4BA9"/>
    <w:rsid w:val="009C4E2D"/>
    <w:rsid w:val="009C5249"/>
    <w:rsid w:val="009C5B01"/>
    <w:rsid w:val="009C6511"/>
    <w:rsid w:val="009C77DA"/>
    <w:rsid w:val="009C782D"/>
    <w:rsid w:val="009C7996"/>
    <w:rsid w:val="009D011E"/>
    <w:rsid w:val="009D1003"/>
    <w:rsid w:val="009D224C"/>
    <w:rsid w:val="009D225C"/>
    <w:rsid w:val="009D271E"/>
    <w:rsid w:val="009D2BC1"/>
    <w:rsid w:val="009D2F6D"/>
    <w:rsid w:val="009D3961"/>
    <w:rsid w:val="009D407C"/>
    <w:rsid w:val="009D4D45"/>
    <w:rsid w:val="009D605D"/>
    <w:rsid w:val="009D6F76"/>
    <w:rsid w:val="009D6F89"/>
    <w:rsid w:val="009D7F9F"/>
    <w:rsid w:val="009E0794"/>
    <w:rsid w:val="009E09CB"/>
    <w:rsid w:val="009E12BA"/>
    <w:rsid w:val="009E137E"/>
    <w:rsid w:val="009E186F"/>
    <w:rsid w:val="009E2A2A"/>
    <w:rsid w:val="009E366E"/>
    <w:rsid w:val="009E3AC2"/>
    <w:rsid w:val="009E3C53"/>
    <w:rsid w:val="009E42B0"/>
    <w:rsid w:val="009E521B"/>
    <w:rsid w:val="009E573B"/>
    <w:rsid w:val="009E65DE"/>
    <w:rsid w:val="009E679F"/>
    <w:rsid w:val="009E7A11"/>
    <w:rsid w:val="009F09FD"/>
    <w:rsid w:val="009F1909"/>
    <w:rsid w:val="009F2A99"/>
    <w:rsid w:val="009F3CC2"/>
    <w:rsid w:val="009F41C5"/>
    <w:rsid w:val="009F6083"/>
    <w:rsid w:val="009F6D3E"/>
    <w:rsid w:val="009F702D"/>
    <w:rsid w:val="009F71DE"/>
    <w:rsid w:val="009F74F8"/>
    <w:rsid w:val="00A007D5"/>
    <w:rsid w:val="00A008EA"/>
    <w:rsid w:val="00A01B28"/>
    <w:rsid w:val="00A01E31"/>
    <w:rsid w:val="00A01F0D"/>
    <w:rsid w:val="00A02539"/>
    <w:rsid w:val="00A03023"/>
    <w:rsid w:val="00A03D28"/>
    <w:rsid w:val="00A0434B"/>
    <w:rsid w:val="00A050AF"/>
    <w:rsid w:val="00A06309"/>
    <w:rsid w:val="00A06C6E"/>
    <w:rsid w:val="00A06D17"/>
    <w:rsid w:val="00A07792"/>
    <w:rsid w:val="00A07E71"/>
    <w:rsid w:val="00A10530"/>
    <w:rsid w:val="00A10839"/>
    <w:rsid w:val="00A12902"/>
    <w:rsid w:val="00A1331B"/>
    <w:rsid w:val="00A13764"/>
    <w:rsid w:val="00A13AAD"/>
    <w:rsid w:val="00A13C8D"/>
    <w:rsid w:val="00A13DD8"/>
    <w:rsid w:val="00A1461B"/>
    <w:rsid w:val="00A148A1"/>
    <w:rsid w:val="00A14FDB"/>
    <w:rsid w:val="00A16F80"/>
    <w:rsid w:val="00A1781D"/>
    <w:rsid w:val="00A17916"/>
    <w:rsid w:val="00A20674"/>
    <w:rsid w:val="00A21490"/>
    <w:rsid w:val="00A21A52"/>
    <w:rsid w:val="00A238F7"/>
    <w:rsid w:val="00A23A35"/>
    <w:rsid w:val="00A2451A"/>
    <w:rsid w:val="00A24FD0"/>
    <w:rsid w:val="00A25863"/>
    <w:rsid w:val="00A266D3"/>
    <w:rsid w:val="00A27F7F"/>
    <w:rsid w:val="00A30394"/>
    <w:rsid w:val="00A3052A"/>
    <w:rsid w:val="00A309FC"/>
    <w:rsid w:val="00A31905"/>
    <w:rsid w:val="00A32068"/>
    <w:rsid w:val="00A3238A"/>
    <w:rsid w:val="00A323EC"/>
    <w:rsid w:val="00A339E6"/>
    <w:rsid w:val="00A33B63"/>
    <w:rsid w:val="00A36541"/>
    <w:rsid w:val="00A36A93"/>
    <w:rsid w:val="00A37AF6"/>
    <w:rsid w:val="00A37D15"/>
    <w:rsid w:val="00A37E4D"/>
    <w:rsid w:val="00A40AF7"/>
    <w:rsid w:val="00A4125C"/>
    <w:rsid w:val="00A4254E"/>
    <w:rsid w:val="00A42817"/>
    <w:rsid w:val="00A437E1"/>
    <w:rsid w:val="00A45298"/>
    <w:rsid w:val="00A469DC"/>
    <w:rsid w:val="00A46AC1"/>
    <w:rsid w:val="00A47B83"/>
    <w:rsid w:val="00A508B6"/>
    <w:rsid w:val="00A52D1F"/>
    <w:rsid w:val="00A53559"/>
    <w:rsid w:val="00A538EC"/>
    <w:rsid w:val="00A53E30"/>
    <w:rsid w:val="00A56797"/>
    <w:rsid w:val="00A57599"/>
    <w:rsid w:val="00A6099A"/>
    <w:rsid w:val="00A6100B"/>
    <w:rsid w:val="00A6128C"/>
    <w:rsid w:val="00A6137E"/>
    <w:rsid w:val="00A61A54"/>
    <w:rsid w:val="00A625EA"/>
    <w:rsid w:val="00A62B30"/>
    <w:rsid w:val="00A64722"/>
    <w:rsid w:val="00A66EC3"/>
    <w:rsid w:val="00A70136"/>
    <w:rsid w:val="00A70EA1"/>
    <w:rsid w:val="00A70EE0"/>
    <w:rsid w:val="00A710F2"/>
    <w:rsid w:val="00A72399"/>
    <w:rsid w:val="00A725CA"/>
    <w:rsid w:val="00A72F36"/>
    <w:rsid w:val="00A739DA"/>
    <w:rsid w:val="00A73A25"/>
    <w:rsid w:val="00A75879"/>
    <w:rsid w:val="00A75C6C"/>
    <w:rsid w:val="00A7670D"/>
    <w:rsid w:val="00A76F43"/>
    <w:rsid w:val="00A8059C"/>
    <w:rsid w:val="00A80EE0"/>
    <w:rsid w:val="00A816E1"/>
    <w:rsid w:val="00A81CFC"/>
    <w:rsid w:val="00A82CF6"/>
    <w:rsid w:val="00A841C3"/>
    <w:rsid w:val="00A845B1"/>
    <w:rsid w:val="00A85E03"/>
    <w:rsid w:val="00A861A5"/>
    <w:rsid w:val="00A864F4"/>
    <w:rsid w:val="00A865DB"/>
    <w:rsid w:val="00A86ED6"/>
    <w:rsid w:val="00A87C30"/>
    <w:rsid w:val="00A87EFE"/>
    <w:rsid w:val="00A87F7B"/>
    <w:rsid w:val="00A90B98"/>
    <w:rsid w:val="00A90E57"/>
    <w:rsid w:val="00A91D4E"/>
    <w:rsid w:val="00A9354B"/>
    <w:rsid w:val="00A93C49"/>
    <w:rsid w:val="00A94BA0"/>
    <w:rsid w:val="00A96C66"/>
    <w:rsid w:val="00A96EF6"/>
    <w:rsid w:val="00A975DF"/>
    <w:rsid w:val="00A97912"/>
    <w:rsid w:val="00A97C90"/>
    <w:rsid w:val="00AA028D"/>
    <w:rsid w:val="00AA1576"/>
    <w:rsid w:val="00AA2B3D"/>
    <w:rsid w:val="00AA2E04"/>
    <w:rsid w:val="00AA3177"/>
    <w:rsid w:val="00AA3314"/>
    <w:rsid w:val="00AA3505"/>
    <w:rsid w:val="00AA3946"/>
    <w:rsid w:val="00AA3E0E"/>
    <w:rsid w:val="00AA400B"/>
    <w:rsid w:val="00AA437C"/>
    <w:rsid w:val="00AA5A24"/>
    <w:rsid w:val="00AA6189"/>
    <w:rsid w:val="00AA640E"/>
    <w:rsid w:val="00AA7895"/>
    <w:rsid w:val="00AB05AC"/>
    <w:rsid w:val="00AB0B77"/>
    <w:rsid w:val="00AB120F"/>
    <w:rsid w:val="00AB16F4"/>
    <w:rsid w:val="00AB1EF7"/>
    <w:rsid w:val="00AB3BC1"/>
    <w:rsid w:val="00AB4611"/>
    <w:rsid w:val="00AB5551"/>
    <w:rsid w:val="00AB5C1E"/>
    <w:rsid w:val="00AB6E2E"/>
    <w:rsid w:val="00AC01A7"/>
    <w:rsid w:val="00AC051D"/>
    <w:rsid w:val="00AC24BD"/>
    <w:rsid w:val="00AC3025"/>
    <w:rsid w:val="00AC349B"/>
    <w:rsid w:val="00AC5A14"/>
    <w:rsid w:val="00AC5E3C"/>
    <w:rsid w:val="00AC776A"/>
    <w:rsid w:val="00AC7EFB"/>
    <w:rsid w:val="00AD1298"/>
    <w:rsid w:val="00AD12E9"/>
    <w:rsid w:val="00AD2E38"/>
    <w:rsid w:val="00AD3436"/>
    <w:rsid w:val="00AD57FD"/>
    <w:rsid w:val="00AD5B96"/>
    <w:rsid w:val="00AD6E60"/>
    <w:rsid w:val="00AD7D17"/>
    <w:rsid w:val="00AD7D35"/>
    <w:rsid w:val="00AE1F54"/>
    <w:rsid w:val="00AE3789"/>
    <w:rsid w:val="00AE3C6B"/>
    <w:rsid w:val="00AE4377"/>
    <w:rsid w:val="00AE44C8"/>
    <w:rsid w:val="00AE58C8"/>
    <w:rsid w:val="00AE60DB"/>
    <w:rsid w:val="00AE684B"/>
    <w:rsid w:val="00AE6BB3"/>
    <w:rsid w:val="00AF0D9E"/>
    <w:rsid w:val="00AF0F48"/>
    <w:rsid w:val="00AF1B90"/>
    <w:rsid w:val="00AF1C19"/>
    <w:rsid w:val="00AF1F36"/>
    <w:rsid w:val="00AF2722"/>
    <w:rsid w:val="00AF2AC5"/>
    <w:rsid w:val="00AF44FE"/>
    <w:rsid w:val="00AF4AC6"/>
    <w:rsid w:val="00AF585A"/>
    <w:rsid w:val="00AF78FF"/>
    <w:rsid w:val="00B00339"/>
    <w:rsid w:val="00B00F29"/>
    <w:rsid w:val="00B017BB"/>
    <w:rsid w:val="00B01B1A"/>
    <w:rsid w:val="00B022EE"/>
    <w:rsid w:val="00B03944"/>
    <w:rsid w:val="00B03EB8"/>
    <w:rsid w:val="00B04C21"/>
    <w:rsid w:val="00B0596B"/>
    <w:rsid w:val="00B06593"/>
    <w:rsid w:val="00B07DB3"/>
    <w:rsid w:val="00B107BA"/>
    <w:rsid w:val="00B1081B"/>
    <w:rsid w:val="00B116A5"/>
    <w:rsid w:val="00B11EDF"/>
    <w:rsid w:val="00B124B9"/>
    <w:rsid w:val="00B126FC"/>
    <w:rsid w:val="00B12FE5"/>
    <w:rsid w:val="00B13DAF"/>
    <w:rsid w:val="00B13DF0"/>
    <w:rsid w:val="00B14815"/>
    <w:rsid w:val="00B16186"/>
    <w:rsid w:val="00B163C2"/>
    <w:rsid w:val="00B17694"/>
    <w:rsid w:val="00B17FFA"/>
    <w:rsid w:val="00B201FA"/>
    <w:rsid w:val="00B20426"/>
    <w:rsid w:val="00B209E1"/>
    <w:rsid w:val="00B20AFA"/>
    <w:rsid w:val="00B20E73"/>
    <w:rsid w:val="00B21754"/>
    <w:rsid w:val="00B23556"/>
    <w:rsid w:val="00B23D8A"/>
    <w:rsid w:val="00B23FA5"/>
    <w:rsid w:val="00B251F1"/>
    <w:rsid w:val="00B256FF"/>
    <w:rsid w:val="00B2573E"/>
    <w:rsid w:val="00B25D84"/>
    <w:rsid w:val="00B26CB9"/>
    <w:rsid w:val="00B276A5"/>
    <w:rsid w:val="00B27E5A"/>
    <w:rsid w:val="00B30A9C"/>
    <w:rsid w:val="00B31848"/>
    <w:rsid w:val="00B324C8"/>
    <w:rsid w:val="00B338B9"/>
    <w:rsid w:val="00B348D9"/>
    <w:rsid w:val="00B35341"/>
    <w:rsid w:val="00B36E61"/>
    <w:rsid w:val="00B37B9A"/>
    <w:rsid w:val="00B40E70"/>
    <w:rsid w:val="00B41236"/>
    <w:rsid w:val="00B42263"/>
    <w:rsid w:val="00B43008"/>
    <w:rsid w:val="00B435E8"/>
    <w:rsid w:val="00B43769"/>
    <w:rsid w:val="00B4484F"/>
    <w:rsid w:val="00B4606B"/>
    <w:rsid w:val="00B46644"/>
    <w:rsid w:val="00B46AEC"/>
    <w:rsid w:val="00B47006"/>
    <w:rsid w:val="00B47A6D"/>
    <w:rsid w:val="00B47D62"/>
    <w:rsid w:val="00B47F2C"/>
    <w:rsid w:val="00B50491"/>
    <w:rsid w:val="00B5082E"/>
    <w:rsid w:val="00B50BEB"/>
    <w:rsid w:val="00B50C1D"/>
    <w:rsid w:val="00B5119A"/>
    <w:rsid w:val="00B532BB"/>
    <w:rsid w:val="00B53806"/>
    <w:rsid w:val="00B55B24"/>
    <w:rsid w:val="00B561FA"/>
    <w:rsid w:val="00B5659E"/>
    <w:rsid w:val="00B56B5C"/>
    <w:rsid w:val="00B56E36"/>
    <w:rsid w:val="00B56FC9"/>
    <w:rsid w:val="00B573BA"/>
    <w:rsid w:val="00B57495"/>
    <w:rsid w:val="00B5757C"/>
    <w:rsid w:val="00B5791A"/>
    <w:rsid w:val="00B60E4E"/>
    <w:rsid w:val="00B61948"/>
    <w:rsid w:val="00B61A69"/>
    <w:rsid w:val="00B61AA6"/>
    <w:rsid w:val="00B65B10"/>
    <w:rsid w:val="00B65DE2"/>
    <w:rsid w:val="00B67AFE"/>
    <w:rsid w:val="00B705A7"/>
    <w:rsid w:val="00B70626"/>
    <w:rsid w:val="00B70C1F"/>
    <w:rsid w:val="00B71118"/>
    <w:rsid w:val="00B71797"/>
    <w:rsid w:val="00B723D7"/>
    <w:rsid w:val="00B7270B"/>
    <w:rsid w:val="00B72905"/>
    <w:rsid w:val="00B73AC6"/>
    <w:rsid w:val="00B73BB3"/>
    <w:rsid w:val="00B74BBE"/>
    <w:rsid w:val="00B75D84"/>
    <w:rsid w:val="00B75F87"/>
    <w:rsid w:val="00B77389"/>
    <w:rsid w:val="00B802A5"/>
    <w:rsid w:val="00B80452"/>
    <w:rsid w:val="00B809C3"/>
    <w:rsid w:val="00B824C4"/>
    <w:rsid w:val="00B84162"/>
    <w:rsid w:val="00B84170"/>
    <w:rsid w:val="00B8483A"/>
    <w:rsid w:val="00B84F10"/>
    <w:rsid w:val="00B84FCA"/>
    <w:rsid w:val="00B85707"/>
    <w:rsid w:val="00B8587C"/>
    <w:rsid w:val="00B86BC5"/>
    <w:rsid w:val="00B86E48"/>
    <w:rsid w:val="00B87D71"/>
    <w:rsid w:val="00B87FAD"/>
    <w:rsid w:val="00B90066"/>
    <w:rsid w:val="00B9072C"/>
    <w:rsid w:val="00B908EC"/>
    <w:rsid w:val="00B90ACD"/>
    <w:rsid w:val="00B90DBC"/>
    <w:rsid w:val="00B91924"/>
    <w:rsid w:val="00B92014"/>
    <w:rsid w:val="00B92585"/>
    <w:rsid w:val="00B92809"/>
    <w:rsid w:val="00B938A9"/>
    <w:rsid w:val="00B9464F"/>
    <w:rsid w:val="00B953F7"/>
    <w:rsid w:val="00B95E99"/>
    <w:rsid w:val="00B9634F"/>
    <w:rsid w:val="00B96985"/>
    <w:rsid w:val="00B970CD"/>
    <w:rsid w:val="00B970FA"/>
    <w:rsid w:val="00B9739B"/>
    <w:rsid w:val="00BA2A32"/>
    <w:rsid w:val="00BA4CC1"/>
    <w:rsid w:val="00BB0C4E"/>
    <w:rsid w:val="00BB11CD"/>
    <w:rsid w:val="00BB1986"/>
    <w:rsid w:val="00BB1DC3"/>
    <w:rsid w:val="00BB3F62"/>
    <w:rsid w:val="00BB4518"/>
    <w:rsid w:val="00BB5058"/>
    <w:rsid w:val="00BB50F0"/>
    <w:rsid w:val="00BB5248"/>
    <w:rsid w:val="00BB55D4"/>
    <w:rsid w:val="00BB5FF0"/>
    <w:rsid w:val="00BB61F6"/>
    <w:rsid w:val="00BB67B0"/>
    <w:rsid w:val="00BB770F"/>
    <w:rsid w:val="00BB78A6"/>
    <w:rsid w:val="00BC082B"/>
    <w:rsid w:val="00BC0C1D"/>
    <w:rsid w:val="00BC0CD9"/>
    <w:rsid w:val="00BC2FB2"/>
    <w:rsid w:val="00BC3213"/>
    <w:rsid w:val="00BC3B28"/>
    <w:rsid w:val="00BC4515"/>
    <w:rsid w:val="00BC4B46"/>
    <w:rsid w:val="00BC4BCF"/>
    <w:rsid w:val="00BC5A55"/>
    <w:rsid w:val="00BC6373"/>
    <w:rsid w:val="00BC65CC"/>
    <w:rsid w:val="00BC6F52"/>
    <w:rsid w:val="00BC76B5"/>
    <w:rsid w:val="00BD01BC"/>
    <w:rsid w:val="00BD01E7"/>
    <w:rsid w:val="00BD0E3D"/>
    <w:rsid w:val="00BD19DB"/>
    <w:rsid w:val="00BD4F9F"/>
    <w:rsid w:val="00BD5533"/>
    <w:rsid w:val="00BD654A"/>
    <w:rsid w:val="00BD7738"/>
    <w:rsid w:val="00BD7FF5"/>
    <w:rsid w:val="00BE0822"/>
    <w:rsid w:val="00BE09D8"/>
    <w:rsid w:val="00BE0D42"/>
    <w:rsid w:val="00BE1FCC"/>
    <w:rsid w:val="00BE289E"/>
    <w:rsid w:val="00BE2FE6"/>
    <w:rsid w:val="00BE33EA"/>
    <w:rsid w:val="00BE361D"/>
    <w:rsid w:val="00BE3FF9"/>
    <w:rsid w:val="00BE4277"/>
    <w:rsid w:val="00BE514E"/>
    <w:rsid w:val="00BE5A98"/>
    <w:rsid w:val="00BE5B44"/>
    <w:rsid w:val="00BE5C05"/>
    <w:rsid w:val="00BE68FA"/>
    <w:rsid w:val="00BF05EB"/>
    <w:rsid w:val="00BF11CB"/>
    <w:rsid w:val="00BF11FB"/>
    <w:rsid w:val="00BF17F6"/>
    <w:rsid w:val="00BF2BA5"/>
    <w:rsid w:val="00BF4B63"/>
    <w:rsid w:val="00BF4ED8"/>
    <w:rsid w:val="00BF50F1"/>
    <w:rsid w:val="00BF54B6"/>
    <w:rsid w:val="00BF6174"/>
    <w:rsid w:val="00BF6668"/>
    <w:rsid w:val="00BF66AA"/>
    <w:rsid w:val="00BF6DC6"/>
    <w:rsid w:val="00BF7995"/>
    <w:rsid w:val="00BF7CBB"/>
    <w:rsid w:val="00C005E8"/>
    <w:rsid w:val="00C01F6A"/>
    <w:rsid w:val="00C02F5C"/>
    <w:rsid w:val="00C03245"/>
    <w:rsid w:val="00C03AB7"/>
    <w:rsid w:val="00C03C7A"/>
    <w:rsid w:val="00C04670"/>
    <w:rsid w:val="00C04A97"/>
    <w:rsid w:val="00C04B7B"/>
    <w:rsid w:val="00C04BCF"/>
    <w:rsid w:val="00C04EEE"/>
    <w:rsid w:val="00C04FE6"/>
    <w:rsid w:val="00C04FF3"/>
    <w:rsid w:val="00C0512A"/>
    <w:rsid w:val="00C05CE3"/>
    <w:rsid w:val="00C062CD"/>
    <w:rsid w:val="00C06E06"/>
    <w:rsid w:val="00C06FD4"/>
    <w:rsid w:val="00C07226"/>
    <w:rsid w:val="00C075CD"/>
    <w:rsid w:val="00C07751"/>
    <w:rsid w:val="00C10965"/>
    <w:rsid w:val="00C10A94"/>
    <w:rsid w:val="00C10E22"/>
    <w:rsid w:val="00C11EE3"/>
    <w:rsid w:val="00C12410"/>
    <w:rsid w:val="00C127B4"/>
    <w:rsid w:val="00C13444"/>
    <w:rsid w:val="00C14975"/>
    <w:rsid w:val="00C14987"/>
    <w:rsid w:val="00C15322"/>
    <w:rsid w:val="00C1608A"/>
    <w:rsid w:val="00C162FC"/>
    <w:rsid w:val="00C16A53"/>
    <w:rsid w:val="00C16FD4"/>
    <w:rsid w:val="00C1779E"/>
    <w:rsid w:val="00C21B5A"/>
    <w:rsid w:val="00C22861"/>
    <w:rsid w:val="00C22C63"/>
    <w:rsid w:val="00C230F1"/>
    <w:rsid w:val="00C233CC"/>
    <w:rsid w:val="00C23667"/>
    <w:rsid w:val="00C24875"/>
    <w:rsid w:val="00C2511B"/>
    <w:rsid w:val="00C26051"/>
    <w:rsid w:val="00C261DE"/>
    <w:rsid w:val="00C2648D"/>
    <w:rsid w:val="00C26C08"/>
    <w:rsid w:val="00C321F6"/>
    <w:rsid w:val="00C34EC8"/>
    <w:rsid w:val="00C34F20"/>
    <w:rsid w:val="00C367D9"/>
    <w:rsid w:val="00C40A78"/>
    <w:rsid w:val="00C40FDA"/>
    <w:rsid w:val="00C411CB"/>
    <w:rsid w:val="00C41D83"/>
    <w:rsid w:val="00C428F8"/>
    <w:rsid w:val="00C433FC"/>
    <w:rsid w:val="00C43DAE"/>
    <w:rsid w:val="00C46027"/>
    <w:rsid w:val="00C473B2"/>
    <w:rsid w:val="00C476CC"/>
    <w:rsid w:val="00C47FDD"/>
    <w:rsid w:val="00C50987"/>
    <w:rsid w:val="00C50C19"/>
    <w:rsid w:val="00C51C81"/>
    <w:rsid w:val="00C52324"/>
    <w:rsid w:val="00C528E2"/>
    <w:rsid w:val="00C52A23"/>
    <w:rsid w:val="00C531C5"/>
    <w:rsid w:val="00C5320D"/>
    <w:rsid w:val="00C53E4E"/>
    <w:rsid w:val="00C5417E"/>
    <w:rsid w:val="00C541B3"/>
    <w:rsid w:val="00C54D42"/>
    <w:rsid w:val="00C55C27"/>
    <w:rsid w:val="00C567F3"/>
    <w:rsid w:val="00C56A9B"/>
    <w:rsid w:val="00C57D9E"/>
    <w:rsid w:val="00C57EF8"/>
    <w:rsid w:val="00C60D1A"/>
    <w:rsid w:val="00C60E44"/>
    <w:rsid w:val="00C6127F"/>
    <w:rsid w:val="00C62AC0"/>
    <w:rsid w:val="00C639EA"/>
    <w:rsid w:val="00C642F1"/>
    <w:rsid w:val="00C64959"/>
    <w:rsid w:val="00C662A8"/>
    <w:rsid w:val="00C66DAC"/>
    <w:rsid w:val="00C67920"/>
    <w:rsid w:val="00C67C22"/>
    <w:rsid w:val="00C67DC4"/>
    <w:rsid w:val="00C70668"/>
    <w:rsid w:val="00C7097A"/>
    <w:rsid w:val="00C70F96"/>
    <w:rsid w:val="00C71909"/>
    <w:rsid w:val="00C71C59"/>
    <w:rsid w:val="00C72713"/>
    <w:rsid w:val="00C73305"/>
    <w:rsid w:val="00C7492C"/>
    <w:rsid w:val="00C7518B"/>
    <w:rsid w:val="00C76078"/>
    <w:rsid w:val="00C7610C"/>
    <w:rsid w:val="00C76BB9"/>
    <w:rsid w:val="00C776D1"/>
    <w:rsid w:val="00C81915"/>
    <w:rsid w:val="00C81AC9"/>
    <w:rsid w:val="00C81EA7"/>
    <w:rsid w:val="00C825FF"/>
    <w:rsid w:val="00C83417"/>
    <w:rsid w:val="00C847FB"/>
    <w:rsid w:val="00C85198"/>
    <w:rsid w:val="00C85A1A"/>
    <w:rsid w:val="00C86C60"/>
    <w:rsid w:val="00C86EE4"/>
    <w:rsid w:val="00C86F7F"/>
    <w:rsid w:val="00C875FB"/>
    <w:rsid w:val="00C905F5"/>
    <w:rsid w:val="00C910BE"/>
    <w:rsid w:val="00C91DCF"/>
    <w:rsid w:val="00C9278D"/>
    <w:rsid w:val="00C92F01"/>
    <w:rsid w:val="00C939F3"/>
    <w:rsid w:val="00C945B0"/>
    <w:rsid w:val="00C94A00"/>
    <w:rsid w:val="00C9559F"/>
    <w:rsid w:val="00C962B8"/>
    <w:rsid w:val="00C967F4"/>
    <w:rsid w:val="00C96C17"/>
    <w:rsid w:val="00C96C93"/>
    <w:rsid w:val="00C978D4"/>
    <w:rsid w:val="00CA1567"/>
    <w:rsid w:val="00CA15E8"/>
    <w:rsid w:val="00CA1D88"/>
    <w:rsid w:val="00CA20C1"/>
    <w:rsid w:val="00CA2744"/>
    <w:rsid w:val="00CA2EE2"/>
    <w:rsid w:val="00CA353A"/>
    <w:rsid w:val="00CA4B3F"/>
    <w:rsid w:val="00CA4C06"/>
    <w:rsid w:val="00CA54C1"/>
    <w:rsid w:val="00CA5B95"/>
    <w:rsid w:val="00CA6D24"/>
    <w:rsid w:val="00CB037B"/>
    <w:rsid w:val="00CB151F"/>
    <w:rsid w:val="00CB1DBB"/>
    <w:rsid w:val="00CB1F07"/>
    <w:rsid w:val="00CB2124"/>
    <w:rsid w:val="00CB2693"/>
    <w:rsid w:val="00CB33AD"/>
    <w:rsid w:val="00CB3E67"/>
    <w:rsid w:val="00CB41F7"/>
    <w:rsid w:val="00CB56D0"/>
    <w:rsid w:val="00CB64A2"/>
    <w:rsid w:val="00CC1FFE"/>
    <w:rsid w:val="00CC256E"/>
    <w:rsid w:val="00CC2BF7"/>
    <w:rsid w:val="00CC4913"/>
    <w:rsid w:val="00CC5841"/>
    <w:rsid w:val="00CC6740"/>
    <w:rsid w:val="00CC6EB1"/>
    <w:rsid w:val="00CD0147"/>
    <w:rsid w:val="00CD0518"/>
    <w:rsid w:val="00CD1E4B"/>
    <w:rsid w:val="00CD1EB5"/>
    <w:rsid w:val="00CD2AF4"/>
    <w:rsid w:val="00CD2CD5"/>
    <w:rsid w:val="00CD2E90"/>
    <w:rsid w:val="00CD4001"/>
    <w:rsid w:val="00CD4465"/>
    <w:rsid w:val="00CD4558"/>
    <w:rsid w:val="00CD54CF"/>
    <w:rsid w:val="00CD74BF"/>
    <w:rsid w:val="00CD7837"/>
    <w:rsid w:val="00CD7D68"/>
    <w:rsid w:val="00CE1378"/>
    <w:rsid w:val="00CE225C"/>
    <w:rsid w:val="00CE227E"/>
    <w:rsid w:val="00CE2536"/>
    <w:rsid w:val="00CE3BD7"/>
    <w:rsid w:val="00CE5D3B"/>
    <w:rsid w:val="00CE6011"/>
    <w:rsid w:val="00CE7780"/>
    <w:rsid w:val="00CF0488"/>
    <w:rsid w:val="00CF0C4C"/>
    <w:rsid w:val="00CF10AD"/>
    <w:rsid w:val="00CF1BA8"/>
    <w:rsid w:val="00CF22B4"/>
    <w:rsid w:val="00CF2636"/>
    <w:rsid w:val="00CF3C3C"/>
    <w:rsid w:val="00CF4AD4"/>
    <w:rsid w:val="00CF573D"/>
    <w:rsid w:val="00CF69A3"/>
    <w:rsid w:val="00CF6FC1"/>
    <w:rsid w:val="00CF75E8"/>
    <w:rsid w:val="00CF7AB4"/>
    <w:rsid w:val="00D005A8"/>
    <w:rsid w:val="00D00611"/>
    <w:rsid w:val="00D0134C"/>
    <w:rsid w:val="00D0231B"/>
    <w:rsid w:val="00D02561"/>
    <w:rsid w:val="00D0303F"/>
    <w:rsid w:val="00D03344"/>
    <w:rsid w:val="00D03424"/>
    <w:rsid w:val="00D0371D"/>
    <w:rsid w:val="00D040F8"/>
    <w:rsid w:val="00D0494A"/>
    <w:rsid w:val="00D05EE9"/>
    <w:rsid w:val="00D06A3F"/>
    <w:rsid w:val="00D06E92"/>
    <w:rsid w:val="00D108E2"/>
    <w:rsid w:val="00D10955"/>
    <w:rsid w:val="00D1097B"/>
    <w:rsid w:val="00D11A83"/>
    <w:rsid w:val="00D1257B"/>
    <w:rsid w:val="00D1284A"/>
    <w:rsid w:val="00D135C0"/>
    <w:rsid w:val="00D1378E"/>
    <w:rsid w:val="00D13CDF"/>
    <w:rsid w:val="00D15198"/>
    <w:rsid w:val="00D154F7"/>
    <w:rsid w:val="00D159A5"/>
    <w:rsid w:val="00D15ADC"/>
    <w:rsid w:val="00D1652A"/>
    <w:rsid w:val="00D16A2C"/>
    <w:rsid w:val="00D16DD2"/>
    <w:rsid w:val="00D17456"/>
    <w:rsid w:val="00D1777D"/>
    <w:rsid w:val="00D202E2"/>
    <w:rsid w:val="00D203AE"/>
    <w:rsid w:val="00D2070D"/>
    <w:rsid w:val="00D21029"/>
    <w:rsid w:val="00D21340"/>
    <w:rsid w:val="00D216F0"/>
    <w:rsid w:val="00D218F9"/>
    <w:rsid w:val="00D23087"/>
    <w:rsid w:val="00D234D6"/>
    <w:rsid w:val="00D239F0"/>
    <w:rsid w:val="00D23C4F"/>
    <w:rsid w:val="00D2582D"/>
    <w:rsid w:val="00D259E9"/>
    <w:rsid w:val="00D26273"/>
    <w:rsid w:val="00D263A3"/>
    <w:rsid w:val="00D26891"/>
    <w:rsid w:val="00D26CEB"/>
    <w:rsid w:val="00D30532"/>
    <w:rsid w:val="00D31481"/>
    <w:rsid w:val="00D31521"/>
    <w:rsid w:val="00D31EEA"/>
    <w:rsid w:val="00D31F0A"/>
    <w:rsid w:val="00D32E8E"/>
    <w:rsid w:val="00D3443E"/>
    <w:rsid w:val="00D344F0"/>
    <w:rsid w:val="00D35455"/>
    <w:rsid w:val="00D3710B"/>
    <w:rsid w:val="00D37B67"/>
    <w:rsid w:val="00D40BF2"/>
    <w:rsid w:val="00D41E7B"/>
    <w:rsid w:val="00D41F65"/>
    <w:rsid w:val="00D423D8"/>
    <w:rsid w:val="00D4333E"/>
    <w:rsid w:val="00D43C59"/>
    <w:rsid w:val="00D44904"/>
    <w:rsid w:val="00D44B33"/>
    <w:rsid w:val="00D44BA1"/>
    <w:rsid w:val="00D4535B"/>
    <w:rsid w:val="00D45A8C"/>
    <w:rsid w:val="00D45FF6"/>
    <w:rsid w:val="00D46043"/>
    <w:rsid w:val="00D463DA"/>
    <w:rsid w:val="00D46AD6"/>
    <w:rsid w:val="00D46B4C"/>
    <w:rsid w:val="00D47755"/>
    <w:rsid w:val="00D47D98"/>
    <w:rsid w:val="00D5082C"/>
    <w:rsid w:val="00D519CD"/>
    <w:rsid w:val="00D53B07"/>
    <w:rsid w:val="00D55081"/>
    <w:rsid w:val="00D5681C"/>
    <w:rsid w:val="00D57A0D"/>
    <w:rsid w:val="00D60221"/>
    <w:rsid w:val="00D602A8"/>
    <w:rsid w:val="00D6187A"/>
    <w:rsid w:val="00D61C54"/>
    <w:rsid w:val="00D621D2"/>
    <w:rsid w:val="00D6231A"/>
    <w:rsid w:val="00D62AAC"/>
    <w:rsid w:val="00D63151"/>
    <w:rsid w:val="00D631E8"/>
    <w:rsid w:val="00D639C0"/>
    <w:rsid w:val="00D64051"/>
    <w:rsid w:val="00D64316"/>
    <w:rsid w:val="00D658F5"/>
    <w:rsid w:val="00D67325"/>
    <w:rsid w:val="00D7024E"/>
    <w:rsid w:val="00D71BF9"/>
    <w:rsid w:val="00D721CF"/>
    <w:rsid w:val="00D72245"/>
    <w:rsid w:val="00D72B14"/>
    <w:rsid w:val="00D74CE1"/>
    <w:rsid w:val="00D74F9A"/>
    <w:rsid w:val="00D75BC2"/>
    <w:rsid w:val="00D75D59"/>
    <w:rsid w:val="00D769C5"/>
    <w:rsid w:val="00D80512"/>
    <w:rsid w:val="00D8070B"/>
    <w:rsid w:val="00D80B76"/>
    <w:rsid w:val="00D81E76"/>
    <w:rsid w:val="00D82008"/>
    <w:rsid w:val="00D825D6"/>
    <w:rsid w:val="00D82E56"/>
    <w:rsid w:val="00D8307E"/>
    <w:rsid w:val="00D83083"/>
    <w:rsid w:val="00D83A68"/>
    <w:rsid w:val="00D85670"/>
    <w:rsid w:val="00D85C70"/>
    <w:rsid w:val="00D85CB4"/>
    <w:rsid w:val="00D86DEB"/>
    <w:rsid w:val="00D86FA9"/>
    <w:rsid w:val="00D90B29"/>
    <w:rsid w:val="00D90C6E"/>
    <w:rsid w:val="00D92139"/>
    <w:rsid w:val="00D927BE"/>
    <w:rsid w:val="00D92A4A"/>
    <w:rsid w:val="00D93D16"/>
    <w:rsid w:val="00D9478F"/>
    <w:rsid w:val="00D94B0A"/>
    <w:rsid w:val="00D96D82"/>
    <w:rsid w:val="00D9714D"/>
    <w:rsid w:val="00D9782E"/>
    <w:rsid w:val="00DA0AB8"/>
    <w:rsid w:val="00DA1899"/>
    <w:rsid w:val="00DA1AD1"/>
    <w:rsid w:val="00DA30EA"/>
    <w:rsid w:val="00DA317E"/>
    <w:rsid w:val="00DA3903"/>
    <w:rsid w:val="00DA4B47"/>
    <w:rsid w:val="00DA601D"/>
    <w:rsid w:val="00DA6653"/>
    <w:rsid w:val="00DA685E"/>
    <w:rsid w:val="00DA7494"/>
    <w:rsid w:val="00DA793D"/>
    <w:rsid w:val="00DB07E3"/>
    <w:rsid w:val="00DB0A00"/>
    <w:rsid w:val="00DB1986"/>
    <w:rsid w:val="00DB1AD4"/>
    <w:rsid w:val="00DB2478"/>
    <w:rsid w:val="00DB28F4"/>
    <w:rsid w:val="00DB2E6A"/>
    <w:rsid w:val="00DB3786"/>
    <w:rsid w:val="00DB44DC"/>
    <w:rsid w:val="00DB5393"/>
    <w:rsid w:val="00DB5C27"/>
    <w:rsid w:val="00DB5D18"/>
    <w:rsid w:val="00DB73E3"/>
    <w:rsid w:val="00DC0352"/>
    <w:rsid w:val="00DC1CDC"/>
    <w:rsid w:val="00DC2281"/>
    <w:rsid w:val="00DC2D9F"/>
    <w:rsid w:val="00DC2F03"/>
    <w:rsid w:val="00DC3B1C"/>
    <w:rsid w:val="00DC4196"/>
    <w:rsid w:val="00DC4D34"/>
    <w:rsid w:val="00DC5727"/>
    <w:rsid w:val="00DC57FB"/>
    <w:rsid w:val="00DC5A2D"/>
    <w:rsid w:val="00DC6112"/>
    <w:rsid w:val="00DC6167"/>
    <w:rsid w:val="00DC6ECB"/>
    <w:rsid w:val="00DC6FDD"/>
    <w:rsid w:val="00DD02B8"/>
    <w:rsid w:val="00DD1327"/>
    <w:rsid w:val="00DD195D"/>
    <w:rsid w:val="00DD1EBE"/>
    <w:rsid w:val="00DD2363"/>
    <w:rsid w:val="00DD37F3"/>
    <w:rsid w:val="00DD5089"/>
    <w:rsid w:val="00DD52BD"/>
    <w:rsid w:val="00DD60B9"/>
    <w:rsid w:val="00DD742E"/>
    <w:rsid w:val="00DD7F08"/>
    <w:rsid w:val="00DE0AE8"/>
    <w:rsid w:val="00DE11B4"/>
    <w:rsid w:val="00DE25F4"/>
    <w:rsid w:val="00DE36A9"/>
    <w:rsid w:val="00DE3756"/>
    <w:rsid w:val="00DE3E85"/>
    <w:rsid w:val="00DE3F32"/>
    <w:rsid w:val="00DE3F40"/>
    <w:rsid w:val="00DE41B1"/>
    <w:rsid w:val="00DE4C8C"/>
    <w:rsid w:val="00DE51FD"/>
    <w:rsid w:val="00DE5D61"/>
    <w:rsid w:val="00DF069B"/>
    <w:rsid w:val="00DF090F"/>
    <w:rsid w:val="00DF0E31"/>
    <w:rsid w:val="00DF0F1A"/>
    <w:rsid w:val="00DF1323"/>
    <w:rsid w:val="00DF1CA5"/>
    <w:rsid w:val="00DF1E5C"/>
    <w:rsid w:val="00DF2C93"/>
    <w:rsid w:val="00DF38E0"/>
    <w:rsid w:val="00DF3A53"/>
    <w:rsid w:val="00DF4FB2"/>
    <w:rsid w:val="00DF5281"/>
    <w:rsid w:val="00E0096F"/>
    <w:rsid w:val="00E0106F"/>
    <w:rsid w:val="00E01CE4"/>
    <w:rsid w:val="00E0222A"/>
    <w:rsid w:val="00E028AB"/>
    <w:rsid w:val="00E032C4"/>
    <w:rsid w:val="00E035E4"/>
    <w:rsid w:val="00E0383C"/>
    <w:rsid w:val="00E04400"/>
    <w:rsid w:val="00E04457"/>
    <w:rsid w:val="00E045E0"/>
    <w:rsid w:val="00E0504B"/>
    <w:rsid w:val="00E05BA1"/>
    <w:rsid w:val="00E05F04"/>
    <w:rsid w:val="00E06D10"/>
    <w:rsid w:val="00E07029"/>
    <w:rsid w:val="00E07909"/>
    <w:rsid w:val="00E07EAD"/>
    <w:rsid w:val="00E07F4D"/>
    <w:rsid w:val="00E1026B"/>
    <w:rsid w:val="00E10419"/>
    <w:rsid w:val="00E10F9C"/>
    <w:rsid w:val="00E11140"/>
    <w:rsid w:val="00E117E1"/>
    <w:rsid w:val="00E141FF"/>
    <w:rsid w:val="00E14AEE"/>
    <w:rsid w:val="00E16197"/>
    <w:rsid w:val="00E16813"/>
    <w:rsid w:val="00E176D7"/>
    <w:rsid w:val="00E20CE7"/>
    <w:rsid w:val="00E20E50"/>
    <w:rsid w:val="00E215A1"/>
    <w:rsid w:val="00E2339C"/>
    <w:rsid w:val="00E238D6"/>
    <w:rsid w:val="00E246DF"/>
    <w:rsid w:val="00E2601B"/>
    <w:rsid w:val="00E2659A"/>
    <w:rsid w:val="00E27FA4"/>
    <w:rsid w:val="00E3044C"/>
    <w:rsid w:val="00E30E91"/>
    <w:rsid w:val="00E323B2"/>
    <w:rsid w:val="00E323FF"/>
    <w:rsid w:val="00E32B32"/>
    <w:rsid w:val="00E32B8D"/>
    <w:rsid w:val="00E32C8E"/>
    <w:rsid w:val="00E33BEC"/>
    <w:rsid w:val="00E33C69"/>
    <w:rsid w:val="00E351E7"/>
    <w:rsid w:val="00E36141"/>
    <w:rsid w:val="00E3698F"/>
    <w:rsid w:val="00E36AF3"/>
    <w:rsid w:val="00E36FB2"/>
    <w:rsid w:val="00E379AC"/>
    <w:rsid w:val="00E37BE7"/>
    <w:rsid w:val="00E4010F"/>
    <w:rsid w:val="00E402FF"/>
    <w:rsid w:val="00E4074F"/>
    <w:rsid w:val="00E416E7"/>
    <w:rsid w:val="00E41DE4"/>
    <w:rsid w:val="00E42C3F"/>
    <w:rsid w:val="00E4306C"/>
    <w:rsid w:val="00E4336D"/>
    <w:rsid w:val="00E439CF"/>
    <w:rsid w:val="00E43AB0"/>
    <w:rsid w:val="00E4484B"/>
    <w:rsid w:val="00E4641B"/>
    <w:rsid w:val="00E46666"/>
    <w:rsid w:val="00E46754"/>
    <w:rsid w:val="00E46DAA"/>
    <w:rsid w:val="00E46EB3"/>
    <w:rsid w:val="00E46EF7"/>
    <w:rsid w:val="00E47451"/>
    <w:rsid w:val="00E47525"/>
    <w:rsid w:val="00E47601"/>
    <w:rsid w:val="00E50083"/>
    <w:rsid w:val="00E506E9"/>
    <w:rsid w:val="00E5134B"/>
    <w:rsid w:val="00E5143A"/>
    <w:rsid w:val="00E51754"/>
    <w:rsid w:val="00E521CE"/>
    <w:rsid w:val="00E531AA"/>
    <w:rsid w:val="00E5372B"/>
    <w:rsid w:val="00E54481"/>
    <w:rsid w:val="00E54531"/>
    <w:rsid w:val="00E547A9"/>
    <w:rsid w:val="00E561DE"/>
    <w:rsid w:val="00E56262"/>
    <w:rsid w:val="00E5693F"/>
    <w:rsid w:val="00E571EF"/>
    <w:rsid w:val="00E57365"/>
    <w:rsid w:val="00E6093E"/>
    <w:rsid w:val="00E60E72"/>
    <w:rsid w:val="00E611D5"/>
    <w:rsid w:val="00E616C7"/>
    <w:rsid w:val="00E621C0"/>
    <w:rsid w:val="00E623D5"/>
    <w:rsid w:val="00E625F6"/>
    <w:rsid w:val="00E6385E"/>
    <w:rsid w:val="00E647A7"/>
    <w:rsid w:val="00E65F1E"/>
    <w:rsid w:val="00E70934"/>
    <w:rsid w:val="00E7168A"/>
    <w:rsid w:val="00E71E82"/>
    <w:rsid w:val="00E72144"/>
    <w:rsid w:val="00E727C4"/>
    <w:rsid w:val="00E73094"/>
    <w:rsid w:val="00E73E19"/>
    <w:rsid w:val="00E742B2"/>
    <w:rsid w:val="00E7570D"/>
    <w:rsid w:val="00E76B19"/>
    <w:rsid w:val="00E76B75"/>
    <w:rsid w:val="00E76BFB"/>
    <w:rsid w:val="00E771C7"/>
    <w:rsid w:val="00E77B8D"/>
    <w:rsid w:val="00E77BE5"/>
    <w:rsid w:val="00E77DC4"/>
    <w:rsid w:val="00E802E8"/>
    <w:rsid w:val="00E81735"/>
    <w:rsid w:val="00E81A6D"/>
    <w:rsid w:val="00E81E3C"/>
    <w:rsid w:val="00E820D6"/>
    <w:rsid w:val="00E836E0"/>
    <w:rsid w:val="00E8376B"/>
    <w:rsid w:val="00E84186"/>
    <w:rsid w:val="00E846BC"/>
    <w:rsid w:val="00E85351"/>
    <w:rsid w:val="00E85479"/>
    <w:rsid w:val="00E86D97"/>
    <w:rsid w:val="00E902A2"/>
    <w:rsid w:val="00E9085F"/>
    <w:rsid w:val="00E9104D"/>
    <w:rsid w:val="00E91F4E"/>
    <w:rsid w:val="00E92619"/>
    <w:rsid w:val="00E926F0"/>
    <w:rsid w:val="00E93246"/>
    <w:rsid w:val="00E93932"/>
    <w:rsid w:val="00E93C05"/>
    <w:rsid w:val="00E94168"/>
    <w:rsid w:val="00E94D05"/>
    <w:rsid w:val="00E955CF"/>
    <w:rsid w:val="00E95FFC"/>
    <w:rsid w:val="00E9730F"/>
    <w:rsid w:val="00EA0C33"/>
    <w:rsid w:val="00EA0D43"/>
    <w:rsid w:val="00EA1E68"/>
    <w:rsid w:val="00EA320C"/>
    <w:rsid w:val="00EA381E"/>
    <w:rsid w:val="00EA418C"/>
    <w:rsid w:val="00EA45D9"/>
    <w:rsid w:val="00EA4BBC"/>
    <w:rsid w:val="00EA6730"/>
    <w:rsid w:val="00EA7313"/>
    <w:rsid w:val="00EB07E7"/>
    <w:rsid w:val="00EB0DEC"/>
    <w:rsid w:val="00EB0E73"/>
    <w:rsid w:val="00EB112B"/>
    <w:rsid w:val="00EB2A8F"/>
    <w:rsid w:val="00EB5B17"/>
    <w:rsid w:val="00EB5C2D"/>
    <w:rsid w:val="00EB67AA"/>
    <w:rsid w:val="00EB6B98"/>
    <w:rsid w:val="00EB7602"/>
    <w:rsid w:val="00EC042B"/>
    <w:rsid w:val="00EC0EBA"/>
    <w:rsid w:val="00EC0FCD"/>
    <w:rsid w:val="00EC1100"/>
    <w:rsid w:val="00EC1A5B"/>
    <w:rsid w:val="00EC1CFF"/>
    <w:rsid w:val="00EC2C30"/>
    <w:rsid w:val="00EC2FB4"/>
    <w:rsid w:val="00EC30D6"/>
    <w:rsid w:val="00EC3B15"/>
    <w:rsid w:val="00EC4DB7"/>
    <w:rsid w:val="00EC58F0"/>
    <w:rsid w:val="00EC59AD"/>
    <w:rsid w:val="00EC5F26"/>
    <w:rsid w:val="00EC61D6"/>
    <w:rsid w:val="00EC7D6A"/>
    <w:rsid w:val="00EC7D6C"/>
    <w:rsid w:val="00ED0274"/>
    <w:rsid w:val="00ED09B6"/>
    <w:rsid w:val="00ED0AB1"/>
    <w:rsid w:val="00ED159A"/>
    <w:rsid w:val="00ED2B37"/>
    <w:rsid w:val="00ED2B88"/>
    <w:rsid w:val="00ED2C62"/>
    <w:rsid w:val="00ED34BD"/>
    <w:rsid w:val="00ED3647"/>
    <w:rsid w:val="00ED3FFA"/>
    <w:rsid w:val="00ED4EFF"/>
    <w:rsid w:val="00ED50CF"/>
    <w:rsid w:val="00ED59DC"/>
    <w:rsid w:val="00ED62B7"/>
    <w:rsid w:val="00ED6960"/>
    <w:rsid w:val="00ED7539"/>
    <w:rsid w:val="00ED76E0"/>
    <w:rsid w:val="00EE0538"/>
    <w:rsid w:val="00EE1292"/>
    <w:rsid w:val="00EE20F1"/>
    <w:rsid w:val="00EE32E4"/>
    <w:rsid w:val="00EE5FA4"/>
    <w:rsid w:val="00EE76E6"/>
    <w:rsid w:val="00EF0290"/>
    <w:rsid w:val="00EF0BEA"/>
    <w:rsid w:val="00EF2166"/>
    <w:rsid w:val="00EF2C84"/>
    <w:rsid w:val="00EF39CA"/>
    <w:rsid w:val="00EF4BA0"/>
    <w:rsid w:val="00EF6CAF"/>
    <w:rsid w:val="00EF7E02"/>
    <w:rsid w:val="00F0117C"/>
    <w:rsid w:val="00F016F1"/>
    <w:rsid w:val="00F0262C"/>
    <w:rsid w:val="00F02831"/>
    <w:rsid w:val="00F02A25"/>
    <w:rsid w:val="00F03D98"/>
    <w:rsid w:val="00F04888"/>
    <w:rsid w:val="00F06305"/>
    <w:rsid w:val="00F10077"/>
    <w:rsid w:val="00F10BCE"/>
    <w:rsid w:val="00F1125C"/>
    <w:rsid w:val="00F122D9"/>
    <w:rsid w:val="00F132CA"/>
    <w:rsid w:val="00F14A26"/>
    <w:rsid w:val="00F14C70"/>
    <w:rsid w:val="00F15757"/>
    <w:rsid w:val="00F15AF9"/>
    <w:rsid w:val="00F15E96"/>
    <w:rsid w:val="00F16E98"/>
    <w:rsid w:val="00F20271"/>
    <w:rsid w:val="00F20740"/>
    <w:rsid w:val="00F21BC3"/>
    <w:rsid w:val="00F233A3"/>
    <w:rsid w:val="00F23617"/>
    <w:rsid w:val="00F237F0"/>
    <w:rsid w:val="00F2409F"/>
    <w:rsid w:val="00F2464F"/>
    <w:rsid w:val="00F24752"/>
    <w:rsid w:val="00F25BE4"/>
    <w:rsid w:val="00F265EC"/>
    <w:rsid w:val="00F2663B"/>
    <w:rsid w:val="00F27928"/>
    <w:rsid w:val="00F302CC"/>
    <w:rsid w:val="00F302E8"/>
    <w:rsid w:val="00F3081C"/>
    <w:rsid w:val="00F30C3E"/>
    <w:rsid w:val="00F30F12"/>
    <w:rsid w:val="00F312FE"/>
    <w:rsid w:val="00F31D98"/>
    <w:rsid w:val="00F329A5"/>
    <w:rsid w:val="00F33074"/>
    <w:rsid w:val="00F34023"/>
    <w:rsid w:val="00F34997"/>
    <w:rsid w:val="00F3573B"/>
    <w:rsid w:val="00F35D88"/>
    <w:rsid w:val="00F37032"/>
    <w:rsid w:val="00F40B3C"/>
    <w:rsid w:val="00F41189"/>
    <w:rsid w:val="00F411EB"/>
    <w:rsid w:val="00F41D9D"/>
    <w:rsid w:val="00F42ED3"/>
    <w:rsid w:val="00F43967"/>
    <w:rsid w:val="00F449DF"/>
    <w:rsid w:val="00F44A56"/>
    <w:rsid w:val="00F44CA8"/>
    <w:rsid w:val="00F460EE"/>
    <w:rsid w:val="00F46646"/>
    <w:rsid w:val="00F46EC3"/>
    <w:rsid w:val="00F47854"/>
    <w:rsid w:val="00F50103"/>
    <w:rsid w:val="00F50AC3"/>
    <w:rsid w:val="00F50BFF"/>
    <w:rsid w:val="00F51589"/>
    <w:rsid w:val="00F51E3A"/>
    <w:rsid w:val="00F53B02"/>
    <w:rsid w:val="00F54382"/>
    <w:rsid w:val="00F543FD"/>
    <w:rsid w:val="00F54582"/>
    <w:rsid w:val="00F56EC7"/>
    <w:rsid w:val="00F60F32"/>
    <w:rsid w:val="00F611AE"/>
    <w:rsid w:val="00F61792"/>
    <w:rsid w:val="00F62C3C"/>
    <w:rsid w:val="00F66D63"/>
    <w:rsid w:val="00F67562"/>
    <w:rsid w:val="00F709A1"/>
    <w:rsid w:val="00F71118"/>
    <w:rsid w:val="00F715CA"/>
    <w:rsid w:val="00F71C5C"/>
    <w:rsid w:val="00F72812"/>
    <w:rsid w:val="00F7286F"/>
    <w:rsid w:val="00F7315C"/>
    <w:rsid w:val="00F73D35"/>
    <w:rsid w:val="00F75C5E"/>
    <w:rsid w:val="00F7664A"/>
    <w:rsid w:val="00F770FC"/>
    <w:rsid w:val="00F77363"/>
    <w:rsid w:val="00F80E21"/>
    <w:rsid w:val="00F80ED6"/>
    <w:rsid w:val="00F80F47"/>
    <w:rsid w:val="00F8157B"/>
    <w:rsid w:val="00F8173E"/>
    <w:rsid w:val="00F82542"/>
    <w:rsid w:val="00F82E0B"/>
    <w:rsid w:val="00F835C5"/>
    <w:rsid w:val="00F83F62"/>
    <w:rsid w:val="00F861E3"/>
    <w:rsid w:val="00F86346"/>
    <w:rsid w:val="00F86623"/>
    <w:rsid w:val="00F86CAC"/>
    <w:rsid w:val="00F90002"/>
    <w:rsid w:val="00F90ED8"/>
    <w:rsid w:val="00F9360C"/>
    <w:rsid w:val="00F9587F"/>
    <w:rsid w:val="00F96BEA"/>
    <w:rsid w:val="00F974E1"/>
    <w:rsid w:val="00FA06DA"/>
    <w:rsid w:val="00FA0D7D"/>
    <w:rsid w:val="00FA1973"/>
    <w:rsid w:val="00FA218B"/>
    <w:rsid w:val="00FA2A65"/>
    <w:rsid w:val="00FA2D5E"/>
    <w:rsid w:val="00FA2F2B"/>
    <w:rsid w:val="00FA32C3"/>
    <w:rsid w:val="00FA345C"/>
    <w:rsid w:val="00FA37F0"/>
    <w:rsid w:val="00FA3899"/>
    <w:rsid w:val="00FA51ED"/>
    <w:rsid w:val="00FA553E"/>
    <w:rsid w:val="00FA5587"/>
    <w:rsid w:val="00FB002A"/>
    <w:rsid w:val="00FB02EF"/>
    <w:rsid w:val="00FB1A11"/>
    <w:rsid w:val="00FB1E0A"/>
    <w:rsid w:val="00FB1F27"/>
    <w:rsid w:val="00FB212F"/>
    <w:rsid w:val="00FB2738"/>
    <w:rsid w:val="00FB36F9"/>
    <w:rsid w:val="00FB3F9F"/>
    <w:rsid w:val="00FB67AD"/>
    <w:rsid w:val="00FB6827"/>
    <w:rsid w:val="00FB721E"/>
    <w:rsid w:val="00FC083D"/>
    <w:rsid w:val="00FC152D"/>
    <w:rsid w:val="00FC1D4D"/>
    <w:rsid w:val="00FC2222"/>
    <w:rsid w:val="00FC260A"/>
    <w:rsid w:val="00FC31CF"/>
    <w:rsid w:val="00FC46E6"/>
    <w:rsid w:val="00FC5C29"/>
    <w:rsid w:val="00FC6A98"/>
    <w:rsid w:val="00FC6D9A"/>
    <w:rsid w:val="00FC7DEC"/>
    <w:rsid w:val="00FD07A3"/>
    <w:rsid w:val="00FD07AC"/>
    <w:rsid w:val="00FD08E8"/>
    <w:rsid w:val="00FD0D11"/>
    <w:rsid w:val="00FD1D06"/>
    <w:rsid w:val="00FD1E8F"/>
    <w:rsid w:val="00FD3CF0"/>
    <w:rsid w:val="00FD50EF"/>
    <w:rsid w:val="00FD583F"/>
    <w:rsid w:val="00FD594E"/>
    <w:rsid w:val="00FD640E"/>
    <w:rsid w:val="00FD6441"/>
    <w:rsid w:val="00FD6F71"/>
    <w:rsid w:val="00FD7251"/>
    <w:rsid w:val="00FD74DA"/>
    <w:rsid w:val="00FD7D27"/>
    <w:rsid w:val="00FE05D1"/>
    <w:rsid w:val="00FE0820"/>
    <w:rsid w:val="00FE0D34"/>
    <w:rsid w:val="00FE10D6"/>
    <w:rsid w:val="00FE143C"/>
    <w:rsid w:val="00FE3C41"/>
    <w:rsid w:val="00FE3D2D"/>
    <w:rsid w:val="00FE5452"/>
    <w:rsid w:val="00FE5AF5"/>
    <w:rsid w:val="00FE6F0D"/>
    <w:rsid w:val="00FF12DE"/>
    <w:rsid w:val="00FF2064"/>
    <w:rsid w:val="00FF30BA"/>
    <w:rsid w:val="00FF4790"/>
    <w:rsid w:val="00FF4B39"/>
    <w:rsid w:val="00FF4D20"/>
    <w:rsid w:val="00FF60CA"/>
    <w:rsid w:val="00FF775A"/>
    <w:rsid w:val="00FF7F2E"/>
    <w:rsid w:val="00FF7F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31FBF"/>
  <w15:docId w15:val="{7FAE28BA-CA70-47B6-9634-10FA6D60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770FC"/>
    <w:pPr>
      <w:spacing w:after="200" w:line="276" w:lineRule="auto"/>
    </w:pPr>
    <w:rPr>
      <w:sz w:val="22"/>
      <w:szCs w:val="22"/>
      <w:lang w:eastAsia="en-US"/>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qFormat/>
    <w:rsid w:val="00000E4D"/>
    <w:pPr>
      <w:keepNext/>
      <w:spacing w:before="240" w:after="60" w:line="240" w:lineRule="auto"/>
      <w:outlineLvl w:val="0"/>
    </w:pPr>
    <w:rPr>
      <w:rFonts w:ascii="Arial" w:eastAsia="Times New Roman" w:hAnsi="Arial"/>
      <w:b/>
      <w:bCs/>
      <w:kern w:val="32"/>
      <w:sz w:val="32"/>
      <w:szCs w:val="32"/>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qFormat/>
    <w:rsid w:val="00000E4D"/>
    <w:pPr>
      <w:keepNext/>
      <w:spacing w:before="240" w:after="60" w:line="240" w:lineRule="auto"/>
      <w:outlineLvl w:val="1"/>
    </w:pPr>
    <w:rPr>
      <w:rFonts w:ascii="Arial" w:eastAsia="Times New Roman" w:hAnsi="Arial"/>
      <w:b/>
      <w:bCs/>
      <w:i/>
      <w:iCs/>
      <w:sz w:val="28"/>
      <w:szCs w:val="28"/>
      <w:lang w:val="x-none" w:eastAsia="x-none"/>
    </w:rPr>
  </w:style>
  <w:style w:type="paragraph" w:styleId="3">
    <w:name w:val="heading 3"/>
    <w:aliases w:val="h3,Head 3,l3+toc 3,CT,Sub-section Title,l3,Gliederung3 Char,Gliederung3,H3,Section Header3"/>
    <w:basedOn w:val="a0"/>
    <w:link w:val="30"/>
    <w:uiPriority w:val="9"/>
    <w:qFormat/>
    <w:rsid w:val="00ED159A"/>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paragraph" w:styleId="4">
    <w:name w:val="heading 4"/>
    <w:aliases w:val="Параграф,H4"/>
    <w:basedOn w:val="a0"/>
    <w:next w:val="a0"/>
    <w:link w:val="40"/>
    <w:qFormat/>
    <w:rsid w:val="004F7079"/>
    <w:pPr>
      <w:keepNext/>
      <w:spacing w:before="240" w:after="60"/>
      <w:outlineLvl w:val="3"/>
    </w:pPr>
    <w:rPr>
      <w:rFonts w:eastAsia="Times New Roman"/>
      <w:b/>
      <w:bCs/>
      <w:sz w:val="28"/>
      <w:szCs w:val="28"/>
      <w:lang w:val="x-none"/>
    </w:rPr>
  </w:style>
  <w:style w:type="paragraph" w:styleId="5">
    <w:name w:val="heading 5"/>
    <w:aliases w:val="_Подпункт,H5"/>
    <w:basedOn w:val="a0"/>
    <w:next w:val="a0"/>
    <w:link w:val="50"/>
    <w:qFormat/>
    <w:rsid w:val="00000E4D"/>
    <w:pPr>
      <w:keepNext/>
      <w:spacing w:after="0" w:line="240" w:lineRule="auto"/>
      <w:jc w:val="center"/>
      <w:outlineLvl w:val="4"/>
    </w:pPr>
    <w:rPr>
      <w:rFonts w:ascii="Times New Roman" w:eastAsia="Times New Roman" w:hAnsi="Times New Roman"/>
      <w:b/>
      <w:bCs/>
      <w:sz w:val="24"/>
      <w:szCs w:val="24"/>
      <w:lang w:val="x-none" w:eastAsia="x-none"/>
    </w:rPr>
  </w:style>
  <w:style w:type="paragraph" w:styleId="6">
    <w:name w:val="heading 6"/>
    <w:basedOn w:val="a0"/>
    <w:next w:val="a0"/>
    <w:link w:val="60"/>
    <w:qFormat/>
    <w:rsid w:val="00000E4D"/>
    <w:pPr>
      <w:numPr>
        <w:ilvl w:val="5"/>
        <w:numId w:val="1"/>
      </w:numPr>
      <w:spacing w:before="240" w:after="60" w:line="240" w:lineRule="auto"/>
      <w:jc w:val="both"/>
      <w:outlineLvl w:val="5"/>
    </w:pPr>
    <w:rPr>
      <w:rFonts w:ascii="Times New Roman" w:eastAsia="Times New Roman" w:hAnsi="Times New Roman"/>
      <w:i/>
      <w:iCs/>
      <w:lang w:val="x-none" w:eastAsia="x-none"/>
    </w:rPr>
  </w:style>
  <w:style w:type="paragraph" w:styleId="7">
    <w:name w:val="heading 7"/>
    <w:basedOn w:val="a0"/>
    <w:next w:val="a0"/>
    <w:link w:val="70"/>
    <w:qFormat/>
    <w:rsid w:val="00000E4D"/>
    <w:pPr>
      <w:keepNext/>
      <w:keepLines/>
      <w:widowControl w:val="0"/>
      <w:suppressLineNumbers/>
      <w:suppressAutoHyphens/>
      <w:spacing w:after="0" w:line="240" w:lineRule="auto"/>
      <w:outlineLvl w:val="6"/>
    </w:pPr>
    <w:rPr>
      <w:rFonts w:eastAsia="Times New Roman"/>
      <w:sz w:val="24"/>
      <w:szCs w:val="24"/>
      <w:lang w:val="x-none" w:eastAsia="x-none"/>
    </w:rPr>
  </w:style>
  <w:style w:type="paragraph" w:styleId="8">
    <w:name w:val="heading 8"/>
    <w:basedOn w:val="a0"/>
    <w:next w:val="a0"/>
    <w:link w:val="80"/>
    <w:qFormat/>
    <w:rsid w:val="00000E4D"/>
    <w:pPr>
      <w:keepNext/>
      <w:spacing w:after="0" w:line="240" w:lineRule="auto"/>
      <w:ind w:left="-108" w:right="-108"/>
      <w:jc w:val="center"/>
      <w:outlineLvl w:val="7"/>
    </w:pPr>
    <w:rPr>
      <w:rFonts w:eastAsia="Times New Roman"/>
      <w:i/>
      <w:iCs/>
      <w:sz w:val="24"/>
      <w:szCs w:val="24"/>
      <w:lang w:val="x-none" w:eastAsia="x-none"/>
    </w:rPr>
  </w:style>
  <w:style w:type="paragraph" w:styleId="9">
    <w:name w:val="heading 9"/>
    <w:basedOn w:val="a0"/>
    <w:next w:val="a0"/>
    <w:link w:val="90"/>
    <w:qFormat/>
    <w:rsid w:val="00000E4D"/>
    <w:pPr>
      <w:numPr>
        <w:ilvl w:val="8"/>
        <w:numId w:val="1"/>
      </w:numPr>
      <w:spacing w:before="240" w:after="60" w:line="240" w:lineRule="auto"/>
      <w:jc w:val="both"/>
      <w:outlineLvl w:val="8"/>
    </w:pPr>
    <w:rPr>
      <w:rFonts w:ascii="Arial" w:eastAsia="Times New Roman"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link w:val="1"/>
    <w:rsid w:val="00000E4D"/>
    <w:rPr>
      <w:rFonts w:ascii="Arial" w:eastAsia="Times New Roman" w:hAnsi="Arial"/>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00E4D"/>
    <w:rPr>
      <w:rFonts w:ascii="Arial" w:eastAsia="Times New Roman" w:hAnsi="Arial"/>
      <w:b/>
      <w:bCs/>
      <w:i/>
      <w:iCs/>
      <w:sz w:val="28"/>
      <w:szCs w:val="28"/>
    </w:rPr>
  </w:style>
  <w:style w:type="character" w:customStyle="1" w:styleId="30">
    <w:name w:val="Заголовок 3 Знак"/>
    <w:aliases w:val="h3 Знак1,Head 3 Знак1,l3+toc 3 Знак1,CT Знак1,Sub-section Title Знак1,l3 Знак1,Gliederung3 Char Знак,Gliederung3 Знак,H3 Знак,Section Header3 Знак"/>
    <w:link w:val="3"/>
    <w:uiPriority w:val="9"/>
    <w:rsid w:val="00ED159A"/>
    <w:rPr>
      <w:rFonts w:ascii="Times New Roman" w:eastAsia="Times New Roman" w:hAnsi="Times New Roman"/>
      <w:b/>
      <w:bCs/>
      <w:sz w:val="27"/>
      <w:szCs w:val="27"/>
    </w:rPr>
  </w:style>
  <w:style w:type="character" w:customStyle="1" w:styleId="40">
    <w:name w:val="Заголовок 4 Знак"/>
    <w:aliases w:val="Параграф Знак,H4 Знак"/>
    <w:link w:val="4"/>
    <w:rsid w:val="004F7079"/>
    <w:rPr>
      <w:rFonts w:ascii="Calibri" w:eastAsia="Times New Roman" w:hAnsi="Calibri" w:cs="Times New Roman"/>
      <w:b/>
      <w:bCs/>
      <w:sz w:val="28"/>
      <w:szCs w:val="28"/>
      <w:lang w:eastAsia="en-US"/>
    </w:rPr>
  </w:style>
  <w:style w:type="character" w:customStyle="1" w:styleId="50">
    <w:name w:val="Заголовок 5 Знак"/>
    <w:aliases w:val="_Подпункт Знак,H5 Знак"/>
    <w:link w:val="5"/>
    <w:rsid w:val="00000E4D"/>
    <w:rPr>
      <w:rFonts w:ascii="Times New Roman" w:eastAsia="Times New Roman" w:hAnsi="Times New Roman"/>
      <w:b/>
      <w:bCs/>
      <w:sz w:val="24"/>
      <w:szCs w:val="24"/>
    </w:rPr>
  </w:style>
  <w:style w:type="character" w:customStyle="1" w:styleId="60">
    <w:name w:val="Заголовок 6 Знак"/>
    <w:link w:val="6"/>
    <w:rsid w:val="00000E4D"/>
    <w:rPr>
      <w:rFonts w:ascii="Times New Roman" w:eastAsia="Times New Roman" w:hAnsi="Times New Roman"/>
      <w:i/>
      <w:iCs/>
      <w:sz w:val="22"/>
      <w:szCs w:val="22"/>
      <w:lang w:val="x-none" w:eastAsia="x-none"/>
    </w:rPr>
  </w:style>
  <w:style w:type="character" w:customStyle="1" w:styleId="70">
    <w:name w:val="Заголовок 7 Знак"/>
    <w:link w:val="7"/>
    <w:rsid w:val="00000E4D"/>
    <w:rPr>
      <w:rFonts w:eastAsia="Times New Roman"/>
      <w:sz w:val="24"/>
      <w:szCs w:val="24"/>
      <w:lang w:val="x-none" w:eastAsia="x-none"/>
    </w:rPr>
  </w:style>
  <w:style w:type="character" w:customStyle="1" w:styleId="80">
    <w:name w:val="Заголовок 8 Знак"/>
    <w:link w:val="8"/>
    <w:rsid w:val="00000E4D"/>
    <w:rPr>
      <w:rFonts w:eastAsia="Times New Roman"/>
      <w:i/>
      <w:iCs/>
      <w:sz w:val="24"/>
      <w:szCs w:val="24"/>
      <w:lang w:val="x-none" w:eastAsia="x-none"/>
    </w:rPr>
  </w:style>
  <w:style w:type="character" w:customStyle="1" w:styleId="90">
    <w:name w:val="Заголовок 9 Знак"/>
    <w:link w:val="9"/>
    <w:rsid w:val="00000E4D"/>
    <w:rPr>
      <w:rFonts w:ascii="Arial" w:eastAsia="Times New Roman" w:hAnsi="Arial"/>
      <w:b/>
      <w:bCs/>
      <w:i/>
      <w:iCs/>
      <w:sz w:val="18"/>
      <w:szCs w:val="18"/>
      <w:lang w:val="x-none" w:eastAsia="x-none"/>
    </w:rPr>
  </w:style>
  <w:style w:type="table" w:styleId="a4">
    <w:name w:val="Table Grid"/>
    <w:basedOn w:val="a2"/>
    <w:rsid w:val="00A14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unhideWhenUsed/>
    <w:rsid w:val="00B03944"/>
    <w:rPr>
      <w:color w:val="0000FF"/>
      <w:u w:val="single"/>
    </w:rPr>
  </w:style>
  <w:style w:type="paragraph" w:customStyle="1" w:styleId="title1">
    <w:name w:val="title1"/>
    <w:basedOn w:val="a0"/>
    <w:rsid w:val="00ED159A"/>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6">
    <w:name w:val="Normal (Web)"/>
    <w:basedOn w:val="a0"/>
    <w:link w:val="a7"/>
    <w:unhideWhenUsed/>
    <w:rsid w:val="00A24FD0"/>
    <w:pPr>
      <w:spacing w:before="100" w:beforeAutospacing="1" w:after="119" w:line="240" w:lineRule="auto"/>
    </w:pPr>
    <w:rPr>
      <w:rFonts w:ascii="Times New Roman" w:eastAsia="Times New Roman" w:hAnsi="Times New Roman"/>
      <w:sz w:val="24"/>
      <w:szCs w:val="24"/>
      <w:lang w:val="x-none" w:eastAsia="x-none"/>
    </w:rPr>
  </w:style>
  <w:style w:type="paragraph" w:customStyle="1" w:styleId="western">
    <w:name w:val="western"/>
    <w:basedOn w:val="a0"/>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0"/>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rsid w:val="00D203AE"/>
    <w:pPr>
      <w:autoSpaceDE w:val="0"/>
      <w:autoSpaceDN w:val="0"/>
      <w:adjustRightInd w:val="0"/>
    </w:pPr>
    <w:rPr>
      <w:rFonts w:ascii="Arial" w:hAnsi="Arial" w:cs="Arial"/>
      <w:b/>
      <w:bCs/>
      <w:sz w:val="22"/>
      <w:szCs w:val="22"/>
    </w:rPr>
  </w:style>
  <w:style w:type="paragraph" w:customStyle="1" w:styleId="ConsNormal">
    <w:name w:val="ConsNormal"/>
    <w:link w:val="ConsNormal0"/>
    <w:rsid w:val="00996B49"/>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996B49"/>
    <w:rPr>
      <w:rFonts w:ascii="Arial" w:eastAsia="Times New Roman" w:hAnsi="Arial" w:cs="Arial"/>
      <w:sz w:val="22"/>
      <w:szCs w:val="22"/>
      <w:lang w:val="ru-RU" w:eastAsia="ru-RU" w:bidi="ar-SA"/>
    </w:rPr>
  </w:style>
  <w:style w:type="paragraph" w:customStyle="1" w:styleId="Preformat">
    <w:name w:val="Preformat"/>
    <w:uiPriority w:val="99"/>
    <w:rsid w:val="00C847FB"/>
    <w:pPr>
      <w:autoSpaceDE w:val="0"/>
      <w:autoSpaceDN w:val="0"/>
      <w:adjustRightInd w:val="0"/>
    </w:pPr>
    <w:rPr>
      <w:rFonts w:ascii="Courier New" w:hAnsi="Courier New" w:cs="Courier New"/>
    </w:rPr>
  </w:style>
  <w:style w:type="paragraph" w:customStyle="1" w:styleId="Context">
    <w:name w:val="Context"/>
    <w:uiPriority w:val="99"/>
    <w:rsid w:val="00C40A78"/>
    <w:pPr>
      <w:autoSpaceDE w:val="0"/>
      <w:autoSpaceDN w:val="0"/>
      <w:adjustRightInd w:val="0"/>
    </w:pPr>
    <w:rPr>
      <w:rFonts w:ascii="Arial Unicode MS" w:eastAsia="Arial Unicode MS" w:hAnsi="Times New Roman" w:cs="Arial Unicode MS"/>
      <w:sz w:val="28"/>
      <w:szCs w:val="28"/>
    </w:rPr>
  </w:style>
  <w:style w:type="paragraph" w:customStyle="1" w:styleId="31">
    <w:name w:val="Стиль3 Знак Знак"/>
    <w:basedOn w:val="western1"/>
    <w:next w:val="western"/>
    <w:link w:val="32"/>
    <w:rsid w:val="002B4BAF"/>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00E4D"/>
    <w:rPr>
      <w:rFonts w:ascii="Times New Roman" w:eastAsia="Times New Roman" w:hAnsi="Times New Roman"/>
      <w:sz w:val="24"/>
    </w:rPr>
  </w:style>
  <w:style w:type="paragraph" w:customStyle="1" w:styleId="xl24">
    <w:name w:val="xl24"/>
    <w:basedOn w:val="a0"/>
    <w:rsid w:val="002B4BAF"/>
    <w:pPr>
      <w:spacing w:before="100" w:after="100" w:line="240" w:lineRule="auto"/>
      <w:jc w:val="center"/>
      <w:textAlignment w:val="center"/>
    </w:pPr>
    <w:rPr>
      <w:rFonts w:ascii="Times New Roman" w:eastAsia="Times New Roman" w:hAnsi="Times New Roman"/>
      <w:sz w:val="24"/>
      <w:szCs w:val="20"/>
      <w:lang w:eastAsia="ru-RU"/>
    </w:rPr>
  </w:style>
  <w:style w:type="paragraph" w:styleId="20">
    <w:name w:val="Body Text Indent 2"/>
    <w:aliases w:val="Знак1"/>
    <w:basedOn w:val="a0"/>
    <w:link w:val="22"/>
    <w:unhideWhenUsed/>
    <w:rsid w:val="002B4BAF"/>
    <w:pPr>
      <w:spacing w:after="120" w:line="480" w:lineRule="auto"/>
      <w:ind w:left="283"/>
    </w:pPr>
    <w:rPr>
      <w:lang w:val="x-none"/>
    </w:rPr>
  </w:style>
  <w:style w:type="character" w:customStyle="1" w:styleId="22">
    <w:name w:val="Основной текст с отступом 2 Знак"/>
    <w:aliases w:val="Знак1 Знак"/>
    <w:link w:val="20"/>
    <w:rsid w:val="002B4BAF"/>
    <w:rPr>
      <w:sz w:val="22"/>
      <w:szCs w:val="22"/>
      <w:lang w:eastAsia="en-US"/>
    </w:rPr>
  </w:style>
  <w:style w:type="paragraph" w:styleId="a8">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9"/>
    <w:uiPriority w:val="99"/>
    <w:rsid w:val="00E246DF"/>
    <w:pPr>
      <w:spacing w:after="0" w:line="240" w:lineRule="auto"/>
    </w:pPr>
    <w:rPr>
      <w:rFonts w:ascii="Times New Roman" w:eastAsia="Times New Roman" w:hAnsi="Times New Roman"/>
      <w:sz w:val="20"/>
      <w:szCs w:val="20"/>
      <w:lang w:val="x-none" w:eastAsia="x-none"/>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link w:val="a8"/>
    <w:rsid w:val="00E246DF"/>
    <w:rPr>
      <w:rFonts w:ascii="Times New Roman" w:eastAsia="Times New Roman" w:hAnsi="Times New Roman"/>
    </w:rPr>
  </w:style>
  <w:style w:type="paragraph" w:customStyle="1" w:styleId="ConsPlusNormal">
    <w:name w:val="ConsPlusNormal"/>
    <w:link w:val="ConsPlusNormal0"/>
    <w:qFormat/>
    <w:rsid w:val="00E246DF"/>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E246DF"/>
    <w:rPr>
      <w:rFonts w:ascii="Arial" w:eastAsia="Times New Roman" w:hAnsi="Arial" w:cs="Arial"/>
      <w:lang w:val="ru-RU" w:eastAsia="ru-RU" w:bidi="ar-SA"/>
    </w:rPr>
  </w:style>
  <w:style w:type="paragraph" w:customStyle="1" w:styleId="headertext">
    <w:name w:val="headertext"/>
    <w:basedOn w:val="a0"/>
    <w:rsid w:val="00792E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792E0B"/>
  </w:style>
  <w:style w:type="character" w:customStyle="1" w:styleId="match">
    <w:name w:val="match"/>
    <w:basedOn w:val="a1"/>
    <w:rsid w:val="00792E0B"/>
  </w:style>
  <w:style w:type="paragraph" w:customStyle="1" w:styleId="formattext">
    <w:name w:val="formattext"/>
    <w:basedOn w:val="a0"/>
    <w:rsid w:val="00792E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0"/>
    <w:rsid w:val="00DA317E"/>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Emphasis"/>
    <w:qFormat/>
    <w:rsid w:val="004F7079"/>
    <w:rPr>
      <w:i/>
      <w:iCs/>
    </w:rPr>
  </w:style>
  <w:style w:type="character" w:styleId="ab">
    <w:name w:val="Strong"/>
    <w:aliases w:val="Текст_"/>
    <w:qFormat/>
    <w:rsid w:val="004F7079"/>
    <w:rPr>
      <w:b/>
      <w:bCs/>
    </w:rPr>
  </w:style>
  <w:style w:type="paragraph" w:customStyle="1" w:styleId="1-21">
    <w:name w:val="Средняя сетка 1 - Акцент 21"/>
    <w:basedOn w:val="a0"/>
    <w:uiPriority w:val="34"/>
    <w:qFormat/>
    <w:rsid w:val="00C24875"/>
    <w:pPr>
      <w:ind w:left="708"/>
    </w:pPr>
  </w:style>
  <w:style w:type="paragraph" w:customStyle="1" w:styleId="FORMATTEXT0">
    <w:name w:val=".FORMATTEXT"/>
    <w:uiPriority w:val="99"/>
    <w:rsid w:val="00245841"/>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45841"/>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245841"/>
    <w:pPr>
      <w:widowControl w:val="0"/>
      <w:autoSpaceDE w:val="0"/>
      <w:autoSpaceDN w:val="0"/>
      <w:adjustRightInd w:val="0"/>
    </w:pPr>
    <w:rPr>
      <w:rFonts w:ascii="Times New Roman" w:eastAsia="Times New Roman" w:hAnsi="Times New Roman"/>
      <w:sz w:val="24"/>
      <w:szCs w:val="24"/>
    </w:rPr>
  </w:style>
  <w:style w:type="paragraph" w:styleId="ac">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d"/>
    <w:unhideWhenUsed/>
    <w:rsid w:val="00000E4D"/>
    <w:pPr>
      <w:spacing w:after="120"/>
    </w:pPr>
    <w:rPr>
      <w:lang w:val="x-none"/>
    </w:rPr>
  </w:style>
  <w:style w:type="character" w:customStyle="1" w:styleId="ad">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link w:val="ac"/>
    <w:rsid w:val="00000E4D"/>
    <w:rPr>
      <w:sz w:val="22"/>
      <w:szCs w:val="22"/>
      <w:lang w:eastAsia="en-US"/>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000E4D"/>
    <w:rPr>
      <w:rFonts w:ascii="Cambria" w:eastAsia="Times New Roman" w:hAnsi="Cambria" w:cs="Times New Roman"/>
      <w:b/>
      <w:bCs/>
      <w:i/>
      <w:iCs/>
      <w:sz w:val="28"/>
      <w:szCs w:val="28"/>
      <w:lang w:eastAsia="en-US"/>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000E4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00E4D"/>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000E4D"/>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H3 Знак1"/>
    <w:locked/>
    <w:rsid w:val="00000E4D"/>
    <w:rPr>
      <w:rFonts w:ascii="Arial" w:hAnsi="Arial" w:cs="Arial"/>
      <w:b/>
      <w:bCs/>
      <w:sz w:val="26"/>
      <w:szCs w:val="26"/>
      <w:lang w:val="ru-RU" w:eastAsia="ru-RU"/>
    </w:rPr>
  </w:style>
  <w:style w:type="paragraph" w:customStyle="1" w:styleId="24">
    <w:name w:val="Стиль2"/>
    <w:basedOn w:val="25"/>
    <w:rsid w:val="00000E4D"/>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000E4D"/>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0"/>
    <w:rsid w:val="00000E4D"/>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x-none"/>
    </w:rPr>
  </w:style>
  <w:style w:type="paragraph" w:customStyle="1" w:styleId="34">
    <w:name w:val="Стиль3 Знак"/>
    <w:basedOn w:val="20"/>
    <w:rsid w:val="00000E4D"/>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x-none"/>
    </w:rPr>
  </w:style>
  <w:style w:type="paragraph" w:customStyle="1" w:styleId="StyleFirstline127cm">
    <w:name w:val="Style First line:  127 cm"/>
    <w:basedOn w:val="a0"/>
    <w:rsid w:val="00000E4D"/>
    <w:pPr>
      <w:spacing w:before="120" w:after="0" w:line="240" w:lineRule="auto"/>
      <w:ind w:firstLine="720"/>
      <w:jc w:val="both"/>
    </w:pPr>
    <w:rPr>
      <w:rFonts w:ascii="Arial" w:eastAsia="Times New Roman" w:hAnsi="Arial" w:cs="Arial"/>
      <w:sz w:val="24"/>
      <w:szCs w:val="24"/>
    </w:rPr>
  </w:style>
  <w:style w:type="character" w:styleId="ae">
    <w:name w:val="page number"/>
    <w:rsid w:val="00000E4D"/>
    <w:rPr>
      <w:rFonts w:cs="Times New Roman"/>
    </w:rPr>
  </w:style>
  <w:style w:type="paragraph" w:styleId="af">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rsid w:val="00000E4D"/>
    <w:pPr>
      <w:numPr>
        <w:ilvl w:val="2"/>
      </w:numPr>
      <w:tabs>
        <w:tab w:val="num" w:pos="0"/>
        <w:tab w:val="num" w:pos="1080"/>
      </w:tabs>
      <w:spacing w:after="0" w:line="240" w:lineRule="auto"/>
      <w:ind w:firstLine="709"/>
      <w:jc w:val="both"/>
    </w:pPr>
    <w:rPr>
      <w:rFonts w:ascii="Times New Roman" w:eastAsia="Times New Roman" w:hAnsi="Times New Roman"/>
      <w:sz w:val="24"/>
      <w:szCs w:val="24"/>
      <w:lang w:val="x-none" w:eastAsia="x-none"/>
    </w:rPr>
  </w:style>
  <w:style w:type="character" w:customStyle="1" w:styleId="af0">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link w:val="af"/>
    <w:rsid w:val="00000E4D"/>
    <w:rPr>
      <w:rFonts w:ascii="Times New Roman" w:eastAsia="Times New Roman" w:hAnsi="Times New Roman"/>
      <w:sz w:val="24"/>
      <w:szCs w:val="24"/>
    </w:rPr>
  </w:style>
  <w:style w:type="paragraph" w:customStyle="1" w:styleId="2-11">
    <w:name w:val="2-11"/>
    <w:basedOn w:val="a0"/>
    <w:rsid w:val="00000E4D"/>
    <w:pPr>
      <w:spacing w:after="60" w:line="240" w:lineRule="auto"/>
      <w:jc w:val="both"/>
    </w:pPr>
    <w:rPr>
      <w:rFonts w:ascii="Times New Roman" w:eastAsia="Times New Roman" w:hAnsi="Times New Roman"/>
      <w:sz w:val="24"/>
      <w:szCs w:val="24"/>
      <w:lang w:eastAsia="ru-RU"/>
    </w:rPr>
  </w:style>
  <w:style w:type="paragraph" w:styleId="35">
    <w:name w:val="Body Text Indent 3"/>
    <w:basedOn w:val="a0"/>
    <w:link w:val="36"/>
    <w:uiPriority w:val="99"/>
    <w:rsid w:val="00000E4D"/>
    <w:pPr>
      <w:tabs>
        <w:tab w:val="left" w:pos="1260"/>
      </w:tabs>
      <w:spacing w:after="0" w:line="240" w:lineRule="auto"/>
      <w:ind w:firstLine="720"/>
      <w:jc w:val="both"/>
    </w:pPr>
    <w:rPr>
      <w:rFonts w:ascii="Times New Roman" w:eastAsia="Times New Roman" w:hAnsi="Times New Roman"/>
      <w:sz w:val="24"/>
      <w:szCs w:val="24"/>
      <w:lang w:val="x-none" w:eastAsia="x-none"/>
    </w:rPr>
  </w:style>
  <w:style w:type="character" w:customStyle="1" w:styleId="36">
    <w:name w:val="Основной текст с отступом 3 Знак"/>
    <w:link w:val="35"/>
    <w:uiPriority w:val="99"/>
    <w:rsid w:val="00000E4D"/>
    <w:rPr>
      <w:rFonts w:ascii="Times New Roman" w:eastAsia="Times New Roman" w:hAnsi="Times New Roman"/>
      <w:sz w:val="24"/>
      <w:szCs w:val="24"/>
    </w:rPr>
  </w:style>
  <w:style w:type="paragraph" w:customStyle="1" w:styleId="37">
    <w:name w:val="3"/>
    <w:basedOn w:val="a0"/>
    <w:rsid w:val="00000E4D"/>
    <w:pPr>
      <w:spacing w:after="0" w:line="240" w:lineRule="auto"/>
      <w:jc w:val="both"/>
    </w:pPr>
    <w:rPr>
      <w:rFonts w:ascii="Times New Roman" w:eastAsia="Times New Roman" w:hAnsi="Times New Roman"/>
      <w:sz w:val="24"/>
      <w:szCs w:val="24"/>
      <w:lang w:eastAsia="ru-RU"/>
    </w:rPr>
  </w:style>
  <w:style w:type="paragraph" w:customStyle="1" w:styleId="FR1">
    <w:name w:val="FR1"/>
    <w:rsid w:val="00000E4D"/>
    <w:pPr>
      <w:widowControl w:val="0"/>
      <w:autoSpaceDE w:val="0"/>
      <w:autoSpaceDN w:val="0"/>
      <w:ind w:firstLine="420"/>
    </w:pPr>
    <w:rPr>
      <w:rFonts w:ascii="Arial" w:eastAsia="Times New Roman" w:hAnsi="Arial" w:cs="Arial"/>
    </w:rPr>
  </w:style>
  <w:style w:type="paragraph" w:styleId="af1">
    <w:name w:val="List Bullet"/>
    <w:basedOn w:val="a0"/>
    <w:autoRedefine/>
    <w:rsid w:val="00000E4D"/>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0"/>
    <w:next w:val="a0"/>
    <w:rsid w:val="00000E4D"/>
    <w:pPr>
      <w:keepNext/>
      <w:spacing w:after="0" w:line="240" w:lineRule="auto"/>
      <w:jc w:val="center"/>
    </w:pPr>
    <w:rPr>
      <w:rFonts w:ascii="Times New Roman" w:eastAsia="Times New Roman" w:hAnsi="Times New Roman"/>
      <w:sz w:val="24"/>
      <w:szCs w:val="24"/>
      <w:lang w:eastAsia="ru-RU"/>
    </w:rPr>
  </w:style>
  <w:style w:type="paragraph" w:styleId="af2">
    <w:name w:val="Date"/>
    <w:basedOn w:val="a0"/>
    <w:next w:val="a0"/>
    <w:link w:val="af3"/>
    <w:rsid w:val="00000E4D"/>
    <w:pPr>
      <w:spacing w:after="60" w:line="240" w:lineRule="auto"/>
      <w:jc w:val="both"/>
    </w:pPr>
    <w:rPr>
      <w:rFonts w:ascii="Times New Roman" w:eastAsia="Times New Roman" w:hAnsi="Times New Roman"/>
      <w:sz w:val="24"/>
      <w:szCs w:val="24"/>
      <w:lang w:val="x-none" w:eastAsia="x-none"/>
    </w:rPr>
  </w:style>
  <w:style w:type="character" w:customStyle="1" w:styleId="af3">
    <w:name w:val="Дата Знак"/>
    <w:link w:val="af2"/>
    <w:rsid w:val="00000E4D"/>
    <w:rPr>
      <w:rFonts w:ascii="Times New Roman" w:eastAsia="Times New Roman" w:hAnsi="Times New Roman"/>
      <w:sz w:val="24"/>
      <w:szCs w:val="24"/>
      <w:lang w:val="x-none" w:eastAsia="x-none"/>
    </w:rPr>
  </w:style>
  <w:style w:type="paragraph" w:customStyle="1" w:styleId="af4">
    <w:name w:val="МП"/>
    <w:basedOn w:val="a0"/>
    <w:rsid w:val="00000E4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5">
    <w:name w:val="Готовый"/>
    <w:basedOn w:val="a0"/>
    <w:rsid w:val="00000E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000E4D"/>
    <w:pPr>
      <w:keepNext/>
      <w:spacing w:after="0" w:line="240" w:lineRule="auto"/>
    </w:pPr>
    <w:rPr>
      <w:rFonts w:ascii="Times New Roman" w:eastAsia="Times New Roman" w:hAnsi="Times New Roman"/>
      <w:sz w:val="24"/>
      <w:szCs w:val="24"/>
      <w:lang w:eastAsia="ru-RU"/>
    </w:rPr>
  </w:style>
  <w:style w:type="paragraph" w:styleId="af6">
    <w:name w:val="footer"/>
    <w:aliases w:val="Знак3,Знак3 Знак Знак"/>
    <w:basedOn w:val="a0"/>
    <w:link w:val="af7"/>
    <w:uiPriority w:val="99"/>
    <w:rsid w:val="00000E4D"/>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7">
    <w:name w:val="Нижний колонтитул Знак"/>
    <w:aliases w:val="Знак3 Знак,Знак3 Знак Знак Знак"/>
    <w:link w:val="af6"/>
    <w:uiPriority w:val="99"/>
    <w:rsid w:val="00000E4D"/>
    <w:rPr>
      <w:rFonts w:ascii="Times New Roman" w:eastAsia="Times New Roman" w:hAnsi="Times New Roman"/>
      <w:sz w:val="24"/>
      <w:szCs w:val="24"/>
    </w:rPr>
  </w:style>
  <w:style w:type="character" w:customStyle="1" w:styleId="propvalue">
    <w:name w:val="propvalue"/>
    <w:rsid w:val="00000E4D"/>
    <w:rPr>
      <w:rFonts w:cs="Times New Roman"/>
      <w:color w:val="800000"/>
    </w:rPr>
  </w:style>
  <w:style w:type="paragraph" w:styleId="af8">
    <w:name w:val="header"/>
    <w:aliases w:val="Header Char1,Верхний колонтитул1"/>
    <w:basedOn w:val="a0"/>
    <w:link w:val="af9"/>
    <w:uiPriority w:val="99"/>
    <w:rsid w:val="00000E4D"/>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9">
    <w:name w:val="Верхний колонтитул Знак"/>
    <w:aliases w:val="Header Char1 Знак,Верхний колонтитул1 Знак"/>
    <w:link w:val="af8"/>
    <w:uiPriority w:val="99"/>
    <w:rsid w:val="00000E4D"/>
    <w:rPr>
      <w:rFonts w:ascii="Times New Roman" w:eastAsia="Times New Roman" w:hAnsi="Times New Roman"/>
      <w:sz w:val="24"/>
      <w:szCs w:val="24"/>
    </w:rPr>
  </w:style>
  <w:style w:type="character" w:customStyle="1" w:styleId="HeaderChar">
    <w:name w:val="Header Char"/>
    <w:aliases w:val="Header Char1 Char"/>
    <w:locked/>
    <w:rsid w:val="00000E4D"/>
    <w:rPr>
      <w:rFonts w:cs="Times New Roman"/>
      <w:sz w:val="24"/>
      <w:szCs w:val="24"/>
      <w:lang w:val="ru-RU" w:eastAsia="ru-RU"/>
    </w:rPr>
  </w:style>
  <w:style w:type="paragraph" w:styleId="26">
    <w:name w:val="Body Text 2"/>
    <w:basedOn w:val="a0"/>
    <w:link w:val="27"/>
    <w:uiPriority w:val="99"/>
    <w:rsid w:val="00000E4D"/>
    <w:pPr>
      <w:spacing w:after="0" w:line="240" w:lineRule="auto"/>
    </w:pPr>
    <w:rPr>
      <w:rFonts w:ascii="Times New Roman" w:eastAsia="Times New Roman" w:hAnsi="Times New Roman"/>
      <w:sz w:val="24"/>
      <w:szCs w:val="24"/>
      <w:lang w:val="x-none" w:eastAsia="x-none"/>
    </w:rPr>
  </w:style>
  <w:style w:type="character" w:customStyle="1" w:styleId="27">
    <w:name w:val="Основной текст 2 Знак"/>
    <w:link w:val="26"/>
    <w:uiPriority w:val="99"/>
    <w:rsid w:val="00000E4D"/>
    <w:rPr>
      <w:rFonts w:ascii="Times New Roman" w:eastAsia="Times New Roman" w:hAnsi="Times New Roman"/>
      <w:sz w:val="24"/>
      <w:szCs w:val="24"/>
      <w:lang w:val="x-none" w:eastAsia="x-none"/>
    </w:rPr>
  </w:style>
  <w:style w:type="paragraph" w:styleId="41">
    <w:name w:val="List Bullet 4"/>
    <w:basedOn w:val="a0"/>
    <w:autoRedefine/>
    <w:rsid w:val="00000E4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000E4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8">
    <w:name w:val="List Number 3"/>
    <w:basedOn w:val="a0"/>
    <w:rsid w:val="00000E4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000E4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000E4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000E4D"/>
    <w:pPr>
      <w:tabs>
        <w:tab w:val="num" w:pos="360"/>
      </w:tabs>
      <w:spacing w:before="180" w:after="60"/>
      <w:ind w:left="360" w:hanging="360"/>
      <w:jc w:val="both"/>
    </w:pPr>
    <w:rPr>
      <w:b/>
      <w:bCs/>
    </w:rPr>
  </w:style>
  <w:style w:type="paragraph" w:customStyle="1" w:styleId="xl27">
    <w:name w:val="xl27"/>
    <w:basedOn w:val="a0"/>
    <w:rsid w:val="00000E4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a">
    <w:name w:val="Ãîòîâûé"/>
    <w:basedOn w:val="a0"/>
    <w:rsid w:val="00000E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000E4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rsid w:val="00000E4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0"/>
    <w:rsid w:val="00000E4D"/>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000E4D"/>
    <w:pPr>
      <w:widowControl w:val="0"/>
      <w:ind w:firstLine="720"/>
      <w:jc w:val="both"/>
    </w:pPr>
    <w:rPr>
      <w:rFonts w:ascii="Times New Roman" w:eastAsia="Times New Roman" w:hAnsi="Times New Roman"/>
      <w:sz w:val="24"/>
      <w:szCs w:val="24"/>
    </w:rPr>
  </w:style>
  <w:style w:type="character" w:customStyle="1" w:styleId="afb">
    <w:name w:val="Схема документа Знак"/>
    <w:link w:val="afc"/>
    <w:semiHidden/>
    <w:rsid w:val="00000E4D"/>
    <w:rPr>
      <w:rFonts w:ascii="Times New Roman" w:eastAsia="Times New Roman" w:hAnsi="Times New Roman"/>
      <w:sz w:val="2"/>
      <w:szCs w:val="2"/>
      <w:shd w:val="clear" w:color="auto" w:fill="000080"/>
      <w:lang w:val="x-none" w:eastAsia="x-none"/>
    </w:rPr>
  </w:style>
  <w:style w:type="paragraph" w:styleId="afc">
    <w:name w:val="Document Map"/>
    <w:basedOn w:val="a0"/>
    <w:link w:val="afb"/>
    <w:semiHidden/>
    <w:rsid w:val="00000E4D"/>
    <w:pPr>
      <w:shd w:val="clear" w:color="auto" w:fill="000080"/>
      <w:spacing w:after="0" w:line="240" w:lineRule="auto"/>
    </w:pPr>
    <w:rPr>
      <w:rFonts w:ascii="Times New Roman" w:eastAsia="Times New Roman" w:hAnsi="Times New Roman"/>
      <w:sz w:val="2"/>
      <w:szCs w:val="2"/>
      <w:lang w:val="x-none" w:eastAsia="x-none"/>
    </w:rPr>
  </w:style>
  <w:style w:type="paragraph" w:customStyle="1" w:styleId="14">
    <w:name w:val="Заголовок1"/>
    <w:basedOn w:val="a0"/>
    <w:link w:val="afd"/>
    <w:qFormat/>
    <w:rsid w:val="00000E4D"/>
    <w:pPr>
      <w:widowControl w:val="0"/>
      <w:autoSpaceDE w:val="0"/>
      <w:autoSpaceDN w:val="0"/>
      <w:adjustRightInd w:val="0"/>
      <w:spacing w:after="0" w:line="240" w:lineRule="auto"/>
      <w:jc w:val="center"/>
    </w:pPr>
    <w:rPr>
      <w:rFonts w:ascii="Times New Roman" w:eastAsia="Times New Roman" w:hAnsi="Times New Roman"/>
      <w:sz w:val="24"/>
      <w:szCs w:val="24"/>
      <w:lang w:val="x-none" w:eastAsia="x-none"/>
    </w:rPr>
  </w:style>
  <w:style w:type="character" w:customStyle="1" w:styleId="afd">
    <w:name w:val="Заголовок Знак"/>
    <w:link w:val="14"/>
    <w:rsid w:val="00000E4D"/>
    <w:rPr>
      <w:rFonts w:ascii="Times New Roman" w:eastAsia="Times New Roman" w:hAnsi="Times New Roman"/>
      <w:sz w:val="24"/>
      <w:szCs w:val="24"/>
    </w:rPr>
  </w:style>
  <w:style w:type="paragraph" w:styleId="39">
    <w:name w:val="Body Text 3"/>
    <w:basedOn w:val="a0"/>
    <w:link w:val="3a"/>
    <w:uiPriority w:val="99"/>
    <w:rsid w:val="00000E4D"/>
    <w:pPr>
      <w:spacing w:after="120" w:line="240" w:lineRule="auto"/>
    </w:pPr>
    <w:rPr>
      <w:rFonts w:ascii="Times New Roman" w:eastAsia="Times New Roman" w:hAnsi="Times New Roman"/>
      <w:sz w:val="16"/>
      <w:szCs w:val="16"/>
      <w:lang w:val="x-none" w:eastAsia="x-none"/>
    </w:rPr>
  </w:style>
  <w:style w:type="character" w:customStyle="1" w:styleId="3a">
    <w:name w:val="Основной текст 3 Знак"/>
    <w:link w:val="39"/>
    <w:uiPriority w:val="99"/>
    <w:rsid w:val="00000E4D"/>
    <w:rPr>
      <w:rFonts w:ascii="Times New Roman" w:eastAsia="Times New Roman" w:hAnsi="Times New Roman"/>
      <w:sz w:val="16"/>
      <w:szCs w:val="16"/>
    </w:rPr>
  </w:style>
  <w:style w:type="paragraph" w:customStyle="1" w:styleId="111">
    <w:name w:val="111"/>
    <w:basedOn w:val="a0"/>
    <w:rsid w:val="00000E4D"/>
    <w:pPr>
      <w:spacing w:after="0" w:line="240" w:lineRule="auto"/>
    </w:pPr>
    <w:rPr>
      <w:rFonts w:ascii="Times New Roman CYR" w:eastAsia="Times New Roman" w:hAnsi="Times New Roman CYR" w:cs="Times New Roman CYR"/>
      <w:sz w:val="20"/>
      <w:szCs w:val="20"/>
      <w:lang w:eastAsia="ru-RU"/>
    </w:rPr>
  </w:style>
  <w:style w:type="paragraph" w:styleId="afe">
    <w:name w:val="Subtitle"/>
    <w:basedOn w:val="a0"/>
    <w:link w:val="aff"/>
    <w:qFormat/>
    <w:rsid w:val="00000E4D"/>
    <w:pPr>
      <w:spacing w:after="60" w:line="240" w:lineRule="auto"/>
      <w:jc w:val="center"/>
      <w:outlineLvl w:val="1"/>
    </w:pPr>
    <w:rPr>
      <w:rFonts w:ascii="Cambria" w:eastAsia="Times New Roman" w:hAnsi="Cambria"/>
      <w:sz w:val="24"/>
      <w:szCs w:val="24"/>
      <w:lang w:val="x-none" w:eastAsia="x-none"/>
    </w:rPr>
  </w:style>
  <w:style w:type="character" w:customStyle="1" w:styleId="aff">
    <w:name w:val="Подзаголовок Знак"/>
    <w:link w:val="afe"/>
    <w:rsid w:val="00000E4D"/>
    <w:rPr>
      <w:rFonts w:ascii="Cambria" w:eastAsia="Times New Roman" w:hAnsi="Cambria"/>
      <w:sz w:val="24"/>
      <w:szCs w:val="24"/>
      <w:lang w:val="x-none" w:eastAsia="x-none"/>
    </w:rPr>
  </w:style>
  <w:style w:type="character" w:customStyle="1" w:styleId="FontStyle46">
    <w:name w:val="Font Style46"/>
    <w:rsid w:val="00000E4D"/>
    <w:rPr>
      <w:rFonts w:ascii="Times New Roman" w:hAnsi="Times New Roman" w:cs="Times New Roman"/>
      <w:sz w:val="26"/>
      <w:szCs w:val="26"/>
    </w:rPr>
  </w:style>
  <w:style w:type="paragraph" w:styleId="HTML">
    <w:name w:val="HTML Preformatted"/>
    <w:basedOn w:val="a0"/>
    <w:link w:val="HTML0"/>
    <w:uiPriority w:val="99"/>
    <w:rsid w:val="00000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link w:val="HTML"/>
    <w:uiPriority w:val="99"/>
    <w:rsid w:val="00000E4D"/>
    <w:rPr>
      <w:rFonts w:ascii="Courier New" w:eastAsia="Times New Roman" w:hAnsi="Courier New"/>
      <w:lang w:val="x-none" w:eastAsia="x-none"/>
    </w:rPr>
  </w:style>
  <w:style w:type="paragraph" w:customStyle="1" w:styleId="222">
    <w:name w:val="222"/>
    <w:basedOn w:val="a0"/>
    <w:rsid w:val="00000E4D"/>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rsid w:val="00000E4D"/>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000E4D"/>
    <w:pPr>
      <w:widowControl w:val="0"/>
      <w:spacing w:line="340" w:lineRule="auto"/>
      <w:ind w:left="1040" w:hanging="360"/>
      <w:jc w:val="both"/>
    </w:pPr>
    <w:rPr>
      <w:rFonts w:ascii="Times New Roman" w:eastAsia="Times New Roman" w:hAnsi="Times New Roman"/>
    </w:rPr>
  </w:style>
  <w:style w:type="paragraph" w:styleId="aff0">
    <w:name w:val="caption"/>
    <w:basedOn w:val="a0"/>
    <w:next w:val="a0"/>
    <w:qFormat/>
    <w:rsid w:val="00000E4D"/>
    <w:pPr>
      <w:spacing w:after="0" w:line="240" w:lineRule="auto"/>
      <w:ind w:right="-6672"/>
      <w:jc w:val="both"/>
    </w:pPr>
    <w:rPr>
      <w:rFonts w:ascii="Times New Roman" w:eastAsia="Times New Roman" w:hAnsi="Times New Roman"/>
      <w:b/>
      <w:bCs/>
      <w:sz w:val="20"/>
      <w:szCs w:val="20"/>
      <w:lang w:eastAsia="ru-RU"/>
    </w:rPr>
  </w:style>
  <w:style w:type="paragraph" w:styleId="aff1">
    <w:name w:val="Plain Text"/>
    <w:basedOn w:val="a0"/>
    <w:link w:val="aff2"/>
    <w:rsid w:val="00000E4D"/>
    <w:pPr>
      <w:spacing w:after="0" w:line="240" w:lineRule="auto"/>
    </w:pPr>
    <w:rPr>
      <w:rFonts w:ascii="Courier New" w:eastAsia="Times New Roman" w:hAnsi="Courier New"/>
      <w:sz w:val="20"/>
      <w:szCs w:val="20"/>
      <w:lang w:val="x-none" w:eastAsia="x-none"/>
    </w:rPr>
  </w:style>
  <w:style w:type="character" w:customStyle="1" w:styleId="aff2">
    <w:name w:val="Текст Знак"/>
    <w:link w:val="aff1"/>
    <w:rsid w:val="00000E4D"/>
    <w:rPr>
      <w:rFonts w:ascii="Courier New" w:eastAsia="Times New Roman" w:hAnsi="Courier New"/>
      <w:lang w:val="x-none" w:eastAsia="x-none"/>
    </w:rPr>
  </w:style>
  <w:style w:type="paragraph" w:customStyle="1" w:styleId="ConsNonformat">
    <w:name w:val="ConsNonformat"/>
    <w:rsid w:val="00000E4D"/>
    <w:pPr>
      <w:widowControl w:val="0"/>
      <w:autoSpaceDE w:val="0"/>
      <w:autoSpaceDN w:val="0"/>
      <w:adjustRightInd w:val="0"/>
      <w:ind w:right="19772"/>
    </w:pPr>
    <w:rPr>
      <w:rFonts w:ascii="Courier New" w:eastAsia="Times New Roman" w:hAnsi="Courier New" w:cs="Courier New"/>
    </w:rPr>
  </w:style>
  <w:style w:type="character" w:styleId="aff3">
    <w:name w:val="FollowedHyperlink"/>
    <w:uiPriority w:val="99"/>
    <w:rsid w:val="00000E4D"/>
    <w:rPr>
      <w:rFonts w:cs="Times New Roman"/>
      <w:color w:val="800080"/>
      <w:u w:val="single"/>
    </w:rPr>
  </w:style>
  <w:style w:type="character" w:customStyle="1" w:styleId="spanheaderlot21">
    <w:name w:val="span_header_lot_21"/>
    <w:rsid w:val="00000E4D"/>
    <w:rPr>
      <w:rFonts w:cs="Times New Roman"/>
      <w:b/>
      <w:bCs/>
      <w:sz w:val="20"/>
      <w:szCs w:val="20"/>
    </w:rPr>
  </w:style>
  <w:style w:type="paragraph" w:styleId="29">
    <w:name w:val="List Bullet 2"/>
    <w:basedOn w:val="a0"/>
    <w:autoRedefine/>
    <w:rsid w:val="00000E4D"/>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b">
    <w:name w:val="List Bullet 3"/>
    <w:basedOn w:val="a0"/>
    <w:autoRedefine/>
    <w:rsid w:val="00000E4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4">
    <w:name w:val="List Number"/>
    <w:basedOn w:val="a0"/>
    <w:rsid w:val="00000E4D"/>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5">
    <w:name w:val="Note Heading"/>
    <w:basedOn w:val="a0"/>
    <w:next w:val="a0"/>
    <w:link w:val="aff6"/>
    <w:rsid w:val="00000E4D"/>
    <w:pPr>
      <w:spacing w:after="60" w:line="240" w:lineRule="auto"/>
      <w:jc w:val="both"/>
    </w:pPr>
    <w:rPr>
      <w:rFonts w:ascii="Times New Roman" w:eastAsia="Times New Roman" w:hAnsi="Times New Roman"/>
      <w:sz w:val="24"/>
      <w:szCs w:val="24"/>
      <w:lang w:val="x-none" w:eastAsia="x-none"/>
    </w:rPr>
  </w:style>
  <w:style w:type="character" w:customStyle="1" w:styleId="aff6">
    <w:name w:val="Заголовок записки Знак"/>
    <w:link w:val="aff5"/>
    <w:rsid w:val="00000E4D"/>
    <w:rPr>
      <w:rFonts w:ascii="Times New Roman" w:eastAsia="Times New Roman" w:hAnsi="Times New Roman"/>
      <w:sz w:val="24"/>
      <w:szCs w:val="24"/>
      <w:lang w:val="x-none" w:eastAsia="x-none"/>
    </w:rPr>
  </w:style>
  <w:style w:type="paragraph" w:customStyle="1" w:styleId="Style1">
    <w:name w:val="Style1"/>
    <w:basedOn w:val="a0"/>
    <w:rsid w:val="00000E4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000E4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00E4D"/>
    <w:pPr>
      <w:tabs>
        <w:tab w:val="num" w:pos="720"/>
      </w:tabs>
    </w:pPr>
  </w:style>
  <w:style w:type="paragraph" w:customStyle="1" w:styleId="Style3">
    <w:name w:val="Style3"/>
    <w:basedOn w:val="Simlple"/>
    <w:next w:val="Simlple"/>
    <w:rsid w:val="00000E4D"/>
    <w:pPr>
      <w:tabs>
        <w:tab w:val="num" w:pos="720"/>
      </w:tabs>
      <w:ind w:firstLine="567"/>
    </w:pPr>
  </w:style>
  <w:style w:type="character" w:customStyle="1" w:styleId="71">
    <w:name w:val="Знак Знак7"/>
    <w:locked/>
    <w:rsid w:val="00000E4D"/>
    <w:rPr>
      <w:rFonts w:cs="Times New Roman"/>
      <w:b/>
      <w:bCs/>
      <w:i/>
      <w:iCs/>
      <w:snapToGrid w:val="0"/>
      <w:sz w:val="24"/>
      <w:szCs w:val="24"/>
      <w:lang w:val="ru-RU" w:eastAsia="ru-RU"/>
    </w:rPr>
  </w:style>
  <w:style w:type="character" w:customStyle="1" w:styleId="3c">
    <w:name w:val="Знак Знак3"/>
    <w:rsid w:val="00000E4D"/>
    <w:rPr>
      <w:rFonts w:cs="Times New Roman"/>
      <w:b/>
      <w:bCs/>
      <w:i/>
      <w:iCs/>
      <w:snapToGrid w:val="0"/>
      <w:sz w:val="28"/>
      <w:szCs w:val="28"/>
    </w:rPr>
  </w:style>
  <w:style w:type="paragraph" w:customStyle="1" w:styleId="bulletin">
    <w:name w:val="bulletin"/>
    <w:basedOn w:val="20"/>
    <w:rsid w:val="00000E4D"/>
    <w:pPr>
      <w:spacing w:after="0" w:line="240" w:lineRule="auto"/>
      <w:ind w:left="0"/>
    </w:pPr>
    <w:rPr>
      <w:rFonts w:ascii="Times New Roman" w:eastAsia="Times New Roman" w:hAnsi="Times New Roman"/>
    </w:rPr>
  </w:style>
  <w:style w:type="paragraph" w:customStyle="1" w:styleId="ListBul2">
    <w:name w:val="ListBul2"/>
    <w:basedOn w:val="af1"/>
    <w:rsid w:val="00000E4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000E4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00E4D"/>
    <w:rPr>
      <w:rFonts w:cs="Times New Roman"/>
      <w:sz w:val="24"/>
      <w:szCs w:val="24"/>
    </w:rPr>
  </w:style>
  <w:style w:type="paragraph" w:customStyle="1" w:styleId="15">
    <w:name w:val="Абзац списка1"/>
    <w:basedOn w:val="a0"/>
    <w:qFormat/>
    <w:rsid w:val="00000E4D"/>
    <w:pPr>
      <w:ind w:left="720"/>
    </w:pPr>
    <w:rPr>
      <w:rFonts w:eastAsia="Times New Roman" w:cs="Calibri"/>
      <w:lang w:eastAsia="ru-RU"/>
    </w:rPr>
  </w:style>
  <w:style w:type="character" w:customStyle="1" w:styleId="43">
    <w:name w:val="Знак Знак4"/>
    <w:rsid w:val="00000E4D"/>
    <w:rPr>
      <w:rFonts w:cs="Times New Roman"/>
      <w:b/>
      <w:bCs/>
      <w:sz w:val="28"/>
      <w:szCs w:val="28"/>
    </w:rPr>
  </w:style>
  <w:style w:type="paragraph" w:styleId="aff7">
    <w:name w:val="Body Text First Indent"/>
    <w:basedOn w:val="ac"/>
    <w:link w:val="aff8"/>
    <w:rsid w:val="00000E4D"/>
    <w:pPr>
      <w:spacing w:line="240" w:lineRule="auto"/>
      <w:ind w:firstLine="210"/>
    </w:pPr>
    <w:rPr>
      <w:rFonts w:ascii="Times New Roman" w:eastAsia="Times New Roman" w:hAnsi="Times New Roman"/>
    </w:rPr>
  </w:style>
  <w:style w:type="character" w:customStyle="1" w:styleId="aff8">
    <w:name w:val="Красная строка Знак"/>
    <w:link w:val="aff7"/>
    <w:rsid w:val="00000E4D"/>
    <w:rPr>
      <w:rFonts w:ascii="Times New Roman" w:eastAsia="Times New Roman" w:hAnsi="Times New Roman"/>
      <w:sz w:val="22"/>
      <w:szCs w:val="22"/>
      <w:lang w:eastAsia="en-US"/>
    </w:rPr>
  </w:style>
  <w:style w:type="paragraph" w:styleId="aff9">
    <w:name w:val="List"/>
    <w:basedOn w:val="a0"/>
    <w:rsid w:val="00000E4D"/>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
    <w:link w:val="2b"/>
    <w:rsid w:val="00000E4D"/>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link w:val="2a"/>
    <w:rsid w:val="00000E4D"/>
    <w:rPr>
      <w:rFonts w:ascii="Times New Roman" w:eastAsia="Times New Roman" w:hAnsi="Times New Roman"/>
      <w:sz w:val="24"/>
      <w:szCs w:val="24"/>
      <w:lang w:val="en-GB"/>
    </w:rPr>
  </w:style>
  <w:style w:type="paragraph" w:customStyle="1" w:styleId="2c">
    <w:name w:val="ШТ Назв.2"/>
    <w:basedOn w:val="a0"/>
    <w:rsid w:val="00000E4D"/>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rsid w:val="00000E4D"/>
    <w:rPr>
      <w:rFonts w:cs="Times New Roman"/>
      <w:sz w:val="24"/>
      <w:szCs w:val="24"/>
    </w:rPr>
  </w:style>
  <w:style w:type="paragraph" w:customStyle="1" w:styleId="style4">
    <w:name w:val="style4"/>
    <w:basedOn w:val="a0"/>
    <w:rsid w:val="00000E4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000E4D"/>
    <w:rPr>
      <w:rFonts w:cs="Times New Roman"/>
      <w:lang w:val="ru-RU" w:eastAsia="ru-RU"/>
    </w:rPr>
  </w:style>
  <w:style w:type="character" w:customStyle="1" w:styleId="text">
    <w:name w:val="text"/>
    <w:rsid w:val="00000E4D"/>
    <w:rPr>
      <w:rFonts w:cs="Times New Roman"/>
    </w:rPr>
  </w:style>
  <w:style w:type="character" w:customStyle="1" w:styleId="62">
    <w:name w:val="Знак Знак6"/>
    <w:locked/>
    <w:rsid w:val="00000E4D"/>
    <w:rPr>
      <w:rFonts w:cs="Times New Roman"/>
      <w:sz w:val="24"/>
      <w:szCs w:val="24"/>
      <w:lang w:val="ru-RU" w:eastAsia="ru-RU"/>
    </w:rPr>
  </w:style>
  <w:style w:type="character" w:customStyle="1" w:styleId="2e">
    <w:name w:val="Знак Знак2"/>
    <w:locked/>
    <w:rsid w:val="00000E4D"/>
    <w:rPr>
      <w:rFonts w:cs="Times New Roman"/>
      <w:sz w:val="24"/>
      <w:szCs w:val="24"/>
      <w:lang w:val="ru-RU" w:eastAsia="ru-RU"/>
    </w:rPr>
  </w:style>
  <w:style w:type="character" w:customStyle="1" w:styleId="16">
    <w:name w:val="Знак Знак1"/>
    <w:locked/>
    <w:rsid w:val="00000E4D"/>
    <w:rPr>
      <w:rFonts w:cs="Times New Roman"/>
      <w:b/>
      <w:bCs/>
      <w:i/>
      <w:iCs/>
      <w:snapToGrid w:val="0"/>
      <w:sz w:val="24"/>
      <w:szCs w:val="24"/>
      <w:lang w:val="ru-RU" w:eastAsia="ru-RU"/>
    </w:rPr>
  </w:style>
  <w:style w:type="character" w:customStyle="1" w:styleId="212">
    <w:name w:val="Знак2 Знак Знак1"/>
    <w:locked/>
    <w:rsid w:val="00000E4D"/>
    <w:rPr>
      <w:rFonts w:cs="Times New Roman"/>
      <w:sz w:val="24"/>
      <w:szCs w:val="24"/>
      <w:lang w:val="ru-RU" w:eastAsia="ru-RU"/>
    </w:rPr>
  </w:style>
  <w:style w:type="character" w:customStyle="1" w:styleId="710">
    <w:name w:val="Знак Знак71"/>
    <w:locked/>
    <w:rsid w:val="00000E4D"/>
    <w:rPr>
      <w:rFonts w:cs="Times New Roman"/>
      <w:b/>
      <w:bCs/>
      <w:i/>
      <w:iCs/>
      <w:snapToGrid w:val="0"/>
      <w:sz w:val="24"/>
      <w:szCs w:val="24"/>
      <w:lang w:val="ru-RU" w:eastAsia="ru-RU"/>
    </w:rPr>
  </w:style>
  <w:style w:type="character" w:customStyle="1" w:styleId="311">
    <w:name w:val="Знак Знак31"/>
    <w:rsid w:val="00000E4D"/>
    <w:rPr>
      <w:rFonts w:cs="Times New Roman"/>
      <w:b/>
      <w:bCs/>
      <w:i/>
      <w:iCs/>
      <w:snapToGrid w:val="0"/>
      <w:sz w:val="28"/>
      <w:szCs w:val="28"/>
    </w:rPr>
  </w:style>
  <w:style w:type="character" w:customStyle="1" w:styleId="510">
    <w:name w:val="Знак Знак51"/>
    <w:rsid w:val="00000E4D"/>
    <w:rPr>
      <w:rFonts w:cs="Times New Roman"/>
      <w:sz w:val="24"/>
      <w:szCs w:val="24"/>
    </w:rPr>
  </w:style>
  <w:style w:type="character" w:customStyle="1" w:styleId="410">
    <w:name w:val="Знак Знак41"/>
    <w:rsid w:val="00000E4D"/>
    <w:rPr>
      <w:rFonts w:cs="Times New Roman"/>
      <w:b/>
      <w:bCs/>
      <w:sz w:val="28"/>
      <w:szCs w:val="28"/>
    </w:rPr>
  </w:style>
  <w:style w:type="character" w:customStyle="1" w:styleId="220">
    <w:name w:val="Знак2 Знак Знак2"/>
    <w:rsid w:val="00000E4D"/>
    <w:rPr>
      <w:rFonts w:cs="Times New Roman"/>
      <w:sz w:val="24"/>
      <w:szCs w:val="24"/>
    </w:rPr>
  </w:style>
  <w:style w:type="paragraph" w:customStyle="1" w:styleId="desc2">
    <w:name w:val="desc2"/>
    <w:basedOn w:val="a0"/>
    <w:rsid w:val="00000E4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000E4D"/>
    <w:rPr>
      <w:rFonts w:cs="Times New Roman"/>
    </w:rPr>
  </w:style>
  <w:style w:type="character" w:customStyle="1" w:styleId="nobr">
    <w:name w:val="nobr"/>
    <w:rsid w:val="00000E4D"/>
    <w:rPr>
      <w:rFonts w:cs="Times New Roman"/>
    </w:rPr>
  </w:style>
  <w:style w:type="character" w:customStyle="1" w:styleId="2110">
    <w:name w:val="Знак2 Знак Знак11"/>
    <w:rsid w:val="00000E4D"/>
    <w:rPr>
      <w:rFonts w:cs="Times New Roman"/>
      <w:sz w:val="24"/>
      <w:szCs w:val="24"/>
      <w:lang w:val="ru-RU" w:eastAsia="ru-RU"/>
    </w:rPr>
  </w:style>
  <w:style w:type="paragraph" w:customStyle="1" w:styleId="112">
    <w:name w:val="Обычный + 11 пт"/>
    <w:aliases w:val="полужирный,Серый 100%"/>
    <w:basedOn w:val="a0"/>
    <w:rsid w:val="00000E4D"/>
    <w:pPr>
      <w:spacing w:after="0" w:line="240" w:lineRule="auto"/>
      <w:jc w:val="center"/>
      <w:outlineLvl w:val="1"/>
    </w:pPr>
    <w:rPr>
      <w:rFonts w:ascii="Times New Roman" w:eastAsia="Times New Roman" w:hAnsi="Times New Roman"/>
      <w:b/>
      <w:bCs/>
      <w:color w:val="333333"/>
      <w:lang w:eastAsia="ru-RU"/>
    </w:rPr>
  </w:style>
  <w:style w:type="paragraph" w:customStyle="1" w:styleId="17">
    <w:name w:val="Абзац списка1"/>
    <w:basedOn w:val="a0"/>
    <w:qFormat/>
    <w:rsid w:val="00000E4D"/>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000E4D"/>
    <w:rPr>
      <w:rFonts w:ascii="Arial" w:hAnsi="Arial" w:cs="Arial"/>
      <w:b/>
      <w:bCs/>
      <w:kern w:val="32"/>
      <w:sz w:val="32"/>
      <w:szCs w:val="32"/>
      <w:lang w:val="ru-RU" w:eastAsia="ru-RU"/>
    </w:rPr>
  </w:style>
  <w:style w:type="character" w:customStyle="1" w:styleId="113">
    <w:name w:val="Знак Знак11"/>
    <w:locked/>
    <w:rsid w:val="00000E4D"/>
    <w:rPr>
      <w:rFonts w:ascii="Arial" w:hAnsi="Arial" w:cs="Arial"/>
      <w:b/>
      <w:bCs/>
      <w:i/>
      <w:iCs/>
      <w:sz w:val="28"/>
      <w:szCs w:val="28"/>
      <w:lang w:val="ru-RU" w:eastAsia="ru-RU"/>
    </w:rPr>
  </w:style>
  <w:style w:type="character" w:customStyle="1" w:styleId="100">
    <w:name w:val="Знак Знак10"/>
    <w:rsid w:val="00000E4D"/>
    <w:rPr>
      <w:rFonts w:ascii="Arial" w:hAnsi="Arial" w:cs="Arial"/>
      <w:b/>
      <w:bCs/>
      <w:sz w:val="26"/>
      <w:szCs w:val="26"/>
      <w:lang w:val="ru-RU" w:eastAsia="ru-RU"/>
    </w:rPr>
  </w:style>
  <w:style w:type="character" w:customStyle="1" w:styleId="label">
    <w:name w:val="label"/>
    <w:rsid w:val="00000E4D"/>
    <w:rPr>
      <w:rFonts w:cs="Times New Roman"/>
    </w:rPr>
  </w:style>
  <w:style w:type="paragraph" w:customStyle="1" w:styleId="affa">
    <w:name w:val="Знак Знак Знак Знак"/>
    <w:basedOn w:val="a0"/>
    <w:rsid w:val="00000E4D"/>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Обычный.Нормальный абзац"/>
    <w:rsid w:val="00000E4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000E4D"/>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0"/>
    <w:rsid w:val="00000E4D"/>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000E4D"/>
    <w:pPr>
      <w:autoSpaceDE w:val="0"/>
      <w:autoSpaceDN w:val="0"/>
      <w:adjustRightInd w:val="0"/>
    </w:pPr>
    <w:rPr>
      <w:rFonts w:ascii="Courier New" w:eastAsia="Times New Roman" w:hAnsi="Courier New" w:cs="Courier New"/>
    </w:rPr>
  </w:style>
  <w:style w:type="paragraph" w:customStyle="1" w:styleId="ConsPlusTitle">
    <w:name w:val="ConsPlusTitle"/>
    <w:rsid w:val="00000E4D"/>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000E4D"/>
    <w:pPr>
      <w:autoSpaceDE w:val="0"/>
      <w:autoSpaceDN w:val="0"/>
      <w:adjustRightInd w:val="0"/>
    </w:pPr>
    <w:rPr>
      <w:rFonts w:ascii="Arial" w:eastAsia="Times New Roman" w:hAnsi="Arial" w:cs="Arial"/>
    </w:rPr>
  </w:style>
  <w:style w:type="paragraph" w:customStyle="1" w:styleId="18">
    <w:name w:val="Знак1"/>
    <w:basedOn w:val="a0"/>
    <w:rsid w:val="00000E4D"/>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rsid w:val="00000E4D"/>
    <w:pPr>
      <w:ind w:left="720"/>
    </w:pPr>
    <w:rPr>
      <w:rFonts w:eastAsia="Times New Roman" w:cs="Calibri"/>
      <w:lang w:eastAsia="ru-RU"/>
    </w:rPr>
  </w:style>
  <w:style w:type="paragraph" w:customStyle="1" w:styleId="Style9">
    <w:name w:val="Style9"/>
    <w:basedOn w:val="a0"/>
    <w:rsid w:val="00000E4D"/>
    <w:pPr>
      <w:widowControl w:val="0"/>
      <w:autoSpaceDE w:val="0"/>
      <w:autoSpaceDN w:val="0"/>
      <w:adjustRightInd w:val="0"/>
      <w:spacing w:after="0" w:line="240" w:lineRule="auto"/>
    </w:pPr>
    <w:rPr>
      <w:rFonts w:ascii="Times New Roman" w:hAnsi="Times New Roman"/>
      <w:sz w:val="24"/>
      <w:szCs w:val="24"/>
      <w:lang w:eastAsia="ru-RU"/>
    </w:rPr>
  </w:style>
  <w:style w:type="paragraph" w:styleId="affc">
    <w:name w:val="Balloon Text"/>
    <w:basedOn w:val="a0"/>
    <w:link w:val="affd"/>
    <w:uiPriority w:val="99"/>
    <w:rsid w:val="00000E4D"/>
    <w:pPr>
      <w:spacing w:after="0" w:line="240" w:lineRule="auto"/>
    </w:pPr>
    <w:rPr>
      <w:rFonts w:ascii="Segoe UI" w:eastAsia="Times New Roman" w:hAnsi="Segoe UI"/>
      <w:sz w:val="18"/>
      <w:szCs w:val="18"/>
      <w:lang w:val="x-none" w:eastAsia="x-none"/>
    </w:rPr>
  </w:style>
  <w:style w:type="character" w:customStyle="1" w:styleId="affd">
    <w:name w:val="Текст выноски Знак"/>
    <w:link w:val="affc"/>
    <w:uiPriority w:val="99"/>
    <w:rsid w:val="00000E4D"/>
    <w:rPr>
      <w:rFonts w:ascii="Segoe UI" w:eastAsia="Times New Roman" w:hAnsi="Segoe UI"/>
      <w:sz w:val="18"/>
      <w:szCs w:val="18"/>
      <w:lang w:val="x-none" w:eastAsia="x-none"/>
    </w:rPr>
  </w:style>
  <w:style w:type="character" w:styleId="affe">
    <w:name w:val="annotation reference"/>
    <w:unhideWhenUsed/>
    <w:rsid w:val="00AB1EF7"/>
    <w:rPr>
      <w:sz w:val="16"/>
      <w:szCs w:val="16"/>
    </w:rPr>
  </w:style>
  <w:style w:type="paragraph" w:styleId="afff">
    <w:name w:val="annotation text"/>
    <w:basedOn w:val="a0"/>
    <w:link w:val="afff0"/>
    <w:uiPriority w:val="99"/>
    <w:unhideWhenUsed/>
    <w:rsid w:val="00AB1EF7"/>
    <w:rPr>
      <w:sz w:val="20"/>
      <w:szCs w:val="20"/>
      <w:lang w:val="x-none"/>
    </w:rPr>
  </w:style>
  <w:style w:type="character" w:customStyle="1" w:styleId="afff0">
    <w:name w:val="Текст примечания Знак"/>
    <w:link w:val="afff"/>
    <w:uiPriority w:val="99"/>
    <w:rsid w:val="00AB1EF7"/>
    <w:rPr>
      <w:lang w:eastAsia="en-US"/>
    </w:rPr>
  </w:style>
  <w:style w:type="paragraph" w:styleId="afff1">
    <w:name w:val="annotation subject"/>
    <w:basedOn w:val="afff"/>
    <w:next w:val="afff"/>
    <w:link w:val="afff2"/>
    <w:uiPriority w:val="99"/>
    <w:unhideWhenUsed/>
    <w:rsid w:val="00AB1EF7"/>
    <w:rPr>
      <w:b/>
      <w:bCs/>
    </w:rPr>
  </w:style>
  <w:style w:type="character" w:customStyle="1" w:styleId="afff2">
    <w:name w:val="Тема примечания Знак"/>
    <w:link w:val="afff1"/>
    <w:uiPriority w:val="99"/>
    <w:rsid w:val="00AB1EF7"/>
    <w:rPr>
      <w:b/>
      <w:bCs/>
      <w:lang w:eastAsia="en-US"/>
    </w:rPr>
  </w:style>
  <w:style w:type="character" w:customStyle="1" w:styleId="blk">
    <w:name w:val="blk"/>
    <w:basedOn w:val="a1"/>
    <w:rsid w:val="006913FC"/>
  </w:style>
  <w:style w:type="character" w:customStyle="1" w:styleId="u">
    <w:name w:val="u"/>
    <w:basedOn w:val="a1"/>
    <w:rsid w:val="006913FC"/>
  </w:style>
  <w:style w:type="character" w:styleId="afff3">
    <w:name w:val="footnote reference"/>
    <w:aliases w:val="Ссылка на сноску 45"/>
    <w:uiPriority w:val="99"/>
    <w:rsid w:val="00493C50"/>
    <w:rPr>
      <w:vertAlign w:val="superscript"/>
    </w:rPr>
  </w:style>
  <w:style w:type="paragraph" w:customStyle="1" w:styleId="a">
    <w:name w:val="Пункты"/>
    <w:basedOn w:val="2"/>
    <w:link w:val="afff4"/>
    <w:qFormat/>
    <w:rsid w:val="00493C50"/>
    <w:pPr>
      <w:numPr>
        <w:ilvl w:val="1"/>
        <w:numId w:val="2"/>
      </w:numPr>
      <w:tabs>
        <w:tab w:val="left" w:pos="1134"/>
      </w:tabs>
      <w:spacing w:before="120" w:after="0"/>
      <w:ind w:left="0" w:firstLine="567"/>
      <w:jc w:val="both"/>
    </w:pPr>
    <w:rPr>
      <w:rFonts w:ascii="Times New Roman" w:hAnsi="Times New Roman"/>
      <w:b w:val="0"/>
      <w:i w:val="0"/>
      <w:color w:val="000000"/>
      <w:sz w:val="24"/>
    </w:rPr>
  </w:style>
  <w:style w:type="character" w:customStyle="1" w:styleId="afff4">
    <w:name w:val="Пункты Знак"/>
    <w:link w:val="a"/>
    <w:rsid w:val="00493C50"/>
    <w:rPr>
      <w:rFonts w:ascii="Times New Roman" w:eastAsia="Times New Roman" w:hAnsi="Times New Roman"/>
      <w:bCs/>
      <w:iCs/>
      <w:color w:val="000000"/>
      <w:sz w:val="24"/>
      <w:szCs w:val="28"/>
      <w:lang w:val="x-none" w:eastAsia="x-none"/>
    </w:rPr>
  </w:style>
  <w:style w:type="character" w:customStyle="1" w:styleId="afff5">
    <w:name w:val="Основной текст документа"/>
    <w:rsid w:val="00493C50"/>
    <w:rPr>
      <w:sz w:val="22"/>
    </w:rPr>
  </w:style>
  <w:style w:type="character" w:customStyle="1" w:styleId="FootnoteTextChar1">
    <w:name w:val="Footnote Text Char1"/>
    <w:aliases w:val="Знак1 Char1"/>
    <w:semiHidden/>
    <w:locked/>
    <w:rsid w:val="00AB6E2E"/>
    <w:rPr>
      <w:rFonts w:ascii="Arial" w:hAnsi="Arial" w:cs="Arial"/>
      <w:lang w:val="ru-RU" w:eastAsia="ru-RU" w:bidi="ar-SA"/>
    </w:rPr>
  </w:style>
  <w:style w:type="character" w:customStyle="1" w:styleId="PlainTextChar">
    <w:name w:val="Plain Text Char"/>
    <w:semiHidden/>
    <w:locked/>
    <w:rsid w:val="00AB6E2E"/>
    <w:rPr>
      <w:rFonts w:ascii="Courier New" w:hAnsi="Courier New" w:cs="Courier New"/>
      <w:lang w:val="ru-RU" w:eastAsia="ru-RU" w:bidi="ar-SA"/>
    </w:rPr>
  </w:style>
  <w:style w:type="paragraph" w:customStyle="1" w:styleId="19">
    <w:name w:val="Без интервала1"/>
    <w:rsid w:val="007D2011"/>
    <w:rPr>
      <w:sz w:val="22"/>
      <w:szCs w:val="22"/>
    </w:rPr>
  </w:style>
  <w:style w:type="paragraph" w:customStyle="1" w:styleId="ListParagraph1">
    <w:name w:val="List Paragraph1"/>
    <w:basedOn w:val="a0"/>
    <w:rsid w:val="004800FE"/>
    <w:pPr>
      <w:spacing w:after="0" w:line="240" w:lineRule="auto"/>
      <w:ind w:left="720"/>
      <w:contextualSpacing/>
    </w:pPr>
    <w:rPr>
      <w:rFonts w:ascii="Times New Roman" w:eastAsia="Times New Roman" w:hAnsi="Times New Roman"/>
      <w:sz w:val="24"/>
      <w:szCs w:val="24"/>
      <w:lang w:eastAsia="ru-RU"/>
    </w:rPr>
  </w:style>
  <w:style w:type="paragraph" w:customStyle="1" w:styleId="bullet">
    <w:name w:val="bullet"/>
    <w:basedOn w:val="a0"/>
    <w:rsid w:val="004800FE"/>
    <w:pPr>
      <w:shd w:val="clear" w:color="auto" w:fill="F9F1FD"/>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mi-callto">
    <w:name w:val="wmi-callto"/>
    <w:rsid w:val="002611B1"/>
    <w:rPr>
      <w:rFonts w:cs="Times New Roman"/>
    </w:rPr>
  </w:style>
  <w:style w:type="character" w:customStyle="1" w:styleId="a7">
    <w:name w:val="Обычный (Интернет) Знак"/>
    <w:link w:val="a6"/>
    <w:rsid w:val="00065609"/>
    <w:rPr>
      <w:rFonts w:ascii="Times New Roman" w:eastAsia="Times New Roman" w:hAnsi="Times New Roman"/>
      <w:sz w:val="24"/>
      <w:szCs w:val="24"/>
    </w:rPr>
  </w:style>
  <w:style w:type="paragraph" w:styleId="afff6">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Use Case List Paragraph,Маркер,Table-Normal"/>
    <w:basedOn w:val="a0"/>
    <w:link w:val="afff7"/>
    <w:qFormat/>
    <w:rsid w:val="00065609"/>
    <w:pPr>
      <w:spacing w:after="0" w:line="240" w:lineRule="auto"/>
      <w:ind w:left="720"/>
      <w:contextualSpacing/>
    </w:pPr>
    <w:rPr>
      <w:rFonts w:ascii="Times New Roman" w:eastAsia="Times New Roman" w:hAnsi="Times New Roman"/>
      <w:sz w:val="24"/>
      <w:szCs w:val="24"/>
      <w:lang w:eastAsia="ru-RU"/>
    </w:rPr>
  </w:style>
  <w:style w:type="paragraph" w:styleId="afff8">
    <w:name w:val="No Spacing"/>
    <w:link w:val="afff9"/>
    <w:uiPriority w:val="1"/>
    <w:qFormat/>
    <w:rsid w:val="00163D52"/>
    <w:pPr>
      <w:suppressAutoHyphens/>
    </w:pPr>
    <w:rPr>
      <w:rFonts w:ascii="Times New Roman" w:hAnsi="Times New Roman"/>
      <w:sz w:val="24"/>
      <w:szCs w:val="24"/>
      <w:lang w:eastAsia="ar-SA"/>
    </w:rPr>
  </w:style>
  <w:style w:type="numbering" w:customStyle="1" w:styleId="1a">
    <w:name w:val="Нет списка1"/>
    <w:next w:val="a3"/>
    <w:uiPriority w:val="99"/>
    <w:semiHidden/>
    <w:unhideWhenUsed/>
    <w:rsid w:val="005731EE"/>
  </w:style>
  <w:style w:type="paragraph" w:customStyle="1" w:styleId="Default">
    <w:name w:val="Default"/>
    <w:rsid w:val="005731EE"/>
    <w:pPr>
      <w:autoSpaceDE w:val="0"/>
      <w:autoSpaceDN w:val="0"/>
      <w:adjustRightInd w:val="0"/>
    </w:pPr>
    <w:rPr>
      <w:rFonts w:ascii="Times New Roman" w:hAnsi="Times New Roman"/>
      <w:color w:val="000000"/>
      <w:sz w:val="24"/>
      <w:szCs w:val="24"/>
      <w:lang w:eastAsia="en-US"/>
    </w:rPr>
  </w:style>
  <w:style w:type="paragraph" w:customStyle="1" w:styleId="Standard">
    <w:name w:val="Standard"/>
    <w:rsid w:val="00652B46"/>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character" w:customStyle="1" w:styleId="afffa">
    <w:name w:val="Символ сноски"/>
    <w:rsid w:val="00636BB1"/>
    <w:rPr>
      <w:rFonts w:cs="Times New Roman"/>
      <w:vertAlign w:val="superscript"/>
    </w:rPr>
  </w:style>
  <w:style w:type="character" w:customStyle="1" w:styleId="1b">
    <w:name w:val="Текст Знак1"/>
    <w:uiPriority w:val="99"/>
    <w:rsid w:val="0000260D"/>
    <w:rPr>
      <w:rFonts w:ascii="Courier New" w:eastAsia="Times New Roman" w:hAnsi="Courier New" w:cs="Times New Roman"/>
      <w:sz w:val="20"/>
      <w:szCs w:val="20"/>
      <w:lang w:val="x-none" w:eastAsia="x-none"/>
    </w:rPr>
  </w:style>
  <w:style w:type="paragraph" w:customStyle="1" w:styleId="afffb">
    <w:name w:val="АД_Основной текст"/>
    <w:basedOn w:val="a0"/>
    <w:qFormat/>
    <w:rsid w:val="0000260D"/>
    <w:pPr>
      <w:suppressAutoHyphens/>
      <w:spacing w:after="0" w:line="240" w:lineRule="auto"/>
      <w:ind w:firstLine="567"/>
      <w:jc w:val="both"/>
    </w:pPr>
    <w:rPr>
      <w:rFonts w:ascii="Times New Roman" w:eastAsia="Times New Roman" w:hAnsi="Times New Roman"/>
      <w:sz w:val="24"/>
      <w:szCs w:val="24"/>
      <w:lang w:eastAsia="zh-CN"/>
    </w:rPr>
  </w:style>
  <w:style w:type="paragraph" w:customStyle="1" w:styleId="afffc">
    <w:name w:val="Содержимое таблицы"/>
    <w:basedOn w:val="a0"/>
    <w:rsid w:val="0000260D"/>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table" w:customStyle="1" w:styleId="TableGrid">
    <w:name w:val="TableGrid"/>
    <w:rsid w:val="0000260D"/>
    <w:rPr>
      <w:rFonts w:eastAsia="Times New Roman"/>
      <w:sz w:val="22"/>
      <w:szCs w:val="22"/>
    </w:rPr>
    <w:tblPr>
      <w:tblCellMar>
        <w:top w:w="0" w:type="dxa"/>
        <w:left w:w="0" w:type="dxa"/>
        <w:bottom w:w="0" w:type="dxa"/>
        <w:right w:w="0" w:type="dxa"/>
      </w:tblCellMar>
    </w:tblPr>
  </w:style>
  <w:style w:type="numbering" w:customStyle="1" w:styleId="2f0">
    <w:name w:val="Нет списка2"/>
    <w:next w:val="a3"/>
    <w:uiPriority w:val="99"/>
    <w:semiHidden/>
    <w:unhideWhenUsed/>
    <w:rsid w:val="0000260D"/>
  </w:style>
  <w:style w:type="table" w:customStyle="1" w:styleId="1c">
    <w:name w:val="Сетка таблицы1"/>
    <w:basedOn w:val="a2"/>
    <w:next w:val="a4"/>
    <w:uiPriority w:val="39"/>
    <w:rsid w:val="00002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Схема документа Знак1"/>
    <w:uiPriority w:val="99"/>
    <w:semiHidden/>
    <w:rsid w:val="0000260D"/>
    <w:rPr>
      <w:rFonts w:ascii="Segoe UI" w:hAnsi="Segoe UI" w:cs="Segoe UI"/>
      <w:sz w:val="16"/>
      <w:szCs w:val="16"/>
      <w:lang w:eastAsia="en-US"/>
    </w:rPr>
  </w:style>
  <w:style w:type="numbering" w:customStyle="1" w:styleId="114">
    <w:name w:val="Нет списка11"/>
    <w:next w:val="a3"/>
    <w:uiPriority w:val="99"/>
    <w:semiHidden/>
    <w:unhideWhenUsed/>
    <w:rsid w:val="0000260D"/>
  </w:style>
  <w:style w:type="paragraph" w:customStyle="1" w:styleId="115">
    <w:name w:val="Абзац списка11"/>
    <w:basedOn w:val="a0"/>
    <w:rsid w:val="0000260D"/>
    <w:pPr>
      <w:spacing w:after="0" w:line="240" w:lineRule="auto"/>
      <w:ind w:left="720"/>
    </w:pPr>
    <w:rPr>
      <w:rFonts w:ascii="Times New Roman" w:eastAsia="Times New Roman" w:hAnsi="Times New Roman"/>
      <w:sz w:val="24"/>
      <w:szCs w:val="24"/>
      <w:lang w:eastAsia="ru-RU"/>
    </w:rPr>
  </w:style>
  <w:style w:type="paragraph" w:customStyle="1" w:styleId="116">
    <w:name w:val="Знак11"/>
    <w:basedOn w:val="a0"/>
    <w:rsid w:val="0000260D"/>
    <w:pPr>
      <w:widowControl w:val="0"/>
      <w:adjustRightInd w:val="0"/>
      <w:spacing w:after="160" w:line="240" w:lineRule="exact"/>
      <w:jc w:val="right"/>
    </w:pPr>
    <w:rPr>
      <w:rFonts w:ascii="Arial" w:eastAsia="Times New Roman" w:hAnsi="Arial" w:cs="Arial"/>
      <w:sz w:val="20"/>
      <w:szCs w:val="20"/>
      <w:lang w:val="en-GB"/>
    </w:rPr>
  </w:style>
  <w:style w:type="paragraph" w:customStyle="1" w:styleId="1e">
    <w:name w:val="Без интервала1"/>
    <w:uiPriority w:val="99"/>
    <w:rsid w:val="0000260D"/>
    <w:pPr>
      <w:spacing w:after="200" w:line="276" w:lineRule="auto"/>
    </w:pPr>
    <w:rPr>
      <w:rFonts w:ascii="Times New Roman" w:hAnsi="Times New Roman"/>
      <w:sz w:val="24"/>
      <w:szCs w:val="24"/>
    </w:rPr>
  </w:style>
  <w:style w:type="paragraph" w:customStyle="1" w:styleId="StyleNTTmsCyr">
    <w:name w:val="Style NT Tms/Cyr"/>
    <w:rsid w:val="0000260D"/>
    <w:pPr>
      <w:spacing w:after="200" w:line="276" w:lineRule="auto"/>
      <w:jc w:val="both"/>
    </w:pPr>
    <w:rPr>
      <w:rFonts w:ascii="NTTimes/Cyrillic" w:eastAsia="Times New Roman" w:hAnsi="NTTimes/Cyrillic"/>
      <w:noProof/>
      <w:sz w:val="24"/>
    </w:rPr>
  </w:style>
  <w:style w:type="character" w:customStyle="1" w:styleId="117">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00260D"/>
    <w:rPr>
      <w:rFonts w:ascii="Arial" w:hAnsi="Arial" w:cs="Arial"/>
      <w:b/>
      <w:sz w:val="28"/>
      <w:szCs w:val="18"/>
      <w:lang w:val="ru-RU" w:eastAsia="ru-RU" w:bidi="ar-SA"/>
    </w:rPr>
  </w:style>
  <w:style w:type="paragraph" w:customStyle="1" w:styleId="2f1">
    <w:name w:val="заголовок 2"/>
    <w:basedOn w:val="a0"/>
    <w:next w:val="a0"/>
    <w:rsid w:val="0000260D"/>
    <w:pPr>
      <w:spacing w:before="240" w:after="60" w:line="240" w:lineRule="auto"/>
      <w:jc w:val="center"/>
    </w:pPr>
    <w:rPr>
      <w:rFonts w:ascii="MS Outlook" w:eastAsia="MS Outlook" w:hAnsi="MS Outlook"/>
      <w:b/>
      <w:sz w:val="24"/>
      <w:szCs w:val="20"/>
      <w:lang w:val="en-US" w:eastAsia="ru-RU"/>
    </w:rPr>
  </w:style>
  <w:style w:type="paragraph" w:customStyle="1" w:styleId="3d">
    <w:name w:val="Абзац списка3"/>
    <w:basedOn w:val="a0"/>
    <w:rsid w:val="0000260D"/>
    <w:pPr>
      <w:widowControl w:val="0"/>
      <w:spacing w:after="0" w:line="240" w:lineRule="auto"/>
      <w:ind w:left="720"/>
      <w:contextualSpacing/>
      <w:jc w:val="both"/>
    </w:pPr>
    <w:rPr>
      <w:rFonts w:ascii="Times New Roman" w:eastAsia="Times New Roman" w:hAnsi="Times New Roman"/>
      <w:sz w:val="28"/>
      <w:szCs w:val="24"/>
      <w:lang w:eastAsia="ru-RU"/>
    </w:rPr>
  </w:style>
  <w:style w:type="character" w:customStyle="1" w:styleId="prop-title">
    <w:name w:val="prop-title"/>
    <w:rsid w:val="0000260D"/>
  </w:style>
  <w:style w:type="character" w:customStyle="1" w:styleId="prop-value">
    <w:name w:val="prop-value"/>
    <w:rsid w:val="0000260D"/>
  </w:style>
  <w:style w:type="paragraph" w:styleId="afffd">
    <w:name w:val="TOC Heading"/>
    <w:basedOn w:val="1"/>
    <w:next w:val="a0"/>
    <w:uiPriority w:val="39"/>
    <w:unhideWhenUsed/>
    <w:qFormat/>
    <w:rsid w:val="0000260D"/>
    <w:pPr>
      <w:keepLines/>
      <w:spacing w:before="480" w:after="0" w:line="276" w:lineRule="auto"/>
      <w:outlineLvl w:val="9"/>
    </w:pPr>
    <w:rPr>
      <w:rFonts w:ascii="Cambria" w:hAnsi="Cambria"/>
      <w:color w:val="365F91"/>
      <w:kern w:val="0"/>
      <w:sz w:val="28"/>
      <w:szCs w:val="28"/>
      <w:lang w:val="ru-RU" w:eastAsia="en-US"/>
    </w:rPr>
  </w:style>
  <w:style w:type="paragraph" w:styleId="1f">
    <w:name w:val="toc 1"/>
    <w:basedOn w:val="a0"/>
    <w:next w:val="a0"/>
    <w:autoRedefine/>
    <w:uiPriority w:val="39"/>
    <w:unhideWhenUsed/>
    <w:rsid w:val="0000260D"/>
    <w:pPr>
      <w:spacing w:after="100"/>
    </w:pPr>
    <w:rPr>
      <w:rFonts w:eastAsia="Times New Roman"/>
    </w:rPr>
  </w:style>
  <w:style w:type="paragraph" w:styleId="2f2">
    <w:name w:val="toc 2"/>
    <w:basedOn w:val="a0"/>
    <w:next w:val="a0"/>
    <w:autoRedefine/>
    <w:uiPriority w:val="39"/>
    <w:unhideWhenUsed/>
    <w:rsid w:val="0000260D"/>
    <w:pPr>
      <w:spacing w:after="100"/>
      <w:ind w:left="220"/>
    </w:pPr>
    <w:rPr>
      <w:rFonts w:eastAsia="Times New Roman"/>
    </w:rPr>
  </w:style>
  <w:style w:type="paragraph" w:styleId="3e">
    <w:name w:val="toc 3"/>
    <w:basedOn w:val="a0"/>
    <w:next w:val="a0"/>
    <w:autoRedefine/>
    <w:uiPriority w:val="39"/>
    <w:unhideWhenUsed/>
    <w:rsid w:val="0000260D"/>
    <w:pPr>
      <w:spacing w:after="100"/>
      <w:ind w:left="440"/>
    </w:pPr>
    <w:rPr>
      <w:rFonts w:eastAsia="Times New Roman"/>
    </w:rPr>
  </w:style>
  <w:style w:type="paragraph" w:styleId="afffe">
    <w:name w:val="endnote text"/>
    <w:basedOn w:val="a0"/>
    <w:link w:val="affff"/>
    <w:rsid w:val="0000260D"/>
    <w:pPr>
      <w:spacing w:after="0" w:line="240" w:lineRule="auto"/>
    </w:pPr>
    <w:rPr>
      <w:rFonts w:ascii="Times New Roman" w:eastAsia="Times New Roman" w:hAnsi="Times New Roman"/>
      <w:sz w:val="20"/>
      <w:szCs w:val="20"/>
      <w:lang w:eastAsia="ru-RU"/>
    </w:rPr>
  </w:style>
  <w:style w:type="character" w:customStyle="1" w:styleId="affff">
    <w:name w:val="Текст концевой сноски Знак"/>
    <w:link w:val="afffe"/>
    <w:rsid w:val="0000260D"/>
    <w:rPr>
      <w:rFonts w:ascii="Times New Roman" w:eastAsia="Times New Roman" w:hAnsi="Times New Roman"/>
    </w:rPr>
  </w:style>
  <w:style w:type="character" w:styleId="affff0">
    <w:name w:val="endnote reference"/>
    <w:rsid w:val="0000260D"/>
    <w:rPr>
      <w:vertAlign w:val="superscript"/>
    </w:rPr>
  </w:style>
  <w:style w:type="character" w:customStyle="1" w:styleId="Bodytext">
    <w:name w:val="Body text_"/>
    <w:link w:val="2f3"/>
    <w:rsid w:val="0000260D"/>
    <w:rPr>
      <w:rFonts w:ascii="Times New Roman" w:eastAsia="Times New Roman" w:hAnsi="Times New Roman"/>
      <w:b/>
      <w:bCs/>
      <w:spacing w:val="10"/>
      <w:shd w:val="clear" w:color="auto" w:fill="FFFFFF"/>
    </w:rPr>
  </w:style>
  <w:style w:type="paragraph" w:customStyle="1" w:styleId="2f3">
    <w:name w:val="Основной текст2"/>
    <w:basedOn w:val="a0"/>
    <w:link w:val="Bodytext"/>
    <w:rsid w:val="0000260D"/>
    <w:pPr>
      <w:widowControl w:val="0"/>
      <w:shd w:val="clear" w:color="auto" w:fill="FFFFFF"/>
      <w:spacing w:after="300" w:line="324" w:lineRule="exact"/>
      <w:jc w:val="center"/>
    </w:pPr>
    <w:rPr>
      <w:rFonts w:ascii="Times New Roman" w:eastAsia="Times New Roman" w:hAnsi="Times New Roman"/>
      <w:b/>
      <w:bCs/>
      <w:spacing w:val="10"/>
      <w:sz w:val="20"/>
      <w:szCs w:val="20"/>
      <w:lang w:eastAsia="ru-RU"/>
    </w:rPr>
  </w:style>
  <w:style w:type="character" w:customStyle="1" w:styleId="Bodytext11ptNotBoldSpacing0pt">
    <w:name w:val="Body text + 11 pt;Not Bold;Spacing 0 pt"/>
    <w:rsid w:val="0000260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0260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1">
    <w:name w:val="Тендерные данные"/>
    <w:basedOn w:val="a0"/>
    <w:uiPriority w:val="99"/>
    <w:semiHidden/>
    <w:rsid w:val="0000260D"/>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f2">
    <w:name w:val="Условия контракта"/>
    <w:basedOn w:val="a0"/>
    <w:uiPriority w:val="99"/>
    <w:semiHidden/>
    <w:rsid w:val="0000260D"/>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f">
    <w:name w:val="Раздел 3"/>
    <w:basedOn w:val="a0"/>
    <w:uiPriority w:val="99"/>
    <w:semiHidden/>
    <w:rsid w:val="0000260D"/>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f3">
    <w:name w:val="Подраздел"/>
    <w:basedOn w:val="a0"/>
    <w:uiPriority w:val="99"/>
    <w:rsid w:val="0000260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0">
    <w:name w:val="index 1"/>
    <w:basedOn w:val="a0"/>
    <w:next w:val="a0"/>
    <w:autoRedefine/>
    <w:uiPriority w:val="99"/>
    <w:semiHidden/>
    <w:rsid w:val="0000260D"/>
    <w:pPr>
      <w:spacing w:after="0" w:line="240" w:lineRule="auto"/>
      <w:ind w:left="200" w:hanging="200"/>
    </w:pPr>
    <w:rPr>
      <w:rFonts w:ascii="Times New Roman" w:eastAsia="Times New Roman" w:hAnsi="Times New Roman"/>
      <w:sz w:val="20"/>
      <w:szCs w:val="20"/>
      <w:lang w:eastAsia="ru-RU"/>
    </w:rPr>
  </w:style>
  <w:style w:type="paragraph" w:customStyle="1" w:styleId="2f4">
    <w:name w:val="Знак Знак Знак2 Знак"/>
    <w:basedOn w:val="a0"/>
    <w:uiPriority w:val="99"/>
    <w:rsid w:val="0000260D"/>
    <w:pPr>
      <w:widowControl w:val="0"/>
      <w:adjustRightInd w:val="0"/>
      <w:spacing w:after="160" w:line="240" w:lineRule="exact"/>
      <w:jc w:val="right"/>
    </w:pPr>
    <w:rPr>
      <w:rFonts w:ascii="Times New Roman" w:eastAsia="Times New Roman" w:hAnsi="Times New Roman"/>
      <w:sz w:val="20"/>
      <w:szCs w:val="20"/>
      <w:lang w:val="en-GB"/>
    </w:rPr>
  </w:style>
  <w:style w:type="paragraph" w:styleId="44">
    <w:name w:val="toc 4"/>
    <w:basedOn w:val="a0"/>
    <w:next w:val="a0"/>
    <w:autoRedefine/>
    <w:uiPriority w:val="99"/>
    <w:semiHidden/>
    <w:rsid w:val="0000260D"/>
    <w:pPr>
      <w:spacing w:after="0" w:line="240" w:lineRule="auto"/>
      <w:ind w:left="720"/>
    </w:pPr>
    <w:rPr>
      <w:rFonts w:eastAsia="Times New Roman" w:cs="Calibri"/>
      <w:sz w:val="20"/>
      <w:szCs w:val="20"/>
      <w:lang w:eastAsia="ru-RU"/>
    </w:rPr>
  </w:style>
  <w:style w:type="paragraph" w:styleId="54">
    <w:name w:val="toc 5"/>
    <w:basedOn w:val="a0"/>
    <w:next w:val="a0"/>
    <w:autoRedefine/>
    <w:uiPriority w:val="99"/>
    <w:semiHidden/>
    <w:rsid w:val="0000260D"/>
    <w:pPr>
      <w:spacing w:after="0" w:line="240" w:lineRule="auto"/>
      <w:ind w:left="960"/>
    </w:pPr>
    <w:rPr>
      <w:rFonts w:eastAsia="Times New Roman" w:cs="Calibri"/>
      <w:sz w:val="20"/>
      <w:szCs w:val="20"/>
      <w:lang w:eastAsia="ru-RU"/>
    </w:rPr>
  </w:style>
  <w:style w:type="paragraph" w:styleId="63">
    <w:name w:val="toc 6"/>
    <w:basedOn w:val="a0"/>
    <w:next w:val="a0"/>
    <w:autoRedefine/>
    <w:uiPriority w:val="99"/>
    <w:semiHidden/>
    <w:rsid w:val="0000260D"/>
    <w:pPr>
      <w:spacing w:after="0" w:line="240" w:lineRule="auto"/>
      <w:ind w:left="1200"/>
    </w:pPr>
    <w:rPr>
      <w:rFonts w:eastAsia="Times New Roman" w:cs="Calibri"/>
      <w:sz w:val="20"/>
      <w:szCs w:val="20"/>
      <w:lang w:eastAsia="ru-RU"/>
    </w:rPr>
  </w:style>
  <w:style w:type="paragraph" w:styleId="72">
    <w:name w:val="toc 7"/>
    <w:basedOn w:val="a0"/>
    <w:next w:val="a0"/>
    <w:autoRedefine/>
    <w:uiPriority w:val="99"/>
    <w:semiHidden/>
    <w:rsid w:val="0000260D"/>
    <w:pPr>
      <w:spacing w:after="0" w:line="240" w:lineRule="auto"/>
      <w:ind w:left="1440"/>
    </w:pPr>
    <w:rPr>
      <w:rFonts w:eastAsia="Times New Roman" w:cs="Calibri"/>
      <w:sz w:val="20"/>
      <w:szCs w:val="20"/>
      <w:lang w:eastAsia="ru-RU"/>
    </w:rPr>
  </w:style>
  <w:style w:type="paragraph" w:styleId="81">
    <w:name w:val="toc 8"/>
    <w:basedOn w:val="a0"/>
    <w:next w:val="a0"/>
    <w:autoRedefine/>
    <w:uiPriority w:val="99"/>
    <w:semiHidden/>
    <w:rsid w:val="0000260D"/>
    <w:pPr>
      <w:spacing w:after="0" w:line="240" w:lineRule="auto"/>
      <w:ind w:left="1680"/>
    </w:pPr>
    <w:rPr>
      <w:rFonts w:eastAsia="Times New Roman" w:cs="Calibri"/>
      <w:sz w:val="20"/>
      <w:szCs w:val="20"/>
      <w:lang w:eastAsia="ru-RU"/>
    </w:rPr>
  </w:style>
  <w:style w:type="paragraph" w:styleId="91">
    <w:name w:val="toc 9"/>
    <w:basedOn w:val="a0"/>
    <w:next w:val="a0"/>
    <w:autoRedefine/>
    <w:uiPriority w:val="99"/>
    <w:semiHidden/>
    <w:rsid w:val="0000260D"/>
    <w:pPr>
      <w:spacing w:after="0" w:line="240" w:lineRule="auto"/>
      <w:ind w:left="1920"/>
    </w:pPr>
    <w:rPr>
      <w:rFonts w:eastAsia="Times New Roman" w:cs="Calibri"/>
      <w:sz w:val="20"/>
      <w:szCs w:val="20"/>
      <w:lang w:eastAsia="ru-RU"/>
    </w:rPr>
  </w:style>
  <w:style w:type="character" w:customStyle="1" w:styleId="2f5">
    <w:name w:val="Основной текст (2) + Не курсив"/>
    <w:uiPriority w:val="99"/>
    <w:rsid w:val="0000260D"/>
    <w:rPr>
      <w:i/>
      <w:iCs/>
    </w:rPr>
  </w:style>
  <w:style w:type="character" w:customStyle="1" w:styleId="55">
    <w:name w:val="Основной текст + Курсив5"/>
    <w:uiPriority w:val="99"/>
    <w:rsid w:val="0000260D"/>
    <w:rPr>
      <w:i/>
      <w:iCs/>
    </w:rPr>
  </w:style>
  <w:style w:type="character" w:customStyle="1" w:styleId="240">
    <w:name w:val="Основной текст (2) + Не курсив4"/>
    <w:uiPriority w:val="99"/>
    <w:rsid w:val="0000260D"/>
    <w:rPr>
      <w:i/>
      <w:iCs/>
    </w:rPr>
  </w:style>
  <w:style w:type="character" w:customStyle="1" w:styleId="45">
    <w:name w:val="Основной текст + Курсив4"/>
    <w:uiPriority w:val="99"/>
    <w:rsid w:val="0000260D"/>
    <w:rPr>
      <w:i/>
      <w:iCs/>
    </w:rPr>
  </w:style>
  <w:style w:type="character" w:customStyle="1" w:styleId="213">
    <w:name w:val="Основной текст (2) + Не курсив1"/>
    <w:uiPriority w:val="99"/>
    <w:rsid w:val="0000260D"/>
    <w:rPr>
      <w:i/>
      <w:iCs/>
    </w:rPr>
  </w:style>
  <w:style w:type="paragraph" w:customStyle="1" w:styleId="2f6">
    <w:name w:val="Заголовок 2 со списком"/>
    <w:basedOn w:val="2"/>
    <w:next w:val="a0"/>
    <w:uiPriority w:val="99"/>
    <w:rsid w:val="0000260D"/>
    <w:pPr>
      <w:keepLines/>
      <w:numPr>
        <w:ilvl w:val="1"/>
      </w:numPr>
      <w:tabs>
        <w:tab w:val="left" w:pos="360"/>
      </w:tabs>
      <w:suppressAutoHyphens/>
      <w:spacing w:before="0" w:after="0" w:line="360" w:lineRule="auto"/>
      <w:ind w:left="360" w:hanging="360"/>
      <w:jc w:val="center"/>
      <w:outlineLvl w:val="9"/>
    </w:pPr>
    <w:rPr>
      <w:rFonts w:ascii="Times New Roman" w:hAnsi="Times New Roman"/>
      <w:b w:val="0"/>
      <w:bCs w:val="0"/>
      <w:color w:val="4F81BD"/>
      <w:sz w:val="26"/>
      <w:szCs w:val="26"/>
      <w:lang w:eastAsia="zh-CN"/>
    </w:rPr>
  </w:style>
  <w:style w:type="paragraph" w:customStyle="1" w:styleId="LO-Normal">
    <w:name w:val="LO-Normal"/>
    <w:uiPriority w:val="99"/>
    <w:rsid w:val="0000260D"/>
    <w:pPr>
      <w:suppressAutoHyphens/>
      <w:spacing w:after="200" w:line="276" w:lineRule="auto"/>
    </w:pPr>
    <w:rPr>
      <w:rFonts w:ascii="Times New Roman" w:eastAsia="Times New Roman" w:hAnsi="Times New Roman"/>
      <w:sz w:val="24"/>
      <w:szCs w:val="24"/>
      <w:lang w:eastAsia="zh-CN"/>
    </w:rPr>
  </w:style>
  <w:style w:type="paragraph" w:customStyle="1" w:styleId="2f7">
    <w:name w:val="Заголовок №2"/>
    <w:basedOn w:val="a0"/>
    <w:uiPriority w:val="99"/>
    <w:rsid w:val="0000260D"/>
    <w:pPr>
      <w:shd w:val="clear" w:color="auto" w:fill="FFFFFF"/>
      <w:suppressAutoHyphens/>
      <w:spacing w:after="0" w:line="278" w:lineRule="exact"/>
    </w:pPr>
    <w:rPr>
      <w:rFonts w:ascii="Times New Roman" w:eastAsia="Times New Roman" w:hAnsi="Times New Roman"/>
      <w:b/>
      <w:bCs/>
      <w:noProof/>
      <w:sz w:val="20"/>
      <w:szCs w:val="20"/>
      <w:lang w:eastAsia="ru-RU"/>
    </w:rPr>
  </w:style>
  <w:style w:type="paragraph" w:customStyle="1" w:styleId="font6">
    <w:name w:val="font6"/>
    <w:basedOn w:val="a0"/>
    <w:rsid w:val="0000260D"/>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7">
    <w:name w:val="font7"/>
    <w:basedOn w:val="a0"/>
    <w:rsid w:val="0000260D"/>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xl87">
    <w:name w:val="xl87"/>
    <w:basedOn w:val="a0"/>
    <w:rsid w:val="0000260D"/>
    <w:pP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0"/>
    <w:rsid w:val="0000260D"/>
    <w:pPr>
      <w:spacing w:before="100" w:beforeAutospacing="1" w:after="100" w:afterAutospacing="1" w:line="240" w:lineRule="auto"/>
    </w:pPr>
    <w:rPr>
      <w:rFonts w:ascii="Arial" w:eastAsia="Times New Roman" w:hAnsi="Arial" w:cs="Arial"/>
      <w:sz w:val="24"/>
      <w:szCs w:val="24"/>
      <w:lang w:eastAsia="ru-RU"/>
    </w:rPr>
  </w:style>
  <w:style w:type="paragraph" w:customStyle="1" w:styleId="xl89">
    <w:name w:val="xl89"/>
    <w:basedOn w:val="a0"/>
    <w:rsid w:val="000026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91">
    <w:name w:val="xl91"/>
    <w:basedOn w:val="a0"/>
    <w:rsid w:val="0000260D"/>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2">
    <w:name w:val="xl92"/>
    <w:basedOn w:val="a0"/>
    <w:rsid w:val="0000260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3">
    <w:name w:val="xl93"/>
    <w:basedOn w:val="a0"/>
    <w:rsid w:val="000026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5">
    <w:name w:val="xl95"/>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6">
    <w:name w:val="xl96"/>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7">
    <w:name w:val="xl97"/>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8">
    <w:name w:val="xl98"/>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9">
    <w:name w:val="xl99"/>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0">
    <w:name w:val="xl100"/>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2">
    <w:name w:val="xl102"/>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3">
    <w:name w:val="xl103"/>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4">
    <w:name w:val="xl104"/>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5">
    <w:name w:val="xl105"/>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9">
    <w:name w:val="xl109"/>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0">
    <w:name w:val="xl110"/>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1">
    <w:name w:val="xl111"/>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2">
    <w:name w:val="xl112"/>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3">
    <w:name w:val="xl113"/>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6">
    <w:name w:val="xl116"/>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17">
    <w:name w:val="xl117"/>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18">
    <w:name w:val="xl118"/>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9">
    <w:name w:val="xl119"/>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0">
    <w:name w:val="xl120"/>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1">
    <w:name w:val="xl121"/>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ru-RU"/>
    </w:rPr>
  </w:style>
  <w:style w:type="paragraph" w:customStyle="1" w:styleId="xl123">
    <w:name w:val="xl123"/>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lang w:eastAsia="ru-RU"/>
    </w:rPr>
  </w:style>
  <w:style w:type="paragraph" w:customStyle="1" w:styleId="xl124">
    <w:name w:val="xl124"/>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lang w:eastAsia="ru-RU"/>
    </w:rPr>
  </w:style>
  <w:style w:type="paragraph" w:customStyle="1" w:styleId="xl125">
    <w:name w:val="xl125"/>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24"/>
      <w:szCs w:val="24"/>
      <w:lang w:eastAsia="ru-RU"/>
    </w:rPr>
  </w:style>
  <w:style w:type="paragraph" w:customStyle="1" w:styleId="xl126">
    <w:name w:val="xl126"/>
    <w:basedOn w:val="a0"/>
    <w:uiPriority w:val="99"/>
    <w:rsid w:val="0000260D"/>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27">
    <w:name w:val="xl127"/>
    <w:basedOn w:val="a0"/>
    <w:uiPriority w:val="99"/>
    <w:rsid w:val="0000260D"/>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28">
    <w:name w:val="xl128"/>
    <w:basedOn w:val="a0"/>
    <w:uiPriority w:val="99"/>
    <w:rsid w:val="000026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29">
    <w:name w:val="xl129"/>
    <w:basedOn w:val="a0"/>
    <w:uiPriority w:val="99"/>
    <w:rsid w:val="000026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0">
    <w:name w:val="xl130"/>
    <w:basedOn w:val="a0"/>
    <w:uiPriority w:val="99"/>
    <w:rsid w:val="000026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31">
    <w:name w:val="xl131"/>
    <w:basedOn w:val="a0"/>
    <w:uiPriority w:val="99"/>
    <w:rsid w:val="0000260D"/>
    <w:pPr>
      <w:pBdr>
        <w:top w:val="single" w:sz="4" w:space="0" w:color="auto"/>
      </w:pBd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32">
    <w:name w:val="xl132"/>
    <w:basedOn w:val="a0"/>
    <w:uiPriority w:val="99"/>
    <w:rsid w:val="0000260D"/>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33">
    <w:name w:val="xl133"/>
    <w:basedOn w:val="a0"/>
    <w:uiPriority w:val="99"/>
    <w:rsid w:val="0000260D"/>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4">
    <w:name w:val="xl134"/>
    <w:basedOn w:val="a0"/>
    <w:uiPriority w:val="99"/>
    <w:rsid w:val="0000260D"/>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35">
    <w:name w:val="xl135"/>
    <w:basedOn w:val="a0"/>
    <w:uiPriority w:val="99"/>
    <w:rsid w:val="0000260D"/>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6">
    <w:name w:val="xl136"/>
    <w:basedOn w:val="a0"/>
    <w:uiPriority w:val="99"/>
    <w:rsid w:val="0000260D"/>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137">
    <w:name w:val="xl137"/>
    <w:basedOn w:val="a0"/>
    <w:uiPriority w:val="99"/>
    <w:rsid w:val="0000260D"/>
    <w:pPr>
      <w:pBdr>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8">
    <w:name w:val="xl138"/>
    <w:basedOn w:val="a0"/>
    <w:uiPriority w:val="99"/>
    <w:rsid w:val="0000260D"/>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39">
    <w:name w:val="xl139"/>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1">
    <w:name w:val="xl141"/>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2">
    <w:name w:val="xl142"/>
    <w:basedOn w:val="a0"/>
    <w:uiPriority w:val="99"/>
    <w:rsid w:val="0000260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43">
    <w:name w:val="xl143"/>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4">
    <w:name w:val="xl144"/>
    <w:basedOn w:val="a0"/>
    <w:uiPriority w:val="99"/>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Punkt">
    <w:name w:val="Punkt"/>
    <w:basedOn w:val="a0"/>
    <w:uiPriority w:val="99"/>
    <w:rsid w:val="0000260D"/>
    <w:pPr>
      <w:autoSpaceDE w:val="0"/>
      <w:spacing w:before="80" w:after="40" w:line="240" w:lineRule="auto"/>
      <w:ind w:left="567" w:hanging="567"/>
      <w:jc w:val="both"/>
    </w:pPr>
    <w:rPr>
      <w:rFonts w:ascii="Verdana" w:eastAsia="Times New Roman" w:hAnsi="Verdana" w:cs="Verdana"/>
      <w:sz w:val="18"/>
      <w:szCs w:val="18"/>
      <w:lang w:eastAsia="ar-SA"/>
    </w:rPr>
  </w:style>
  <w:style w:type="character" w:customStyle="1" w:styleId="afff7">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Маркер Знак"/>
    <w:link w:val="afff6"/>
    <w:locked/>
    <w:rsid w:val="0000260D"/>
    <w:rPr>
      <w:rFonts w:ascii="Times New Roman" w:eastAsia="Times New Roman" w:hAnsi="Times New Roman"/>
      <w:sz w:val="24"/>
      <w:szCs w:val="24"/>
    </w:rPr>
  </w:style>
  <w:style w:type="character" w:customStyle="1" w:styleId="411">
    <w:name w:val="Заголовок 4 Знак1"/>
    <w:aliases w:val="H4 Знак1"/>
    <w:uiPriority w:val="99"/>
    <w:semiHidden/>
    <w:rsid w:val="0000260D"/>
    <w:rPr>
      <w:rFonts w:ascii="Cambria" w:hAnsi="Cambria" w:cs="Cambria"/>
      <w:b/>
      <w:bCs/>
      <w:i/>
      <w:iCs/>
      <w:color w:val="auto"/>
      <w:sz w:val="22"/>
      <w:szCs w:val="22"/>
      <w:lang w:eastAsia="ru-RU"/>
    </w:rPr>
  </w:style>
  <w:style w:type="character" w:customStyle="1" w:styleId="511">
    <w:name w:val="Заголовок 5 Знак1"/>
    <w:aliases w:val="H5 Знак1"/>
    <w:uiPriority w:val="99"/>
    <w:semiHidden/>
    <w:rsid w:val="0000260D"/>
    <w:rPr>
      <w:rFonts w:ascii="Cambria" w:hAnsi="Cambria" w:cs="Cambria"/>
      <w:color w:val="auto"/>
      <w:sz w:val="22"/>
      <w:szCs w:val="22"/>
      <w:lang w:eastAsia="ru-RU"/>
    </w:rPr>
  </w:style>
  <w:style w:type="paragraph" w:styleId="affff4">
    <w:name w:val="Normal Indent"/>
    <w:basedOn w:val="a0"/>
    <w:uiPriority w:val="99"/>
    <w:semiHidden/>
    <w:rsid w:val="0000260D"/>
    <w:pPr>
      <w:spacing w:after="60" w:line="240" w:lineRule="auto"/>
      <w:ind w:left="708"/>
      <w:jc w:val="both"/>
    </w:pPr>
    <w:rPr>
      <w:rFonts w:ascii="Times New Roman" w:eastAsia="Times New Roman" w:hAnsi="Times New Roman"/>
      <w:sz w:val="24"/>
      <w:szCs w:val="24"/>
      <w:lang w:eastAsia="ru-RU"/>
    </w:rPr>
  </w:style>
  <w:style w:type="character" w:customStyle="1" w:styleId="1f1">
    <w:name w:val="Верхний колонтитул Знак1"/>
    <w:aliases w:val="Header Char1 Знак1"/>
    <w:uiPriority w:val="99"/>
    <w:semiHidden/>
    <w:rsid w:val="0000260D"/>
    <w:rPr>
      <w:rFonts w:ascii="Calibri" w:hAnsi="Calibri" w:cs="Calibri"/>
      <w:sz w:val="22"/>
      <w:szCs w:val="22"/>
    </w:rPr>
  </w:style>
  <w:style w:type="paragraph" w:styleId="affff5">
    <w:name w:val="envelope address"/>
    <w:basedOn w:val="a0"/>
    <w:uiPriority w:val="99"/>
    <w:semiHidden/>
    <w:rsid w:val="0000260D"/>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0"/>
    <w:uiPriority w:val="99"/>
    <w:semiHidden/>
    <w:rsid w:val="0000260D"/>
    <w:pPr>
      <w:spacing w:after="60" w:line="240" w:lineRule="auto"/>
      <w:jc w:val="both"/>
    </w:pPr>
    <w:rPr>
      <w:rFonts w:ascii="Arial" w:eastAsia="Times New Roman" w:hAnsi="Arial" w:cs="Arial"/>
      <w:sz w:val="20"/>
      <w:szCs w:val="20"/>
      <w:lang w:eastAsia="ru-RU"/>
    </w:rPr>
  </w:style>
  <w:style w:type="paragraph" w:styleId="3f0">
    <w:name w:val="List 3"/>
    <w:basedOn w:val="a0"/>
    <w:uiPriority w:val="99"/>
    <w:semiHidden/>
    <w:rsid w:val="0000260D"/>
    <w:pPr>
      <w:spacing w:after="60" w:line="240" w:lineRule="auto"/>
      <w:ind w:left="849" w:hanging="283"/>
      <w:jc w:val="both"/>
    </w:pPr>
    <w:rPr>
      <w:rFonts w:ascii="Times New Roman" w:eastAsia="Times New Roman" w:hAnsi="Times New Roman"/>
      <w:sz w:val="24"/>
      <w:szCs w:val="24"/>
      <w:lang w:eastAsia="ru-RU"/>
    </w:rPr>
  </w:style>
  <w:style w:type="paragraph" w:styleId="affff6">
    <w:name w:val="Block Text"/>
    <w:basedOn w:val="a0"/>
    <w:uiPriority w:val="99"/>
    <w:semiHidden/>
    <w:rsid w:val="0000260D"/>
    <w:pPr>
      <w:widowControl w:val="0"/>
      <w:shd w:val="clear" w:color="auto" w:fill="FFFFFF"/>
      <w:spacing w:after="0" w:line="283" w:lineRule="exact"/>
      <w:ind w:left="5" w:right="480" w:firstLine="1123"/>
      <w:jc w:val="both"/>
    </w:pPr>
    <w:rPr>
      <w:rFonts w:ascii="Times New Roman" w:eastAsia="Times New Roman" w:hAnsi="Times New Roman"/>
      <w:color w:val="000000"/>
      <w:sz w:val="24"/>
      <w:szCs w:val="24"/>
      <w:lang w:eastAsia="ru-RU"/>
    </w:rPr>
  </w:style>
  <w:style w:type="paragraph" w:customStyle="1" w:styleId="118">
    <w:name w:val="Знак1 Знак Знак1 Знак Знак Знак Знак Знак Знак Знак"/>
    <w:basedOn w:val="a0"/>
    <w:uiPriority w:val="99"/>
    <w:rsid w:val="0000260D"/>
    <w:pPr>
      <w:spacing w:after="160" w:line="240" w:lineRule="exact"/>
    </w:pPr>
    <w:rPr>
      <w:rFonts w:ascii="Tahoma" w:eastAsia="Times New Roman" w:hAnsi="Tahoma" w:cs="Tahoma"/>
      <w:sz w:val="20"/>
      <w:szCs w:val="20"/>
      <w:lang w:val="en-US"/>
    </w:rPr>
  </w:style>
  <w:style w:type="paragraph" w:customStyle="1" w:styleId="FR5">
    <w:name w:val="FR5"/>
    <w:uiPriority w:val="99"/>
    <w:rsid w:val="0000260D"/>
    <w:pPr>
      <w:widowControl w:val="0"/>
      <w:overflowPunct w:val="0"/>
      <w:autoSpaceDE w:val="0"/>
      <w:autoSpaceDN w:val="0"/>
      <w:adjustRightInd w:val="0"/>
      <w:spacing w:after="200" w:line="336" w:lineRule="auto"/>
      <w:jc w:val="center"/>
    </w:pPr>
    <w:rPr>
      <w:rFonts w:ascii="Times New Roman" w:eastAsia="Times New Roman" w:hAnsi="Times New Roman"/>
      <w:b/>
      <w:bCs/>
    </w:rPr>
  </w:style>
  <w:style w:type="paragraph" w:customStyle="1" w:styleId="119">
    <w:name w:val="Обычный11"/>
    <w:uiPriority w:val="99"/>
    <w:rsid w:val="0000260D"/>
    <w:pPr>
      <w:spacing w:after="200" w:line="276" w:lineRule="auto"/>
    </w:pPr>
    <w:rPr>
      <w:rFonts w:ascii="Times New Roman" w:eastAsia="Times New Roman" w:hAnsi="Times New Roman"/>
    </w:rPr>
  </w:style>
  <w:style w:type="paragraph" w:customStyle="1" w:styleId="1f2">
    <w:name w:val="Название1"/>
    <w:basedOn w:val="119"/>
    <w:uiPriority w:val="99"/>
    <w:rsid w:val="0000260D"/>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7">
    <w:name w:val="часть"/>
    <w:basedOn w:val="a0"/>
    <w:uiPriority w:val="99"/>
    <w:rsid w:val="0000260D"/>
    <w:pPr>
      <w:autoSpaceDE w:val="0"/>
      <w:autoSpaceDN w:val="0"/>
      <w:adjustRightInd w:val="0"/>
      <w:spacing w:before="120" w:after="0" w:line="240" w:lineRule="auto"/>
    </w:pPr>
    <w:rPr>
      <w:rFonts w:ascii="Times New Roman" w:eastAsia="Times New Roman" w:hAnsi="Times New Roman"/>
      <w:b/>
      <w:bCs/>
      <w:sz w:val="28"/>
      <w:szCs w:val="28"/>
      <w:lang w:eastAsia="ru-RU"/>
    </w:rPr>
  </w:style>
  <w:style w:type="paragraph" w:customStyle="1" w:styleId="affff8">
    <w:name w:val="Таблицы (моноширинный)"/>
    <w:basedOn w:val="a0"/>
    <w:next w:val="a0"/>
    <w:uiPriority w:val="99"/>
    <w:rsid w:val="0000260D"/>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ConsNormal1">
    <w:name w:val="ConsNormal Знак1"/>
    <w:uiPriority w:val="99"/>
    <w:locked/>
    <w:rsid w:val="0000260D"/>
    <w:rPr>
      <w:rFonts w:ascii="Arial" w:hAnsi="Arial" w:cs="Arial"/>
    </w:rPr>
  </w:style>
  <w:style w:type="paragraph" w:customStyle="1" w:styleId="affff9">
    <w:name w:val="Îñíîâíîé òåêñò"/>
    <w:basedOn w:val="a0"/>
    <w:uiPriority w:val="99"/>
    <w:rsid w:val="0000260D"/>
    <w:pPr>
      <w:autoSpaceDE w:val="0"/>
      <w:autoSpaceDN w:val="0"/>
      <w:spacing w:after="0" w:line="240" w:lineRule="auto"/>
      <w:jc w:val="both"/>
    </w:pPr>
    <w:rPr>
      <w:rFonts w:ascii="Times New Roman" w:eastAsia="Times New Roman" w:hAnsi="Times New Roman"/>
      <w:sz w:val="24"/>
      <w:szCs w:val="24"/>
      <w:lang w:eastAsia="ru-RU"/>
    </w:rPr>
  </w:style>
  <w:style w:type="paragraph" w:customStyle="1" w:styleId="affffa">
    <w:name w:val="Обычный + полужирный"/>
    <w:aliases w:val="По центру"/>
    <w:basedOn w:val="a0"/>
    <w:uiPriority w:val="99"/>
    <w:rsid w:val="0000260D"/>
    <w:pPr>
      <w:spacing w:after="0" w:line="240" w:lineRule="auto"/>
      <w:jc w:val="center"/>
    </w:pPr>
    <w:rPr>
      <w:rFonts w:ascii="Times New Roman" w:eastAsia="Times New Roman" w:hAnsi="Times New Roman"/>
      <w:b/>
      <w:bCs/>
      <w:sz w:val="24"/>
      <w:szCs w:val="24"/>
      <w:lang w:eastAsia="ru-RU"/>
    </w:rPr>
  </w:style>
  <w:style w:type="paragraph" w:customStyle="1" w:styleId="312">
    <w:name w:val="Основной текст 31"/>
    <w:basedOn w:val="a0"/>
    <w:uiPriority w:val="99"/>
    <w:rsid w:val="0000260D"/>
    <w:pPr>
      <w:tabs>
        <w:tab w:val="left" w:pos="309"/>
      </w:tabs>
      <w:spacing w:after="0" w:line="240" w:lineRule="auto"/>
    </w:pPr>
    <w:rPr>
      <w:rFonts w:ascii="Times New Roman" w:eastAsia="Times New Roman" w:hAnsi="Times New Roman"/>
      <w:sz w:val="24"/>
      <w:szCs w:val="24"/>
      <w:lang w:eastAsia="ar-SA"/>
    </w:rPr>
  </w:style>
  <w:style w:type="paragraph" w:customStyle="1" w:styleId="Head92">
    <w:name w:val="Head 9.2"/>
    <w:basedOn w:val="a0"/>
    <w:next w:val="a0"/>
    <w:uiPriority w:val="99"/>
    <w:rsid w:val="0000260D"/>
    <w:pPr>
      <w:keepNext/>
      <w:widowControl w:val="0"/>
      <w:suppressAutoHyphens/>
      <w:spacing w:before="120" w:after="60" w:line="240" w:lineRule="auto"/>
    </w:pPr>
    <w:rPr>
      <w:rFonts w:ascii="Times New Roman" w:eastAsia="Times New Roman" w:hAnsi="Times New Roman"/>
      <w:b/>
      <w:bCs/>
      <w:sz w:val="24"/>
      <w:szCs w:val="24"/>
      <w:lang w:val="en-US" w:eastAsia="ru-RU"/>
    </w:rPr>
  </w:style>
  <w:style w:type="paragraph" w:customStyle="1" w:styleId="affffb">
    <w:name w:val="Подподпункт"/>
    <w:basedOn w:val="a0"/>
    <w:uiPriority w:val="99"/>
    <w:rsid w:val="0000260D"/>
    <w:pPr>
      <w:snapToGrid w:val="0"/>
      <w:spacing w:after="0" w:line="360" w:lineRule="auto"/>
      <w:jc w:val="both"/>
    </w:pPr>
    <w:rPr>
      <w:rFonts w:ascii="Times New Roman" w:eastAsia="Times New Roman" w:hAnsi="Times New Roman"/>
      <w:lang w:eastAsia="ru-RU"/>
    </w:rPr>
  </w:style>
  <w:style w:type="paragraph" w:customStyle="1" w:styleId="affffc">
    <w:name w:val="основной Знак"/>
    <w:basedOn w:val="a0"/>
    <w:uiPriority w:val="99"/>
    <w:rsid w:val="0000260D"/>
    <w:pPr>
      <w:widowControl w:val="0"/>
      <w:autoSpaceDE w:val="0"/>
      <w:autoSpaceDN w:val="0"/>
      <w:adjustRightInd w:val="0"/>
      <w:spacing w:after="0" w:line="360" w:lineRule="auto"/>
      <w:ind w:firstLine="709"/>
      <w:jc w:val="both"/>
    </w:pPr>
    <w:rPr>
      <w:rFonts w:ascii="Times New Roman" w:eastAsia="Times New Roman" w:hAnsi="Times New Roman"/>
      <w:sz w:val="24"/>
      <w:szCs w:val="24"/>
      <w:lang w:eastAsia="ru-RU"/>
    </w:rPr>
  </w:style>
  <w:style w:type="paragraph" w:customStyle="1" w:styleId="2f9">
    <w:name w:val="Без интервала2"/>
    <w:uiPriority w:val="99"/>
    <w:rsid w:val="0000260D"/>
    <w:pPr>
      <w:suppressAutoHyphens/>
      <w:spacing w:after="200"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00260D"/>
    <w:rPr>
      <w:sz w:val="24"/>
      <w:szCs w:val="24"/>
    </w:rPr>
  </w:style>
  <w:style w:type="paragraph" w:customStyle="1" w:styleId="12pt0">
    <w:name w:val="Стиль текст + 12 pt Знак Знак"/>
    <w:basedOn w:val="a0"/>
    <w:link w:val="12pt"/>
    <w:uiPriority w:val="99"/>
    <w:rsid w:val="0000260D"/>
    <w:pPr>
      <w:widowControl w:val="0"/>
      <w:tabs>
        <w:tab w:val="num" w:pos="1440"/>
      </w:tabs>
      <w:autoSpaceDE w:val="0"/>
      <w:autoSpaceDN w:val="0"/>
      <w:adjustRightInd w:val="0"/>
      <w:spacing w:after="0" w:line="360" w:lineRule="auto"/>
      <w:ind w:left="1440" w:hanging="360"/>
      <w:jc w:val="both"/>
    </w:pPr>
    <w:rPr>
      <w:sz w:val="24"/>
      <w:szCs w:val="24"/>
      <w:lang w:eastAsia="ru-RU"/>
    </w:rPr>
  </w:style>
  <w:style w:type="paragraph" w:customStyle="1" w:styleId="Style7">
    <w:name w:val="Style7"/>
    <w:basedOn w:val="a0"/>
    <w:uiPriority w:val="99"/>
    <w:rsid w:val="0000260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5">
    <w:name w:val="Style15"/>
    <w:basedOn w:val="a0"/>
    <w:uiPriority w:val="99"/>
    <w:rsid w:val="0000260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0"/>
    <w:uiPriority w:val="99"/>
    <w:rsid w:val="0000260D"/>
    <w:pPr>
      <w:widowControl w:val="0"/>
      <w:autoSpaceDE w:val="0"/>
      <w:autoSpaceDN w:val="0"/>
      <w:adjustRightInd w:val="0"/>
      <w:spacing w:after="0" w:line="367" w:lineRule="exact"/>
      <w:ind w:firstLine="154"/>
      <w:jc w:val="both"/>
    </w:pPr>
    <w:rPr>
      <w:rFonts w:ascii="Times New Roman" w:eastAsia="Times New Roman" w:hAnsi="Times New Roman"/>
      <w:sz w:val="24"/>
      <w:szCs w:val="24"/>
      <w:lang w:eastAsia="ru-RU"/>
    </w:rPr>
  </w:style>
  <w:style w:type="paragraph" w:customStyle="1" w:styleId="Style17">
    <w:name w:val="Style17"/>
    <w:basedOn w:val="a0"/>
    <w:uiPriority w:val="99"/>
    <w:rsid w:val="0000260D"/>
    <w:pPr>
      <w:widowControl w:val="0"/>
      <w:autoSpaceDE w:val="0"/>
      <w:autoSpaceDN w:val="0"/>
      <w:adjustRightInd w:val="0"/>
      <w:spacing w:after="0" w:line="370" w:lineRule="exact"/>
    </w:pPr>
    <w:rPr>
      <w:rFonts w:ascii="Times New Roman" w:eastAsia="Times New Roman" w:hAnsi="Times New Roman"/>
      <w:sz w:val="24"/>
      <w:szCs w:val="24"/>
      <w:lang w:eastAsia="ru-RU"/>
    </w:rPr>
  </w:style>
  <w:style w:type="paragraph" w:customStyle="1" w:styleId="affffd">
    <w:name w:val="Спис. нум.табл"/>
    <w:basedOn w:val="a0"/>
    <w:uiPriority w:val="99"/>
    <w:rsid w:val="0000260D"/>
    <w:pPr>
      <w:tabs>
        <w:tab w:val="num" w:pos="360"/>
      </w:tabs>
      <w:spacing w:after="0" w:line="240" w:lineRule="auto"/>
      <w:ind w:left="340" w:hanging="340"/>
    </w:pPr>
    <w:rPr>
      <w:rFonts w:ascii="Times New Roman" w:eastAsia="Times New Roman" w:hAnsi="Times New Roman"/>
      <w:sz w:val="20"/>
      <w:szCs w:val="20"/>
      <w:lang w:eastAsia="ru-RU"/>
    </w:rPr>
  </w:style>
  <w:style w:type="paragraph" w:customStyle="1" w:styleId="02statia2">
    <w:name w:val="02statia2"/>
    <w:basedOn w:val="a0"/>
    <w:uiPriority w:val="99"/>
    <w:rsid w:val="0000260D"/>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affffe">
    <w:name w:val="Пункт"/>
    <w:basedOn w:val="a0"/>
    <w:uiPriority w:val="99"/>
    <w:rsid w:val="0000260D"/>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Style10">
    <w:name w:val="Style10"/>
    <w:basedOn w:val="a0"/>
    <w:uiPriority w:val="99"/>
    <w:rsid w:val="0000260D"/>
    <w:pPr>
      <w:widowControl w:val="0"/>
      <w:autoSpaceDE w:val="0"/>
      <w:autoSpaceDN w:val="0"/>
      <w:adjustRightInd w:val="0"/>
      <w:spacing w:after="0" w:line="216" w:lineRule="exact"/>
    </w:pPr>
    <w:rPr>
      <w:rFonts w:ascii="Times New Roman" w:eastAsia="Times New Roman" w:hAnsi="Times New Roman"/>
      <w:sz w:val="24"/>
      <w:szCs w:val="24"/>
      <w:lang w:eastAsia="ru-RU"/>
    </w:rPr>
  </w:style>
  <w:style w:type="paragraph" w:customStyle="1" w:styleId="fr10">
    <w:name w:val="fr1"/>
    <w:basedOn w:val="a0"/>
    <w:uiPriority w:val="99"/>
    <w:rsid w:val="0000260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0">
    <w:name w:val="heading"/>
    <w:basedOn w:val="a0"/>
    <w:uiPriority w:val="99"/>
    <w:rsid w:val="0000260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3">
    <w:name w:val="s_13"/>
    <w:basedOn w:val="a0"/>
    <w:uiPriority w:val="99"/>
    <w:rsid w:val="0000260D"/>
    <w:pPr>
      <w:spacing w:after="0" w:line="240" w:lineRule="auto"/>
      <w:ind w:firstLine="720"/>
    </w:pPr>
    <w:rPr>
      <w:rFonts w:ascii="Times New Roman" w:eastAsia="Times New Roman" w:hAnsi="Times New Roman"/>
      <w:sz w:val="20"/>
      <w:szCs w:val="20"/>
      <w:lang w:eastAsia="ru-RU"/>
    </w:rPr>
  </w:style>
  <w:style w:type="paragraph" w:customStyle="1" w:styleId="2-110">
    <w:name w:val="содержание2-11"/>
    <w:basedOn w:val="a0"/>
    <w:uiPriority w:val="99"/>
    <w:rsid w:val="0000260D"/>
    <w:pPr>
      <w:spacing w:after="60" w:line="240" w:lineRule="auto"/>
      <w:jc w:val="both"/>
    </w:pPr>
    <w:rPr>
      <w:rFonts w:ascii="Times New Roman" w:eastAsia="Times New Roman" w:hAnsi="Times New Roman"/>
      <w:sz w:val="24"/>
      <w:szCs w:val="24"/>
      <w:lang w:eastAsia="ru-RU"/>
    </w:rPr>
  </w:style>
  <w:style w:type="paragraph" w:customStyle="1" w:styleId="afffff">
    <w:name w:val="Словарная статья"/>
    <w:basedOn w:val="a0"/>
    <w:next w:val="a0"/>
    <w:uiPriority w:val="99"/>
    <w:rsid w:val="0000260D"/>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FR2">
    <w:name w:val="FR2"/>
    <w:uiPriority w:val="99"/>
    <w:rsid w:val="0000260D"/>
    <w:pPr>
      <w:widowControl w:val="0"/>
      <w:autoSpaceDE w:val="0"/>
      <w:autoSpaceDN w:val="0"/>
      <w:adjustRightInd w:val="0"/>
      <w:spacing w:after="200" w:line="518" w:lineRule="auto"/>
      <w:ind w:right="1800"/>
      <w:jc w:val="center"/>
    </w:pPr>
    <w:rPr>
      <w:rFonts w:ascii="Arial" w:eastAsia="Times New Roman" w:hAnsi="Arial" w:cs="Arial"/>
      <w:b/>
      <w:bCs/>
      <w:sz w:val="22"/>
      <w:szCs w:val="22"/>
    </w:rPr>
  </w:style>
  <w:style w:type="paragraph" w:customStyle="1" w:styleId="afffff0">
    <w:name w:val="текст таблицы"/>
    <w:basedOn w:val="a0"/>
    <w:uiPriority w:val="99"/>
    <w:rsid w:val="0000260D"/>
    <w:pPr>
      <w:spacing w:before="120" w:after="0" w:line="240" w:lineRule="auto"/>
      <w:ind w:right="-102"/>
    </w:pPr>
    <w:rPr>
      <w:rFonts w:ascii="Times New Roman" w:eastAsia="Times New Roman" w:hAnsi="Times New Roman"/>
      <w:sz w:val="24"/>
      <w:szCs w:val="24"/>
      <w:lang w:eastAsia="ru-RU"/>
    </w:rPr>
  </w:style>
  <w:style w:type="paragraph" w:customStyle="1" w:styleId="Web">
    <w:name w:val="Обычный (Web)"/>
    <w:basedOn w:val="a0"/>
    <w:uiPriority w:val="99"/>
    <w:rsid w:val="0000260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1">
    <w:name w:val="Пункт Знак"/>
    <w:basedOn w:val="a0"/>
    <w:uiPriority w:val="99"/>
    <w:rsid w:val="0000260D"/>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
    <w:name w:val="Контракт-пункт"/>
    <w:basedOn w:val="a0"/>
    <w:uiPriority w:val="99"/>
    <w:rsid w:val="0000260D"/>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0"/>
    <w:next w:val="-"/>
    <w:uiPriority w:val="99"/>
    <w:rsid w:val="0000260D"/>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0"/>
    <w:uiPriority w:val="99"/>
    <w:rsid w:val="0000260D"/>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2">
    <w:name w:val="Контракт-подподпункт"/>
    <w:basedOn w:val="a0"/>
    <w:uiPriority w:val="99"/>
    <w:rsid w:val="0000260D"/>
    <w:pPr>
      <w:tabs>
        <w:tab w:val="num" w:pos="1418"/>
      </w:tabs>
      <w:spacing w:after="0" w:line="240" w:lineRule="auto"/>
      <w:ind w:left="1418" w:hanging="567"/>
      <w:jc w:val="both"/>
    </w:pPr>
    <w:rPr>
      <w:rFonts w:ascii="Times New Roman" w:eastAsia="Times New Roman" w:hAnsi="Times New Roman"/>
      <w:sz w:val="24"/>
      <w:szCs w:val="24"/>
      <w:lang w:eastAsia="ru-RU"/>
    </w:rPr>
  </w:style>
  <w:style w:type="paragraph" w:customStyle="1" w:styleId="afffff2">
    <w:name w:val="Подпункт"/>
    <w:basedOn w:val="affffe"/>
    <w:uiPriority w:val="99"/>
    <w:rsid w:val="0000260D"/>
    <w:pPr>
      <w:tabs>
        <w:tab w:val="clear" w:pos="1620"/>
        <w:tab w:val="num" w:pos="2700"/>
      </w:tabs>
      <w:ind w:left="1908" w:hanging="648"/>
    </w:pPr>
  </w:style>
  <w:style w:type="paragraph" w:customStyle="1" w:styleId="03zagolovok2">
    <w:name w:val="03zagolovok2"/>
    <w:basedOn w:val="a0"/>
    <w:uiPriority w:val="99"/>
    <w:rsid w:val="0000260D"/>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01zagolovok">
    <w:name w:val="01_zagolovok"/>
    <w:basedOn w:val="a0"/>
    <w:uiPriority w:val="99"/>
    <w:rsid w:val="0000260D"/>
    <w:pPr>
      <w:keepNext/>
      <w:pageBreakBefore/>
      <w:spacing w:before="360" w:after="120" w:line="240" w:lineRule="auto"/>
      <w:outlineLvl w:val="0"/>
    </w:pPr>
    <w:rPr>
      <w:rFonts w:ascii="GaramondC" w:eastAsia="Times New Roman" w:hAnsi="GaramondC" w:cs="GaramondC"/>
      <w:b/>
      <w:bCs/>
      <w:color w:val="000000"/>
      <w:sz w:val="40"/>
      <w:szCs w:val="40"/>
      <w:lang w:eastAsia="ru-RU"/>
    </w:rPr>
  </w:style>
  <w:style w:type="paragraph" w:customStyle="1" w:styleId="02statia1">
    <w:name w:val="02statia1"/>
    <w:basedOn w:val="a0"/>
    <w:uiPriority w:val="99"/>
    <w:rsid w:val="0000260D"/>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02statia3">
    <w:name w:val="02statia3"/>
    <w:basedOn w:val="a0"/>
    <w:uiPriority w:val="99"/>
    <w:rsid w:val="0000260D"/>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03osnovnoytext">
    <w:name w:val="03osnovnoytext"/>
    <w:basedOn w:val="a0"/>
    <w:uiPriority w:val="99"/>
    <w:rsid w:val="0000260D"/>
    <w:pPr>
      <w:spacing w:before="320" w:after="0" w:line="320" w:lineRule="atLeast"/>
      <w:ind w:left="1191"/>
      <w:jc w:val="both"/>
    </w:pPr>
    <w:rPr>
      <w:rFonts w:ascii="GaramondC" w:eastAsia="Times New Roman" w:hAnsi="GaramondC" w:cs="GaramondC"/>
      <w:color w:val="000000"/>
      <w:sz w:val="20"/>
      <w:szCs w:val="20"/>
      <w:lang w:eastAsia="ru-RU"/>
    </w:rPr>
  </w:style>
  <w:style w:type="paragraph" w:customStyle="1" w:styleId="03osnovnoytexttabl">
    <w:name w:val="03osnovnoytexttabl"/>
    <w:basedOn w:val="a0"/>
    <w:uiPriority w:val="99"/>
    <w:rsid w:val="0000260D"/>
    <w:pPr>
      <w:spacing w:before="120" w:after="0" w:line="320" w:lineRule="atLeast"/>
    </w:pPr>
    <w:rPr>
      <w:rFonts w:ascii="GaramondC" w:eastAsia="Times New Roman" w:hAnsi="GaramondC" w:cs="GaramondC"/>
      <w:color w:val="000000"/>
      <w:sz w:val="20"/>
      <w:szCs w:val="20"/>
      <w:lang w:eastAsia="ru-RU"/>
    </w:rPr>
  </w:style>
  <w:style w:type="paragraph" w:customStyle="1" w:styleId="afffff3">
    <w:name w:val="Бюллет"/>
    <w:basedOn w:val="ac"/>
    <w:uiPriority w:val="99"/>
    <w:rsid w:val="0000260D"/>
    <w:pPr>
      <w:tabs>
        <w:tab w:val="num" w:pos="720"/>
      </w:tabs>
      <w:spacing w:after="0" w:line="240" w:lineRule="auto"/>
      <w:ind w:left="283" w:hanging="283"/>
    </w:pPr>
    <w:rPr>
      <w:rFonts w:ascii="Times New Roman" w:eastAsia="MS Mincho" w:hAnsi="Times New Roman"/>
      <w:sz w:val="24"/>
      <w:szCs w:val="24"/>
      <w:lang w:val="ru-RU" w:eastAsia="ru-RU"/>
    </w:rPr>
  </w:style>
  <w:style w:type="paragraph" w:customStyle="1" w:styleId="afffff4">
    <w:name w:val="А_обычный"/>
    <w:basedOn w:val="a0"/>
    <w:uiPriority w:val="99"/>
    <w:rsid w:val="0000260D"/>
    <w:pPr>
      <w:spacing w:after="0" w:line="240" w:lineRule="auto"/>
      <w:ind w:firstLine="709"/>
      <w:jc w:val="both"/>
    </w:pPr>
    <w:rPr>
      <w:rFonts w:ascii="Times New Roman" w:eastAsia="Times New Roman" w:hAnsi="Times New Roman"/>
      <w:sz w:val="24"/>
      <w:szCs w:val="24"/>
      <w:lang w:eastAsia="ru-RU"/>
    </w:rPr>
  </w:style>
  <w:style w:type="paragraph" w:customStyle="1" w:styleId="afffff5">
    <w:name w:val="Таблица текст"/>
    <w:basedOn w:val="a0"/>
    <w:uiPriority w:val="99"/>
    <w:rsid w:val="0000260D"/>
    <w:pPr>
      <w:spacing w:before="40" w:after="40" w:line="240" w:lineRule="auto"/>
      <w:ind w:left="57" w:right="57"/>
    </w:pPr>
    <w:rPr>
      <w:rFonts w:ascii="Times New Roman" w:eastAsia="Times New Roman" w:hAnsi="Times New Roman"/>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00260D"/>
    <w:pPr>
      <w:spacing w:before="100" w:beforeAutospacing="1" w:after="100" w:afterAutospacing="1" w:line="240" w:lineRule="auto"/>
    </w:pPr>
    <w:rPr>
      <w:rFonts w:ascii="Tahoma" w:eastAsia="Times New Roman" w:hAnsi="Tahoma" w:cs="Tahoma"/>
      <w:sz w:val="20"/>
      <w:szCs w:val="20"/>
      <w:lang w:val="en-US"/>
    </w:rPr>
  </w:style>
  <w:style w:type="character" w:customStyle="1" w:styleId="afffff6">
    <w:name w:val="ТЛ_Утверждаю Знак"/>
    <w:link w:val="afffff7"/>
    <w:uiPriority w:val="99"/>
    <w:locked/>
    <w:rsid w:val="0000260D"/>
    <w:rPr>
      <w:rFonts w:eastAsia="MS Mincho"/>
      <w:sz w:val="28"/>
      <w:szCs w:val="28"/>
    </w:rPr>
  </w:style>
  <w:style w:type="paragraph" w:customStyle="1" w:styleId="afffff7">
    <w:name w:val="ТЛ_Утверждаю"/>
    <w:basedOn w:val="a0"/>
    <w:link w:val="afffff6"/>
    <w:uiPriority w:val="99"/>
    <w:rsid w:val="0000260D"/>
    <w:pPr>
      <w:spacing w:after="0" w:line="240" w:lineRule="auto"/>
      <w:ind w:left="4860"/>
      <w:jc w:val="center"/>
    </w:pPr>
    <w:rPr>
      <w:rFonts w:eastAsia="MS Mincho"/>
      <w:sz w:val="28"/>
      <w:szCs w:val="28"/>
      <w:lang w:eastAsia="ru-RU"/>
    </w:rPr>
  </w:style>
  <w:style w:type="paragraph" w:customStyle="1" w:styleId="afffff8">
    <w:name w:val="Госконтракт: Текст"/>
    <w:basedOn w:val="a0"/>
    <w:uiPriority w:val="99"/>
    <w:rsid w:val="0000260D"/>
    <w:pPr>
      <w:widowControl w:val="0"/>
      <w:tabs>
        <w:tab w:val="left" w:pos="1086"/>
      </w:tabs>
      <w:suppressAutoHyphens/>
      <w:spacing w:after="60" w:line="252" w:lineRule="auto"/>
      <w:jc w:val="both"/>
    </w:pPr>
    <w:rPr>
      <w:rFonts w:ascii="Times New Roman" w:eastAsia="Times New Roman" w:hAnsi="Times New Roman"/>
      <w:kern w:val="2"/>
      <w:sz w:val="24"/>
      <w:szCs w:val="24"/>
      <w:lang w:eastAsia="hi-IN" w:bidi="hi-IN"/>
    </w:rPr>
  </w:style>
  <w:style w:type="paragraph" w:customStyle="1" w:styleId="2fa">
    <w:name w:val="Госконтракт: текст2"/>
    <w:basedOn w:val="afffff8"/>
    <w:autoRedefine/>
    <w:uiPriority w:val="99"/>
    <w:rsid w:val="0000260D"/>
    <w:pPr>
      <w:tabs>
        <w:tab w:val="clear" w:pos="1086"/>
      </w:tabs>
      <w:suppressAutoHyphens w:val="0"/>
      <w:spacing w:after="0" w:line="360" w:lineRule="auto"/>
      <w:ind w:right="-6"/>
      <w:jc w:val="center"/>
    </w:pPr>
    <w:rPr>
      <w:kern w:val="0"/>
      <w:lang w:eastAsia="ru-RU" w:bidi="ar-SA"/>
    </w:rPr>
  </w:style>
  <w:style w:type="paragraph" w:customStyle="1" w:styleId="1f3">
    <w:name w:val="Знак Знак1 Знак Знак"/>
    <w:basedOn w:val="a0"/>
    <w:uiPriority w:val="99"/>
    <w:rsid w:val="0000260D"/>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Normalunindented">
    <w:name w:val="Normal unindented"/>
    <w:uiPriority w:val="99"/>
    <w:rsid w:val="0000260D"/>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0"/>
    <w:next w:val="a0"/>
    <w:uiPriority w:val="99"/>
    <w:rsid w:val="0000260D"/>
    <w:pPr>
      <w:tabs>
        <w:tab w:val="num" w:pos="720"/>
      </w:tabs>
      <w:spacing w:before="120" w:after="120"/>
      <w:ind w:left="720" w:hanging="360"/>
      <w:jc w:val="both"/>
      <w:outlineLvl w:val="0"/>
    </w:pPr>
    <w:rPr>
      <w:rFonts w:ascii="Times New Roman" w:eastAsia="Times New Roman" w:hAnsi="Times New Roman"/>
      <w:lang w:eastAsia="ru-RU"/>
    </w:rPr>
  </w:style>
  <w:style w:type="paragraph" w:customStyle="1" w:styleId="Warning">
    <w:name w:val="Warning"/>
    <w:basedOn w:val="a0"/>
    <w:next w:val="a0"/>
    <w:uiPriority w:val="99"/>
    <w:rsid w:val="0000260D"/>
    <w:pPr>
      <w:spacing w:before="120" w:after="120"/>
      <w:ind w:firstLine="708"/>
      <w:jc w:val="both"/>
    </w:pPr>
    <w:rPr>
      <w:rFonts w:ascii="Times New Roman" w:eastAsia="Times New Roman" w:hAnsi="Times New Roman"/>
      <w:i/>
      <w:iCs/>
      <w:color w:val="E36C0A"/>
      <w:lang w:eastAsia="ru-RU"/>
    </w:rPr>
  </w:style>
  <w:style w:type="paragraph" w:customStyle="1" w:styleId="afffff9">
    <w:name w:val="Знак Знак Знак Знак Знак Знак Знак Знак Знак Знак"/>
    <w:basedOn w:val="a0"/>
    <w:uiPriority w:val="99"/>
    <w:rsid w:val="0000260D"/>
    <w:pPr>
      <w:spacing w:after="160" w:line="240" w:lineRule="exact"/>
    </w:pPr>
    <w:rPr>
      <w:rFonts w:ascii="Verdana" w:eastAsia="Times New Roman" w:hAnsi="Verdana" w:cs="Verdana"/>
      <w:sz w:val="20"/>
      <w:szCs w:val="20"/>
      <w:lang w:val="en-US"/>
    </w:rPr>
  </w:style>
  <w:style w:type="paragraph" w:customStyle="1" w:styleId="Style6">
    <w:name w:val="Style6"/>
    <w:basedOn w:val="a0"/>
    <w:uiPriority w:val="99"/>
    <w:rsid w:val="0000260D"/>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paragraph" w:customStyle="1" w:styleId="Style5">
    <w:name w:val="Style5"/>
    <w:basedOn w:val="a0"/>
    <w:uiPriority w:val="99"/>
    <w:rsid w:val="0000260D"/>
    <w:pPr>
      <w:widowControl w:val="0"/>
      <w:autoSpaceDE w:val="0"/>
      <w:autoSpaceDN w:val="0"/>
      <w:adjustRightInd w:val="0"/>
      <w:spacing w:after="0" w:line="240" w:lineRule="auto"/>
      <w:jc w:val="right"/>
    </w:pPr>
    <w:rPr>
      <w:rFonts w:ascii="Times New Roman" w:eastAsia="Times New Roman" w:hAnsi="Times New Roman"/>
      <w:sz w:val="24"/>
      <w:szCs w:val="24"/>
      <w:lang w:eastAsia="ru-RU"/>
    </w:rPr>
  </w:style>
  <w:style w:type="paragraph" w:customStyle="1" w:styleId="1f4">
    <w:name w:val="Знак1 Знак Знак Знак Знак Знак Знак"/>
    <w:basedOn w:val="a0"/>
    <w:uiPriority w:val="99"/>
    <w:rsid w:val="0000260D"/>
    <w:pPr>
      <w:spacing w:after="160" w:line="240" w:lineRule="exact"/>
    </w:pPr>
    <w:rPr>
      <w:rFonts w:ascii="Times New Roman" w:eastAsia="Times New Roman" w:hAnsi="Times New Roman"/>
      <w:sz w:val="20"/>
      <w:szCs w:val="20"/>
      <w:lang w:eastAsia="zh-CN"/>
    </w:rPr>
  </w:style>
  <w:style w:type="character" w:customStyle="1" w:styleId="afffffa">
    <w:name w:val="Основной текст_"/>
    <w:link w:val="1f5"/>
    <w:uiPriority w:val="99"/>
    <w:locked/>
    <w:rsid w:val="0000260D"/>
    <w:rPr>
      <w:sz w:val="21"/>
      <w:szCs w:val="21"/>
      <w:shd w:val="clear" w:color="auto" w:fill="FFFFFF"/>
    </w:rPr>
  </w:style>
  <w:style w:type="paragraph" w:customStyle="1" w:styleId="1f5">
    <w:name w:val="Основной текст1"/>
    <w:basedOn w:val="a0"/>
    <w:link w:val="afffffa"/>
    <w:uiPriority w:val="99"/>
    <w:rsid w:val="0000260D"/>
    <w:pPr>
      <w:shd w:val="clear" w:color="auto" w:fill="FFFFFF"/>
      <w:spacing w:after="0" w:line="240" w:lineRule="atLeast"/>
      <w:jc w:val="right"/>
    </w:pPr>
    <w:rPr>
      <w:sz w:val="21"/>
      <w:szCs w:val="21"/>
      <w:lang w:eastAsia="ru-RU"/>
    </w:rPr>
  </w:style>
  <w:style w:type="paragraph" w:customStyle="1" w:styleId="73">
    <w:name w:val="Основной текст7"/>
    <w:basedOn w:val="a0"/>
    <w:uiPriority w:val="99"/>
    <w:rsid w:val="0000260D"/>
    <w:pPr>
      <w:shd w:val="clear" w:color="auto" w:fill="FFFFFF"/>
      <w:spacing w:before="6660" w:after="0" w:line="254" w:lineRule="exact"/>
      <w:jc w:val="center"/>
    </w:pPr>
    <w:rPr>
      <w:rFonts w:ascii="Times New Roman" w:eastAsia="MS Mincho" w:hAnsi="Times New Roman"/>
      <w:sz w:val="21"/>
      <w:szCs w:val="21"/>
      <w:lang w:eastAsia="ru-RU"/>
    </w:rPr>
  </w:style>
  <w:style w:type="paragraph" w:customStyle="1" w:styleId="46">
    <w:name w:val="Основной текст4"/>
    <w:basedOn w:val="a0"/>
    <w:uiPriority w:val="99"/>
    <w:rsid w:val="0000260D"/>
    <w:pPr>
      <w:widowControl w:val="0"/>
      <w:shd w:val="clear" w:color="auto" w:fill="FFFFFF"/>
      <w:spacing w:after="120" w:line="240" w:lineRule="atLeast"/>
      <w:jc w:val="both"/>
    </w:pPr>
    <w:rPr>
      <w:rFonts w:ascii="Times New Roman" w:eastAsia="Times New Roman" w:hAnsi="Times New Roman"/>
      <w:spacing w:val="3"/>
      <w:sz w:val="21"/>
      <w:szCs w:val="21"/>
    </w:rPr>
  </w:style>
  <w:style w:type="paragraph" w:customStyle="1" w:styleId="82">
    <w:name w:val="Основной текст8"/>
    <w:basedOn w:val="a0"/>
    <w:uiPriority w:val="99"/>
    <w:rsid w:val="0000260D"/>
    <w:pPr>
      <w:shd w:val="clear" w:color="auto" w:fill="FFFFFF"/>
      <w:spacing w:before="240" w:after="0" w:line="274" w:lineRule="exact"/>
      <w:jc w:val="both"/>
    </w:pPr>
    <w:rPr>
      <w:rFonts w:ascii="Times New Roman" w:eastAsia="Times New Roman" w:hAnsi="Times New Roman"/>
      <w:color w:val="000000"/>
      <w:sz w:val="23"/>
      <w:szCs w:val="23"/>
      <w:lang w:eastAsia="ru-RU"/>
    </w:rPr>
  </w:style>
  <w:style w:type="paragraph" w:customStyle="1" w:styleId="xl68">
    <w:name w:val="xl68"/>
    <w:basedOn w:val="a0"/>
    <w:rsid w:val="0000260D"/>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0">
    <w:name w:val="xl70"/>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0"/>
    <w:rsid w:val="000026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21">
    <w:name w:val="Основной текст (12)_"/>
    <w:link w:val="122"/>
    <w:uiPriority w:val="99"/>
    <w:locked/>
    <w:rsid w:val="0000260D"/>
    <w:rPr>
      <w:sz w:val="15"/>
      <w:szCs w:val="15"/>
      <w:shd w:val="clear" w:color="auto" w:fill="FFFFFF"/>
    </w:rPr>
  </w:style>
  <w:style w:type="paragraph" w:customStyle="1" w:styleId="122">
    <w:name w:val="Основной текст (12)"/>
    <w:basedOn w:val="a0"/>
    <w:link w:val="121"/>
    <w:uiPriority w:val="99"/>
    <w:rsid w:val="0000260D"/>
    <w:pPr>
      <w:shd w:val="clear" w:color="auto" w:fill="FFFFFF"/>
      <w:spacing w:after="0" w:line="240" w:lineRule="atLeast"/>
    </w:pPr>
    <w:rPr>
      <w:sz w:val="15"/>
      <w:szCs w:val="15"/>
      <w:lang w:eastAsia="ru-RU"/>
    </w:rPr>
  </w:style>
  <w:style w:type="character" w:customStyle="1" w:styleId="101">
    <w:name w:val="Основной текст (10)_"/>
    <w:link w:val="102"/>
    <w:uiPriority w:val="99"/>
    <w:locked/>
    <w:rsid w:val="0000260D"/>
    <w:rPr>
      <w:sz w:val="13"/>
      <w:szCs w:val="13"/>
      <w:shd w:val="clear" w:color="auto" w:fill="FFFFFF"/>
    </w:rPr>
  </w:style>
  <w:style w:type="paragraph" w:customStyle="1" w:styleId="102">
    <w:name w:val="Основной текст (10)"/>
    <w:basedOn w:val="a0"/>
    <w:link w:val="101"/>
    <w:uiPriority w:val="99"/>
    <w:rsid w:val="0000260D"/>
    <w:pPr>
      <w:shd w:val="clear" w:color="auto" w:fill="FFFFFF"/>
      <w:spacing w:after="0" w:line="240" w:lineRule="atLeast"/>
    </w:pPr>
    <w:rPr>
      <w:sz w:val="13"/>
      <w:szCs w:val="13"/>
      <w:lang w:eastAsia="ru-RU"/>
    </w:rPr>
  </w:style>
  <w:style w:type="character" w:customStyle="1" w:styleId="11a">
    <w:name w:val="Основной текст (11)_"/>
    <w:link w:val="11b"/>
    <w:uiPriority w:val="99"/>
    <w:locked/>
    <w:rsid w:val="0000260D"/>
    <w:rPr>
      <w:rFonts w:ascii="MS Mincho" w:eastAsia="MS Mincho" w:hAnsi="MS Mincho" w:cs="MS Mincho"/>
      <w:spacing w:val="-10"/>
      <w:sz w:val="12"/>
      <w:szCs w:val="12"/>
      <w:shd w:val="clear" w:color="auto" w:fill="FFFFFF"/>
    </w:rPr>
  </w:style>
  <w:style w:type="paragraph" w:customStyle="1" w:styleId="11b">
    <w:name w:val="Основной текст (11)"/>
    <w:basedOn w:val="a0"/>
    <w:link w:val="11a"/>
    <w:uiPriority w:val="99"/>
    <w:rsid w:val="0000260D"/>
    <w:pPr>
      <w:shd w:val="clear" w:color="auto" w:fill="FFFFFF"/>
      <w:spacing w:after="0" w:line="240" w:lineRule="atLeast"/>
    </w:pPr>
    <w:rPr>
      <w:rFonts w:ascii="MS Mincho" w:eastAsia="MS Mincho" w:hAnsi="MS Mincho" w:cs="MS Mincho"/>
      <w:spacing w:val="-10"/>
      <w:sz w:val="12"/>
      <w:szCs w:val="12"/>
      <w:lang w:eastAsia="ru-RU"/>
    </w:rPr>
  </w:style>
  <w:style w:type="character" w:customStyle="1" w:styleId="74">
    <w:name w:val="Основной текст (7)_"/>
    <w:link w:val="75"/>
    <w:uiPriority w:val="99"/>
    <w:locked/>
    <w:rsid w:val="0000260D"/>
    <w:rPr>
      <w:sz w:val="18"/>
      <w:szCs w:val="18"/>
      <w:shd w:val="clear" w:color="auto" w:fill="FFFFFF"/>
    </w:rPr>
  </w:style>
  <w:style w:type="paragraph" w:customStyle="1" w:styleId="75">
    <w:name w:val="Основной текст (7)"/>
    <w:basedOn w:val="a0"/>
    <w:link w:val="74"/>
    <w:uiPriority w:val="99"/>
    <w:rsid w:val="0000260D"/>
    <w:pPr>
      <w:shd w:val="clear" w:color="auto" w:fill="FFFFFF"/>
      <w:spacing w:after="0" w:line="240" w:lineRule="atLeast"/>
    </w:pPr>
    <w:rPr>
      <w:sz w:val="18"/>
      <w:szCs w:val="18"/>
      <w:lang w:eastAsia="ru-RU"/>
    </w:rPr>
  </w:style>
  <w:style w:type="character" w:customStyle="1" w:styleId="130">
    <w:name w:val="Основной текст (13)_"/>
    <w:link w:val="131"/>
    <w:uiPriority w:val="99"/>
    <w:locked/>
    <w:rsid w:val="0000260D"/>
    <w:rPr>
      <w:sz w:val="18"/>
      <w:szCs w:val="18"/>
      <w:shd w:val="clear" w:color="auto" w:fill="FFFFFF"/>
    </w:rPr>
  </w:style>
  <w:style w:type="paragraph" w:customStyle="1" w:styleId="131">
    <w:name w:val="Основной текст (13)"/>
    <w:basedOn w:val="a0"/>
    <w:link w:val="130"/>
    <w:uiPriority w:val="99"/>
    <w:rsid w:val="0000260D"/>
    <w:pPr>
      <w:shd w:val="clear" w:color="auto" w:fill="FFFFFF"/>
      <w:spacing w:after="0" w:line="240" w:lineRule="atLeast"/>
    </w:pPr>
    <w:rPr>
      <w:sz w:val="18"/>
      <w:szCs w:val="18"/>
      <w:lang w:eastAsia="ru-RU"/>
    </w:rPr>
  </w:style>
  <w:style w:type="character" w:customStyle="1" w:styleId="140">
    <w:name w:val="Основной текст (14)_"/>
    <w:link w:val="141"/>
    <w:uiPriority w:val="99"/>
    <w:locked/>
    <w:rsid w:val="0000260D"/>
    <w:rPr>
      <w:shd w:val="clear" w:color="auto" w:fill="FFFFFF"/>
    </w:rPr>
  </w:style>
  <w:style w:type="paragraph" w:customStyle="1" w:styleId="141">
    <w:name w:val="Основной текст (14)"/>
    <w:basedOn w:val="a0"/>
    <w:link w:val="140"/>
    <w:uiPriority w:val="99"/>
    <w:rsid w:val="0000260D"/>
    <w:pPr>
      <w:shd w:val="clear" w:color="auto" w:fill="FFFFFF"/>
      <w:spacing w:after="0" w:line="240" w:lineRule="atLeast"/>
    </w:pPr>
    <w:rPr>
      <w:sz w:val="20"/>
      <w:szCs w:val="20"/>
      <w:lang w:eastAsia="ru-RU"/>
    </w:rPr>
  </w:style>
  <w:style w:type="character" w:customStyle="1" w:styleId="3f1">
    <w:name w:val="Основной текст (3)_"/>
    <w:link w:val="3f2"/>
    <w:uiPriority w:val="99"/>
    <w:locked/>
    <w:rsid w:val="0000260D"/>
    <w:rPr>
      <w:shd w:val="clear" w:color="auto" w:fill="FFFFFF"/>
    </w:rPr>
  </w:style>
  <w:style w:type="paragraph" w:customStyle="1" w:styleId="3f2">
    <w:name w:val="Основной текст (3)"/>
    <w:basedOn w:val="a0"/>
    <w:link w:val="3f1"/>
    <w:uiPriority w:val="99"/>
    <w:rsid w:val="0000260D"/>
    <w:pPr>
      <w:shd w:val="clear" w:color="auto" w:fill="FFFFFF"/>
      <w:spacing w:after="0" w:line="240" w:lineRule="exact"/>
      <w:jc w:val="both"/>
    </w:pPr>
    <w:rPr>
      <w:sz w:val="20"/>
      <w:szCs w:val="20"/>
      <w:lang w:eastAsia="ru-RU"/>
    </w:rPr>
  </w:style>
  <w:style w:type="character" w:customStyle="1" w:styleId="2fb">
    <w:name w:val="Основной текст (2)_"/>
    <w:link w:val="2fc"/>
    <w:uiPriority w:val="99"/>
    <w:locked/>
    <w:rsid w:val="0000260D"/>
    <w:rPr>
      <w:sz w:val="19"/>
      <w:szCs w:val="19"/>
      <w:shd w:val="clear" w:color="auto" w:fill="FFFFFF"/>
    </w:rPr>
  </w:style>
  <w:style w:type="paragraph" w:customStyle="1" w:styleId="2fc">
    <w:name w:val="Основной текст (2)"/>
    <w:basedOn w:val="a0"/>
    <w:link w:val="2fb"/>
    <w:uiPriority w:val="99"/>
    <w:rsid w:val="0000260D"/>
    <w:pPr>
      <w:shd w:val="clear" w:color="auto" w:fill="FFFFFF"/>
      <w:spacing w:before="180" w:after="0" w:line="223" w:lineRule="exact"/>
    </w:pPr>
    <w:rPr>
      <w:sz w:val="19"/>
      <w:szCs w:val="19"/>
      <w:lang w:eastAsia="ru-RU"/>
    </w:rPr>
  </w:style>
  <w:style w:type="character" w:customStyle="1" w:styleId="sc">
    <w:name w:val="sc"/>
    <w:uiPriority w:val="99"/>
    <w:rsid w:val="0000260D"/>
  </w:style>
  <w:style w:type="character" w:customStyle="1" w:styleId="FontStyle12">
    <w:name w:val="Font Style12"/>
    <w:uiPriority w:val="99"/>
    <w:rsid w:val="0000260D"/>
    <w:rPr>
      <w:rFonts w:ascii="Times New Roman" w:hAnsi="Times New Roman" w:cs="Times New Roman"/>
      <w:sz w:val="26"/>
      <w:szCs w:val="26"/>
    </w:rPr>
  </w:style>
  <w:style w:type="character" w:customStyle="1" w:styleId="FontStyle21">
    <w:name w:val="Font Style21"/>
    <w:uiPriority w:val="99"/>
    <w:rsid w:val="0000260D"/>
    <w:rPr>
      <w:rFonts w:ascii="Times New Roman" w:hAnsi="Times New Roman" w:cs="Times New Roman"/>
      <w:sz w:val="26"/>
      <w:szCs w:val="26"/>
    </w:rPr>
  </w:style>
  <w:style w:type="character" w:customStyle="1" w:styleId="FontStyle25">
    <w:name w:val="Font Style25"/>
    <w:uiPriority w:val="99"/>
    <w:rsid w:val="0000260D"/>
    <w:rPr>
      <w:rFonts w:ascii="Times New Roman" w:hAnsi="Times New Roman" w:cs="Times New Roman"/>
      <w:sz w:val="30"/>
      <w:szCs w:val="30"/>
    </w:rPr>
  </w:style>
  <w:style w:type="character" w:customStyle="1" w:styleId="tx1">
    <w:name w:val="tx1"/>
    <w:uiPriority w:val="99"/>
    <w:rsid w:val="0000260D"/>
    <w:rPr>
      <w:b/>
      <w:bCs/>
    </w:rPr>
  </w:style>
  <w:style w:type="character" w:customStyle="1" w:styleId="FontStyle13">
    <w:name w:val="Font Style13"/>
    <w:uiPriority w:val="99"/>
    <w:rsid w:val="0000260D"/>
    <w:rPr>
      <w:rFonts w:ascii="Times New Roman" w:hAnsi="Times New Roman" w:cs="Times New Roman"/>
      <w:b/>
      <w:bCs/>
      <w:sz w:val="26"/>
      <w:szCs w:val="26"/>
    </w:rPr>
  </w:style>
  <w:style w:type="character" w:customStyle="1" w:styleId="afffffb">
    <w:name w:val="Сравнение редакций. Добавленный фрагмент"/>
    <w:uiPriority w:val="99"/>
    <w:rsid w:val="0000260D"/>
    <w:rPr>
      <w:b/>
      <w:bCs/>
      <w:color w:val="0000FF"/>
    </w:rPr>
  </w:style>
  <w:style w:type="character" w:customStyle="1" w:styleId="3f3">
    <w:name w:val="Стиль3 Знак Знак Знак Знак"/>
    <w:uiPriority w:val="99"/>
    <w:locked/>
    <w:rsid w:val="0000260D"/>
    <w:rPr>
      <w:rFonts w:ascii="Calibri" w:hAnsi="Calibri" w:cs="Calibri"/>
      <w:sz w:val="22"/>
      <w:szCs w:val="22"/>
    </w:rPr>
  </w:style>
  <w:style w:type="character" w:customStyle="1" w:styleId="313">
    <w:name w:val="Стиль3 Знак Знак1"/>
    <w:uiPriority w:val="99"/>
    <w:rsid w:val="0000260D"/>
    <w:rPr>
      <w:sz w:val="24"/>
      <w:szCs w:val="24"/>
      <w:lang w:val="ru-RU" w:eastAsia="ru-RU"/>
    </w:rPr>
  </w:style>
  <w:style w:type="character" w:customStyle="1" w:styleId="afffffc">
    <w:name w:val="Пункт Знак Знак"/>
    <w:uiPriority w:val="99"/>
    <w:rsid w:val="0000260D"/>
    <w:rPr>
      <w:sz w:val="28"/>
      <w:szCs w:val="28"/>
      <w:lang w:val="ru-RU" w:eastAsia="ru-RU"/>
    </w:rPr>
  </w:style>
  <w:style w:type="character" w:customStyle="1" w:styleId="1f6">
    <w:name w:val="Заголовок 1 Знак Знак Знак Знак Знак Знак Знак Знак Знак Знак Знак Знак Знак"/>
    <w:uiPriority w:val="99"/>
    <w:rsid w:val="0000260D"/>
    <w:rPr>
      <w:b/>
      <w:bCs/>
      <w:kern w:val="28"/>
      <w:sz w:val="36"/>
      <w:szCs w:val="36"/>
      <w:lang w:val="ru-RU" w:eastAsia="ru-RU"/>
    </w:rPr>
  </w:style>
  <w:style w:type="character" w:customStyle="1" w:styleId="afffffd">
    <w:name w:val="Основной текст Знак Знак Знак Знак"/>
    <w:uiPriority w:val="99"/>
    <w:rsid w:val="0000260D"/>
    <w:rPr>
      <w:sz w:val="24"/>
      <w:szCs w:val="24"/>
      <w:lang w:val="ru-RU" w:eastAsia="ru-RU"/>
    </w:rPr>
  </w:style>
  <w:style w:type="character" w:customStyle="1" w:styleId="314">
    <w:name w:val="Стиль3 Знак Знак Знак1"/>
    <w:uiPriority w:val="99"/>
    <w:locked/>
    <w:rsid w:val="0000260D"/>
    <w:rPr>
      <w:rFonts w:ascii="Calibri" w:hAnsi="Calibri" w:cs="Calibri"/>
      <w:sz w:val="22"/>
      <w:szCs w:val="22"/>
    </w:rPr>
  </w:style>
  <w:style w:type="character" w:customStyle="1" w:styleId="2fd">
    <w:name w:val="Основной текст Знак Знак Знак2"/>
    <w:aliases w:val="Основной текст Знак Знак2,Знак Знак Знак2"/>
    <w:uiPriority w:val="99"/>
    <w:rsid w:val="0000260D"/>
    <w:rPr>
      <w:sz w:val="24"/>
      <w:szCs w:val="24"/>
      <w:lang w:val="ru-RU" w:eastAsia="ru-RU"/>
    </w:rPr>
  </w:style>
  <w:style w:type="character" w:customStyle="1" w:styleId="z-converterresult">
    <w:name w:val="z-converter__result"/>
    <w:uiPriority w:val="99"/>
    <w:rsid w:val="0000260D"/>
  </w:style>
  <w:style w:type="character" w:customStyle="1" w:styleId="f">
    <w:name w:val="f"/>
    <w:uiPriority w:val="99"/>
    <w:rsid w:val="0000260D"/>
    <w:rPr>
      <w:rFonts w:ascii="Times New Roman" w:hAnsi="Times New Roman" w:cs="Times New Roman"/>
    </w:rPr>
  </w:style>
  <w:style w:type="character" w:customStyle="1" w:styleId="bkimgc">
    <w:name w:val="bkimg_c"/>
    <w:uiPriority w:val="99"/>
    <w:rsid w:val="0000260D"/>
  </w:style>
  <w:style w:type="character" w:customStyle="1" w:styleId="FontStyle11">
    <w:name w:val="Font Style11"/>
    <w:uiPriority w:val="99"/>
    <w:rsid w:val="0000260D"/>
    <w:rPr>
      <w:rFonts w:ascii="Times New Roman" w:hAnsi="Times New Roman" w:cs="Times New Roman"/>
      <w:sz w:val="22"/>
      <w:szCs w:val="22"/>
    </w:rPr>
  </w:style>
  <w:style w:type="character" w:customStyle="1" w:styleId="afffffe">
    <w:name w:val="Основной текст + Полужирный"/>
    <w:uiPriority w:val="99"/>
    <w:rsid w:val="0000260D"/>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00260D"/>
  </w:style>
  <w:style w:type="character" w:customStyle="1" w:styleId="FontStyle14">
    <w:name w:val="Font Style14"/>
    <w:uiPriority w:val="99"/>
    <w:rsid w:val="0000260D"/>
    <w:rPr>
      <w:rFonts w:ascii="Times New Roman" w:hAnsi="Times New Roman" w:cs="Times New Roman"/>
      <w:sz w:val="22"/>
      <w:szCs w:val="22"/>
    </w:rPr>
  </w:style>
  <w:style w:type="character" w:customStyle="1" w:styleId="2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00260D"/>
    <w:rPr>
      <w:rFonts w:ascii="Times New Roman" w:hAnsi="Times New Roman" w:cs="Times New Roman"/>
      <w:sz w:val="20"/>
      <w:szCs w:val="20"/>
    </w:rPr>
  </w:style>
  <w:style w:type="character" w:customStyle="1" w:styleId="apple-style-span">
    <w:name w:val="apple-style-span"/>
    <w:uiPriority w:val="99"/>
    <w:rsid w:val="0000260D"/>
  </w:style>
  <w:style w:type="character" w:customStyle="1" w:styleId="11TimesNewRoman">
    <w:name w:val="Основной текст (11) + Times New Roman"/>
    <w:aliases w:val="6,5 pt,Полужирный,Интервал 0 pt"/>
    <w:uiPriority w:val="99"/>
    <w:rsid w:val="0000260D"/>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00260D"/>
    <w:rPr>
      <w:b/>
      <w:bCs/>
      <w:sz w:val="18"/>
      <w:szCs w:val="18"/>
      <w:shd w:val="clear" w:color="auto" w:fill="FFFFFF"/>
    </w:rPr>
  </w:style>
  <w:style w:type="character" w:customStyle="1" w:styleId="76">
    <w:name w:val="Основной текст (7) + Не полужирный"/>
    <w:uiPriority w:val="99"/>
    <w:rsid w:val="0000260D"/>
    <w:rPr>
      <w:b/>
      <w:bCs/>
      <w:spacing w:val="0"/>
      <w:sz w:val="18"/>
      <w:szCs w:val="18"/>
      <w:u w:val="none"/>
      <w:effect w:val="none"/>
      <w:shd w:val="clear" w:color="auto" w:fill="FFFFFF"/>
    </w:rPr>
  </w:style>
  <w:style w:type="character" w:customStyle="1" w:styleId="2ff">
    <w:name w:val="Подпись к таблице (2)_"/>
    <w:uiPriority w:val="99"/>
    <w:rsid w:val="0000260D"/>
    <w:rPr>
      <w:rFonts w:ascii="Times New Roman" w:hAnsi="Times New Roman" w:cs="Times New Roman"/>
      <w:spacing w:val="0"/>
      <w:sz w:val="20"/>
      <w:szCs w:val="20"/>
      <w:u w:val="none"/>
      <w:effect w:val="none"/>
    </w:rPr>
  </w:style>
  <w:style w:type="character" w:customStyle="1" w:styleId="2ff0">
    <w:name w:val="Подпись к таблице (2)"/>
    <w:uiPriority w:val="99"/>
    <w:rsid w:val="0000260D"/>
  </w:style>
  <w:style w:type="paragraph" w:customStyle="1" w:styleId="56">
    <w:name w:val="Основной текст5"/>
    <w:basedOn w:val="a0"/>
    <w:uiPriority w:val="99"/>
    <w:rsid w:val="0000260D"/>
    <w:pPr>
      <w:shd w:val="clear" w:color="auto" w:fill="FFFFFF"/>
      <w:spacing w:before="240" w:after="240" w:line="297" w:lineRule="exact"/>
      <w:ind w:hanging="360"/>
      <w:jc w:val="both"/>
    </w:pPr>
    <w:rPr>
      <w:rFonts w:ascii="Times New Roman" w:eastAsia="Times New Roman" w:hAnsi="Times New Roman"/>
      <w:sz w:val="26"/>
      <w:szCs w:val="26"/>
      <w:lang w:eastAsia="ru-RU"/>
    </w:rPr>
  </w:style>
  <w:style w:type="character" w:customStyle="1" w:styleId="47">
    <w:name w:val="Основной текст (4)_"/>
    <w:link w:val="48"/>
    <w:uiPriority w:val="99"/>
    <w:locked/>
    <w:rsid w:val="0000260D"/>
    <w:rPr>
      <w:sz w:val="21"/>
      <w:szCs w:val="21"/>
      <w:shd w:val="clear" w:color="auto" w:fill="FFFFFF"/>
    </w:rPr>
  </w:style>
  <w:style w:type="paragraph" w:customStyle="1" w:styleId="48">
    <w:name w:val="Основной текст (4)"/>
    <w:basedOn w:val="a0"/>
    <w:link w:val="47"/>
    <w:uiPriority w:val="99"/>
    <w:rsid w:val="0000260D"/>
    <w:pPr>
      <w:shd w:val="clear" w:color="auto" w:fill="FFFFFF"/>
      <w:spacing w:after="0" w:line="297" w:lineRule="exact"/>
      <w:ind w:hanging="600"/>
    </w:pPr>
    <w:rPr>
      <w:sz w:val="21"/>
      <w:szCs w:val="21"/>
      <w:lang w:eastAsia="ru-RU"/>
    </w:rPr>
  </w:style>
  <w:style w:type="character" w:customStyle="1" w:styleId="64">
    <w:name w:val="Основной текст6"/>
    <w:uiPriority w:val="99"/>
    <w:rsid w:val="0000260D"/>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00260D"/>
    <w:rPr>
      <w:i/>
      <w:iCs/>
      <w:sz w:val="26"/>
      <w:szCs w:val="26"/>
      <w:shd w:val="clear" w:color="auto" w:fill="FFFFFF"/>
    </w:rPr>
  </w:style>
  <w:style w:type="character" w:customStyle="1" w:styleId="iceouttxt6">
    <w:name w:val="iceouttxt6"/>
    <w:uiPriority w:val="99"/>
    <w:rsid w:val="0000260D"/>
    <w:rPr>
      <w:rFonts w:ascii="Arial" w:hAnsi="Arial" w:cs="Arial"/>
      <w:color w:val="auto"/>
      <w:sz w:val="17"/>
      <w:szCs w:val="17"/>
    </w:rPr>
  </w:style>
  <w:style w:type="paragraph" w:customStyle="1" w:styleId="xl65">
    <w:name w:val="xl65"/>
    <w:basedOn w:val="a0"/>
    <w:rsid w:val="0000260D"/>
    <w:pPr>
      <w:spacing w:before="100" w:beforeAutospacing="1" w:after="100" w:afterAutospacing="1" w:line="240" w:lineRule="auto"/>
    </w:pPr>
    <w:rPr>
      <w:rFonts w:ascii="Arial" w:eastAsia="Times New Roman" w:hAnsi="Arial" w:cs="Arial"/>
      <w:lang w:eastAsia="ru-RU"/>
    </w:rPr>
  </w:style>
  <w:style w:type="paragraph" w:customStyle="1" w:styleId="xl66">
    <w:name w:val="xl66"/>
    <w:basedOn w:val="a0"/>
    <w:rsid w:val="0000260D"/>
    <w:pPr>
      <w:spacing w:before="100" w:beforeAutospacing="1" w:after="100" w:afterAutospacing="1" w:line="240" w:lineRule="auto"/>
    </w:pPr>
    <w:rPr>
      <w:rFonts w:ascii="Arial" w:eastAsia="Times New Roman" w:hAnsi="Arial" w:cs="Arial"/>
      <w:lang w:eastAsia="ru-RU"/>
    </w:rPr>
  </w:style>
  <w:style w:type="paragraph" w:customStyle="1" w:styleId="xl67">
    <w:name w:val="xl67"/>
    <w:basedOn w:val="a0"/>
    <w:rsid w:val="0000260D"/>
    <w:pPr>
      <w:spacing w:before="100" w:beforeAutospacing="1" w:after="100" w:afterAutospacing="1" w:line="240" w:lineRule="auto"/>
      <w:jc w:val="center"/>
    </w:pPr>
    <w:rPr>
      <w:rFonts w:ascii="Arial" w:eastAsia="Times New Roman" w:hAnsi="Arial" w:cs="Arial"/>
      <w:lang w:eastAsia="ru-RU"/>
    </w:rPr>
  </w:style>
  <w:style w:type="paragraph" w:customStyle="1" w:styleId="xl73">
    <w:name w:val="xl73"/>
    <w:basedOn w:val="a0"/>
    <w:rsid w:val="000026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ru-RU"/>
    </w:rPr>
  </w:style>
  <w:style w:type="paragraph" w:customStyle="1" w:styleId="xl74">
    <w:name w:val="xl74"/>
    <w:basedOn w:val="a0"/>
    <w:rsid w:val="0000260D"/>
    <w:pPr>
      <w:spacing w:before="100" w:beforeAutospacing="1" w:after="100" w:afterAutospacing="1" w:line="240" w:lineRule="auto"/>
      <w:jc w:val="center"/>
    </w:pPr>
    <w:rPr>
      <w:rFonts w:ascii="Arial" w:eastAsia="Times New Roman" w:hAnsi="Arial" w:cs="Arial"/>
      <w:b/>
      <w:bCs/>
      <w:sz w:val="26"/>
      <w:szCs w:val="26"/>
      <w:lang w:eastAsia="ru-RU"/>
    </w:rPr>
  </w:style>
  <w:style w:type="paragraph" w:customStyle="1" w:styleId="xl75">
    <w:name w:val="xl75"/>
    <w:basedOn w:val="a0"/>
    <w:rsid w:val="0000260D"/>
    <w:pPr>
      <w:spacing w:before="100" w:beforeAutospacing="1" w:after="100" w:afterAutospacing="1" w:line="240" w:lineRule="auto"/>
      <w:textAlignment w:val="top"/>
    </w:pPr>
    <w:rPr>
      <w:rFonts w:ascii="Arial" w:eastAsia="Times New Roman" w:hAnsi="Arial" w:cs="Arial"/>
      <w:lang w:eastAsia="ru-RU"/>
    </w:rPr>
  </w:style>
  <w:style w:type="paragraph" w:customStyle="1" w:styleId="xl76">
    <w:name w:val="xl76"/>
    <w:basedOn w:val="a0"/>
    <w:rsid w:val="0000260D"/>
    <w:pPr>
      <w:spacing w:before="100" w:beforeAutospacing="1" w:after="100" w:afterAutospacing="1" w:line="240" w:lineRule="auto"/>
      <w:textAlignment w:val="top"/>
    </w:pPr>
    <w:rPr>
      <w:rFonts w:ascii="Arial" w:eastAsia="Times New Roman" w:hAnsi="Arial" w:cs="Arial"/>
      <w:lang w:eastAsia="ru-RU"/>
    </w:rPr>
  </w:style>
  <w:style w:type="paragraph" w:customStyle="1" w:styleId="xl77">
    <w:name w:val="xl77"/>
    <w:basedOn w:val="a0"/>
    <w:rsid w:val="0000260D"/>
    <w:pPr>
      <w:spacing w:before="100" w:beforeAutospacing="1" w:after="100" w:afterAutospacing="1" w:line="240" w:lineRule="auto"/>
      <w:jc w:val="right"/>
    </w:pPr>
    <w:rPr>
      <w:rFonts w:ascii="Arial" w:eastAsia="Times New Roman" w:hAnsi="Arial" w:cs="Arial"/>
      <w:i/>
      <w:iCs/>
      <w:lang w:eastAsia="ru-RU"/>
    </w:rPr>
  </w:style>
  <w:style w:type="paragraph" w:customStyle="1" w:styleId="xl78">
    <w:name w:val="xl78"/>
    <w:basedOn w:val="a0"/>
    <w:rsid w:val="0000260D"/>
    <w:pPr>
      <w:spacing w:before="100" w:beforeAutospacing="1" w:after="100" w:afterAutospacing="1" w:line="240" w:lineRule="auto"/>
      <w:jc w:val="right"/>
    </w:pPr>
    <w:rPr>
      <w:rFonts w:ascii="Arial" w:eastAsia="Times New Roman" w:hAnsi="Arial" w:cs="Arial"/>
      <w:lang w:eastAsia="ru-RU"/>
    </w:rPr>
  </w:style>
  <w:style w:type="paragraph" w:customStyle="1" w:styleId="xl79">
    <w:name w:val="xl79"/>
    <w:basedOn w:val="a0"/>
    <w:rsid w:val="0000260D"/>
    <w:pPr>
      <w:spacing w:before="100" w:beforeAutospacing="1" w:after="100" w:afterAutospacing="1" w:line="240" w:lineRule="auto"/>
      <w:jc w:val="right"/>
    </w:pPr>
    <w:rPr>
      <w:rFonts w:ascii="Arial" w:eastAsia="Times New Roman" w:hAnsi="Arial" w:cs="Arial"/>
      <w:b/>
      <w:bCs/>
      <w:lang w:eastAsia="ru-RU"/>
    </w:rPr>
  </w:style>
  <w:style w:type="paragraph" w:customStyle="1" w:styleId="xl80">
    <w:name w:val="xl80"/>
    <w:basedOn w:val="a0"/>
    <w:rsid w:val="0000260D"/>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1">
    <w:name w:val="xl81"/>
    <w:basedOn w:val="a0"/>
    <w:rsid w:val="0000260D"/>
    <w:pPr>
      <w:pBdr>
        <w:bottom w:val="single" w:sz="4" w:space="0" w:color="auto"/>
      </w:pBdr>
      <w:spacing w:before="100" w:beforeAutospacing="1" w:after="100" w:afterAutospacing="1" w:line="240" w:lineRule="auto"/>
      <w:textAlignment w:val="top"/>
    </w:pPr>
    <w:rPr>
      <w:rFonts w:ascii="Arial" w:eastAsia="Times New Roman" w:hAnsi="Arial" w:cs="Arial"/>
      <w:lang w:eastAsia="ru-RU"/>
    </w:rPr>
  </w:style>
  <w:style w:type="paragraph" w:customStyle="1" w:styleId="xl82">
    <w:name w:val="xl82"/>
    <w:basedOn w:val="a0"/>
    <w:rsid w:val="0000260D"/>
    <w:pPr>
      <w:pBdr>
        <w:bottom w:val="single" w:sz="4" w:space="0" w:color="auto"/>
      </w:pBdr>
      <w:spacing w:before="100" w:beforeAutospacing="1" w:after="100" w:afterAutospacing="1" w:line="240" w:lineRule="auto"/>
      <w:jc w:val="right"/>
    </w:pPr>
    <w:rPr>
      <w:rFonts w:ascii="Arial" w:eastAsia="Times New Roman" w:hAnsi="Arial" w:cs="Arial"/>
      <w:i/>
      <w:iCs/>
      <w:lang w:eastAsia="ru-RU"/>
    </w:rPr>
  </w:style>
  <w:style w:type="paragraph" w:customStyle="1" w:styleId="xl83">
    <w:name w:val="xl83"/>
    <w:basedOn w:val="a0"/>
    <w:rsid w:val="0000260D"/>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4">
    <w:name w:val="xl84"/>
    <w:basedOn w:val="a0"/>
    <w:rsid w:val="0000260D"/>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85">
    <w:name w:val="xl85"/>
    <w:basedOn w:val="a0"/>
    <w:rsid w:val="0000260D"/>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86">
    <w:name w:val="xl86"/>
    <w:basedOn w:val="a0"/>
    <w:rsid w:val="0000260D"/>
    <w:pPr>
      <w:pBdr>
        <w:bottom w:val="single" w:sz="4" w:space="0" w:color="auto"/>
      </w:pBdr>
      <w:spacing w:before="100" w:beforeAutospacing="1" w:after="100" w:afterAutospacing="1" w:line="240" w:lineRule="auto"/>
      <w:jc w:val="right"/>
    </w:pPr>
    <w:rPr>
      <w:rFonts w:ascii="Arial" w:eastAsia="Times New Roman" w:hAnsi="Arial" w:cs="Arial"/>
      <w:lang w:eastAsia="ru-RU"/>
    </w:rPr>
  </w:style>
  <w:style w:type="paragraph" w:customStyle="1" w:styleId="xl63">
    <w:name w:val="xl63"/>
    <w:basedOn w:val="a0"/>
    <w:uiPriority w:val="99"/>
    <w:rsid w:val="0000260D"/>
    <w:pPr>
      <w:spacing w:before="100" w:beforeAutospacing="1" w:after="100" w:afterAutospacing="1" w:line="240" w:lineRule="auto"/>
      <w:jc w:val="right"/>
    </w:pPr>
    <w:rPr>
      <w:rFonts w:ascii="Arial" w:eastAsia="Times New Roman" w:hAnsi="Arial" w:cs="Arial"/>
      <w:lang w:eastAsia="ru-RU"/>
    </w:rPr>
  </w:style>
  <w:style w:type="paragraph" w:customStyle="1" w:styleId="xl64">
    <w:name w:val="xl64"/>
    <w:basedOn w:val="a0"/>
    <w:uiPriority w:val="99"/>
    <w:rsid w:val="0000260D"/>
    <w:pPr>
      <w:spacing w:before="100" w:beforeAutospacing="1" w:after="100" w:afterAutospacing="1" w:line="240" w:lineRule="auto"/>
    </w:pPr>
    <w:rPr>
      <w:rFonts w:ascii="Arial" w:eastAsia="Times New Roman" w:hAnsi="Arial" w:cs="Arial"/>
      <w:lang w:eastAsia="ru-RU"/>
    </w:rPr>
  </w:style>
  <w:style w:type="paragraph" w:customStyle="1" w:styleId="320">
    <w:name w:val="Основной текст 32"/>
    <w:basedOn w:val="a0"/>
    <w:uiPriority w:val="99"/>
    <w:rsid w:val="0000260D"/>
    <w:pPr>
      <w:spacing w:after="120" w:line="240" w:lineRule="auto"/>
    </w:pPr>
    <w:rPr>
      <w:rFonts w:ascii="Times New Roman" w:eastAsia="Times New Roman" w:hAnsi="Times New Roman"/>
      <w:sz w:val="16"/>
      <w:szCs w:val="16"/>
      <w:lang w:eastAsia="ar-SA"/>
    </w:rPr>
  </w:style>
  <w:style w:type="paragraph" w:customStyle="1" w:styleId="143">
    <w:name w:val="Знак Знак14 Знак Знак Знак Знак Знак Знак Знак Знак Знак Знак Знак Знак"/>
    <w:basedOn w:val="a0"/>
    <w:uiPriority w:val="99"/>
    <w:rsid w:val="0000260D"/>
    <w:pPr>
      <w:spacing w:after="160" w:line="240" w:lineRule="exact"/>
    </w:pPr>
    <w:rPr>
      <w:rFonts w:ascii="Verdana" w:eastAsia="Times New Roman" w:hAnsi="Verdana" w:cs="Verdana"/>
      <w:sz w:val="20"/>
      <w:szCs w:val="20"/>
      <w:lang w:val="en-US"/>
    </w:rPr>
  </w:style>
  <w:style w:type="paragraph" w:customStyle="1" w:styleId="affffff">
    <w:name w:val="Знак Знак Знак Знак Знак Знак Знак Знак Знак Знак Знак Знак Знак Знак Знак Знак Знак Знак Знак Знак Знак Знак Знак Знак"/>
    <w:basedOn w:val="a0"/>
    <w:uiPriority w:val="99"/>
    <w:rsid w:val="0000260D"/>
    <w:pPr>
      <w:spacing w:after="160" w:line="240" w:lineRule="exact"/>
    </w:pPr>
    <w:rPr>
      <w:rFonts w:ascii="Verdana" w:eastAsia="Times New Roman" w:hAnsi="Verdana" w:cs="Verdana"/>
      <w:sz w:val="20"/>
      <w:szCs w:val="20"/>
      <w:lang w:val="en-US"/>
    </w:rPr>
  </w:style>
  <w:style w:type="numbering" w:customStyle="1" w:styleId="214">
    <w:name w:val="Нет списка21"/>
    <w:next w:val="a3"/>
    <w:uiPriority w:val="99"/>
    <w:semiHidden/>
    <w:unhideWhenUsed/>
    <w:rsid w:val="0000260D"/>
  </w:style>
  <w:style w:type="numbering" w:customStyle="1" w:styleId="3f4">
    <w:name w:val="Нет списка3"/>
    <w:next w:val="a3"/>
    <w:uiPriority w:val="99"/>
    <w:semiHidden/>
    <w:unhideWhenUsed/>
    <w:rsid w:val="0000260D"/>
  </w:style>
  <w:style w:type="numbering" w:customStyle="1" w:styleId="49">
    <w:name w:val="Нет списка4"/>
    <w:next w:val="a3"/>
    <w:uiPriority w:val="99"/>
    <w:semiHidden/>
    <w:unhideWhenUsed/>
    <w:rsid w:val="0000260D"/>
  </w:style>
  <w:style w:type="numbering" w:customStyle="1" w:styleId="57">
    <w:name w:val="Нет списка5"/>
    <w:next w:val="a3"/>
    <w:uiPriority w:val="99"/>
    <w:semiHidden/>
    <w:unhideWhenUsed/>
    <w:rsid w:val="0000260D"/>
  </w:style>
  <w:style w:type="numbering" w:customStyle="1" w:styleId="65">
    <w:name w:val="Нет списка6"/>
    <w:next w:val="a3"/>
    <w:uiPriority w:val="99"/>
    <w:semiHidden/>
    <w:unhideWhenUsed/>
    <w:rsid w:val="0000260D"/>
  </w:style>
  <w:style w:type="numbering" w:customStyle="1" w:styleId="77">
    <w:name w:val="Нет списка7"/>
    <w:next w:val="a3"/>
    <w:uiPriority w:val="99"/>
    <w:semiHidden/>
    <w:unhideWhenUsed/>
    <w:rsid w:val="0000260D"/>
  </w:style>
  <w:style w:type="numbering" w:customStyle="1" w:styleId="83">
    <w:name w:val="Нет списка8"/>
    <w:next w:val="a3"/>
    <w:uiPriority w:val="99"/>
    <w:semiHidden/>
    <w:unhideWhenUsed/>
    <w:rsid w:val="0000260D"/>
  </w:style>
  <w:style w:type="numbering" w:customStyle="1" w:styleId="92">
    <w:name w:val="Нет списка9"/>
    <w:next w:val="a3"/>
    <w:uiPriority w:val="99"/>
    <w:semiHidden/>
    <w:unhideWhenUsed/>
    <w:rsid w:val="0000260D"/>
  </w:style>
  <w:style w:type="numbering" w:customStyle="1" w:styleId="103">
    <w:name w:val="Нет списка10"/>
    <w:next w:val="a3"/>
    <w:uiPriority w:val="99"/>
    <w:semiHidden/>
    <w:unhideWhenUsed/>
    <w:rsid w:val="0000260D"/>
  </w:style>
  <w:style w:type="numbering" w:customStyle="1" w:styleId="1110">
    <w:name w:val="Нет списка111"/>
    <w:next w:val="a3"/>
    <w:uiPriority w:val="99"/>
    <w:semiHidden/>
    <w:unhideWhenUsed/>
    <w:rsid w:val="0000260D"/>
  </w:style>
  <w:style w:type="numbering" w:customStyle="1" w:styleId="123">
    <w:name w:val="Нет списка12"/>
    <w:next w:val="a3"/>
    <w:uiPriority w:val="99"/>
    <w:semiHidden/>
    <w:unhideWhenUsed/>
    <w:rsid w:val="0000260D"/>
  </w:style>
  <w:style w:type="numbering" w:customStyle="1" w:styleId="133">
    <w:name w:val="Нет списка13"/>
    <w:next w:val="a3"/>
    <w:uiPriority w:val="99"/>
    <w:semiHidden/>
    <w:unhideWhenUsed/>
    <w:rsid w:val="0000260D"/>
  </w:style>
  <w:style w:type="numbering" w:customStyle="1" w:styleId="144">
    <w:name w:val="Нет списка14"/>
    <w:next w:val="a3"/>
    <w:uiPriority w:val="99"/>
    <w:semiHidden/>
    <w:unhideWhenUsed/>
    <w:rsid w:val="0000260D"/>
  </w:style>
  <w:style w:type="numbering" w:customStyle="1" w:styleId="150">
    <w:name w:val="Нет списка15"/>
    <w:next w:val="a3"/>
    <w:uiPriority w:val="99"/>
    <w:semiHidden/>
    <w:unhideWhenUsed/>
    <w:rsid w:val="0000260D"/>
  </w:style>
  <w:style w:type="numbering" w:customStyle="1" w:styleId="160">
    <w:name w:val="Нет списка16"/>
    <w:next w:val="a3"/>
    <w:uiPriority w:val="99"/>
    <w:semiHidden/>
    <w:unhideWhenUsed/>
    <w:rsid w:val="0000260D"/>
  </w:style>
  <w:style w:type="numbering" w:customStyle="1" w:styleId="170">
    <w:name w:val="Нет списка17"/>
    <w:next w:val="a3"/>
    <w:uiPriority w:val="99"/>
    <w:semiHidden/>
    <w:unhideWhenUsed/>
    <w:rsid w:val="0000260D"/>
  </w:style>
  <w:style w:type="paragraph" w:customStyle="1" w:styleId="4a">
    <w:name w:val="Абзац списка4"/>
    <w:basedOn w:val="a0"/>
    <w:rsid w:val="0000260D"/>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numbering" w:customStyle="1" w:styleId="180">
    <w:name w:val="Нет списка18"/>
    <w:next w:val="a3"/>
    <w:uiPriority w:val="99"/>
    <w:semiHidden/>
    <w:unhideWhenUsed/>
    <w:rsid w:val="0000260D"/>
  </w:style>
  <w:style w:type="paragraph" w:styleId="2ff1">
    <w:name w:val="Quote"/>
    <w:basedOn w:val="a0"/>
    <w:next w:val="a0"/>
    <w:link w:val="2ff2"/>
    <w:uiPriority w:val="29"/>
    <w:qFormat/>
    <w:rsid w:val="0000260D"/>
    <w:rPr>
      <w:rFonts w:eastAsia="Times New Roman"/>
      <w:i/>
      <w:iCs/>
      <w:color w:val="000000"/>
    </w:rPr>
  </w:style>
  <w:style w:type="character" w:customStyle="1" w:styleId="2ff2">
    <w:name w:val="Цитата 2 Знак"/>
    <w:link w:val="2ff1"/>
    <w:uiPriority w:val="29"/>
    <w:rsid w:val="0000260D"/>
    <w:rPr>
      <w:rFonts w:eastAsia="Times New Roman"/>
      <w:i/>
      <w:iCs/>
      <w:color w:val="000000"/>
      <w:sz w:val="22"/>
      <w:szCs w:val="22"/>
      <w:lang w:eastAsia="en-US"/>
    </w:rPr>
  </w:style>
  <w:style w:type="paragraph" w:styleId="affffff0">
    <w:name w:val="Intense Quote"/>
    <w:basedOn w:val="a0"/>
    <w:next w:val="a0"/>
    <w:link w:val="affffff1"/>
    <w:uiPriority w:val="30"/>
    <w:qFormat/>
    <w:rsid w:val="0000260D"/>
    <w:pPr>
      <w:pBdr>
        <w:bottom w:val="single" w:sz="4" w:space="4" w:color="4F81BD"/>
      </w:pBdr>
      <w:spacing w:before="200" w:after="280"/>
      <w:ind w:left="936" w:right="936"/>
    </w:pPr>
    <w:rPr>
      <w:rFonts w:eastAsia="Times New Roman"/>
      <w:b/>
      <w:bCs/>
      <w:i/>
      <w:iCs/>
      <w:color w:val="4F81BD"/>
    </w:rPr>
  </w:style>
  <w:style w:type="character" w:customStyle="1" w:styleId="affffff1">
    <w:name w:val="Выделенная цитата Знак"/>
    <w:link w:val="affffff0"/>
    <w:uiPriority w:val="30"/>
    <w:rsid w:val="0000260D"/>
    <w:rPr>
      <w:rFonts w:eastAsia="Times New Roman"/>
      <w:b/>
      <w:bCs/>
      <w:i/>
      <w:iCs/>
      <w:color w:val="4F81BD"/>
      <w:sz w:val="22"/>
      <w:szCs w:val="22"/>
      <w:lang w:eastAsia="en-US"/>
    </w:rPr>
  </w:style>
  <w:style w:type="character" w:styleId="affffff2">
    <w:name w:val="Subtle Emphasis"/>
    <w:uiPriority w:val="19"/>
    <w:qFormat/>
    <w:rsid w:val="0000260D"/>
    <w:rPr>
      <w:i/>
      <w:iCs/>
      <w:color w:val="808080"/>
    </w:rPr>
  </w:style>
  <w:style w:type="character" w:styleId="affffff3">
    <w:name w:val="Intense Emphasis"/>
    <w:uiPriority w:val="21"/>
    <w:qFormat/>
    <w:rsid w:val="0000260D"/>
    <w:rPr>
      <w:b/>
      <w:bCs/>
      <w:i/>
      <w:iCs/>
      <w:color w:val="4F81BD"/>
    </w:rPr>
  </w:style>
  <w:style w:type="character" w:styleId="affffff4">
    <w:name w:val="Subtle Reference"/>
    <w:uiPriority w:val="31"/>
    <w:qFormat/>
    <w:rsid w:val="0000260D"/>
    <w:rPr>
      <w:smallCaps/>
      <w:color w:val="C0504D"/>
      <w:u w:val="single"/>
    </w:rPr>
  </w:style>
  <w:style w:type="character" w:styleId="affffff5">
    <w:name w:val="Intense Reference"/>
    <w:uiPriority w:val="32"/>
    <w:qFormat/>
    <w:rsid w:val="0000260D"/>
    <w:rPr>
      <w:b/>
      <w:bCs/>
      <w:smallCaps/>
      <w:color w:val="C0504D"/>
      <w:spacing w:val="5"/>
      <w:u w:val="single"/>
    </w:rPr>
  </w:style>
  <w:style w:type="character" w:styleId="affffff6">
    <w:name w:val="Book Title"/>
    <w:uiPriority w:val="33"/>
    <w:qFormat/>
    <w:rsid w:val="0000260D"/>
    <w:rPr>
      <w:b/>
      <w:bCs/>
      <w:smallCaps/>
      <w:spacing w:val="5"/>
    </w:rPr>
  </w:style>
  <w:style w:type="table" w:customStyle="1" w:styleId="11c">
    <w:name w:val="Сетка таблицы11"/>
    <w:basedOn w:val="a2"/>
    <w:next w:val="a4"/>
    <w:uiPriority w:val="39"/>
    <w:rsid w:val="0000260D"/>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3"/>
    <w:uiPriority w:val="99"/>
    <w:semiHidden/>
    <w:unhideWhenUsed/>
    <w:rsid w:val="0000260D"/>
  </w:style>
  <w:style w:type="numbering" w:customStyle="1" w:styleId="200">
    <w:name w:val="Нет списка20"/>
    <w:next w:val="a3"/>
    <w:uiPriority w:val="99"/>
    <w:semiHidden/>
    <w:unhideWhenUsed/>
    <w:rsid w:val="0000260D"/>
  </w:style>
  <w:style w:type="table" w:customStyle="1" w:styleId="2ff3">
    <w:name w:val="Сетка таблицы2"/>
    <w:basedOn w:val="a2"/>
    <w:next w:val="a4"/>
    <w:rsid w:val="00002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Нет списка110"/>
    <w:next w:val="a3"/>
    <w:uiPriority w:val="99"/>
    <w:semiHidden/>
    <w:unhideWhenUsed/>
    <w:rsid w:val="0000260D"/>
  </w:style>
  <w:style w:type="character" w:customStyle="1" w:styleId="affffff7">
    <w:name w:val="Название Знак"/>
    <w:rsid w:val="0000260D"/>
    <w:rPr>
      <w:rFonts w:ascii="Times New Roman" w:eastAsia="Times New Roman" w:hAnsi="Times New Roman" w:cs="Times New Roman"/>
      <w:b/>
      <w:bCs/>
      <w:sz w:val="28"/>
      <w:szCs w:val="28"/>
      <w:lang w:eastAsia="ru-RU"/>
    </w:rPr>
  </w:style>
  <w:style w:type="paragraph" w:customStyle="1" w:styleId="1f7">
    <w:name w:val="Основной текст с отступом1"/>
    <w:basedOn w:val="a0"/>
    <w:rsid w:val="0000260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BodyText21">
    <w:name w:val="Body Text 21"/>
    <w:basedOn w:val="a0"/>
    <w:rsid w:val="0000260D"/>
    <w:pPr>
      <w:autoSpaceDE w:val="0"/>
      <w:autoSpaceDN w:val="0"/>
      <w:spacing w:after="0" w:line="254" w:lineRule="auto"/>
      <w:jc w:val="both"/>
    </w:pPr>
    <w:rPr>
      <w:rFonts w:ascii="Times New Roman" w:eastAsia="Times New Roman" w:hAnsi="Times New Roman"/>
      <w:sz w:val="24"/>
      <w:szCs w:val="24"/>
      <w:lang w:eastAsia="ru-RU"/>
    </w:rPr>
  </w:style>
  <w:style w:type="paragraph" w:customStyle="1" w:styleId="caaieiaie2">
    <w:name w:val="caaieiaie 2"/>
    <w:basedOn w:val="a0"/>
    <w:next w:val="a0"/>
    <w:rsid w:val="0000260D"/>
    <w:pPr>
      <w:keepNext/>
      <w:spacing w:before="120" w:after="120" w:line="240" w:lineRule="auto"/>
      <w:jc w:val="center"/>
    </w:pPr>
    <w:rPr>
      <w:rFonts w:ascii="Pragmatica" w:eastAsia="Times New Roman" w:hAnsi="Pragmatica"/>
      <w:i/>
      <w:caps/>
      <w:sz w:val="24"/>
      <w:szCs w:val="20"/>
      <w:lang w:eastAsia="ru-RU"/>
    </w:rPr>
  </w:style>
  <w:style w:type="paragraph" w:customStyle="1" w:styleId="msonormal0">
    <w:name w:val="msonormal"/>
    <w:basedOn w:val="a0"/>
    <w:rsid w:val="00B9192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0">
    <w:name w:val="font0"/>
    <w:basedOn w:val="a0"/>
    <w:rsid w:val="007F2B0E"/>
    <w:pPr>
      <w:spacing w:before="100" w:beforeAutospacing="1" w:after="100" w:afterAutospacing="1" w:line="240" w:lineRule="auto"/>
    </w:pPr>
    <w:rPr>
      <w:rFonts w:eastAsia="Times New Roman"/>
      <w:color w:val="000000"/>
      <w:lang w:eastAsia="ru-RU"/>
    </w:rPr>
  </w:style>
  <w:style w:type="character" w:customStyle="1" w:styleId="sectiontitle2">
    <w:name w:val="section__title2"/>
    <w:rsid w:val="00165AC0"/>
    <w:rPr>
      <w:vanish w:val="0"/>
      <w:webHidden w:val="0"/>
      <w:color w:val="909EBB"/>
      <w:sz w:val="20"/>
      <w:szCs w:val="20"/>
      <w:specVanish w:val="0"/>
    </w:rPr>
  </w:style>
  <w:style w:type="character" w:customStyle="1" w:styleId="sectioninfo2">
    <w:name w:val="section__info2"/>
    <w:rsid w:val="00165AC0"/>
    <w:rPr>
      <w:vanish w:val="0"/>
      <w:webHidden w:val="0"/>
      <w:sz w:val="24"/>
      <w:szCs w:val="24"/>
      <w:specVanish w:val="0"/>
    </w:rPr>
  </w:style>
  <w:style w:type="character" w:customStyle="1" w:styleId="afff9">
    <w:name w:val="Без интервала Знак"/>
    <w:link w:val="afff8"/>
    <w:uiPriority w:val="1"/>
    <w:rsid w:val="00597DE9"/>
    <w:rPr>
      <w:rFonts w:ascii="Times New Roman" w:hAnsi="Times New Roman"/>
      <w:sz w:val="24"/>
      <w:szCs w:val="24"/>
      <w:lang w:eastAsia="ar-SA"/>
    </w:rPr>
  </w:style>
  <w:style w:type="paragraph" w:customStyle="1" w:styleId="3f5">
    <w:name w:val="Заголовок #3"/>
    <w:basedOn w:val="afff6"/>
    <w:link w:val="3f6"/>
    <w:qFormat/>
    <w:rsid w:val="001938B2"/>
    <w:pPr>
      <w:keepNext/>
      <w:autoSpaceDE w:val="0"/>
      <w:autoSpaceDN w:val="0"/>
      <w:adjustRightInd w:val="0"/>
      <w:spacing w:before="240" w:after="120"/>
      <w:ind w:left="0" w:firstLine="709"/>
      <w:contextualSpacing w:val="0"/>
      <w:jc w:val="both"/>
    </w:pPr>
    <w:rPr>
      <w:b/>
    </w:rPr>
  </w:style>
  <w:style w:type="character" w:customStyle="1" w:styleId="3f6">
    <w:name w:val="Заголовок #3 Знак"/>
    <w:link w:val="3f5"/>
    <w:rsid w:val="001938B2"/>
    <w:rPr>
      <w:rFonts w:ascii="Times New Roman" w:eastAsia="Times New Roman" w:hAnsi="Times New Roman"/>
      <w:b/>
      <w:sz w:val="24"/>
      <w:szCs w:val="24"/>
    </w:rPr>
  </w:style>
  <w:style w:type="character" w:customStyle="1" w:styleId="3f7">
    <w:name w:val="Текст сноски Знак3"/>
    <w:aliases w:val="Знак211 Знак2, Знак Знак,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к Знак Знак Знак Знак Знак Знак"/>
    <w:uiPriority w:val="99"/>
    <w:locked/>
    <w:rsid w:val="00E46666"/>
    <w:rPr>
      <w:lang w:val="ru-RU" w:eastAsia="ru-RU" w:bidi="ar-SA"/>
    </w:rPr>
  </w:style>
  <w:style w:type="table" w:customStyle="1" w:styleId="TableStyle0">
    <w:name w:val="TableStyle0"/>
    <w:rsid w:val="00DA390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DA3903"/>
    <w:rPr>
      <w:rFonts w:ascii="Arial" w:eastAsiaTheme="minorEastAsia" w:hAnsi="Arial" w:cstheme="minorBidi"/>
      <w:sz w:val="16"/>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74">
      <w:bodyDiv w:val="1"/>
      <w:marLeft w:val="0"/>
      <w:marRight w:val="0"/>
      <w:marTop w:val="0"/>
      <w:marBottom w:val="0"/>
      <w:divBdr>
        <w:top w:val="none" w:sz="0" w:space="0" w:color="auto"/>
        <w:left w:val="none" w:sz="0" w:space="0" w:color="auto"/>
        <w:bottom w:val="none" w:sz="0" w:space="0" w:color="auto"/>
        <w:right w:val="none" w:sz="0" w:space="0" w:color="auto"/>
      </w:divBdr>
    </w:div>
    <w:div w:id="21170225">
      <w:bodyDiv w:val="1"/>
      <w:marLeft w:val="0"/>
      <w:marRight w:val="0"/>
      <w:marTop w:val="0"/>
      <w:marBottom w:val="0"/>
      <w:divBdr>
        <w:top w:val="none" w:sz="0" w:space="0" w:color="auto"/>
        <w:left w:val="none" w:sz="0" w:space="0" w:color="auto"/>
        <w:bottom w:val="none" w:sz="0" w:space="0" w:color="auto"/>
        <w:right w:val="none" w:sz="0" w:space="0" w:color="auto"/>
      </w:divBdr>
    </w:div>
    <w:div w:id="47195496">
      <w:bodyDiv w:val="1"/>
      <w:marLeft w:val="0"/>
      <w:marRight w:val="0"/>
      <w:marTop w:val="0"/>
      <w:marBottom w:val="0"/>
      <w:divBdr>
        <w:top w:val="none" w:sz="0" w:space="0" w:color="auto"/>
        <w:left w:val="none" w:sz="0" w:space="0" w:color="auto"/>
        <w:bottom w:val="none" w:sz="0" w:space="0" w:color="auto"/>
        <w:right w:val="none" w:sz="0" w:space="0" w:color="auto"/>
      </w:divBdr>
    </w:div>
    <w:div w:id="76246934">
      <w:bodyDiv w:val="1"/>
      <w:marLeft w:val="0"/>
      <w:marRight w:val="0"/>
      <w:marTop w:val="0"/>
      <w:marBottom w:val="0"/>
      <w:divBdr>
        <w:top w:val="none" w:sz="0" w:space="0" w:color="auto"/>
        <w:left w:val="none" w:sz="0" w:space="0" w:color="auto"/>
        <w:bottom w:val="none" w:sz="0" w:space="0" w:color="auto"/>
        <w:right w:val="none" w:sz="0" w:space="0" w:color="auto"/>
      </w:divBdr>
    </w:div>
    <w:div w:id="79567865">
      <w:bodyDiv w:val="1"/>
      <w:marLeft w:val="0"/>
      <w:marRight w:val="0"/>
      <w:marTop w:val="0"/>
      <w:marBottom w:val="0"/>
      <w:divBdr>
        <w:top w:val="none" w:sz="0" w:space="0" w:color="auto"/>
        <w:left w:val="none" w:sz="0" w:space="0" w:color="auto"/>
        <w:bottom w:val="none" w:sz="0" w:space="0" w:color="auto"/>
        <w:right w:val="none" w:sz="0" w:space="0" w:color="auto"/>
      </w:divBdr>
    </w:div>
    <w:div w:id="81339773">
      <w:bodyDiv w:val="1"/>
      <w:marLeft w:val="0"/>
      <w:marRight w:val="0"/>
      <w:marTop w:val="0"/>
      <w:marBottom w:val="0"/>
      <w:divBdr>
        <w:top w:val="none" w:sz="0" w:space="0" w:color="auto"/>
        <w:left w:val="none" w:sz="0" w:space="0" w:color="auto"/>
        <w:bottom w:val="none" w:sz="0" w:space="0" w:color="auto"/>
        <w:right w:val="none" w:sz="0" w:space="0" w:color="auto"/>
      </w:divBdr>
    </w:div>
    <w:div w:id="83917729">
      <w:bodyDiv w:val="1"/>
      <w:marLeft w:val="0"/>
      <w:marRight w:val="0"/>
      <w:marTop w:val="0"/>
      <w:marBottom w:val="0"/>
      <w:divBdr>
        <w:top w:val="none" w:sz="0" w:space="0" w:color="auto"/>
        <w:left w:val="none" w:sz="0" w:space="0" w:color="auto"/>
        <w:bottom w:val="none" w:sz="0" w:space="0" w:color="auto"/>
        <w:right w:val="none" w:sz="0" w:space="0" w:color="auto"/>
      </w:divBdr>
    </w:div>
    <w:div w:id="86510301">
      <w:bodyDiv w:val="1"/>
      <w:marLeft w:val="0"/>
      <w:marRight w:val="0"/>
      <w:marTop w:val="0"/>
      <w:marBottom w:val="0"/>
      <w:divBdr>
        <w:top w:val="none" w:sz="0" w:space="0" w:color="auto"/>
        <w:left w:val="none" w:sz="0" w:space="0" w:color="auto"/>
        <w:bottom w:val="none" w:sz="0" w:space="0" w:color="auto"/>
        <w:right w:val="none" w:sz="0" w:space="0" w:color="auto"/>
      </w:divBdr>
    </w:div>
    <w:div w:id="100498621">
      <w:bodyDiv w:val="1"/>
      <w:marLeft w:val="0"/>
      <w:marRight w:val="0"/>
      <w:marTop w:val="0"/>
      <w:marBottom w:val="0"/>
      <w:divBdr>
        <w:top w:val="none" w:sz="0" w:space="0" w:color="auto"/>
        <w:left w:val="none" w:sz="0" w:space="0" w:color="auto"/>
        <w:bottom w:val="none" w:sz="0" w:space="0" w:color="auto"/>
        <w:right w:val="none" w:sz="0" w:space="0" w:color="auto"/>
      </w:divBdr>
    </w:div>
    <w:div w:id="111558606">
      <w:bodyDiv w:val="1"/>
      <w:marLeft w:val="0"/>
      <w:marRight w:val="0"/>
      <w:marTop w:val="0"/>
      <w:marBottom w:val="0"/>
      <w:divBdr>
        <w:top w:val="none" w:sz="0" w:space="0" w:color="auto"/>
        <w:left w:val="none" w:sz="0" w:space="0" w:color="auto"/>
        <w:bottom w:val="none" w:sz="0" w:space="0" w:color="auto"/>
        <w:right w:val="none" w:sz="0" w:space="0" w:color="auto"/>
      </w:divBdr>
    </w:div>
    <w:div w:id="114256931">
      <w:bodyDiv w:val="1"/>
      <w:marLeft w:val="0"/>
      <w:marRight w:val="0"/>
      <w:marTop w:val="0"/>
      <w:marBottom w:val="0"/>
      <w:divBdr>
        <w:top w:val="none" w:sz="0" w:space="0" w:color="auto"/>
        <w:left w:val="none" w:sz="0" w:space="0" w:color="auto"/>
        <w:bottom w:val="none" w:sz="0" w:space="0" w:color="auto"/>
        <w:right w:val="none" w:sz="0" w:space="0" w:color="auto"/>
      </w:divBdr>
    </w:div>
    <w:div w:id="115028269">
      <w:bodyDiv w:val="1"/>
      <w:marLeft w:val="0"/>
      <w:marRight w:val="0"/>
      <w:marTop w:val="0"/>
      <w:marBottom w:val="0"/>
      <w:divBdr>
        <w:top w:val="none" w:sz="0" w:space="0" w:color="auto"/>
        <w:left w:val="none" w:sz="0" w:space="0" w:color="auto"/>
        <w:bottom w:val="none" w:sz="0" w:space="0" w:color="auto"/>
        <w:right w:val="none" w:sz="0" w:space="0" w:color="auto"/>
      </w:divBdr>
    </w:div>
    <w:div w:id="166556884">
      <w:bodyDiv w:val="1"/>
      <w:marLeft w:val="0"/>
      <w:marRight w:val="0"/>
      <w:marTop w:val="0"/>
      <w:marBottom w:val="0"/>
      <w:divBdr>
        <w:top w:val="none" w:sz="0" w:space="0" w:color="auto"/>
        <w:left w:val="none" w:sz="0" w:space="0" w:color="auto"/>
        <w:bottom w:val="none" w:sz="0" w:space="0" w:color="auto"/>
        <w:right w:val="none" w:sz="0" w:space="0" w:color="auto"/>
      </w:divBdr>
    </w:div>
    <w:div w:id="177473500">
      <w:bodyDiv w:val="1"/>
      <w:marLeft w:val="0"/>
      <w:marRight w:val="0"/>
      <w:marTop w:val="0"/>
      <w:marBottom w:val="0"/>
      <w:divBdr>
        <w:top w:val="none" w:sz="0" w:space="0" w:color="auto"/>
        <w:left w:val="none" w:sz="0" w:space="0" w:color="auto"/>
        <w:bottom w:val="none" w:sz="0" w:space="0" w:color="auto"/>
        <w:right w:val="none" w:sz="0" w:space="0" w:color="auto"/>
      </w:divBdr>
    </w:div>
    <w:div w:id="178852938">
      <w:bodyDiv w:val="1"/>
      <w:marLeft w:val="0"/>
      <w:marRight w:val="0"/>
      <w:marTop w:val="0"/>
      <w:marBottom w:val="0"/>
      <w:divBdr>
        <w:top w:val="none" w:sz="0" w:space="0" w:color="auto"/>
        <w:left w:val="none" w:sz="0" w:space="0" w:color="auto"/>
        <w:bottom w:val="none" w:sz="0" w:space="0" w:color="auto"/>
        <w:right w:val="none" w:sz="0" w:space="0" w:color="auto"/>
      </w:divBdr>
    </w:div>
    <w:div w:id="194854037">
      <w:bodyDiv w:val="1"/>
      <w:marLeft w:val="0"/>
      <w:marRight w:val="0"/>
      <w:marTop w:val="0"/>
      <w:marBottom w:val="0"/>
      <w:divBdr>
        <w:top w:val="none" w:sz="0" w:space="0" w:color="auto"/>
        <w:left w:val="none" w:sz="0" w:space="0" w:color="auto"/>
        <w:bottom w:val="none" w:sz="0" w:space="0" w:color="auto"/>
        <w:right w:val="none" w:sz="0" w:space="0" w:color="auto"/>
      </w:divBdr>
    </w:div>
    <w:div w:id="196550195">
      <w:bodyDiv w:val="1"/>
      <w:marLeft w:val="0"/>
      <w:marRight w:val="0"/>
      <w:marTop w:val="0"/>
      <w:marBottom w:val="0"/>
      <w:divBdr>
        <w:top w:val="none" w:sz="0" w:space="0" w:color="auto"/>
        <w:left w:val="none" w:sz="0" w:space="0" w:color="auto"/>
        <w:bottom w:val="none" w:sz="0" w:space="0" w:color="auto"/>
        <w:right w:val="none" w:sz="0" w:space="0" w:color="auto"/>
      </w:divBdr>
    </w:div>
    <w:div w:id="214001455">
      <w:bodyDiv w:val="1"/>
      <w:marLeft w:val="0"/>
      <w:marRight w:val="0"/>
      <w:marTop w:val="0"/>
      <w:marBottom w:val="0"/>
      <w:divBdr>
        <w:top w:val="none" w:sz="0" w:space="0" w:color="auto"/>
        <w:left w:val="none" w:sz="0" w:space="0" w:color="auto"/>
        <w:bottom w:val="none" w:sz="0" w:space="0" w:color="auto"/>
        <w:right w:val="none" w:sz="0" w:space="0" w:color="auto"/>
      </w:divBdr>
    </w:div>
    <w:div w:id="214510812">
      <w:bodyDiv w:val="1"/>
      <w:marLeft w:val="0"/>
      <w:marRight w:val="0"/>
      <w:marTop w:val="0"/>
      <w:marBottom w:val="0"/>
      <w:divBdr>
        <w:top w:val="none" w:sz="0" w:space="0" w:color="auto"/>
        <w:left w:val="none" w:sz="0" w:space="0" w:color="auto"/>
        <w:bottom w:val="none" w:sz="0" w:space="0" w:color="auto"/>
        <w:right w:val="none" w:sz="0" w:space="0" w:color="auto"/>
      </w:divBdr>
    </w:div>
    <w:div w:id="214893988">
      <w:bodyDiv w:val="1"/>
      <w:marLeft w:val="0"/>
      <w:marRight w:val="0"/>
      <w:marTop w:val="0"/>
      <w:marBottom w:val="0"/>
      <w:divBdr>
        <w:top w:val="none" w:sz="0" w:space="0" w:color="auto"/>
        <w:left w:val="none" w:sz="0" w:space="0" w:color="auto"/>
        <w:bottom w:val="none" w:sz="0" w:space="0" w:color="auto"/>
        <w:right w:val="none" w:sz="0" w:space="0" w:color="auto"/>
      </w:divBdr>
    </w:div>
    <w:div w:id="232664713">
      <w:bodyDiv w:val="1"/>
      <w:marLeft w:val="0"/>
      <w:marRight w:val="0"/>
      <w:marTop w:val="0"/>
      <w:marBottom w:val="0"/>
      <w:divBdr>
        <w:top w:val="none" w:sz="0" w:space="0" w:color="auto"/>
        <w:left w:val="none" w:sz="0" w:space="0" w:color="auto"/>
        <w:bottom w:val="none" w:sz="0" w:space="0" w:color="auto"/>
        <w:right w:val="none" w:sz="0" w:space="0" w:color="auto"/>
      </w:divBdr>
    </w:div>
    <w:div w:id="239600751">
      <w:bodyDiv w:val="1"/>
      <w:marLeft w:val="0"/>
      <w:marRight w:val="0"/>
      <w:marTop w:val="0"/>
      <w:marBottom w:val="0"/>
      <w:divBdr>
        <w:top w:val="none" w:sz="0" w:space="0" w:color="auto"/>
        <w:left w:val="none" w:sz="0" w:space="0" w:color="auto"/>
        <w:bottom w:val="none" w:sz="0" w:space="0" w:color="auto"/>
        <w:right w:val="none" w:sz="0" w:space="0" w:color="auto"/>
      </w:divBdr>
    </w:div>
    <w:div w:id="244995485">
      <w:bodyDiv w:val="1"/>
      <w:marLeft w:val="0"/>
      <w:marRight w:val="0"/>
      <w:marTop w:val="0"/>
      <w:marBottom w:val="0"/>
      <w:divBdr>
        <w:top w:val="none" w:sz="0" w:space="0" w:color="auto"/>
        <w:left w:val="none" w:sz="0" w:space="0" w:color="auto"/>
        <w:bottom w:val="none" w:sz="0" w:space="0" w:color="auto"/>
        <w:right w:val="none" w:sz="0" w:space="0" w:color="auto"/>
      </w:divBdr>
    </w:div>
    <w:div w:id="253636876">
      <w:bodyDiv w:val="1"/>
      <w:marLeft w:val="0"/>
      <w:marRight w:val="0"/>
      <w:marTop w:val="0"/>
      <w:marBottom w:val="0"/>
      <w:divBdr>
        <w:top w:val="none" w:sz="0" w:space="0" w:color="auto"/>
        <w:left w:val="none" w:sz="0" w:space="0" w:color="auto"/>
        <w:bottom w:val="none" w:sz="0" w:space="0" w:color="auto"/>
        <w:right w:val="none" w:sz="0" w:space="0" w:color="auto"/>
      </w:divBdr>
    </w:div>
    <w:div w:id="263731203">
      <w:bodyDiv w:val="1"/>
      <w:marLeft w:val="0"/>
      <w:marRight w:val="0"/>
      <w:marTop w:val="0"/>
      <w:marBottom w:val="0"/>
      <w:divBdr>
        <w:top w:val="none" w:sz="0" w:space="0" w:color="auto"/>
        <w:left w:val="none" w:sz="0" w:space="0" w:color="auto"/>
        <w:bottom w:val="none" w:sz="0" w:space="0" w:color="auto"/>
        <w:right w:val="none" w:sz="0" w:space="0" w:color="auto"/>
      </w:divBdr>
    </w:div>
    <w:div w:id="292827322">
      <w:bodyDiv w:val="1"/>
      <w:marLeft w:val="0"/>
      <w:marRight w:val="0"/>
      <w:marTop w:val="0"/>
      <w:marBottom w:val="0"/>
      <w:divBdr>
        <w:top w:val="none" w:sz="0" w:space="0" w:color="auto"/>
        <w:left w:val="none" w:sz="0" w:space="0" w:color="auto"/>
        <w:bottom w:val="none" w:sz="0" w:space="0" w:color="auto"/>
        <w:right w:val="none" w:sz="0" w:space="0" w:color="auto"/>
      </w:divBdr>
    </w:div>
    <w:div w:id="302124214">
      <w:bodyDiv w:val="1"/>
      <w:marLeft w:val="0"/>
      <w:marRight w:val="0"/>
      <w:marTop w:val="0"/>
      <w:marBottom w:val="0"/>
      <w:divBdr>
        <w:top w:val="none" w:sz="0" w:space="0" w:color="auto"/>
        <w:left w:val="none" w:sz="0" w:space="0" w:color="auto"/>
        <w:bottom w:val="none" w:sz="0" w:space="0" w:color="auto"/>
        <w:right w:val="none" w:sz="0" w:space="0" w:color="auto"/>
      </w:divBdr>
      <w:divsChild>
        <w:div w:id="859395459">
          <w:marLeft w:val="0"/>
          <w:marRight w:val="0"/>
          <w:marTop w:val="0"/>
          <w:marBottom w:val="0"/>
          <w:divBdr>
            <w:top w:val="none" w:sz="0" w:space="0" w:color="auto"/>
            <w:left w:val="none" w:sz="0" w:space="0" w:color="auto"/>
            <w:bottom w:val="none" w:sz="0" w:space="0" w:color="auto"/>
            <w:right w:val="none" w:sz="0" w:space="0" w:color="auto"/>
          </w:divBdr>
        </w:div>
      </w:divsChild>
    </w:div>
    <w:div w:id="312416966">
      <w:bodyDiv w:val="1"/>
      <w:marLeft w:val="0"/>
      <w:marRight w:val="0"/>
      <w:marTop w:val="0"/>
      <w:marBottom w:val="0"/>
      <w:divBdr>
        <w:top w:val="none" w:sz="0" w:space="0" w:color="auto"/>
        <w:left w:val="none" w:sz="0" w:space="0" w:color="auto"/>
        <w:bottom w:val="none" w:sz="0" w:space="0" w:color="auto"/>
        <w:right w:val="none" w:sz="0" w:space="0" w:color="auto"/>
      </w:divBdr>
      <w:divsChild>
        <w:div w:id="245966784">
          <w:marLeft w:val="0"/>
          <w:marRight w:val="0"/>
          <w:marTop w:val="0"/>
          <w:marBottom w:val="0"/>
          <w:divBdr>
            <w:top w:val="none" w:sz="0" w:space="0" w:color="auto"/>
            <w:left w:val="none" w:sz="0" w:space="0" w:color="auto"/>
            <w:bottom w:val="none" w:sz="0" w:space="0" w:color="auto"/>
            <w:right w:val="none" w:sz="0" w:space="0" w:color="auto"/>
          </w:divBdr>
        </w:div>
      </w:divsChild>
    </w:div>
    <w:div w:id="316811664">
      <w:bodyDiv w:val="1"/>
      <w:marLeft w:val="0"/>
      <w:marRight w:val="0"/>
      <w:marTop w:val="0"/>
      <w:marBottom w:val="0"/>
      <w:divBdr>
        <w:top w:val="none" w:sz="0" w:space="0" w:color="auto"/>
        <w:left w:val="none" w:sz="0" w:space="0" w:color="auto"/>
        <w:bottom w:val="none" w:sz="0" w:space="0" w:color="auto"/>
        <w:right w:val="none" w:sz="0" w:space="0" w:color="auto"/>
      </w:divBdr>
    </w:div>
    <w:div w:id="333186428">
      <w:bodyDiv w:val="1"/>
      <w:marLeft w:val="0"/>
      <w:marRight w:val="0"/>
      <w:marTop w:val="0"/>
      <w:marBottom w:val="0"/>
      <w:divBdr>
        <w:top w:val="none" w:sz="0" w:space="0" w:color="auto"/>
        <w:left w:val="none" w:sz="0" w:space="0" w:color="auto"/>
        <w:bottom w:val="none" w:sz="0" w:space="0" w:color="auto"/>
        <w:right w:val="none" w:sz="0" w:space="0" w:color="auto"/>
      </w:divBdr>
    </w:div>
    <w:div w:id="350764661">
      <w:bodyDiv w:val="1"/>
      <w:marLeft w:val="0"/>
      <w:marRight w:val="0"/>
      <w:marTop w:val="0"/>
      <w:marBottom w:val="0"/>
      <w:divBdr>
        <w:top w:val="none" w:sz="0" w:space="0" w:color="auto"/>
        <w:left w:val="none" w:sz="0" w:space="0" w:color="auto"/>
        <w:bottom w:val="none" w:sz="0" w:space="0" w:color="auto"/>
        <w:right w:val="none" w:sz="0" w:space="0" w:color="auto"/>
      </w:divBdr>
    </w:div>
    <w:div w:id="353575352">
      <w:bodyDiv w:val="1"/>
      <w:marLeft w:val="0"/>
      <w:marRight w:val="0"/>
      <w:marTop w:val="0"/>
      <w:marBottom w:val="0"/>
      <w:divBdr>
        <w:top w:val="none" w:sz="0" w:space="0" w:color="auto"/>
        <w:left w:val="none" w:sz="0" w:space="0" w:color="auto"/>
        <w:bottom w:val="none" w:sz="0" w:space="0" w:color="auto"/>
        <w:right w:val="none" w:sz="0" w:space="0" w:color="auto"/>
      </w:divBdr>
    </w:div>
    <w:div w:id="356588510">
      <w:bodyDiv w:val="1"/>
      <w:marLeft w:val="0"/>
      <w:marRight w:val="0"/>
      <w:marTop w:val="0"/>
      <w:marBottom w:val="0"/>
      <w:divBdr>
        <w:top w:val="none" w:sz="0" w:space="0" w:color="auto"/>
        <w:left w:val="none" w:sz="0" w:space="0" w:color="auto"/>
        <w:bottom w:val="none" w:sz="0" w:space="0" w:color="auto"/>
        <w:right w:val="none" w:sz="0" w:space="0" w:color="auto"/>
      </w:divBdr>
    </w:div>
    <w:div w:id="387148962">
      <w:bodyDiv w:val="1"/>
      <w:marLeft w:val="0"/>
      <w:marRight w:val="0"/>
      <w:marTop w:val="0"/>
      <w:marBottom w:val="0"/>
      <w:divBdr>
        <w:top w:val="none" w:sz="0" w:space="0" w:color="auto"/>
        <w:left w:val="none" w:sz="0" w:space="0" w:color="auto"/>
        <w:bottom w:val="none" w:sz="0" w:space="0" w:color="auto"/>
        <w:right w:val="none" w:sz="0" w:space="0" w:color="auto"/>
      </w:divBdr>
    </w:div>
    <w:div w:id="393551503">
      <w:bodyDiv w:val="1"/>
      <w:marLeft w:val="0"/>
      <w:marRight w:val="0"/>
      <w:marTop w:val="0"/>
      <w:marBottom w:val="0"/>
      <w:divBdr>
        <w:top w:val="none" w:sz="0" w:space="0" w:color="auto"/>
        <w:left w:val="none" w:sz="0" w:space="0" w:color="auto"/>
        <w:bottom w:val="none" w:sz="0" w:space="0" w:color="auto"/>
        <w:right w:val="none" w:sz="0" w:space="0" w:color="auto"/>
      </w:divBdr>
      <w:divsChild>
        <w:div w:id="1053314004">
          <w:marLeft w:val="0"/>
          <w:marRight w:val="0"/>
          <w:marTop w:val="0"/>
          <w:marBottom w:val="0"/>
          <w:divBdr>
            <w:top w:val="none" w:sz="0" w:space="0" w:color="auto"/>
            <w:left w:val="none" w:sz="0" w:space="0" w:color="auto"/>
            <w:bottom w:val="none" w:sz="0" w:space="0" w:color="auto"/>
            <w:right w:val="none" w:sz="0" w:space="0" w:color="auto"/>
          </w:divBdr>
        </w:div>
      </w:divsChild>
    </w:div>
    <w:div w:id="431782047">
      <w:bodyDiv w:val="1"/>
      <w:marLeft w:val="0"/>
      <w:marRight w:val="0"/>
      <w:marTop w:val="0"/>
      <w:marBottom w:val="0"/>
      <w:divBdr>
        <w:top w:val="none" w:sz="0" w:space="0" w:color="auto"/>
        <w:left w:val="none" w:sz="0" w:space="0" w:color="auto"/>
        <w:bottom w:val="none" w:sz="0" w:space="0" w:color="auto"/>
        <w:right w:val="none" w:sz="0" w:space="0" w:color="auto"/>
      </w:divBdr>
    </w:div>
    <w:div w:id="455149780">
      <w:bodyDiv w:val="1"/>
      <w:marLeft w:val="0"/>
      <w:marRight w:val="0"/>
      <w:marTop w:val="0"/>
      <w:marBottom w:val="0"/>
      <w:divBdr>
        <w:top w:val="none" w:sz="0" w:space="0" w:color="auto"/>
        <w:left w:val="none" w:sz="0" w:space="0" w:color="auto"/>
        <w:bottom w:val="none" w:sz="0" w:space="0" w:color="auto"/>
        <w:right w:val="none" w:sz="0" w:space="0" w:color="auto"/>
      </w:divBdr>
    </w:div>
    <w:div w:id="458569941">
      <w:bodyDiv w:val="1"/>
      <w:marLeft w:val="0"/>
      <w:marRight w:val="0"/>
      <w:marTop w:val="0"/>
      <w:marBottom w:val="0"/>
      <w:divBdr>
        <w:top w:val="none" w:sz="0" w:space="0" w:color="auto"/>
        <w:left w:val="none" w:sz="0" w:space="0" w:color="auto"/>
        <w:bottom w:val="none" w:sz="0" w:space="0" w:color="auto"/>
        <w:right w:val="none" w:sz="0" w:space="0" w:color="auto"/>
      </w:divBdr>
    </w:div>
    <w:div w:id="459306885">
      <w:bodyDiv w:val="1"/>
      <w:marLeft w:val="0"/>
      <w:marRight w:val="0"/>
      <w:marTop w:val="0"/>
      <w:marBottom w:val="0"/>
      <w:divBdr>
        <w:top w:val="none" w:sz="0" w:space="0" w:color="auto"/>
        <w:left w:val="none" w:sz="0" w:space="0" w:color="auto"/>
        <w:bottom w:val="none" w:sz="0" w:space="0" w:color="auto"/>
        <w:right w:val="none" w:sz="0" w:space="0" w:color="auto"/>
      </w:divBdr>
      <w:divsChild>
        <w:div w:id="407850067">
          <w:marLeft w:val="0"/>
          <w:marRight w:val="0"/>
          <w:marTop w:val="0"/>
          <w:marBottom w:val="0"/>
          <w:divBdr>
            <w:top w:val="none" w:sz="0" w:space="0" w:color="auto"/>
            <w:left w:val="none" w:sz="0" w:space="0" w:color="auto"/>
            <w:bottom w:val="none" w:sz="0" w:space="0" w:color="auto"/>
            <w:right w:val="none" w:sz="0" w:space="0" w:color="auto"/>
          </w:divBdr>
        </w:div>
      </w:divsChild>
    </w:div>
    <w:div w:id="483015073">
      <w:bodyDiv w:val="1"/>
      <w:marLeft w:val="0"/>
      <w:marRight w:val="0"/>
      <w:marTop w:val="0"/>
      <w:marBottom w:val="0"/>
      <w:divBdr>
        <w:top w:val="none" w:sz="0" w:space="0" w:color="auto"/>
        <w:left w:val="none" w:sz="0" w:space="0" w:color="auto"/>
        <w:bottom w:val="none" w:sz="0" w:space="0" w:color="auto"/>
        <w:right w:val="none" w:sz="0" w:space="0" w:color="auto"/>
      </w:divBdr>
      <w:divsChild>
        <w:div w:id="1281767582">
          <w:marLeft w:val="0"/>
          <w:marRight w:val="0"/>
          <w:marTop w:val="0"/>
          <w:marBottom w:val="0"/>
          <w:divBdr>
            <w:top w:val="none" w:sz="0" w:space="0" w:color="auto"/>
            <w:left w:val="none" w:sz="0" w:space="0" w:color="auto"/>
            <w:bottom w:val="none" w:sz="0" w:space="0" w:color="auto"/>
            <w:right w:val="none" w:sz="0" w:space="0" w:color="auto"/>
          </w:divBdr>
        </w:div>
      </w:divsChild>
    </w:div>
    <w:div w:id="484322891">
      <w:bodyDiv w:val="1"/>
      <w:marLeft w:val="0"/>
      <w:marRight w:val="0"/>
      <w:marTop w:val="0"/>
      <w:marBottom w:val="0"/>
      <w:divBdr>
        <w:top w:val="none" w:sz="0" w:space="0" w:color="auto"/>
        <w:left w:val="none" w:sz="0" w:space="0" w:color="auto"/>
        <w:bottom w:val="none" w:sz="0" w:space="0" w:color="auto"/>
        <w:right w:val="none" w:sz="0" w:space="0" w:color="auto"/>
      </w:divBdr>
    </w:div>
    <w:div w:id="488983939">
      <w:bodyDiv w:val="1"/>
      <w:marLeft w:val="0"/>
      <w:marRight w:val="0"/>
      <w:marTop w:val="0"/>
      <w:marBottom w:val="0"/>
      <w:divBdr>
        <w:top w:val="none" w:sz="0" w:space="0" w:color="auto"/>
        <w:left w:val="none" w:sz="0" w:space="0" w:color="auto"/>
        <w:bottom w:val="none" w:sz="0" w:space="0" w:color="auto"/>
        <w:right w:val="none" w:sz="0" w:space="0" w:color="auto"/>
      </w:divBdr>
      <w:divsChild>
        <w:div w:id="514003042">
          <w:marLeft w:val="0"/>
          <w:marRight w:val="0"/>
          <w:marTop w:val="0"/>
          <w:marBottom w:val="0"/>
          <w:divBdr>
            <w:top w:val="none" w:sz="0" w:space="0" w:color="auto"/>
            <w:left w:val="none" w:sz="0" w:space="0" w:color="auto"/>
            <w:bottom w:val="none" w:sz="0" w:space="0" w:color="auto"/>
            <w:right w:val="none" w:sz="0" w:space="0" w:color="auto"/>
          </w:divBdr>
          <w:divsChild>
            <w:div w:id="1980843397">
              <w:marLeft w:val="0"/>
              <w:marRight w:val="0"/>
              <w:marTop w:val="0"/>
              <w:marBottom w:val="0"/>
              <w:divBdr>
                <w:top w:val="none" w:sz="0" w:space="0" w:color="auto"/>
                <w:left w:val="none" w:sz="0" w:space="0" w:color="auto"/>
                <w:bottom w:val="none" w:sz="0" w:space="0" w:color="auto"/>
                <w:right w:val="none" w:sz="0" w:space="0" w:color="auto"/>
              </w:divBdr>
              <w:divsChild>
                <w:div w:id="1201473172">
                  <w:marLeft w:val="0"/>
                  <w:marRight w:val="0"/>
                  <w:marTop w:val="0"/>
                  <w:marBottom w:val="0"/>
                  <w:divBdr>
                    <w:top w:val="none" w:sz="0" w:space="0" w:color="auto"/>
                    <w:left w:val="none" w:sz="0" w:space="0" w:color="auto"/>
                    <w:bottom w:val="none" w:sz="0" w:space="0" w:color="auto"/>
                    <w:right w:val="none" w:sz="0" w:space="0" w:color="auto"/>
                  </w:divBdr>
                  <w:divsChild>
                    <w:div w:id="1360469082">
                      <w:marLeft w:val="0"/>
                      <w:marRight w:val="0"/>
                      <w:marTop w:val="0"/>
                      <w:marBottom w:val="0"/>
                      <w:divBdr>
                        <w:top w:val="none" w:sz="0" w:space="0" w:color="auto"/>
                        <w:left w:val="none" w:sz="0" w:space="0" w:color="auto"/>
                        <w:bottom w:val="none" w:sz="0" w:space="0" w:color="auto"/>
                        <w:right w:val="none" w:sz="0" w:space="0" w:color="auto"/>
                      </w:divBdr>
                      <w:divsChild>
                        <w:div w:id="1488933265">
                          <w:marLeft w:val="0"/>
                          <w:marRight w:val="0"/>
                          <w:marTop w:val="0"/>
                          <w:marBottom w:val="0"/>
                          <w:divBdr>
                            <w:top w:val="none" w:sz="0" w:space="0" w:color="auto"/>
                            <w:left w:val="none" w:sz="0" w:space="0" w:color="auto"/>
                            <w:bottom w:val="none" w:sz="0" w:space="0" w:color="auto"/>
                            <w:right w:val="none" w:sz="0" w:space="0" w:color="auto"/>
                          </w:divBdr>
                          <w:divsChild>
                            <w:div w:id="1934976096">
                              <w:marLeft w:val="0"/>
                              <w:marRight w:val="0"/>
                              <w:marTop w:val="0"/>
                              <w:marBottom w:val="0"/>
                              <w:divBdr>
                                <w:top w:val="none" w:sz="0" w:space="0" w:color="auto"/>
                                <w:left w:val="none" w:sz="0" w:space="0" w:color="auto"/>
                                <w:bottom w:val="none" w:sz="0" w:space="0" w:color="auto"/>
                                <w:right w:val="none" w:sz="0" w:space="0" w:color="auto"/>
                              </w:divBdr>
                              <w:divsChild>
                                <w:div w:id="1727484370">
                                  <w:marLeft w:val="0"/>
                                  <w:marRight w:val="0"/>
                                  <w:marTop w:val="0"/>
                                  <w:marBottom w:val="0"/>
                                  <w:divBdr>
                                    <w:top w:val="none" w:sz="0" w:space="0" w:color="auto"/>
                                    <w:left w:val="none" w:sz="0" w:space="0" w:color="auto"/>
                                    <w:bottom w:val="none" w:sz="0" w:space="0" w:color="auto"/>
                                    <w:right w:val="none" w:sz="0" w:space="0" w:color="auto"/>
                                  </w:divBdr>
                                </w:div>
                                <w:div w:id="1746105825">
                                  <w:marLeft w:val="0"/>
                                  <w:marRight w:val="0"/>
                                  <w:marTop w:val="0"/>
                                  <w:marBottom w:val="0"/>
                                  <w:divBdr>
                                    <w:top w:val="none" w:sz="0" w:space="0" w:color="auto"/>
                                    <w:left w:val="none" w:sz="0" w:space="0" w:color="auto"/>
                                    <w:bottom w:val="none" w:sz="0" w:space="0" w:color="auto"/>
                                    <w:right w:val="none" w:sz="0" w:space="0" w:color="auto"/>
                                  </w:divBdr>
                                  <w:divsChild>
                                    <w:div w:id="242185120">
                                      <w:marLeft w:val="0"/>
                                      <w:marRight w:val="0"/>
                                      <w:marTop w:val="0"/>
                                      <w:marBottom w:val="0"/>
                                      <w:divBdr>
                                        <w:top w:val="none" w:sz="0" w:space="0" w:color="auto"/>
                                        <w:left w:val="none" w:sz="0" w:space="0" w:color="auto"/>
                                        <w:bottom w:val="none" w:sz="0" w:space="0" w:color="auto"/>
                                        <w:right w:val="none" w:sz="0" w:space="0" w:color="auto"/>
                                      </w:divBdr>
                                      <w:divsChild>
                                        <w:div w:id="1083647306">
                                          <w:marLeft w:val="0"/>
                                          <w:marRight w:val="0"/>
                                          <w:marTop w:val="0"/>
                                          <w:marBottom w:val="0"/>
                                          <w:divBdr>
                                            <w:top w:val="none" w:sz="0" w:space="0" w:color="auto"/>
                                            <w:left w:val="none" w:sz="0" w:space="0" w:color="auto"/>
                                            <w:bottom w:val="none" w:sz="0" w:space="0" w:color="auto"/>
                                            <w:right w:val="none" w:sz="0" w:space="0" w:color="auto"/>
                                          </w:divBdr>
                                          <w:divsChild>
                                            <w:div w:id="93332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9835961">
      <w:bodyDiv w:val="1"/>
      <w:marLeft w:val="0"/>
      <w:marRight w:val="0"/>
      <w:marTop w:val="0"/>
      <w:marBottom w:val="0"/>
      <w:divBdr>
        <w:top w:val="none" w:sz="0" w:space="0" w:color="auto"/>
        <w:left w:val="none" w:sz="0" w:space="0" w:color="auto"/>
        <w:bottom w:val="none" w:sz="0" w:space="0" w:color="auto"/>
        <w:right w:val="none" w:sz="0" w:space="0" w:color="auto"/>
      </w:divBdr>
      <w:divsChild>
        <w:div w:id="542792685">
          <w:marLeft w:val="0"/>
          <w:marRight w:val="0"/>
          <w:marTop w:val="0"/>
          <w:marBottom w:val="0"/>
          <w:divBdr>
            <w:top w:val="none" w:sz="0" w:space="0" w:color="auto"/>
            <w:left w:val="none" w:sz="0" w:space="0" w:color="auto"/>
            <w:bottom w:val="none" w:sz="0" w:space="0" w:color="auto"/>
            <w:right w:val="none" w:sz="0" w:space="0" w:color="auto"/>
          </w:divBdr>
        </w:div>
      </w:divsChild>
    </w:div>
    <w:div w:id="497503944">
      <w:bodyDiv w:val="1"/>
      <w:marLeft w:val="0"/>
      <w:marRight w:val="0"/>
      <w:marTop w:val="0"/>
      <w:marBottom w:val="0"/>
      <w:divBdr>
        <w:top w:val="none" w:sz="0" w:space="0" w:color="auto"/>
        <w:left w:val="none" w:sz="0" w:space="0" w:color="auto"/>
        <w:bottom w:val="none" w:sz="0" w:space="0" w:color="auto"/>
        <w:right w:val="none" w:sz="0" w:space="0" w:color="auto"/>
      </w:divBdr>
    </w:div>
    <w:div w:id="503087027">
      <w:bodyDiv w:val="1"/>
      <w:marLeft w:val="0"/>
      <w:marRight w:val="0"/>
      <w:marTop w:val="0"/>
      <w:marBottom w:val="0"/>
      <w:divBdr>
        <w:top w:val="none" w:sz="0" w:space="0" w:color="auto"/>
        <w:left w:val="none" w:sz="0" w:space="0" w:color="auto"/>
        <w:bottom w:val="none" w:sz="0" w:space="0" w:color="auto"/>
        <w:right w:val="none" w:sz="0" w:space="0" w:color="auto"/>
      </w:divBdr>
    </w:div>
    <w:div w:id="549922606">
      <w:bodyDiv w:val="1"/>
      <w:marLeft w:val="0"/>
      <w:marRight w:val="0"/>
      <w:marTop w:val="0"/>
      <w:marBottom w:val="0"/>
      <w:divBdr>
        <w:top w:val="none" w:sz="0" w:space="0" w:color="auto"/>
        <w:left w:val="none" w:sz="0" w:space="0" w:color="auto"/>
        <w:bottom w:val="none" w:sz="0" w:space="0" w:color="auto"/>
        <w:right w:val="none" w:sz="0" w:space="0" w:color="auto"/>
      </w:divBdr>
    </w:div>
    <w:div w:id="585655217">
      <w:bodyDiv w:val="1"/>
      <w:marLeft w:val="0"/>
      <w:marRight w:val="0"/>
      <w:marTop w:val="0"/>
      <w:marBottom w:val="0"/>
      <w:divBdr>
        <w:top w:val="none" w:sz="0" w:space="0" w:color="auto"/>
        <w:left w:val="none" w:sz="0" w:space="0" w:color="auto"/>
        <w:bottom w:val="none" w:sz="0" w:space="0" w:color="auto"/>
        <w:right w:val="none" w:sz="0" w:space="0" w:color="auto"/>
      </w:divBdr>
      <w:divsChild>
        <w:div w:id="1656377269">
          <w:marLeft w:val="0"/>
          <w:marRight w:val="0"/>
          <w:marTop w:val="0"/>
          <w:marBottom w:val="0"/>
          <w:divBdr>
            <w:top w:val="none" w:sz="0" w:space="0" w:color="auto"/>
            <w:left w:val="none" w:sz="0" w:space="0" w:color="auto"/>
            <w:bottom w:val="none" w:sz="0" w:space="0" w:color="auto"/>
            <w:right w:val="none" w:sz="0" w:space="0" w:color="auto"/>
          </w:divBdr>
        </w:div>
      </w:divsChild>
    </w:div>
    <w:div w:id="586689240">
      <w:bodyDiv w:val="1"/>
      <w:marLeft w:val="0"/>
      <w:marRight w:val="0"/>
      <w:marTop w:val="0"/>
      <w:marBottom w:val="0"/>
      <w:divBdr>
        <w:top w:val="none" w:sz="0" w:space="0" w:color="auto"/>
        <w:left w:val="none" w:sz="0" w:space="0" w:color="auto"/>
        <w:bottom w:val="none" w:sz="0" w:space="0" w:color="auto"/>
        <w:right w:val="none" w:sz="0" w:space="0" w:color="auto"/>
      </w:divBdr>
    </w:div>
    <w:div w:id="587731192">
      <w:bodyDiv w:val="1"/>
      <w:marLeft w:val="0"/>
      <w:marRight w:val="0"/>
      <w:marTop w:val="0"/>
      <w:marBottom w:val="0"/>
      <w:divBdr>
        <w:top w:val="none" w:sz="0" w:space="0" w:color="auto"/>
        <w:left w:val="none" w:sz="0" w:space="0" w:color="auto"/>
        <w:bottom w:val="none" w:sz="0" w:space="0" w:color="auto"/>
        <w:right w:val="none" w:sz="0" w:space="0" w:color="auto"/>
      </w:divBdr>
    </w:div>
    <w:div w:id="588076434">
      <w:bodyDiv w:val="1"/>
      <w:marLeft w:val="0"/>
      <w:marRight w:val="0"/>
      <w:marTop w:val="0"/>
      <w:marBottom w:val="0"/>
      <w:divBdr>
        <w:top w:val="none" w:sz="0" w:space="0" w:color="auto"/>
        <w:left w:val="none" w:sz="0" w:space="0" w:color="auto"/>
        <w:bottom w:val="none" w:sz="0" w:space="0" w:color="auto"/>
        <w:right w:val="none" w:sz="0" w:space="0" w:color="auto"/>
      </w:divBdr>
      <w:divsChild>
        <w:div w:id="603462108">
          <w:marLeft w:val="0"/>
          <w:marRight w:val="0"/>
          <w:marTop w:val="0"/>
          <w:marBottom w:val="0"/>
          <w:divBdr>
            <w:top w:val="none" w:sz="0" w:space="0" w:color="auto"/>
            <w:left w:val="none" w:sz="0" w:space="0" w:color="auto"/>
            <w:bottom w:val="none" w:sz="0" w:space="0" w:color="auto"/>
            <w:right w:val="none" w:sz="0" w:space="0" w:color="auto"/>
          </w:divBdr>
        </w:div>
      </w:divsChild>
    </w:div>
    <w:div w:id="590552694">
      <w:bodyDiv w:val="1"/>
      <w:marLeft w:val="0"/>
      <w:marRight w:val="0"/>
      <w:marTop w:val="0"/>
      <w:marBottom w:val="0"/>
      <w:divBdr>
        <w:top w:val="none" w:sz="0" w:space="0" w:color="auto"/>
        <w:left w:val="none" w:sz="0" w:space="0" w:color="auto"/>
        <w:bottom w:val="none" w:sz="0" w:space="0" w:color="auto"/>
        <w:right w:val="none" w:sz="0" w:space="0" w:color="auto"/>
      </w:divBdr>
    </w:div>
    <w:div w:id="616566312">
      <w:bodyDiv w:val="1"/>
      <w:marLeft w:val="0"/>
      <w:marRight w:val="0"/>
      <w:marTop w:val="0"/>
      <w:marBottom w:val="0"/>
      <w:divBdr>
        <w:top w:val="none" w:sz="0" w:space="0" w:color="auto"/>
        <w:left w:val="none" w:sz="0" w:space="0" w:color="auto"/>
        <w:bottom w:val="none" w:sz="0" w:space="0" w:color="auto"/>
        <w:right w:val="none" w:sz="0" w:space="0" w:color="auto"/>
      </w:divBdr>
    </w:div>
    <w:div w:id="616913943">
      <w:bodyDiv w:val="1"/>
      <w:marLeft w:val="0"/>
      <w:marRight w:val="0"/>
      <w:marTop w:val="0"/>
      <w:marBottom w:val="0"/>
      <w:divBdr>
        <w:top w:val="none" w:sz="0" w:space="0" w:color="auto"/>
        <w:left w:val="none" w:sz="0" w:space="0" w:color="auto"/>
        <w:bottom w:val="none" w:sz="0" w:space="0" w:color="auto"/>
        <w:right w:val="none" w:sz="0" w:space="0" w:color="auto"/>
      </w:divBdr>
    </w:div>
    <w:div w:id="648483395">
      <w:bodyDiv w:val="1"/>
      <w:marLeft w:val="0"/>
      <w:marRight w:val="0"/>
      <w:marTop w:val="0"/>
      <w:marBottom w:val="0"/>
      <w:divBdr>
        <w:top w:val="none" w:sz="0" w:space="0" w:color="auto"/>
        <w:left w:val="none" w:sz="0" w:space="0" w:color="auto"/>
        <w:bottom w:val="none" w:sz="0" w:space="0" w:color="auto"/>
        <w:right w:val="none" w:sz="0" w:space="0" w:color="auto"/>
      </w:divBdr>
    </w:div>
    <w:div w:id="649944536">
      <w:bodyDiv w:val="1"/>
      <w:marLeft w:val="0"/>
      <w:marRight w:val="0"/>
      <w:marTop w:val="0"/>
      <w:marBottom w:val="0"/>
      <w:divBdr>
        <w:top w:val="none" w:sz="0" w:space="0" w:color="auto"/>
        <w:left w:val="none" w:sz="0" w:space="0" w:color="auto"/>
        <w:bottom w:val="none" w:sz="0" w:space="0" w:color="auto"/>
        <w:right w:val="none" w:sz="0" w:space="0" w:color="auto"/>
      </w:divBdr>
    </w:div>
    <w:div w:id="653068589">
      <w:bodyDiv w:val="1"/>
      <w:marLeft w:val="0"/>
      <w:marRight w:val="0"/>
      <w:marTop w:val="0"/>
      <w:marBottom w:val="0"/>
      <w:divBdr>
        <w:top w:val="none" w:sz="0" w:space="0" w:color="auto"/>
        <w:left w:val="none" w:sz="0" w:space="0" w:color="auto"/>
        <w:bottom w:val="none" w:sz="0" w:space="0" w:color="auto"/>
        <w:right w:val="none" w:sz="0" w:space="0" w:color="auto"/>
      </w:divBdr>
    </w:div>
    <w:div w:id="655374943">
      <w:bodyDiv w:val="1"/>
      <w:marLeft w:val="0"/>
      <w:marRight w:val="0"/>
      <w:marTop w:val="0"/>
      <w:marBottom w:val="0"/>
      <w:divBdr>
        <w:top w:val="none" w:sz="0" w:space="0" w:color="auto"/>
        <w:left w:val="none" w:sz="0" w:space="0" w:color="auto"/>
        <w:bottom w:val="none" w:sz="0" w:space="0" w:color="auto"/>
        <w:right w:val="none" w:sz="0" w:space="0" w:color="auto"/>
      </w:divBdr>
    </w:div>
    <w:div w:id="659314815">
      <w:bodyDiv w:val="1"/>
      <w:marLeft w:val="0"/>
      <w:marRight w:val="0"/>
      <w:marTop w:val="0"/>
      <w:marBottom w:val="0"/>
      <w:divBdr>
        <w:top w:val="none" w:sz="0" w:space="0" w:color="auto"/>
        <w:left w:val="none" w:sz="0" w:space="0" w:color="auto"/>
        <w:bottom w:val="none" w:sz="0" w:space="0" w:color="auto"/>
        <w:right w:val="none" w:sz="0" w:space="0" w:color="auto"/>
      </w:divBdr>
    </w:div>
    <w:div w:id="661936017">
      <w:bodyDiv w:val="1"/>
      <w:marLeft w:val="0"/>
      <w:marRight w:val="0"/>
      <w:marTop w:val="0"/>
      <w:marBottom w:val="0"/>
      <w:divBdr>
        <w:top w:val="none" w:sz="0" w:space="0" w:color="auto"/>
        <w:left w:val="none" w:sz="0" w:space="0" w:color="auto"/>
        <w:bottom w:val="none" w:sz="0" w:space="0" w:color="auto"/>
        <w:right w:val="none" w:sz="0" w:space="0" w:color="auto"/>
      </w:divBdr>
    </w:div>
    <w:div w:id="671252166">
      <w:bodyDiv w:val="1"/>
      <w:marLeft w:val="0"/>
      <w:marRight w:val="0"/>
      <w:marTop w:val="0"/>
      <w:marBottom w:val="0"/>
      <w:divBdr>
        <w:top w:val="none" w:sz="0" w:space="0" w:color="auto"/>
        <w:left w:val="none" w:sz="0" w:space="0" w:color="auto"/>
        <w:bottom w:val="none" w:sz="0" w:space="0" w:color="auto"/>
        <w:right w:val="none" w:sz="0" w:space="0" w:color="auto"/>
      </w:divBdr>
    </w:div>
    <w:div w:id="673151597">
      <w:bodyDiv w:val="1"/>
      <w:marLeft w:val="0"/>
      <w:marRight w:val="0"/>
      <w:marTop w:val="0"/>
      <w:marBottom w:val="0"/>
      <w:divBdr>
        <w:top w:val="none" w:sz="0" w:space="0" w:color="auto"/>
        <w:left w:val="none" w:sz="0" w:space="0" w:color="auto"/>
        <w:bottom w:val="none" w:sz="0" w:space="0" w:color="auto"/>
        <w:right w:val="none" w:sz="0" w:space="0" w:color="auto"/>
      </w:divBdr>
      <w:divsChild>
        <w:div w:id="2065908923">
          <w:marLeft w:val="0"/>
          <w:marRight w:val="0"/>
          <w:marTop w:val="0"/>
          <w:marBottom w:val="0"/>
          <w:divBdr>
            <w:top w:val="none" w:sz="0" w:space="0" w:color="auto"/>
            <w:left w:val="none" w:sz="0" w:space="0" w:color="auto"/>
            <w:bottom w:val="none" w:sz="0" w:space="0" w:color="auto"/>
            <w:right w:val="none" w:sz="0" w:space="0" w:color="auto"/>
          </w:divBdr>
        </w:div>
      </w:divsChild>
    </w:div>
    <w:div w:id="679506398">
      <w:bodyDiv w:val="1"/>
      <w:marLeft w:val="0"/>
      <w:marRight w:val="0"/>
      <w:marTop w:val="0"/>
      <w:marBottom w:val="0"/>
      <w:divBdr>
        <w:top w:val="none" w:sz="0" w:space="0" w:color="auto"/>
        <w:left w:val="none" w:sz="0" w:space="0" w:color="auto"/>
        <w:bottom w:val="none" w:sz="0" w:space="0" w:color="auto"/>
        <w:right w:val="none" w:sz="0" w:space="0" w:color="auto"/>
      </w:divBdr>
    </w:div>
    <w:div w:id="683895808">
      <w:bodyDiv w:val="1"/>
      <w:marLeft w:val="0"/>
      <w:marRight w:val="0"/>
      <w:marTop w:val="0"/>
      <w:marBottom w:val="0"/>
      <w:divBdr>
        <w:top w:val="none" w:sz="0" w:space="0" w:color="auto"/>
        <w:left w:val="none" w:sz="0" w:space="0" w:color="auto"/>
        <w:bottom w:val="none" w:sz="0" w:space="0" w:color="auto"/>
        <w:right w:val="none" w:sz="0" w:space="0" w:color="auto"/>
      </w:divBdr>
    </w:div>
    <w:div w:id="709302653">
      <w:bodyDiv w:val="1"/>
      <w:marLeft w:val="0"/>
      <w:marRight w:val="0"/>
      <w:marTop w:val="0"/>
      <w:marBottom w:val="0"/>
      <w:divBdr>
        <w:top w:val="none" w:sz="0" w:space="0" w:color="auto"/>
        <w:left w:val="none" w:sz="0" w:space="0" w:color="auto"/>
        <w:bottom w:val="none" w:sz="0" w:space="0" w:color="auto"/>
        <w:right w:val="none" w:sz="0" w:space="0" w:color="auto"/>
      </w:divBdr>
    </w:div>
    <w:div w:id="718092478">
      <w:bodyDiv w:val="1"/>
      <w:marLeft w:val="0"/>
      <w:marRight w:val="0"/>
      <w:marTop w:val="0"/>
      <w:marBottom w:val="0"/>
      <w:divBdr>
        <w:top w:val="none" w:sz="0" w:space="0" w:color="auto"/>
        <w:left w:val="none" w:sz="0" w:space="0" w:color="auto"/>
        <w:bottom w:val="none" w:sz="0" w:space="0" w:color="auto"/>
        <w:right w:val="none" w:sz="0" w:space="0" w:color="auto"/>
      </w:divBdr>
    </w:div>
    <w:div w:id="719791820">
      <w:bodyDiv w:val="1"/>
      <w:marLeft w:val="0"/>
      <w:marRight w:val="0"/>
      <w:marTop w:val="0"/>
      <w:marBottom w:val="0"/>
      <w:divBdr>
        <w:top w:val="none" w:sz="0" w:space="0" w:color="auto"/>
        <w:left w:val="none" w:sz="0" w:space="0" w:color="auto"/>
        <w:bottom w:val="none" w:sz="0" w:space="0" w:color="auto"/>
        <w:right w:val="none" w:sz="0" w:space="0" w:color="auto"/>
      </w:divBdr>
    </w:div>
    <w:div w:id="763187999">
      <w:bodyDiv w:val="1"/>
      <w:marLeft w:val="0"/>
      <w:marRight w:val="0"/>
      <w:marTop w:val="0"/>
      <w:marBottom w:val="0"/>
      <w:divBdr>
        <w:top w:val="none" w:sz="0" w:space="0" w:color="auto"/>
        <w:left w:val="none" w:sz="0" w:space="0" w:color="auto"/>
        <w:bottom w:val="none" w:sz="0" w:space="0" w:color="auto"/>
        <w:right w:val="none" w:sz="0" w:space="0" w:color="auto"/>
      </w:divBdr>
    </w:div>
    <w:div w:id="772746259">
      <w:bodyDiv w:val="1"/>
      <w:marLeft w:val="0"/>
      <w:marRight w:val="0"/>
      <w:marTop w:val="0"/>
      <w:marBottom w:val="0"/>
      <w:divBdr>
        <w:top w:val="none" w:sz="0" w:space="0" w:color="auto"/>
        <w:left w:val="none" w:sz="0" w:space="0" w:color="auto"/>
        <w:bottom w:val="none" w:sz="0" w:space="0" w:color="auto"/>
        <w:right w:val="none" w:sz="0" w:space="0" w:color="auto"/>
      </w:divBdr>
    </w:div>
    <w:div w:id="775715847">
      <w:bodyDiv w:val="1"/>
      <w:marLeft w:val="0"/>
      <w:marRight w:val="0"/>
      <w:marTop w:val="0"/>
      <w:marBottom w:val="0"/>
      <w:divBdr>
        <w:top w:val="none" w:sz="0" w:space="0" w:color="auto"/>
        <w:left w:val="none" w:sz="0" w:space="0" w:color="auto"/>
        <w:bottom w:val="none" w:sz="0" w:space="0" w:color="auto"/>
        <w:right w:val="none" w:sz="0" w:space="0" w:color="auto"/>
      </w:divBdr>
    </w:div>
    <w:div w:id="790052618">
      <w:bodyDiv w:val="1"/>
      <w:marLeft w:val="0"/>
      <w:marRight w:val="0"/>
      <w:marTop w:val="0"/>
      <w:marBottom w:val="0"/>
      <w:divBdr>
        <w:top w:val="none" w:sz="0" w:space="0" w:color="auto"/>
        <w:left w:val="none" w:sz="0" w:space="0" w:color="auto"/>
        <w:bottom w:val="none" w:sz="0" w:space="0" w:color="auto"/>
        <w:right w:val="none" w:sz="0" w:space="0" w:color="auto"/>
      </w:divBdr>
      <w:divsChild>
        <w:div w:id="268007290">
          <w:marLeft w:val="0"/>
          <w:marRight w:val="0"/>
          <w:marTop w:val="0"/>
          <w:marBottom w:val="0"/>
          <w:divBdr>
            <w:top w:val="none" w:sz="0" w:space="0" w:color="auto"/>
            <w:left w:val="none" w:sz="0" w:space="0" w:color="auto"/>
            <w:bottom w:val="none" w:sz="0" w:space="0" w:color="auto"/>
            <w:right w:val="none" w:sz="0" w:space="0" w:color="auto"/>
          </w:divBdr>
        </w:div>
      </w:divsChild>
    </w:div>
    <w:div w:id="804665086">
      <w:bodyDiv w:val="1"/>
      <w:marLeft w:val="0"/>
      <w:marRight w:val="0"/>
      <w:marTop w:val="0"/>
      <w:marBottom w:val="0"/>
      <w:divBdr>
        <w:top w:val="none" w:sz="0" w:space="0" w:color="auto"/>
        <w:left w:val="none" w:sz="0" w:space="0" w:color="auto"/>
        <w:bottom w:val="none" w:sz="0" w:space="0" w:color="auto"/>
        <w:right w:val="none" w:sz="0" w:space="0" w:color="auto"/>
      </w:divBdr>
    </w:div>
    <w:div w:id="855198189">
      <w:bodyDiv w:val="1"/>
      <w:marLeft w:val="0"/>
      <w:marRight w:val="0"/>
      <w:marTop w:val="0"/>
      <w:marBottom w:val="0"/>
      <w:divBdr>
        <w:top w:val="none" w:sz="0" w:space="0" w:color="auto"/>
        <w:left w:val="none" w:sz="0" w:space="0" w:color="auto"/>
        <w:bottom w:val="none" w:sz="0" w:space="0" w:color="auto"/>
        <w:right w:val="none" w:sz="0" w:space="0" w:color="auto"/>
      </w:divBdr>
    </w:div>
    <w:div w:id="872112865">
      <w:bodyDiv w:val="1"/>
      <w:marLeft w:val="0"/>
      <w:marRight w:val="0"/>
      <w:marTop w:val="0"/>
      <w:marBottom w:val="0"/>
      <w:divBdr>
        <w:top w:val="none" w:sz="0" w:space="0" w:color="auto"/>
        <w:left w:val="none" w:sz="0" w:space="0" w:color="auto"/>
        <w:bottom w:val="none" w:sz="0" w:space="0" w:color="auto"/>
        <w:right w:val="none" w:sz="0" w:space="0" w:color="auto"/>
      </w:divBdr>
    </w:div>
    <w:div w:id="885289920">
      <w:bodyDiv w:val="1"/>
      <w:marLeft w:val="0"/>
      <w:marRight w:val="0"/>
      <w:marTop w:val="0"/>
      <w:marBottom w:val="0"/>
      <w:divBdr>
        <w:top w:val="none" w:sz="0" w:space="0" w:color="auto"/>
        <w:left w:val="none" w:sz="0" w:space="0" w:color="auto"/>
        <w:bottom w:val="none" w:sz="0" w:space="0" w:color="auto"/>
        <w:right w:val="none" w:sz="0" w:space="0" w:color="auto"/>
      </w:divBdr>
    </w:div>
    <w:div w:id="898132127">
      <w:bodyDiv w:val="1"/>
      <w:marLeft w:val="0"/>
      <w:marRight w:val="0"/>
      <w:marTop w:val="0"/>
      <w:marBottom w:val="0"/>
      <w:divBdr>
        <w:top w:val="none" w:sz="0" w:space="0" w:color="auto"/>
        <w:left w:val="none" w:sz="0" w:space="0" w:color="auto"/>
        <w:bottom w:val="none" w:sz="0" w:space="0" w:color="auto"/>
        <w:right w:val="none" w:sz="0" w:space="0" w:color="auto"/>
      </w:divBdr>
    </w:div>
    <w:div w:id="900142428">
      <w:bodyDiv w:val="1"/>
      <w:marLeft w:val="0"/>
      <w:marRight w:val="0"/>
      <w:marTop w:val="0"/>
      <w:marBottom w:val="0"/>
      <w:divBdr>
        <w:top w:val="none" w:sz="0" w:space="0" w:color="auto"/>
        <w:left w:val="none" w:sz="0" w:space="0" w:color="auto"/>
        <w:bottom w:val="none" w:sz="0" w:space="0" w:color="auto"/>
        <w:right w:val="none" w:sz="0" w:space="0" w:color="auto"/>
      </w:divBdr>
    </w:div>
    <w:div w:id="901140039">
      <w:bodyDiv w:val="1"/>
      <w:marLeft w:val="0"/>
      <w:marRight w:val="0"/>
      <w:marTop w:val="0"/>
      <w:marBottom w:val="0"/>
      <w:divBdr>
        <w:top w:val="none" w:sz="0" w:space="0" w:color="auto"/>
        <w:left w:val="none" w:sz="0" w:space="0" w:color="auto"/>
        <w:bottom w:val="none" w:sz="0" w:space="0" w:color="auto"/>
        <w:right w:val="none" w:sz="0" w:space="0" w:color="auto"/>
      </w:divBdr>
    </w:div>
    <w:div w:id="902105176">
      <w:bodyDiv w:val="1"/>
      <w:marLeft w:val="0"/>
      <w:marRight w:val="0"/>
      <w:marTop w:val="0"/>
      <w:marBottom w:val="0"/>
      <w:divBdr>
        <w:top w:val="none" w:sz="0" w:space="0" w:color="auto"/>
        <w:left w:val="none" w:sz="0" w:space="0" w:color="auto"/>
        <w:bottom w:val="none" w:sz="0" w:space="0" w:color="auto"/>
        <w:right w:val="none" w:sz="0" w:space="0" w:color="auto"/>
      </w:divBdr>
    </w:div>
    <w:div w:id="910117823">
      <w:bodyDiv w:val="1"/>
      <w:marLeft w:val="0"/>
      <w:marRight w:val="0"/>
      <w:marTop w:val="0"/>
      <w:marBottom w:val="0"/>
      <w:divBdr>
        <w:top w:val="none" w:sz="0" w:space="0" w:color="auto"/>
        <w:left w:val="none" w:sz="0" w:space="0" w:color="auto"/>
        <w:bottom w:val="none" w:sz="0" w:space="0" w:color="auto"/>
        <w:right w:val="none" w:sz="0" w:space="0" w:color="auto"/>
      </w:divBdr>
    </w:div>
    <w:div w:id="910119383">
      <w:bodyDiv w:val="1"/>
      <w:marLeft w:val="0"/>
      <w:marRight w:val="0"/>
      <w:marTop w:val="0"/>
      <w:marBottom w:val="0"/>
      <w:divBdr>
        <w:top w:val="none" w:sz="0" w:space="0" w:color="auto"/>
        <w:left w:val="none" w:sz="0" w:space="0" w:color="auto"/>
        <w:bottom w:val="none" w:sz="0" w:space="0" w:color="auto"/>
        <w:right w:val="none" w:sz="0" w:space="0" w:color="auto"/>
      </w:divBdr>
    </w:div>
    <w:div w:id="912470953">
      <w:bodyDiv w:val="1"/>
      <w:marLeft w:val="0"/>
      <w:marRight w:val="0"/>
      <w:marTop w:val="0"/>
      <w:marBottom w:val="0"/>
      <w:divBdr>
        <w:top w:val="none" w:sz="0" w:space="0" w:color="auto"/>
        <w:left w:val="none" w:sz="0" w:space="0" w:color="auto"/>
        <w:bottom w:val="none" w:sz="0" w:space="0" w:color="auto"/>
        <w:right w:val="none" w:sz="0" w:space="0" w:color="auto"/>
      </w:divBdr>
    </w:div>
    <w:div w:id="937643154">
      <w:bodyDiv w:val="1"/>
      <w:marLeft w:val="0"/>
      <w:marRight w:val="0"/>
      <w:marTop w:val="0"/>
      <w:marBottom w:val="0"/>
      <w:divBdr>
        <w:top w:val="none" w:sz="0" w:space="0" w:color="auto"/>
        <w:left w:val="none" w:sz="0" w:space="0" w:color="auto"/>
        <w:bottom w:val="none" w:sz="0" w:space="0" w:color="auto"/>
        <w:right w:val="none" w:sz="0" w:space="0" w:color="auto"/>
      </w:divBdr>
      <w:divsChild>
        <w:div w:id="2075078888">
          <w:marLeft w:val="0"/>
          <w:marRight w:val="0"/>
          <w:marTop w:val="0"/>
          <w:marBottom w:val="0"/>
          <w:divBdr>
            <w:top w:val="none" w:sz="0" w:space="0" w:color="auto"/>
            <w:left w:val="none" w:sz="0" w:space="0" w:color="auto"/>
            <w:bottom w:val="none" w:sz="0" w:space="0" w:color="auto"/>
            <w:right w:val="none" w:sz="0" w:space="0" w:color="auto"/>
          </w:divBdr>
        </w:div>
      </w:divsChild>
    </w:div>
    <w:div w:id="951668534">
      <w:bodyDiv w:val="1"/>
      <w:marLeft w:val="0"/>
      <w:marRight w:val="0"/>
      <w:marTop w:val="0"/>
      <w:marBottom w:val="0"/>
      <w:divBdr>
        <w:top w:val="none" w:sz="0" w:space="0" w:color="auto"/>
        <w:left w:val="none" w:sz="0" w:space="0" w:color="auto"/>
        <w:bottom w:val="none" w:sz="0" w:space="0" w:color="auto"/>
        <w:right w:val="none" w:sz="0" w:space="0" w:color="auto"/>
      </w:divBdr>
    </w:div>
    <w:div w:id="952639934">
      <w:bodyDiv w:val="1"/>
      <w:marLeft w:val="0"/>
      <w:marRight w:val="0"/>
      <w:marTop w:val="0"/>
      <w:marBottom w:val="0"/>
      <w:divBdr>
        <w:top w:val="none" w:sz="0" w:space="0" w:color="auto"/>
        <w:left w:val="none" w:sz="0" w:space="0" w:color="auto"/>
        <w:bottom w:val="none" w:sz="0" w:space="0" w:color="auto"/>
        <w:right w:val="none" w:sz="0" w:space="0" w:color="auto"/>
      </w:divBdr>
    </w:div>
    <w:div w:id="959843018">
      <w:bodyDiv w:val="1"/>
      <w:marLeft w:val="0"/>
      <w:marRight w:val="0"/>
      <w:marTop w:val="0"/>
      <w:marBottom w:val="0"/>
      <w:divBdr>
        <w:top w:val="none" w:sz="0" w:space="0" w:color="auto"/>
        <w:left w:val="none" w:sz="0" w:space="0" w:color="auto"/>
        <w:bottom w:val="none" w:sz="0" w:space="0" w:color="auto"/>
        <w:right w:val="none" w:sz="0" w:space="0" w:color="auto"/>
      </w:divBdr>
    </w:div>
    <w:div w:id="966198696">
      <w:bodyDiv w:val="1"/>
      <w:marLeft w:val="0"/>
      <w:marRight w:val="0"/>
      <w:marTop w:val="0"/>
      <w:marBottom w:val="0"/>
      <w:divBdr>
        <w:top w:val="none" w:sz="0" w:space="0" w:color="auto"/>
        <w:left w:val="none" w:sz="0" w:space="0" w:color="auto"/>
        <w:bottom w:val="none" w:sz="0" w:space="0" w:color="auto"/>
        <w:right w:val="none" w:sz="0" w:space="0" w:color="auto"/>
      </w:divBdr>
    </w:div>
    <w:div w:id="968361529">
      <w:bodyDiv w:val="1"/>
      <w:marLeft w:val="0"/>
      <w:marRight w:val="0"/>
      <w:marTop w:val="0"/>
      <w:marBottom w:val="0"/>
      <w:divBdr>
        <w:top w:val="none" w:sz="0" w:space="0" w:color="auto"/>
        <w:left w:val="none" w:sz="0" w:space="0" w:color="auto"/>
        <w:bottom w:val="none" w:sz="0" w:space="0" w:color="auto"/>
        <w:right w:val="none" w:sz="0" w:space="0" w:color="auto"/>
      </w:divBdr>
    </w:div>
    <w:div w:id="975110802">
      <w:bodyDiv w:val="1"/>
      <w:marLeft w:val="0"/>
      <w:marRight w:val="0"/>
      <w:marTop w:val="0"/>
      <w:marBottom w:val="0"/>
      <w:divBdr>
        <w:top w:val="none" w:sz="0" w:space="0" w:color="auto"/>
        <w:left w:val="none" w:sz="0" w:space="0" w:color="auto"/>
        <w:bottom w:val="none" w:sz="0" w:space="0" w:color="auto"/>
        <w:right w:val="none" w:sz="0" w:space="0" w:color="auto"/>
      </w:divBdr>
    </w:div>
    <w:div w:id="1005673087">
      <w:bodyDiv w:val="1"/>
      <w:marLeft w:val="0"/>
      <w:marRight w:val="0"/>
      <w:marTop w:val="0"/>
      <w:marBottom w:val="0"/>
      <w:divBdr>
        <w:top w:val="none" w:sz="0" w:space="0" w:color="auto"/>
        <w:left w:val="none" w:sz="0" w:space="0" w:color="auto"/>
        <w:bottom w:val="none" w:sz="0" w:space="0" w:color="auto"/>
        <w:right w:val="none" w:sz="0" w:space="0" w:color="auto"/>
      </w:divBdr>
    </w:div>
    <w:div w:id="1024475561">
      <w:bodyDiv w:val="1"/>
      <w:marLeft w:val="0"/>
      <w:marRight w:val="0"/>
      <w:marTop w:val="0"/>
      <w:marBottom w:val="0"/>
      <w:divBdr>
        <w:top w:val="none" w:sz="0" w:space="0" w:color="auto"/>
        <w:left w:val="none" w:sz="0" w:space="0" w:color="auto"/>
        <w:bottom w:val="none" w:sz="0" w:space="0" w:color="auto"/>
        <w:right w:val="none" w:sz="0" w:space="0" w:color="auto"/>
      </w:divBdr>
    </w:div>
    <w:div w:id="1040470247">
      <w:bodyDiv w:val="1"/>
      <w:marLeft w:val="0"/>
      <w:marRight w:val="0"/>
      <w:marTop w:val="0"/>
      <w:marBottom w:val="0"/>
      <w:divBdr>
        <w:top w:val="none" w:sz="0" w:space="0" w:color="auto"/>
        <w:left w:val="none" w:sz="0" w:space="0" w:color="auto"/>
        <w:bottom w:val="none" w:sz="0" w:space="0" w:color="auto"/>
        <w:right w:val="none" w:sz="0" w:space="0" w:color="auto"/>
      </w:divBdr>
      <w:divsChild>
        <w:div w:id="68692829">
          <w:marLeft w:val="0"/>
          <w:marRight w:val="0"/>
          <w:marTop w:val="0"/>
          <w:marBottom w:val="0"/>
          <w:divBdr>
            <w:top w:val="none" w:sz="0" w:space="0" w:color="auto"/>
            <w:left w:val="none" w:sz="0" w:space="0" w:color="auto"/>
            <w:bottom w:val="none" w:sz="0" w:space="0" w:color="auto"/>
            <w:right w:val="none" w:sz="0" w:space="0" w:color="auto"/>
          </w:divBdr>
        </w:div>
        <w:div w:id="279995176">
          <w:marLeft w:val="0"/>
          <w:marRight w:val="0"/>
          <w:marTop w:val="0"/>
          <w:marBottom w:val="0"/>
          <w:divBdr>
            <w:top w:val="none" w:sz="0" w:space="0" w:color="auto"/>
            <w:left w:val="none" w:sz="0" w:space="0" w:color="auto"/>
            <w:bottom w:val="none" w:sz="0" w:space="0" w:color="auto"/>
            <w:right w:val="none" w:sz="0" w:space="0" w:color="auto"/>
          </w:divBdr>
        </w:div>
        <w:div w:id="324013509">
          <w:marLeft w:val="0"/>
          <w:marRight w:val="0"/>
          <w:marTop w:val="0"/>
          <w:marBottom w:val="0"/>
          <w:divBdr>
            <w:top w:val="none" w:sz="0" w:space="0" w:color="auto"/>
            <w:left w:val="none" w:sz="0" w:space="0" w:color="auto"/>
            <w:bottom w:val="none" w:sz="0" w:space="0" w:color="auto"/>
            <w:right w:val="none" w:sz="0" w:space="0" w:color="auto"/>
          </w:divBdr>
        </w:div>
        <w:div w:id="392042257">
          <w:marLeft w:val="0"/>
          <w:marRight w:val="0"/>
          <w:marTop w:val="0"/>
          <w:marBottom w:val="0"/>
          <w:divBdr>
            <w:top w:val="none" w:sz="0" w:space="0" w:color="auto"/>
            <w:left w:val="none" w:sz="0" w:space="0" w:color="auto"/>
            <w:bottom w:val="none" w:sz="0" w:space="0" w:color="auto"/>
            <w:right w:val="none" w:sz="0" w:space="0" w:color="auto"/>
          </w:divBdr>
        </w:div>
        <w:div w:id="521162704">
          <w:marLeft w:val="0"/>
          <w:marRight w:val="0"/>
          <w:marTop w:val="0"/>
          <w:marBottom w:val="0"/>
          <w:divBdr>
            <w:top w:val="none" w:sz="0" w:space="0" w:color="auto"/>
            <w:left w:val="none" w:sz="0" w:space="0" w:color="auto"/>
            <w:bottom w:val="none" w:sz="0" w:space="0" w:color="auto"/>
            <w:right w:val="none" w:sz="0" w:space="0" w:color="auto"/>
          </w:divBdr>
        </w:div>
        <w:div w:id="565724483">
          <w:marLeft w:val="0"/>
          <w:marRight w:val="0"/>
          <w:marTop w:val="0"/>
          <w:marBottom w:val="0"/>
          <w:divBdr>
            <w:top w:val="none" w:sz="0" w:space="0" w:color="auto"/>
            <w:left w:val="none" w:sz="0" w:space="0" w:color="auto"/>
            <w:bottom w:val="none" w:sz="0" w:space="0" w:color="auto"/>
            <w:right w:val="none" w:sz="0" w:space="0" w:color="auto"/>
          </w:divBdr>
        </w:div>
        <w:div w:id="780493024">
          <w:marLeft w:val="0"/>
          <w:marRight w:val="0"/>
          <w:marTop w:val="0"/>
          <w:marBottom w:val="0"/>
          <w:divBdr>
            <w:top w:val="none" w:sz="0" w:space="0" w:color="auto"/>
            <w:left w:val="none" w:sz="0" w:space="0" w:color="auto"/>
            <w:bottom w:val="none" w:sz="0" w:space="0" w:color="auto"/>
            <w:right w:val="none" w:sz="0" w:space="0" w:color="auto"/>
          </w:divBdr>
        </w:div>
        <w:div w:id="1009723128">
          <w:marLeft w:val="0"/>
          <w:marRight w:val="0"/>
          <w:marTop w:val="0"/>
          <w:marBottom w:val="0"/>
          <w:divBdr>
            <w:top w:val="none" w:sz="0" w:space="0" w:color="auto"/>
            <w:left w:val="none" w:sz="0" w:space="0" w:color="auto"/>
            <w:bottom w:val="none" w:sz="0" w:space="0" w:color="auto"/>
            <w:right w:val="none" w:sz="0" w:space="0" w:color="auto"/>
          </w:divBdr>
        </w:div>
        <w:div w:id="1163744597">
          <w:marLeft w:val="0"/>
          <w:marRight w:val="0"/>
          <w:marTop w:val="0"/>
          <w:marBottom w:val="0"/>
          <w:divBdr>
            <w:top w:val="none" w:sz="0" w:space="0" w:color="auto"/>
            <w:left w:val="none" w:sz="0" w:space="0" w:color="auto"/>
            <w:bottom w:val="none" w:sz="0" w:space="0" w:color="auto"/>
            <w:right w:val="none" w:sz="0" w:space="0" w:color="auto"/>
          </w:divBdr>
        </w:div>
        <w:div w:id="1731734151">
          <w:marLeft w:val="0"/>
          <w:marRight w:val="0"/>
          <w:marTop w:val="0"/>
          <w:marBottom w:val="0"/>
          <w:divBdr>
            <w:top w:val="none" w:sz="0" w:space="0" w:color="auto"/>
            <w:left w:val="none" w:sz="0" w:space="0" w:color="auto"/>
            <w:bottom w:val="none" w:sz="0" w:space="0" w:color="auto"/>
            <w:right w:val="none" w:sz="0" w:space="0" w:color="auto"/>
          </w:divBdr>
        </w:div>
        <w:div w:id="1909997641">
          <w:marLeft w:val="0"/>
          <w:marRight w:val="0"/>
          <w:marTop w:val="0"/>
          <w:marBottom w:val="0"/>
          <w:divBdr>
            <w:top w:val="none" w:sz="0" w:space="0" w:color="auto"/>
            <w:left w:val="none" w:sz="0" w:space="0" w:color="auto"/>
            <w:bottom w:val="none" w:sz="0" w:space="0" w:color="auto"/>
            <w:right w:val="none" w:sz="0" w:space="0" w:color="auto"/>
          </w:divBdr>
        </w:div>
        <w:div w:id="2124416524">
          <w:marLeft w:val="0"/>
          <w:marRight w:val="0"/>
          <w:marTop w:val="0"/>
          <w:marBottom w:val="0"/>
          <w:divBdr>
            <w:top w:val="none" w:sz="0" w:space="0" w:color="auto"/>
            <w:left w:val="none" w:sz="0" w:space="0" w:color="auto"/>
            <w:bottom w:val="none" w:sz="0" w:space="0" w:color="auto"/>
            <w:right w:val="none" w:sz="0" w:space="0" w:color="auto"/>
          </w:divBdr>
        </w:div>
      </w:divsChild>
    </w:div>
    <w:div w:id="1045107057">
      <w:bodyDiv w:val="1"/>
      <w:marLeft w:val="0"/>
      <w:marRight w:val="0"/>
      <w:marTop w:val="0"/>
      <w:marBottom w:val="0"/>
      <w:divBdr>
        <w:top w:val="none" w:sz="0" w:space="0" w:color="auto"/>
        <w:left w:val="none" w:sz="0" w:space="0" w:color="auto"/>
        <w:bottom w:val="none" w:sz="0" w:space="0" w:color="auto"/>
        <w:right w:val="none" w:sz="0" w:space="0" w:color="auto"/>
      </w:divBdr>
    </w:div>
    <w:div w:id="1050805846">
      <w:bodyDiv w:val="1"/>
      <w:marLeft w:val="0"/>
      <w:marRight w:val="0"/>
      <w:marTop w:val="0"/>
      <w:marBottom w:val="0"/>
      <w:divBdr>
        <w:top w:val="none" w:sz="0" w:space="0" w:color="auto"/>
        <w:left w:val="none" w:sz="0" w:space="0" w:color="auto"/>
        <w:bottom w:val="none" w:sz="0" w:space="0" w:color="auto"/>
        <w:right w:val="none" w:sz="0" w:space="0" w:color="auto"/>
      </w:divBdr>
    </w:div>
    <w:div w:id="1068111854">
      <w:bodyDiv w:val="1"/>
      <w:marLeft w:val="0"/>
      <w:marRight w:val="0"/>
      <w:marTop w:val="0"/>
      <w:marBottom w:val="0"/>
      <w:divBdr>
        <w:top w:val="none" w:sz="0" w:space="0" w:color="auto"/>
        <w:left w:val="none" w:sz="0" w:space="0" w:color="auto"/>
        <w:bottom w:val="none" w:sz="0" w:space="0" w:color="auto"/>
        <w:right w:val="none" w:sz="0" w:space="0" w:color="auto"/>
      </w:divBdr>
    </w:div>
    <w:div w:id="1079521436">
      <w:bodyDiv w:val="1"/>
      <w:marLeft w:val="0"/>
      <w:marRight w:val="0"/>
      <w:marTop w:val="0"/>
      <w:marBottom w:val="0"/>
      <w:divBdr>
        <w:top w:val="none" w:sz="0" w:space="0" w:color="auto"/>
        <w:left w:val="none" w:sz="0" w:space="0" w:color="auto"/>
        <w:bottom w:val="none" w:sz="0" w:space="0" w:color="auto"/>
        <w:right w:val="none" w:sz="0" w:space="0" w:color="auto"/>
      </w:divBdr>
    </w:div>
    <w:div w:id="1103570463">
      <w:bodyDiv w:val="1"/>
      <w:marLeft w:val="0"/>
      <w:marRight w:val="0"/>
      <w:marTop w:val="0"/>
      <w:marBottom w:val="0"/>
      <w:divBdr>
        <w:top w:val="none" w:sz="0" w:space="0" w:color="auto"/>
        <w:left w:val="none" w:sz="0" w:space="0" w:color="auto"/>
        <w:bottom w:val="none" w:sz="0" w:space="0" w:color="auto"/>
        <w:right w:val="none" w:sz="0" w:space="0" w:color="auto"/>
      </w:divBdr>
    </w:div>
    <w:div w:id="1119762485">
      <w:bodyDiv w:val="1"/>
      <w:marLeft w:val="0"/>
      <w:marRight w:val="0"/>
      <w:marTop w:val="0"/>
      <w:marBottom w:val="0"/>
      <w:divBdr>
        <w:top w:val="none" w:sz="0" w:space="0" w:color="auto"/>
        <w:left w:val="none" w:sz="0" w:space="0" w:color="auto"/>
        <w:bottom w:val="none" w:sz="0" w:space="0" w:color="auto"/>
        <w:right w:val="none" w:sz="0" w:space="0" w:color="auto"/>
      </w:divBdr>
    </w:div>
    <w:div w:id="1121414068">
      <w:bodyDiv w:val="1"/>
      <w:marLeft w:val="0"/>
      <w:marRight w:val="0"/>
      <w:marTop w:val="0"/>
      <w:marBottom w:val="0"/>
      <w:divBdr>
        <w:top w:val="none" w:sz="0" w:space="0" w:color="auto"/>
        <w:left w:val="none" w:sz="0" w:space="0" w:color="auto"/>
        <w:bottom w:val="none" w:sz="0" w:space="0" w:color="auto"/>
        <w:right w:val="none" w:sz="0" w:space="0" w:color="auto"/>
      </w:divBdr>
    </w:div>
    <w:div w:id="1130397580">
      <w:bodyDiv w:val="1"/>
      <w:marLeft w:val="0"/>
      <w:marRight w:val="0"/>
      <w:marTop w:val="0"/>
      <w:marBottom w:val="0"/>
      <w:divBdr>
        <w:top w:val="none" w:sz="0" w:space="0" w:color="auto"/>
        <w:left w:val="none" w:sz="0" w:space="0" w:color="auto"/>
        <w:bottom w:val="none" w:sz="0" w:space="0" w:color="auto"/>
        <w:right w:val="none" w:sz="0" w:space="0" w:color="auto"/>
      </w:divBdr>
    </w:div>
    <w:div w:id="1151555261">
      <w:bodyDiv w:val="1"/>
      <w:marLeft w:val="0"/>
      <w:marRight w:val="0"/>
      <w:marTop w:val="0"/>
      <w:marBottom w:val="0"/>
      <w:divBdr>
        <w:top w:val="none" w:sz="0" w:space="0" w:color="auto"/>
        <w:left w:val="none" w:sz="0" w:space="0" w:color="auto"/>
        <w:bottom w:val="none" w:sz="0" w:space="0" w:color="auto"/>
        <w:right w:val="none" w:sz="0" w:space="0" w:color="auto"/>
      </w:divBdr>
    </w:div>
    <w:div w:id="1157188042">
      <w:bodyDiv w:val="1"/>
      <w:marLeft w:val="0"/>
      <w:marRight w:val="0"/>
      <w:marTop w:val="0"/>
      <w:marBottom w:val="0"/>
      <w:divBdr>
        <w:top w:val="none" w:sz="0" w:space="0" w:color="auto"/>
        <w:left w:val="none" w:sz="0" w:space="0" w:color="auto"/>
        <w:bottom w:val="none" w:sz="0" w:space="0" w:color="auto"/>
        <w:right w:val="none" w:sz="0" w:space="0" w:color="auto"/>
      </w:divBdr>
    </w:div>
    <w:div w:id="1157647103">
      <w:bodyDiv w:val="1"/>
      <w:marLeft w:val="0"/>
      <w:marRight w:val="0"/>
      <w:marTop w:val="0"/>
      <w:marBottom w:val="0"/>
      <w:divBdr>
        <w:top w:val="none" w:sz="0" w:space="0" w:color="auto"/>
        <w:left w:val="none" w:sz="0" w:space="0" w:color="auto"/>
        <w:bottom w:val="none" w:sz="0" w:space="0" w:color="auto"/>
        <w:right w:val="none" w:sz="0" w:space="0" w:color="auto"/>
      </w:divBdr>
    </w:div>
    <w:div w:id="1159615946">
      <w:bodyDiv w:val="1"/>
      <w:marLeft w:val="0"/>
      <w:marRight w:val="0"/>
      <w:marTop w:val="0"/>
      <w:marBottom w:val="0"/>
      <w:divBdr>
        <w:top w:val="none" w:sz="0" w:space="0" w:color="auto"/>
        <w:left w:val="none" w:sz="0" w:space="0" w:color="auto"/>
        <w:bottom w:val="none" w:sz="0" w:space="0" w:color="auto"/>
        <w:right w:val="none" w:sz="0" w:space="0" w:color="auto"/>
      </w:divBdr>
      <w:divsChild>
        <w:div w:id="58940634">
          <w:marLeft w:val="0"/>
          <w:marRight w:val="0"/>
          <w:marTop w:val="0"/>
          <w:marBottom w:val="0"/>
          <w:divBdr>
            <w:top w:val="none" w:sz="0" w:space="0" w:color="auto"/>
            <w:left w:val="none" w:sz="0" w:space="0" w:color="auto"/>
            <w:bottom w:val="none" w:sz="0" w:space="0" w:color="auto"/>
            <w:right w:val="none" w:sz="0" w:space="0" w:color="auto"/>
          </w:divBdr>
          <w:divsChild>
            <w:div w:id="603075204">
              <w:marLeft w:val="0"/>
              <w:marRight w:val="0"/>
              <w:marTop w:val="0"/>
              <w:marBottom w:val="0"/>
              <w:divBdr>
                <w:top w:val="none" w:sz="0" w:space="0" w:color="auto"/>
                <w:left w:val="none" w:sz="0" w:space="0" w:color="auto"/>
                <w:bottom w:val="none" w:sz="0" w:space="0" w:color="auto"/>
                <w:right w:val="none" w:sz="0" w:space="0" w:color="auto"/>
              </w:divBdr>
              <w:divsChild>
                <w:div w:id="772939962">
                  <w:marLeft w:val="0"/>
                  <w:marRight w:val="0"/>
                  <w:marTop w:val="0"/>
                  <w:marBottom w:val="0"/>
                  <w:divBdr>
                    <w:top w:val="none" w:sz="0" w:space="0" w:color="auto"/>
                    <w:left w:val="none" w:sz="0" w:space="0" w:color="auto"/>
                    <w:bottom w:val="none" w:sz="0" w:space="0" w:color="auto"/>
                    <w:right w:val="none" w:sz="0" w:space="0" w:color="auto"/>
                  </w:divBdr>
                  <w:divsChild>
                    <w:div w:id="313335938">
                      <w:marLeft w:val="0"/>
                      <w:marRight w:val="0"/>
                      <w:marTop w:val="0"/>
                      <w:marBottom w:val="0"/>
                      <w:divBdr>
                        <w:top w:val="none" w:sz="0" w:space="0" w:color="auto"/>
                        <w:left w:val="none" w:sz="0" w:space="0" w:color="auto"/>
                        <w:bottom w:val="none" w:sz="0" w:space="0" w:color="auto"/>
                        <w:right w:val="none" w:sz="0" w:space="0" w:color="auto"/>
                      </w:divBdr>
                      <w:divsChild>
                        <w:div w:id="111638186">
                          <w:marLeft w:val="-225"/>
                          <w:marRight w:val="-225"/>
                          <w:marTop w:val="0"/>
                          <w:marBottom w:val="0"/>
                          <w:divBdr>
                            <w:top w:val="none" w:sz="0" w:space="0" w:color="auto"/>
                            <w:left w:val="none" w:sz="0" w:space="0" w:color="auto"/>
                            <w:bottom w:val="none" w:sz="0" w:space="0" w:color="auto"/>
                            <w:right w:val="none" w:sz="0" w:space="0" w:color="auto"/>
                          </w:divBdr>
                          <w:divsChild>
                            <w:div w:id="880555926">
                              <w:marLeft w:val="0"/>
                              <w:marRight w:val="0"/>
                              <w:marTop w:val="0"/>
                              <w:marBottom w:val="0"/>
                              <w:divBdr>
                                <w:top w:val="none" w:sz="0" w:space="0" w:color="auto"/>
                                <w:left w:val="none" w:sz="0" w:space="0" w:color="auto"/>
                                <w:bottom w:val="none" w:sz="0" w:space="0" w:color="auto"/>
                                <w:right w:val="none" w:sz="0" w:space="0" w:color="auto"/>
                              </w:divBdr>
                              <w:divsChild>
                                <w:div w:id="1059867384">
                                  <w:marLeft w:val="0"/>
                                  <w:marRight w:val="0"/>
                                  <w:marTop w:val="360"/>
                                  <w:marBottom w:val="0"/>
                                  <w:divBdr>
                                    <w:top w:val="none" w:sz="0" w:space="0" w:color="auto"/>
                                    <w:left w:val="none" w:sz="0" w:space="0" w:color="auto"/>
                                    <w:bottom w:val="none" w:sz="0" w:space="0" w:color="auto"/>
                                    <w:right w:val="none" w:sz="0" w:space="0" w:color="auto"/>
                                  </w:divBdr>
                                  <w:divsChild>
                                    <w:div w:id="5736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928653">
      <w:bodyDiv w:val="1"/>
      <w:marLeft w:val="0"/>
      <w:marRight w:val="0"/>
      <w:marTop w:val="0"/>
      <w:marBottom w:val="0"/>
      <w:divBdr>
        <w:top w:val="none" w:sz="0" w:space="0" w:color="auto"/>
        <w:left w:val="none" w:sz="0" w:space="0" w:color="auto"/>
        <w:bottom w:val="none" w:sz="0" w:space="0" w:color="auto"/>
        <w:right w:val="none" w:sz="0" w:space="0" w:color="auto"/>
      </w:divBdr>
    </w:div>
    <w:div w:id="1164080793">
      <w:bodyDiv w:val="1"/>
      <w:marLeft w:val="0"/>
      <w:marRight w:val="0"/>
      <w:marTop w:val="0"/>
      <w:marBottom w:val="0"/>
      <w:divBdr>
        <w:top w:val="none" w:sz="0" w:space="0" w:color="auto"/>
        <w:left w:val="none" w:sz="0" w:space="0" w:color="auto"/>
        <w:bottom w:val="none" w:sz="0" w:space="0" w:color="auto"/>
        <w:right w:val="none" w:sz="0" w:space="0" w:color="auto"/>
      </w:divBdr>
      <w:divsChild>
        <w:div w:id="768696222">
          <w:marLeft w:val="0"/>
          <w:marRight w:val="0"/>
          <w:marTop w:val="0"/>
          <w:marBottom w:val="0"/>
          <w:divBdr>
            <w:top w:val="none" w:sz="0" w:space="0" w:color="auto"/>
            <w:left w:val="none" w:sz="0" w:space="0" w:color="auto"/>
            <w:bottom w:val="none" w:sz="0" w:space="0" w:color="auto"/>
            <w:right w:val="none" w:sz="0" w:space="0" w:color="auto"/>
          </w:divBdr>
        </w:div>
      </w:divsChild>
    </w:div>
    <w:div w:id="1172991076">
      <w:bodyDiv w:val="1"/>
      <w:marLeft w:val="0"/>
      <w:marRight w:val="0"/>
      <w:marTop w:val="0"/>
      <w:marBottom w:val="0"/>
      <w:divBdr>
        <w:top w:val="none" w:sz="0" w:space="0" w:color="auto"/>
        <w:left w:val="none" w:sz="0" w:space="0" w:color="auto"/>
        <w:bottom w:val="none" w:sz="0" w:space="0" w:color="auto"/>
        <w:right w:val="none" w:sz="0" w:space="0" w:color="auto"/>
      </w:divBdr>
      <w:divsChild>
        <w:div w:id="1237280797">
          <w:marLeft w:val="0"/>
          <w:marRight w:val="0"/>
          <w:marTop w:val="0"/>
          <w:marBottom w:val="0"/>
          <w:divBdr>
            <w:top w:val="none" w:sz="0" w:space="0" w:color="auto"/>
            <w:left w:val="none" w:sz="0" w:space="0" w:color="auto"/>
            <w:bottom w:val="none" w:sz="0" w:space="0" w:color="auto"/>
            <w:right w:val="none" w:sz="0" w:space="0" w:color="auto"/>
          </w:divBdr>
        </w:div>
      </w:divsChild>
    </w:div>
    <w:div w:id="1174566583">
      <w:bodyDiv w:val="1"/>
      <w:marLeft w:val="0"/>
      <w:marRight w:val="0"/>
      <w:marTop w:val="0"/>
      <w:marBottom w:val="0"/>
      <w:divBdr>
        <w:top w:val="none" w:sz="0" w:space="0" w:color="auto"/>
        <w:left w:val="none" w:sz="0" w:space="0" w:color="auto"/>
        <w:bottom w:val="none" w:sz="0" w:space="0" w:color="auto"/>
        <w:right w:val="none" w:sz="0" w:space="0" w:color="auto"/>
      </w:divBdr>
      <w:divsChild>
        <w:div w:id="1133139105">
          <w:marLeft w:val="0"/>
          <w:marRight w:val="0"/>
          <w:marTop w:val="0"/>
          <w:marBottom w:val="0"/>
          <w:divBdr>
            <w:top w:val="none" w:sz="0" w:space="0" w:color="auto"/>
            <w:left w:val="none" w:sz="0" w:space="0" w:color="auto"/>
            <w:bottom w:val="none" w:sz="0" w:space="0" w:color="auto"/>
            <w:right w:val="none" w:sz="0" w:space="0" w:color="auto"/>
          </w:divBdr>
        </w:div>
      </w:divsChild>
    </w:div>
    <w:div w:id="1202985224">
      <w:bodyDiv w:val="1"/>
      <w:marLeft w:val="0"/>
      <w:marRight w:val="0"/>
      <w:marTop w:val="0"/>
      <w:marBottom w:val="0"/>
      <w:divBdr>
        <w:top w:val="none" w:sz="0" w:space="0" w:color="auto"/>
        <w:left w:val="none" w:sz="0" w:space="0" w:color="auto"/>
        <w:bottom w:val="none" w:sz="0" w:space="0" w:color="auto"/>
        <w:right w:val="none" w:sz="0" w:space="0" w:color="auto"/>
      </w:divBdr>
    </w:div>
    <w:div w:id="1210217018">
      <w:bodyDiv w:val="1"/>
      <w:marLeft w:val="0"/>
      <w:marRight w:val="0"/>
      <w:marTop w:val="0"/>
      <w:marBottom w:val="0"/>
      <w:divBdr>
        <w:top w:val="none" w:sz="0" w:space="0" w:color="auto"/>
        <w:left w:val="none" w:sz="0" w:space="0" w:color="auto"/>
        <w:bottom w:val="none" w:sz="0" w:space="0" w:color="auto"/>
        <w:right w:val="none" w:sz="0" w:space="0" w:color="auto"/>
      </w:divBdr>
    </w:div>
    <w:div w:id="1220819802">
      <w:bodyDiv w:val="1"/>
      <w:marLeft w:val="0"/>
      <w:marRight w:val="0"/>
      <w:marTop w:val="0"/>
      <w:marBottom w:val="0"/>
      <w:divBdr>
        <w:top w:val="none" w:sz="0" w:space="0" w:color="auto"/>
        <w:left w:val="none" w:sz="0" w:space="0" w:color="auto"/>
        <w:bottom w:val="none" w:sz="0" w:space="0" w:color="auto"/>
        <w:right w:val="none" w:sz="0" w:space="0" w:color="auto"/>
      </w:divBdr>
    </w:div>
    <w:div w:id="1227834158">
      <w:bodyDiv w:val="1"/>
      <w:marLeft w:val="0"/>
      <w:marRight w:val="0"/>
      <w:marTop w:val="0"/>
      <w:marBottom w:val="0"/>
      <w:divBdr>
        <w:top w:val="none" w:sz="0" w:space="0" w:color="auto"/>
        <w:left w:val="none" w:sz="0" w:space="0" w:color="auto"/>
        <w:bottom w:val="none" w:sz="0" w:space="0" w:color="auto"/>
        <w:right w:val="none" w:sz="0" w:space="0" w:color="auto"/>
      </w:divBdr>
    </w:div>
    <w:div w:id="1232619065">
      <w:bodyDiv w:val="1"/>
      <w:marLeft w:val="0"/>
      <w:marRight w:val="0"/>
      <w:marTop w:val="0"/>
      <w:marBottom w:val="0"/>
      <w:divBdr>
        <w:top w:val="none" w:sz="0" w:space="0" w:color="auto"/>
        <w:left w:val="none" w:sz="0" w:space="0" w:color="auto"/>
        <w:bottom w:val="none" w:sz="0" w:space="0" w:color="auto"/>
        <w:right w:val="none" w:sz="0" w:space="0" w:color="auto"/>
      </w:divBdr>
    </w:div>
    <w:div w:id="1238250707">
      <w:bodyDiv w:val="1"/>
      <w:marLeft w:val="0"/>
      <w:marRight w:val="0"/>
      <w:marTop w:val="0"/>
      <w:marBottom w:val="0"/>
      <w:divBdr>
        <w:top w:val="none" w:sz="0" w:space="0" w:color="auto"/>
        <w:left w:val="none" w:sz="0" w:space="0" w:color="auto"/>
        <w:bottom w:val="none" w:sz="0" w:space="0" w:color="auto"/>
        <w:right w:val="none" w:sz="0" w:space="0" w:color="auto"/>
      </w:divBdr>
    </w:div>
    <w:div w:id="1265724310">
      <w:bodyDiv w:val="1"/>
      <w:marLeft w:val="0"/>
      <w:marRight w:val="0"/>
      <w:marTop w:val="0"/>
      <w:marBottom w:val="0"/>
      <w:divBdr>
        <w:top w:val="none" w:sz="0" w:space="0" w:color="auto"/>
        <w:left w:val="none" w:sz="0" w:space="0" w:color="auto"/>
        <w:bottom w:val="none" w:sz="0" w:space="0" w:color="auto"/>
        <w:right w:val="none" w:sz="0" w:space="0" w:color="auto"/>
      </w:divBdr>
    </w:div>
    <w:div w:id="1271006465">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1519555">
      <w:bodyDiv w:val="1"/>
      <w:marLeft w:val="0"/>
      <w:marRight w:val="0"/>
      <w:marTop w:val="0"/>
      <w:marBottom w:val="0"/>
      <w:divBdr>
        <w:top w:val="none" w:sz="0" w:space="0" w:color="auto"/>
        <w:left w:val="none" w:sz="0" w:space="0" w:color="auto"/>
        <w:bottom w:val="none" w:sz="0" w:space="0" w:color="auto"/>
        <w:right w:val="none" w:sz="0" w:space="0" w:color="auto"/>
      </w:divBdr>
    </w:div>
    <w:div w:id="1300767690">
      <w:bodyDiv w:val="1"/>
      <w:marLeft w:val="0"/>
      <w:marRight w:val="0"/>
      <w:marTop w:val="0"/>
      <w:marBottom w:val="0"/>
      <w:divBdr>
        <w:top w:val="none" w:sz="0" w:space="0" w:color="auto"/>
        <w:left w:val="none" w:sz="0" w:space="0" w:color="auto"/>
        <w:bottom w:val="none" w:sz="0" w:space="0" w:color="auto"/>
        <w:right w:val="none" w:sz="0" w:space="0" w:color="auto"/>
      </w:divBdr>
    </w:div>
    <w:div w:id="1315528244">
      <w:bodyDiv w:val="1"/>
      <w:marLeft w:val="0"/>
      <w:marRight w:val="0"/>
      <w:marTop w:val="0"/>
      <w:marBottom w:val="0"/>
      <w:divBdr>
        <w:top w:val="none" w:sz="0" w:space="0" w:color="auto"/>
        <w:left w:val="none" w:sz="0" w:space="0" w:color="auto"/>
        <w:bottom w:val="none" w:sz="0" w:space="0" w:color="auto"/>
        <w:right w:val="none" w:sz="0" w:space="0" w:color="auto"/>
      </w:divBdr>
      <w:divsChild>
        <w:div w:id="1465612144">
          <w:marLeft w:val="0"/>
          <w:marRight w:val="0"/>
          <w:marTop w:val="0"/>
          <w:marBottom w:val="0"/>
          <w:divBdr>
            <w:top w:val="none" w:sz="0" w:space="0" w:color="auto"/>
            <w:left w:val="none" w:sz="0" w:space="0" w:color="auto"/>
            <w:bottom w:val="none" w:sz="0" w:space="0" w:color="auto"/>
            <w:right w:val="none" w:sz="0" w:space="0" w:color="auto"/>
          </w:divBdr>
        </w:div>
      </w:divsChild>
    </w:div>
    <w:div w:id="1318069544">
      <w:bodyDiv w:val="1"/>
      <w:marLeft w:val="0"/>
      <w:marRight w:val="0"/>
      <w:marTop w:val="0"/>
      <w:marBottom w:val="0"/>
      <w:divBdr>
        <w:top w:val="none" w:sz="0" w:space="0" w:color="auto"/>
        <w:left w:val="none" w:sz="0" w:space="0" w:color="auto"/>
        <w:bottom w:val="none" w:sz="0" w:space="0" w:color="auto"/>
        <w:right w:val="none" w:sz="0" w:space="0" w:color="auto"/>
      </w:divBdr>
    </w:div>
    <w:div w:id="1347056474">
      <w:bodyDiv w:val="1"/>
      <w:marLeft w:val="0"/>
      <w:marRight w:val="0"/>
      <w:marTop w:val="0"/>
      <w:marBottom w:val="0"/>
      <w:divBdr>
        <w:top w:val="none" w:sz="0" w:space="0" w:color="auto"/>
        <w:left w:val="none" w:sz="0" w:space="0" w:color="auto"/>
        <w:bottom w:val="none" w:sz="0" w:space="0" w:color="auto"/>
        <w:right w:val="none" w:sz="0" w:space="0" w:color="auto"/>
      </w:divBdr>
    </w:div>
    <w:div w:id="1350447285">
      <w:bodyDiv w:val="1"/>
      <w:marLeft w:val="0"/>
      <w:marRight w:val="0"/>
      <w:marTop w:val="0"/>
      <w:marBottom w:val="0"/>
      <w:divBdr>
        <w:top w:val="none" w:sz="0" w:space="0" w:color="auto"/>
        <w:left w:val="none" w:sz="0" w:space="0" w:color="auto"/>
        <w:bottom w:val="none" w:sz="0" w:space="0" w:color="auto"/>
        <w:right w:val="none" w:sz="0" w:space="0" w:color="auto"/>
      </w:divBdr>
    </w:div>
    <w:div w:id="1352299714">
      <w:bodyDiv w:val="1"/>
      <w:marLeft w:val="0"/>
      <w:marRight w:val="0"/>
      <w:marTop w:val="0"/>
      <w:marBottom w:val="0"/>
      <w:divBdr>
        <w:top w:val="none" w:sz="0" w:space="0" w:color="auto"/>
        <w:left w:val="none" w:sz="0" w:space="0" w:color="auto"/>
        <w:bottom w:val="none" w:sz="0" w:space="0" w:color="auto"/>
        <w:right w:val="none" w:sz="0" w:space="0" w:color="auto"/>
      </w:divBdr>
    </w:div>
    <w:div w:id="1360819500">
      <w:bodyDiv w:val="1"/>
      <w:marLeft w:val="0"/>
      <w:marRight w:val="0"/>
      <w:marTop w:val="0"/>
      <w:marBottom w:val="0"/>
      <w:divBdr>
        <w:top w:val="none" w:sz="0" w:space="0" w:color="auto"/>
        <w:left w:val="none" w:sz="0" w:space="0" w:color="auto"/>
        <w:bottom w:val="none" w:sz="0" w:space="0" w:color="auto"/>
        <w:right w:val="none" w:sz="0" w:space="0" w:color="auto"/>
      </w:divBdr>
    </w:div>
    <w:div w:id="1365325153">
      <w:bodyDiv w:val="1"/>
      <w:marLeft w:val="0"/>
      <w:marRight w:val="0"/>
      <w:marTop w:val="0"/>
      <w:marBottom w:val="0"/>
      <w:divBdr>
        <w:top w:val="none" w:sz="0" w:space="0" w:color="auto"/>
        <w:left w:val="none" w:sz="0" w:space="0" w:color="auto"/>
        <w:bottom w:val="none" w:sz="0" w:space="0" w:color="auto"/>
        <w:right w:val="none" w:sz="0" w:space="0" w:color="auto"/>
      </w:divBdr>
    </w:div>
    <w:div w:id="1379664126">
      <w:bodyDiv w:val="1"/>
      <w:marLeft w:val="0"/>
      <w:marRight w:val="0"/>
      <w:marTop w:val="0"/>
      <w:marBottom w:val="0"/>
      <w:divBdr>
        <w:top w:val="none" w:sz="0" w:space="0" w:color="auto"/>
        <w:left w:val="none" w:sz="0" w:space="0" w:color="auto"/>
        <w:bottom w:val="none" w:sz="0" w:space="0" w:color="auto"/>
        <w:right w:val="none" w:sz="0" w:space="0" w:color="auto"/>
      </w:divBdr>
    </w:div>
    <w:div w:id="1381788319">
      <w:bodyDiv w:val="1"/>
      <w:marLeft w:val="0"/>
      <w:marRight w:val="0"/>
      <w:marTop w:val="0"/>
      <w:marBottom w:val="0"/>
      <w:divBdr>
        <w:top w:val="none" w:sz="0" w:space="0" w:color="auto"/>
        <w:left w:val="none" w:sz="0" w:space="0" w:color="auto"/>
        <w:bottom w:val="none" w:sz="0" w:space="0" w:color="auto"/>
        <w:right w:val="none" w:sz="0" w:space="0" w:color="auto"/>
      </w:divBdr>
    </w:div>
    <w:div w:id="1395161665">
      <w:bodyDiv w:val="1"/>
      <w:marLeft w:val="0"/>
      <w:marRight w:val="0"/>
      <w:marTop w:val="0"/>
      <w:marBottom w:val="0"/>
      <w:divBdr>
        <w:top w:val="none" w:sz="0" w:space="0" w:color="auto"/>
        <w:left w:val="none" w:sz="0" w:space="0" w:color="auto"/>
        <w:bottom w:val="none" w:sz="0" w:space="0" w:color="auto"/>
        <w:right w:val="none" w:sz="0" w:space="0" w:color="auto"/>
      </w:divBdr>
    </w:div>
    <w:div w:id="1426220023">
      <w:bodyDiv w:val="1"/>
      <w:marLeft w:val="0"/>
      <w:marRight w:val="0"/>
      <w:marTop w:val="0"/>
      <w:marBottom w:val="0"/>
      <w:divBdr>
        <w:top w:val="none" w:sz="0" w:space="0" w:color="auto"/>
        <w:left w:val="none" w:sz="0" w:space="0" w:color="auto"/>
        <w:bottom w:val="none" w:sz="0" w:space="0" w:color="auto"/>
        <w:right w:val="none" w:sz="0" w:space="0" w:color="auto"/>
      </w:divBdr>
    </w:div>
    <w:div w:id="1438520939">
      <w:bodyDiv w:val="1"/>
      <w:marLeft w:val="0"/>
      <w:marRight w:val="0"/>
      <w:marTop w:val="0"/>
      <w:marBottom w:val="0"/>
      <w:divBdr>
        <w:top w:val="none" w:sz="0" w:space="0" w:color="auto"/>
        <w:left w:val="none" w:sz="0" w:space="0" w:color="auto"/>
        <w:bottom w:val="none" w:sz="0" w:space="0" w:color="auto"/>
        <w:right w:val="none" w:sz="0" w:space="0" w:color="auto"/>
      </w:divBdr>
    </w:div>
    <w:div w:id="1441797903">
      <w:bodyDiv w:val="1"/>
      <w:marLeft w:val="0"/>
      <w:marRight w:val="0"/>
      <w:marTop w:val="0"/>
      <w:marBottom w:val="0"/>
      <w:divBdr>
        <w:top w:val="none" w:sz="0" w:space="0" w:color="auto"/>
        <w:left w:val="none" w:sz="0" w:space="0" w:color="auto"/>
        <w:bottom w:val="none" w:sz="0" w:space="0" w:color="auto"/>
        <w:right w:val="none" w:sz="0" w:space="0" w:color="auto"/>
      </w:divBdr>
    </w:div>
    <w:div w:id="1446458656">
      <w:bodyDiv w:val="1"/>
      <w:marLeft w:val="0"/>
      <w:marRight w:val="0"/>
      <w:marTop w:val="0"/>
      <w:marBottom w:val="0"/>
      <w:divBdr>
        <w:top w:val="none" w:sz="0" w:space="0" w:color="auto"/>
        <w:left w:val="none" w:sz="0" w:space="0" w:color="auto"/>
        <w:bottom w:val="none" w:sz="0" w:space="0" w:color="auto"/>
        <w:right w:val="none" w:sz="0" w:space="0" w:color="auto"/>
      </w:divBdr>
    </w:div>
    <w:div w:id="1448936088">
      <w:bodyDiv w:val="1"/>
      <w:marLeft w:val="0"/>
      <w:marRight w:val="0"/>
      <w:marTop w:val="0"/>
      <w:marBottom w:val="0"/>
      <w:divBdr>
        <w:top w:val="none" w:sz="0" w:space="0" w:color="auto"/>
        <w:left w:val="none" w:sz="0" w:space="0" w:color="auto"/>
        <w:bottom w:val="none" w:sz="0" w:space="0" w:color="auto"/>
        <w:right w:val="none" w:sz="0" w:space="0" w:color="auto"/>
      </w:divBdr>
    </w:div>
    <w:div w:id="1459296823">
      <w:bodyDiv w:val="1"/>
      <w:marLeft w:val="0"/>
      <w:marRight w:val="0"/>
      <w:marTop w:val="0"/>
      <w:marBottom w:val="0"/>
      <w:divBdr>
        <w:top w:val="none" w:sz="0" w:space="0" w:color="auto"/>
        <w:left w:val="none" w:sz="0" w:space="0" w:color="auto"/>
        <w:bottom w:val="none" w:sz="0" w:space="0" w:color="auto"/>
        <w:right w:val="none" w:sz="0" w:space="0" w:color="auto"/>
      </w:divBdr>
    </w:div>
    <w:div w:id="1475563083">
      <w:bodyDiv w:val="1"/>
      <w:marLeft w:val="0"/>
      <w:marRight w:val="0"/>
      <w:marTop w:val="0"/>
      <w:marBottom w:val="0"/>
      <w:divBdr>
        <w:top w:val="none" w:sz="0" w:space="0" w:color="auto"/>
        <w:left w:val="none" w:sz="0" w:space="0" w:color="auto"/>
        <w:bottom w:val="none" w:sz="0" w:space="0" w:color="auto"/>
        <w:right w:val="none" w:sz="0" w:space="0" w:color="auto"/>
      </w:divBdr>
      <w:divsChild>
        <w:div w:id="1677656617">
          <w:marLeft w:val="0"/>
          <w:marRight w:val="0"/>
          <w:marTop w:val="0"/>
          <w:marBottom w:val="0"/>
          <w:divBdr>
            <w:top w:val="none" w:sz="0" w:space="0" w:color="auto"/>
            <w:left w:val="none" w:sz="0" w:space="0" w:color="auto"/>
            <w:bottom w:val="none" w:sz="0" w:space="0" w:color="auto"/>
            <w:right w:val="none" w:sz="0" w:space="0" w:color="auto"/>
          </w:divBdr>
        </w:div>
      </w:divsChild>
    </w:div>
    <w:div w:id="1482115047">
      <w:bodyDiv w:val="1"/>
      <w:marLeft w:val="0"/>
      <w:marRight w:val="0"/>
      <w:marTop w:val="0"/>
      <w:marBottom w:val="0"/>
      <w:divBdr>
        <w:top w:val="none" w:sz="0" w:space="0" w:color="auto"/>
        <w:left w:val="none" w:sz="0" w:space="0" w:color="auto"/>
        <w:bottom w:val="none" w:sz="0" w:space="0" w:color="auto"/>
        <w:right w:val="none" w:sz="0" w:space="0" w:color="auto"/>
      </w:divBdr>
    </w:div>
    <w:div w:id="1500735384">
      <w:bodyDiv w:val="1"/>
      <w:marLeft w:val="0"/>
      <w:marRight w:val="0"/>
      <w:marTop w:val="0"/>
      <w:marBottom w:val="0"/>
      <w:divBdr>
        <w:top w:val="none" w:sz="0" w:space="0" w:color="auto"/>
        <w:left w:val="none" w:sz="0" w:space="0" w:color="auto"/>
        <w:bottom w:val="none" w:sz="0" w:space="0" w:color="auto"/>
        <w:right w:val="none" w:sz="0" w:space="0" w:color="auto"/>
      </w:divBdr>
    </w:div>
    <w:div w:id="1526091425">
      <w:bodyDiv w:val="1"/>
      <w:marLeft w:val="0"/>
      <w:marRight w:val="0"/>
      <w:marTop w:val="0"/>
      <w:marBottom w:val="0"/>
      <w:divBdr>
        <w:top w:val="none" w:sz="0" w:space="0" w:color="auto"/>
        <w:left w:val="none" w:sz="0" w:space="0" w:color="auto"/>
        <w:bottom w:val="none" w:sz="0" w:space="0" w:color="auto"/>
        <w:right w:val="none" w:sz="0" w:space="0" w:color="auto"/>
      </w:divBdr>
    </w:div>
    <w:div w:id="1533885918">
      <w:bodyDiv w:val="1"/>
      <w:marLeft w:val="0"/>
      <w:marRight w:val="0"/>
      <w:marTop w:val="0"/>
      <w:marBottom w:val="0"/>
      <w:divBdr>
        <w:top w:val="none" w:sz="0" w:space="0" w:color="auto"/>
        <w:left w:val="none" w:sz="0" w:space="0" w:color="auto"/>
        <w:bottom w:val="none" w:sz="0" w:space="0" w:color="auto"/>
        <w:right w:val="none" w:sz="0" w:space="0" w:color="auto"/>
      </w:divBdr>
    </w:div>
    <w:div w:id="1554777004">
      <w:bodyDiv w:val="1"/>
      <w:marLeft w:val="0"/>
      <w:marRight w:val="0"/>
      <w:marTop w:val="0"/>
      <w:marBottom w:val="0"/>
      <w:divBdr>
        <w:top w:val="none" w:sz="0" w:space="0" w:color="auto"/>
        <w:left w:val="none" w:sz="0" w:space="0" w:color="auto"/>
        <w:bottom w:val="none" w:sz="0" w:space="0" w:color="auto"/>
        <w:right w:val="none" w:sz="0" w:space="0" w:color="auto"/>
      </w:divBdr>
    </w:div>
    <w:div w:id="1594824321">
      <w:bodyDiv w:val="1"/>
      <w:marLeft w:val="0"/>
      <w:marRight w:val="0"/>
      <w:marTop w:val="0"/>
      <w:marBottom w:val="0"/>
      <w:divBdr>
        <w:top w:val="none" w:sz="0" w:space="0" w:color="auto"/>
        <w:left w:val="none" w:sz="0" w:space="0" w:color="auto"/>
        <w:bottom w:val="none" w:sz="0" w:space="0" w:color="auto"/>
        <w:right w:val="none" w:sz="0" w:space="0" w:color="auto"/>
      </w:divBdr>
    </w:div>
    <w:div w:id="1613127065">
      <w:bodyDiv w:val="1"/>
      <w:marLeft w:val="0"/>
      <w:marRight w:val="0"/>
      <w:marTop w:val="0"/>
      <w:marBottom w:val="0"/>
      <w:divBdr>
        <w:top w:val="none" w:sz="0" w:space="0" w:color="auto"/>
        <w:left w:val="none" w:sz="0" w:space="0" w:color="auto"/>
        <w:bottom w:val="none" w:sz="0" w:space="0" w:color="auto"/>
        <w:right w:val="none" w:sz="0" w:space="0" w:color="auto"/>
      </w:divBdr>
    </w:div>
    <w:div w:id="1640652973">
      <w:bodyDiv w:val="1"/>
      <w:marLeft w:val="0"/>
      <w:marRight w:val="0"/>
      <w:marTop w:val="0"/>
      <w:marBottom w:val="0"/>
      <w:divBdr>
        <w:top w:val="none" w:sz="0" w:space="0" w:color="auto"/>
        <w:left w:val="none" w:sz="0" w:space="0" w:color="auto"/>
        <w:bottom w:val="none" w:sz="0" w:space="0" w:color="auto"/>
        <w:right w:val="none" w:sz="0" w:space="0" w:color="auto"/>
      </w:divBdr>
    </w:div>
    <w:div w:id="1656496165">
      <w:bodyDiv w:val="1"/>
      <w:marLeft w:val="0"/>
      <w:marRight w:val="0"/>
      <w:marTop w:val="0"/>
      <w:marBottom w:val="0"/>
      <w:divBdr>
        <w:top w:val="none" w:sz="0" w:space="0" w:color="auto"/>
        <w:left w:val="none" w:sz="0" w:space="0" w:color="auto"/>
        <w:bottom w:val="none" w:sz="0" w:space="0" w:color="auto"/>
        <w:right w:val="none" w:sz="0" w:space="0" w:color="auto"/>
      </w:divBdr>
    </w:div>
    <w:div w:id="1684016821">
      <w:bodyDiv w:val="1"/>
      <w:marLeft w:val="0"/>
      <w:marRight w:val="0"/>
      <w:marTop w:val="0"/>
      <w:marBottom w:val="0"/>
      <w:divBdr>
        <w:top w:val="none" w:sz="0" w:space="0" w:color="auto"/>
        <w:left w:val="none" w:sz="0" w:space="0" w:color="auto"/>
        <w:bottom w:val="none" w:sz="0" w:space="0" w:color="auto"/>
        <w:right w:val="none" w:sz="0" w:space="0" w:color="auto"/>
      </w:divBdr>
    </w:div>
    <w:div w:id="1684236320">
      <w:bodyDiv w:val="1"/>
      <w:marLeft w:val="0"/>
      <w:marRight w:val="0"/>
      <w:marTop w:val="0"/>
      <w:marBottom w:val="0"/>
      <w:divBdr>
        <w:top w:val="none" w:sz="0" w:space="0" w:color="auto"/>
        <w:left w:val="none" w:sz="0" w:space="0" w:color="auto"/>
        <w:bottom w:val="none" w:sz="0" w:space="0" w:color="auto"/>
        <w:right w:val="none" w:sz="0" w:space="0" w:color="auto"/>
      </w:divBdr>
    </w:div>
    <w:div w:id="1693530526">
      <w:bodyDiv w:val="1"/>
      <w:marLeft w:val="0"/>
      <w:marRight w:val="0"/>
      <w:marTop w:val="0"/>
      <w:marBottom w:val="0"/>
      <w:divBdr>
        <w:top w:val="none" w:sz="0" w:space="0" w:color="auto"/>
        <w:left w:val="none" w:sz="0" w:space="0" w:color="auto"/>
        <w:bottom w:val="none" w:sz="0" w:space="0" w:color="auto"/>
        <w:right w:val="none" w:sz="0" w:space="0" w:color="auto"/>
      </w:divBdr>
      <w:divsChild>
        <w:div w:id="1196046213">
          <w:marLeft w:val="0"/>
          <w:marRight w:val="0"/>
          <w:marTop w:val="0"/>
          <w:marBottom w:val="0"/>
          <w:divBdr>
            <w:top w:val="none" w:sz="0" w:space="0" w:color="auto"/>
            <w:left w:val="none" w:sz="0" w:space="0" w:color="auto"/>
            <w:bottom w:val="none" w:sz="0" w:space="0" w:color="auto"/>
            <w:right w:val="none" w:sz="0" w:space="0" w:color="auto"/>
          </w:divBdr>
          <w:divsChild>
            <w:div w:id="1358115306">
              <w:marLeft w:val="0"/>
              <w:marRight w:val="0"/>
              <w:marTop w:val="0"/>
              <w:marBottom w:val="39"/>
              <w:divBdr>
                <w:top w:val="none" w:sz="0" w:space="0" w:color="auto"/>
                <w:left w:val="none" w:sz="0" w:space="0" w:color="auto"/>
                <w:bottom w:val="none" w:sz="0" w:space="0" w:color="auto"/>
                <w:right w:val="none" w:sz="0" w:space="0" w:color="auto"/>
              </w:divBdr>
            </w:div>
            <w:div w:id="1721320958">
              <w:marLeft w:val="0"/>
              <w:marRight w:val="0"/>
              <w:marTop w:val="0"/>
              <w:marBottom w:val="0"/>
              <w:divBdr>
                <w:top w:val="none" w:sz="0" w:space="0" w:color="auto"/>
                <w:left w:val="none" w:sz="0" w:space="0" w:color="auto"/>
                <w:bottom w:val="none" w:sz="0" w:space="0" w:color="auto"/>
                <w:right w:val="none" w:sz="0" w:space="0" w:color="auto"/>
              </w:divBdr>
            </w:div>
          </w:divsChild>
        </w:div>
        <w:div w:id="1968579382">
          <w:marLeft w:val="0"/>
          <w:marRight w:val="0"/>
          <w:marTop w:val="0"/>
          <w:marBottom w:val="0"/>
          <w:divBdr>
            <w:top w:val="none" w:sz="0" w:space="0" w:color="auto"/>
            <w:left w:val="none" w:sz="0" w:space="0" w:color="auto"/>
            <w:bottom w:val="none" w:sz="0" w:space="0" w:color="auto"/>
            <w:right w:val="none" w:sz="0" w:space="0" w:color="auto"/>
          </w:divBdr>
        </w:div>
      </w:divsChild>
    </w:div>
    <w:div w:id="1710842065">
      <w:bodyDiv w:val="1"/>
      <w:marLeft w:val="0"/>
      <w:marRight w:val="0"/>
      <w:marTop w:val="0"/>
      <w:marBottom w:val="0"/>
      <w:divBdr>
        <w:top w:val="none" w:sz="0" w:space="0" w:color="auto"/>
        <w:left w:val="none" w:sz="0" w:space="0" w:color="auto"/>
        <w:bottom w:val="none" w:sz="0" w:space="0" w:color="auto"/>
        <w:right w:val="none" w:sz="0" w:space="0" w:color="auto"/>
      </w:divBdr>
    </w:div>
    <w:div w:id="1721055767">
      <w:bodyDiv w:val="1"/>
      <w:marLeft w:val="0"/>
      <w:marRight w:val="0"/>
      <w:marTop w:val="0"/>
      <w:marBottom w:val="0"/>
      <w:divBdr>
        <w:top w:val="none" w:sz="0" w:space="0" w:color="auto"/>
        <w:left w:val="none" w:sz="0" w:space="0" w:color="auto"/>
        <w:bottom w:val="none" w:sz="0" w:space="0" w:color="auto"/>
        <w:right w:val="none" w:sz="0" w:space="0" w:color="auto"/>
      </w:divBdr>
    </w:div>
    <w:div w:id="1725790819">
      <w:bodyDiv w:val="1"/>
      <w:marLeft w:val="0"/>
      <w:marRight w:val="0"/>
      <w:marTop w:val="0"/>
      <w:marBottom w:val="0"/>
      <w:divBdr>
        <w:top w:val="none" w:sz="0" w:space="0" w:color="auto"/>
        <w:left w:val="none" w:sz="0" w:space="0" w:color="auto"/>
        <w:bottom w:val="none" w:sz="0" w:space="0" w:color="auto"/>
        <w:right w:val="none" w:sz="0" w:space="0" w:color="auto"/>
      </w:divBdr>
    </w:div>
    <w:div w:id="1737509886">
      <w:bodyDiv w:val="1"/>
      <w:marLeft w:val="0"/>
      <w:marRight w:val="0"/>
      <w:marTop w:val="0"/>
      <w:marBottom w:val="0"/>
      <w:divBdr>
        <w:top w:val="none" w:sz="0" w:space="0" w:color="auto"/>
        <w:left w:val="none" w:sz="0" w:space="0" w:color="auto"/>
        <w:bottom w:val="none" w:sz="0" w:space="0" w:color="auto"/>
        <w:right w:val="none" w:sz="0" w:space="0" w:color="auto"/>
      </w:divBdr>
    </w:div>
    <w:div w:id="1739786789">
      <w:bodyDiv w:val="1"/>
      <w:marLeft w:val="0"/>
      <w:marRight w:val="0"/>
      <w:marTop w:val="0"/>
      <w:marBottom w:val="0"/>
      <w:divBdr>
        <w:top w:val="none" w:sz="0" w:space="0" w:color="auto"/>
        <w:left w:val="none" w:sz="0" w:space="0" w:color="auto"/>
        <w:bottom w:val="none" w:sz="0" w:space="0" w:color="auto"/>
        <w:right w:val="none" w:sz="0" w:space="0" w:color="auto"/>
      </w:divBdr>
    </w:div>
    <w:div w:id="1743024398">
      <w:bodyDiv w:val="1"/>
      <w:marLeft w:val="0"/>
      <w:marRight w:val="0"/>
      <w:marTop w:val="0"/>
      <w:marBottom w:val="0"/>
      <w:divBdr>
        <w:top w:val="none" w:sz="0" w:space="0" w:color="auto"/>
        <w:left w:val="none" w:sz="0" w:space="0" w:color="auto"/>
        <w:bottom w:val="none" w:sz="0" w:space="0" w:color="auto"/>
        <w:right w:val="none" w:sz="0" w:space="0" w:color="auto"/>
      </w:divBdr>
    </w:div>
    <w:div w:id="1749690633">
      <w:bodyDiv w:val="1"/>
      <w:marLeft w:val="0"/>
      <w:marRight w:val="0"/>
      <w:marTop w:val="0"/>
      <w:marBottom w:val="0"/>
      <w:divBdr>
        <w:top w:val="none" w:sz="0" w:space="0" w:color="auto"/>
        <w:left w:val="none" w:sz="0" w:space="0" w:color="auto"/>
        <w:bottom w:val="none" w:sz="0" w:space="0" w:color="auto"/>
        <w:right w:val="none" w:sz="0" w:space="0" w:color="auto"/>
      </w:divBdr>
    </w:div>
    <w:div w:id="1766487700">
      <w:bodyDiv w:val="1"/>
      <w:marLeft w:val="0"/>
      <w:marRight w:val="0"/>
      <w:marTop w:val="0"/>
      <w:marBottom w:val="0"/>
      <w:divBdr>
        <w:top w:val="none" w:sz="0" w:space="0" w:color="auto"/>
        <w:left w:val="none" w:sz="0" w:space="0" w:color="auto"/>
        <w:bottom w:val="none" w:sz="0" w:space="0" w:color="auto"/>
        <w:right w:val="none" w:sz="0" w:space="0" w:color="auto"/>
      </w:divBdr>
    </w:div>
    <w:div w:id="1783765023">
      <w:bodyDiv w:val="1"/>
      <w:marLeft w:val="0"/>
      <w:marRight w:val="0"/>
      <w:marTop w:val="0"/>
      <w:marBottom w:val="0"/>
      <w:divBdr>
        <w:top w:val="none" w:sz="0" w:space="0" w:color="auto"/>
        <w:left w:val="none" w:sz="0" w:space="0" w:color="auto"/>
        <w:bottom w:val="none" w:sz="0" w:space="0" w:color="auto"/>
        <w:right w:val="none" w:sz="0" w:space="0" w:color="auto"/>
      </w:divBdr>
    </w:div>
    <w:div w:id="1798984305">
      <w:bodyDiv w:val="1"/>
      <w:marLeft w:val="0"/>
      <w:marRight w:val="0"/>
      <w:marTop w:val="0"/>
      <w:marBottom w:val="0"/>
      <w:divBdr>
        <w:top w:val="none" w:sz="0" w:space="0" w:color="auto"/>
        <w:left w:val="none" w:sz="0" w:space="0" w:color="auto"/>
        <w:bottom w:val="none" w:sz="0" w:space="0" w:color="auto"/>
        <w:right w:val="none" w:sz="0" w:space="0" w:color="auto"/>
      </w:divBdr>
    </w:div>
    <w:div w:id="1801412155">
      <w:bodyDiv w:val="1"/>
      <w:marLeft w:val="0"/>
      <w:marRight w:val="0"/>
      <w:marTop w:val="0"/>
      <w:marBottom w:val="0"/>
      <w:divBdr>
        <w:top w:val="none" w:sz="0" w:space="0" w:color="auto"/>
        <w:left w:val="none" w:sz="0" w:space="0" w:color="auto"/>
        <w:bottom w:val="none" w:sz="0" w:space="0" w:color="auto"/>
        <w:right w:val="none" w:sz="0" w:space="0" w:color="auto"/>
      </w:divBdr>
    </w:div>
    <w:div w:id="1814322489">
      <w:bodyDiv w:val="1"/>
      <w:marLeft w:val="0"/>
      <w:marRight w:val="0"/>
      <w:marTop w:val="0"/>
      <w:marBottom w:val="0"/>
      <w:divBdr>
        <w:top w:val="none" w:sz="0" w:space="0" w:color="auto"/>
        <w:left w:val="none" w:sz="0" w:space="0" w:color="auto"/>
        <w:bottom w:val="none" w:sz="0" w:space="0" w:color="auto"/>
        <w:right w:val="none" w:sz="0" w:space="0" w:color="auto"/>
      </w:divBdr>
    </w:div>
    <w:div w:id="1822237139">
      <w:bodyDiv w:val="1"/>
      <w:marLeft w:val="0"/>
      <w:marRight w:val="0"/>
      <w:marTop w:val="0"/>
      <w:marBottom w:val="0"/>
      <w:divBdr>
        <w:top w:val="none" w:sz="0" w:space="0" w:color="auto"/>
        <w:left w:val="none" w:sz="0" w:space="0" w:color="auto"/>
        <w:bottom w:val="none" w:sz="0" w:space="0" w:color="auto"/>
        <w:right w:val="none" w:sz="0" w:space="0" w:color="auto"/>
      </w:divBdr>
    </w:div>
    <w:div w:id="1826431820">
      <w:bodyDiv w:val="1"/>
      <w:marLeft w:val="0"/>
      <w:marRight w:val="0"/>
      <w:marTop w:val="0"/>
      <w:marBottom w:val="0"/>
      <w:divBdr>
        <w:top w:val="none" w:sz="0" w:space="0" w:color="auto"/>
        <w:left w:val="none" w:sz="0" w:space="0" w:color="auto"/>
        <w:bottom w:val="none" w:sz="0" w:space="0" w:color="auto"/>
        <w:right w:val="none" w:sz="0" w:space="0" w:color="auto"/>
      </w:divBdr>
    </w:div>
    <w:div w:id="1833832267">
      <w:bodyDiv w:val="1"/>
      <w:marLeft w:val="0"/>
      <w:marRight w:val="0"/>
      <w:marTop w:val="0"/>
      <w:marBottom w:val="0"/>
      <w:divBdr>
        <w:top w:val="none" w:sz="0" w:space="0" w:color="auto"/>
        <w:left w:val="none" w:sz="0" w:space="0" w:color="auto"/>
        <w:bottom w:val="none" w:sz="0" w:space="0" w:color="auto"/>
        <w:right w:val="none" w:sz="0" w:space="0" w:color="auto"/>
      </w:divBdr>
    </w:div>
    <w:div w:id="1877346578">
      <w:bodyDiv w:val="1"/>
      <w:marLeft w:val="0"/>
      <w:marRight w:val="0"/>
      <w:marTop w:val="0"/>
      <w:marBottom w:val="0"/>
      <w:divBdr>
        <w:top w:val="none" w:sz="0" w:space="0" w:color="auto"/>
        <w:left w:val="none" w:sz="0" w:space="0" w:color="auto"/>
        <w:bottom w:val="none" w:sz="0" w:space="0" w:color="auto"/>
        <w:right w:val="none" w:sz="0" w:space="0" w:color="auto"/>
      </w:divBdr>
      <w:divsChild>
        <w:div w:id="1555039319">
          <w:marLeft w:val="0"/>
          <w:marRight w:val="0"/>
          <w:marTop w:val="0"/>
          <w:marBottom w:val="0"/>
          <w:divBdr>
            <w:top w:val="none" w:sz="0" w:space="0" w:color="auto"/>
            <w:left w:val="none" w:sz="0" w:space="0" w:color="auto"/>
            <w:bottom w:val="none" w:sz="0" w:space="0" w:color="auto"/>
            <w:right w:val="none" w:sz="0" w:space="0" w:color="auto"/>
          </w:divBdr>
        </w:div>
      </w:divsChild>
    </w:div>
    <w:div w:id="1877422296">
      <w:bodyDiv w:val="1"/>
      <w:marLeft w:val="0"/>
      <w:marRight w:val="0"/>
      <w:marTop w:val="0"/>
      <w:marBottom w:val="0"/>
      <w:divBdr>
        <w:top w:val="none" w:sz="0" w:space="0" w:color="auto"/>
        <w:left w:val="none" w:sz="0" w:space="0" w:color="auto"/>
        <w:bottom w:val="none" w:sz="0" w:space="0" w:color="auto"/>
        <w:right w:val="none" w:sz="0" w:space="0" w:color="auto"/>
      </w:divBdr>
    </w:div>
    <w:div w:id="1890452108">
      <w:bodyDiv w:val="1"/>
      <w:marLeft w:val="0"/>
      <w:marRight w:val="0"/>
      <w:marTop w:val="0"/>
      <w:marBottom w:val="0"/>
      <w:divBdr>
        <w:top w:val="none" w:sz="0" w:space="0" w:color="auto"/>
        <w:left w:val="none" w:sz="0" w:space="0" w:color="auto"/>
        <w:bottom w:val="none" w:sz="0" w:space="0" w:color="auto"/>
        <w:right w:val="none" w:sz="0" w:space="0" w:color="auto"/>
      </w:divBdr>
    </w:div>
    <w:div w:id="1900825219">
      <w:bodyDiv w:val="1"/>
      <w:marLeft w:val="0"/>
      <w:marRight w:val="0"/>
      <w:marTop w:val="0"/>
      <w:marBottom w:val="0"/>
      <w:divBdr>
        <w:top w:val="none" w:sz="0" w:space="0" w:color="auto"/>
        <w:left w:val="none" w:sz="0" w:space="0" w:color="auto"/>
        <w:bottom w:val="none" w:sz="0" w:space="0" w:color="auto"/>
        <w:right w:val="none" w:sz="0" w:space="0" w:color="auto"/>
      </w:divBdr>
    </w:div>
    <w:div w:id="1912739731">
      <w:bodyDiv w:val="1"/>
      <w:marLeft w:val="0"/>
      <w:marRight w:val="0"/>
      <w:marTop w:val="0"/>
      <w:marBottom w:val="0"/>
      <w:divBdr>
        <w:top w:val="none" w:sz="0" w:space="0" w:color="auto"/>
        <w:left w:val="none" w:sz="0" w:space="0" w:color="auto"/>
        <w:bottom w:val="none" w:sz="0" w:space="0" w:color="auto"/>
        <w:right w:val="none" w:sz="0" w:space="0" w:color="auto"/>
      </w:divBdr>
    </w:div>
    <w:div w:id="1913924609">
      <w:bodyDiv w:val="1"/>
      <w:marLeft w:val="0"/>
      <w:marRight w:val="0"/>
      <w:marTop w:val="0"/>
      <w:marBottom w:val="0"/>
      <w:divBdr>
        <w:top w:val="none" w:sz="0" w:space="0" w:color="auto"/>
        <w:left w:val="none" w:sz="0" w:space="0" w:color="auto"/>
        <w:bottom w:val="none" w:sz="0" w:space="0" w:color="auto"/>
        <w:right w:val="none" w:sz="0" w:space="0" w:color="auto"/>
      </w:divBdr>
    </w:div>
    <w:div w:id="1916931370">
      <w:bodyDiv w:val="1"/>
      <w:marLeft w:val="0"/>
      <w:marRight w:val="0"/>
      <w:marTop w:val="0"/>
      <w:marBottom w:val="0"/>
      <w:divBdr>
        <w:top w:val="none" w:sz="0" w:space="0" w:color="auto"/>
        <w:left w:val="none" w:sz="0" w:space="0" w:color="auto"/>
        <w:bottom w:val="none" w:sz="0" w:space="0" w:color="auto"/>
        <w:right w:val="none" w:sz="0" w:space="0" w:color="auto"/>
      </w:divBdr>
    </w:div>
    <w:div w:id="1918518292">
      <w:bodyDiv w:val="1"/>
      <w:marLeft w:val="0"/>
      <w:marRight w:val="0"/>
      <w:marTop w:val="0"/>
      <w:marBottom w:val="0"/>
      <w:divBdr>
        <w:top w:val="none" w:sz="0" w:space="0" w:color="auto"/>
        <w:left w:val="none" w:sz="0" w:space="0" w:color="auto"/>
        <w:bottom w:val="none" w:sz="0" w:space="0" w:color="auto"/>
        <w:right w:val="none" w:sz="0" w:space="0" w:color="auto"/>
      </w:divBdr>
    </w:div>
    <w:div w:id="1943800557">
      <w:bodyDiv w:val="1"/>
      <w:marLeft w:val="0"/>
      <w:marRight w:val="0"/>
      <w:marTop w:val="0"/>
      <w:marBottom w:val="0"/>
      <w:divBdr>
        <w:top w:val="none" w:sz="0" w:space="0" w:color="auto"/>
        <w:left w:val="none" w:sz="0" w:space="0" w:color="auto"/>
        <w:bottom w:val="none" w:sz="0" w:space="0" w:color="auto"/>
        <w:right w:val="none" w:sz="0" w:space="0" w:color="auto"/>
      </w:divBdr>
    </w:div>
    <w:div w:id="2041776404">
      <w:bodyDiv w:val="1"/>
      <w:marLeft w:val="0"/>
      <w:marRight w:val="0"/>
      <w:marTop w:val="0"/>
      <w:marBottom w:val="0"/>
      <w:divBdr>
        <w:top w:val="none" w:sz="0" w:space="0" w:color="auto"/>
        <w:left w:val="none" w:sz="0" w:space="0" w:color="auto"/>
        <w:bottom w:val="none" w:sz="0" w:space="0" w:color="auto"/>
        <w:right w:val="none" w:sz="0" w:space="0" w:color="auto"/>
      </w:divBdr>
    </w:div>
    <w:div w:id="2056662959">
      <w:bodyDiv w:val="1"/>
      <w:marLeft w:val="0"/>
      <w:marRight w:val="0"/>
      <w:marTop w:val="0"/>
      <w:marBottom w:val="0"/>
      <w:divBdr>
        <w:top w:val="none" w:sz="0" w:space="0" w:color="auto"/>
        <w:left w:val="none" w:sz="0" w:space="0" w:color="auto"/>
        <w:bottom w:val="none" w:sz="0" w:space="0" w:color="auto"/>
        <w:right w:val="none" w:sz="0" w:space="0" w:color="auto"/>
      </w:divBdr>
    </w:div>
    <w:div w:id="2058626575">
      <w:bodyDiv w:val="1"/>
      <w:marLeft w:val="0"/>
      <w:marRight w:val="0"/>
      <w:marTop w:val="0"/>
      <w:marBottom w:val="0"/>
      <w:divBdr>
        <w:top w:val="none" w:sz="0" w:space="0" w:color="auto"/>
        <w:left w:val="none" w:sz="0" w:space="0" w:color="auto"/>
        <w:bottom w:val="none" w:sz="0" w:space="0" w:color="auto"/>
        <w:right w:val="none" w:sz="0" w:space="0" w:color="auto"/>
      </w:divBdr>
    </w:div>
    <w:div w:id="2064282237">
      <w:bodyDiv w:val="1"/>
      <w:marLeft w:val="0"/>
      <w:marRight w:val="0"/>
      <w:marTop w:val="0"/>
      <w:marBottom w:val="0"/>
      <w:divBdr>
        <w:top w:val="none" w:sz="0" w:space="0" w:color="auto"/>
        <w:left w:val="none" w:sz="0" w:space="0" w:color="auto"/>
        <w:bottom w:val="none" w:sz="0" w:space="0" w:color="auto"/>
        <w:right w:val="none" w:sz="0" w:space="0" w:color="auto"/>
      </w:divBdr>
    </w:div>
    <w:div w:id="2085833034">
      <w:bodyDiv w:val="1"/>
      <w:marLeft w:val="0"/>
      <w:marRight w:val="0"/>
      <w:marTop w:val="0"/>
      <w:marBottom w:val="0"/>
      <w:divBdr>
        <w:top w:val="none" w:sz="0" w:space="0" w:color="auto"/>
        <w:left w:val="none" w:sz="0" w:space="0" w:color="auto"/>
        <w:bottom w:val="none" w:sz="0" w:space="0" w:color="auto"/>
        <w:right w:val="none" w:sz="0" w:space="0" w:color="auto"/>
      </w:divBdr>
    </w:div>
    <w:div w:id="2097748619">
      <w:bodyDiv w:val="1"/>
      <w:marLeft w:val="0"/>
      <w:marRight w:val="0"/>
      <w:marTop w:val="0"/>
      <w:marBottom w:val="0"/>
      <w:divBdr>
        <w:top w:val="none" w:sz="0" w:space="0" w:color="auto"/>
        <w:left w:val="none" w:sz="0" w:space="0" w:color="auto"/>
        <w:bottom w:val="none" w:sz="0" w:space="0" w:color="auto"/>
        <w:right w:val="none" w:sz="0" w:space="0" w:color="auto"/>
      </w:divBdr>
      <w:divsChild>
        <w:div w:id="141318511">
          <w:marLeft w:val="0"/>
          <w:marRight w:val="0"/>
          <w:marTop w:val="0"/>
          <w:marBottom w:val="0"/>
          <w:divBdr>
            <w:top w:val="none" w:sz="0" w:space="0" w:color="auto"/>
            <w:left w:val="none" w:sz="0" w:space="0" w:color="auto"/>
            <w:bottom w:val="none" w:sz="0" w:space="0" w:color="auto"/>
            <w:right w:val="none" w:sz="0" w:space="0" w:color="auto"/>
          </w:divBdr>
        </w:div>
        <w:div w:id="276061314">
          <w:marLeft w:val="0"/>
          <w:marRight w:val="0"/>
          <w:marTop w:val="0"/>
          <w:marBottom w:val="0"/>
          <w:divBdr>
            <w:top w:val="none" w:sz="0" w:space="0" w:color="auto"/>
            <w:left w:val="none" w:sz="0" w:space="0" w:color="auto"/>
            <w:bottom w:val="none" w:sz="0" w:space="0" w:color="auto"/>
            <w:right w:val="none" w:sz="0" w:space="0" w:color="auto"/>
          </w:divBdr>
        </w:div>
      </w:divsChild>
    </w:div>
    <w:div w:id="2099212159">
      <w:bodyDiv w:val="1"/>
      <w:marLeft w:val="0"/>
      <w:marRight w:val="0"/>
      <w:marTop w:val="0"/>
      <w:marBottom w:val="0"/>
      <w:divBdr>
        <w:top w:val="none" w:sz="0" w:space="0" w:color="auto"/>
        <w:left w:val="none" w:sz="0" w:space="0" w:color="auto"/>
        <w:bottom w:val="none" w:sz="0" w:space="0" w:color="auto"/>
        <w:right w:val="none" w:sz="0" w:space="0" w:color="auto"/>
      </w:divBdr>
    </w:div>
    <w:div w:id="2109621973">
      <w:bodyDiv w:val="1"/>
      <w:marLeft w:val="0"/>
      <w:marRight w:val="0"/>
      <w:marTop w:val="0"/>
      <w:marBottom w:val="0"/>
      <w:divBdr>
        <w:top w:val="none" w:sz="0" w:space="0" w:color="auto"/>
        <w:left w:val="none" w:sz="0" w:space="0" w:color="auto"/>
        <w:bottom w:val="none" w:sz="0" w:space="0" w:color="auto"/>
        <w:right w:val="none" w:sz="0" w:space="0" w:color="auto"/>
      </w:divBdr>
    </w:div>
    <w:div w:id="2119641474">
      <w:bodyDiv w:val="1"/>
      <w:marLeft w:val="0"/>
      <w:marRight w:val="0"/>
      <w:marTop w:val="0"/>
      <w:marBottom w:val="0"/>
      <w:divBdr>
        <w:top w:val="none" w:sz="0" w:space="0" w:color="auto"/>
        <w:left w:val="none" w:sz="0" w:space="0" w:color="auto"/>
        <w:bottom w:val="none" w:sz="0" w:space="0" w:color="auto"/>
        <w:right w:val="none" w:sz="0" w:space="0" w:color="auto"/>
      </w:divBdr>
    </w:div>
    <w:div w:id="2128506634">
      <w:bodyDiv w:val="1"/>
      <w:marLeft w:val="0"/>
      <w:marRight w:val="0"/>
      <w:marTop w:val="0"/>
      <w:marBottom w:val="0"/>
      <w:divBdr>
        <w:top w:val="none" w:sz="0" w:space="0" w:color="auto"/>
        <w:left w:val="none" w:sz="0" w:space="0" w:color="auto"/>
        <w:bottom w:val="none" w:sz="0" w:space="0" w:color="auto"/>
        <w:right w:val="none" w:sz="0" w:space="0" w:color="auto"/>
      </w:divBdr>
    </w:div>
    <w:div w:id="2129346191">
      <w:bodyDiv w:val="1"/>
      <w:marLeft w:val="0"/>
      <w:marRight w:val="0"/>
      <w:marTop w:val="0"/>
      <w:marBottom w:val="0"/>
      <w:divBdr>
        <w:top w:val="none" w:sz="0" w:space="0" w:color="auto"/>
        <w:left w:val="none" w:sz="0" w:space="0" w:color="auto"/>
        <w:bottom w:val="none" w:sz="0" w:space="0" w:color="auto"/>
        <w:right w:val="none" w:sz="0" w:space="0" w:color="auto"/>
      </w:divBdr>
    </w:div>
    <w:div w:id="213602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20&#1051;&#1080;&#1089;&#1090;%20Word.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B6A6F-7C20-4C31-BD40-11E0EC113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Лист Word</Template>
  <TotalTime>8</TotalTime>
  <Pages>3</Pages>
  <Words>1053</Words>
  <Characters>6003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7042</CharactersWithSpaces>
  <SharedDoc>false</SharedDoc>
  <HLinks>
    <vt:vector size="30" baseType="variant">
      <vt:variant>
        <vt:i4>7274548</vt:i4>
      </vt:variant>
      <vt:variant>
        <vt:i4>12</vt:i4>
      </vt:variant>
      <vt:variant>
        <vt:i4>0</vt:i4>
      </vt:variant>
      <vt:variant>
        <vt:i4>5</vt:i4>
      </vt:variant>
      <vt:variant>
        <vt:lpwstr>consultantplus://offline/ref=1ED791191BFD5B13D5CE24961B623721E171216818E9FB68F16375F62C0E5B6C5B4D35989DB07A5BC4D024AD76BCD5D1EEF21F333A3421F4z3N0O</vt:lpwstr>
      </vt:variant>
      <vt:variant>
        <vt:lpwstr/>
      </vt:variant>
      <vt:variant>
        <vt:i4>3539040</vt:i4>
      </vt:variant>
      <vt:variant>
        <vt:i4>9</vt:i4>
      </vt:variant>
      <vt:variant>
        <vt:i4>0</vt:i4>
      </vt:variant>
      <vt:variant>
        <vt:i4>5</vt:i4>
      </vt:variant>
      <vt:variant>
        <vt:lpwstr>consultantplus://offline/ref=61AB163AB708261C9087CDC314EBB76FAFA8C8F8E79388B7919D8229A32196CFFD3316AAA5A7C13687B89A8A5634A0A3421708E17B1EDA47P3F4O</vt:lpwstr>
      </vt:variant>
      <vt:variant>
        <vt:lpwstr/>
      </vt:variant>
      <vt:variant>
        <vt:i4>3539040</vt:i4>
      </vt:variant>
      <vt:variant>
        <vt:i4>6</vt:i4>
      </vt:variant>
      <vt:variant>
        <vt:i4>0</vt:i4>
      </vt:variant>
      <vt:variant>
        <vt:i4>5</vt:i4>
      </vt:variant>
      <vt:variant>
        <vt:lpwstr>consultantplus://offline/ref=61AB163AB708261C9087CDC314EBB76FAFA8C8F8E79388B7919D8229A32196CFFD3316AAA5A7C13687B89A8A5634A0A3421708E17B1EDA47P3F4O</vt:lpwstr>
      </vt:variant>
      <vt:variant>
        <vt:lpwstr/>
      </vt:variant>
      <vt:variant>
        <vt:i4>3801151</vt:i4>
      </vt:variant>
      <vt:variant>
        <vt:i4>3</vt:i4>
      </vt:variant>
      <vt:variant>
        <vt:i4>0</vt:i4>
      </vt:variant>
      <vt:variant>
        <vt:i4>5</vt:i4>
      </vt:variant>
      <vt:variant>
        <vt:lpwstr>consultantplus://offline/ref=BACAA883BF75001A0DFD6BED47BB305D31279A4C54212872D69AF8035C2F6EA41C190F57AD31B88276D70B2FAC74913924508EE14850CA07VCC0O</vt:lpwstr>
      </vt:variant>
      <vt:variant>
        <vt:lpwstr/>
      </vt:variant>
      <vt:variant>
        <vt:i4>1310801</vt:i4>
      </vt:variant>
      <vt:variant>
        <vt:i4>0</vt:i4>
      </vt:variant>
      <vt:variant>
        <vt:i4>0</vt:i4>
      </vt:variant>
      <vt:variant>
        <vt:i4>5</vt:i4>
      </vt:variant>
      <vt:variant>
        <vt:lpwstr>consultantplus://offline/ref=DA0BD1FDFF8E472F0C67D60CB8131414CCEDCDE7B9532FE975F2B54C007281CFCE80A9902029345C748C1749ECF3f0N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iluhina</dc:creator>
  <cp:lastModifiedBy>Ольга Николаевна Волостных</cp:lastModifiedBy>
  <cp:revision>3</cp:revision>
  <cp:lastPrinted>2026-04-10T08:34:00Z</cp:lastPrinted>
  <dcterms:created xsi:type="dcterms:W3CDTF">2026-04-16T07:17:00Z</dcterms:created>
  <dcterms:modified xsi:type="dcterms:W3CDTF">2026-04-16T07:24:00Z</dcterms:modified>
</cp:coreProperties>
</file>