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45B92F" w14:textId="77777777" w:rsidR="00CF3314" w:rsidRPr="00626DF3" w:rsidRDefault="00CF3314" w:rsidP="00BC6551">
      <w:pPr>
        <w:pageBreakBefore/>
        <w:jc w:val="center"/>
        <w:rPr>
          <w:b/>
        </w:rPr>
      </w:pPr>
      <w:r w:rsidRPr="00626DF3">
        <w:rPr>
          <w:b/>
        </w:rPr>
        <w:t>Описание объекта закупки</w:t>
      </w:r>
    </w:p>
    <w:p w14:paraId="09DE1891" w14:textId="5DED2A4E" w:rsidR="00A90DD9" w:rsidRDefault="00CF3314" w:rsidP="00626DF3">
      <w:pPr>
        <w:spacing w:before="120" w:after="120"/>
        <w:jc w:val="center"/>
        <w:rPr>
          <w:b/>
        </w:rPr>
      </w:pPr>
      <w:bookmarkStart w:id="0" w:name="к"/>
      <w:bookmarkEnd w:id="0"/>
      <w:r w:rsidRPr="00626DF3">
        <w:rPr>
          <w:b/>
        </w:rPr>
        <w:t>Показатели, позволяющие определить соответствие закупаемых товаров установленным заказчиком требованиям</w:t>
      </w:r>
    </w:p>
    <w:p w14:paraId="6E7CC966" w14:textId="1AE9DA8D" w:rsidR="00D25785" w:rsidRPr="00D25785" w:rsidRDefault="00D25785" w:rsidP="00626DF3">
      <w:pPr>
        <w:spacing w:before="120" w:after="120"/>
        <w:jc w:val="center"/>
        <w:rPr>
          <w:b/>
          <w:i/>
          <w:iCs/>
          <w:u w:val="single"/>
        </w:rPr>
      </w:pPr>
      <w:r w:rsidRPr="002D211F">
        <w:rPr>
          <w:b/>
          <w:i/>
          <w:iCs/>
          <w:highlight w:val="yellow"/>
          <w:u w:val="single"/>
        </w:rPr>
        <w:t>Участник закупки в составе оферты должен приложить документ (файл) с характеристиками предлагаемого к поставке товара, в соответствии с Инструкцией по заполнению характеристик в заявке</w:t>
      </w:r>
    </w:p>
    <w:tbl>
      <w:tblPr>
        <w:tblW w:w="4576" w:type="pct"/>
        <w:tblLook w:val="04A0" w:firstRow="1" w:lastRow="0" w:firstColumn="1" w:lastColumn="0" w:noHBand="0" w:noVBand="1"/>
      </w:tblPr>
      <w:tblGrid>
        <w:gridCol w:w="2232"/>
        <w:gridCol w:w="1546"/>
        <w:gridCol w:w="2705"/>
        <w:gridCol w:w="2070"/>
        <w:gridCol w:w="1375"/>
        <w:gridCol w:w="1574"/>
        <w:gridCol w:w="1589"/>
        <w:gridCol w:w="1144"/>
      </w:tblGrid>
      <w:tr w:rsidR="00BC6551" w:rsidRPr="00607695" w14:paraId="4AC7D916" w14:textId="77777777" w:rsidTr="004C73A8">
        <w:trPr>
          <w:trHeight w:val="529"/>
        </w:trPr>
        <w:tc>
          <w:tcPr>
            <w:tcW w:w="7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EB913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Наименование товара, работы, услуги</w:t>
            </w:r>
          </w:p>
        </w:tc>
        <w:tc>
          <w:tcPr>
            <w:tcW w:w="5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E366" w14:textId="593C9165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Код позиции</w:t>
            </w:r>
            <w:r w:rsidR="00884CD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КТРУ</w:t>
            </w:r>
          </w:p>
        </w:tc>
        <w:tc>
          <w:tcPr>
            <w:tcW w:w="27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DC966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Характеристики товара, работы, услуги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414EE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Количество (объем работы, услуги)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3B29C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Единица измерения</w:t>
            </w:r>
          </w:p>
        </w:tc>
      </w:tr>
      <w:tr w:rsidR="00BC6551" w:rsidRPr="00607695" w14:paraId="14369C9B" w14:textId="77777777" w:rsidTr="004C73A8">
        <w:trPr>
          <w:trHeight w:val="529"/>
        </w:trPr>
        <w:tc>
          <w:tcPr>
            <w:tcW w:w="7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FEB05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80A56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F4EED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39092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E0CE7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1DEEC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Инструкция по заполнению характеристик в заявке</w:t>
            </w:r>
          </w:p>
        </w:tc>
        <w:tc>
          <w:tcPr>
            <w:tcW w:w="5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D7E1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3ABE7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881D39" w:rsidRPr="00607695" w14:paraId="1D2850ED" w14:textId="77777777" w:rsidTr="004C73A8">
        <w:trPr>
          <w:trHeight w:val="1102"/>
        </w:trPr>
        <w:tc>
          <w:tcPr>
            <w:tcW w:w="78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D6986" w14:textId="58AF9D6B" w:rsidR="00881D39" w:rsidRPr="00607695" w:rsidRDefault="00881D39" w:rsidP="00881D3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331E90">
              <w:t>Средство моющее для стекол и зеркал</w:t>
            </w:r>
          </w:p>
        </w:tc>
        <w:tc>
          <w:tcPr>
            <w:tcW w:w="54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63FF4" w14:textId="2AEEEBED" w:rsidR="00881D39" w:rsidRPr="00607695" w:rsidRDefault="00881D39" w:rsidP="00881D39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331E90">
              <w:t>20.41.32.113-00000003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BF137" w14:textId="77777777" w:rsidR="00881D39" w:rsidRPr="00BC6551" w:rsidRDefault="00881D39" w:rsidP="00881D3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C6551">
              <w:rPr>
                <w:rFonts w:ascii="PT Astra Serif" w:hAnsi="PT Astra Serif" w:cs="Arial"/>
                <w:color w:val="000000"/>
                <w:sz w:val="16"/>
                <w:szCs w:val="16"/>
              </w:rPr>
              <w:t>Средство спиртосодержащее</w:t>
            </w:r>
          </w:p>
          <w:p w14:paraId="4FB95A76" w14:textId="1D722F22" w:rsidR="00881D39" w:rsidRPr="00607695" w:rsidRDefault="00881D39" w:rsidP="00881D3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04D71" w14:textId="2DE3F672" w:rsidR="00881D39" w:rsidRPr="00607695" w:rsidRDefault="00881D39" w:rsidP="00881D3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7A319" w14:textId="77777777" w:rsidR="00881D39" w:rsidRPr="00607695" w:rsidRDefault="00881D39" w:rsidP="00881D39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8AEA6" w14:textId="77777777" w:rsidR="00881D39" w:rsidRPr="00607695" w:rsidRDefault="00881D39" w:rsidP="00881D3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11BD5" w14:textId="76AA6BAE" w:rsidR="00881D39" w:rsidRPr="006E3D01" w:rsidRDefault="00881D39" w:rsidP="00881D39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="Arial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561DF" w14:textId="60028797" w:rsidR="00881D39" w:rsidRPr="006E3D01" w:rsidRDefault="00881D39" w:rsidP="00881D39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="Arial"/>
                <w:color w:val="000000"/>
                <w:sz w:val="16"/>
                <w:szCs w:val="16"/>
              </w:rPr>
              <w:t xml:space="preserve">Литр </w:t>
            </w:r>
          </w:p>
        </w:tc>
      </w:tr>
      <w:tr w:rsidR="00BC6551" w:rsidRPr="00607695" w14:paraId="320D3265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B54E51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8A586E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F8CB2" w14:textId="77777777" w:rsidR="00BC6551" w:rsidRPr="00BC6551" w:rsidRDefault="00BC6551" w:rsidP="00BC6551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C6551">
              <w:rPr>
                <w:rFonts w:ascii="PT Astra Serif" w:hAnsi="PT Astra Serif" w:cs="Arial"/>
                <w:color w:val="000000"/>
                <w:sz w:val="16"/>
                <w:szCs w:val="16"/>
              </w:rPr>
              <w:t>Форма выпуска</w:t>
            </w:r>
          </w:p>
          <w:p w14:paraId="6A9FABCB" w14:textId="03B2F1A5" w:rsidR="00BC6551" w:rsidRPr="00607695" w:rsidRDefault="00BC6551" w:rsidP="00BC6551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E79CB" w14:textId="1A6F5948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C6551">
              <w:rPr>
                <w:rFonts w:ascii="PT Astra Serif" w:hAnsi="PT Astra Serif" w:cs="Arial"/>
                <w:color w:val="000000"/>
                <w:sz w:val="16"/>
                <w:szCs w:val="16"/>
              </w:rPr>
              <w:t>Жидкость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31B91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553B5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890BE9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9ADC96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687631DD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53269B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FCE0F2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B8C9C" w14:textId="39645ACC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C6551">
              <w:rPr>
                <w:rFonts w:ascii="PT Astra Serif" w:hAnsi="PT Astra Serif" w:cs="Arial"/>
                <w:color w:val="000000"/>
                <w:sz w:val="16"/>
                <w:szCs w:val="16"/>
              </w:rPr>
              <w:t>Обрабатываемая поверхность: дерево, зеркало, кафель, металл, мрамор, пластик, стекло, эмаль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E12D7" w14:textId="23939CB4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59799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5AC16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F7AA3A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4A2B90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2677B5B0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63E38C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1D39CB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8478C" w14:textId="37839C53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C6551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Отдушка: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DADA3" w14:textId="131EC17C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Без</w:t>
            </w:r>
            <w:r w:rsidRPr="00BC6551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отдушки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B0FB9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6E6F3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16E1B3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DD7FAC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41F0E9C3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81F05C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EEE7F0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80D4D" w14:textId="1CC6450C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C6551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Наличие распылителя: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32BDF" w14:textId="18A2C026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6EF3D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4E037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FA446B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1F9DAD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449D6AB4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4A87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3D6F7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84DE" w14:textId="116BB1D8" w:rsidR="00BC6551" w:rsidRPr="00BC6551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C6551">
              <w:rPr>
                <w:rFonts w:ascii="PT Astra Serif" w:hAnsi="PT Astra Serif" w:cs="Arial"/>
                <w:color w:val="000000"/>
                <w:sz w:val="16"/>
                <w:szCs w:val="16"/>
              </w:rPr>
              <w:t>Объем</w:t>
            </w:r>
            <w:r w:rsidR="00884CD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тары</w:t>
            </w:r>
            <w:r w:rsidRPr="00BC6551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808E6" w14:textId="2445F550" w:rsidR="00BC6551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C6551">
              <w:rPr>
                <w:rFonts w:ascii="PT Astra Serif" w:hAnsi="PT Astra Serif" w:cs="Arial"/>
                <w:color w:val="000000"/>
                <w:sz w:val="16"/>
                <w:szCs w:val="16"/>
              </w:rPr>
              <w:t>≥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</w:t>
            </w:r>
            <w:r w:rsidRPr="00BC6551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500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A27A2" w14:textId="3ED84508" w:rsidR="00BC6551" w:rsidRPr="00607695" w:rsidRDefault="005F773E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F6803" w14:textId="65CE183F" w:rsidR="00BC6551" w:rsidRPr="00607695" w:rsidRDefault="00881D3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2616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00284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0BB554A5" w14:textId="77777777" w:rsidTr="004C73A8">
        <w:trPr>
          <w:trHeight w:val="1119"/>
        </w:trPr>
        <w:tc>
          <w:tcPr>
            <w:tcW w:w="7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C520A" w14:textId="77777777" w:rsidR="00881D39" w:rsidRPr="00881D39" w:rsidRDefault="00881D39" w:rsidP="00881D3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Мыло туалетное жидкое</w:t>
            </w:r>
          </w:p>
          <w:p w14:paraId="5244B7AE" w14:textId="6B926490" w:rsidR="00BC6551" w:rsidRPr="00607695" w:rsidRDefault="00BC6551" w:rsidP="00881D3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75FE2" w14:textId="016DB563" w:rsidR="00BC6551" w:rsidRPr="00607695" w:rsidRDefault="00881D39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20.41.31.130-00000003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8898" w14:textId="13879B9A" w:rsidR="00881D39" w:rsidRPr="00881D39" w:rsidRDefault="00881D39" w:rsidP="00881D3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Вид 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тары</w:t>
            </w: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</w:t>
            </w:r>
          </w:p>
          <w:p w14:paraId="2479924D" w14:textId="77777777" w:rsidR="00881D39" w:rsidRPr="00881D39" w:rsidRDefault="00881D39" w:rsidP="00881D3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  <w:p w14:paraId="6232C627" w14:textId="38BB938F" w:rsidR="00881D39" w:rsidRPr="00881D39" w:rsidRDefault="00881D39" w:rsidP="00881D3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  <w:p w14:paraId="2D6EC200" w14:textId="6C4709B6" w:rsidR="00BC6551" w:rsidRPr="00607695" w:rsidRDefault="00BC6551" w:rsidP="00881D3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545C2" w14:textId="6AC62B8E" w:rsidR="00BC6551" w:rsidRPr="00607695" w:rsidRDefault="00881D3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канистра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1C918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83D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1F0AF" w14:textId="4D588DB1" w:rsidR="00BC6551" w:rsidRPr="00607695" w:rsidRDefault="00881D39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B18DB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Штука</w:t>
            </w:r>
          </w:p>
        </w:tc>
      </w:tr>
      <w:tr w:rsidR="00BC6551" w:rsidRPr="00607695" w14:paraId="1C05996B" w14:textId="77777777" w:rsidTr="004C73A8">
        <w:trPr>
          <w:trHeight w:val="735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CE235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EE1CC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88563" w14:textId="77777777" w:rsidR="00881D39" w:rsidRPr="00881D39" w:rsidRDefault="00881D39" w:rsidP="00881D3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Наличие ароматической отдушки</w:t>
            </w:r>
          </w:p>
          <w:p w14:paraId="34E6F188" w14:textId="4524BFAD" w:rsidR="00BC6551" w:rsidRPr="00607695" w:rsidRDefault="00BC6551" w:rsidP="00881D3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CAC26" w14:textId="2FF7A3D3" w:rsidR="00BC6551" w:rsidRPr="00607695" w:rsidRDefault="00881D3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4FB0E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02C57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1E0CC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9A7C2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5D3D4078" w14:textId="77777777" w:rsidTr="004C73A8">
        <w:trPr>
          <w:trHeight w:val="735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B4C7B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1BD6A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B66DD" w14:textId="77777777" w:rsidR="00881D39" w:rsidRPr="00881D39" w:rsidRDefault="00881D39" w:rsidP="00881D3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Объем тары</w:t>
            </w:r>
          </w:p>
          <w:p w14:paraId="24FDFD29" w14:textId="73526D66" w:rsidR="00BC6551" w:rsidRPr="00607695" w:rsidRDefault="00881D39" w:rsidP="00881D3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ab/>
              <w:t xml:space="preserve">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5E3E0" w14:textId="310076BA" w:rsidR="00BC6551" w:rsidRPr="00607695" w:rsidRDefault="00881D3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≥ 5000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3DFA2" w14:textId="2E6EFFA7" w:rsidR="00BC6551" w:rsidRPr="00607695" w:rsidRDefault="00881D39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миллилитр</w:t>
            </w:r>
            <w:r w:rsidR="00BC6551"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6FE27" w14:textId="7EDFB304" w:rsidR="00BC6551" w:rsidRPr="00607695" w:rsidRDefault="00881D3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0EFC5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B04A0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884CD4" w:rsidRPr="00607695" w14:paraId="532C21BF" w14:textId="77777777" w:rsidTr="004C73A8">
        <w:trPr>
          <w:trHeight w:val="1180"/>
        </w:trPr>
        <w:tc>
          <w:tcPr>
            <w:tcW w:w="78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1D650" w14:textId="43E9C2BD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4CD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Антискотч для удаления этикеток, жвачки, маркера, граффити, клея </w:t>
            </w:r>
          </w:p>
        </w:tc>
        <w:tc>
          <w:tcPr>
            <w:tcW w:w="54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76DE6" w14:textId="2BCAF923" w:rsidR="00884CD4" w:rsidRPr="00607695" w:rsidRDefault="00884CD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D3C3F" w14:textId="77777777" w:rsidR="00884CD4" w:rsidRPr="00884CD4" w:rsidRDefault="00884CD4" w:rsidP="00884CD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4CD4">
              <w:rPr>
                <w:rFonts w:ascii="PT Astra Serif" w:hAnsi="PT Astra Serif" w:cs="Arial"/>
                <w:color w:val="000000"/>
                <w:sz w:val="16"/>
                <w:szCs w:val="16"/>
              </w:rPr>
              <w:t>Форма выпуска: жидкость.</w:t>
            </w:r>
          </w:p>
          <w:p w14:paraId="0DF5B51F" w14:textId="6E788D4D" w:rsidR="00884CD4" w:rsidRPr="00607695" w:rsidRDefault="00884CD4" w:rsidP="00884CD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21AA3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4B7C7" w14:textId="77777777" w:rsidR="00884CD4" w:rsidRPr="00607695" w:rsidRDefault="00884CD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B41F4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E26CC" w14:textId="02FA064F" w:rsidR="00884CD4" w:rsidRPr="00607695" w:rsidRDefault="00884CD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1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3554D" w14:textId="77777777" w:rsidR="00884CD4" w:rsidRPr="00607695" w:rsidRDefault="00884CD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Штука</w:t>
            </w:r>
          </w:p>
        </w:tc>
      </w:tr>
      <w:tr w:rsidR="00884CD4" w:rsidRPr="00607695" w14:paraId="2924802F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176DC2" w14:textId="77777777" w:rsidR="00884CD4" w:rsidRPr="00607695" w:rsidRDefault="00884CD4" w:rsidP="00884CD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DA8F5C" w14:textId="77777777" w:rsidR="00884CD4" w:rsidRPr="00607695" w:rsidRDefault="00884CD4" w:rsidP="00884CD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A068C" w14:textId="77777777" w:rsidR="00884CD4" w:rsidRPr="00881D39" w:rsidRDefault="00884CD4" w:rsidP="00884CD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Объем тары</w:t>
            </w:r>
          </w:p>
          <w:p w14:paraId="3B1E73D2" w14:textId="1D19E3FB" w:rsidR="00884CD4" w:rsidRPr="00607695" w:rsidRDefault="00884CD4" w:rsidP="00884CD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ab/>
              <w:t xml:space="preserve">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E196E" w14:textId="66577328" w:rsidR="00884CD4" w:rsidRPr="00607695" w:rsidRDefault="00884CD4" w:rsidP="00884CD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≥ 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6</w:t>
            </w: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25825" w14:textId="33ED9A8C" w:rsidR="00884CD4" w:rsidRPr="00607695" w:rsidRDefault="00884CD4" w:rsidP="00884CD4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миллилитр</w:t>
            </w: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C4C59" w14:textId="1151FC67" w:rsidR="00884CD4" w:rsidRPr="00607695" w:rsidRDefault="00884CD4" w:rsidP="00884CD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B9C20F" w14:textId="77777777" w:rsidR="00884CD4" w:rsidRPr="00607695" w:rsidRDefault="00884CD4" w:rsidP="00884CD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56771D" w14:textId="77777777" w:rsidR="00884CD4" w:rsidRPr="00607695" w:rsidRDefault="00884CD4" w:rsidP="00884CD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884CD4" w:rsidRPr="00607695" w14:paraId="2E957E8D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564D3C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DDDF8C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4C3D6" w14:textId="40933D24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Назначение</w:t>
            </w:r>
            <w:r w:rsidRPr="00884CD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9D2EA" w14:textId="78EF93FF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У</w:t>
            </w:r>
            <w:r w:rsidRPr="00884CD4">
              <w:rPr>
                <w:rFonts w:ascii="PT Astra Serif" w:hAnsi="PT Astra Serif" w:cs="Arial"/>
                <w:color w:val="000000"/>
                <w:sz w:val="16"/>
                <w:szCs w:val="16"/>
              </w:rPr>
              <w:t>даление водонерастворимых загрязнений, следов жевательной резинки, скотча, этикеток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D439B" w14:textId="77777777" w:rsidR="00884CD4" w:rsidRPr="00607695" w:rsidRDefault="00884CD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78107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9DBCB7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5D83C8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884CD4" w:rsidRPr="00607695" w14:paraId="024ED2B8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24BA78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125FDD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DEF24" w14:textId="51FDDDE8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4CD4">
              <w:rPr>
                <w:rFonts w:ascii="PT Astra Serif" w:hAnsi="PT Astra Serif" w:cs="Arial"/>
                <w:color w:val="000000"/>
                <w:sz w:val="16"/>
                <w:szCs w:val="16"/>
              </w:rPr>
              <w:t>Отдушка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C343D" w14:textId="36B8A411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Без отдушки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CBAD0" w14:textId="77777777" w:rsidR="00884CD4" w:rsidRPr="00607695" w:rsidRDefault="00884CD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78F4F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11AA0F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B5CB8E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884CD4" w:rsidRPr="00607695" w14:paraId="5AF36FFE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F67EF0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708978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DE676" w14:textId="4BE97DA3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4CD4">
              <w:rPr>
                <w:rFonts w:ascii="PT Astra Serif" w:hAnsi="PT Astra Serif" w:cs="Arial"/>
                <w:color w:val="000000"/>
                <w:sz w:val="16"/>
                <w:szCs w:val="16"/>
              </w:rPr>
              <w:t>Дозатор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EEE79" w14:textId="1417DBA0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распылитель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F54DF" w14:textId="77777777" w:rsidR="00884CD4" w:rsidRPr="00607695" w:rsidRDefault="00884CD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7EE34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DA145D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4BF498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884CD4" w:rsidRPr="00607695" w14:paraId="5E554178" w14:textId="77777777" w:rsidTr="004C73A8">
        <w:trPr>
          <w:trHeight w:val="411"/>
        </w:trPr>
        <w:tc>
          <w:tcPr>
            <w:tcW w:w="7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EB477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1996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87FF5" w14:textId="254FEF72" w:rsidR="00884CD4" w:rsidRPr="00884CD4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4CD4">
              <w:rPr>
                <w:rFonts w:ascii="PT Astra Serif" w:hAnsi="PT Astra Serif" w:cs="Arial"/>
                <w:color w:val="000000"/>
                <w:sz w:val="16"/>
                <w:szCs w:val="16"/>
              </w:rPr>
              <w:t>Упаковка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1CC92" w14:textId="620AD3B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флакон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1CC8A" w14:textId="77777777" w:rsidR="00884CD4" w:rsidRPr="00607695" w:rsidRDefault="00884CD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09943" w14:textId="62BFF8BE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4CD4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4B9F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5FA03" w14:textId="77777777" w:rsidR="00884CD4" w:rsidRPr="00607695" w:rsidRDefault="00884CD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32944" w:rsidRPr="00607695" w14:paraId="646FA771" w14:textId="77777777" w:rsidTr="004C73A8">
        <w:trPr>
          <w:trHeight w:val="1140"/>
        </w:trPr>
        <w:tc>
          <w:tcPr>
            <w:tcW w:w="78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0D26E" w14:textId="77777777" w:rsidR="00432944" w:rsidRPr="00884CD4" w:rsidRDefault="00432944" w:rsidP="00884CD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4CD4">
              <w:rPr>
                <w:rFonts w:ascii="PT Astra Serif" w:hAnsi="PT Astra Serif" w:cs="Arial"/>
                <w:color w:val="000000"/>
                <w:sz w:val="16"/>
                <w:szCs w:val="16"/>
              </w:rPr>
              <w:t>Средство моющее для туалетов и ванных комнат</w:t>
            </w:r>
          </w:p>
          <w:p w14:paraId="481C3804" w14:textId="23565A43" w:rsidR="00432944" w:rsidRPr="00607695" w:rsidRDefault="00432944" w:rsidP="00884CD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DDBFF" w14:textId="4C0AD2CF" w:rsidR="00432944" w:rsidRPr="00607695" w:rsidRDefault="0043294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4CD4">
              <w:rPr>
                <w:rFonts w:ascii="PT Astra Serif" w:hAnsi="PT Astra Serif" w:cs="Arial"/>
                <w:color w:val="000000"/>
                <w:sz w:val="16"/>
                <w:szCs w:val="16"/>
              </w:rPr>
              <w:t>20.41.32.114-00000002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D3CB7" w14:textId="77777777" w:rsidR="00432944" w:rsidRPr="00432944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>Тип средства</w:t>
            </w:r>
          </w:p>
          <w:p w14:paraId="5ABF097A" w14:textId="39575A38" w:rsidR="00432944" w:rsidRPr="00432944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ab/>
            </w:r>
          </w:p>
          <w:p w14:paraId="1719AA29" w14:textId="77777777" w:rsidR="00432944" w:rsidRPr="00432944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  <w:p w14:paraId="4FD10834" w14:textId="38F17E6B" w:rsidR="00432944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  <w:p w14:paraId="291AC775" w14:textId="049F69C5" w:rsidR="00432944" w:rsidRPr="00607695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28928" w14:textId="0074F5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>Кислотное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4791A" w14:textId="21F9909A" w:rsidR="00432944" w:rsidRPr="00607695" w:rsidRDefault="0043294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6D5C7" w14:textId="166199D6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40C88" w14:textId="1A3EDDD8" w:rsidR="00432944" w:rsidRPr="00607695" w:rsidRDefault="0043294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1A40F" w14:textId="5FE3057C" w:rsidR="00432944" w:rsidRPr="00607695" w:rsidRDefault="0043294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 w:hint="eastAsia"/>
                <w:color w:val="000000"/>
                <w:sz w:val="16"/>
                <w:szCs w:val="16"/>
              </w:rPr>
              <w:t>Л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итр </w:t>
            </w:r>
          </w:p>
        </w:tc>
      </w:tr>
      <w:tr w:rsidR="00432944" w:rsidRPr="00607695" w14:paraId="68397DB5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778BA5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34FA81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253F5" w14:textId="77777777" w:rsidR="00432944" w:rsidRPr="00432944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>Форма выпуска</w:t>
            </w:r>
          </w:p>
          <w:p w14:paraId="662BDC1B" w14:textId="14E2B639" w:rsidR="00432944" w:rsidRPr="00432944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</w:t>
            </w:r>
            <w:r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ab/>
            </w:r>
          </w:p>
          <w:p w14:paraId="4777EF55" w14:textId="5360CCD6" w:rsidR="00432944" w:rsidRPr="00607695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557CF" w14:textId="616ADCAE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>Жидкость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6886D" w14:textId="77777777" w:rsidR="00432944" w:rsidRPr="00607695" w:rsidRDefault="0043294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C8A7A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E92BBC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3F94B9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32944" w:rsidRPr="00607695" w14:paraId="79D3EE7E" w14:textId="77777777" w:rsidTr="004C73A8">
        <w:trPr>
          <w:trHeight w:val="1144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987661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0210BF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8A9B7" w14:textId="58757056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Назначение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CB302" w14:textId="0927B945" w:rsidR="00432944" w:rsidRPr="00432944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О</w:t>
            </w:r>
            <w:r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>чищение поверхности, удаление известкового налета, удаление ржавчины.</w:t>
            </w:r>
          </w:p>
          <w:p w14:paraId="23039A2A" w14:textId="53FB4D67" w:rsidR="00432944" w:rsidRPr="00607695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DF813" w14:textId="77777777" w:rsidR="00432944" w:rsidRPr="00607695" w:rsidRDefault="0043294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2E14B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69E5C4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A08326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32944" w:rsidRPr="00607695" w14:paraId="539FEED5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713FA0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A2ADAC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8455D" w14:textId="22BF5F81" w:rsidR="00432944" w:rsidRPr="00607695" w:rsidRDefault="009B087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Обрабатываемая</w:t>
            </w:r>
            <w:r w:rsidR="00432944"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поверхност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ь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9ED49" w14:textId="0BBE1FF9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>кафель, фаянс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0BD98" w14:textId="77777777" w:rsidR="00432944" w:rsidRPr="00607695" w:rsidRDefault="0043294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65347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A58337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A7A633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32944" w:rsidRPr="00607695" w14:paraId="712FD2D8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9A4868" w14:textId="77777777" w:rsidR="00432944" w:rsidRPr="00607695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D88E40" w14:textId="77777777" w:rsidR="00432944" w:rsidRPr="00607695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34775" w14:textId="3E04437F" w:rsidR="00432944" w:rsidRPr="00607695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>Объе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9203C" w14:textId="587B057E" w:rsidR="00432944" w:rsidRPr="00607695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≥ 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75</w:t>
            </w: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65146" w14:textId="37D912D7" w:rsidR="00432944" w:rsidRPr="00607695" w:rsidRDefault="00432944" w:rsidP="00432944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миллилитр</w:t>
            </w: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8BC1B" w14:textId="3517415B" w:rsidR="00432944" w:rsidRPr="00607695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81D39">
              <w:rPr>
                <w:rFonts w:ascii="PT Astra Serif" w:hAnsi="PT Astra Serif" w:cs="Arial"/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450AD5" w14:textId="77777777" w:rsidR="00432944" w:rsidRPr="00607695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BD81F8" w14:textId="77777777" w:rsidR="00432944" w:rsidRPr="00607695" w:rsidRDefault="00432944" w:rsidP="00432944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32944" w:rsidRPr="00607695" w14:paraId="09B5D84F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B89ACF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17D83C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9C53B" w14:textId="6DA20D3C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>pH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03443" w14:textId="2C5D5271" w:rsidR="00432944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227756">
              <w:rPr>
                <w:rFonts w:ascii="PT Astra Serif" w:hAnsi="PT Astra Serif" w:cs="Arial"/>
                <w:color w:val="000000"/>
                <w:sz w:val="16"/>
                <w:szCs w:val="16"/>
              </w:rPr>
              <w:t>≥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1C14A" w14:textId="77777777" w:rsidR="00432944" w:rsidRPr="00607695" w:rsidRDefault="0043294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0EA49" w14:textId="20ABFB3A" w:rsidR="00432944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227756">
              <w:rPr>
                <w:rFonts w:ascii="PT Astra Serif" w:hAnsi="PT Astra Serif" w:cs="Arial"/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F8A10D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4741D8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32944" w:rsidRPr="00607695" w14:paraId="46D74B3A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104D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1445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B5AAF" w14:textId="2C0134CA" w:rsidR="00432944" w:rsidRPr="00432944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>Дозатор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2A738" w14:textId="2E726746" w:rsidR="00432944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«</w:t>
            </w:r>
            <w:r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>утёнок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»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5D94C" w14:textId="77777777" w:rsidR="00432944" w:rsidRPr="00607695" w:rsidRDefault="00432944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E1D2B" w14:textId="3711AC63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2944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1A4F5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1689" w14:textId="77777777" w:rsidR="00432944" w:rsidRPr="00607695" w:rsidRDefault="00432944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3EE15C39" w14:textId="77777777" w:rsidTr="004C73A8">
        <w:trPr>
          <w:trHeight w:val="1347"/>
        </w:trPr>
        <w:tc>
          <w:tcPr>
            <w:tcW w:w="7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5CAFD" w14:textId="77777777" w:rsidR="00910687" w:rsidRPr="00910687" w:rsidRDefault="00910687" w:rsidP="00910687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Средство для мытья посуды</w:t>
            </w:r>
          </w:p>
          <w:p w14:paraId="20380433" w14:textId="77A5FEC5" w:rsidR="00BC6551" w:rsidRPr="00607695" w:rsidRDefault="00BC6551" w:rsidP="00910687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5E688" w14:textId="1284EF8C" w:rsidR="00BC6551" w:rsidRPr="00607695" w:rsidRDefault="00910687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20.41.32.111-00000025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2AF95" w14:textId="77777777" w:rsidR="00910687" w:rsidRPr="00910687" w:rsidRDefault="00910687" w:rsidP="00910687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Для использования в посудомоечной машине</w:t>
            </w:r>
          </w:p>
          <w:p w14:paraId="10CC0BDA" w14:textId="77777777" w:rsidR="00910687" w:rsidRPr="00910687" w:rsidRDefault="00910687" w:rsidP="00910687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  <w:p w14:paraId="791BE3F3" w14:textId="1C62C0EB" w:rsidR="00BC6551" w:rsidRPr="00607695" w:rsidRDefault="00BC6551" w:rsidP="00910687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4E766" w14:textId="0EBDC1F6" w:rsidR="00BC6551" w:rsidRPr="00607695" w:rsidRDefault="00910687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E1349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6D28D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84ECD" w14:textId="10E68C6D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1</w:t>
            </w:r>
            <w:r w:rsid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3F7AC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Штука</w:t>
            </w:r>
          </w:p>
        </w:tc>
      </w:tr>
      <w:tr w:rsidR="00BC6551" w:rsidRPr="00607695" w14:paraId="4813F13B" w14:textId="77777777" w:rsidTr="004C73A8">
        <w:trPr>
          <w:trHeight w:val="735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BCF45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B7EBC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628C8" w14:textId="77777777" w:rsidR="00910687" w:rsidRPr="00910687" w:rsidRDefault="00910687" w:rsidP="00910687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Объем тары</w:t>
            </w:r>
          </w:p>
          <w:p w14:paraId="60672EA9" w14:textId="0DBFF4AB" w:rsidR="00910687" w:rsidRPr="00910687" w:rsidRDefault="00910687" w:rsidP="00910687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  <w:p w14:paraId="4D785AE4" w14:textId="31A27236" w:rsidR="00BC6551" w:rsidRPr="00607695" w:rsidRDefault="00910687" w:rsidP="00910687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3AEBA" w14:textId="55F929C6" w:rsidR="00BC6551" w:rsidRPr="00607695" w:rsidRDefault="00910687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≥ 500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</w:t>
            </w: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и &lt; 1000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2DD80" w14:textId="1A6C8D52" w:rsidR="00BC6551" w:rsidRPr="00607695" w:rsidRDefault="00910687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миллилитр</w:t>
            </w:r>
            <w:r w:rsidR="00BC6551"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85FBA" w14:textId="57389B16" w:rsidR="00BC6551" w:rsidRPr="00607695" w:rsidRDefault="00910687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D2F73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21031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16D97EC3" w14:textId="77777777" w:rsidTr="004C73A8">
        <w:trPr>
          <w:trHeight w:val="735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A3E93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F5495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A9024" w14:textId="77777777" w:rsidR="00910687" w:rsidRPr="00910687" w:rsidRDefault="00910687" w:rsidP="00910687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Форма выпуска</w:t>
            </w:r>
          </w:p>
          <w:p w14:paraId="403A63C7" w14:textId="6528B236" w:rsidR="00BC6551" w:rsidRPr="00607695" w:rsidRDefault="00BC6551" w:rsidP="00910687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2AD53" w14:textId="0B2ECF75" w:rsidR="00BC6551" w:rsidRPr="00607695" w:rsidRDefault="00910687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Гель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00F70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CFDB3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D96D7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095A3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3DA4CC67" w14:textId="77777777" w:rsidTr="004C73A8">
        <w:trPr>
          <w:trHeight w:val="735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0AB93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EABD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ECCEE" w14:textId="5DBB1351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</w:t>
            </w:r>
            <w:r w:rsidR="00910687"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Отдушка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8C2C5" w14:textId="5A1DBCBC" w:rsidR="00BC6551" w:rsidRPr="00607695" w:rsidRDefault="00910687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4C03A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F67E8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20C6A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3363F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3A3E9E16" w14:textId="77777777" w:rsidTr="004C73A8">
        <w:trPr>
          <w:trHeight w:val="735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26A20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E3E3D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E0303" w14:textId="34C399D4" w:rsidR="00BC6551" w:rsidRPr="00607695" w:rsidRDefault="00910687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pH: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68053" w14:textId="68E1AD56" w:rsidR="00BC6551" w:rsidRPr="00607695" w:rsidRDefault="005F773E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F773E">
              <w:rPr>
                <w:rFonts w:ascii="PT Astra Serif" w:hAnsi="PT Astra Serif" w:cs="Arial"/>
                <w:color w:val="000000"/>
                <w:sz w:val="16"/>
                <w:szCs w:val="16"/>
              </w:rPr>
              <w:t>≥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5E21F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07D61" w14:textId="629CC843" w:rsidR="00BC6551" w:rsidRPr="00607695" w:rsidRDefault="00931EB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31EBD">
              <w:rPr>
                <w:rFonts w:ascii="PT Astra Serif" w:hAnsi="PT Astra Serif" w:cs="Arial"/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6BBF8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5E8BE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2C3FD87A" w14:textId="77777777" w:rsidTr="004C73A8">
        <w:trPr>
          <w:trHeight w:val="1144"/>
        </w:trPr>
        <w:tc>
          <w:tcPr>
            <w:tcW w:w="7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953F7" w14:textId="5B027657" w:rsidR="00BC6551" w:rsidRPr="00607695" w:rsidRDefault="00910687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lastRenderedPageBreak/>
              <w:t xml:space="preserve">Антискотч-спрей для удаления этикеток, следов клея, липких лент, битума </w:t>
            </w:r>
          </w:p>
        </w:tc>
        <w:tc>
          <w:tcPr>
            <w:tcW w:w="5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70A6B" w14:textId="2DECA290" w:rsidR="00BC6551" w:rsidRPr="00607695" w:rsidRDefault="00910687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CB190" w14:textId="6925E9DE" w:rsidR="00910687" w:rsidRPr="00910687" w:rsidRDefault="00910687" w:rsidP="00910687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Форма выпуска</w:t>
            </w:r>
          </w:p>
          <w:p w14:paraId="05F930FB" w14:textId="64CC858B" w:rsidR="00BC6551" w:rsidRPr="00607695" w:rsidRDefault="00BC6551" w:rsidP="00910687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8D244" w14:textId="215E57C9" w:rsidR="00BC6551" w:rsidRPr="00607695" w:rsidRDefault="00910687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аэрозоль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766AC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ACADE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5A68D" w14:textId="58E4C69F" w:rsidR="00BC6551" w:rsidRPr="00607695" w:rsidRDefault="00910687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34B63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Штука</w:t>
            </w:r>
          </w:p>
        </w:tc>
      </w:tr>
      <w:tr w:rsidR="00BC6551" w:rsidRPr="00607695" w14:paraId="1D142B80" w14:textId="77777777" w:rsidTr="004C73A8">
        <w:trPr>
          <w:trHeight w:val="938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08D0C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FDF33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072EA" w14:textId="54226612" w:rsidR="00BC6551" w:rsidRPr="00607695" w:rsidRDefault="00910687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Объе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56F99" w14:textId="7A5ECDB1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≥ </w:t>
            </w:r>
            <w:r w:rsid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70C55" w14:textId="07EFF44A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Милли</w:t>
            </w:r>
            <w:r w:rsid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ли</w:t>
            </w: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тр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10B38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8443A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3997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424794C8" w14:textId="77777777" w:rsidTr="004C73A8">
        <w:trPr>
          <w:trHeight w:val="938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59894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B3FC2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0C05C" w14:textId="7C3E4B91" w:rsidR="00BC6551" w:rsidRPr="00607695" w:rsidRDefault="00910687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04909" w14:textId="3765F111" w:rsidR="00BC6551" w:rsidRPr="00607695" w:rsidRDefault="00910687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У</w:t>
            </w: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даление следов жевательной резинки, следов скотча, этикеток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EC047" w14:textId="5CDDDF4F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32DC0" w14:textId="2E8FB47D" w:rsidR="00BC6551" w:rsidRPr="00607695" w:rsidRDefault="00910687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EDCF2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EDA3F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3E373EEE" w14:textId="77777777" w:rsidTr="004C73A8">
        <w:trPr>
          <w:trHeight w:val="735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38ACE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0EBFC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E8473" w14:textId="09AEE3AA" w:rsidR="00BC6551" w:rsidRPr="00607695" w:rsidRDefault="00910687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Отдушка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C07D1" w14:textId="1681E550" w:rsidR="00BC6551" w:rsidRPr="00607695" w:rsidRDefault="009B087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B087D">
              <w:rPr>
                <w:rFonts w:ascii="PT Astra Serif" w:hAnsi="PT Astra Serif" w:cs="Arial"/>
                <w:color w:val="000000"/>
                <w:sz w:val="16"/>
                <w:szCs w:val="16"/>
              </w:rPr>
              <w:t>нейтральная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4C72D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9D2B4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51690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5D9D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30A63454" w14:textId="77777777" w:rsidTr="004C73A8">
        <w:trPr>
          <w:trHeight w:val="735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603B4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90907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30544" w14:textId="1232146B" w:rsidR="00BC6551" w:rsidRPr="00607695" w:rsidRDefault="00910687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10687">
              <w:rPr>
                <w:rFonts w:ascii="PT Astra Serif" w:hAnsi="PT Astra Serif" w:cs="Arial"/>
                <w:color w:val="000000"/>
                <w:sz w:val="16"/>
                <w:szCs w:val="16"/>
              </w:rPr>
              <w:t>Дозатор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DAA17" w14:textId="02AC0AA4" w:rsidR="00BC6551" w:rsidRPr="00607695" w:rsidRDefault="009B087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B087D">
              <w:rPr>
                <w:rFonts w:ascii="PT Astra Serif" w:hAnsi="PT Astra Serif" w:cs="Arial"/>
                <w:color w:val="000000"/>
                <w:sz w:val="16"/>
                <w:szCs w:val="16"/>
              </w:rPr>
              <w:t>распылитель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30A85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78C2D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95791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11883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E7AAD" w:rsidRPr="00607695" w14:paraId="5B7C661B" w14:textId="77777777" w:rsidTr="004C73A8">
        <w:trPr>
          <w:trHeight w:val="1144"/>
        </w:trPr>
        <w:tc>
          <w:tcPr>
            <w:tcW w:w="78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25314" w14:textId="1B07A6CE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B087D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Средство чистящее для мебели с пятновыводителем </w:t>
            </w:r>
          </w:p>
        </w:tc>
        <w:tc>
          <w:tcPr>
            <w:tcW w:w="54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A1AED" w14:textId="5689299D" w:rsidR="004E7AAD" w:rsidRPr="00607695" w:rsidRDefault="004E7AAD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DDA6D" w14:textId="75603687" w:rsidR="004E7AAD" w:rsidRPr="009B087D" w:rsidRDefault="004E7AAD" w:rsidP="009B087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B087D">
              <w:rPr>
                <w:rFonts w:ascii="PT Astra Serif" w:hAnsi="PT Astra Serif" w:cs="Arial"/>
                <w:color w:val="000000"/>
                <w:sz w:val="16"/>
                <w:szCs w:val="16"/>
              </w:rPr>
              <w:t>Обрабатываемая поверхность</w:t>
            </w:r>
          </w:p>
          <w:p w14:paraId="72715D76" w14:textId="71835E98" w:rsidR="004E7AAD" w:rsidRPr="009B087D" w:rsidRDefault="004E7AAD" w:rsidP="009B087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  <w:p w14:paraId="1846B008" w14:textId="3810A47F" w:rsidR="004E7AAD" w:rsidRPr="009B087D" w:rsidRDefault="004E7AAD" w:rsidP="009B087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  <w:p w14:paraId="7B0285DF" w14:textId="6F2A4D87" w:rsidR="004E7AAD" w:rsidRPr="00607695" w:rsidRDefault="004E7AAD" w:rsidP="009B087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6C67B" w14:textId="09C6958A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В</w:t>
            </w:r>
            <w:r w:rsidRPr="009B087D">
              <w:rPr>
                <w:rFonts w:ascii="PT Astra Serif" w:hAnsi="PT Astra Serif" w:cs="Arial"/>
                <w:color w:val="000000"/>
                <w:sz w:val="16"/>
                <w:szCs w:val="16"/>
              </w:rPr>
              <w:t>елюр, искусственная кожа, ковры, мягкая мебель, пластик, салон автомобиля, стекло, ткань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929F0" w14:textId="77777777" w:rsidR="004E7AAD" w:rsidRPr="00607695" w:rsidRDefault="004E7AAD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A9A15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5CC74" w14:textId="60AF7CAE" w:rsidR="004E7AAD" w:rsidRPr="00607695" w:rsidRDefault="004E7AAD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15A27" w14:textId="77777777" w:rsidR="004E7AAD" w:rsidRPr="00607695" w:rsidRDefault="004E7AAD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Штука</w:t>
            </w:r>
          </w:p>
        </w:tc>
      </w:tr>
      <w:tr w:rsidR="004E7AAD" w:rsidRPr="00607695" w14:paraId="0E63F1D5" w14:textId="77777777" w:rsidTr="004C73A8">
        <w:trPr>
          <w:trHeight w:val="938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65EEC7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862162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650AA" w14:textId="63B72E7D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B087D">
              <w:rPr>
                <w:rFonts w:ascii="PT Astra Serif" w:hAnsi="PT Astra Serif" w:cs="Arial"/>
                <w:color w:val="000000"/>
                <w:sz w:val="16"/>
                <w:szCs w:val="16"/>
              </w:rPr>
              <w:t>Объем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1543C" w14:textId="7C66B3EC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≥ 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970C4" w14:textId="66B94E7A" w:rsidR="004E7AAD" w:rsidRPr="00607695" w:rsidRDefault="004E7AAD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Милли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ли</w:t>
            </w: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тр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7E96B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827C06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DCB6F6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E7AAD" w:rsidRPr="00607695" w14:paraId="763A3D19" w14:textId="77777777" w:rsidTr="004C73A8">
        <w:trPr>
          <w:trHeight w:val="938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413286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3C16B8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F1113" w14:textId="337EAAC6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B087D">
              <w:rPr>
                <w:rFonts w:ascii="PT Astra Serif" w:hAnsi="PT Astra Serif" w:cs="Arial"/>
                <w:color w:val="000000"/>
                <w:sz w:val="16"/>
                <w:szCs w:val="16"/>
              </w:rPr>
              <w:t>Консистенция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ED912" w14:textId="3F7AA354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E7AAD">
              <w:rPr>
                <w:rFonts w:ascii="PT Astra Serif" w:hAnsi="PT Astra Serif" w:cs="Arial"/>
                <w:color w:val="000000"/>
                <w:sz w:val="16"/>
                <w:szCs w:val="16"/>
              </w:rPr>
              <w:t>жидкость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A7935" w14:textId="62A9D42D" w:rsidR="004E7AAD" w:rsidRPr="00607695" w:rsidRDefault="004E7AAD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8AEC8" w14:textId="2F9B301B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E7AAD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062844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438B0C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E7AAD" w:rsidRPr="00607695" w14:paraId="50245D76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46DE18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C31BDB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5C0FC" w14:textId="23B6191A" w:rsidR="004E7AAD" w:rsidRPr="004E7AAD" w:rsidRDefault="004E7AAD" w:rsidP="004E7AA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E7AAD">
              <w:rPr>
                <w:rFonts w:ascii="PT Astra Serif" w:hAnsi="PT Astra Serif" w:cs="Arial"/>
                <w:color w:val="000000"/>
                <w:sz w:val="16"/>
                <w:szCs w:val="16"/>
              </w:rPr>
              <w:t>Для ручной чистки</w:t>
            </w:r>
          </w:p>
          <w:p w14:paraId="49EF9B57" w14:textId="1C3DB127" w:rsidR="004E7AAD" w:rsidRPr="00607695" w:rsidRDefault="004E7AAD" w:rsidP="004E7AA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73752" w14:textId="60230D1B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1E8AE" w14:textId="77777777" w:rsidR="004E7AAD" w:rsidRPr="00607695" w:rsidRDefault="004E7AAD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83547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B0A501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B70AC0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E7AAD" w:rsidRPr="00607695" w14:paraId="061354AF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225F7F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B646A2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6E171" w14:textId="183E0B58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E7AAD">
              <w:rPr>
                <w:rFonts w:ascii="PT Astra Serif" w:hAnsi="PT Astra Serif" w:cs="Arial"/>
                <w:color w:val="000000"/>
                <w:sz w:val="16"/>
                <w:szCs w:val="16"/>
              </w:rPr>
              <w:t>Наличие распылителя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3A25D" w14:textId="42739CE0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89C6D" w14:textId="77777777" w:rsidR="004E7AAD" w:rsidRPr="00607695" w:rsidRDefault="004E7AAD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60F37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027026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951A01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E7AAD" w:rsidRPr="00607695" w14:paraId="4014FE2E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0A031B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60065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9F783" w14:textId="4BF85B38" w:rsidR="004E7AAD" w:rsidRPr="004E7AAD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E7AAD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pH: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927BE" w14:textId="772397B0" w:rsidR="004E7AAD" w:rsidRPr="00607695" w:rsidRDefault="005F773E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F773E">
              <w:rPr>
                <w:rFonts w:ascii="PT Astra Serif" w:hAnsi="PT Astra Serif" w:cs="Arial"/>
                <w:color w:val="000000"/>
                <w:sz w:val="16"/>
                <w:szCs w:val="16"/>
              </w:rPr>
              <w:t>≥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684FB" w14:textId="77777777" w:rsidR="004E7AAD" w:rsidRPr="00607695" w:rsidRDefault="004E7AAD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86CAD" w14:textId="213B9DA1" w:rsidR="004E7AAD" w:rsidRPr="00607695" w:rsidRDefault="00931EB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31EBD">
              <w:rPr>
                <w:rFonts w:ascii="PT Astra Serif" w:hAnsi="PT Astra Serif" w:cs="Arial"/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DDD402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B1C2F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E7AAD" w:rsidRPr="00607695" w14:paraId="2DB9E76B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D061E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8AEE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ECB18" w14:textId="1F5E1104" w:rsidR="004E7AAD" w:rsidRPr="004E7AAD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E7AAD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Упаковка: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20A4B" w14:textId="057A888F" w:rsidR="004E7AAD" w:rsidRPr="00607695" w:rsidRDefault="00931EB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31EBD">
              <w:rPr>
                <w:rFonts w:ascii="PT Astra Serif" w:hAnsi="PT Astra Serif" w:cs="Arial"/>
                <w:color w:val="000000"/>
                <w:sz w:val="16"/>
                <w:szCs w:val="16"/>
              </w:rPr>
              <w:t>флакон с триггером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1D063" w14:textId="77777777" w:rsidR="004E7AAD" w:rsidRPr="00607695" w:rsidRDefault="004E7AAD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44A72" w14:textId="5CF8B98B" w:rsidR="004E7AAD" w:rsidRPr="00607695" w:rsidRDefault="00931EB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931EBD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C124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7817" w14:textId="77777777" w:rsidR="004E7AAD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7948B0CA" w14:textId="77777777" w:rsidTr="004C73A8">
        <w:trPr>
          <w:trHeight w:val="1144"/>
        </w:trPr>
        <w:tc>
          <w:tcPr>
            <w:tcW w:w="7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365CC" w14:textId="77777777" w:rsidR="004E7AAD" w:rsidRPr="004E7AAD" w:rsidRDefault="004E7AAD" w:rsidP="004E7AA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E7AAD">
              <w:rPr>
                <w:rFonts w:ascii="PT Astra Serif" w:hAnsi="PT Astra Serif" w:cs="Arial"/>
                <w:color w:val="000000"/>
                <w:sz w:val="16"/>
                <w:szCs w:val="16"/>
              </w:rPr>
              <w:t>Порошок стиральный</w:t>
            </w:r>
          </w:p>
          <w:p w14:paraId="2EA47985" w14:textId="3AF77005" w:rsidR="00BC6551" w:rsidRPr="00607695" w:rsidRDefault="00BC6551" w:rsidP="004E7AA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6A2C7" w14:textId="4FA8DC58" w:rsidR="00BC6551" w:rsidRPr="00607695" w:rsidRDefault="004E7AAD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E7AAD">
              <w:rPr>
                <w:rFonts w:ascii="PT Astra Serif" w:hAnsi="PT Astra Serif" w:cs="Arial"/>
                <w:color w:val="000000"/>
                <w:sz w:val="16"/>
                <w:szCs w:val="16"/>
              </w:rPr>
              <w:t>20.41.32.121-00000008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B5403" w14:textId="77777777" w:rsidR="004E7AAD" w:rsidRPr="004E7AAD" w:rsidRDefault="004E7AAD" w:rsidP="004E7AA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E7AAD">
              <w:rPr>
                <w:rFonts w:ascii="PT Astra Serif" w:hAnsi="PT Astra Serif" w:cs="Arial"/>
                <w:color w:val="000000"/>
                <w:sz w:val="16"/>
                <w:szCs w:val="16"/>
              </w:rPr>
              <w:t>Тип стирки</w:t>
            </w:r>
          </w:p>
          <w:p w14:paraId="1683E84E" w14:textId="77777777" w:rsidR="004E7AAD" w:rsidRPr="004E7AAD" w:rsidRDefault="004E7AAD" w:rsidP="004E7AA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  <w:p w14:paraId="761BFFEA" w14:textId="659541E8" w:rsidR="00BC6551" w:rsidRPr="00607695" w:rsidRDefault="00BC6551" w:rsidP="004E7AA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5A5C0" w14:textId="3F52BA81" w:rsidR="00BC6551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E7AAD">
              <w:rPr>
                <w:rFonts w:ascii="PT Astra Serif" w:hAnsi="PT Astra Serif" w:cs="Arial"/>
                <w:color w:val="000000"/>
                <w:sz w:val="16"/>
                <w:szCs w:val="16"/>
              </w:rPr>
              <w:t>Машинная стирка (автомат)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48666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4D41E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A4D4E" w14:textId="36720AB2" w:rsidR="00BC6551" w:rsidRPr="004E7AAD" w:rsidRDefault="004E7AAD" w:rsidP="0060769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46AF9" w14:textId="00378CBC" w:rsidR="00BC6551" w:rsidRPr="004E7AAD" w:rsidRDefault="004E7AAD" w:rsidP="0060769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="Arial"/>
                <w:color w:val="000000"/>
                <w:sz w:val="16"/>
                <w:szCs w:val="16"/>
              </w:rPr>
              <w:t>Кг</w:t>
            </w:r>
          </w:p>
        </w:tc>
      </w:tr>
      <w:tr w:rsidR="00BC6551" w:rsidRPr="00607695" w14:paraId="63F06EE5" w14:textId="77777777" w:rsidTr="004C73A8">
        <w:trPr>
          <w:trHeight w:val="938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32985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CC223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DBA8A" w14:textId="05ECF851" w:rsidR="00BC6551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E7AAD">
              <w:rPr>
                <w:rFonts w:ascii="PT Astra Serif" w:hAnsi="PT Astra Serif" w:cs="Arial"/>
                <w:color w:val="000000"/>
                <w:sz w:val="16"/>
                <w:szCs w:val="16"/>
              </w:rPr>
              <w:t>Тип: универсальный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A000C" w14:textId="65364D0D" w:rsidR="00BC6551" w:rsidRPr="00AF7259" w:rsidRDefault="00AF7259" w:rsidP="00607695">
            <w:pPr>
              <w:rPr>
                <w:color w:val="000000"/>
                <w:sz w:val="16"/>
                <w:szCs w:val="16"/>
              </w:rPr>
            </w:pPr>
            <w:r w:rsidRPr="00AF7259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0A3E1" w14:textId="792CFFB8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BA835" w14:textId="4F435590" w:rsidR="00BC6551" w:rsidRPr="00607695" w:rsidRDefault="00AF725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0DF4F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39C50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7DC747D7" w14:textId="77777777" w:rsidTr="004C73A8">
        <w:trPr>
          <w:trHeight w:val="735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DE406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1B477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D9075" w14:textId="2C2E7EC6" w:rsidR="00BC6551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E7AAD">
              <w:rPr>
                <w:rFonts w:ascii="PT Astra Serif" w:hAnsi="PT Astra Serif" w:cs="Arial"/>
                <w:color w:val="000000"/>
                <w:sz w:val="16"/>
                <w:szCs w:val="16"/>
              </w:rPr>
              <w:t>Вид упаковки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BAFA6" w14:textId="0C4575AA" w:rsidR="00BC6551" w:rsidRPr="00607695" w:rsidRDefault="00AF725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полиэтиленовый пакет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E304C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FA7E7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93005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40743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5B57EC47" w14:textId="77777777" w:rsidTr="004C73A8">
        <w:trPr>
          <w:trHeight w:val="735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BED47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AA579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359D0" w14:textId="43DA114D" w:rsidR="004E7AAD" w:rsidRPr="004E7AAD" w:rsidRDefault="004E7AAD" w:rsidP="004E7AA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E7AAD">
              <w:rPr>
                <w:rFonts w:ascii="PT Astra Serif" w:hAnsi="PT Astra Serif" w:cs="Arial"/>
                <w:color w:val="000000"/>
                <w:sz w:val="16"/>
                <w:szCs w:val="16"/>
              </w:rPr>
              <w:t>Назначение</w:t>
            </w:r>
          </w:p>
          <w:p w14:paraId="310E526C" w14:textId="6374690C" w:rsidR="00BC6551" w:rsidRPr="00607695" w:rsidRDefault="00BC6551" w:rsidP="004E7AA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CC4EA" w14:textId="45C3E09A" w:rsidR="00BC6551" w:rsidRPr="00607695" w:rsidRDefault="00AF725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 w:hint="eastAsia"/>
                <w:color w:val="000000"/>
                <w:sz w:val="16"/>
                <w:szCs w:val="16"/>
              </w:rPr>
              <w:t>Д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ли стирки </w:t>
            </w: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всех видов тканей, кроме шерсти и шелка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B0A05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C2076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5FCA7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A4579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1CE3BB00" w14:textId="77777777" w:rsidTr="004C73A8">
        <w:trPr>
          <w:trHeight w:val="735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037E8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DB080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FB71B" w14:textId="643E93DF" w:rsidR="00BC6551" w:rsidRPr="00607695" w:rsidRDefault="004E7AAD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E7AAD">
              <w:rPr>
                <w:rFonts w:ascii="PT Astra Serif" w:hAnsi="PT Astra Serif" w:cs="Arial"/>
                <w:color w:val="000000"/>
                <w:sz w:val="16"/>
                <w:szCs w:val="16"/>
              </w:rPr>
              <w:t>Отдушка: свежесть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0308B" w14:textId="6522BB52" w:rsidR="00BC6551" w:rsidRPr="00607695" w:rsidRDefault="00AF725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32502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F8668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424F7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AE1C3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2427DC86" w14:textId="77777777" w:rsidTr="004C73A8">
        <w:trPr>
          <w:trHeight w:val="1144"/>
        </w:trPr>
        <w:tc>
          <w:tcPr>
            <w:tcW w:w="7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0BCB0" w14:textId="48D57C63" w:rsidR="00BC6551" w:rsidRPr="00607695" w:rsidRDefault="00AF725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Средство для отбеливания, дезинфекции и уборки </w:t>
            </w:r>
          </w:p>
        </w:tc>
        <w:tc>
          <w:tcPr>
            <w:tcW w:w="5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36170" w14:textId="0EA42AB4" w:rsidR="00BC6551" w:rsidRPr="00607695" w:rsidRDefault="00AF7259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EE426" w14:textId="5F3C3436" w:rsidR="00BC6551" w:rsidRPr="00607695" w:rsidRDefault="00AF7259" w:rsidP="00AF725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Тип средства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35E26" w14:textId="30FAA9EA" w:rsidR="00BC6551" w:rsidRPr="00607695" w:rsidRDefault="00AF725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отбеливатель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F9132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2309D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FBDD9" w14:textId="26BA942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1</w:t>
            </w:r>
            <w:r w:rsid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2D3E6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Штука</w:t>
            </w:r>
          </w:p>
        </w:tc>
      </w:tr>
      <w:tr w:rsidR="00BC6551" w:rsidRPr="00607695" w14:paraId="2929984B" w14:textId="77777777" w:rsidTr="004C73A8">
        <w:trPr>
          <w:trHeight w:val="938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3BC79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45D9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DC6E3" w14:textId="682DCD9C" w:rsidR="00BC6551" w:rsidRPr="00607695" w:rsidRDefault="00AF725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Назначение: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3DD62" w14:textId="5598F6E9" w:rsidR="00BC6551" w:rsidRPr="00607695" w:rsidRDefault="00AF725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для отбеливания, дезинфекции и уборки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10085" w14:textId="68452063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DDB56" w14:textId="44DA22B4" w:rsidR="00BC6551" w:rsidRPr="00607695" w:rsidRDefault="00AF725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45719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E204A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523E1F7D" w14:textId="77777777" w:rsidTr="004C73A8">
        <w:trPr>
          <w:trHeight w:val="938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2DD1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E8A15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2DD13" w14:textId="43498AEF" w:rsidR="00BC6551" w:rsidRPr="00607695" w:rsidRDefault="00AF725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Объем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811B1" w14:textId="072BDD26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≥ </w:t>
            </w:r>
            <w:r w:rsid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BB3CE" w14:textId="3A2D5DF5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Милли</w:t>
            </w:r>
            <w:r w:rsid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ли</w:t>
            </w: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тр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DAD05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61B9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8C5EE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0A516742" w14:textId="77777777" w:rsidTr="004C73A8">
        <w:trPr>
          <w:trHeight w:val="735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AEB0F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6076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817BE" w14:textId="0AAD3C54" w:rsidR="00BC6551" w:rsidRPr="00607695" w:rsidRDefault="00AF725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Вид средства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3C492" w14:textId="5C9C6959" w:rsidR="00BC6551" w:rsidRPr="00607695" w:rsidRDefault="00AF725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жидкость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8C1C5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E8D44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E365B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813EE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BC6551" w:rsidRPr="00607695" w14:paraId="26E83AB7" w14:textId="77777777" w:rsidTr="004C73A8">
        <w:trPr>
          <w:trHeight w:val="735"/>
        </w:trPr>
        <w:tc>
          <w:tcPr>
            <w:tcW w:w="7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301A0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24F3C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E5582" w14:textId="0C72E973" w:rsidR="00BC6551" w:rsidRPr="00607695" w:rsidRDefault="00AF725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Вид упаковки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32462" w14:textId="75CA2403" w:rsidR="00BC6551" w:rsidRPr="00607695" w:rsidRDefault="00AF7259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бутыль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79A5D" w14:textId="77777777" w:rsidR="00BC6551" w:rsidRPr="00607695" w:rsidRDefault="00BC6551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9EF06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3A227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09E5D" w14:textId="77777777" w:rsidR="00BC6551" w:rsidRPr="00607695" w:rsidRDefault="00BC6551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227756" w:rsidRPr="00607695" w14:paraId="5355C7D0" w14:textId="77777777" w:rsidTr="004C73A8">
        <w:trPr>
          <w:trHeight w:val="1101"/>
        </w:trPr>
        <w:tc>
          <w:tcPr>
            <w:tcW w:w="78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56D80" w14:textId="77777777" w:rsidR="00227756" w:rsidRPr="00AF7259" w:rsidRDefault="00227756" w:rsidP="00AF725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Порошок чистящий</w:t>
            </w:r>
          </w:p>
          <w:p w14:paraId="4BCC7C8F" w14:textId="006020D3" w:rsidR="00227756" w:rsidRPr="00607695" w:rsidRDefault="00227756" w:rsidP="00AF725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35A3B" w14:textId="73BEF8EA" w:rsidR="00227756" w:rsidRPr="00607695" w:rsidRDefault="00227756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20.41.44.120-00000003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1DC5F" w14:textId="77777777" w:rsidR="00227756" w:rsidRPr="00AF7259" w:rsidRDefault="00227756" w:rsidP="00AF725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Масса нетто</w:t>
            </w:r>
          </w:p>
          <w:p w14:paraId="67EFFB01" w14:textId="756A7055" w:rsidR="00227756" w:rsidRPr="00AF7259" w:rsidRDefault="00227756" w:rsidP="00AF725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ab/>
            </w:r>
          </w:p>
          <w:p w14:paraId="7C7D550A" w14:textId="77777777" w:rsidR="00227756" w:rsidRPr="00AF7259" w:rsidRDefault="00227756" w:rsidP="00AF725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ab/>
            </w:r>
          </w:p>
          <w:p w14:paraId="0297E742" w14:textId="110EC7B2" w:rsidR="00227756" w:rsidRPr="00AF7259" w:rsidRDefault="00227756" w:rsidP="00AF725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ab/>
            </w:r>
          </w:p>
          <w:p w14:paraId="17E1C0CD" w14:textId="1A22B647" w:rsidR="00227756" w:rsidRDefault="00227756" w:rsidP="00AF725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  <w:p w14:paraId="6FFB0B12" w14:textId="5E9FFA3B" w:rsidR="00227756" w:rsidRPr="00607695" w:rsidRDefault="00227756" w:rsidP="00227756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49FFD" w14:textId="76567A64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≥ 450 и &lt; 500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A567F" w14:textId="3E656032" w:rsidR="00227756" w:rsidRPr="00607695" w:rsidRDefault="00227756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Грамм</w:t>
            </w: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518B6" w14:textId="4144ADB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5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1B809" w14:textId="25A9F2C6" w:rsidR="00227756" w:rsidRPr="00607695" w:rsidRDefault="00227756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1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E1AC4" w14:textId="77777777" w:rsidR="00227756" w:rsidRPr="00607695" w:rsidRDefault="00227756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Штука</w:t>
            </w:r>
          </w:p>
        </w:tc>
      </w:tr>
      <w:tr w:rsidR="00227756" w:rsidRPr="00607695" w14:paraId="26D47BF2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DF6516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35AD65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1A2D9" w14:textId="77777777" w:rsidR="00227756" w:rsidRPr="00AF7259" w:rsidRDefault="00227756" w:rsidP="00AF725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AF7259">
              <w:rPr>
                <w:rFonts w:ascii="PT Astra Serif" w:hAnsi="PT Astra Serif" w:cs="Arial"/>
                <w:color w:val="000000"/>
                <w:sz w:val="16"/>
                <w:szCs w:val="16"/>
              </w:rPr>
              <w:t>Средство абразивное</w:t>
            </w:r>
          </w:p>
          <w:p w14:paraId="0485BD94" w14:textId="6E2AB6AC" w:rsidR="00227756" w:rsidRPr="00607695" w:rsidRDefault="00227756" w:rsidP="00AF7259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695A2" w14:textId="4B1E87E6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72A89" w14:textId="77777777" w:rsidR="00227756" w:rsidRPr="00607695" w:rsidRDefault="00227756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7BCEE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77FDB5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4CDD59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227756" w:rsidRPr="00607695" w14:paraId="01FB25F6" w14:textId="77777777" w:rsidTr="004C73A8">
        <w:trPr>
          <w:trHeight w:val="938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A3B9DF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1E7A60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EC66A" w14:textId="77777777" w:rsidR="00227756" w:rsidRPr="00227756" w:rsidRDefault="00227756" w:rsidP="00227756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227756">
              <w:rPr>
                <w:rFonts w:ascii="PT Astra Serif" w:hAnsi="PT Astra Serif" w:cs="Arial"/>
                <w:color w:val="000000"/>
                <w:sz w:val="16"/>
                <w:szCs w:val="16"/>
              </w:rPr>
              <w:t>Средство хлорсодержащее</w:t>
            </w:r>
          </w:p>
          <w:p w14:paraId="214B1046" w14:textId="403B8182" w:rsidR="00227756" w:rsidRPr="00607695" w:rsidRDefault="00227756" w:rsidP="00227756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C1E47" w14:textId="1A6F203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271A4" w14:textId="07576E9F" w:rsidR="00227756" w:rsidRPr="00607695" w:rsidRDefault="00227756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E9758" w14:textId="1AE9686A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227756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70BA9F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B453AE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227756" w:rsidRPr="00607695" w14:paraId="4644D357" w14:textId="77777777" w:rsidTr="004C73A8">
        <w:trPr>
          <w:trHeight w:val="938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EC097D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4BFF3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C71F3" w14:textId="60B18114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Назначение</w:t>
            </w:r>
            <w:r w:rsidRPr="00227756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C43DA" w14:textId="7964768B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О</w:t>
            </w:r>
            <w:r w:rsidRPr="00227756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тбеливание, очищение поверхности, удаление жира и въевшейся грязи, удаление 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неприятного </w:t>
            </w:r>
            <w:r w:rsidRPr="00227756">
              <w:rPr>
                <w:rFonts w:ascii="PT Astra Serif" w:hAnsi="PT Astra Serif" w:cs="Arial"/>
                <w:color w:val="000000"/>
                <w:sz w:val="16"/>
                <w:szCs w:val="16"/>
              </w:rPr>
              <w:t>запах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3F476" w14:textId="1E24B938" w:rsidR="00227756" w:rsidRPr="00607695" w:rsidRDefault="00227756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62CC8" w14:textId="3CDBF40C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227756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00CD4C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D0B1E1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227756" w:rsidRPr="00607695" w14:paraId="409F976A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6C78D6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64877B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D602D" w14:textId="1FB8DF49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Обрабатываемая</w:t>
            </w:r>
            <w:r w:rsidRPr="00227756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поверхност</w:t>
            </w: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ь</w:t>
            </w:r>
            <w:r w:rsidRPr="00227756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F8020" w14:textId="25038C25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А</w:t>
            </w:r>
            <w:r w:rsidRPr="00227756">
              <w:rPr>
                <w:rFonts w:ascii="PT Astra Serif" w:hAnsi="PT Astra Serif" w:cs="Arial"/>
                <w:color w:val="000000"/>
                <w:sz w:val="16"/>
                <w:szCs w:val="16"/>
              </w:rPr>
              <w:t>крил, кафель, фаянс, хром, эмаль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34D66" w14:textId="77777777" w:rsidR="00227756" w:rsidRPr="00607695" w:rsidRDefault="00227756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D32F9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607695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794A1B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1CCADE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227756" w:rsidRPr="00607695" w14:paraId="098B8A42" w14:textId="77777777" w:rsidTr="004C73A8">
        <w:trPr>
          <w:trHeight w:val="735"/>
        </w:trPr>
        <w:tc>
          <w:tcPr>
            <w:tcW w:w="7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34CF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BC522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6A4AE" w14:textId="14B56332" w:rsidR="00227756" w:rsidRPr="00227756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227756">
              <w:rPr>
                <w:rFonts w:ascii="PT Astra Serif" w:hAnsi="PT Astra Serif" w:cs="Arial"/>
                <w:color w:val="000000"/>
                <w:sz w:val="16"/>
                <w:szCs w:val="16"/>
              </w:rPr>
              <w:t>Упаковка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8A6D1" w14:textId="2ECA2498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Arial"/>
                <w:color w:val="000000"/>
                <w:sz w:val="16"/>
                <w:szCs w:val="16"/>
              </w:rPr>
              <w:t>Б</w:t>
            </w:r>
            <w:r w:rsidRPr="00227756">
              <w:rPr>
                <w:rFonts w:ascii="PT Astra Serif" w:hAnsi="PT Astra Serif" w:cs="Arial"/>
                <w:color w:val="000000"/>
                <w:sz w:val="16"/>
                <w:szCs w:val="16"/>
              </w:rPr>
              <w:t>анка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4604A" w14:textId="77777777" w:rsidR="00227756" w:rsidRPr="00607695" w:rsidRDefault="00227756" w:rsidP="00607695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ED1D9" w14:textId="1C8B441F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227756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538F1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6377E" w14:textId="77777777" w:rsidR="00227756" w:rsidRPr="00607695" w:rsidRDefault="00227756" w:rsidP="00607695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</w:tbl>
    <w:p w14:paraId="36924E36" w14:textId="71555D36" w:rsidR="00F35089" w:rsidRDefault="007509CA" w:rsidP="00F35089">
      <w:pPr>
        <w:ind w:left="1416"/>
        <w:contextualSpacing/>
        <w:jc w:val="both"/>
        <w:rPr>
          <w:b/>
          <w:bCs/>
          <w:color w:val="000000"/>
        </w:rPr>
      </w:pPr>
      <w:bookmarkStart w:id="1" w:name="_Hlk226727564"/>
      <w:r>
        <w:rPr>
          <w:b/>
          <w:color w:val="000000"/>
        </w:rPr>
        <w:t xml:space="preserve">       </w:t>
      </w:r>
      <w:r w:rsidR="00F35089">
        <w:rPr>
          <w:b/>
          <w:color w:val="000000"/>
        </w:rPr>
        <w:t>1. Наименование объекта закупки -</w:t>
      </w:r>
      <w:r w:rsidR="00F35089">
        <w:rPr>
          <w:color w:val="000000"/>
        </w:rPr>
        <w:t xml:space="preserve"> поставка </w:t>
      </w:r>
      <w:r w:rsidR="00F35089">
        <w:rPr>
          <w:bCs/>
          <w:color w:val="000000"/>
          <w:lang w:bidi="ru-RU"/>
        </w:rPr>
        <w:t>моющих средств для нужд СПБ ГБУЗ «Детская городская поликлиника №19»</w:t>
      </w:r>
      <w:r w:rsidR="00F35089">
        <w:rPr>
          <w:bCs/>
          <w:color w:val="000000"/>
        </w:rPr>
        <w:t xml:space="preserve"> </w:t>
      </w:r>
      <w:r w:rsidR="00F35089">
        <w:rPr>
          <w:color w:val="000000"/>
        </w:rPr>
        <w:t>(далее – товар).</w:t>
      </w:r>
    </w:p>
    <w:p w14:paraId="60E95D0C" w14:textId="31DB11CA" w:rsidR="00F35089" w:rsidRPr="007509CA" w:rsidRDefault="007509CA" w:rsidP="007509CA">
      <w:pPr>
        <w:pStyle w:val="af0"/>
        <w:widowControl w:val="0"/>
        <w:autoSpaceDE w:val="0"/>
        <w:autoSpaceDN w:val="0"/>
        <w:adjustRightInd w:val="0"/>
        <w:ind w:left="1776"/>
        <w:outlineLvl w:val="0"/>
        <w:rPr>
          <w:bCs/>
          <w:color w:val="000000"/>
        </w:rPr>
      </w:pPr>
      <w:r>
        <w:rPr>
          <w:b/>
          <w:color w:val="000000"/>
        </w:rPr>
        <w:t xml:space="preserve">2. </w:t>
      </w:r>
      <w:r w:rsidR="00F35089" w:rsidRPr="007509CA">
        <w:rPr>
          <w:b/>
          <w:color w:val="000000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ОКПД2</w:t>
      </w:r>
      <w:r w:rsidR="0043499B" w:rsidRPr="007509CA">
        <w:rPr>
          <w:bCs/>
          <w:color w:val="000000"/>
        </w:rPr>
        <w:t>:</w:t>
      </w:r>
      <w:r w:rsidR="00F35089" w:rsidRPr="007509CA">
        <w:rPr>
          <w:bCs/>
          <w:color w:val="000000"/>
        </w:rPr>
        <w:t xml:space="preserve"> </w:t>
      </w:r>
      <w:r w:rsidR="0043499B" w:rsidRPr="007509CA">
        <w:rPr>
          <w:bCs/>
          <w:color w:val="000000"/>
        </w:rPr>
        <w:br/>
      </w:r>
      <w:r w:rsidR="00F35089" w:rsidRPr="007509CA">
        <w:rPr>
          <w:bCs/>
          <w:color w:val="000000"/>
        </w:rPr>
        <w:t xml:space="preserve">20.41.32.113 </w:t>
      </w:r>
      <w:r w:rsidR="004F2B17" w:rsidRPr="007509CA">
        <w:rPr>
          <w:bCs/>
          <w:color w:val="000000"/>
        </w:rPr>
        <w:t xml:space="preserve">- </w:t>
      </w:r>
      <w:r w:rsidR="00F35089" w:rsidRPr="007509CA">
        <w:rPr>
          <w:bCs/>
          <w:color w:val="000000"/>
        </w:rPr>
        <w:t>Средства моющие для окон</w:t>
      </w:r>
      <w:r w:rsidR="0043499B" w:rsidRPr="007509CA">
        <w:rPr>
          <w:bCs/>
          <w:color w:val="000000"/>
        </w:rPr>
        <w:t xml:space="preserve">; </w:t>
      </w:r>
      <w:r w:rsidR="0043499B" w:rsidRPr="007509CA">
        <w:rPr>
          <w:bCs/>
          <w:color w:val="000000"/>
        </w:rPr>
        <w:br/>
        <w:t xml:space="preserve">20.41.31.130 </w:t>
      </w:r>
      <w:r w:rsidR="004F2B17" w:rsidRPr="007509CA">
        <w:rPr>
          <w:bCs/>
          <w:color w:val="000000"/>
        </w:rPr>
        <w:t>-</w:t>
      </w:r>
      <w:r w:rsidR="0043499B" w:rsidRPr="007509CA">
        <w:rPr>
          <w:bCs/>
          <w:color w:val="000000"/>
        </w:rPr>
        <w:t xml:space="preserve"> Мыло туалетное жидкое; </w:t>
      </w:r>
      <w:r w:rsidR="0043499B" w:rsidRPr="007509CA">
        <w:rPr>
          <w:bCs/>
          <w:color w:val="000000"/>
        </w:rPr>
        <w:br/>
        <w:t xml:space="preserve">20.41.32.129 </w:t>
      </w:r>
      <w:r w:rsidRPr="007509CA">
        <w:rPr>
          <w:bCs/>
          <w:color w:val="000000"/>
        </w:rPr>
        <w:t>-</w:t>
      </w:r>
      <w:r w:rsidR="0043499B" w:rsidRPr="007509CA">
        <w:rPr>
          <w:bCs/>
          <w:color w:val="000000"/>
        </w:rPr>
        <w:t xml:space="preserve"> Средства стиральные прочие; </w:t>
      </w:r>
      <w:r w:rsidR="0043499B" w:rsidRPr="007509CA">
        <w:rPr>
          <w:bCs/>
          <w:color w:val="000000"/>
        </w:rPr>
        <w:br/>
        <w:t xml:space="preserve">20.41.32.114 </w:t>
      </w:r>
      <w:r w:rsidRPr="007509CA">
        <w:rPr>
          <w:bCs/>
          <w:color w:val="000000"/>
        </w:rPr>
        <w:t>-</w:t>
      </w:r>
      <w:r w:rsidR="0043499B" w:rsidRPr="007509CA">
        <w:rPr>
          <w:bCs/>
          <w:color w:val="000000"/>
        </w:rPr>
        <w:t xml:space="preserve"> Средства моющие для туалетов и ванных комнат; </w:t>
      </w:r>
      <w:r w:rsidR="004F2B17" w:rsidRPr="007509CA">
        <w:rPr>
          <w:bCs/>
          <w:color w:val="000000"/>
        </w:rPr>
        <w:br/>
      </w:r>
      <w:r w:rsidR="0043499B" w:rsidRPr="007509CA">
        <w:rPr>
          <w:bCs/>
          <w:color w:val="000000"/>
        </w:rPr>
        <w:t>20.41.32.111</w:t>
      </w:r>
      <w:r w:rsidR="0043499B" w:rsidRPr="007509CA">
        <w:rPr>
          <w:bCs/>
          <w:color w:val="000000"/>
        </w:rPr>
        <w:tab/>
      </w:r>
      <w:r w:rsidRPr="007509CA">
        <w:rPr>
          <w:bCs/>
          <w:color w:val="000000"/>
        </w:rPr>
        <w:t xml:space="preserve"> - </w:t>
      </w:r>
      <w:r w:rsidR="0043499B" w:rsidRPr="007509CA">
        <w:rPr>
          <w:bCs/>
          <w:color w:val="000000"/>
        </w:rPr>
        <w:t xml:space="preserve">Средства для мытья посуды; </w:t>
      </w:r>
      <w:r w:rsidR="004F2B17" w:rsidRPr="007509CA">
        <w:rPr>
          <w:bCs/>
          <w:color w:val="000000"/>
        </w:rPr>
        <w:br/>
      </w:r>
      <w:r w:rsidR="0043499B" w:rsidRPr="007509CA">
        <w:rPr>
          <w:bCs/>
          <w:color w:val="000000"/>
        </w:rPr>
        <w:t>20.41.32.119</w:t>
      </w:r>
      <w:r w:rsidRPr="007509CA">
        <w:rPr>
          <w:bCs/>
          <w:color w:val="000000"/>
        </w:rPr>
        <w:t xml:space="preserve"> - </w:t>
      </w:r>
      <w:r w:rsidR="0043499B" w:rsidRPr="007509CA">
        <w:rPr>
          <w:bCs/>
          <w:color w:val="000000"/>
        </w:rPr>
        <w:t xml:space="preserve">Средства моющие прочие; </w:t>
      </w:r>
      <w:r w:rsidR="004F2B17" w:rsidRPr="007509CA">
        <w:rPr>
          <w:bCs/>
          <w:color w:val="000000"/>
        </w:rPr>
        <w:br/>
      </w:r>
      <w:r w:rsidR="0043499B" w:rsidRPr="007509CA">
        <w:rPr>
          <w:bCs/>
          <w:color w:val="000000"/>
        </w:rPr>
        <w:t xml:space="preserve">20.41.32.121 </w:t>
      </w:r>
      <w:r w:rsidRPr="007509CA">
        <w:rPr>
          <w:bCs/>
          <w:color w:val="000000"/>
        </w:rPr>
        <w:t>-</w:t>
      </w:r>
      <w:r w:rsidR="0043499B" w:rsidRPr="007509CA">
        <w:rPr>
          <w:bCs/>
          <w:color w:val="000000"/>
        </w:rPr>
        <w:t xml:space="preserve"> Порошки стиральные; </w:t>
      </w:r>
      <w:r w:rsidR="004F2B17" w:rsidRPr="007509CA">
        <w:rPr>
          <w:bCs/>
          <w:color w:val="000000"/>
        </w:rPr>
        <w:br/>
      </w:r>
      <w:r w:rsidR="0043499B" w:rsidRPr="007509CA">
        <w:rPr>
          <w:bCs/>
          <w:color w:val="000000"/>
        </w:rPr>
        <w:lastRenderedPageBreak/>
        <w:t xml:space="preserve">20.41.44.120 </w:t>
      </w:r>
      <w:r w:rsidRPr="007509CA">
        <w:rPr>
          <w:bCs/>
          <w:color w:val="000000"/>
        </w:rPr>
        <w:t>-</w:t>
      </w:r>
      <w:r w:rsidR="0043499B" w:rsidRPr="007509CA">
        <w:rPr>
          <w:bCs/>
          <w:color w:val="000000"/>
        </w:rPr>
        <w:t xml:space="preserve"> Порошки чистящие</w:t>
      </w:r>
      <w:r w:rsidRPr="007509CA">
        <w:rPr>
          <w:bCs/>
          <w:color w:val="000000"/>
        </w:rPr>
        <w:t>.</w:t>
      </w:r>
      <w:r w:rsidR="0043499B" w:rsidRPr="007509CA">
        <w:rPr>
          <w:bCs/>
          <w:color w:val="000000"/>
        </w:rPr>
        <w:t xml:space="preserve"> </w:t>
      </w:r>
    </w:p>
    <w:p w14:paraId="4090C0A3" w14:textId="00191255" w:rsidR="00F35089" w:rsidRDefault="007509CA" w:rsidP="007509CA">
      <w:pPr>
        <w:pStyle w:val="af0"/>
        <w:widowControl w:val="0"/>
        <w:autoSpaceDE w:val="0"/>
        <w:autoSpaceDN w:val="0"/>
        <w:adjustRightInd w:val="0"/>
        <w:ind w:left="1776"/>
        <w:jc w:val="both"/>
        <w:outlineLvl w:val="0"/>
        <w:rPr>
          <w:bCs/>
          <w:color w:val="000000"/>
        </w:rPr>
      </w:pPr>
      <w:r>
        <w:rPr>
          <w:b/>
          <w:color w:val="000000"/>
        </w:rPr>
        <w:t xml:space="preserve">3. </w:t>
      </w:r>
      <w:r w:rsidR="00F35089" w:rsidRPr="007509CA">
        <w:rPr>
          <w:b/>
          <w:color w:val="000000"/>
        </w:rPr>
        <w:t>Место поставки товара:</w:t>
      </w:r>
      <w:r>
        <w:rPr>
          <w:b/>
          <w:color w:val="000000"/>
        </w:rPr>
        <w:t xml:space="preserve"> </w:t>
      </w:r>
      <w:r w:rsidR="00F35089">
        <w:rPr>
          <w:bCs/>
          <w:color w:val="000000"/>
          <w:lang w:bidi="ru-RU"/>
        </w:rPr>
        <w:t>г.  Санкт-Петербург, 197046, ул. Куйбышева, д. 25</w:t>
      </w:r>
      <w:r>
        <w:rPr>
          <w:bCs/>
          <w:color w:val="000000"/>
          <w:lang w:bidi="ru-RU"/>
        </w:rPr>
        <w:t xml:space="preserve"> лит. А</w:t>
      </w:r>
      <w:bookmarkStart w:id="2" w:name="_GoBack"/>
      <w:bookmarkEnd w:id="2"/>
      <w:r>
        <w:rPr>
          <w:bCs/>
          <w:color w:val="000000"/>
          <w:lang w:bidi="ru-RU"/>
        </w:rPr>
        <w:t>.</w:t>
      </w:r>
    </w:p>
    <w:p w14:paraId="0C3B03FC" w14:textId="2816ECCE" w:rsidR="00F35089" w:rsidRDefault="007509CA" w:rsidP="007509CA">
      <w:pPr>
        <w:pStyle w:val="af0"/>
        <w:widowControl w:val="0"/>
        <w:autoSpaceDE w:val="0"/>
        <w:autoSpaceDN w:val="0"/>
        <w:adjustRightInd w:val="0"/>
        <w:ind w:left="1776"/>
        <w:jc w:val="both"/>
        <w:outlineLvl w:val="0"/>
        <w:rPr>
          <w:rFonts w:eastAsia="Calibri"/>
          <w:lang w:eastAsia="en-US"/>
        </w:rPr>
      </w:pPr>
      <w:r>
        <w:rPr>
          <w:b/>
          <w:color w:val="000000"/>
        </w:rPr>
        <w:t xml:space="preserve">4. </w:t>
      </w:r>
      <w:r w:rsidR="00F35089">
        <w:rPr>
          <w:b/>
          <w:color w:val="000000"/>
        </w:rPr>
        <w:t xml:space="preserve">Срок поставки – </w:t>
      </w:r>
      <w:r w:rsidR="00F35089">
        <w:rPr>
          <w:color w:val="000000"/>
        </w:rPr>
        <w:t xml:space="preserve">в течение </w:t>
      </w:r>
      <w:r w:rsidR="002D211F">
        <w:rPr>
          <w:color w:val="000000"/>
        </w:rPr>
        <w:t>5</w:t>
      </w:r>
      <w:r w:rsidR="00F35089">
        <w:rPr>
          <w:color w:val="000000"/>
        </w:rPr>
        <w:t xml:space="preserve"> (</w:t>
      </w:r>
      <w:r w:rsidR="002D211F">
        <w:rPr>
          <w:color w:val="000000"/>
        </w:rPr>
        <w:t>пяти</w:t>
      </w:r>
      <w:r w:rsidR="00F35089">
        <w:rPr>
          <w:color w:val="000000"/>
        </w:rPr>
        <w:t>) рабочих дней</w:t>
      </w:r>
      <w:r w:rsidR="00F35089">
        <w:rPr>
          <w:b/>
          <w:color w:val="000000"/>
        </w:rPr>
        <w:t xml:space="preserve"> </w:t>
      </w:r>
      <w:r w:rsidR="00F35089">
        <w:rPr>
          <w:bCs/>
          <w:color w:val="000000"/>
        </w:rPr>
        <w:t xml:space="preserve">с даты </w:t>
      </w:r>
      <w:r>
        <w:rPr>
          <w:bCs/>
          <w:color w:val="000000"/>
        </w:rPr>
        <w:t>направления заявки Поставщику</w:t>
      </w:r>
      <w:r w:rsidR="002C4F39">
        <w:rPr>
          <w:bCs/>
          <w:color w:val="000000"/>
        </w:rPr>
        <w:t>, но не позднее 01.12.2026г</w:t>
      </w:r>
      <w:r w:rsidR="00F35089">
        <w:rPr>
          <w:bCs/>
          <w:color w:val="000000"/>
        </w:rPr>
        <w:t>. Поставка Товара осуществляется силами и за счет средств Поставщика с</w:t>
      </w:r>
      <w:r>
        <w:rPr>
          <w:bCs/>
          <w:color w:val="000000"/>
        </w:rPr>
        <w:t xml:space="preserve"> </w:t>
      </w:r>
      <w:r w:rsidR="00F35089">
        <w:rPr>
          <w:bCs/>
          <w:color w:val="000000"/>
        </w:rPr>
        <w:t>разгрузкой с транспортного средства в месте поставки товара.</w:t>
      </w:r>
      <w:r w:rsidR="00F35089">
        <w:rPr>
          <w:color w:val="000000"/>
        </w:rPr>
        <w:t xml:space="preserve"> </w:t>
      </w:r>
      <w:bookmarkStart w:id="3" w:name="_Hlk184805920"/>
    </w:p>
    <w:p w14:paraId="4F149B0F" w14:textId="6DFD21CA" w:rsidR="00F35089" w:rsidRDefault="00F35089" w:rsidP="00F35089">
      <w:pPr>
        <w:tabs>
          <w:tab w:val="left" w:pos="1134"/>
          <w:tab w:val="left" w:pos="1843"/>
        </w:tabs>
        <w:ind w:firstLine="567"/>
        <w:jc w:val="both"/>
        <w:rPr>
          <w:rFonts w:eastAsia="Calibri"/>
          <w:lang w:eastAsia="en-US"/>
        </w:rPr>
      </w:pPr>
      <w:r>
        <w:rPr>
          <w:rFonts w:eastAsia="Calibri"/>
        </w:rPr>
        <w:tab/>
      </w:r>
      <w:r w:rsidR="007509CA">
        <w:rPr>
          <w:rFonts w:eastAsia="Calibri"/>
        </w:rPr>
        <w:t xml:space="preserve">             </w:t>
      </w:r>
      <w:r w:rsidR="007509CA" w:rsidRPr="007509CA">
        <w:rPr>
          <w:rFonts w:eastAsia="Calibri"/>
          <w:b/>
          <w:bCs/>
        </w:rPr>
        <w:t>5</w:t>
      </w:r>
      <w:r w:rsidR="007509CA">
        <w:rPr>
          <w:rFonts w:eastAsia="Calibri"/>
        </w:rPr>
        <w:t xml:space="preserve">. </w:t>
      </w:r>
      <w:r>
        <w:rPr>
          <w:rFonts w:eastAsia="Calibri"/>
          <w:b/>
          <w:bCs/>
        </w:rPr>
        <w:t>Источник финансирования:</w:t>
      </w:r>
      <w:r>
        <w:rPr>
          <w:rFonts w:eastAsia="Calibri"/>
        </w:rPr>
        <w:t xml:space="preserve"> средства бюджетных учреждений.</w:t>
      </w:r>
    </w:p>
    <w:p w14:paraId="648D7759" w14:textId="168F2729" w:rsidR="00F35089" w:rsidRDefault="00F35089" w:rsidP="00F35089">
      <w:pPr>
        <w:tabs>
          <w:tab w:val="left" w:pos="1134"/>
          <w:tab w:val="left" w:pos="1843"/>
        </w:tabs>
        <w:ind w:firstLine="567"/>
        <w:jc w:val="both"/>
        <w:rPr>
          <w:rFonts w:eastAsia="Calibri"/>
        </w:rPr>
      </w:pPr>
      <w:r>
        <w:rPr>
          <w:rFonts w:eastAsia="Calibri"/>
        </w:rPr>
        <w:tab/>
      </w:r>
      <w:r w:rsidR="007509CA">
        <w:rPr>
          <w:rFonts w:eastAsia="Calibri"/>
        </w:rPr>
        <w:t xml:space="preserve">             </w:t>
      </w:r>
      <w:r w:rsidR="007509CA" w:rsidRPr="007509CA">
        <w:rPr>
          <w:rFonts w:eastAsia="Calibri"/>
          <w:b/>
          <w:bCs/>
        </w:rPr>
        <w:t>6.</w:t>
      </w:r>
      <w:r w:rsidR="007509CA">
        <w:rPr>
          <w:rFonts w:eastAsia="Calibri"/>
        </w:rPr>
        <w:t xml:space="preserve"> </w:t>
      </w:r>
      <w:r>
        <w:rPr>
          <w:rFonts w:eastAsia="Calibri"/>
          <w:b/>
          <w:bCs/>
        </w:rPr>
        <w:t>Сроки и условия оплаты поставленного товара:</w:t>
      </w:r>
      <w:r>
        <w:rPr>
          <w:rFonts w:eastAsia="Calibri"/>
        </w:rPr>
        <w:t xml:space="preserve"> оплата за поставленный товар осуществляется в форме безналичного расчета, путем перечисления денежных средств в российских рублях на расчетный счет Поставщика. Заказчик оплачивает поставленный товар в течение </w:t>
      </w:r>
      <w:r w:rsidR="00626DF3">
        <w:rPr>
          <w:rFonts w:eastAsia="Calibri"/>
        </w:rPr>
        <w:t>не более 7</w:t>
      </w:r>
      <w:r>
        <w:rPr>
          <w:rFonts w:eastAsia="Calibri"/>
        </w:rPr>
        <w:t xml:space="preserve"> (</w:t>
      </w:r>
      <w:r w:rsidR="00626DF3">
        <w:rPr>
          <w:rFonts w:eastAsia="Calibri"/>
        </w:rPr>
        <w:t>семи</w:t>
      </w:r>
      <w:r>
        <w:rPr>
          <w:rFonts w:eastAsia="Calibri"/>
        </w:rPr>
        <w:t>) рабоч</w:t>
      </w:r>
      <w:r w:rsidR="00626DF3">
        <w:rPr>
          <w:rFonts w:eastAsia="Calibri"/>
        </w:rPr>
        <w:t>их</w:t>
      </w:r>
      <w:r>
        <w:rPr>
          <w:rFonts w:eastAsia="Calibri"/>
        </w:rPr>
        <w:t xml:space="preserve"> дн</w:t>
      </w:r>
      <w:r w:rsidR="00626DF3">
        <w:rPr>
          <w:rFonts w:eastAsia="Calibri"/>
        </w:rPr>
        <w:t>ей</w:t>
      </w:r>
      <w:r>
        <w:rPr>
          <w:rFonts w:eastAsia="Calibri"/>
        </w:rPr>
        <w:t xml:space="preserve"> с даты подписания документа о приёмке. </w:t>
      </w:r>
    </w:p>
    <w:p w14:paraId="22287690" w14:textId="25674D5D" w:rsidR="00F35089" w:rsidRDefault="00F35089" w:rsidP="00F35089">
      <w:pPr>
        <w:tabs>
          <w:tab w:val="left" w:pos="1134"/>
          <w:tab w:val="left" w:pos="1843"/>
        </w:tabs>
        <w:ind w:firstLine="567"/>
        <w:jc w:val="both"/>
        <w:rPr>
          <w:rFonts w:eastAsia="Calibri"/>
          <w:b/>
          <w:bCs/>
        </w:rPr>
      </w:pPr>
      <w:r>
        <w:rPr>
          <w:rFonts w:eastAsia="Calibri"/>
        </w:rPr>
        <w:tab/>
      </w:r>
      <w:r w:rsidR="007509CA">
        <w:rPr>
          <w:rFonts w:eastAsia="Calibri"/>
        </w:rPr>
        <w:t xml:space="preserve">            </w:t>
      </w:r>
      <w:r>
        <w:rPr>
          <w:rFonts w:eastAsia="Calibri"/>
          <w:b/>
          <w:bCs/>
        </w:rPr>
        <w:t>Авансирование не предусмотрено.</w:t>
      </w:r>
    </w:p>
    <w:p w14:paraId="05593501" w14:textId="1A94B691" w:rsidR="00F35089" w:rsidRPr="007509CA" w:rsidRDefault="007509CA" w:rsidP="007509CA">
      <w:pPr>
        <w:tabs>
          <w:tab w:val="left" w:pos="1134"/>
          <w:tab w:val="left" w:pos="1843"/>
        </w:tabs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                                   7. </w:t>
      </w:r>
      <w:r w:rsidR="00F35089" w:rsidRPr="007509CA">
        <w:rPr>
          <w:rFonts w:eastAsia="Calibri"/>
          <w:b/>
          <w:bCs/>
          <w:lang w:eastAsia="en-US"/>
        </w:rPr>
        <w:t>Требования к качеству товара:</w:t>
      </w:r>
    </w:p>
    <w:p w14:paraId="4A530DCD" w14:textId="77777777" w:rsidR="00F35089" w:rsidRDefault="00F35089" w:rsidP="00F35089">
      <w:pPr>
        <w:tabs>
          <w:tab w:val="left" w:pos="1134"/>
          <w:tab w:val="left" w:pos="1843"/>
        </w:tabs>
        <w:ind w:firstLine="567"/>
        <w:jc w:val="both"/>
        <w:rPr>
          <w:rFonts w:eastAsia="Calibri"/>
          <w:lang w:eastAsia="en-US"/>
        </w:rPr>
      </w:pPr>
      <w:r>
        <w:rPr>
          <w:rFonts w:eastAsia="Calibri"/>
        </w:rPr>
        <w:t>Поставляемый товар должен быть новым товаром (товаром, который не был в употреблении), не должен находиться в залоге, под арестом или под иным обременением.</w:t>
      </w:r>
    </w:p>
    <w:p w14:paraId="6F455247" w14:textId="77777777" w:rsidR="00F35089" w:rsidRDefault="00F35089" w:rsidP="00F35089">
      <w:pPr>
        <w:tabs>
          <w:tab w:val="left" w:pos="1134"/>
          <w:tab w:val="left" w:pos="1843"/>
        </w:tabs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Поставщик подтверждает качество товара предоставлением документов, подтверждающих его качество. </w:t>
      </w:r>
    </w:p>
    <w:p w14:paraId="517261B5" w14:textId="42E150B8" w:rsidR="00F35089" w:rsidRDefault="00F35089" w:rsidP="00F35089">
      <w:pPr>
        <w:tabs>
          <w:tab w:val="left" w:pos="1134"/>
          <w:tab w:val="left" w:pos="1843"/>
        </w:tabs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 Качество товара должно соответствовать требованиям действующего законодательства, принятых в соответствии с ним нормативных документов и условиям контракта. </w:t>
      </w:r>
      <w:r w:rsidR="00626DF3">
        <w:rPr>
          <w:rFonts w:eastAsia="Calibri"/>
        </w:rPr>
        <w:t>Товар</w:t>
      </w:r>
      <w:r w:rsidR="00626DF3" w:rsidRPr="00626DF3">
        <w:rPr>
          <w:rFonts w:eastAsia="Calibri"/>
        </w:rPr>
        <w:t xml:space="preserve"> долж</w:t>
      </w:r>
      <w:r w:rsidR="00626DF3">
        <w:rPr>
          <w:rFonts w:eastAsia="Calibri"/>
        </w:rPr>
        <w:t>ен</w:t>
      </w:r>
      <w:r w:rsidR="00626DF3" w:rsidRPr="00626DF3">
        <w:rPr>
          <w:rFonts w:eastAsia="Calibri"/>
        </w:rPr>
        <w:t xml:space="preserve"> иметь разрешение на использование в </w:t>
      </w:r>
      <w:r w:rsidR="00626DF3">
        <w:rPr>
          <w:rFonts w:eastAsia="Calibri"/>
        </w:rPr>
        <w:t xml:space="preserve">лечебно-профилактических </w:t>
      </w:r>
      <w:r w:rsidR="00626DF3" w:rsidRPr="00626DF3">
        <w:rPr>
          <w:rFonts w:eastAsia="Calibri"/>
        </w:rPr>
        <w:t>и детских учреждениях</w:t>
      </w:r>
      <w:r w:rsidR="00626DF3">
        <w:rPr>
          <w:rFonts w:eastAsia="Calibri"/>
        </w:rPr>
        <w:t xml:space="preserve">. </w:t>
      </w:r>
      <w:r>
        <w:rPr>
          <w:rFonts w:eastAsia="Calibri"/>
        </w:rPr>
        <w:t>Товар должен быть упакован в соответствии с требованиями нормативно-технической документации, предусмотренной для данного вида продукции. Поставка товара должна осуществляться в упаковке, обеспечивающей его сохранность. Тара и упаковка не должны иметь признаков повреждения, нарушения целостности.</w:t>
      </w:r>
    </w:p>
    <w:p w14:paraId="2C1B3698" w14:textId="4EA44A4D" w:rsidR="00F35089" w:rsidRDefault="00F35089" w:rsidP="00F35089">
      <w:pPr>
        <w:tabs>
          <w:tab w:val="left" w:pos="1134"/>
          <w:tab w:val="left" w:pos="1843"/>
        </w:tabs>
        <w:ind w:firstLine="567"/>
        <w:jc w:val="both"/>
        <w:rPr>
          <w:rFonts w:eastAsia="Calibri"/>
        </w:rPr>
      </w:pPr>
      <w:r>
        <w:rPr>
          <w:rFonts w:eastAsia="Calibri"/>
        </w:rPr>
        <w:t>Поставщик несет ответственность перед Заказчиком за все повреждения или порчу Товара, возникшие в результате некачественной упаковки, за дополнительные расходы, которые могут возникнуть в результате неправильной маркировки. Поставщик несет риск случайной гибели или случайного повреждения товара.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«О защите прав потребителей». Товар не должен являться предметом залога, не состоять под арестом, и должен быть свободным от любых прав и претензий третьих лиц.</w:t>
      </w:r>
    </w:p>
    <w:p w14:paraId="2B0A36E4" w14:textId="77777777" w:rsidR="00F35089" w:rsidRDefault="00F35089" w:rsidP="00F35089">
      <w:pPr>
        <w:tabs>
          <w:tab w:val="left" w:pos="1134"/>
          <w:tab w:val="left" w:pos="1843"/>
        </w:tabs>
        <w:ind w:firstLine="567"/>
        <w:jc w:val="both"/>
        <w:rPr>
          <w:rFonts w:eastAsia="Calibri"/>
        </w:rPr>
      </w:pPr>
      <w:r>
        <w:rPr>
          <w:rFonts w:eastAsia="Calibri"/>
        </w:rPr>
        <w:t>Требования к техническим, функциональным характеристикам и эксплуатационным характеристикам товара установлены в настоящей Спецификации.</w:t>
      </w:r>
    </w:p>
    <w:p w14:paraId="41E8A238" w14:textId="77777777" w:rsidR="00F35089" w:rsidRDefault="00F35089" w:rsidP="00F35089">
      <w:pPr>
        <w:tabs>
          <w:tab w:val="left" w:pos="1134"/>
          <w:tab w:val="left" w:pos="1843"/>
        </w:tabs>
        <w:ind w:firstLine="567"/>
        <w:jc w:val="both"/>
        <w:rPr>
          <w:rFonts w:eastAsia="Calibri"/>
        </w:rPr>
      </w:pPr>
      <w:r>
        <w:rPr>
          <w:rFonts w:eastAsia="Calibri"/>
        </w:rPr>
        <w:t xml:space="preserve">Требования к качеству товара устанавливаются в соответствии со статьей 469 ГК РФ. Товар должен соответствовать требованиям действующего законодательства Российской Федерации, применяемым для товара такого рода. Товар должен быть зарегистрирован на территории Российской Федерации в установленном законодательством порядке. </w:t>
      </w:r>
    </w:p>
    <w:p w14:paraId="14A40C92" w14:textId="0FC34092" w:rsidR="00F35089" w:rsidRDefault="00F35089" w:rsidP="00F35089">
      <w:pPr>
        <w:tabs>
          <w:tab w:val="left" w:pos="1134"/>
          <w:tab w:val="left" w:pos="1843"/>
        </w:tabs>
        <w:ind w:firstLine="567"/>
        <w:jc w:val="both"/>
        <w:rPr>
          <w:rFonts w:eastAsia="Calibri"/>
        </w:rPr>
      </w:pPr>
      <w:r>
        <w:rPr>
          <w:rFonts w:eastAsia="Calibri"/>
        </w:rPr>
        <w:t>Поставщик гарантирует качество поставляемого Товара в пределах срока годности, установленного производителем Товара, с момента подписания документа о приемке, подписанного Сторонами.</w:t>
      </w:r>
    </w:p>
    <w:p w14:paraId="748308CA" w14:textId="77777777" w:rsidR="00F35089" w:rsidRDefault="00F35089" w:rsidP="00F35089">
      <w:pPr>
        <w:tabs>
          <w:tab w:val="left" w:pos="1134"/>
          <w:tab w:val="left" w:pos="1843"/>
        </w:tabs>
        <w:ind w:firstLine="567"/>
        <w:jc w:val="both"/>
        <w:rPr>
          <w:bCs/>
        </w:rPr>
      </w:pPr>
      <w:r>
        <w:rPr>
          <w:rFonts w:eastAsia="Calibri"/>
        </w:rPr>
        <w:t xml:space="preserve">Поставка и разгрузка товара в месте поставки осуществляется силами и за счет средств Поставщика. </w:t>
      </w:r>
      <w:r>
        <w:rPr>
          <w:bCs/>
        </w:rPr>
        <w:t xml:space="preserve">Требования к качеству товара устанавливаются в соответствии со статьей 469 ГК РФ. Товар должен соответствовать требованиям действующего законодательства Российской Федерации, применяемым для товара такого рода. Товар должен быть зарегистрирован на территории Российской Федерации в установленном законодательством порядке. </w:t>
      </w:r>
    </w:p>
    <w:p w14:paraId="61F51FB9" w14:textId="1E740F8B" w:rsidR="00F35089" w:rsidRDefault="00F35089" w:rsidP="00F35089">
      <w:pPr>
        <w:tabs>
          <w:tab w:val="left" w:pos="1134"/>
          <w:tab w:val="left" w:pos="1843"/>
        </w:tabs>
        <w:ind w:firstLine="567"/>
        <w:jc w:val="both"/>
        <w:rPr>
          <w:bCs/>
          <w:color w:val="000000"/>
        </w:rPr>
      </w:pPr>
      <w:r>
        <w:rPr>
          <w:b/>
          <w:bCs/>
          <w:color w:val="000000"/>
        </w:rPr>
        <w:t>Гарантийный срок</w:t>
      </w:r>
      <w:r>
        <w:rPr>
          <w:bCs/>
          <w:color w:val="000000"/>
        </w:rPr>
        <w:t xml:space="preserve"> </w:t>
      </w:r>
      <w:r w:rsidR="00626DF3">
        <w:rPr>
          <w:bCs/>
          <w:color w:val="000000"/>
        </w:rPr>
        <w:t xml:space="preserve">на поставляемый товар </w:t>
      </w:r>
      <w:r>
        <w:rPr>
          <w:bCs/>
          <w:color w:val="000000"/>
        </w:rPr>
        <w:t xml:space="preserve">составляет не менее </w:t>
      </w:r>
      <w:r w:rsidR="00626DF3">
        <w:rPr>
          <w:bCs/>
          <w:color w:val="000000"/>
        </w:rPr>
        <w:t>6</w:t>
      </w:r>
      <w:r>
        <w:rPr>
          <w:bCs/>
          <w:color w:val="000000"/>
        </w:rPr>
        <w:t xml:space="preserve"> месяцев с даты подписания Заказчиком документа о приемке товара.</w:t>
      </w:r>
    </w:p>
    <w:bookmarkEnd w:id="3"/>
    <w:p w14:paraId="13CEDD3E" w14:textId="77777777" w:rsidR="00F35089" w:rsidRDefault="00F35089" w:rsidP="00F35089">
      <w:pPr>
        <w:tabs>
          <w:tab w:val="left" w:pos="1134"/>
          <w:tab w:val="left" w:pos="1843"/>
        </w:tabs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>Исчисление гарантийного срока производится в порядке, установленном действующим законодательством Российской Федерации (ст.472, 473 ГК РФ).</w:t>
      </w:r>
    </w:p>
    <w:bookmarkEnd w:id="1"/>
    <w:p w14:paraId="04243980" w14:textId="19B7ADC6" w:rsidR="004C73A8" w:rsidRPr="00A3687C" w:rsidRDefault="004C73A8" w:rsidP="00626DF3">
      <w:pPr>
        <w:pStyle w:val="af0"/>
        <w:spacing w:before="120" w:after="120"/>
        <w:ind w:left="1065"/>
        <w:jc w:val="both"/>
      </w:pPr>
    </w:p>
    <w:sectPr w:rsidR="004C73A8" w:rsidRPr="00A3687C" w:rsidSect="00037163">
      <w:pgSz w:w="16840" w:h="11907" w:orient="landscape" w:code="9"/>
      <w:pgMar w:top="1361" w:right="567" w:bottom="567" w:left="709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9E7F5B" w14:textId="77777777" w:rsidR="009B2E20" w:rsidRDefault="009B2E20" w:rsidP="009D43C3">
      <w:r>
        <w:separator/>
      </w:r>
    </w:p>
  </w:endnote>
  <w:endnote w:type="continuationSeparator" w:id="0">
    <w:p w14:paraId="2B9DF080" w14:textId="77777777" w:rsidR="009B2E20" w:rsidRDefault="009B2E20" w:rsidP="009D4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MJP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altName w:val="Arial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86FC92" w14:textId="77777777" w:rsidR="009B2E20" w:rsidRDefault="009B2E20" w:rsidP="009D43C3">
      <w:r>
        <w:separator/>
      </w:r>
    </w:p>
  </w:footnote>
  <w:footnote w:type="continuationSeparator" w:id="0">
    <w:p w14:paraId="72A48EA1" w14:textId="77777777" w:rsidR="009B2E20" w:rsidRDefault="009B2E20" w:rsidP="009D4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304E"/>
    <w:multiLevelType w:val="hybridMultilevel"/>
    <w:tmpl w:val="A9C806C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203E235C"/>
    <w:multiLevelType w:val="hybridMultilevel"/>
    <w:tmpl w:val="380A5E64"/>
    <w:lvl w:ilvl="0" w:tplc="75DCFC86">
      <w:start w:val="1"/>
      <w:numFmt w:val="decimal"/>
      <w:lvlText w:val="%1."/>
      <w:lvlJc w:val="left"/>
      <w:pPr>
        <w:ind w:left="114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23D0DCA"/>
    <w:multiLevelType w:val="hybridMultilevel"/>
    <w:tmpl w:val="BFB04476"/>
    <w:lvl w:ilvl="0" w:tplc="E340936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 w15:restartNumberingAfterBreak="0">
    <w:nsid w:val="34BE0F99"/>
    <w:multiLevelType w:val="hybridMultilevel"/>
    <w:tmpl w:val="D102CA1E"/>
    <w:lvl w:ilvl="0" w:tplc="662E69C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735E94"/>
    <w:multiLevelType w:val="hybridMultilevel"/>
    <w:tmpl w:val="2E84D71C"/>
    <w:lvl w:ilvl="0" w:tplc="B7DE6612">
      <w:start w:val="1"/>
      <w:numFmt w:val="decimal"/>
      <w:lvlText w:val="%1)"/>
      <w:lvlJc w:val="left"/>
      <w:pPr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34D35FC"/>
    <w:multiLevelType w:val="hybridMultilevel"/>
    <w:tmpl w:val="0E845A2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1C0E7E"/>
    <w:multiLevelType w:val="hybridMultilevel"/>
    <w:tmpl w:val="B1CC64BC"/>
    <w:lvl w:ilvl="0" w:tplc="01542EAA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86B6D55"/>
    <w:multiLevelType w:val="hybridMultilevel"/>
    <w:tmpl w:val="3B30F66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94F275E"/>
    <w:multiLevelType w:val="hybridMultilevel"/>
    <w:tmpl w:val="1C5ECD02"/>
    <w:lvl w:ilvl="0" w:tplc="E87C6410">
      <w:start w:val="1"/>
      <w:numFmt w:val="decimal"/>
      <w:lvlText w:val="%1."/>
      <w:lvlJc w:val="left"/>
      <w:pPr>
        <w:ind w:left="114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962072E"/>
    <w:multiLevelType w:val="hybridMultilevel"/>
    <w:tmpl w:val="2FF2AC18"/>
    <w:lvl w:ilvl="0" w:tplc="65C0E2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3924AB"/>
    <w:multiLevelType w:val="hybridMultilevel"/>
    <w:tmpl w:val="B74447B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4E4E4500"/>
    <w:multiLevelType w:val="hybridMultilevel"/>
    <w:tmpl w:val="04684C60"/>
    <w:lvl w:ilvl="0" w:tplc="C99AB6F2">
      <w:start w:val="1"/>
      <w:numFmt w:val="decimal"/>
      <w:lvlText w:val="%1."/>
      <w:lvlJc w:val="left"/>
      <w:pPr>
        <w:ind w:left="114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53A566C"/>
    <w:multiLevelType w:val="hybridMultilevel"/>
    <w:tmpl w:val="43FEF242"/>
    <w:lvl w:ilvl="0" w:tplc="0D40ABB8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67C0D7A"/>
    <w:multiLevelType w:val="hybridMultilevel"/>
    <w:tmpl w:val="F97CC258"/>
    <w:lvl w:ilvl="0" w:tplc="1878188C">
      <w:start w:val="7"/>
      <w:numFmt w:val="decimal"/>
      <w:lvlText w:val="%1."/>
      <w:lvlJc w:val="left"/>
      <w:pPr>
        <w:ind w:left="20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6" w:hanging="360"/>
      </w:pPr>
    </w:lvl>
    <w:lvl w:ilvl="2" w:tplc="0419001B" w:tentative="1">
      <w:start w:val="1"/>
      <w:numFmt w:val="lowerRoman"/>
      <w:lvlText w:val="%3."/>
      <w:lvlJc w:val="right"/>
      <w:pPr>
        <w:ind w:left="3516" w:hanging="180"/>
      </w:pPr>
    </w:lvl>
    <w:lvl w:ilvl="3" w:tplc="0419000F" w:tentative="1">
      <w:start w:val="1"/>
      <w:numFmt w:val="decimal"/>
      <w:lvlText w:val="%4."/>
      <w:lvlJc w:val="left"/>
      <w:pPr>
        <w:ind w:left="4236" w:hanging="360"/>
      </w:pPr>
    </w:lvl>
    <w:lvl w:ilvl="4" w:tplc="04190019" w:tentative="1">
      <w:start w:val="1"/>
      <w:numFmt w:val="lowerLetter"/>
      <w:lvlText w:val="%5."/>
      <w:lvlJc w:val="left"/>
      <w:pPr>
        <w:ind w:left="4956" w:hanging="360"/>
      </w:pPr>
    </w:lvl>
    <w:lvl w:ilvl="5" w:tplc="0419001B" w:tentative="1">
      <w:start w:val="1"/>
      <w:numFmt w:val="lowerRoman"/>
      <w:lvlText w:val="%6."/>
      <w:lvlJc w:val="right"/>
      <w:pPr>
        <w:ind w:left="5676" w:hanging="180"/>
      </w:pPr>
    </w:lvl>
    <w:lvl w:ilvl="6" w:tplc="0419000F" w:tentative="1">
      <w:start w:val="1"/>
      <w:numFmt w:val="decimal"/>
      <w:lvlText w:val="%7."/>
      <w:lvlJc w:val="left"/>
      <w:pPr>
        <w:ind w:left="6396" w:hanging="360"/>
      </w:pPr>
    </w:lvl>
    <w:lvl w:ilvl="7" w:tplc="04190019" w:tentative="1">
      <w:start w:val="1"/>
      <w:numFmt w:val="lowerLetter"/>
      <w:lvlText w:val="%8."/>
      <w:lvlJc w:val="left"/>
      <w:pPr>
        <w:ind w:left="7116" w:hanging="360"/>
      </w:pPr>
    </w:lvl>
    <w:lvl w:ilvl="8" w:tplc="0419001B" w:tentative="1">
      <w:start w:val="1"/>
      <w:numFmt w:val="lowerRoman"/>
      <w:lvlText w:val="%9."/>
      <w:lvlJc w:val="right"/>
      <w:pPr>
        <w:ind w:left="7836" w:hanging="180"/>
      </w:pPr>
    </w:lvl>
  </w:abstractNum>
  <w:abstractNum w:abstractNumId="14" w15:restartNumberingAfterBreak="0">
    <w:nsid w:val="5725723F"/>
    <w:multiLevelType w:val="hybridMultilevel"/>
    <w:tmpl w:val="EFA2AC34"/>
    <w:lvl w:ilvl="0" w:tplc="F268345A">
      <w:start w:val="1"/>
      <w:numFmt w:val="decimal"/>
      <w:lvlText w:val="%1."/>
      <w:lvlJc w:val="left"/>
      <w:pPr>
        <w:ind w:left="4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  <w:rPr>
        <w:rFonts w:cs="Times New Roman"/>
      </w:rPr>
    </w:lvl>
  </w:abstractNum>
  <w:abstractNum w:abstractNumId="15" w15:restartNumberingAfterBreak="0">
    <w:nsid w:val="6DC43EC9"/>
    <w:multiLevelType w:val="hybridMultilevel"/>
    <w:tmpl w:val="9BAA6B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 w15:restartNumberingAfterBreak="0">
    <w:nsid w:val="6E561CCE"/>
    <w:multiLevelType w:val="hybridMultilevel"/>
    <w:tmpl w:val="119A7D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98A6A8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994626B"/>
    <w:multiLevelType w:val="hybridMultilevel"/>
    <w:tmpl w:val="9D1E09BE"/>
    <w:lvl w:ilvl="0" w:tplc="F33CD59E">
      <w:start w:val="1"/>
      <w:numFmt w:val="decimal"/>
      <w:lvlText w:val="%1."/>
      <w:lvlJc w:val="left"/>
      <w:pPr>
        <w:ind w:left="177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496" w:hanging="360"/>
      </w:pPr>
    </w:lvl>
    <w:lvl w:ilvl="2" w:tplc="0419001B">
      <w:start w:val="1"/>
      <w:numFmt w:val="lowerRoman"/>
      <w:lvlText w:val="%3."/>
      <w:lvlJc w:val="right"/>
      <w:pPr>
        <w:ind w:left="3216" w:hanging="180"/>
      </w:pPr>
    </w:lvl>
    <w:lvl w:ilvl="3" w:tplc="0419000F">
      <w:start w:val="1"/>
      <w:numFmt w:val="decimal"/>
      <w:lvlText w:val="%4."/>
      <w:lvlJc w:val="left"/>
      <w:pPr>
        <w:ind w:left="3936" w:hanging="360"/>
      </w:pPr>
    </w:lvl>
    <w:lvl w:ilvl="4" w:tplc="04190019">
      <w:start w:val="1"/>
      <w:numFmt w:val="lowerLetter"/>
      <w:lvlText w:val="%5."/>
      <w:lvlJc w:val="left"/>
      <w:pPr>
        <w:ind w:left="4656" w:hanging="360"/>
      </w:pPr>
    </w:lvl>
    <w:lvl w:ilvl="5" w:tplc="0419001B">
      <w:start w:val="1"/>
      <w:numFmt w:val="lowerRoman"/>
      <w:lvlText w:val="%6."/>
      <w:lvlJc w:val="right"/>
      <w:pPr>
        <w:ind w:left="5376" w:hanging="180"/>
      </w:pPr>
    </w:lvl>
    <w:lvl w:ilvl="6" w:tplc="0419000F">
      <w:start w:val="1"/>
      <w:numFmt w:val="decimal"/>
      <w:lvlText w:val="%7."/>
      <w:lvlJc w:val="left"/>
      <w:pPr>
        <w:ind w:left="6096" w:hanging="360"/>
      </w:pPr>
    </w:lvl>
    <w:lvl w:ilvl="7" w:tplc="04190019">
      <w:start w:val="1"/>
      <w:numFmt w:val="lowerLetter"/>
      <w:lvlText w:val="%8."/>
      <w:lvlJc w:val="left"/>
      <w:pPr>
        <w:ind w:left="6816" w:hanging="360"/>
      </w:pPr>
    </w:lvl>
    <w:lvl w:ilvl="8" w:tplc="0419001B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FD79A7"/>
    <w:multiLevelType w:val="hybridMultilevel"/>
    <w:tmpl w:val="2E84D71C"/>
    <w:lvl w:ilvl="0" w:tplc="B7DE6612">
      <w:start w:val="1"/>
      <w:numFmt w:val="decimal"/>
      <w:lvlText w:val="%1)"/>
      <w:lvlJc w:val="left"/>
      <w:pPr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6"/>
  </w:num>
  <w:num w:numId="2">
    <w:abstractNumId w:val="2"/>
  </w:num>
  <w:num w:numId="3">
    <w:abstractNumId w:val="5"/>
  </w:num>
  <w:num w:numId="4">
    <w:abstractNumId w:val="4"/>
  </w:num>
  <w:num w:numId="5">
    <w:abstractNumId w:val="18"/>
  </w:num>
  <w:num w:numId="6">
    <w:abstractNumId w:val="6"/>
  </w:num>
  <w:num w:numId="7">
    <w:abstractNumId w:val="15"/>
  </w:num>
  <w:num w:numId="8">
    <w:abstractNumId w:val="9"/>
  </w:num>
  <w:num w:numId="9">
    <w:abstractNumId w:val="10"/>
  </w:num>
  <w:num w:numId="10">
    <w:abstractNumId w:val="0"/>
  </w:num>
  <w:num w:numId="11">
    <w:abstractNumId w:val="7"/>
  </w:num>
  <w:num w:numId="12">
    <w:abstractNumId w:val="14"/>
  </w:num>
  <w:num w:numId="13">
    <w:abstractNumId w:val="12"/>
  </w:num>
  <w:num w:numId="14">
    <w:abstractNumId w:val="11"/>
  </w:num>
  <w:num w:numId="15">
    <w:abstractNumId w:val="1"/>
  </w:num>
  <w:num w:numId="16">
    <w:abstractNumId w:val="8"/>
  </w:num>
  <w:num w:numId="17">
    <w:abstractNumId w:val="3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115"/>
    <w:rsid w:val="00004315"/>
    <w:rsid w:val="00004ECA"/>
    <w:rsid w:val="000051E7"/>
    <w:rsid w:val="000062CD"/>
    <w:rsid w:val="0000736D"/>
    <w:rsid w:val="00007A9B"/>
    <w:rsid w:val="00010732"/>
    <w:rsid w:val="0001251C"/>
    <w:rsid w:val="00012B4C"/>
    <w:rsid w:val="00012BC0"/>
    <w:rsid w:val="0001348B"/>
    <w:rsid w:val="000137C7"/>
    <w:rsid w:val="00017D9F"/>
    <w:rsid w:val="000205BF"/>
    <w:rsid w:val="00023E6E"/>
    <w:rsid w:val="00024387"/>
    <w:rsid w:val="00025D3A"/>
    <w:rsid w:val="00031E37"/>
    <w:rsid w:val="00033C9C"/>
    <w:rsid w:val="000346DD"/>
    <w:rsid w:val="00036818"/>
    <w:rsid w:val="00037163"/>
    <w:rsid w:val="00037CFD"/>
    <w:rsid w:val="00041F34"/>
    <w:rsid w:val="000465BF"/>
    <w:rsid w:val="0004745E"/>
    <w:rsid w:val="00050987"/>
    <w:rsid w:val="00050E99"/>
    <w:rsid w:val="00052376"/>
    <w:rsid w:val="0005336E"/>
    <w:rsid w:val="00056600"/>
    <w:rsid w:val="00061184"/>
    <w:rsid w:val="00061E78"/>
    <w:rsid w:val="0006203F"/>
    <w:rsid w:val="000635C9"/>
    <w:rsid w:val="00063B12"/>
    <w:rsid w:val="00064C84"/>
    <w:rsid w:val="00066E4A"/>
    <w:rsid w:val="0007103B"/>
    <w:rsid w:val="000723A8"/>
    <w:rsid w:val="0007659A"/>
    <w:rsid w:val="00077D53"/>
    <w:rsid w:val="00081A9E"/>
    <w:rsid w:val="00082CEA"/>
    <w:rsid w:val="00083CD8"/>
    <w:rsid w:val="00085C02"/>
    <w:rsid w:val="00086051"/>
    <w:rsid w:val="00086392"/>
    <w:rsid w:val="000870F5"/>
    <w:rsid w:val="000874A6"/>
    <w:rsid w:val="000877B9"/>
    <w:rsid w:val="00091A4A"/>
    <w:rsid w:val="00091C31"/>
    <w:rsid w:val="0009336E"/>
    <w:rsid w:val="00093545"/>
    <w:rsid w:val="000935D9"/>
    <w:rsid w:val="00094BF5"/>
    <w:rsid w:val="000955A8"/>
    <w:rsid w:val="000970E2"/>
    <w:rsid w:val="00097AAA"/>
    <w:rsid w:val="000A0DF0"/>
    <w:rsid w:val="000A1573"/>
    <w:rsid w:val="000A229E"/>
    <w:rsid w:val="000A2781"/>
    <w:rsid w:val="000A39CF"/>
    <w:rsid w:val="000A41C0"/>
    <w:rsid w:val="000A792B"/>
    <w:rsid w:val="000B1F77"/>
    <w:rsid w:val="000B49E8"/>
    <w:rsid w:val="000B4F72"/>
    <w:rsid w:val="000B6345"/>
    <w:rsid w:val="000B6540"/>
    <w:rsid w:val="000B76A0"/>
    <w:rsid w:val="000C0502"/>
    <w:rsid w:val="000C2318"/>
    <w:rsid w:val="000C3AFE"/>
    <w:rsid w:val="000D08E1"/>
    <w:rsid w:val="000D18B9"/>
    <w:rsid w:val="000D1EAB"/>
    <w:rsid w:val="000D2235"/>
    <w:rsid w:val="000D33EE"/>
    <w:rsid w:val="000D7C61"/>
    <w:rsid w:val="000E2E9C"/>
    <w:rsid w:val="000E341D"/>
    <w:rsid w:val="000E3A01"/>
    <w:rsid w:val="000E4045"/>
    <w:rsid w:val="000E4107"/>
    <w:rsid w:val="000E486F"/>
    <w:rsid w:val="000E4918"/>
    <w:rsid w:val="000E7571"/>
    <w:rsid w:val="000F14D9"/>
    <w:rsid w:val="000F19E5"/>
    <w:rsid w:val="000F31A7"/>
    <w:rsid w:val="000F44A5"/>
    <w:rsid w:val="000F605D"/>
    <w:rsid w:val="000F68DB"/>
    <w:rsid w:val="000F7743"/>
    <w:rsid w:val="000F7E26"/>
    <w:rsid w:val="0010061E"/>
    <w:rsid w:val="00106F77"/>
    <w:rsid w:val="001144E6"/>
    <w:rsid w:val="00116B4D"/>
    <w:rsid w:val="001202FB"/>
    <w:rsid w:val="00121141"/>
    <w:rsid w:val="0012395C"/>
    <w:rsid w:val="00131051"/>
    <w:rsid w:val="00131AA4"/>
    <w:rsid w:val="00131D43"/>
    <w:rsid w:val="00135964"/>
    <w:rsid w:val="0013622A"/>
    <w:rsid w:val="00136A11"/>
    <w:rsid w:val="00137103"/>
    <w:rsid w:val="00137A4C"/>
    <w:rsid w:val="001408A4"/>
    <w:rsid w:val="00141864"/>
    <w:rsid w:val="001426F3"/>
    <w:rsid w:val="0014725C"/>
    <w:rsid w:val="001538FC"/>
    <w:rsid w:val="00153C2E"/>
    <w:rsid w:val="001556D7"/>
    <w:rsid w:val="00156449"/>
    <w:rsid w:val="00157EA0"/>
    <w:rsid w:val="00162407"/>
    <w:rsid w:val="00165F3F"/>
    <w:rsid w:val="0017408D"/>
    <w:rsid w:val="00182B3E"/>
    <w:rsid w:val="001875A9"/>
    <w:rsid w:val="00187C22"/>
    <w:rsid w:val="00193C5A"/>
    <w:rsid w:val="00194DC2"/>
    <w:rsid w:val="00195AF4"/>
    <w:rsid w:val="00197168"/>
    <w:rsid w:val="001A0241"/>
    <w:rsid w:val="001A0D42"/>
    <w:rsid w:val="001A1B4B"/>
    <w:rsid w:val="001A2151"/>
    <w:rsid w:val="001A577F"/>
    <w:rsid w:val="001A5DAA"/>
    <w:rsid w:val="001A7E19"/>
    <w:rsid w:val="001B04A6"/>
    <w:rsid w:val="001B0B61"/>
    <w:rsid w:val="001B20B5"/>
    <w:rsid w:val="001B37A2"/>
    <w:rsid w:val="001B3D39"/>
    <w:rsid w:val="001C0963"/>
    <w:rsid w:val="001C099F"/>
    <w:rsid w:val="001C2791"/>
    <w:rsid w:val="001C28F6"/>
    <w:rsid w:val="001C421F"/>
    <w:rsid w:val="001C4CCE"/>
    <w:rsid w:val="001C59D9"/>
    <w:rsid w:val="001C7BFF"/>
    <w:rsid w:val="001D10FA"/>
    <w:rsid w:val="001D1CE7"/>
    <w:rsid w:val="001D52D1"/>
    <w:rsid w:val="001D577E"/>
    <w:rsid w:val="001D7543"/>
    <w:rsid w:val="001D7BF8"/>
    <w:rsid w:val="001E1674"/>
    <w:rsid w:val="001E230E"/>
    <w:rsid w:val="001E29EF"/>
    <w:rsid w:val="001E6A56"/>
    <w:rsid w:val="001F0724"/>
    <w:rsid w:val="001F0EFA"/>
    <w:rsid w:val="001F1B31"/>
    <w:rsid w:val="001F3934"/>
    <w:rsid w:val="001F3CB1"/>
    <w:rsid w:val="001F40FD"/>
    <w:rsid w:val="001F4BCF"/>
    <w:rsid w:val="001F4CCE"/>
    <w:rsid w:val="001F503E"/>
    <w:rsid w:val="001F7D22"/>
    <w:rsid w:val="002007A3"/>
    <w:rsid w:val="00204607"/>
    <w:rsid w:val="002046E0"/>
    <w:rsid w:val="00205052"/>
    <w:rsid w:val="00206186"/>
    <w:rsid w:val="00211CD8"/>
    <w:rsid w:val="00213AAE"/>
    <w:rsid w:val="00214067"/>
    <w:rsid w:val="00215962"/>
    <w:rsid w:val="0021670E"/>
    <w:rsid w:val="00216983"/>
    <w:rsid w:val="00220046"/>
    <w:rsid w:val="00220D24"/>
    <w:rsid w:val="00221ADF"/>
    <w:rsid w:val="00222276"/>
    <w:rsid w:val="0022416D"/>
    <w:rsid w:val="002248D0"/>
    <w:rsid w:val="00226825"/>
    <w:rsid w:val="00227132"/>
    <w:rsid w:val="00227756"/>
    <w:rsid w:val="0022782B"/>
    <w:rsid w:val="00237E7C"/>
    <w:rsid w:val="0024227C"/>
    <w:rsid w:val="00242C9A"/>
    <w:rsid w:val="00244E19"/>
    <w:rsid w:val="00245B3F"/>
    <w:rsid w:val="00245FC6"/>
    <w:rsid w:val="0024636D"/>
    <w:rsid w:val="0024779D"/>
    <w:rsid w:val="00247D39"/>
    <w:rsid w:val="00247E83"/>
    <w:rsid w:val="0025093B"/>
    <w:rsid w:val="00251ADC"/>
    <w:rsid w:val="00252A8E"/>
    <w:rsid w:val="00252B32"/>
    <w:rsid w:val="00260F75"/>
    <w:rsid w:val="00261D33"/>
    <w:rsid w:val="00262B7C"/>
    <w:rsid w:val="00263E27"/>
    <w:rsid w:val="00265281"/>
    <w:rsid w:val="00265853"/>
    <w:rsid w:val="0026695A"/>
    <w:rsid w:val="00270131"/>
    <w:rsid w:val="00271646"/>
    <w:rsid w:val="00271F30"/>
    <w:rsid w:val="00272F2A"/>
    <w:rsid w:val="00273679"/>
    <w:rsid w:val="00273790"/>
    <w:rsid w:val="00274BE0"/>
    <w:rsid w:val="002759D4"/>
    <w:rsid w:val="00275A50"/>
    <w:rsid w:val="002766F3"/>
    <w:rsid w:val="00280B93"/>
    <w:rsid w:val="00281DB9"/>
    <w:rsid w:val="00281E1E"/>
    <w:rsid w:val="00282BBE"/>
    <w:rsid w:val="00282D79"/>
    <w:rsid w:val="00284523"/>
    <w:rsid w:val="00286722"/>
    <w:rsid w:val="002908F2"/>
    <w:rsid w:val="00292116"/>
    <w:rsid w:val="00292FD2"/>
    <w:rsid w:val="0029309D"/>
    <w:rsid w:val="002933FC"/>
    <w:rsid w:val="00293438"/>
    <w:rsid w:val="002945B1"/>
    <w:rsid w:val="002A280D"/>
    <w:rsid w:val="002A32AF"/>
    <w:rsid w:val="002A3E56"/>
    <w:rsid w:val="002A79AE"/>
    <w:rsid w:val="002B167E"/>
    <w:rsid w:val="002B4CA1"/>
    <w:rsid w:val="002B6F0E"/>
    <w:rsid w:val="002B7241"/>
    <w:rsid w:val="002C0612"/>
    <w:rsid w:val="002C1F46"/>
    <w:rsid w:val="002C4F39"/>
    <w:rsid w:val="002C7D3A"/>
    <w:rsid w:val="002D1534"/>
    <w:rsid w:val="002D211F"/>
    <w:rsid w:val="002D43DF"/>
    <w:rsid w:val="002E142B"/>
    <w:rsid w:val="002E30FE"/>
    <w:rsid w:val="002E482C"/>
    <w:rsid w:val="002E59AE"/>
    <w:rsid w:val="002E5C1D"/>
    <w:rsid w:val="002E6156"/>
    <w:rsid w:val="002E6C15"/>
    <w:rsid w:val="002E73EF"/>
    <w:rsid w:val="002F1A8B"/>
    <w:rsid w:val="002F296B"/>
    <w:rsid w:val="002F7F5F"/>
    <w:rsid w:val="00301398"/>
    <w:rsid w:val="00301B5A"/>
    <w:rsid w:val="00302D8A"/>
    <w:rsid w:val="0030465E"/>
    <w:rsid w:val="0031190D"/>
    <w:rsid w:val="00315FD3"/>
    <w:rsid w:val="00316AF5"/>
    <w:rsid w:val="00322E35"/>
    <w:rsid w:val="00323948"/>
    <w:rsid w:val="00326C65"/>
    <w:rsid w:val="003319F0"/>
    <w:rsid w:val="00333AFC"/>
    <w:rsid w:val="003342F2"/>
    <w:rsid w:val="00334EE0"/>
    <w:rsid w:val="0034112D"/>
    <w:rsid w:val="00343807"/>
    <w:rsid w:val="00351BE3"/>
    <w:rsid w:val="00352C77"/>
    <w:rsid w:val="00354B5F"/>
    <w:rsid w:val="0035573D"/>
    <w:rsid w:val="00355C3F"/>
    <w:rsid w:val="003563A8"/>
    <w:rsid w:val="0035732D"/>
    <w:rsid w:val="00357D23"/>
    <w:rsid w:val="0036781A"/>
    <w:rsid w:val="00371294"/>
    <w:rsid w:val="00373318"/>
    <w:rsid w:val="00373492"/>
    <w:rsid w:val="00377636"/>
    <w:rsid w:val="00377702"/>
    <w:rsid w:val="0037793C"/>
    <w:rsid w:val="00377F55"/>
    <w:rsid w:val="00381B31"/>
    <w:rsid w:val="00382538"/>
    <w:rsid w:val="00384F8F"/>
    <w:rsid w:val="00384FA3"/>
    <w:rsid w:val="00385DC3"/>
    <w:rsid w:val="00387036"/>
    <w:rsid w:val="00387F65"/>
    <w:rsid w:val="0039236D"/>
    <w:rsid w:val="00394217"/>
    <w:rsid w:val="00394EE3"/>
    <w:rsid w:val="003A1D74"/>
    <w:rsid w:val="003A1DED"/>
    <w:rsid w:val="003A506B"/>
    <w:rsid w:val="003A6ADC"/>
    <w:rsid w:val="003B0B36"/>
    <w:rsid w:val="003B19CE"/>
    <w:rsid w:val="003B5805"/>
    <w:rsid w:val="003B7B1D"/>
    <w:rsid w:val="003C17DA"/>
    <w:rsid w:val="003C31C4"/>
    <w:rsid w:val="003C39BD"/>
    <w:rsid w:val="003C67BC"/>
    <w:rsid w:val="003C7207"/>
    <w:rsid w:val="003C79BD"/>
    <w:rsid w:val="003C7C05"/>
    <w:rsid w:val="003D1D2B"/>
    <w:rsid w:val="003D3033"/>
    <w:rsid w:val="003D4A65"/>
    <w:rsid w:val="003D5086"/>
    <w:rsid w:val="003E078F"/>
    <w:rsid w:val="003E19B6"/>
    <w:rsid w:val="003E2203"/>
    <w:rsid w:val="003E638E"/>
    <w:rsid w:val="003E7445"/>
    <w:rsid w:val="003F5043"/>
    <w:rsid w:val="003F511A"/>
    <w:rsid w:val="003F75F8"/>
    <w:rsid w:val="003F7679"/>
    <w:rsid w:val="00401A9B"/>
    <w:rsid w:val="00405B88"/>
    <w:rsid w:val="00405E89"/>
    <w:rsid w:val="00406737"/>
    <w:rsid w:val="00410235"/>
    <w:rsid w:val="00410B3E"/>
    <w:rsid w:val="004137A4"/>
    <w:rsid w:val="00415567"/>
    <w:rsid w:val="00420A27"/>
    <w:rsid w:val="00420B09"/>
    <w:rsid w:val="004236A6"/>
    <w:rsid w:val="004238A5"/>
    <w:rsid w:val="004257C9"/>
    <w:rsid w:val="00427CE0"/>
    <w:rsid w:val="00431ABD"/>
    <w:rsid w:val="00432944"/>
    <w:rsid w:val="0043499B"/>
    <w:rsid w:val="0044032A"/>
    <w:rsid w:val="00440818"/>
    <w:rsid w:val="00440EE9"/>
    <w:rsid w:val="004410D5"/>
    <w:rsid w:val="00444363"/>
    <w:rsid w:val="00444C93"/>
    <w:rsid w:val="00445DBC"/>
    <w:rsid w:val="004475C7"/>
    <w:rsid w:val="004534E4"/>
    <w:rsid w:val="00454671"/>
    <w:rsid w:val="00455D99"/>
    <w:rsid w:val="00460FBA"/>
    <w:rsid w:val="00463EC8"/>
    <w:rsid w:val="0046648F"/>
    <w:rsid w:val="00466B23"/>
    <w:rsid w:val="00475A07"/>
    <w:rsid w:val="004805C5"/>
    <w:rsid w:val="00484884"/>
    <w:rsid w:val="00485917"/>
    <w:rsid w:val="004872E9"/>
    <w:rsid w:val="00487B1A"/>
    <w:rsid w:val="00490F2F"/>
    <w:rsid w:val="004914C5"/>
    <w:rsid w:val="00491602"/>
    <w:rsid w:val="0049266D"/>
    <w:rsid w:val="00492ADF"/>
    <w:rsid w:val="00492D8E"/>
    <w:rsid w:val="00494BF1"/>
    <w:rsid w:val="004A28A0"/>
    <w:rsid w:val="004A617C"/>
    <w:rsid w:val="004B1241"/>
    <w:rsid w:val="004B1469"/>
    <w:rsid w:val="004B40A5"/>
    <w:rsid w:val="004B4487"/>
    <w:rsid w:val="004B4F1D"/>
    <w:rsid w:val="004B662C"/>
    <w:rsid w:val="004B6EB8"/>
    <w:rsid w:val="004C0CB6"/>
    <w:rsid w:val="004C18F8"/>
    <w:rsid w:val="004C3306"/>
    <w:rsid w:val="004C3555"/>
    <w:rsid w:val="004C4695"/>
    <w:rsid w:val="004C524E"/>
    <w:rsid w:val="004C73A8"/>
    <w:rsid w:val="004C7736"/>
    <w:rsid w:val="004C7F22"/>
    <w:rsid w:val="004D3A3A"/>
    <w:rsid w:val="004D70E7"/>
    <w:rsid w:val="004D744C"/>
    <w:rsid w:val="004E17EA"/>
    <w:rsid w:val="004E3D54"/>
    <w:rsid w:val="004E3E3C"/>
    <w:rsid w:val="004E56C2"/>
    <w:rsid w:val="004E6224"/>
    <w:rsid w:val="004E6628"/>
    <w:rsid w:val="004E6800"/>
    <w:rsid w:val="004E7AAD"/>
    <w:rsid w:val="004F161C"/>
    <w:rsid w:val="004F1F3A"/>
    <w:rsid w:val="004F2B17"/>
    <w:rsid w:val="004F5212"/>
    <w:rsid w:val="00503560"/>
    <w:rsid w:val="00504D95"/>
    <w:rsid w:val="005054AC"/>
    <w:rsid w:val="0051018F"/>
    <w:rsid w:val="00511353"/>
    <w:rsid w:val="005149D0"/>
    <w:rsid w:val="0051574D"/>
    <w:rsid w:val="00517559"/>
    <w:rsid w:val="0052069A"/>
    <w:rsid w:val="00522C46"/>
    <w:rsid w:val="00523519"/>
    <w:rsid w:val="0053004E"/>
    <w:rsid w:val="005307F0"/>
    <w:rsid w:val="00532ABA"/>
    <w:rsid w:val="0053305E"/>
    <w:rsid w:val="00535910"/>
    <w:rsid w:val="00536378"/>
    <w:rsid w:val="00536CB4"/>
    <w:rsid w:val="00540155"/>
    <w:rsid w:val="00540EE5"/>
    <w:rsid w:val="005430BA"/>
    <w:rsid w:val="00544013"/>
    <w:rsid w:val="00546DB1"/>
    <w:rsid w:val="0055783D"/>
    <w:rsid w:val="005634C7"/>
    <w:rsid w:val="00564097"/>
    <w:rsid w:val="0056475F"/>
    <w:rsid w:val="00567C18"/>
    <w:rsid w:val="00567CED"/>
    <w:rsid w:val="00570F10"/>
    <w:rsid w:val="00571C2C"/>
    <w:rsid w:val="005726CB"/>
    <w:rsid w:val="00574295"/>
    <w:rsid w:val="00577808"/>
    <w:rsid w:val="005802AA"/>
    <w:rsid w:val="00583AE6"/>
    <w:rsid w:val="00584322"/>
    <w:rsid w:val="005844F2"/>
    <w:rsid w:val="0058503C"/>
    <w:rsid w:val="00592D8A"/>
    <w:rsid w:val="005943C1"/>
    <w:rsid w:val="005A151D"/>
    <w:rsid w:val="005A206F"/>
    <w:rsid w:val="005B2520"/>
    <w:rsid w:val="005B334A"/>
    <w:rsid w:val="005B63C0"/>
    <w:rsid w:val="005C1754"/>
    <w:rsid w:val="005C1D1E"/>
    <w:rsid w:val="005C39D2"/>
    <w:rsid w:val="005C3BD6"/>
    <w:rsid w:val="005C41A8"/>
    <w:rsid w:val="005C5BAF"/>
    <w:rsid w:val="005D1DE3"/>
    <w:rsid w:val="005D4A9D"/>
    <w:rsid w:val="005D695E"/>
    <w:rsid w:val="005E1488"/>
    <w:rsid w:val="005E1C84"/>
    <w:rsid w:val="005E3622"/>
    <w:rsid w:val="005E48B3"/>
    <w:rsid w:val="005E503E"/>
    <w:rsid w:val="005F062D"/>
    <w:rsid w:val="005F13C1"/>
    <w:rsid w:val="005F2534"/>
    <w:rsid w:val="005F557E"/>
    <w:rsid w:val="005F627A"/>
    <w:rsid w:val="005F773E"/>
    <w:rsid w:val="006025F5"/>
    <w:rsid w:val="00602C8E"/>
    <w:rsid w:val="0060481A"/>
    <w:rsid w:val="0060576E"/>
    <w:rsid w:val="00605EE8"/>
    <w:rsid w:val="00606BB8"/>
    <w:rsid w:val="00607695"/>
    <w:rsid w:val="006107E1"/>
    <w:rsid w:val="00611307"/>
    <w:rsid w:val="006125B1"/>
    <w:rsid w:val="00613940"/>
    <w:rsid w:val="00615A26"/>
    <w:rsid w:val="00616281"/>
    <w:rsid w:val="00616454"/>
    <w:rsid w:val="00617BC8"/>
    <w:rsid w:val="006203AC"/>
    <w:rsid w:val="006216F1"/>
    <w:rsid w:val="00626DF3"/>
    <w:rsid w:val="006304B8"/>
    <w:rsid w:val="00632897"/>
    <w:rsid w:val="00632BEB"/>
    <w:rsid w:val="00632CAC"/>
    <w:rsid w:val="00633617"/>
    <w:rsid w:val="00635DFE"/>
    <w:rsid w:val="00635E7D"/>
    <w:rsid w:val="00640628"/>
    <w:rsid w:val="00642004"/>
    <w:rsid w:val="00643B1F"/>
    <w:rsid w:val="00646987"/>
    <w:rsid w:val="00650B0F"/>
    <w:rsid w:val="006510BE"/>
    <w:rsid w:val="0065192D"/>
    <w:rsid w:val="00651C18"/>
    <w:rsid w:val="00655446"/>
    <w:rsid w:val="0065724E"/>
    <w:rsid w:val="00661319"/>
    <w:rsid w:val="00662D1F"/>
    <w:rsid w:val="00664BDA"/>
    <w:rsid w:val="006666A4"/>
    <w:rsid w:val="00667546"/>
    <w:rsid w:val="00670700"/>
    <w:rsid w:val="00673219"/>
    <w:rsid w:val="006732AB"/>
    <w:rsid w:val="00673B87"/>
    <w:rsid w:val="00673F1F"/>
    <w:rsid w:val="00674ACC"/>
    <w:rsid w:val="006757F9"/>
    <w:rsid w:val="00676195"/>
    <w:rsid w:val="00676AAC"/>
    <w:rsid w:val="00677FF0"/>
    <w:rsid w:val="00680844"/>
    <w:rsid w:val="00681519"/>
    <w:rsid w:val="0068502B"/>
    <w:rsid w:val="006850E3"/>
    <w:rsid w:val="00686027"/>
    <w:rsid w:val="00686765"/>
    <w:rsid w:val="00686B3A"/>
    <w:rsid w:val="00690F69"/>
    <w:rsid w:val="00692164"/>
    <w:rsid w:val="00693E9A"/>
    <w:rsid w:val="00695AD9"/>
    <w:rsid w:val="0069611E"/>
    <w:rsid w:val="006A03D4"/>
    <w:rsid w:val="006A0D95"/>
    <w:rsid w:val="006A232C"/>
    <w:rsid w:val="006A2351"/>
    <w:rsid w:val="006A2F95"/>
    <w:rsid w:val="006A340B"/>
    <w:rsid w:val="006A4021"/>
    <w:rsid w:val="006A6C05"/>
    <w:rsid w:val="006A7324"/>
    <w:rsid w:val="006B4776"/>
    <w:rsid w:val="006B7715"/>
    <w:rsid w:val="006C56E7"/>
    <w:rsid w:val="006C5BF5"/>
    <w:rsid w:val="006C6FBD"/>
    <w:rsid w:val="006C78F4"/>
    <w:rsid w:val="006C790E"/>
    <w:rsid w:val="006D0380"/>
    <w:rsid w:val="006D27BB"/>
    <w:rsid w:val="006E2185"/>
    <w:rsid w:val="006E2713"/>
    <w:rsid w:val="006E3565"/>
    <w:rsid w:val="006E3722"/>
    <w:rsid w:val="006E3D01"/>
    <w:rsid w:val="006E621F"/>
    <w:rsid w:val="006E71E1"/>
    <w:rsid w:val="006F0D22"/>
    <w:rsid w:val="006F483C"/>
    <w:rsid w:val="006F5264"/>
    <w:rsid w:val="006F546C"/>
    <w:rsid w:val="006F6D6C"/>
    <w:rsid w:val="00700ED6"/>
    <w:rsid w:val="00701817"/>
    <w:rsid w:val="0070255B"/>
    <w:rsid w:val="00703F37"/>
    <w:rsid w:val="00704577"/>
    <w:rsid w:val="00712B57"/>
    <w:rsid w:val="00713A04"/>
    <w:rsid w:val="00713D30"/>
    <w:rsid w:val="007160C7"/>
    <w:rsid w:val="00717404"/>
    <w:rsid w:val="007178BD"/>
    <w:rsid w:val="0072310C"/>
    <w:rsid w:val="007237D9"/>
    <w:rsid w:val="007259F4"/>
    <w:rsid w:val="00725E8D"/>
    <w:rsid w:val="0072786E"/>
    <w:rsid w:val="0073412D"/>
    <w:rsid w:val="00734364"/>
    <w:rsid w:val="00735705"/>
    <w:rsid w:val="00735B1A"/>
    <w:rsid w:val="00736BAA"/>
    <w:rsid w:val="00737A09"/>
    <w:rsid w:val="007402B4"/>
    <w:rsid w:val="00740725"/>
    <w:rsid w:val="00741EEB"/>
    <w:rsid w:val="0074269E"/>
    <w:rsid w:val="007443AE"/>
    <w:rsid w:val="0074595F"/>
    <w:rsid w:val="0074623E"/>
    <w:rsid w:val="00747E34"/>
    <w:rsid w:val="00750056"/>
    <w:rsid w:val="00750369"/>
    <w:rsid w:val="007509CA"/>
    <w:rsid w:val="00750EB7"/>
    <w:rsid w:val="00751845"/>
    <w:rsid w:val="00751E30"/>
    <w:rsid w:val="00753B57"/>
    <w:rsid w:val="00755183"/>
    <w:rsid w:val="00755906"/>
    <w:rsid w:val="00757B25"/>
    <w:rsid w:val="00760308"/>
    <w:rsid w:val="007618D0"/>
    <w:rsid w:val="007620CC"/>
    <w:rsid w:val="00763852"/>
    <w:rsid w:val="00764FA8"/>
    <w:rsid w:val="00767DFC"/>
    <w:rsid w:val="00771D6B"/>
    <w:rsid w:val="00773C1B"/>
    <w:rsid w:val="007765E1"/>
    <w:rsid w:val="00786876"/>
    <w:rsid w:val="0079041D"/>
    <w:rsid w:val="0079545E"/>
    <w:rsid w:val="00797BE1"/>
    <w:rsid w:val="007A27A5"/>
    <w:rsid w:val="007A362E"/>
    <w:rsid w:val="007A453D"/>
    <w:rsid w:val="007A4FD8"/>
    <w:rsid w:val="007A7D47"/>
    <w:rsid w:val="007B0C33"/>
    <w:rsid w:val="007B0D95"/>
    <w:rsid w:val="007B57CB"/>
    <w:rsid w:val="007B5ED6"/>
    <w:rsid w:val="007B6F69"/>
    <w:rsid w:val="007C1BA6"/>
    <w:rsid w:val="007C2CFF"/>
    <w:rsid w:val="007C33D8"/>
    <w:rsid w:val="007C3672"/>
    <w:rsid w:val="007C56F3"/>
    <w:rsid w:val="007C5AC8"/>
    <w:rsid w:val="007C7F17"/>
    <w:rsid w:val="007D1ED5"/>
    <w:rsid w:val="007D3D62"/>
    <w:rsid w:val="007D3E15"/>
    <w:rsid w:val="007D5693"/>
    <w:rsid w:val="007D7875"/>
    <w:rsid w:val="007E0527"/>
    <w:rsid w:val="007E1DF1"/>
    <w:rsid w:val="007E1F75"/>
    <w:rsid w:val="007E3C69"/>
    <w:rsid w:val="007E46E2"/>
    <w:rsid w:val="007E4F08"/>
    <w:rsid w:val="007E5BE9"/>
    <w:rsid w:val="007E5FEF"/>
    <w:rsid w:val="007E665E"/>
    <w:rsid w:val="007E6DB5"/>
    <w:rsid w:val="007E7BD5"/>
    <w:rsid w:val="007F0009"/>
    <w:rsid w:val="007F4398"/>
    <w:rsid w:val="007F43DE"/>
    <w:rsid w:val="007F4E99"/>
    <w:rsid w:val="007F4FE1"/>
    <w:rsid w:val="007F5FED"/>
    <w:rsid w:val="00800E12"/>
    <w:rsid w:val="00801809"/>
    <w:rsid w:val="0080448B"/>
    <w:rsid w:val="00806554"/>
    <w:rsid w:val="00806583"/>
    <w:rsid w:val="00807606"/>
    <w:rsid w:val="00814377"/>
    <w:rsid w:val="0081460A"/>
    <w:rsid w:val="00814973"/>
    <w:rsid w:val="00816942"/>
    <w:rsid w:val="00816CD7"/>
    <w:rsid w:val="0082071C"/>
    <w:rsid w:val="00820969"/>
    <w:rsid w:val="008211CC"/>
    <w:rsid w:val="00824B3B"/>
    <w:rsid w:val="00824BA9"/>
    <w:rsid w:val="00824D2D"/>
    <w:rsid w:val="0082592C"/>
    <w:rsid w:val="00825E78"/>
    <w:rsid w:val="00826313"/>
    <w:rsid w:val="00826872"/>
    <w:rsid w:val="00826CA0"/>
    <w:rsid w:val="0082782F"/>
    <w:rsid w:val="008324CA"/>
    <w:rsid w:val="00832964"/>
    <w:rsid w:val="008330C7"/>
    <w:rsid w:val="00833758"/>
    <w:rsid w:val="00843683"/>
    <w:rsid w:val="00843D89"/>
    <w:rsid w:val="00844A04"/>
    <w:rsid w:val="00844FCE"/>
    <w:rsid w:val="008461AA"/>
    <w:rsid w:val="00846594"/>
    <w:rsid w:val="00847427"/>
    <w:rsid w:val="00850896"/>
    <w:rsid w:val="00850926"/>
    <w:rsid w:val="00851D50"/>
    <w:rsid w:val="008521E3"/>
    <w:rsid w:val="00852BE5"/>
    <w:rsid w:val="00853BCD"/>
    <w:rsid w:val="00853F64"/>
    <w:rsid w:val="00854C39"/>
    <w:rsid w:val="00861663"/>
    <w:rsid w:val="00864375"/>
    <w:rsid w:val="00871136"/>
    <w:rsid w:val="0087279C"/>
    <w:rsid w:val="008740A4"/>
    <w:rsid w:val="00881D39"/>
    <w:rsid w:val="00882B2F"/>
    <w:rsid w:val="0088324D"/>
    <w:rsid w:val="00884CD4"/>
    <w:rsid w:val="00886C18"/>
    <w:rsid w:val="008908B8"/>
    <w:rsid w:val="00891420"/>
    <w:rsid w:val="00896E47"/>
    <w:rsid w:val="008A36B9"/>
    <w:rsid w:val="008A44CB"/>
    <w:rsid w:val="008A473A"/>
    <w:rsid w:val="008A49BE"/>
    <w:rsid w:val="008A57A7"/>
    <w:rsid w:val="008B0AF0"/>
    <w:rsid w:val="008B141F"/>
    <w:rsid w:val="008B24D1"/>
    <w:rsid w:val="008B4A41"/>
    <w:rsid w:val="008B5D13"/>
    <w:rsid w:val="008B6F56"/>
    <w:rsid w:val="008B7475"/>
    <w:rsid w:val="008B7FD6"/>
    <w:rsid w:val="008C2AF0"/>
    <w:rsid w:val="008C7667"/>
    <w:rsid w:val="008D0635"/>
    <w:rsid w:val="008D1D6A"/>
    <w:rsid w:val="008D3FAB"/>
    <w:rsid w:val="008D6193"/>
    <w:rsid w:val="008D6BBF"/>
    <w:rsid w:val="008D7F64"/>
    <w:rsid w:val="008E1C3C"/>
    <w:rsid w:val="008E3F21"/>
    <w:rsid w:val="008E4304"/>
    <w:rsid w:val="008E5830"/>
    <w:rsid w:val="008E652D"/>
    <w:rsid w:val="008E768B"/>
    <w:rsid w:val="008F19BC"/>
    <w:rsid w:val="008F322F"/>
    <w:rsid w:val="008F39B6"/>
    <w:rsid w:val="008F44B7"/>
    <w:rsid w:val="008F45AC"/>
    <w:rsid w:val="008F63ED"/>
    <w:rsid w:val="008F7C90"/>
    <w:rsid w:val="009009BF"/>
    <w:rsid w:val="009016DE"/>
    <w:rsid w:val="0090202F"/>
    <w:rsid w:val="00902265"/>
    <w:rsid w:val="00902A6B"/>
    <w:rsid w:val="00902C5A"/>
    <w:rsid w:val="00904037"/>
    <w:rsid w:val="0090448F"/>
    <w:rsid w:val="0090606F"/>
    <w:rsid w:val="00910687"/>
    <w:rsid w:val="0091313D"/>
    <w:rsid w:val="009137FD"/>
    <w:rsid w:val="00914C2F"/>
    <w:rsid w:val="00916E49"/>
    <w:rsid w:val="0092128F"/>
    <w:rsid w:val="00921C6C"/>
    <w:rsid w:val="00923673"/>
    <w:rsid w:val="0092420C"/>
    <w:rsid w:val="00924BDC"/>
    <w:rsid w:val="0092521A"/>
    <w:rsid w:val="00925B42"/>
    <w:rsid w:val="00926CAC"/>
    <w:rsid w:val="009279CC"/>
    <w:rsid w:val="00930601"/>
    <w:rsid w:val="00931384"/>
    <w:rsid w:val="00931EBD"/>
    <w:rsid w:val="009328B7"/>
    <w:rsid w:val="00933935"/>
    <w:rsid w:val="00933B41"/>
    <w:rsid w:val="009345D5"/>
    <w:rsid w:val="00940BE1"/>
    <w:rsid w:val="00940DFA"/>
    <w:rsid w:val="009418BE"/>
    <w:rsid w:val="0094275D"/>
    <w:rsid w:val="0094317A"/>
    <w:rsid w:val="0094346B"/>
    <w:rsid w:val="009437BF"/>
    <w:rsid w:val="0095009E"/>
    <w:rsid w:val="0095061F"/>
    <w:rsid w:val="009510B3"/>
    <w:rsid w:val="00952FBB"/>
    <w:rsid w:val="009532AE"/>
    <w:rsid w:val="00955CCE"/>
    <w:rsid w:val="0095704B"/>
    <w:rsid w:val="009570CD"/>
    <w:rsid w:val="00960847"/>
    <w:rsid w:val="00960E29"/>
    <w:rsid w:val="00961C0E"/>
    <w:rsid w:val="009627DD"/>
    <w:rsid w:val="00963A5A"/>
    <w:rsid w:val="00964EC5"/>
    <w:rsid w:val="00965593"/>
    <w:rsid w:val="00967572"/>
    <w:rsid w:val="00967C9F"/>
    <w:rsid w:val="00971518"/>
    <w:rsid w:val="009719D9"/>
    <w:rsid w:val="00972A3C"/>
    <w:rsid w:val="009736F4"/>
    <w:rsid w:val="00973E3C"/>
    <w:rsid w:val="0097697A"/>
    <w:rsid w:val="00977892"/>
    <w:rsid w:val="00981527"/>
    <w:rsid w:val="0098176F"/>
    <w:rsid w:val="00983D99"/>
    <w:rsid w:val="00985FE9"/>
    <w:rsid w:val="009910F6"/>
    <w:rsid w:val="009915A2"/>
    <w:rsid w:val="00995DBB"/>
    <w:rsid w:val="00995F7E"/>
    <w:rsid w:val="0099668C"/>
    <w:rsid w:val="009A0405"/>
    <w:rsid w:val="009A1B7D"/>
    <w:rsid w:val="009A3B03"/>
    <w:rsid w:val="009A3BCA"/>
    <w:rsid w:val="009A7B8F"/>
    <w:rsid w:val="009B087D"/>
    <w:rsid w:val="009B2E20"/>
    <w:rsid w:val="009B3DE6"/>
    <w:rsid w:val="009B7016"/>
    <w:rsid w:val="009B74CC"/>
    <w:rsid w:val="009C0E65"/>
    <w:rsid w:val="009C11D5"/>
    <w:rsid w:val="009C537E"/>
    <w:rsid w:val="009C6906"/>
    <w:rsid w:val="009C6C7F"/>
    <w:rsid w:val="009D02F6"/>
    <w:rsid w:val="009D43C3"/>
    <w:rsid w:val="009D4E0A"/>
    <w:rsid w:val="009D6232"/>
    <w:rsid w:val="009D6CFA"/>
    <w:rsid w:val="009E33ED"/>
    <w:rsid w:val="009E6A27"/>
    <w:rsid w:val="009F1418"/>
    <w:rsid w:val="009F206F"/>
    <w:rsid w:val="00A0268E"/>
    <w:rsid w:val="00A041A0"/>
    <w:rsid w:val="00A044AF"/>
    <w:rsid w:val="00A06067"/>
    <w:rsid w:val="00A11F26"/>
    <w:rsid w:val="00A13E44"/>
    <w:rsid w:val="00A13F0F"/>
    <w:rsid w:val="00A21148"/>
    <w:rsid w:val="00A21539"/>
    <w:rsid w:val="00A219E0"/>
    <w:rsid w:val="00A250E7"/>
    <w:rsid w:val="00A25AA7"/>
    <w:rsid w:val="00A26D8E"/>
    <w:rsid w:val="00A30C94"/>
    <w:rsid w:val="00A34206"/>
    <w:rsid w:val="00A347DB"/>
    <w:rsid w:val="00A34D8D"/>
    <w:rsid w:val="00A35124"/>
    <w:rsid w:val="00A3687C"/>
    <w:rsid w:val="00A44D1D"/>
    <w:rsid w:val="00A465B5"/>
    <w:rsid w:val="00A4759A"/>
    <w:rsid w:val="00A47F5D"/>
    <w:rsid w:val="00A53075"/>
    <w:rsid w:val="00A536E6"/>
    <w:rsid w:val="00A54A7A"/>
    <w:rsid w:val="00A55245"/>
    <w:rsid w:val="00A56D59"/>
    <w:rsid w:val="00A57DDA"/>
    <w:rsid w:val="00A60082"/>
    <w:rsid w:val="00A6468C"/>
    <w:rsid w:val="00A64FB5"/>
    <w:rsid w:val="00A6578B"/>
    <w:rsid w:val="00A67DAD"/>
    <w:rsid w:val="00A7063A"/>
    <w:rsid w:val="00A737B1"/>
    <w:rsid w:val="00A7519E"/>
    <w:rsid w:val="00A82068"/>
    <w:rsid w:val="00A8368D"/>
    <w:rsid w:val="00A8408F"/>
    <w:rsid w:val="00A84668"/>
    <w:rsid w:val="00A8680F"/>
    <w:rsid w:val="00A86E3A"/>
    <w:rsid w:val="00A90DD9"/>
    <w:rsid w:val="00A94D52"/>
    <w:rsid w:val="00A95156"/>
    <w:rsid w:val="00A967A1"/>
    <w:rsid w:val="00AA085A"/>
    <w:rsid w:val="00AA188B"/>
    <w:rsid w:val="00AA2A10"/>
    <w:rsid w:val="00AA615C"/>
    <w:rsid w:val="00AB083D"/>
    <w:rsid w:val="00AB2984"/>
    <w:rsid w:val="00AB4BDB"/>
    <w:rsid w:val="00AB7D9F"/>
    <w:rsid w:val="00AC1544"/>
    <w:rsid w:val="00AC2360"/>
    <w:rsid w:val="00AC507B"/>
    <w:rsid w:val="00AC59C7"/>
    <w:rsid w:val="00AC5E58"/>
    <w:rsid w:val="00AC74AC"/>
    <w:rsid w:val="00AD2C11"/>
    <w:rsid w:val="00AD533D"/>
    <w:rsid w:val="00AD67FE"/>
    <w:rsid w:val="00AD6D80"/>
    <w:rsid w:val="00AE0E28"/>
    <w:rsid w:val="00AE12EE"/>
    <w:rsid w:val="00AE2E85"/>
    <w:rsid w:val="00AE34ED"/>
    <w:rsid w:val="00AE3607"/>
    <w:rsid w:val="00AE38CC"/>
    <w:rsid w:val="00AE4797"/>
    <w:rsid w:val="00AE5CEB"/>
    <w:rsid w:val="00AE6236"/>
    <w:rsid w:val="00AE6469"/>
    <w:rsid w:val="00AE7EB3"/>
    <w:rsid w:val="00AF105E"/>
    <w:rsid w:val="00AF7259"/>
    <w:rsid w:val="00B00290"/>
    <w:rsid w:val="00B050B0"/>
    <w:rsid w:val="00B06C73"/>
    <w:rsid w:val="00B13C67"/>
    <w:rsid w:val="00B148E8"/>
    <w:rsid w:val="00B1500A"/>
    <w:rsid w:val="00B167EF"/>
    <w:rsid w:val="00B1792B"/>
    <w:rsid w:val="00B179FC"/>
    <w:rsid w:val="00B20CE0"/>
    <w:rsid w:val="00B20DE6"/>
    <w:rsid w:val="00B227D3"/>
    <w:rsid w:val="00B23F44"/>
    <w:rsid w:val="00B2429F"/>
    <w:rsid w:val="00B243AF"/>
    <w:rsid w:val="00B25622"/>
    <w:rsid w:val="00B303F1"/>
    <w:rsid w:val="00B30D5D"/>
    <w:rsid w:val="00B339A2"/>
    <w:rsid w:val="00B3458B"/>
    <w:rsid w:val="00B34768"/>
    <w:rsid w:val="00B36601"/>
    <w:rsid w:val="00B40719"/>
    <w:rsid w:val="00B40C2F"/>
    <w:rsid w:val="00B433DC"/>
    <w:rsid w:val="00B43B3E"/>
    <w:rsid w:val="00B45FE1"/>
    <w:rsid w:val="00B46016"/>
    <w:rsid w:val="00B506B3"/>
    <w:rsid w:val="00B55212"/>
    <w:rsid w:val="00B55988"/>
    <w:rsid w:val="00B6262D"/>
    <w:rsid w:val="00B62FB0"/>
    <w:rsid w:val="00B6527A"/>
    <w:rsid w:val="00B6582C"/>
    <w:rsid w:val="00B6637C"/>
    <w:rsid w:val="00B80245"/>
    <w:rsid w:val="00B8111B"/>
    <w:rsid w:val="00B82F37"/>
    <w:rsid w:val="00B8471F"/>
    <w:rsid w:val="00B84DFF"/>
    <w:rsid w:val="00BA38A6"/>
    <w:rsid w:val="00BA4C77"/>
    <w:rsid w:val="00BB1FD9"/>
    <w:rsid w:val="00BB236E"/>
    <w:rsid w:val="00BB38E0"/>
    <w:rsid w:val="00BB42C2"/>
    <w:rsid w:val="00BB5229"/>
    <w:rsid w:val="00BB6045"/>
    <w:rsid w:val="00BB66B9"/>
    <w:rsid w:val="00BC2C8A"/>
    <w:rsid w:val="00BC3D94"/>
    <w:rsid w:val="00BC6551"/>
    <w:rsid w:val="00BD0D4D"/>
    <w:rsid w:val="00BD0E9F"/>
    <w:rsid w:val="00BD39C8"/>
    <w:rsid w:val="00BD4E7B"/>
    <w:rsid w:val="00BD5B4F"/>
    <w:rsid w:val="00BD7027"/>
    <w:rsid w:val="00BE2E25"/>
    <w:rsid w:val="00BE39F1"/>
    <w:rsid w:val="00BE49CF"/>
    <w:rsid w:val="00BF29F7"/>
    <w:rsid w:val="00BF497E"/>
    <w:rsid w:val="00BF4A56"/>
    <w:rsid w:val="00C004AA"/>
    <w:rsid w:val="00C01508"/>
    <w:rsid w:val="00C02117"/>
    <w:rsid w:val="00C04A98"/>
    <w:rsid w:val="00C06178"/>
    <w:rsid w:val="00C0643F"/>
    <w:rsid w:val="00C073BF"/>
    <w:rsid w:val="00C1028F"/>
    <w:rsid w:val="00C1337F"/>
    <w:rsid w:val="00C17BE4"/>
    <w:rsid w:val="00C2214E"/>
    <w:rsid w:val="00C224B3"/>
    <w:rsid w:val="00C22B21"/>
    <w:rsid w:val="00C248EE"/>
    <w:rsid w:val="00C268FD"/>
    <w:rsid w:val="00C27286"/>
    <w:rsid w:val="00C30106"/>
    <w:rsid w:val="00C3056F"/>
    <w:rsid w:val="00C3276D"/>
    <w:rsid w:val="00C33771"/>
    <w:rsid w:val="00C33F12"/>
    <w:rsid w:val="00C344E2"/>
    <w:rsid w:val="00C3765A"/>
    <w:rsid w:val="00C45282"/>
    <w:rsid w:val="00C45750"/>
    <w:rsid w:val="00C46CF1"/>
    <w:rsid w:val="00C50F66"/>
    <w:rsid w:val="00C5177B"/>
    <w:rsid w:val="00C55BE6"/>
    <w:rsid w:val="00C5684C"/>
    <w:rsid w:val="00C61052"/>
    <w:rsid w:val="00C6344E"/>
    <w:rsid w:val="00C6352B"/>
    <w:rsid w:val="00C63550"/>
    <w:rsid w:val="00C67423"/>
    <w:rsid w:val="00C678C2"/>
    <w:rsid w:val="00C67CB4"/>
    <w:rsid w:val="00C71CF9"/>
    <w:rsid w:val="00C72592"/>
    <w:rsid w:val="00C73C5F"/>
    <w:rsid w:val="00C76363"/>
    <w:rsid w:val="00C768BC"/>
    <w:rsid w:val="00C76D2D"/>
    <w:rsid w:val="00C8006F"/>
    <w:rsid w:val="00C80590"/>
    <w:rsid w:val="00C84689"/>
    <w:rsid w:val="00C87591"/>
    <w:rsid w:val="00C87AAA"/>
    <w:rsid w:val="00C902B8"/>
    <w:rsid w:val="00C9048B"/>
    <w:rsid w:val="00C9333B"/>
    <w:rsid w:val="00C93E57"/>
    <w:rsid w:val="00C9491C"/>
    <w:rsid w:val="00C95A26"/>
    <w:rsid w:val="00C97570"/>
    <w:rsid w:val="00CA20A1"/>
    <w:rsid w:val="00CA3FB3"/>
    <w:rsid w:val="00CA4F69"/>
    <w:rsid w:val="00CA6FB9"/>
    <w:rsid w:val="00CB208E"/>
    <w:rsid w:val="00CB216E"/>
    <w:rsid w:val="00CB2418"/>
    <w:rsid w:val="00CB44F8"/>
    <w:rsid w:val="00CB6AA1"/>
    <w:rsid w:val="00CC1760"/>
    <w:rsid w:val="00CC2B27"/>
    <w:rsid w:val="00CC7B81"/>
    <w:rsid w:val="00CD2F1F"/>
    <w:rsid w:val="00CD38AF"/>
    <w:rsid w:val="00CD4E0F"/>
    <w:rsid w:val="00CD6537"/>
    <w:rsid w:val="00CD7DE9"/>
    <w:rsid w:val="00CD7EC7"/>
    <w:rsid w:val="00CE012F"/>
    <w:rsid w:val="00CE07DF"/>
    <w:rsid w:val="00CE3143"/>
    <w:rsid w:val="00CE3709"/>
    <w:rsid w:val="00CE39C8"/>
    <w:rsid w:val="00CE3E8C"/>
    <w:rsid w:val="00CE3F37"/>
    <w:rsid w:val="00CE4E47"/>
    <w:rsid w:val="00CE75F7"/>
    <w:rsid w:val="00CE7CB1"/>
    <w:rsid w:val="00CF281B"/>
    <w:rsid w:val="00CF3314"/>
    <w:rsid w:val="00CF366A"/>
    <w:rsid w:val="00CF3883"/>
    <w:rsid w:val="00CF3B0F"/>
    <w:rsid w:val="00CF739C"/>
    <w:rsid w:val="00CF76F7"/>
    <w:rsid w:val="00D04CFC"/>
    <w:rsid w:val="00D056B2"/>
    <w:rsid w:val="00D0669A"/>
    <w:rsid w:val="00D06A84"/>
    <w:rsid w:val="00D10023"/>
    <w:rsid w:val="00D134BC"/>
    <w:rsid w:val="00D15A68"/>
    <w:rsid w:val="00D17BD6"/>
    <w:rsid w:val="00D2225E"/>
    <w:rsid w:val="00D22BC1"/>
    <w:rsid w:val="00D25785"/>
    <w:rsid w:val="00D31644"/>
    <w:rsid w:val="00D3278C"/>
    <w:rsid w:val="00D327CB"/>
    <w:rsid w:val="00D337EF"/>
    <w:rsid w:val="00D33B6F"/>
    <w:rsid w:val="00D34DF4"/>
    <w:rsid w:val="00D3594E"/>
    <w:rsid w:val="00D3712E"/>
    <w:rsid w:val="00D37433"/>
    <w:rsid w:val="00D409D3"/>
    <w:rsid w:val="00D41481"/>
    <w:rsid w:val="00D42BFC"/>
    <w:rsid w:val="00D46A3A"/>
    <w:rsid w:val="00D47C9D"/>
    <w:rsid w:val="00D506E9"/>
    <w:rsid w:val="00D54A00"/>
    <w:rsid w:val="00D564AD"/>
    <w:rsid w:val="00D61FFD"/>
    <w:rsid w:val="00D67243"/>
    <w:rsid w:val="00D67AE1"/>
    <w:rsid w:val="00D70F9C"/>
    <w:rsid w:val="00D71280"/>
    <w:rsid w:val="00D73863"/>
    <w:rsid w:val="00D7602A"/>
    <w:rsid w:val="00D80BF3"/>
    <w:rsid w:val="00D80DD5"/>
    <w:rsid w:val="00D81F6D"/>
    <w:rsid w:val="00D85C76"/>
    <w:rsid w:val="00D862B6"/>
    <w:rsid w:val="00D86EBA"/>
    <w:rsid w:val="00D87381"/>
    <w:rsid w:val="00D911A5"/>
    <w:rsid w:val="00D92E4A"/>
    <w:rsid w:val="00D94FC7"/>
    <w:rsid w:val="00D957BD"/>
    <w:rsid w:val="00D975DC"/>
    <w:rsid w:val="00DA142F"/>
    <w:rsid w:val="00DA1859"/>
    <w:rsid w:val="00DA18C6"/>
    <w:rsid w:val="00DA1A76"/>
    <w:rsid w:val="00DB2A29"/>
    <w:rsid w:val="00DB4F20"/>
    <w:rsid w:val="00DB5E98"/>
    <w:rsid w:val="00DC0C49"/>
    <w:rsid w:val="00DC14D1"/>
    <w:rsid w:val="00DC50B4"/>
    <w:rsid w:val="00DC62A1"/>
    <w:rsid w:val="00DC758F"/>
    <w:rsid w:val="00DD0D33"/>
    <w:rsid w:val="00DD1603"/>
    <w:rsid w:val="00DD3227"/>
    <w:rsid w:val="00DD3BEF"/>
    <w:rsid w:val="00DD50C6"/>
    <w:rsid w:val="00DD754B"/>
    <w:rsid w:val="00DD7FFC"/>
    <w:rsid w:val="00DE0D56"/>
    <w:rsid w:val="00DE18DA"/>
    <w:rsid w:val="00DE25EB"/>
    <w:rsid w:val="00DE33ED"/>
    <w:rsid w:val="00DF17C7"/>
    <w:rsid w:val="00DF1DFE"/>
    <w:rsid w:val="00DF1E3E"/>
    <w:rsid w:val="00DF4706"/>
    <w:rsid w:val="00DF48F4"/>
    <w:rsid w:val="00DF711D"/>
    <w:rsid w:val="00DF75CC"/>
    <w:rsid w:val="00E0040C"/>
    <w:rsid w:val="00E01B57"/>
    <w:rsid w:val="00E02880"/>
    <w:rsid w:val="00E03349"/>
    <w:rsid w:val="00E03B1E"/>
    <w:rsid w:val="00E04B79"/>
    <w:rsid w:val="00E0518A"/>
    <w:rsid w:val="00E05C18"/>
    <w:rsid w:val="00E05F3B"/>
    <w:rsid w:val="00E06709"/>
    <w:rsid w:val="00E0783F"/>
    <w:rsid w:val="00E119AD"/>
    <w:rsid w:val="00E11F54"/>
    <w:rsid w:val="00E13621"/>
    <w:rsid w:val="00E22F21"/>
    <w:rsid w:val="00E268C2"/>
    <w:rsid w:val="00E272A5"/>
    <w:rsid w:val="00E27837"/>
    <w:rsid w:val="00E300CE"/>
    <w:rsid w:val="00E34E2C"/>
    <w:rsid w:val="00E35F93"/>
    <w:rsid w:val="00E361B8"/>
    <w:rsid w:val="00E408BD"/>
    <w:rsid w:val="00E44051"/>
    <w:rsid w:val="00E4650C"/>
    <w:rsid w:val="00E51E28"/>
    <w:rsid w:val="00E522DF"/>
    <w:rsid w:val="00E52FA1"/>
    <w:rsid w:val="00E537E2"/>
    <w:rsid w:val="00E55862"/>
    <w:rsid w:val="00E560F7"/>
    <w:rsid w:val="00E61477"/>
    <w:rsid w:val="00E63DB5"/>
    <w:rsid w:val="00E649D6"/>
    <w:rsid w:val="00E65BCD"/>
    <w:rsid w:val="00E6602C"/>
    <w:rsid w:val="00E67CCA"/>
    <w:rsid w:val="00E67F98"/>
    <w:rsid w:val="00E725BB"/>
    <w:rsid w:val="00E7291A"/>
    <w:rsid w:val="00E72921"/>
    <w:rsid w:val="00E72A04"/>
    <w:rsid w:val="00E72ACA"/>
    <w:rsid w:val="00E72D8A"/>
    <w:rsid w:val="00E73A61"/>
    <w:rsid w:val="00E77220"/>
    <w:rsid w:val="00E77289"/>
    <w:rsid w:val="00E8081D"/>
    <w:rsid w:val="00E8145D"/>
    <w:rsid w:val="00E83029"/>
    <w:rsid w:val="00E83346"/>
    <w:rsid w:val="00E83821"/>
    <w:rsid w:val="00E83CA5"/>
    <w:rsid w:val="00E85907"/>
    <w:rsid w:val="00E92012"/>
    <w:rsid w:val="00E940E1"/>
    <w:rsid w:val="00E97819"/>
    <w:rsid w:val="00EA0791"/>
    <w:rsid w:val="00EA1D03"/>
    <w:rsid w:val="00EA3932"/>
    <w:rsid w:val="00EB2C45"/>
    <w:rsid w:val="00EB53DF"/>
    <w:rsid w:val="00EC04A0"/>
    <w:rsid w:val="00EC089C"/>
    <w:rsid w:val="00EC133B"/>
    <w:rsid w:val="00EC2115"/>
    <w:rsid w:val="00EC58E8"/>
    <w:rsid w:val="00ED32DE"/>
    <w:rsid w:val="00ED344D"/>
    <w:rsid w:val="00ED4596"/>
    <w:rsid w:val="00ED5F84"/>
    <w:rsid w:val="00ED76CA"/>
    <w:rsid w:val="00EE0C54"/>
    <w:rsid w:val="00EE1B1A"/>
    <w:rsid w:val="00EE2843"/>
    <w:rsid w:val="00EE3F17"/>
    <w:rsid w:val="00EE4F25"/>
    <w:rsid w:val="00EE6B59"/>
    <w:rsid w:val="00EE76D2"/>
    <w:rsid w:val="00EF17EA"/>
    <w:rsid w:val="00EF1C47"/>
    <w:rsid w:val="00EF4367"/>
    <w:rsid w:val="00EF5FB5"/>
    <w:rsid w:val="00F030F6"/>
    <w:rsid w:val="00F05E54"/>
    <w:rsid w:val="00F061C6"/>
    <w:rsid w:val="00F06A45"/>
    <w:rsid w:val="00F150DA"/>
    <w:rsid w:val="00F16128"/>
    <w:rsid w:val="00F202AA"/>
    <w:rsid w:val="00F23371"/>
    <w:rsid w:val="00F2580E"/>
    <w:rsid w:val="00F266E1"/>
    <w:rsid w:val="00F26EBD"/>
    <w:rsid w:val="00F35089"/>
    <w:rsid w:val="00F3531E"/>
    <w:rsid w:val="00F40650"/>
    <w:rsid w:val="00F411F9"/>
    <w:rsid w:val="00F42CD9"/>
    <w:rsid w:val="00F43336"/>
    <w:rsid w:val="00F44FE6"/>
    <w:rsid w:val="00F45D39"/>
    <w:rsid w:val="00F46BF6"/>
    <w:rsid w:val="00F54850"/>
    <w:rsid w:val="00F558EA"/>
    <w:rsid w:val="00F56271"/>
    <w:rsid w:val="00F570F8"/>
    <w:rsid w:val="00F57196"/>
    <w:rsid w:val="00F609F9"/>
    <w:rsid w:val="00F633DD"/>
    <w:rsid w:val="00F655D7"/>
    <w:rsid w:val="00F6619D"/>
    <w:rsid w:val="00F703BD"/>
    <w:rsid w:val="00F713A1"/>
    <w:rsid w:val="00F745E0"/>
    <w:rsid w:val="00F747B2"/>
    <w:rsid w:val="00F77309"/>
    <w:rsid w:val="00F777C6"/>
    <w:rsid w:val="00F806F7"/>
    <w:rsid w:val="00F80B3B"/>
    <w:rsid w:val="00F82517"/>
    <w:rsid w:val="00F837BD"/>
    <w:rsid w:val="00F84055"/>
    <w:rsid w:val="00F84A90"/>
    <w:rsid w:val="00F86AC7"/>
    <w:rsid w:val="00F86BA4"/>
    <w:rsid w:val="00F90ADD"/>
    <w:rsid w:val="00F90BA6"/>
    <w:rsid w:val="00F943C8"/>
    <w:rsid w:val="00F95B5E"/>
    <w:rsid w:val="00F95D80"/>
    <w:rsid w:val="00F97812"/>
    <w:rsid w:val="00FA5581"/>
    <w:rsid w:val="00FA5D43"/>
    <w:rsid w:val="00FA7FE4"/>
    <w:rsid w:val="00FB1271"/>
    <w:rsid w:val="00FB178E"/>
    <w:rsid w:val="00FB2F01"/>
    <w:rsid w:val="00FB6DD2"/>
    <w:rsid w:val="00FC0A2D"/>
    <w:rsid w:val="00FC0FD3"/>
    <w:rsid w:val="00FC198B"/>
    <w:rsid w:val="00FC26A1"/>
    <w:rsid w:val="00FC2D03"/>
    <w:rsid w:val="00FC452B"/>
    <w:rsid w:val="00FC4C7C"/>
    <w:rsid w:val="00FC4F9A"/>
    <w:rsid w:val="00FC5062"/>
    <w:rsid w:val="00FC56EE"/>
    <w:rsid w:val="00FC5A2C"/>
    <w:rsid w:val="00FC700B"/>
    <w:rsid w:val="00FC7313"/>
    <w:rsid w:val="00FD0071"/>
    <w:rsid w:val="00FD117E"/>
    <w:rsid w:val="00FD2B39"/>
    <w:rsid w:val="00FD3FE0"/>
    <w:rsid w:val="00FE1CFF"/>
    <w:rsid w:val="00FE200E"/>
    <w:rsid w:val="00FE393B"/>
    <w:rsid w:val="00FE3D24"/>
    <w:rsid w:val="00FE3EF9"/>
    <w:rsid w:val="00FE5C09"/>
    <w:rsid w:val="00FE7043"/>
    <w:rsid w:val="00FE757A"/>
    <w:rsid w:val="00FF2143"/>
    <w:rsid w:val="00FF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F444F"/>
  <w15:docId w15:val="{35EE309F-789A-4989-A970-83EF07FB5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21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2115"/>
    <w:pPr>
      <w:keepNext/>
      <w:jc w:val="right"/>
      <w:outlineLvl w:val="0"/>
    </w:pPr>
    <w:rPr>
      <w:sz w:val="24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EC2115"/>
    <w:pPr>
      <w:keepNext/>
      <w:widowControl w:val="0"/>
      <w:autoSpaceDE w:val="0"/>
      <w:autoSpaceDN w:val="0"/>
      <w:outlineLvl w:val="2"/>
    </w:pPr>
    <w:rPr>
      <w:b/>
      <w:bCs/>
      <w:sz w:val="24"/>
      <w:szCs w:val="24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211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C211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EC2115"/>
    <w:pPr>
      <w:spacing w:before="120"/>
      <w:jc w:val="center"/>
    </w:pPr>
    <w:rPr>
      <w:sz w:val="36"/>
    </w:rPr>
  </w:style>
  <w:style w:type="paragraph" w:styleId="20">
    <w:name w:val="Body Text 2"/>
    <w:basedOn w:val="a"/>
    <w:link w:val="21"/>
    <w:rsid w:val="00EC2115"/>
    <w:pPr>
      <w:spacing w:before="60"/>
      <w:jc w:val="both"/>
    </w:pPr>
    <w:rPr>
      <w:sz w:val="24"/>
    </w:rPr>
  </w:style>
  <w:style w:type="character" w:customStyle="1" w:styleId="21">
    <w:name w:val="Основной текст 2 Знак"/>
    <w:basedOn w:val="a0"/>
    <w:link w:val="20"/>
    <w:rsid w:val="00EC211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header"/>
    <w:basedOn w:val="a"/>
    <w:link w:val="a5"/>
    <w:rsid w:val="00EC211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C21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EC2115"/>
  </w:style>
  <w:style w:type="paragraph" w:customStyle="1" w:styleId="ConsNormal">
    <w:name w:val="ConsNormal"/>
    <w:link w:val="ConsNormal0"/>
    <w:rsid w:val="00EC211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EC2115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C211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aliases w:val="Основной текст Знак Знак Знак,Основной текст Знак Знак Знак Знак,Знак1,body text,body text Знак Знак"/>
    <w:basedOn w:val="a"/>
    <w:link w:val="a8"/>
    <w:rsid w:val="00EC2115"/>
    <w:pPr>
      <w:widowControl w:val="0"/>
      <w:autoSpaceDE w:val="0"/>
      <w:autoSpaceDN w:val="0"/>
      <w:jc w:val="center"/>
    </w:pPr>
    <w:rPr>
      <w:b/>
      <w:bCs/>
      <w:sz w:val="24"/>
      <w:szCs w:val="24"/>
    </w:rPr>
  </w:style>
  <w:style w:type="character" w:customStyle="1" w:styleId="a8">
    <w:name w:val="Основной текст Знак"/>
    <w:aliases w:val="Основной текст Знак Знак Знак Знак1,Основной текст Знак Знак Знак Знак Знак,Знак1 Знак,body text Знак,body text Знак Знак Знак"/>
    <w:basedOn w:val="a0"/>
    <w:link w:val="a7"/>
    <w:rsid w:val="00EC211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Body Text Indent"/>
    <w:basedOn w:val="a"/>
    <w:link w:val="aa"/>
    <w:rsid w:val="00EC2115"/>
    <w:pPr>
      <w:widowControl w:val="0"/>
      <w:autoSpaceDE w:val="0"/>
      <w:autoSpaceDN w:val="0"/>
      <w:ind w:firstLine="485"/>
      <w:jc w:val="both"/>
    </w:pPr>
  </w:style>
  <w:style w:type="character" w:customStyle="1" w:styleId="aa">
    <w:name w:val="Основной текст с отступом Знак"/>
    <w:basedOn w:val="a0"/>
    <w:link w:val="a9"/>
    <w:rsid w:val="00EC21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Hyperlink"/>
    <w:basedOn w:val="a0"/>
    <w:uiPriority w:val="99"/>
    <w:rsid w:val="00EC2115"/>
    <w:rPr>
      <w:color w:val="0000FF"/>
      <w:u w:val="single"/>
    </w:rPr>
  </w:style>
  <w:style w:type="paragraph" w:styleId="ac">
    <w:name w:val="footer"/>
    <w:basedOn w:val="a"/>
    <w:link w:val="ad"/>
    <w:rsid w:val="00EC211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EC21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C211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Cell">
    <w:name w:val="ConsCell"/>
    <w:rsid w:val="00EC21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02statia2">
    <w:name w:val="02statia2"/>
    <w:basedOn w:val="a"/>
    <w:rsid w:val="00EC2115"/>
    <w:pPr>
      <w:spacing w:before="120" w:after="24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table" w:styleId="ae">
    <w:name w:val="Table Grid"/>
    <w:basedOn w:val="a1"/>
    <w:uiPriority w:val="59"/>
    <w:rsid w:val="004403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 Spacing"/>
    <w:uiPriority w:val="1"/>
    <w:qFormat/>
    <w:rsid w:val="0044032A"/>
    <w:pPr>
      <w:spacing w:after="0" w:line="240" w:lineRule="auto"/>
    </w:pPr>
    <w:rPr>
      <w:rFonts w:ascii="Calibri" w:eastAsia="Calibri" w:hAnsi="Calibri" w:cs="Times New Roman"/>
    </w:rPr>
  </w:style>
  <w:style w:type="paragraph" w:styleId="af0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1"/>
    <w:basedOn w:val="a"/>
    <w:link w:val="af1"/>
    <w:uiPriority w:val="34"/>
    <w:qFormat/>
    <w:rsid w:val="003B5805"/>
    <w:pPr>
      <w:ind w:left="720"/>
      <w:contextualSpacing/>
    </w:pPr>
  </w:style>
  <w:style w:type="character" w:styleId="af2">
    <w:name w:val="FollowedHyperlink"/>
    <w:basedOn w:val="a0"/>
    <w:uiPriority w:val="99"/>
    <w:semiHidden/>
    <w:unhideWhenUsed/>
    <w:rsid w:val="007F4398"/>
    <w:rPr>
      <w:color w:val="800080" w:themeColor="followedHyperlink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95704B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95704B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95704B"/>
    <w:pPr>
      <w:spacing w:after="100"/>
      <w:ind w:left="200"/>
    </w:pPr>
  </w:style>
  <w:style w:type="paragraph" w:styleId="31">
    <w:name w:val="toc 3"/>
    <w:basedOn w:val="a"/>
    <w:next w:val="a"/>
    <w:autoRedefine/>
    <w:uiPriority w:val="39"/>
    <w:unhideWhenUsed/>
    <w:rsid w:val="0095704B"/>
    <w:pPr>
      <w:spacing w:after="100"/>
      <w:ind w:left="400"/>
    </w:pPr>
  </w:style>
  <w:style w:type="paragraph" w:styleId="af4">
    <w:name w:val="Balloon Text"/>
    <w:basedOn w:val="a"/>
    <w:link w:val="af5"/>
    <w:uiPriority w:val="99"/>
    <w:semiHidden/>
    <w:unhideWhenUsed/>
    <w:rsid w:val="0095704B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95704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okpdspan1">
    <w:name w:val="okpd_span1"/>
    <w:basedOn w:val="a0"/>
    <w:rsid w:val="00387F65"/>
    <w:rPr>
      <w:b/>
      <w:bCs/>
    </w:rPr>
  </w:style>
  <w:style w:type="character" w:customStyle="1" w:styleId="af6">
    <w:name w:val="Текст примечания Знак"/>
    <w:aliases w:val="Знак Знак Знак Знак Знак Знак Знак Знак Знак Знак Знак Знак Знак Знак Знак Знак Знак Знак Знак Знак Знак Знак Знак Знак,Знак Знак"/>
    <w:basedOn w:val="a0"/>
    <w:link w:val="af7"/>
    <w:locked/>
    <w:rsid w:val="00387F65"/>
    <w:rPr>
      <w:rFonts w:ascii="Times New Roman" w:eastAsia="Times New Roman" w:hAnsi="Times New Roman" w:cs="Times New Roman"/>
      <w:kern w:val="32"/>
      <w:sz w:val="20"/>
      <w:szCs w:val="20"/>
      <w:lang w:eastAsia="ru-RU"/>
    </w:rPr>
  </w:style>
  <w:style w:type="paragraph" w:styleId="af7">
    <w:name w:val="annotation text"/>
    <w:aliases w:val="Знак Знак Знак Знак Знак Знак Знак Знак Знак Знак Знак Знак Знак Знак Знак Знак Знак Знак Знак Знак Знак Знак Знак,Знак"/>
    <w:basedOn w:val="a"/>
    <w:link w:val="af6"/>
    <w:unhideWhenUsed/>
    <w:rsid w:val="00387F65"/>
    <w:rPr>
      <w:kern w:val="32"/>
    </w:rPr>
  </w:style>
  <w:style w:type="character" w:customStyle="1" w:styleId="12">
    <w:name w:val="Текст примечания Знак1"/>
    <w:basedOn w:val="a0"/>
    <w:uiPriority w:val="99"/>
    <w:semiHidden/>
    <w:rsid w:val="00387F6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Основной текст Знак1"/>
    <w:basedOn w:val="a0"/>
    <w:uiPriority w:val="99"/>
    <w:rsid w:val="00387F65"/>
    <w:rPr>
      <w:sz w:val="24"/>
      <w:szCs w:val="24"/>
    </w:rPr>
  </w:style>
  <w:style w:type="character" w:styleId="af8">
    <w:name w:val="Strong"/>
    <w:basedOn w:val="a0"/>
    <w:qFormat/>
    <w:rsid w:val="00387F65"/>
    <w:rPr>
      <w:b/>
      <w:bCs/>
    </w:rPr>
  </w:style>
  <w:style w:type="paragraph" w:customStyle="1" w:styleId="Default">
    <w:name w:val="Default"/>
    <w:rsid w:val="00387F65"/>
    <w:pPr>
      <w:autoSpaceDE w:val="0"/>
      <w:autoSpaceDN w:val="0"/>
      <w:adjustRightInd w:val="0"/>
      <w:spacing w:after="0" w:line="240" w:lineRule="auto"/>
    </w:pPr>
    <w:rPr>
      <w:rFonts w:ascii="HMJPLO+TimesNewRoman" w:eastAsia="SimSun" w:hAnsi="HMJPLO+TimesNewRoman" w:cs="HMJPLO+TimesNewRoman"/>
      <w:color w:val="000000"/>
      <w:sz w:val="24"/>
      <w:szCs w:val="24"/>
      <w:lang w:val="en-US" w:eastAsia="zh-CN"/>
    </w:rPr>
  </w:style>
  <w:style w:type="character" w:customStyle="1" w:styleId="tabletext1">
    <w:name w:val="table_text1"/>
    <w:basedOn w:val="a0"/>
    <w:rsid w:val="00387F65"/>
    <w:rPr>
      <w:rFonts w:ascii="Arial" w:hAnsi="Arial" w:cs="Arial" w:hint="default"/>
      <w:color w:val="333333"/>
      <w:sz w:val="23"/>
      <w:szCs w:val="23"/>
    </w:rPr>
  </w:style>
  <w:style w:type="paragraph" w:styleId="af9">
    <w:name w:val="Normal (Web)"/>
    <w:basedOn w:val="a"/>
    <w:uiPriority w:val="99"/>
    <w:unhideWhenUsed/>
    <w:rsid w:val="00387F65"/>
    <w:pPr>
      <w:spacing w:after="100" w:afterAutospacing="1"/>
    </w:pPr>
    <w:rPr>
      <w:sz w:val="24"/>
      <w:szCs w:val="24"/>
    </w:rPr>
  </w:style>
  <w:style w:type="paragraph" w:customStyle="1" w:styleId="14">
    <w:name w:val="Обычный1"/>
    <w:rsid w:val="00387F6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okpdspan">
    <w:name w:val="okpd_span"/>
    <w:basedOn w:val="a0"/>
    <w:rsid w:val="00387F65"/>
  </w:style>
  <w:style w:type="character" w:customStyle="1" w:styleId="Normal1">
    <w:name w:val="Normal1"/>
    <w:uiPriority w:val="99"/>
    <w:rsid w:val="009D02F6"/>
    <w:rPr>
      <w:rFonts w:ascii="Times New Roman" w:hAnsi="Times New Roman"/>
      <w:color w:val="auto"/>
      <w:spacing w:val="0"/>
      <w:w w:val="100"/>
      <w:kern w:val="0"/>
      <w:position w:val="0"/>
      <w:sz w:val="20"/>
      <w:u w:val="none"/>
      <w:effect w:val="none"/>
      <w:bdr w:val="none" w:sz="0" w:space="0" w:color="auto" w:frame="1"/>
      <w:vertAlign w:val="baseline"/>
      <w:em w:val="none"/>
      <w:lang w:val="ru-RU" w:eastAsia="ru-RU"/>
    </w:rPr>
  </w:style>
  <w:style w:type="character" w:customStyle="1" w:styleId="af1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f0"/>
    <w:uiPriority w:val="34"/>
    <w:qFormat/>
    <w:locked/>
    <w:rsid w:val="00F3508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4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4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8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n\AppData\Roaming\Microsoft\Templates\XDocRepor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02400-CEA9-4508-A819-9E2CB5412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XDocReport</Template>
  <TotalTime>0</TotalTime>
  <Pages>7</Pages>
  <Words>1777</Words>
  <Characters>10134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государственный заказ</Company>
  <LinksUpToDate>false</LinksUpToDate>
  <CharactersWithSpaces>11888</CharactersWithSpaces>
  <SharedDoc>false</SharedDoc>
  <HLinks>
    <vt:vector size="108" baseType="variant">
      <vt:variant>
        <vt:i4>3407917</vt:i4>
      </vt:variant>
      <vt:variant>
        <vt:i4>54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60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м</vt:lpwstr>
      </vt:variant>
      <vt:variant>
        <vt:i4>58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к</vt:lpwstr>
      </vt:variant>
      <vt:variant>
        <vt:i4>59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л</vt:lpwstr>
      </vt:variant>
      <vt:variant>
        <vt:i4>3866681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consultantplus://offline/ref=F3DE49BF2A39E0A2E9568E0B23B198241E6C08D3135650778AE41AEFFB949506D0BA0FBE3E7Dz5FCK</vt:lpwstr>
      </vt:variant>
      <vt:variant>
        <vt:lpwstr/>
      </vt:variant>
      <vt:variant>
        <vt:i4>3866682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consultantplus://offline/ref=F3DE49BF2A39E0A2E9568E0B23B198241E6C08D3135650778AE41AEFFB949506D0BA0FBE3E7Fz5FBK</vt:lpwstr>
      </vt:variant>
      <vt:variant>
        <vt:lpwstr/>
      </vt:variant>
      <vt:variant>
        <vt:i4>786435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consultantplus://offline/ref=F3DE49BF2A39E0A2E9568E0B23B198241E6C0FD7155750778AE41AEFFB949506D0BA0FBA3Ez7FFK</vt:lpwstr>
      </vt:variant>
      <vt:variant>
        <vt:lpwstr/>
      </vt:variant>
      <vt:variant>
        <vt:i4>60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м</vt:lpwstr>
      </vt:variant>
      <vt:variant>
        <vt:i4>72221774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юю</vt:lpwstr>
      </vt:variant>
      <vt:variant>
        <vt:i4>59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л</vt:lpwstr>
      </vt:variant>
      <vt:variant>
        <vt:i4>55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з</vt:lpwstr>
      </vt:variant>
      <vt:variant>
        <vt:i4>54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ж</vt:lpwstr>
      </vt:variant>
      <vt:variant>
        <vt:i4>53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е</vt:lpwstr>
      </vt:variant>
      <vt:variant>
        <vt:i4>52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д</vt:lpwstr>
      </vt:variant>
      <vt:variant>
        <vt:i4>51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г</vt:lpwstr>
      </vt:variant>
      <vt:variant>
        <vt:i4>50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в</vt:lpwstr>
      </vt:variant>
      <vt:variant>
        <vt:i4>49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б</vt:lpwstr>
      </vt:variant>
      <vt:variant>
        <vt:i4>48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а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Ивченкова Д.А.</dc:creator>
  <cp:keywords/>
  <dc:description/>
  <cp:lastModifiedBy>user</cp:lastModifiedBy>
  <cp:revision>2</cp:revision>
  <dcterms:created xsi:type="dcterms:W3CDTF">2026-05-06T21:55:00Z</dcterms:created>
  <dcterms:modified xsi:type="dcterms:W3CDTF">2026-05-06T21:55:00Z</dcterms:modified>
</cp:coreProperties>
</file>