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E0C6" w14:textId="79D1C7B6"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№___</w:t>
      </w:r>
      <w:r w:rsidR="00B53883">
        <w:rPr>
          <w:rFonts w:ascii="Times New Roman" w:hAnsi="Times New Roman" w:cs="Times New Roman"/>
          <w:b/>
          <w:sz w:val="24"/>
        </w:rPr>
        <w:t>_______</w:t>
      </w:r>
      <w:r w:rsidR="001A6D78" w:rsidRPr="00233096">
        <w:rPr>
          <w:rFonts w:ascii="Times New Roman" w:hAnsi="Times New Roman" w:cs="Times New Roman"/>
          <w:b/>
          <w:sz w:val="24"/>
        </w:rPr>
        <w:t>____</w:t>
      </w:r>
    </w:p>
    <w:p w14:paraId="4E46D57E" w14:textId="615501DB"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D66A3F6"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233096">
        <w:rPr>
          <w:rFonts w:ascii="Times New Roman" w:hAnsi="Times New Roman" w:cs="Times New Roman"/>
          <w:b/>
          <w:sz w:val="24"/>
        </w:rPr>
        <w:t>: _____________________________________)</w:t>
      </w:r>
    </w:p>
    <w:p w14:paraId="18AA5B4B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02F13772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14:paraId="41D3364A" w14:textId="77777777" w:rsidR="005D480A" w:rsidRPr="00233096" w:rsidRDefault="005D480A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8421031" w14:textId="6A1F36A9" w:rsidR="00A63921" w:rsidRPr="00233096" w:rsidRDefault="001C42E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644AF">
        <w:rPr>
          <w:rFonts w:ascii="Times New Roman" w:hAnsi="Times New Roman" w:cs="Times New Roman"/>
          <w:b/>
          <w:sz w:val="24"/>
        </w:rPr>
        <w:t xml:space="preserve">Санкт-Петербургское государственное бюджетное учреждение здравоохранения «Детская городская клиническая больница №5 имени Нила Федоровича Филатова» (СПб ГБУЗ «ДГКБ №5 </w:t>
      </w:r>
      <w:r>
        <w:rPr>
          <w:rFonts w:ascii="Times New Roman" w:hAnsi="Times New Roman" w:cs="Times New Roman"/>
          <w:b/>
          <w:sz w:val="24"/>
        </w:rPr>
        <w:t xml:space="preserve">им. </w:t>
      </w:r>
      <w:r w:rsidRPr="002644AF">
        <w:rPr>
          <w:rFonts w:ascii="Times New Roman" w:hAnsi="Times New Roman" w:cs="Times New Roman"/>
          <w:b/>
          <w:sz w:val="24"/>
        </w:rPr>
        <w:t>Н.Ф. Филатова»)</w:t>
      </w:r>
      <w:r w:rsidRPr="00D81EEA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D81EEA">
        <w:rPr>
          <w:rFonts w:ascii="Times New Roman" w:hAnsi="Times New Roman" w:cs="Times New Roman"/>
          <w:b/>
          <w:bCs/>
          <w:sz w:val="24"/>
        </w:rPr>
        <w:t>«Заказчик»</w:t>
      </w:r>
      <w:r w:rsidRPr="00D81EEA">
        <w:rPr>
          <w:rFonts w:ascii="Times New Roman" w:hAnsi="Times New Roman" w:cs="Times New Roman"/>
          <w:b/>
          <w:sz w:val="24"/>
        </w:rPr>
        <w:t>,</w:t>
      </w:r>
      <w:r w:rsidRPr="00D81EEA">
        <w:rPr>
          <w:rFonts w:ascii="Times New Roman" w:hAnsi="Times New Roman" w:cs="Times New Roman"/>
          <w:sz w:val="24"/>
        </w:rPr>
        <w:t xml:space="preserve"> в лице </w:t>
      </w:r>
      <w:r w:rsidRPr="002644AF">
        <w:rPr>
          <w:rFonts w:ascii="Times New Roman" w:hAnsi="Times New Roman" w:cs="Times New Roman"/>
          <w:b/>
          <w:sz w:val="24"/>
        </w:rPr>
        <w:t xml:space="preserve">главного врача </w:t>
      </w:r>
      <w:proofErr w:type="spellStart"/>
      <w:r w:rsidRPr="002644AF">
        <w:rPr>
          <w:rFonts w:ascii="Times New Roman" w:hAnsi="Times New Roman" w:cs="Times New Roman"/>
          <w:b/>
          <w:sz w:val="24"/>
        </w:rPr>
        <w:t>Исанкиной</w:t>
      </w:r>
      <w:proofErr w:type="spellEnd"/>
      <w:r w:rsidRPr="002644AF">
        <w:rPr>
          <w:rFonts w:ascii="Times New Roman" w:hAnsi="Times New Roman" w:cs="Times New Roman"/>
          <w:b/>
          <w:sz w:val="24"/>
        </w:rPr>
        <w:t xml:space="preserve"> Людмилы Николаевны</w:t>
      </w:r>
      <w:r w:rsidRPr="00300D50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Pr="00D826F3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112EDD">
        <w:rPr>
          <w:rFonts w:ascii="Times New Roman" w:hAnsi="Times New Roman" w:cs="Times New Roman"/>
          <w:b/>
          <w:bCs/>
          <w:sz w:val="24"/>
        </w:rPr>
        <w:t>_______________</w:t>
      </w:r>
      <w:r w:rsidR="007C3638"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7C3638">
        <w:rPr>
          <w:rFonts w:ascii="Times New Roman" w:hAnsi="Times New Roman" w:cs="Times New Roman"/>
          <w:b/>
          <w:bCs/>
          <w:sz w:val="24"/>
        </w:rPr>
        <w:t>Устава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233096">
        <w:rPr>
          <w:rFonts w:ascii="Times New Roman" w:hAnsi="Times New Roman" w:cs="Times New Roman"/>
          <w:sz w:val="24"/>
        </w:rPr>
        <w:t xml:space="preserve"> </w:t>
      </w:r>
      <w:r w:rsidR="00160F79" w:rsidRPr="00233096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F7324A7" w14:textId="1E41459E"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1F51E3BA" w14:textId="3BBF8B2C"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B53883" w:rsidRPr="00576016">
        <w:rPr>
          <w:rFonts w:ascii="Times New Roman" w:hAnsi="Times New Roman"/>
          <w:sz w:val="24"/>
        </w:rPr>
        <w:t xml:space="preserve">№ </w:t>
      </w:r>
      <w:r w:rsidR="00112EDD">
        <w:rPr>
          <w:rFonts w:ascii="Times New Roman" w:hAnsi="Times New Roman" w:cs="Times New Roman"/>
          <w:sz w:val="24"/>
        </w:rPr>
        <w:t>______________</w:t>
      </w:r>
      <w:r w:rsidR="00B53883" w:rsidRPr="00F45F6A">
        <w:rPr>
          <w:rFonts w:ascii="Times New Roman" w:hAnsi="Times New Roman" w:cs="Times New Roman"/>
          <w:sz w:val="24"/>
        </w:rPr>
        <w:t xml:space="preserve"> г.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«Заявка»)</w:t>
      </w:r>
      <w:r w:rsidR="004F5BCD" w:rsidRPr="00233096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112EDD">
        <w:rPr>
          <w:rFonts w:ascii="Times New Roman" w:hAnsi="Times New Roman"/>
          <w:sz w:val="24"/>
        </w:rPr>
        <w:t>__________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</w:p>
    <w:p w14:paraId="239A0DDF" w14:textId="4CD5459F"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14:paraId="6812D96F" w14:textId="41449D4D"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14:paraId="777EB5DC" w14:textId="77777777" w:rsidR="00E56A24" w:rsidRPr="00E56A24" w:rsidRDefault="00A470A9" w:rsidP="00E56A24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5D480A" w:rsidRPr="00233096">
        <w:rPr>
          <w:rFonts w:ascii="Times New Roman" w:hAnsi="Times New Roman" w:cs="Times New Roman"/>
          <w:sz w:val="24"/>
        </w:rPr>
        <w:t xml:space="preserve"> </w:t>
      </w:r>
      <w:r w:rsidR="00112EDD">
        <w:rPr>
          <w:rFonts w:ascii="Times New Roman" w:hAnsi="Times New Roman" w:cs="Times New Roman"/>
          <w:sz w:val="24"/>
        </w:rPr>
        <w:t>__________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E56A24" w:rsidRPr="00E56A24">
        <w:rPr>
          <w:rFonts w:ascii="Times New Roman" w:hAnsi="Times New Roman" w:cs="Times New Roman"/>
          <w:b/>
          <w:sz w:val="24"/>
        </w:rPr>
        <w:t>Обязательства Поставщика прекращаются 30 июня 2026 г.</w:t>
      </w:r>
    </w:p>
    <w:p w14:paraId="64AC3E50" w14:textId="1CB2EB87"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GoBack"/>
      <w:bookmarkEnd w:id="4"/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1702649A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660B4C" w14:textId="647B6B2A"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3D56EB3D"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5EACA3FB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14:paraId="37585E44" w14:textId="61492624"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lastRenderedPageBreak/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6"/>
    <w:p w14:paraId="40B37D5F" w14:textId="73656594"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01337D81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4D53F823" w14:textId="7E699648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41C3F9ED"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7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7"/>
      <w:r w:rsidR="00B447A5" w:rsidRPr="00233096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8ADC44F" w14:textId="7BFEFAA7"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233096">
        <w:rPr>
          <w:rFonts w:ascii="Times New Roman" w:hAnsi="Times New Roman" w:cs="Times New Roman"/>
          <w:sz w:val="24"/>
        </w:rPr>
        <w:t xml:space="preserve">- представить сведения об отгрузке НПЛС в ИС МДЛП, предусмотренные Положением </w:t>
      </w:r>
      <w:r w:rsidRPr="00233096">
        <w:rPr>
          <w:rFonts w:ascii="Times New Roman" w:hAnsi="Times New Roman" w:cs="Times New Roman"/>
          <w:sz w:val="24"/>
        </w:rPr>
        <w:lastRenderedPageBreak/>
        <w:t>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8"/>
    <w:p w14:paraId="7D50D300" w14:textId="61F874D9"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20BBB212" w14:textId="6080BAC7"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оборот</w:t>
      </w:r>
      <w:r w:rsidR="008079BC">
        <w:rPr>
          <w:rFonts w:ascii="Times New Roman" w:hAnsi="Times New Roman" w:cs="Times New Roman"/>
          <w:sz w:val="24"/>
        </w:rPr>
        <w:t xml:space="preserve">ом </w:t>
      </w:r>
      <w:r w:rsidRPr="00233096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7B67B8A7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5AC572CB" w14:textId="280CB9C1"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63D1C264" w14:textId="6DCB07D7"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20CFA35" w14:textId="38FB959B"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27FFE1CF" w14:textId="774D08DF"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5DF8F34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112EDD">
        <w:rPr>
          <w:rFonts w:ascii="Times New Roman" w:hAnsi="Times New Roman" w:cs="Times New Roman"/>
          <w:b/>
          <w:sz w:val="24"/>
        </w:rPr>
        <w:t>___________</w:t>
      </w:r>
    </w:p>
    <w:p w14:paraId="2CAA027B" w14:textId="28577039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14:paraId="112DE71A" w14:textId="6EF4916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65D42D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12D950A0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2F7AC1D1" w14:textId="761E672D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14:paraId="136A342A" w14:textId="67CA349D"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14:paraId="789F5649" w14:textId="0BF30844"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F4A076D"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791EF7FA" w14:textId="73752CE2"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59C58139"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8FB4C6A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10"/>
    <w:bookmarkEnd w:id="14"/>
    <w:p w14:paraId="6E15486C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14:paraId="418840CF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D27F01">
        <w:rPr>
          <w:rFonts w:ascii="Times New Roman" w:hAnsi="Times New Roman" w:cs="Times New Roman"/>
          <w:sz w:val="24"/>
          <w:u w:val="single"/>
        </w:rPr>
        <w:t>4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09037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D27F01">
        <w:rPr>
          <w:rFonts w:ascii="Times New Roman" w:hAnsi="Times New Roman" w:cs="Times New Roman"/>
          <w:sz w:val="24"/>
          <w:u w:val="single"/>
        </w:rPr>
        <w:t>-8</w:t>
      </w:r>
      <w:proofErr w:type="spellStart"/>
      <w:r w:rsidRPr="00D27F01">
        <w:rPr>
          <w:rFonts w:ascii="Times New Roman" w:hAnsi="Times New Roman" w:cs="Times New Roman"/>
          <w:sz w:val="24"/>
          <w:u w:val="single"/>
          <w:lang w:val="en-US"/>
        </w:rPr>
        <w:t>aca</w:t>
      </w:r>
      <w:proofErr w:type="spellEnd"/>
      <w:r w:rsidRPr="00D27F01">
        <w:rPr>
          <w:rFonts w:ascii="Times New Roman" w:hAnsi="Times New Roman" w:cs="Times New Roman"/>
          <w:sz w:val="24"/>
          <w:u w:val="single"/>
        </w:rPr>
        <w:t>-4801-</w:t>
      </w:r>
      <w:proofErr w:type="spellStart"/>
      <w:r w:rsidRPr="00D27F01">
        <w:rPr>
          <w:rFonts w:ascii="Times New Roman" w:hAnsi="Times New Roman" w:cs="Times New Roman"/>
          <w:sz w:val="24"/>
          <w:u w:val="single"/>
          <w:lang w:val="en-US"/>
        </w:rPr>
        <w:t>abb</w:t>
      </w:r>
      <w:proofErr w:type="spellEnd"/>
      <w:r w:rsidRPr="00D27F01">
        <w:rPr>
          <w:rFonts w:ascii="Times New Roman" w:hAnsi="Times New Roman" w:cs="Times New Roman"/>
          <w:sz w:val="24"/>
          <w:u w:val="single"/>
        </w:rPr>
        <w:t>8-03057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D27F01">
        <w:rPr>
          <w:rFonts w:ascii="Times New Roman" w:hAnsi="Times New Roman" w:cs="Times New Roman"/>
          <w:sz w:val="24"/>
          <w:u w:val="single"/>
        </w:rPr>
        <w:t>69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92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14:paraId="232B1C7E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  <w:lang w:val="en-US"/>
        </w:rPr>
        <w:t>Id</w:t>
      </w:r>
      <w:r w:rsidRPr="00D27F01">
        <w:rPr>
          <w:rFonts w:ascii="Times New Roman" w:hAnsi="Times New Roman" w:cs="Times New Roman"/>
          <w:sz w:val="24"/>
        </w:rPr>
        <w:t xml:space="preserve"> МД: </w:t>
      </w:r>
      <w:r w:rsidRPr="00D27F01">
        <w:rPr>
          <w:rFonts w:ascii="Times New Roman" w:hAnsi="Times New Roman" w:cs="Times New Roman"/>
          <w:sz w:val="24"/>
          <w:u w:val="single"/>
        </w:rPr>
        <w:t>00000000257698.</w:t>
      </w:r>
    </w:p>
    <w:p w14:paraId="47F0D8B4" w14:textId="77777777"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ФИАС: </w:t>
      </w:r>
      <w:r w:rsidRPr="00D27F01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7DB63D70" w14:textId="77777777"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14:paraId="3E7A4F13" w14:textId="77777777" w:rsidR="001C42E8" w:rsidRPr="00CA023C" w:rsidRDefault="001C42E8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3667A4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393287">
        <w:rPr>
          <w:rFonts w:ascii="Times New Roman" w:hAnsi="Times New Roman" w:cs="Times New Roman"/>
          <w:color w:val="000000"/>
          <w:sz w:val="24"/>
          <w:szCs w:val="27"/>
          <w:u w:val="single"/>
        </w:rPr>
        <w:t>98cf1837-5358-4a4c-89bf-5d153a0b2074</w:t>
      </w:r>
      <w:r w:rsidRPr="00CA023C">
        <w:rPr>
          <w:rFonts w:ascii="Times New Roman" w:hAnsi="Times New Roman" w:cs="Times New Roman"/>
          <w:sz w:val="24"/>
          <w:u w:val="single"/>
        </w:rPr>
        <w:t>.</w:t>
      </w:r>
    </w:p>
    <w:p w14:paraId="753854F4" w14:textId="77777777" w:rsidR="001C42E8" w:rsidRPr="006951FB" w:rsidRDefault="001C42E8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  <w:u w:val="single"/>
        </w:rPr>
      </w:pPr>
      <w:r w:rsidRPr="003667A4">
        <w:rPr>
          <w:rFonts w:ascii="Times New Roman" w:hAnsi="Times New Roman" w:cs="Times New Roman"/>
          <w:sz w:val="24"/>
          <w:lang w:val="en-US"/>
        </w:rPr>
        <w:t>Id</w:t>
      </w:r>
      <w:r w:rsidRPr="006951FB">
        <w:rPr>
          <w:rFonts w:ascii="Times New Roman" w:hAnsi="Times New Roman" w:cs="Times New Roman"/>
          <w:sz w:val="24"/>
        </w:rPr>
        <w:t xml:space="preserve"> </w:t>
      </w:r>
      <w:r w:rsidRPr="003667A4">
        <w:rPr>
          <w:rFonts w:ascii="Times New Roman" w:hAnsi="Times New Roman" w:cs="Times New Roman"/>
          <w:sz w:val="24"/>
        </w:rPr>
        <w:t>МД</w:t>
      </w:r>
      <w:r w:rsidRPr="006951FB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  <w:u w:val="single"/>
        </w:rPr>
        <w:t>00000000216163</w:t>
      </w:r>
      <w:r w:rsidRPr="006951FB">
        <w:rPr>
          <w:rFonts w:ascii="Times New Roman" w:hAnsi="Times New Roman" w:cs="Times New Roman"/>
          <w:sz w:val="24"/>
          <w:u w:val="single"/>
        </w:rPr>
        <w:t>.</w:t>
      </w:r>
    </w:p>
    <w:p w14:paraId="04B21488" w14:textId="5FE47F75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14:paraId="6F8A6E3D" w14:textId="7BD559F0"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9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5B19F45E" w14:textId="77777777" w:rsidR="005A7F75" w:rsidRDefault="005A7F7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2"/>
    <w:p w14:paraId="42E850BC" w14:textId="15C00F16"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625D01D2" w14:textId="4CD10882"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</w:t>
      </w:r>
      <w:r w:rsidRPr="00233096">
        <w:rPr>
          <w:rFonts w:ascii="Times New Roman" w:hAnsi="Times New Roman" w:cs="Times New Roman"/>
          <w:sz w:val="24"/>
        </w:rPr>
        <w:lastRenderedPageBreak/>
        <w:t>законодательства РФ в ходе передачи товара Заказчику и включает в себя:</w:t>
      </w:r>
    </w:p>
    <w:p w14:paraId="76EF5AA6" w14:textId="457A6FC0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14:paraId="57757C7A" w14:textId="6036A708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97C74E6"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0BF8342B"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6" w:name="_Hlk65663082"/>
      <w:bookmarkStart w:id="17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6"/>
      <w:r w:rsidR="00F01E5C" w:rsidRPr="00233096">
        <w:rPr>
          <w:rFonts w:ascii="Times New Roman" w:hAnsi="Times New Roman" w:cs="Times New Roman"/>
          <w:sz w:val="24"/>
        </w:rPr>
        <w:t>.</w:t>
      </w:r>
    </w:p>
    <w:p w14:paraId="27220DC9" w14:textId="47283641"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233096">
        <w:rPr>
          <w:rFonts w:ascii="Times New Roman" w:hAnsi="Times New Roman" w:cs="Times New Roman"/>
          <w:sz w:val="24"/>
        </w:rPr>
        <w:t xml:space="preserve">о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14:paraId="216B0D9C" w14:textId="4BF61DED"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14:paraId="0CC053BF" w14:textId="6CE7E911"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>тся по телекоммуникационным каналам связи через систем</w:t>
      </w:r>
      <w:r w:rsidR="00C35A33">
        <w:rPr>
          <w:rFonts w:ascii="Times New Roman" w:hAnsi="Times New Roman" w:cs="Times New Roman"/>
          <w:sz w:val="24"/>
        </w:rPr>
        <w:t>у электронного документооборота</w:t>
      </w:r>
      <w:r w:rsidRPr="0023309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7"/>
    <w:p w14:paraId="7DC631AF" w14:textId="4D49C5C9"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376D0055" w14:textId="399CDA7C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 xml:space="preserve">Заявке </w:t>
      </w:r>
      <w:r w:rsidR="005902F6" w:rsidRPr="00233096">
        <w:rPr>
          <w:rFonts w:ascii="Times New Roman" w:hAnsi="Times New Roman" w:cs="Times New Roman"/>
          <w:sz w:val="24"/>
        </w:rPr>
        <w:lastRenderedPageBreak/>
        <w:t>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424DF0" w14:textId="2235A18A"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54BE28"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14:paraId="59C006C8" w14:textId="6FB25CDA"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5D61A80E"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112EDD">
        <w:rPr>
          <w:rFonts w:ascii="Times New Roman" w:hAnsi="Times New Roman" w:cs="Times New Roman"/>
          <w:sz w:val="24"/>
        </w:rPr>
        <w:t>_________</w:t>
      </w:r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112EDD">
        <w:rPr>
          <w:rFonts w:ascii="Times New Roman" w:hAnsi="Times New Roman" w:cs="Times New Roman"/>
          <w:sz w:val="24"/>
        </w:rPr>
        <w:t>2026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14:paraId="45A3D3C7" w14:textId="5ADB66F5"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233096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90050F6" w14:textId="19B94721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5C2EB4C6" w14:textId="7BAF8B7C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3EA81B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17CC45D5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0B372118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233096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6066ED" w14:textId="77777777" w:rsidR="0061600E" w:rsidRPr="00233096" w:rsidRDefault="0061600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681CC47B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233096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</w:t>
      </w:r>
      <w:r w:rsidRPr="00233096">
        <w:rPr>
          <w:rFonts w:ascii="Times New Roman" w:hAnsi="Times New Roman" w:cs="Times New Roman"/>
          <w:sz w:val="24"/>
        </w:rPr>
        <w:lastRenderedPageBreak/>
        <w:t>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3315831" w14:textId="4F933756"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72AA022D"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0276" w:rsidRPr="00233096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4414A1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5DBEC63E"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AC816DB"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14:paraId="12503C08" w14:textId="77777777"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3D7F3C97"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35BA432F" w14:textId="65FD6F3B"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233096">
        <w:rPr>
          <w:rFonts w:ascii="Times New Roman" w:hAnsi="Times New Roman" w:cs="Times New Roman"/>
          <w:sz w:val="24"/>
        </w:rPr>
        <w:t xml:space="preserve">со дня </w:t>
      </w:r>
      <w:r w:rsidRPr="00233096">
        <w:rPr>
          <w:rFonts w:ascii="Times New Roman" w:hAnsi="Times New Roman" w:cs="Times New Roman"/>
          <w:sz w:val="24"/>
        </w:rPr>
        <w:lastRenderedPageBreak/>
        <w:t>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14:paraId="45B02ECD" w14:textId="145997F4"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734FEE27"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14:paraId="42A7B980" w14:textId="7F9EBC15"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 xml:space="preserve">направляется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56CD5D01"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33096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силу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14:paraId="2019A712" w14:textId="2E8F28B3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233096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E989284" w14:textId="5D7D002C"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07D3730A"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55F0F4CA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17EBBF0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34171252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 законодательством, как дача / получение взятки, коммерческий подкуп, а также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B1668B5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4DA173A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r w:rsidR="00C35A3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14:paraId="304C3C20" w14:textId="4A0C3A9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231BFC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7C8A604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795CEA03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доказательств при проведении аудита.</w:t>
      </w:r>
    </w:p>
    <w:p w14:paraId="3B267C24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1DADD12C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14:paraId="0BFEBED7" w14:textId="5F30EB38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14:paraId="1A7CE746" w14:textId="77777777"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87A6267" w14:textId="77777777"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B53883" w14:paraId="50272327" w14:textId="77777777" w:rsidTr="00C05927">
        <w:trPr>
          <w:trHeight w:val="561"/>
        </w:trPr>
        <w:tc>
          <w:tcPr>
            <w:tcW w:w="4786" w:type="dxa"/>
            <w:vAlign w:val="center"/>
          </w:tcPr>
          <w:p w14:paraId="7A1DCC53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4349438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14:paraId="60A3D785" w14:textId="77777777" w:rsidTr="00C26360">
        <w:trPr>
          <w:trHeight w:val="8218"/>
        </w:trPr>
        <w:tc>
          <w:tcPr>
            <w:tcW w:w="4786" w:type="dxa"/>
          </w:tcPr>
          <w:p w14:paraId="0CBC2AD8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«Детская городская клиническая больница №5 имени Нила Федоровича Филатова»</w:t>
            </w:r>
          </w:p>
          <w:p w14:paraId="6C735578" w14:textId="77777777" w:rsidR="001C42E8" w:rsidRPr="002644AF" w:rsidRDefault="001C42E8" w:rsidP="001C42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FA2DFDF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Юридический адрес: 192289, г. Санкт-Петербург, ул. Бухарестская, д.134.</w:t>
            </w:r>
          </w:p>
          <w:p w14:paraId="46732A7B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Фактический адрес: 192289, г. Санкт-Петербург, ул. Бухарестская, д.134, лит. А.</w:t>
            </w:r>
          </w:p>
          <w:p w14:paraId="4B317A90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тел./факс (812) 776-18-18</w:t>
            </w:r>
          </w:p>
          <w:p w14:paraId="4437C3E6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ОГРН 1037835034082</w:t>
            </w:r>
          </w:p>
          <w:p w14:paraId="2A632360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ИНН 7816099558 КПП 781601001</w:t>
            </w:r>
          </w:p>
          <w:p w14:paraId="3850E507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ГБУЗ «ДГКБ №5 Н.Ф. Филатова» лицевой счет 0151053)</w:t>
            </w:r>
          </w:p>
          <w:p w14:paraId="126F1E81" w14:textId="1856214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96312A"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 w:rsidR="0096312A"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4BF1EFFD" w14:textId="7777777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Казначейский (расчетный) счет: №03224643400000007200</w:t>
            </w:r>
          </w:p>
          <w:p w14:paraId="1B908E6F" w14:textId="7777777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Банковский (корр.) счет: 40102810945370000005</w:t>
            </w:r>
          </w:p>
          <w:p w14:paraId="13B503C8" w14:textId="7777777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225EBFC3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ОКПО 23149874 ОКВЭД 86.10</w:t>
            </w:r>
          </w:p>
          <w:p w14:paraId="27EF66D8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ОКАТО 40296565000 ОКТМО 40906000</w:t>
            </w:r>
          </w:p>
          <w:p w14:paraId="26493F7E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db5</w:t>
            </w:r>
            <w:r w:rsidRPr="002644A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@zdrav.spb.ru</w:t>
            </w:r>
          </w:p>
          <w:p w14:paraId="63158223" w14:textId="77777777" w:rsidR="001C42E8" w:rsidRPr="00A00563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4B2E6FDA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7A27E1FC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67157AAE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3E10420C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10C2A23A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4F85D0B1" w14:textId="77777777" w:rsidR="001C42E8" w:rsidRPr="002644AF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>Главный врач</w:t>
            </w:r>
          </w:p>
          <w:p w14:paraId="5BA3EF9D" w14:textId="77777777" w:rsidR="001C42E8" w:rsidRPr="002644AF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СПб ГБУЗ «ДГКБ №5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им. </w:t>
            </w:r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>Н.Ф. Филатова»</w:t>
            </w:r>
          </w:p>
          <w:p w14:paraId="3B2C47A8" w14:textId="77777777" w:rsidR="001C42E8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A92DAE2" w14:textId="77777777" w:rsidR="001C42E8" w:rsidRPr="002644AF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 /Л.Н. </w:t>
            </w:r>
            <w:proofErr w:type="spellStart"/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>Исанкина</w:t>
            </w:r>
            <w:proofErr w:type="spellEnd"/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74FA7CA2" w14:textId="2EE3F482" w:rsidR="00B53883" w:rsidRPr="0061600E" w:rsidRDefault="001C42E8" w:rsidP="001C42E8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7AA6238D" w14:textId="77777777" w:rsidR="00B53883" w:rsidRDefault="00B5388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9E614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06FF6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8173CE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64467B3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4B0AE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EE27B1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75A11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B1EFDB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4B922D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733BE9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7234C3E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030D8DD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FC772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748123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8B17B9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19DF5D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9AAD61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EFA3DB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1EDA1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A1962C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D0AEC8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20C904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FCC6D5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08BF9CC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FAFAB9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B716F89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D0BCEC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7ECA823" w14:textId="77777777" w:rsidR="00ED1BE3" w:rsidRPr="0061600E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8C2168D" w14:textId="77777777" w:rsidR="00C26360" w:rsidRDefault="00C26360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9AF1BE" w14:textId="77777777" w:rsidR="00433CD8" w:rsidRPr="0061600E" w:rsidRDefault="00433CD8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5499B3D" w14:textId="77E6E17C" w:rsidR="00B53883" w:rsidRPr="0061600E" w:rsidRDefault="00C35A33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="00B53883"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иректор </w:t>
            </w:r>
          </w:p>
          <w:p w14:paraId="2BC94A36" w14:textId="77777777" w:rsidR="00B53883" w:rsidRDefault="00B5388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CFB310A" w14:textId="77777777" w:rsidR="00ED1BE3" w:rsidRDefault="00ED1BE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FE814E7" w14:textId="77777777" w:rsidR="00223E6B" w:rsidRDefault="00B53883" w:rsidP="00223E6B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_______________/</w:t>
            </w:r>
          </w:p>
          <w:p w14:paraId="33265551" w14:textId="1576D469" w:rsidR="00B53883" w:rsidRPr="0061600E" w:rsidRDefault="00223E6B" w:rsidP="00223E6B">
            <w:pPr>
              <w:ind w:left="315" w:right="-28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B53883"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520CCC5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30746D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ABF889B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0E84838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A27891A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9C36E8D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9751BB2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CB45AE5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E0FFE3A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698B470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4EFD76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B8D63A3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CBC8FC5" w14:textId="77777777" w:rsidR="000451D2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</w:p>
    <w:p w14:paraId="439FE859" w14:textId="58E454F4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№ ___________</w:t>
      </w:r>
    </w:p>
    <w:p w14:paraId="68A17A6B" w14:textId="77777777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15E23DC8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2368CC25" w14:textId="77777777"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5426DFE2" w14:textId="77777777" w:rsidR="00223E6B" w:rsidRDefault="00223E6B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7267B817" w14:textId="77777777" w:rsidR="00223E6B" w:rsidRDefault="00223E6B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100E4624" w14:textId="77777777" w:rsidR="00223E6B" w:rsidRPr="00576016" w:rsidRDefault="00223E6B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66C5A8C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5DA5BB2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14:paraId="24FC5CEF" w14:textId="77777777"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62CD7B80" w14:textId="77777777" w:rsidR="00501015" w:rsidRPr="00576016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p w14:paraId="0007D205" w14:textId="77777777" w:rsidR="00501015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501015" w14:paraId="200CA896" w14:textId="77777777" w:rsidTr="006618EA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14:paraId="4710A83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6512FC4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4645E20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397BA58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578AE757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06D9DBA3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6ECBA65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B89B24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247796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501015" w14:paraId="60B822BF" w14:textId="77777777" w:rsidTr="006618EA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0AC35F8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14:paraId="099F3CC5" w14:textId="35FAEC6E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CEB0498" w14:textId="7C80C76E" w:rsidR="00501015" w:rsidRPr="000B7E0B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1F1C0972" w14:textId="3BDF31A8" w:rsidR="00501015" w:rsidRPr="00773DF9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11A3262B" w14:textId="794DE1DF" w:rsidR="00501015" w:rsidRDefault="00501015" w:rsidP="00960B0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AFC0B99" w14:textId="1A95A0FE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255CD76" w14:textId="05FB73C9" w:rsidR="00501015" w:rsidRDefault="00501015" w:rsidP="0077176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618EA" w14:paraId="10020152" w14:textId="77777777" w:rsidTr="006618EA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633EAE54" w14:textId="6644B56C" w:rsidR="006618EA" w:rsidRDefault="00771767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14:paraId="76B2BF01" w14:textId="764D13BF" w:rsidR="006618EA" w:rsidRPr="002F335C" w:rsidRDefault="006618EA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256782F" w14:textId="58C0E5E0" w:rsidR="006618EA" w:rsidRPr="002F335C" w:rsidRDefault="006618EA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0A4D6F6E" w14:textId="21D73960" w:rsidR="006618EA" w:rsidRDefault="006618EA" w:rsidP="009C4F29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57B885F5" w14:textId="5B88955F" w:rsidR="006618EA" w:rsidRDefault="006618EA" w:rsidP="009C4F29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CF7EE48" w14:textId="201EE01E" w:rsidR="006618EA" w:rsidRPr="002F335C" w:rsidRDefault="006618EA" w:rsidP="00771767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7D17AD" w14:textId="736FB926" w:rsidR="006618EA" w:rsidRDefault="006618EA" w:rsidP="00471DD3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C42E8" w14:paraId="034B96CC" w14:textId="77777777" w:rsidTr="00C4599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0BC7DAC" w14:textId="58144394" w:rsidR="001C42E8" w:rsidRDefault="00771767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7A2DE3DB" w14:textId="7B3F9F95" w:rsidR="001C42E8" w:rsidRDefault="001C42E8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D8B477D" w14:textId="0FA00AEB" w:rsidR="001C42E8" w:rsidRPr="000B7E0B" w:rsidRDefault="001C42E8" w:rsidP="009C4F29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734254DB" w14:textId="3A093E19" w:rsidR="001C42E8" w:rsidRPr="00773DF9" w:rsidRDefault="001C42E8" w:rsidP="009C4F29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52BE5C94" w14:textId="5A3839AB" w:rsidR="001C42E8" w:rsidRDefault="001C42E8" w:rsidP="0096312A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F27FE4" w14:textId="13846C37" w:rsidR="001C42E8" w:rsidRDefault="001C42E8" w:rsidP="00591260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1213DC5" w14:textId="52DA15D5" w:rsidR="00960B0D" w:rsidRDefault="00960B0D" w:rsidP="00471DD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35A33" w14:paraId="718B192E" w14:textId="77777777" w:rsidTr="00C4599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36BEEC2E" w14:textId="0051F26D" w:rsidR="00C35A33" w:rsidRDefault="00C35A33" w:rsidP="00C35A3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55775FF3" w14:textId="09CF97F1" w:rsidR="00C35A33" w:rsidRDefault="00C35A33" w:rsidP="0096312A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FA8D2CE" w14:textId="7BD3CDF1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AAC0765" w14:textId="5910FD57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64A4905F" w14:textId="583DE1EC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8436ED2" w14:textId="58629012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DFF2DC0" w14:textId="7C049F5C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02DF862C" w14:textId="77777777" w:rsidR="00501015" w:rsidRDefault="00501015" w:rsidP="0096312A">
      <w:pPr>
        <w:spacing w:line="100" w:lineRule="atLeast"/>
        <w:ind w:left="-567" w:right="-143" w:firstLine="425"/>
        <w:jc w:val="both"/>
        <w:rPr>
          <w:rFonts w:ascii="Times New Roman" w:hAnsi="Times New Roman" w:cs="Times New Roman"/>
          <w:b/>
          <w:sz w:val="24"/>
        </w:rPr>
      </w:pPr>
    </w:p>
    <w:p w14:paraId="1A2482A4" w14:textId="54FB4D9F" w:rsidR="00C35A33" w:rsidRPr="00233096" w:rsidRDefault="00B53883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223E6B">
        <w:rPr>
          <w:rFonts w:ascii="Times New Roman" w:hAnsi="Times New Roman" w:cs="Times New Roman"/>
          <w:b/>
          <w:sz w:val="24"/>
        </w:rPr>
        <w:t>______________________________________</w:t>
      </w:r>
    </w:p>
    <w:p w14:paraId="52C41629" w14:textId="3E8F4A5C" w:rsidR="00771767" w:rsidRPr="00233096" w:rsidRDefault="00771767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</w:p>
    <w:p w14:paraId="01C585F3" w14:textId="18B42A36" w:rsidR="00B53883" w:rsidRDefault="00B53883" w:rsidP="00771767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3AB80A7F" w14:textId="77777777" w:rsidR="00DD2C09" w:rsidRPr="00576016" w:rsidRDefault="00DD2C09" w:rsidP="00B53883">
      <w:pPr>
        <w:spacing w:line="100" w:lineRule="atLeast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B53883" w14:paraId="70D54EF9" w14:textId="77777777" w:rsidTr="00223E6B">
        <w:trPr>
          <w:trHeight w:val="834"/>
        </w:trPr>
        <w:tc>
          <w:tcPr>
            <w:tcW w:w="6238" w:type="dxa"/>
            <w:shd w:val="clear" w:color="auto" w:fill="auto"/>
          </w:tcPr>
          <w:p w14:paraId="3836D80E" w14:textId="77777777"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2B0B7006" w14:textId="77777777"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14:paraId="7C2F9C1C" w14:textId="77777777" w:rsidTr="00B53883">
        <w:trPr>
          <w:trHeight w:val="1137"/>
        </w:trPr>
        <w:tc>
          <w:tcPr>
            <w:tcW w:w="6238" w:type="dxa"/>
            <w:shd w:val="clear" w:color="auto" w:fill="auto"/>
          </w:tcPr>
          <w:p w14:paraId="2CA3649B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D49DB">
              <w:rPr>
                <w:rFonts w:ascii="Times New Roman" w:hAnsi="Times New Roman"/>
                <w:b/>
                <w:sz w:val="24"/>
              </w:rPr>
              <w:t>СПб ГБУЗ «</w:t>
            </w:r>
            <w:r w:rsidRPr="00562221">
              <w:rPr>
                <w:rFonts w:ascii="Times New Roman" w:hAnsi="Times New Roman"/>
                <w:b/>
                <w:sz w:val="24"/>
              </w:rPr>
              <w:t xml:space="preserve">ДГКБ №5 </w:t>
            </w:r>
            <w:r>
              <w:rPr>
                <w:rFonts w:ascii="Times New Roman" w:hAnsi="Times New Roman"/>
                <w:b/>
                <w:sz w:val="24"/>
              </w:rPr>
              <w:t xml:space="preserve">им. </w:t>
            </w:r>
            <w:r w:rsidRPr="00562221">
              <w:rPr>
                <w:rFonts w:ascii="Times New Roman" w:hAnsi="Times New Roman"/>
                <w:b/>
                <w:sz w:val="24"/>
              </w:rPr>
              <w:t>Н.Ф. Филатова</w:t>
            </w:r>
            <w:r w:rsidRPr="007D49DB">
              <w:rPr>
                <w:rFonts w:ascii="Times New Roman" w:hAnsi="Times New Roman"/>
                <w:b/>
                <w:sz w:val="24"/>
              </w:rPr>
              <w:t>»</w:t>
            </w:r>
          </w:p>
          <w:p w14:paraId="13574A8E" w14:textId="77777777" w:rsidR="001C42E8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16D3DE90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590DFDE6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08D23441" w14:textId="77777777" w:rsidR="001C42E8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032B50F9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2FCE0C24" w14:textId="77777777" w:rsidR="001C42E8" w:rsidRDefault="001C42E8" w:rsidP="001C42E8">
            <w:pPr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/>
                <w:b/>
                <w:sz w:val="24"/>
              </w:rPr>
              <w:t xml:space="preserve">Л.Н.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Исанкина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14:paraId="0A9452E2" w14:textId="0EB496F4" w:rsidR="00B53883" w:rsidRPr="009430B8" w:rsidRDefault="001C42E8" w:rsidP="001C42E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  <w:shd w:val="clear" w:color="auto" w:fill="auto"/>
          </w:tcPr>
          <w:p w14:paraId="0F31950C" w14:textId="043E239F" w:rsidR="00B53883" w:rsidRPr="006C6C71" w:rsidRDefault="00223E6B" w:rsidP="00B53883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________________________</w:t>
            </w:r>
          </w:p>
        </w:tc>
      </w:tr>
    </w:tbl>
    <w:p w14:paraId="0442A1B5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13726BC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97AAEE6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2947629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485DD1B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0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14:paraId="14935C2A" w14:textId="77777777" w:rsidR="00223E6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</w:t>
      </w:r>
    </w:p>
    <w:p w14:paraId="5EE949B3" w14:textId="744383D5" w:rsidR="00223E6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 xml:space="preserve">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 xml:space="preserve">у </w:t>
      </w:r>
    </w:p>
    <w:p w14:paraId="2E87836F" w14:textId="36BD480C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№__________________</w:t>
      </w:r>
    </w:p>
    <w:p w14:paraId="1FC9FEDC" w14:textId="77777777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14:paraId="6AFF9A9C" w14:textId="77777777"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34306FB" w14:textId="090B60F5" w:rsidR="00FA5F91" w:rsidRPr="00FA5F91" w:rsidRDefault="000E489B" w:rsidP="00223E6B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>
        <w:rPr>
          <w:rFonts w:ascii="Times New Roman" w:hAnsi="Times New Roman" w:cs="Times New Roman"/>
          <w:b/>
        </w:rPr>
        <w:t>Д</w:t>
      </w:r>
      <w:r w:rsidRPr="005D3443">
        <w:rPr>
          <w:rFonts w:ascii="Times New Roman" w:hAnsi="Times New Roman" w:cs="Times New Roman"/>
          <w:b/>
        </w:rPr>
        <w:t>иректор</w:t>
      </w:r>
      <w:r>
        <w:rPr>
          <w:rFonts w:ascii="Times New Roman" w:hAnsi="Times New Roman" w:cs="Times New Roman"/>
          <w:b/>
        </w:rPr>
        <w:t>у</w:t>
      </w:r>
      <w:r w:rsidR="0061600E">
        <w:rPr>
          <w:rFonts w:ascii="Times New Roman" w:hAnsi="Times New Roman" w:cs="Times New Roman"/>
          <w:b/>
        </w:rPr>
        <w:t xml:space="preserve"> </w:t>
      </w:r>
      <w:r w:rsidR="00223E6B">
        <w:rPr>
          <w:rFonts w:ascii="Times New Roman" w:hAnsi="Times New Roman" w:cs="Times New Roman"/>
          <w:b/>
        </w:rPr>
        <w:t>_________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68AC2983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1BB09BB2" w14:textId="77777777"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0E489B" w:rsidRPr="005C2257" w14:paraId="7C57C4A6" w14:textId="77777777" w:rsidTr="00C05927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6151C4B8" w14:textId="77777777" w:rsidR="000E489B" w:rsidRPr="005C2257" w:rsidRDefault="000E489B" w:rsidP="00C0592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18F4A482" w14:textId="77777777" w:rsidR="000E489B" w:rsidRPr="005C2257" w:rsidRDefault="000E489B" w:rsidP="00C0592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223E6B" w14:paraId="278E945A" w14:textId="77777777" w:rsidTr="00C05927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14:paraId="13353A7B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D49DB">
              <w:rPr>
                <w:rFonts w:ascii="Times New Roman" w:hAnsi="Times New Roman"/>
                <w:b/>
                <w:sz w:val="24"/>
              </w:rPr>
              <w:t>СПб ГБУЗ «</w:t>
            </w:r>
            <w:r w:rsidRPr="00562221">
              <w:rPr>
                <w:rFonts w:ascii="Times New Roman" w:hAnsi="Times New Roman"/>
                <w:b/>
                <w:sz w:val="24"/>
              </w:rPr>
              <w:t xml:space="preserve">ДГКБ №5 </w:t>
            </w:r>
            <w:r>
              <w:rPr>
                <w:rFonts w:ascii="Times New Roman" w:hAnsi="Times New Roman"/>
                <w:b/>
                <w:sz w:val="24"/>
              </w:rPr>
              <w:t xml:space="preserve">им. </w:t>
            </w:r>
            <w:r w:rsidRPr="00562221">
              <w:rPr>
                <w:rFonts w:ascii="Times New Roman" w:hAnsi="Times New Roman"/>
                <w:b/>
                <w:sz w:val="24"/>
              </w:rPr>
              <w:t>Н.Ф. Филатова</w:t>
            </w:r>
            <w:r w:rsidRPr="007D49DB">
              <w:rPr>
                <w:rFonts w:ascii="Times New Roman" w:hAnsi="Times New Roman"/>
                <w:b/>
                <w:sz w:val="24"/>
              </w:rPr>
              <w:t>»</w:t>
            </w:r>
          </w:p>
          <w:p w14:paraId="7C113BE0" w14:textId="77777777" w:rsidR="001C42E8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3C32ED3F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08C460E2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70C56D27" w14:textId="77777777" w:rsidR="001C42E8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5CE6969A" w14:textId="77777777" w:rsidR="001C42E8" w:rsidRDefault="001C42E8" w:rsidP="001C42E8">
            <w:pPr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/>
                <w:b/>
                <w:sz w:val="24"/>
              </w:rPr>
              <w:t xml:space="preserve">Л.Н.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Исанкина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14:paraId="6FD0422B" w14:textId="152C7767" w:rsidR="000E489B" w:rsidRPr="00BF7CB5" w:rsidRDefault="001C42E8" w:rsidP="001C42E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14:paraId="5D2574A5" w14:textId="60B50511" w:rsidR="00223E6B" w:rsidRPr="00223E6B" w:rsidRDefault="00223E6B" w:rsidP="00C05927">
            <w:pPr>
              <w:pBdr>
                <w:bottom w:val="single" w:sz="12" w:space="1" w:color="auto"/>
              </w:pBdr>
              <w:ind w:left="343" w:right="-108"/>
              <w:rPr>
                <w:rFonts w:ascii="Times New Roman" w:hAnsi="Times New Roman" w:cs="Times New Roman"/>
                <w:sz w:val="24"/>
              </w:rPr>
            </w:pPr>
          </w:p>
          <w:p w14:paraId="63B811C5" w14:textId="77777777" w:rsidR="000E489B" w:rsidRPr="00223E6B" w:rsidRDefault="000E489B" w:rsidP="00C05927">
            <w:pPr>
              <w:ind w:left="343" w:right="-108"/>
              <w:rPr>
                <w:rFonts w:ascii="Times New Roman" w:hAnsi="Times New Roman"/>
                <w:sz w:val="24"/>
              </w:rPr>
            </w:pPr>
            <w:r w:rsidRPr="00223E6B">
              <w:rPr>
                <w:rFonts w:ascii="Times New Roman" w:hAnsi="Times New Roman" w:cs="Times New Roman"/>
                <w:sz w:val="24"/>
              </w:rPr>
              <w:t>Подписано ЭЦП</w:t>
            </w:r>
          </w:p>
        </w:tc>
      </w:tr>
    </w:tbl>
    <w:p w14:paraId="2C11AE77" w14:textId="00F8B7EF" w:rsidR="00A7609B" w:rsidRDefault="00A7609B" w:rsidP="00401969"/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D8E8C3" w14:textId="77777777" w:rsidR="00313555" w:rsidRDefault="00313555" w:rsidP="00723E01">
      <w:r>
        <w:separator/>
      </w:r>
    </w:p>
  </w:endnote>
  <w:endnote w:type="continuationSeparator" w:id="0">
    <w:p w14:paraId="6FE75ADF" w14:textId="77777777" w:rsidR="00313555" w:rsidRDefault="00313555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376C45" w:rsidRPr="00723E01" w:rsidRDefault="00376C45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E56A24">
          <w:rPr>
            <w:rFonts w:ascii="Times New Roman" w:hAnsi="Times New Roman" w:cs="Times New Roman"/>
            <w:noProof/>
            <w:sz w:val="18"/>
            <w:szCs w:val="18"/>
          </w:rPr>
          <w:t>13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BC7E0D" w14:textId="77777777" w:rsidR="00313555" w:rsidRDefault="00313555" w:rsidP="00723E01">
      <w:r>
        <w:separator/>
      </w:r>
    </w:p>
  </w:footnote>
  <w:footnote w:type="continuationSeparator" w:id="0">
    <w:p w14:paraId="7AD24FDA" w14:textId="77777777" w:rsidR="00313555" w:rsidRDefault="00313555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51D2"/>
    <w:rsid w:val="00046846"/>
    <w:rsid w:val="00046B74"/>
    <w:rsid w:val="00047B56"/>
    <w:rsid w:val="00052F23"/>
    <w:rsid w:val="00054832"/>
    <w:rsid w:val="00064F6F"/>
    <w:rsid w:val="00067A9F"/>
    <w:rsid w:val="00067FDD"/>
    <w:rsid w:val="00073664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2EDD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90F"/>
    <w:rsid w:val="001C42E8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23E6B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0E86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05BA"/>
    <w:rsid w:val="002B212F"/>
    <w:rsid w:val="002B523D"/>
    <w:rsid w:val="002C24A5"/>
    <w:rsid w:val="002C640E"/>
    <w:rsid w:val="002C77BE"/>
    <w:rsid w:val="002D02FB"/>
    <w:rsid w:val="002D289C"/>
    <w:rsid w:val="002D336E"/>
    <w:rsid w:val="002D5BD9"/>
    <w:rsid w:val="002E2E8C"/>
    <w:rsid w:val="002F0FB3"/>
    <w:rsid w:val="002F2CEC"/>
    <w:rsid w:val="002F6E16"/>
    <w:rsid w:val="00301B09"/>
    <w:rsid w:val="003068CD"/>
    <w:rsid w:val="003111B6"/>
    <w:rsid w:val="00313555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4505"/>
    <w:rsid w:val="00366C2A"/>
    <w:rsid w:val="003671DD"/>
    <w:rsid w:val="003711B1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CD8"/>
    <w:rsid w:val="004414A1"/>
    <w:rsid w:val="0044689A"/>
    <w:rsid w:val="004469F8"/>
    <w:rsid w:val="00450474"/>
    <w:rsid w:val="00451820"/>
    <w:rsid w:val="00461CAA"/>
    <w:rsid w:val="00465AF5"/>
    <w:rsid w:val="00471DD3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517C7"/>
    <w:rsid w:val="00561157"/>
    <w:rsid w:val="00561AF5"/>
    <w:rsid w:val="005628F2"/>
    <w:rsid w:val="00575C1B"/>
    <w:rsid w:val="005807F2"/>
    <w:rsid w:val="0058226C"/>
    <w:rsid w:val="005902F6"/>
    <w:rsid w:val="00591260"/>
    <w:rsid w:val="00595B7C"/>
    <w:rsid w:val="00596882"/>
    <w:rsid w:val="005976BC"/>
    <w:rsid w:val="00597EB3"/>
    <w:rsid w:val="005A3824"/>
    <w:rsid w:val="005A7F75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70CD0"/>
    <w:rsid w:val="00677C87"/>
    <w:rsid w:val="00685833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1767"/>
    <w:rsid w:val="00775AA1"/>
    <w:rsid w:val="00781766"/>
    <w:rsid w:val="007826D0"/>
    <w:rsid w:val="00785FC4"/>
    <w:rsid w:val="0079164B"/>
    <w:rsid w:val="007968E8"/>
    <w:rsid w:val="00797CB7"/>
    <w:rsid w:val="007A0243"/>
    <w:rsid w:val="007B3C8C"/>
    <w:rsid w:val="007C3167"/>
    <w:rsid w:val="007C3638"/>
    <w:rsid w:val="007D030E"/>
    <w:rsid w:val="007D1951"/>
    <w:rsid w:val="007D67ED"/>
    <w:rsid w:val="007E371F"/>
    <w:rsid w:val="007E4C3B"/>
    <w:rsid w:val="00801BE2"/>
    <w:rsid w:val="008046BC"/>
    <w:rsid w:val="00804821"/>
    <w:rsid w:val="008079BC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3EFD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0B0D"/>
    <w:rsid w:val="009626D2"/>
    <w:rsid w:val="0096312A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5A33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35B0E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56A24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D1BE3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401F7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3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36563-2AC4-4419-B9FC-D2F0F3970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C5FEB3F8</Template>
  <TotalTime>200</TotalTime>
  <Pages>13</Pages>
  <Words>5301</Words>
  <Characters>30220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Александрова Эльза Рямисовна</cp:lastModifiedBy>
  <cp:revision>42</cp:revision>
  <cp:lastPrinted>2020-12-15T17:50:00Z</cp:lastPrinted>
  <dcterms:created xsi:type="dcterms:W3CDTF">2025-01-09T10:40:00Z</dcterms:created>
  <dcterms:modified xsi:type="dcterms:W3CDTF">2026-05-13T06:26:00Z</dcterms:modified>
</cp:coreProperties>
</file>