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F3F" w:rsidRPr="00DE3A5F" w:rsidRDefault="000B1F3F" w:rsidP="000B1F3F">
      <w:pPr>
        <w:widowControl w:val="0"/>
        <w:jc w:val="center"/>
        <w:rPr>
          <w:b/>
          <w:bCs/>
          <w:sz w:val="24"/>
          <w:szCs w:val="24"/>
        </w:rPr>
      </w:pPr>
      <w:r w:rsidRPr="00DE3A5F">
        <w:rPr>
          <w:b/>
          <w:bCs/>
          <w:sz w:val="24"/>
          <w:szCs w:val="24"/>
        </w:rPr>
        <w:t xml:space="preserve">Расчет начальной (максимальной) цены 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2.1. Заказчиком были направлены запросы о предоставлении ценовой информации 5 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0B1F3F" w:rsidRPr="00C73EFF" w:rsidRDefault="000B1F3F" w:rsidP="000B1F3F">
      <w:pPr>
        <w:ind w:firstLine="567"/>
        <w:jc w:val="both"/>
        <w:rPr>
          <w:sz w:val="24"/>
          <w:szCs w:val="24"/>
        </w:rPr>
      </w:pPr>
      <w:r w:rsidRPr="00C73EFF">
        <w:rPr>
          <w:sz w:val="24"/>
          <w:szCs w:val="24"/>
        </w:rPr>
        <w:t>На запрос были представлены ценовые предложения от 3 поставщиков.</w:t>
      </w:r>
    </w:p>
    <w:p w:rsidR="000B1F3F" w:rsidRPr="002259A6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0B1F3F" w:rsidRPr="00DE3A5F" w:rsidRDefault="000B1F3F" w:rsidP="000B1F3F">
      <w:pPr>
        <w:ind w:firstLine="567"/>
        <w:jc w:val="both"/>
        <w:rPr>
          <w:sz w:val="24"/>
          <w:szCs w:val="24"/>
        </w:rPr>
      </w:pPr>
      <w:r w:rsidRPr="002259A6">
        <w:rPr>
          <w:sz w:val="24"/>
          <w:szCs w:val="24"/>
        </w:rPr>
        <w:t xml:space="preserve">3. Цена контракта определяется участником по результатам закупки на основе прилагаемого заказчиком расчета начальной (максимальной) цены контракта с учетом стоимости: </w:t>
      </w:r>
      <w:r w:rsidRPr="00F10BE5">
        <w:rPr>
          <w:sz w:val="24"/>
          <w:szCs w:val="24"/>
        </w:rPr>
        <w:t>ремонт с заменой расходных материалов и комплектующих; стоимость расходных материалов и комплектующих; проведение технического контроля по завершению оказания услуг; обеспечение работоспособности и</w:t>
      </w:r>
      <w:r w:rsidRPr="00F10BE5">
        <w:rPr>
          <w:sz w:val="24"/>
          <w:szCs w:val="24"/>
          <w:lang w:eastAsia="en-US"/>
        </w:rPr>
        <w:t xml:space="preserve"> безопасной эксплуатации Оборудования</w:t>
      </w:r>
      <w:r w:rsidRPr="002259A6">
        <w:rPr>
          <w:sz w:val="24"/>
          <w:szCs w:val="24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E3A5F">
        <w:rPr>
          <w:sz w:val="24"/>
          <w:szCs w:val="24"/>
        </w:rPr>
        <w:t>4.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0B1F3F" w:rsidRPr="00DE3A5F" w:rsidRDefault="000B1F3F" w:rsidP="000B1F3F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highlight w:val="yellow"/>
          <w:lang w:eastAsia="en-US"/>
        </w:rPr>
      </w:pPr>
    </w:p>
    <w:tbl>
      <w:tblPr>
        <w:tblW w:w="5045" w:type="pct"/>
        <w:tblInd w:w="-190" w:type="dxa"/>
        <w:tblLayout w:type="fixed"/>
        <w:tblLook w:val="04A0" w:firstRow="1" w:lastRow="0" w:firstColumn="1" w:lastColumn="0" w:noHBand="0" w:noVBand="1"/>
      </w:tblPr>
      <w:tblGrid>
        <w:gridCol w:w="593"/>
        <w:gridCol w:w="4792"/>
        <w:gridCol w:w="627"/>
        <w:gridCol w:w="624"/>
        <w:gridCol w:w="1751"/>
        <w:gridCol w:w="1710"/>
        <w:gridCol w:w="1713"/>
        <w:gridCol w:w="1609"/>
        <w:gridCol w:w="994"/>
        <w:gridCol w:w="1422"/>
      </w:tblGrid>
      <w:tr w:rsidR="00B01A66" w:rsidRPr="00DE3A5F" w:rsidTr="00E35728">
        <w:trPr>
          <w:trHeight w:val="907"/>
        </w:trPr>
        <w:tc>
          <w:tcPr>
            <w:tcW w:w="1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№ п/п</w:t>
            </w:r>
          </w:p>
        </w:tc>
        <w:tc>
          <w:tcPr>
            <w:tcW w:w="151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Наименование товара, работ, услуг </w:t>
            </w:r>
          </w:p>
        </w:tc>
        <w:tc>
          <w:tcPr>
            <w:tcW w:w="39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Объем поставки товара</w:t>
            </w:r>
          </w:p>
        </w:tc>
        <w:tc>
          <w:tcPr>
            <w:tcW w:w="163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Цена за ед., руб.</w:t>
            </w:r>
          </w:p>
        </w:tc>
        <w:tc>
          <w:tcPr>
            <w:tcW w:w="50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Средняя цена за ед., руб.</w:t>
            </w:r>
          </w:p>
        </w:tc>
        <w:tc>
          <w:tcPr>
            <w:tcW w:w="31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18" w:right="-104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ОДН/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  <w:t>НЕОДН</w:t>
            </w:r>
          </w:p>
        </w:tc>
        <w:tc>
          <w:tcPr>
            <w:tcW w:w="4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 xml:space="preserve">НМЦК </w:t>
            </w:r>
            <w:r w:rsidRPr="00DE3A5F">
              <w:rPr>
                <w:rFonts w:eastAsia="Times New Roman"/>
                <w:b/>
                <w:bCs/>
                <w:sz w:val="20"/>
              </w:rPr>
              <w:br/>
            </w:r>
            <w:proofErr w:type="spellStart"/>
            <w:r w:rsidRPr="00DE3A5F">
              <w:rPr>
                <w:rFonts w:eastAsia="Times New Roman"/>
                <w:b/>
                <w:bCs/>
                <w:sz w:val="20"/>
              </w:rPr>
              <w:t>рын</w:t>
            </w:r>
            <w:proofErr w:type="spellEnd"/>
            <w:r w:rsidRPr="00DE3A5F">
              <w:rPr>
                <w:rFonts w:eastAsia="Times New Roman"/>
                <w:b/>
                <w:bCs/>
                <w:sz w:val="20"/>
              </w:rPr>
              <w:t>.=</w:t>
            </w:r>
          </w:p>
        </w:tc>
      </w:tr>
      <w:tr w:rsidR="00B01A66" w:rsidRPr="00DE3A5F" w:rsidTr="00E35728">
        <w:trPr>
          <w:trHeight w:val="50"/>
        </w:trPr>
        <w:tc>
          <w:tcPr>
            <w:tcW w:w="18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51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DE3A5F" w:rsidRDefault="000B1F3F" w:rsidP="002A384F">
            <w:pPr>
              <w:jc w:val="center"/>
              <w:rPr>
                <w:rFonts w:eastAsia="Times New Roman"/>
                <w:b/>
                <w:bCs/>
                <w:sz w:val="20"/>
                <w:highlight w:val="yellow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47" w:right="-107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ед. изм.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F3F" w:rsidRPr="00DE3A5F" w:rsidRDefault="000B1F3F" w:rsidP="002A384F">
            <w:pPr>
              <w:ind w:left="-109" w:right="-72"/>
              <w:jc w:val="center"/>
              <w:rPr>
                <w:rFonts w:eastAsia="Times New Roman"/>
                <w:b/>
                <w:bCs/>
                <w:sz w:val="20"/>
              </w:rPr>
            </w:pPr>
            <w:r w:rsidRPr="00DE3A5F">
              <w:rPr>
                <w:rFonts w:eastAsia="Times New Roman"/>
                <w:b/>
                <w:bCs/>
                <w:sz w:val="20"/>
              </w:rPr>
              <w:t>кол-во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F3F" w:rsidRPr="008D00AE" w:rsidRDefault="00F10BE5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8D00AE">
              <w:rPr>
                <w:rFonts w:eastAsia="Times New Roman"/>
                <w:b/>
                <w:bCs/>
                <w:sz w:val="20"/>
              </w:rPr>
              <w:t>Исх. №</w:t>
            </w:r>
            <w:r w:rsidR="000836F7">
              <w:rPr>
                <w:rFonts w:eastAsia="Times New Roman"/>
                <w:b/>
                <w:bCs/>
                <w:sz w:val="20"/>
              </w:rPr>
              <w:t xml:space="preserve"> </w:t>
            </w:r>
            <w:r w:rsidR="00E35728">
              <w:rPr>
                <w:rFonts w:eastAsia="Times New Roman"/>
                <w:b/>
                <w:bCs/>
                <w:sz w:val="20"/>
              </w:rPr>
              <w:t>27/2026-ХО</w:t>
            </w:r>
            <w:r w:rsidRPr="008D00AE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B1F3F" w:rsidRPr="008D00AE" w:rsidRDefault="000B1F3F" w:rsidP="002A384F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8D00AE">
              <w:rPr>
                <w:rFonts w:eastAsia="Times New Roman"/>
                <w:b/>
                <w:bCs/>
                <w:sz w:val="20"/>
              </w:rPr>
              <w:t xml:space="preserve">от </w:t>
            </w:r>
            <w:r w:rsidR="00E35728">
              <w:rPr>
                <w:rFonts w:eastAsia="Times New Roman"/>
                <w:b/>
                <w:bCs/>
                <w:sz w:val="20"/>
              </w:rPr>
              <w:t>06</w:t>
            </w:r>
            <w:r w:rsidR="000836F7">
              <w:rPr>
                <w:rFonts w:eastAsia="Times New Roman"/>
                <w:b/>
                <w:bCs/>
                <w:sz w:val="20"/>
              </w:rPr>
              <w:t>.0</w:t>
            </w:r>
            <w:r w:rsidR="00E35728">
              <w:rPr>
                <w:rFonts w:eastAsia="Times New Roman"/>
                <w:b/>
                <w:bCs/>
                <w:sz w:val="20"/>
              </w:rPr>
              <w:t>4</w:t>
            </w:r>
            <w:r w:rsidR="000836F7">
              <w:rPr>
                <w:rFonts w:eastAsia="Times New Roman"/>
                <w:b/>
                <w:bCs/>
                <w:sz w:val="20"/>
              </w:rPr>
              <w:t xml:space="preserve">.2026 </w:t>
            </w:r>
            <w:r w:rsidRPr="008D00AE">
              <w:rPr>
                <w:rFonts w:eastAsia="Times New Roman"/>
                <w:b/>
                <w:bCs/>
                <w:sz w:val="20"/>
              </w:rPr>
              <w:t>г.</w:t>
            </w:r>
          </w:p>
          <w:p w:rsidR="000B1F3F" w:rsidRPr="008D00AE" w:rsidRDefault="000B1F3F" w:rsidP="00E35728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8D00AE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8D00AE">
              <w:rPr>
                <w:rFonts w:eastAsia="Times New Roman"/>
                <w:b/>
                <w:bCs/>
                <w:sz w:val="20"/>
              </w:rPr>
              <w:t xml:space="preserve">. № </w:t>
            </w:r>
            <w:r w:rsidR="00E35728">
              <w:rPr>
                <w:rFonts w:eastAsia="Times New Roman"/>
                <w:b/>
                <w:bCs/>
                <w:sz w:val="20"/>
              </w:rPr>
              <w:t>10</w:t>
            </w:r>
            <w:r w:rsidR="00063D12">
              <w:rPr>
                <w:rFonts w:eastAsia="Times New Roman"/>
                <w:b/>
                <w:bCs/>
                <w:sz w:val="20"/>
              </w:rPr>
              <w:t>/2026-вх-хо от 1</w:t>
            </w:r>
            <w:r w:rsidR="00E35728">
              <w:rPr>
                <w:rFonts w:eastAsia="Times New Roman"/>
                <w:b/>
                <w:bCs/>
                <w:sz w:val="20"/>
              </w:rPr>
              <w:t>5</w:t>
            </w:r>
            <w:r w:rsidR="000836F7">
              <w:rPr>
                <w:rFonts w:eastAsia="Times New Roman"/>
                <w:b/>
                <w:bCs/>
                <w:sz w:val="20"/>
              </w:rPr>
              <w:t>.0</w:t>
            </w:r>
            <w:r w:rsidR="00E35728">
              <w:rPr>
                <w:rFonts w:eastAsia="Times New Roman"/>
                <w:b/>
                <w:bCs/>
                <w:sz w:val="20"/>
              </w:rPr>
              <w:t>4</w:t>
            </w:r>
            <w:r w:rsidR="000836F7">
              <w:rPr>
                <w:rFonts w:eastAsia="Times New Roman"/>
                <w:b/>
                <w:bCs/>
                <w:sz w:val="20"/>
              </w:rPr>
              <w:t>.2026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6F7" w:rsidRPr="000836F7" w:rsidRDefault="000836F7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836F7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E35728">
              <w:rPr>
                <w:rFonts w:eastAsia="Times New Roman"/>
                <w:b/>
                <w:bCs/>
                <w:sz w:val="20"/>
              </w:rPr>
              <w:t>25/2026-ХО</w:t>
            </w:r>
            <w:r w:rsidRPr="000836F7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836F7" w:rsidRPr="000836F7" w:rsidRDefault="00E35728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>
              <w:rPr>
                <w:rFonts w:eastAsia="Times New Roman"/>
                <w:b/>
                <w:bCs/>
                <w:sz w:val="20"/>
              </w:rPr>
              <w:t>от 06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>
              <w:rPr>
                <w:rFonts w:eastAsia="Times New Roman"/>
                <w:b/>
                <w:bCs/>
                <w:sz w:val="20"/>
              </w:rPr>
              <w:t>4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 г.</w:t>
            </w:r>
          </w:p>
          <w:p w:rsidR="000B1F3F" w:rsidRPr="008D00AE" w:rsidRDefault="00E35728" w:rsidP="00E35728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>
              <w:rPr>
                <w:rFonts w:eastAsia="Times New Roman"/>
                <w:b/>
                <w:bCs/>
                <w:sz w:val="20"/>
              </w:rPr>
              <w:t>. № 11</w:t>
            </w:r>
            <w:r w:rsidR="00CA715C">
              <w:rPr>
                <w:rFonts w:eastAsia="Times New Roman"/>
                <w:b/>
                <w:bCs/>
                <w:sz w:val="20"/>
              </w:rPr>
              <w:t>/2026-вх-хо от 1</w:t>
            </w:r>
            <w:r>
              <w:rPr>
                <w:rFonts w:eastAsia="Times New Roman"/>
                <w:b/>
                <w:bCs/>
                <w:sz w:val="20"/>
              </w:rPr>
              <w:t>5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>
              <w:rPr>
                <w:rFonts w:eastAsia="Times New Roman"/>
                <w:b/>
                <w:bCs/>
                <w:sz w:val="20"/>
              </w:rPr>
              <w:t>4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</w:t>
            </w:r>
            <w:r w:rsidR="000B1F3F" w:rsidRPr="008D00AE">
              <w:rPr>
                <w:rFonts w:eastAsia="Times New Roman"/>
                <w:b/>
                <w:bCs/>
                <w:sz w:val="20"/>
              </w:rPr>
              <w:t>.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6F7" w:rsidRPr="000836F7" w:rsidRDefault="000836F7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 w:rsidRPr="000836F7">
              <w:rPr>
                <w:rFonts w:eastAsia="Times New Roman"/>
                <w:b/>
                <w:bCs/>
                <w:sz w:val="20"/>
              </w:rPr>
              <w:t xml:space="preserve">Исх. № </w:t>
            </w:r>
            <w:r w:rsidR="00E35728">
              <w:rPr>
                <w:rFonts w:eastAsia="Times New Roman"/>
                <w:b/>
                <w:bCs/>
                <w:sz w:val="20"/>
              </w:rPr>
              <w:t>24/2026-ХО</w:t>
            </w:r>
            <w:r w:rsidRPr="000836F7"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:rsidR="000836F7" w:rsidRPr="000836F7" w:rsidRDefault="00E35728" w:rsidP="000836F7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r>
              <w:rPr>
                <w:rFonts w:eastAsia="Times New Roman"/>
                <w:b/>
                <w:bCs/>
                <w:sz w:val="20"/>
              </w:rPr>
              <w:t>от 06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.0</w:t>
            </w:r>
            <w:r>
              <w:rPr>
                <w:rFonts w:eastAsia="Times New Roman"/>
                <w:b/>
                <w:bCs/>
                <w:sz w:val="20"/>
              </w:rPr>
              <w:t>4</w:t>
            </w:r>
            <w:r w:rsidR="000836F7" w:rsidRPr="000836F7">
              <w:rPr>
                <w:rFonts w:eastAsia="Times New Roman"/>
                <w:b/>
                <w:bCs/>
                <w:sz w:val="20"/>
              </w:rPr>
              <w:t>.2026 г.</w:t>
            </w:r>
          </w:p>
          <w:p w:rsidR="000B1F3F" w:rsidRPr="008D00AE" w:rsidRDefault="000836F7" w:rsidP="00E35728">
            <w:pPr>
              <w:ind w:left="-144" w:right="-47"/>
              <w:jc w:val="center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0836F7">
              <w:rPr>
                <w:rFonts w:eastAsia="Times New Roman"/>
                <w:b/>
                <w:bCs/>
                <w:sz w:val="20"/>
              </w:rPr>
              <w:t>Вх</w:t>
            </w:r>
            <w:proofErr w:type="spellEnd"/>
            <w:r w:rsidRPr="000836F7">
              <w:rPr>
                <w:rFonts w:eastAsia="Times New Roman"/>
                <w:b/>
                <w:bCs/>
                <w:sz w:val="20"/>
              </w:rPr>
              <w:t xml:space="preserve">. № </w:t>
            </w:r>
            <w:r w:rsidR="00E35728">
              <w:rPr>
                <w:rFonts w:eastAsia="Times New Roman"/>
                <w:b/>
                <w:bCs/>
                <w:sz w:val="20"/>
              </w:rPr>
              <w:t>12/2026-вх-хо от 15</w:t>
            </w:r>
            <w:r w:rsidRPr="000836F7">
              <w:rPr>
                <w:rFonts w:eastAsia="Times New Roman"/>
                <w:b/>
                <w:bCs/>
                <w:sz w:val="20"/>
              </w:rPr>
              <w:t>.0</w:t>
            </w:r>
            <w:r w:rsidR="00E35728">
              <w:rPr>
                <w:rFonts w:eastAsia="Times New Roman"/>
                <w:b/>
                <w:bCs/>
                <w:sz w:val="20"/>
              </w:rPr>
              <w:t>4</w:t>
            </w:r>
            <w:r w:rsidRPr="000836F7">
              <w:rPr>
                <w:rFonts w:eastAsia="Times New Roman"/>
                <w:b/>
                <w:bCs/>
                <w:sz w:val="20"/>
              </w:rPr>
              <w:t>.2026</w:t>
            </w:r>
            <w:r w:rsidR="000B1F3F" w:rsidRPr="008D00AE">
              <w:rPr>
                <w:rFonts w:eastAsia="Times New Roman"/>
                <w:b/>
                <w:bCs/>
                <w:sz w:val="20"/>
              </w:rPr>
              <w:t>.</w:t>
            </w:r>
          </w:p>
        </w:tc>
        <w:tc>
          <w:tcPr>
            <w:tcW w:w="50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31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44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1F3F" w:rsidRPr="008D00AE" w:rsidRDefault="000B1F3F" w:rsidP="002A384F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E35728" w:rsidRPr="00CA715C" w:rsidTr="00E35728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728" w:rsidRPr="002259A6" w:rsidRDefault="00E35728" w:rsidP="00E35728">
            <w:pPr>
              <w:jc w:val="center"/>
              <w:rPr>
                <w:rFonts w:eastAsia="Times New Roman"/>
                <w:sz w:val="20"/>
              </w:rPr>
            </w:pPr>
            <w:r w:rsidRPr="002259A6">
              <w:rPr>
                <w:rFonts w:eastAsia="Times New Roman"/>
                <w:sz w:val="20"/>
              </w:rPr>
              <w:t>1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41B" w:rsidRDefault="00D5241B" w:rsidP="00E35728">
            <w:pPr>
              <w:suppressAutoHyphens w:val="0"/>
              <w:snapToGrid/>
              <w:rPr>
                <w:color w:val="000000"/>
                <w:sz w:val="24"/>
                <w:szCs w:val="24"/>
              </w:rPr>
            </w:pPr>
            <w:r w:rsidRPr="00D5241B">
              <w:rPr>
                <w:color w:val="000000"/>
                <w:sz w:val="24"/>
                <w:szCs w:val="24"/>
              </w:rPr>
              <w:t>Оказание ус</w:t>
            </w:r>
            <w:r>
              <w:rPr>
                <w:color w:val="000000"/>
                <w:sz w:val="24"/>
                <w:szCs w:val="24"/>
              </w:rPr>
              <w:t xml:space="preserve">луг по ремонту садовой техники </w:t>
            </w:r>
          </w:p>
          <w:p w:rsidR="00E35728" w:rsidRPr="00E35728" w:rsidRDefault="00D5241B" w:rsidP="00E35728">
            <w:pPr>
              <w:suppressAutoHyphens w:val="0"/>
              <w:snapToGrid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E35728" w:rsidRPr="00E35728">
              <w:rPr>
                <w:color w:val="000000"/>
                <w:sz w:val="24"/>
                <w:szCs w:val="24"/>
              </w:rPr>
              <w:t xml:space="preserve">Газонокосилка Калибр ГКБ-4/460М s/n: VIC0001368/2302: чистка топливной системы, карбюратора, замена рем комплекта карбюратора, замена масло с промывкой двигателя, замена воздушного фильтра, замена адаптера ножа крепления, </w:t>
            </w:r>
            <w:r w:rsidR="00E35728" w:rsidRPr="00E35728">
              <w:rPr>
                <w:color w:val="000000"/>
                <w:sz w:val="24"/>
                <w:szCs w:val="24"/>
              </w:rPr>
              <w:lastRenderedPageBreak/>
              <w:t xml:space="preserve">замена ножа, установка болта крепления ножа, замена тросов управления, обслуживание редуктора,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техчистка</w:t>
            </w:r>
            <w:proofErr w:type="spellEnd"/>
            <w:r w:rsidR="00E35728" w:rsidRPr="00E3572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техмойка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28" w:rsidRPr="00CA715C" w:rsidRDefault="00E35728" w:rsidP="00E35728">
            <w:pPr>
              <w:jc w:val="center"/>
              <w:rPr>
                <w:rFonts w:eastAsia="Times New Roman"/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lastRenderedPageBreak/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728" w:rsidRPr="00CA715C" w:rsidRDefault="00E35728" w:rsidP="00E35728">
            <w:pPr>
              <w:jc w:val="center"/>
              <w:rPr>
                <w:b/>
              </w:rPr>
            </w:pPr>
            <w:r w:rsidRPr="00CA715C">
              <w:rPr>
                <w:b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69605C" w:rsidRDefault="00E35728" w:rsidP="00E35728">
            <w:pPr>
              <w:jc w:val="center"/>
            </w:pPr>
            <w:r>
              <w:t>18 450,00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DA6A0D" w:rsidRDefault="00E35728" w:rsidP="00E35728">
            <w:pPr>
              <w:jc w:val="center"/>
            </w:pPr>
            <w:r>
              <w:t>18 170,00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B77DD4" w:rsidRDefault="00E35728" w:rsidP="00E35728">
            <w:pPr>
              <w:jc w:val="center"/>
            </w:pPr>
            <w:r>
              <w:t>19 090,00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82253B" w:rsidRDefault="00E35728" w:rsidP="00E35728">
            <w:pPr>
              <w:jc w:val="center"/>
            </w:pPr>
            <w:r>
              <w:t>18 570,00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728" w:rsidRPr="00CA715C" w:rsidRDefault="00E35728" w:rsidP="00E35728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35728" w:rsidRPr="00FE58F5" w:rsidRDefault="00E35728" w:rsidP="00E35728">
            <w:pPr>
              <w:jc w:val="center"/>
            </w:pPr>
            <w:r>
              <w:t>18 570,00</w:t>
            </w:r>
          </w:p>
        </w:tc>
      </w:tr>
      <w:tr w:rsidR="00E35728" w:rsidRPr="00CA715C" w:rsidTr="00E35728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728" w:rsidRPr="002259A6" w:rsidRDefault="00E35728" w:rsidP="00E35728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lastRenderedPageBreak/>
              <w:t>2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41B" w:rsidRDefault="00D5241B" w:rsidP="00E35728">
            <w:pPr>
              <w:rPr>
                <w:color w:val="000000"/>
                <w:sz w:val="24"/>
                <w:szCs w:val="24"/>
              </w:rPr>
            </w:pPr>
            <w:r w:rsidRPr="00D5241B">
              <w:rPr>
                <w:color w:val="000000"/>
                <w:sz w:val="24"/>
                <w:szCs w:val="24"/>
              </w:rPr>
              <w:t>Оказание услуг по ремонту садовой техники</w:t>
            </w:r>
          </w:p>
          <w:p w:rsidR="00E35728" w:rsidRPr="00E35728" w:rsidRDefault="00D5241B" w:rsidP="00E3572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E35728" w:rsidRPr="00E35728">
              <w:rPr>
                <w:color w:val="000000"/>
                <w:sz w:val="24"/>
                <w:szCs w:val="24"/>
              </w:rPr>
              <w:t xml:space="preserve">Газонокосилка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Hammer</w:t>
            </w:r>
            <w:proofErr w:type="spellEnd"/>
            <w:r w:rsidR="00E35728" w:rsidRPr="00E35728">
              <w:rPr>
                <w:color w:val="000000"/>
                <w:sz w:val="24"/>
                <w:szCs w:val="24"/>
              </w:rPr>
              <w:t xml:space="preserve"> KMT 145 SC s/n: 19011070200154: чистка топливной системы, карбюратора, замена рем комплекта карбюратора, замена масло с промывкой двигателя, замена воздушного фильтра, замена адаптера ножа крепления, замена ножа, установка болта крепления ножа, замена тросов управления, обслуживание редуктора,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техчистка</w:t>
            </w:r>
            <w:proofErr w:type="spellEnd"/>
            <w:r w:rsidR="00E35728" w:rsidRPr="00E3572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техмойка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28" w:rsidRPr="00CA715C" w:rsidRDefault="00E35728" w:rsidP="00E35728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728" w:rsidRPr="00CA715C" w:rsidRDefault="00E35728" w:rsidP="00E35728">
            <w:pPr>
              <w:jc w:val="center"/>
              <w:rPr>
                <w:b/>
              </w:rPr>
            </w:pPr>
            <w:r w:rsidRPr="00CA715C">
              <w:rPr>
                <w:b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69605C" w:rsidRDefault="00E35728" w:rsidP="00E35728">
            <w:pPr>
              <w:jc w:val="center"/>
            </w:pPr>
            <w:r>
              <w:t>18 450,00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DA6A0D" w:rsidRDefault="00E35728" w:rsidP="00E35728">
            <w:pPr>
              <w:jc w:val="center"/>
            </w:pPr>
            <w:r>
              <w:t>18 170,00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B77DD4" w:rsidRDefault="00E35728" w:rsidP="00E35728">
            <w:pPr>
              <w:jc w:val="center"/>
            </w:pPr>
            <w:r>
              <w:t>19 090,00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82253B" w:rsidRDefault="00E35728" w:rsidP="00E35728">
            <w:pPr>
              <w:jc w:val="center"/>
            </w:pPr>
            <w:r>
              <w:t>18 570,00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728" w:rsidRPr="00CA715C" w:rsidRDefault="00E35728" w:rsidP="00E35728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35728" w:rsidRPr="00FE58F5" w:rsidRDefault="00E35728" w:rsidP="00E35728">
            <w:pPr>
              <w:jc w:val="center"/>
            </w:pPr>
            <w:r>
              <w:t>18 570,00</w:t>
            </w:r>
          </w:p>
        </w:tc>
      </w:tr>
      <w:tr w:rsidR="00E35728" w:rsidRPr="00CA715C" w:rsidTr="00E35728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728" w:rsidRPr="002259A6" w:rsidRDefault="00E35728" w:rsidP="00E35728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</w:t>
            </w:r>
          </w:p>
        </w:tc>
        <w:tc>
          <w:tcPr>
            <w:tcW w:w="1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41B" w:rsidRDefault="00D5241B" w:rsidP="00E35728">
            <w:pPr>
              <w:rPr>
                <w:color w:val="000000"/>
                <w:sz w:val="24"/>
                <w:szCs w:val="24"/>
              </w:rPr>
            </w:pPr>
            <w:bookmarkStart w:id="0" w:name="_GoBack"/>
            <w:r w:rsidRPr="00D5241B">
              <w:rPr>
                <w:color w:val="000000"/>
                <w:sz w:val="24"/>
                <w:szCs w:val="24"/>
              </w:rPr>
              <w:t>Оказание услуг по ремонту садовой техники</w:t>
            </w:r>
          </w:p>
          <w:p w:rsidR="00E35728" w:rsidRPr="00E35728" w:rsidRDefault="00D5241B" w:rsidP="00E3572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E35728" w:rsidRPr="00E35728">
              <w:rPr>
                <w:color w:val="000000"/>
                <w:sz w:val="24"/>
                <w:szCs w:val="24"/>
              </w:rPr>
              <w:t xml:space="preserve">Газонокосилка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Hammer</w:t>
            </w:r>
            <w:proofErr w:type="spellEnd"/>
            <w:r w:rsidR="00E35728" w:rsidRPr="00E35728">
              <w:rPr>
                <w:color w:val="000000"/>
                <w:sz w:val="24"/>
                <w:szCs w:val="24"/>
              </w:rPr>
              <w:t xml:space="preserve"> KMT 145 SC s/n: 19011070200004: чистка топливной системы, карбюратора, замена рем комплекта карбюратора, замена масло с промывкой двигателя, замена воздушного фильтра, замена адаптера ножа крепления, замена ножа, установка болта крепления ножа, замена тросов управления, обслуживание редуктора,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техчистка</w:t>
            </w:r>
            <w:proofErr w:type="spellEnd"/>
            <w:r w:rsidR="00E35728" w:rsidRPr="00E3572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35728" w:rsidRPr="00E35728">
              <w:rPr>
                <w:color w:val="000000"/>
                <w:sz w:val="24"/>
                <w:szCs w:val="24"/>
              </w:rPr>
              <w:t>техмойка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  <w:bookmarkEnd w:id="0"/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28" w:rsidRPr="00CA715C" w:rsidRDefault="00E35728" w:rsidP="00E35728">
            <w:pPr>
              <w:jc w:val="center"/>
              <w:rPr>
                <w:b/>
                <w:sz w:val="20"/>
              </w:rPr>
            </w:pPr>
            <w:proofErr w:type="spellStart"/>
            <w:r w:rsidRPr="00CA715C">
              <w:rPr>
                <w:b/>
                <w:sz w:val="20"/>
              </w:rPr>
              <w:t>усл</w:t>
            </w:r>
            <w:proofErr w:type="spellEnd"/>
            <w:r w:rsidRPr="00CA715C">
              <w:rPr>
                <w:b/>
                <w:sz w:val="20"/>
              </w:rPr>
              <w:t xml:space="preserve"> </w:t>
            </w:r>
            <w:proofErr w:type="spellStart"/>
            <w:r w:rsidRPr="00CA715C"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728" w:rsidRPr="00CA715C" w:rsidRDefault="00E35728" w:rsidP="00E35728">
            <w:pPr>
              <w:jc w:val="center"/>
              <w:rPr>
                <w:b/>
              </w:rPr>
            </w:pPr>
            <w:r w:rsidRPr="00CA715C">
              <w:rPr>
                <w:b/>
              </w:rPr>
              <w:t>1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69605C" w:rsidRDefault="00E35728" w:rsidP="00E35728">
            <w:pPr>
              <w:jc w:val="center"/>
            </w:pPr>
            <w:r>
              <w:t>18 450,00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DA6A0D" w:rsidRDefault="00E35728" w:rsidP="00E35728">
            <w:pPr>
              <w:jc w:val="center"/>
            </w:pPr>
            <w:r>
              <w:t>18 170,00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B77DD4" w:rsidRDefault="00E35728" w:rsidP="00E35728">
            <w:pPr>
              <w:jc w:val="center"/>
            </w:pPr>
            <w:r>
              <w:t>19 090,00</w:t>
            </w:r>
          </w:p>
        </w:tc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728" w:rsidRPr="0082253B" w:rsidRDefault="00E35728" w:rsidP="00E35728">
            <w:pPr>
              <w:jc w:val="center"/>
            </w:pPr>
            <w:r>
              <w:t>18 570,00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728" w:rsidRPr="00CA715C" w:rsidRDefault="00E35728" w:rsidP="00E35728">
            <w:pPr>
              <w:jc w:val="center"/>
              <w:rPr>
                <w:rFonts w:eastAsia="Times New Roman"/>
                <w:b/>
                <w:sz w:val="20"/>
              </w:rPr>
            </w:pPr>
            <w:r w:rsidRPr="00CA715C">
              <w:rPr>
                <w:rFonts w:eastAsia="Times New Roman"/>
                <w:b/>
                <w:sz w:val="20"/>
              </w:rPr>
              <w:t>ОДН</w:t>
            </w:r>
          </w:p>
        </w:tc>
        <w:tc>
          <w:tcPr>
            <w:tcW w:w="44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35728" w:rsidRPr="00FE58F5" w:rsidRDefault="00E35728" w:rsidP="00E35728">
            <w:pPr>
              <w:jc w:val="center"/>
            </w:pPr>
            <w:r>
              <w:t>18 570,00</w:t>
            </w:r>
          </w:p>
        </w:tc>
      </w:tr>
      <w:tr w:rsidR="000B1F3F" w:rsidRPr="002259A6" w:rsidTr="00E35728">
        <w:trPr>
          <w:trHeight w:val="264"/>
        </w:trPr>
        <w:tc>
          <w:tcPr>
            <w:tcW w:w="455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3F" w:rsidRPr="008D00AE" w:rsidRDefault="000B1F3F" w:rsidP="002A384F">
            <w:pPr>
              <w:jc w:val="right"/>
              <w:rPr>
                <w:rFonts w:eastAsia="Times New Roman"/>
                <w:b/>
                <w:sz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7E6" w:rsidRDefault="00DC77E6" w:rsidP="00DC77E6">
            <w:pPr>
              <w:suppressAutoHyphens w:val="0"/>
              <w:snapToGri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B1F3F" w:rsidRDefault="00E35728" w:rsidP="00DC77E6">
            <w:pPr>
              <w:suppressAutoHyphens w:val="0"/>
              <w:snapToGri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55 710,00</w:t>
            </w:r>
          </w:p>
          <w:p w:rsidR="00DC77E6" w:rsidRPr="008F4658" w:rsidRDefault="00DC77E6" w:rsidP="00DC77E6">
            <w:pPr>
              <w:suppressAutoHyphens w:val="0"/>
              <w:snapToGrid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5102EA" w:rsidRDefault="005102EA" w:rsidP="00DC77E6"/>
    <w:sectPr w:rsidR="005102EA" w:rsidSect="002A384F">
      <w:pgSz w:w="16838" w:h="11906" w:orient="landscape"/>
      <w:pgMar w:top="567" w:right="567" w:bottom="568" w:left="567" w:header="113" w:footer="113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225"/>
    <w:rsid w:val="00063D12"/>
    <w:rsid w:val="000836F7"/>
    <w:rsid w:val="000B1F3F"/>
    <w:rsid w:val="000F2C47"/>
    <w:rsid w:val="00120225"/>
    <w:rsid w:val="002A384F"/>
    <w:rsid w:val="002B01DB"/>
    <w:rsid w:val="00384BC7"/>
    <w:rsid w:val="003F4BA6"/>
    <w:rsid w:val="005102EA"/>
    <w:rsid w:val="00524B3F"/>
    <w:rsid w:val="00632230"/>
    <w:rsid w:val="0065717C"/>
    <w:rsid w:val="00793F19"/>
    <w:rsid w:val="008D00AE"/>
    <w:rsid w:val="008F4658"/>
    <w:rsid w:val="00952DCD"/>
    <w:rsid w:val="009D63B7"/>
    <w:rsid w:val="00A80FE4"/>
    <w:rsid w:val="00B01A66"/>
    <w:rsid w:val="00B11898"/>
    <w:rsid w:val="00BA6F08"/>
    <w:rsid w:val="00CA715C"/>
    <w:rsid w:val="00D5241B"/>
    <w:rsid w:val="00DC77E6"/>
    <w:rsid w:val="00E10A04"/>
    <w:rsid w:val="00E35728"/>
    <w:rsid w:val="00F10BE5"/>
    <w:rsid w:val="00F26E80"/>
    <w:rsid w:val="00F93E8B"/>
    <w:rsid w:val="00F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110E01-D7BB-40D9-9736-374E85723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36F7"/>
    <w:pPr>
      <w:suppressAutoHyphens/>
      <w:snapToGrid w:val="0"/>
    </w:pPr>
    <w:rPr>
      <w:rFonts w:eastAsiaTheme="minorEastAsia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D42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D42EA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3232B03A</Template>
  <TotalTime>625</TotalTime>
  <Pages>2</Pages>
  <Words>574</Words>
  <Characters>3907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Геннадьевна Малеванная</dc:creator>
  <cp:keywords/>
  <dc:description/>
  <cp:lastModifiedBy>Нужденкова Екатерина Александровна</cp:lastModifiedBy>
  <cp:revision>12</cp:revision>
  <cp:lastPrinted>2026-05-14T08:39:00Z</cp:lastPrinted>
  <dcterms:created xsi:type="dcterms:W3CDTF">2024-05-28T09:14:00Z</dcterms:created>
  <dcterms:modified xsi:type="dcterms:W3CDTF">2026-05-14T08:45:00Z</dcterms:modified>
</cp:coreProperties>
</file>