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B59" w:rsidRPr="00646B59" w:rsidRDefault="00646B59" w:rsidP="00646B59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 w:rsidRPr="00646B59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ОПИСАНИЕ ОБЪЕКТА ЗАКУПКИ </w:t>
      </w:r>
    </w:p>
    <w:p w:rsidR="00646B59" w:rsidRPr="002D46A5" w:rsidRDefault="00646B59" w:rsidP="00646B59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  <w:r w:rsidRPr="002D46A5">
        <w:rPr>
          <w:rFonts w:ascii="Times New Roman" w:hAnsi="Times New Roman" w:cs="Times New Roman"/>
          <w:b/>
          <w:bCs/>
          <w:sz w:val="26"/>
          <w:szCs w:val="26"/>
          <w:lang w:bidi="ru-RU"/>
        </w:rPr>
        <w:t>1.Общие требования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1. Предметом закупки является право заключения контракта на оказание услуг по ремонту </w:t>
      </w:r>
      <w:r w:rsidR="0044714E">
        <w:rPr>
          <w:rFonts w:ascii="Times New Roman" w:hAnsi="Times New Roman" w:cs="Times New Roman"/>
          <w:bCs/>
          <w:sz w:val="24"/>
          <w:szCs w:val="24"/>
          <w:lang w:bidi="ru-RU"/>
        </w:rPr>
        <w:t>садовой техники (</w:t>
      </w:r>
      <w:r w:rsidR="00854E14">
        <w:rPr>
          <w:rFonts w:ascii="Times New Roman" w:hAnsi="Times New Roman" w:cs="Times New Roman"/>
          <w:bCs/>
          <w:sz w:val="24"/>
          <w:szCs w:val="24"/>
          <w:lang w:bidi="ru-RU"/>
        </w:rPr>
        <w:t>газонокосилок</w:t>
      </w:r>
      <w:r w:rsidR="0044714E">
        <w:rPr>
          <w:rFonts w:ascii="Times New Roman" w:hAnsi="Times New Roman" w:cs="Times New Roman"/>
          <w:bCs/>
          <w:sz w:val="24"/>
          <w:szCs w:val="24"/>
          <w:lang w:bidi="ru-RU"/>
        </w:rPr>
        <w:t>)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. 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2. Заказчик: СПб ГБУЗ «Детская городская клиническая больница №5 им. Н.Ф. Филатова».</w:t>
      </w:r>
    </w:p>
    <w:p w:rsidR="00854E14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3. Адрес местонахождения/оказания услуг: территория </w:t>
      </w:r>
      <w:r w:rsidR="00854E14">
        <w:rPr>
          <w:rFonts w:ascii="Times New Roman" w:hAnsi="Times New Roman" w:cs="Times New Roman"/>
          <w:bCs/>
          <w:sz w:val="24"/>
          <w:szCs w:val="24"/>
          <w:lang w:bidi="ru-RU"/>
        </w:rPr>
        <w:t>ремонтной мастерской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Исполнителя, силами (персоналом) и средствами (оборудование) Исполнителя. 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4. Оплата оказанных услуг производится Заказчиком при наличии оснований оплаты и осуществляется в безналичной форме.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Источники финансирования: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- внебюджетные средства, средства бюджетных организаций, КВР 244. КОСГУ 225.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Основанием для оплаты (окончательный расчет) являются документ о приемке, счет, счет-фактура, акт</w:t>
      </w:r>
      <w:r w:rsidR="005026F8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сдачи- приемки оказанных услуг, подписанного Сторонами</w:t>
      </w:r>
      <w:r w:rsidR="00430235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.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5. Ср</w:t>
      </w:r>
      <w:r w:rsidR="005026F8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оки оказания услуг: </w:t>
      </w:r>
      <w:r w:rsidR="005A17BC" w:rsidRPr="005A17BC">
        <w:rPr>
          <w:rFonts w:ascii="Times New Roman" w:hAnsi="Times New Roman" w:cs="Times New Roman"/>
          <w:bCs/>
          <w:sz w:val="24"/>
          <w:szCs w:val="24"/>
          <w:lang w:bidi="ru-RU"/>
        </w:rPr>
        <w:t>7 дней со дня следующего после подписания Контракта.</w:t>
      </w:r>
    </w:p>
    <w:p w:rsidR="002D46A5" w:rsidRDefault="002D46A5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</w:p>
    <w:p w:rsidR="00646B59" w:rsidRPr="002D46A5" w:rsidRDefault="002D46A5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/>
          <w:bCs/>
          <w:sz w:val="26"/>
          <w:szCs w:val="26"/>
          <w:lang w:bidi="ru-RU"/>
        </w:rPr>
        <w:t>2</w:t>
      </w:r>
      <w:r w:rsidR="00646B59" w:rsidRPr="002D46A5">
        <w:rPr>
          <w:rFonts w:ascii="Times New Roman" w:hAnsi="Times New Roman" w:cs="Times New Roman"/>
          <w:b/>
          <w:bCs/>
          <w:sz w:val="26"/>
          <w:szCs w:val="26"/>
          <w:lang w:bidi="ru-RU"/>
        </w:rPr>
        <w:t>. Требования к количественным характеристикам (объему) услуг. Требования к качеству и безопасности услуг.</w:t>
      </w:r>
      <w:r w:rsidR="00646B59" w:rsidRPr="002D46A5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1. Наименование, характеристики и количество (объем) услуг, подлежащих оказанию </w:t>
      </w:r>
      <w:r w:rsidR="0049151E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                                 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по контракту, указаны в настоящем техническом задании.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Участник не имеет права самостоятельно изменить виды и объем подлежащих оказанию услуг.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Оплата услуг, не предусмотренных в перечне выполняемых услуг, не производится.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2. Во время оказания услуг обязательно соблюдение технологий и методик оказания услуг,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3. Исполнитель обязан обеспечить безопасность оказанных услуг для жизни и здоровья заказчика и третьих лиц, а также предотвращение причинения вреда имуществу указанных лиц, на протяжении установленного гарантийного срока.</w:t>
      </w:r>
    </w:p>
    <w:p w:rsidR="00646B59" w:rsidRPr="002D46A5" w:rsidRDefault="00646B59" w:rsidP="002D46A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4. Услуги должны оказываться с соблюдением требований пожарной безопасности, охраны труда и иных норм, предусмотренных нормативно-правовыми актами Российской Федерации и Санкт-Петербурга и удовлетворять требованиям Ф</w:t>
      </w:r>
      <w:r w:rsidRPr="002D46A5">
        <w:rPr>
          <w:rFonts w:ascii="Times New Roman" w:hAnsi="Times New Roman" w:cs="Times New Roman"/>
          <w:sz w:val="24"/>
          <w:szCs w:val="24"/>
        </w:rPr>
        <w:t xml:space="preserve">едерального закона от 21.12.1994 N 69-ФЗ (ред. </w:t>
      </w:r>
      <w:r w:rsidR="0049151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D46A5">
        <w:rPr>
          <w:rFonts w:ascii="Times New Roman" w:hAnsi="Times New Roman" w:cs="Times New Roman"/>
          <w:sz w:val="24"/>
          <w:szCs w:val="24"/>
        </w:rPr>
        <w:t>от 29.12.2022)</w:t>
      </w:r>
      <w:r w:rsidR="0049151E">
        <w:rPr>
          <w:rFonts w:ascii="Times New Roman" w:hAnsi="Times New Roman" w:cs="Times New Roman"/>
          <w:sz w:val="24"/>
          <w:szCs w:val="24"/>
        </w:rPr>
        <w:t xml:space="preserve"> </w:t>
      </w:r>
      <w:r w:rsidRPr="002D46A5">
        <w:rPr>
          <w:rFonts w:ascii="Times New Roman" w:hAnsi="Times New Roman" w:cs="Times New Roman"/>
          <w:sz w:val="24"/>
          <w:szCs w:val="24"/>
        </w:rPr>
        <w:t>"О пожарной безопасности".</w:t>
      </w:r>
    </w:p>
    <w:p w:rsidR="00646B59" w:rsidRPr="002D46A5" w:rsidRDefault="00646B59" w:rsidP="002D46A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5. Все применяемые при оказании услуг материалы, оборудование должны быть сертифицированы в соответствии с требованиями законодательства РФ.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6. Оказание услуг </w:t>
      </w:r>
      <w:r w:rsidRPr="00723033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по </w:t>
      </w:r>
      <w:r w:rsidR="00723033" w:rsidRPr="00723033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ремонту и </w:t>
      </w:r>
      <w:r w:rsidRPr="00723033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техническому обслуживанию 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Исполнитель проводит специально подготовленным и обученным персоналом. Исполнитель обеспечивает персонал необходимыми средствами защиты, приборами, инструментом.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7.При оказании услуг персонал Исполнителя должен соблюдать правила и нормы охраны труда </w:t>
      </w:r>
      <w:r w:rsidR="0049151E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                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и техники безопасности,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8.Отходы, образованные в процессе ремонта и обслуживания </w:t>
      </w:r>
      <w:r w:rsidR="00386B14">
        <w:rPr>
          <w:rFonts w:ascii="Times New Roman" w:hAnsi="Times New Roman" w:cs="Times New Roman"/>
          <w:bCs/>
          <w:sz w:val="24"/>
          <w:szCs w:val="24"/>
          <w:lang w:bidi="ru-RU"/>
        </w:rPr>
        <w:t>техники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, остаются на балансе Исполнителя.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9.Список </w:t>
      </w:r>
      <w:r w:rsidR="00854E14">
        <w:rPr>
          <w:rFonts w:ascii="Times New Roman" w:hAnsi="Times New Roman" w:cs="Times New Roman"/>
          <w:bCs/>
          <w:sz w:val="24"/>
          <w:szCs w:val="24"/>
          <w:lang w:bidi="ru-RU"/>
        </w:rPr>
        <w:t>садовой техники (газонокосилок), подлежащих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ремонту:</w:t>
      </w:r>
    </w:p>
    <w:tbl>
      <w:tblPr>
        <w:tblW w:w="403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4"/>
        <w:gridCol w:w="3623"/>
        <w:gridCol w:w="3478"/>
      </w:tblGrid>
      <w:tr w:rsidR="00854E14" w:rsidRPr="002D46A5" w:rsidTr="00386B14">
        <w:trPr>
          <w:trHeight w:val="428"/>
        </w:trPr>
        <w:tc>
          <w:tcPr>
            <w:tcW w:w="776" w:type="pct"/>
          </w:tcPr>
          <w:p w:rsidR="00854E14" w:rsidRPr="002D46A5" w:rsidRDefault="00854E14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lastRenderedPageBreak/>
              <w:t>№</w:t>
            </w:r>
          </w:p>
          <w:p w:rsidR="00854E14" w:rsidRPr="002D46A5" w:rsidRDefault="00854E14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п/п</w:t>
            </w:r>
          </w:p>
        </w:tc>
        <w:tc>
          <w:tcPr>
            <w:tcW w:w="2155" w:type="pct"/>
          </w:tcPr>
          <w:p w:rsidR="00854E14" w:rsidRPr="002D46A5" w:rsidRDefault="00854E14" w:rsidP="00854E14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Марка, модель </w:t>
            </w:r>
            <w:r w:rsidR="00E75C0D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газонокосилки</w:t>
            </w:r>
          </w:p>
        </w:tc>
        <w:tc>
          <w:tcPr>
            <w:tcW w:w="2069" w:type="pct"/>
          </w:tcPr>
          <w:p w:rsidR="00854E14" w:rsidRPr="00854E14" w:rsidRDefault="00854E14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Серийный номер</w:t>
            </w:r>
          </w:p>
        </w:tc>
      </w:tr>
      <w:tr w:rsidR="00854E14" w:rsidRPr="002D46A5" w:rsidTr="00386B14">
        <w:trPr>
          <w:trHeight w:val="526"/>
        </w:trPr>
        <w:tc>
          <w:tcPr>
            <w:tcW w:w="776" w:type="pct"/>
          </w:tcPr>
          <w:p w:rsidR="00854E14" w:rsidRPr="002D46A5" w:rsidRDefault="00854E14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</w:t>
            </w:r>
          </w:p>
        </w:tc>
        <w:tc>
          <w:tcPr>
            <w:tcW w:w="2155" w:type="pct"/>
          </w:tcPr>
          <w:p w:rsidR="00854E14" w:rsidRPr="002D46A5" w:rsidRDefault="00854E14" w:rsidP="00386B14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</w:pPr>
            <w:proofErr w:type="spellStart"/>
            <w:r w:rsidRPr="00854E14">
              <w:rPr>
                <w:rFonts w:ascii="Times New Roman" w:hAnsi="Times New Roman" w:cs="Times New Roman"/>
                <w:b/>
                <w:sz w:val="24"/>
                <w:szCs w:val="24"/>
                <w:lang w:val="en-US" w:bidi="ru-RU"/>
              </w:rPr>
              <w:t>Калибр</w:t>
            </w:r>
            <w:proofErr w:type="spellEnd"/>
            <w:r w:rsidRPr="00854E14">
              <w:rPr>
                <w:rFonts w:ascii="Times New Roman" w:hAnsi="Times New Roman" w:cs="Times New Roman"/>
                <w:b/>
                <w:sz w:val="24"/>
                <w:szCs w:val="24"/>
                <w:lang w:val="en-US" w:bidi="ru-RU"/>
              </w:rPr>
              <w:t xml:space="preserve"> ГКБ-4/460М</w:t>
            </w:r>
          </w:p>
        </w:tc>
        <w:tc>
          <w:tcPr>
            <w:tcW w:w="2069" w:type="pct"/>
          </w:tcPr>
          <w:p w:rsidR="00854E14" w:rsidRPr="002D46A5" w:rsidRDefault="00854E14" w:rsidP="003F196D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854E14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VIC0001368/2302</w:t>
            </w:r>
          </w:p>
        </w:tc>
      </w:tr>
      <w:tr w:rsidR="00854E14" w:rsidRPr="002D46A5" w:rsidTr="00386B14">
        <w:trPr>
          <w:trHeight w:val="526"/>
        </w:trPr>
        <w:tc>
          <w:tcPr>
            <w:tcW w:w="776" w:type="pct"/>
          </w:tcPr>
          <w:p w:rsidR="00854E14" w:rsidRPr="002D46A5" w:rsidRDefault="00854E14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2155" w:type="pct"/>
          </w:tcPr>
          <w:p w:rsidR="00854E14" w:rsidRPr="00854E14" w:rsidRDefault="00854E14" w:rsidP="00386B14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ru-RU"/>
              </w:rPr>
            </w:pPr>
            <w:r w:rsidRPr="00854E14">
              <w:rPr>
                <w:rFonts w:ascii="Times New Roman" w:hAnsi="Times New Roman" w:cs="Times New Roman"/>
                <w:b/>
                <w:sz w:val="24"/>
                <w:szCs w:val="24"/>
                <w:lang w:val="en-US" w:bidi="ru-RU"/>
              </w:rPr>
              <w:t>Hammer</w:t>
            </w:r>
            <w:r w:rsidR="00386B14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 </w:t>
            </w:r>
            <w:r w:rsidRPr="00854E14">
              <w:rPr>
                <w:rFonts w:ascii="Times New Roman" w:hAnsi="Times New Roman" w:cs="Times New Roman"/>
                <w:b/>
                <w:sz w:val="24"/>
                <w:szCs w:val="24"/>
                <w:lang w:val="en-US" w:bidi="ru-RU"/>
              </w:rPr>
              <w:t>KMT 145 SC</w:t>
            </w:r>
          </w:p>
        </w:tc>
        <w:tc>
          <w:tcPr>
            <w:tcW w:w="2069" w:type="pct"/>
          </w:tcPr>
          <w:p w:rsidR="00854E14" w:rsidRPr="00854E14" w:rsidRDefault="00854E14" w:rsidP="003F196D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</w:pPr>
            <w:r w:rsidRPr="00854E14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19011070200154</w:t>
            </w:r>
          </w:p>
        </w:tc>
      </w:tr>
      <w:tr w:rsidR="00854E14" w:rsidRPr="002D46A5" w:rsidTr="00386B14">
        <w:trPr>
          <w:trHeight w:val="526"/>
        </w:trPr>
        <w:tc>
          <w:tcPr>
            <w:tcW w:w="776" w:type="pct"/>
          </w:tcPr>
          <w:p w:rsidR="00854E14" w:rsidRDefault="00854E14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3</w:t>
            </w:r>
          </w:p>
        </w:tc>
        <w:tc>
          <w:tcPr>
            <w:tcW w:w="2155" w:type="pct"/>
          </w:tcPr>
          <w:p w:rsidR="00854E14" w:rsidRPr="00854E14" w:rsidRDefault="00854E14" w:rsidP="00386B14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ru-RU"/>
              </w:rPr>
            </w:pPr>
            <w:r w:rsidRPr="00854E14">
              <w:rPr>
                <w:rFonts w:ascii="Times New Roman" w:hAnsi="Times New Roman" w:cs="Times New Roman"/>
                <w:b/>
                <w:sz w:val="24"/>
                <w:szCs w:val="24"/>
                <w:lang w:val="en-US" w:bidi="ru-RU"/>
              </w:rPr>
              <w:t>Hammer</w:t>
            </w:r>
            <w:r w:rsidR="00386B14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 </w:t>
            </w:r>
            <w:r w:rsidRPr="00854E14">
              <w:rPr>
                <w:rFonts w:ascii="Times New Roman" w:hAnsi="Times New Roman" w:cs="Times New Roman"/>
                <w:b/>
                <w:sz w:val="24"/>
                <w:szCs w:val="24"/>
                <w:lang w:val="en-US" w:bidi="ru-RU"/>
              </w:rPr>
              <w:t>KMT 145 SC</w:t>
            </w:r>
          </w:p>
        </w:tc>
        <w:tc>
          <w:tcPr>
            <w:tcW w:w="2069" w:type="pct"/>
          </w:tcPr>
          <w:p w:rsidR="00854E14" w:rsidRPr="00854E14" w:rsidRDefault="00854E14" w:rsidP="003F196D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</w:pPr>
            <w:r w:rsidRPr="00854E14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19011070200004</w:t>
            </w:r>
          </w:p>
        </w:tc>
      </w:tr>
    </w:tbl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bookmarkStart w:id="0" w:name="bookmark20"/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12. Перечень </w:t>
      </w:r>
      <w:bookmarkEnd w:id="0"/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услуг: </w:t>
      </w:r>
    </w:p>
    <w:p w:rsidR="00646B59" w:rsidRPr="002D46A5" w:rsidRDefault="002D46A5" w:rsidP="002D46A5">
      <w:pPr>
        <w:numPr>
          <w:ilvl w:val="1"/>
          <w:numId w:val="6"/>
        </w:num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646B59" w:rsidRPr="002D46A5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Работы, запасные и расходные материалы по ремонту </w:t>
      </w:r>
      <w:r w:rsidR="00C97980">
        <w:rPr>
          <w:rFonts w:ascii="Times New Roman" w:hAnsi="Times New Roman" w:cs="Times New Roman"/>
          <w:b/>
          <w:bCs/>
          <w:sz w:val="24"/>
          <w:szCs w:val="24"/>
          <w:lang w:bidi="ru-RU"/>
        </w:rPr>
        <w:t>автомобиля</w:t>
      </w:r>
    </w:p>
    <w:p w:rsidR="00646B59" w:rsidRDefault="00646B59" w:rsidP="0061448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  <w:lang w:bidi="ru-RU"/>
        </w:rPr>
      </w:pPr>
      <w:r w:rsidRPr="00614484">
        <w:rPr>
          <w:rFonts w:ascii="Times New Roman" w:hAnsi="Times New Roman" w:cs="Times New Roman"/>
          <w:b/>
          <w:bCs/>
          <w:i/>
          <w:sz w:val="24"/>
          <w:szCs w:val="24"/>
          <w:lang w:bidi="ru-RU"/>
        </w:rPr>
        <w:t>В перечень услуг входят следующие виды ремонтных работ:</w:t>
      </w:r>
    </w:p>
    <w:p w:rsidR="00A6695E" w:rsidRPr="00614484" w:rsidRDefault="00A6695E" w:rsidP="0061448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  <w:lang w:bidi="ru-RU"/>
        </w:rPr>
      </w:pPr>
    </w:p>
    <w:tbl>
      <w:tblPr>
        <w:tblOverlap w:val="never"/>
        <w:tblW w:w="96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9"/>
      </w:tblGrid>
      <w:tr w:rsidR="00646B59" w:rsidRPr="002D46A5" w:rsidTr="00A875CF">
        <w:trPr>
          <w:trHeight w:val="223"/>
        </w:trPr>
        <w:tc>
          <w:tcPr>
            <w:tcW w:w="9639" w:type="dxa"/>
            <w:shd w:val="clear" w:color="auto" w:fill="FFFFFF"/>
            <w:vAlign w:val="center"/>
          </w:tcPr>
          <w:p w:rsidR="00614484" w:rsidRDefault="00854E14" w:rsidP="00456903">
            <w:pPr>
              <w:pStyle w:val="a3"/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Ч</w:t>
            </w:r>
            <w:r w:rsidRPr="00854E1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истка топливной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</w:t>
            </w:r>
            <w:r w:rsidRPr="00854E1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системы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– 3 </w:t>
            </w:r>
            <w:r w:rsidR="00614484" w:rsidRPr="00854E1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шт.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;</w:t>
            </w:r>
          </w:p>
          <w:p w:rsidR="00854E14" w:rsidRDefault="00854E14" w:rsidP="00854E14">
            <w:pPr>
              <w:pStyle w:val="a3"/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854E1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Чистка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</w:t>
            </w:r>
            <w:r w:rsidRPr="00854E1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карбюратора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– 3 шт.;</w:t>
            </w:r>
          </w:p>
          <w:p w:rsidR="00854E14" w:rsidRDefault="00854E14" w:rsidP="008721F0">
            <w:pPr>
              <w:pStyle w:val="a3"/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З</w:t>
            </w:r>
            <w:r w:rsidRPr="00854E1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амена рем комплекта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</w:t>
            </w:r>
            <w:r w:rsidRPr="00854E14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карбюратора</w:t>
            </w:r>
            <w:r w:rsid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– 3 шт.;</w:t>
            </w:r>
          </w:p>
          <w:p w:rsidR="002B3AEF" w:rsidRDefault="002B3AEF" w:rsidP="00463430">
            <w:pPr>
              <w:pStyle w:val="a3"/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Замена масла </w:t>
            </w: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с промывкой двигателя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– 3шт.;</w:t>
            </w:r>
          </w:p>
          <w:p w:rsidR="002B3AEF" w:rsidRDefault="002B3AEF" w:rsidP="002B3AEF">
            <w:pPr>
              <w:pStyle w:val="a3"/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З</w:t>
            </w: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амена воздушного фильтра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– 3 шт.;</w:t>
            </w:r>
          </w:p>
          <w:p w:rsidR="002B3AEF" w:rsidRDefault="002B3AEF" w:rsidP="006806A2">
            <w:pPr>
              <w:pStyle w:val="a3"/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Замена адаптера ножа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</w:t>
            </w: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крепления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– 3шт.;</w:t>
            </w:r>
          </w:p>
          <w:p w:rsidR="002B3AEF" w:rsidRDefault="002B3AEF" w:rsidP="002B3AEF">
            <w:pPr>
              <w:pStyle w:val="a3"/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З</w:t>
            </w: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амена ножа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– 3 шт.;</w:t>
            </w:r>
          </w:p>
          <w:p w:rsidR="002B3AEF" w:rsidRDefault="002B3AEF" w:rsidP="00C8627A">
            <w:pPr>
              <w:pStyle w:val="a3"/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У</w:t>
            </w: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становка болта крепления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</w:t>
            </w: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ножа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– 3 шт.;</w:t>
            </w:r>
          </w:p>
          <w:p w:rsidR="002B3AEF" w:rsidRDefault="002B3AEF" w:rsidP="00157771">
            <w:pPr>
              <w:pStyle w:val="a3"/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З</w:t>
            </w: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амена тросов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</w:t>
            </w: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управления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– 3 шт.;</w:t>
            </w:r>
          </w:p>
          <w:p w:rsidR="002B3AEF" w:rsidRDefault="002B3AEF" w:rsidP="008E2B5B">
            <w:pPr>
              <w:pStyle w:val="a3"/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Обслуживание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</w:t>
            </w: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редуктора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– 3 шт.;</w:t>
            </w:r>
          </w:p>
          <w:p w:rsidR="002B3AEF" w:rsidRPr="002B3AEF" w:rsidRDefault="002B3AEF" w:rsidP="002B3AEF">
            <w:pPr>
              <w:pStyle w:val="a3"/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Т</w:t>
            </w: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ех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ническая </w:t>
            </w:r>
            <w:r w:rsidRPr="002B3A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чистка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– 3 шт.;</w:t>
            </w:r>
          </w:p>
          <w:p w:rsidR="001161A6" w:rsidRDefault="002B3AEF" w:rsidP="002B3AEF">
            <w:pPr>
              <w:numPr>
                <w:ilvl w:val="0"/>
                <w:numId w:val="8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Техническая мойка – 3 шт.</w:t>
            </w:r>
          </w:p>
          <w:p w:rsidR="002B3AEF" w:rsidRPr="002D46A5" w:rsidRDefault="002B3AEF" w:rsidP="00270E3C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</w:tbl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1</w:t>
      </w:r>
      <w:r w:rsidR="002B3AEF">
        <w:rPr>
          <w:rFonts w:ascii="Times New Roman" w:hAnsi="Times New Roman" w:cs="Times New Roman"/>
          <w:bCs/>
          <w:sz w:val="24"/>
          <w:szCs w:val="24"/>
          <w:lang w:bidi="ru-RU"/>
        </w:rPr>
        <w:t>3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. При выполнении ремонта Исполнитель использует только запасные части, детали и материалы, разрешенные (рекомендованные) и одобренные к применению заводом – изготовителем.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1</w:t>
      </w:r>
      <w:r w:rsidR="00BA2557">
        <w:rPr>
          <w:rFonts w:ascii="Times New Roman" w:hAnsi="Times New Roman" w:cs="Times New Roman"/>
          <w:bCs/>
          <w:sz w:val="24"/>
          <w:szCs w:val="24"/>
          <w:lang w:bidi="ru-RU"/>
        </w:rPr>
        <w:t>4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. Используемые при оказании услуг по </w:t>
      </w:r>
      <w:r w:rsidR="002B3AEF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техническому 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обслуживанию </w:t>
      </w:r>
      <w:r w:rsidR="002B3AEF">
        <w:rPr>
          <w:rFonts w:ascii="Times New Roman" w:hAnsi="Times New Roman" w:cs="Times New Roman"/>
          <w:bCs/>
          <w:sz w:val="24"/>
          <w:szCs w:val="24"/>
          <w:lang w:bidi="ru-RU"/>
        </w:rPr>
        <w:t>газонокосилок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(изделия и оборудование) должны соответствовать государственным стандартам и техническим условиям. Должны быть представлены сертификаты, технические паспорта или другие документы, удостоверяющие качество используемых Исполнителем материалов (изделий и оборудования).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1</w:t>
      </w:r>
      <w:r w:rsidR="00BA2557">
        <w:rPr>
          <w:rFonts w:ascii="Times New Roman" w:hAnsi="Times New Roman" w:cs="Times New Roman"/>
          <w:bCs/>
          <w:sz w:val="24"/>
          <w:szCs w:val="24"/>
          <w:lang w:bidi="ru-RU"/>
        </w:rPr>
        <w:t>5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. Оборудование (запасные части), поставляемое и монтируемое в рамках оказываемых услуг при обычных условиях его использования, должно быть безопасно для жизни, здоровья пользователей, окружающей среды, а также не причинять вред имуществу Заказчика.</w:t>
      </w:r>
    </w:p>
    <w:p w:rsidR="00646B59" w:rsidRPr="002D46A5" w:rsidRDefault="002B3AEF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>1</w:t>
      </w:r>
      <w:r w:rsidR="00BA2557">
        <w:rPr>
          <w:rFonts w:ascii="Times New Roman" w:hAnsi="Times New Roman" w:cs="Times New Roman"/>
          <w:bCs/>
          <w:sz w:val="24"/>
          <w:szCs w:val="24"/>
          <w:lang w:bidi="ru-RU"/>
        </w:rPr>
        <w:t>6</w:t>
      </w:r>
      <w:r w:rsidR="00646B59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. Хранение </w:t>
      </w:r>
      <w:r>
        <w:rPr>
          <w:rFonts w:ascii="Times New Roman" w:hAnsi="Times New Roman" w:cs="Times New Roman"/>
          <w:bCs/>
          <w:sz w:val="24"/>
          <w:szCs w:val="24"/>
          <w:lang w:bidi="ru-RU"/>
        </w:rPr>
        <w:t>газонокосилок</w:t>
      </w:r>
      <w:r w:rsidR="00646B59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Заказчика - на </w:t>
      </w:r>
      <w:r>
        <w:rPr>
          <w:rFonts w:ascii="Times New Roman" w:hAnsi="Times New Roman" w:cs="Times New Roman"/>
          <w:bCs/>
          <w:sz w:val="24"/>
          <w:szCs w:val="24"/>
          <w:lang w:bidi="ru-RU"/>
        </w:rPr>
        <w:t>складе/мастерской Исполнителя</w:t>
      </w:r>
      <w:r w:rsidR="00D870CB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D870CB" w:rsidRPr="00723033">
        <w:rPr>
          <w:rFonts w:ascii="Times New Roman" w:hAnsi="Times New Roman" w:cs="Times New Roman"/>
          <w:bCs/>
          <w:sz w:val="24"/>
          <w:szCs w:val="24"/>
          <w:lang w:bidi="ru-RU"/>
        </w:rPr>
        <w:t>и после окончания ремонтных работ доставляются Исполнителем Заказчику.</w:t>
      </w:r>
    </w:p>
    <w:p w:rsidR="00646B59" w:rsidRPr="002D46A5" w:rsidRDefault="002B3AEF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>1</w:t>
      </w:r>
      <w:r w:rsidR="00BA2557">
        <w:rPr>
          <w:rFonts w:ascii="Times New Roman" w:hAnsi="Times New Roman" w:cs="Times New Roman"/>
          <w:bCs/>
          <w:sz w:val="24"/>
          <w:szCs w:val="24"/>
          <w:lang w:bidi="ru-RU"/>
        </w:rPr>
        <w:t>7</w:t>
      </w:r>
      <w:r w:rsidR="00646B59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. Исполнитель оказывает услуги по ремонту по месту своего нахождения на своей ремонтной базе</w:t>
      </w:r>
      <w:r>
        <w:rPr>
          <w:rFonts w:ascii="Times New Roman" w:hAnsi="Times New Roman" w:cs="Times New Roman"/>
          <w:bCs/>
          <w:sz w:val="24"/>
          <w:szCs w:val="24"/>
          <w:lang w:bidi="ru-RU"/>
        </w:rPr>
        <w:t>/мастерской</w:t>
      </w:r>
      <w:r w:rsidR="00646B59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, после поступления туда </w:t>
      </w:r>
      <w:r>
        <w:rPr>
          <w:rFonts w:ascii="Times New Roman" w:hAnsi="Times New Roman" w:cs="Times New Roman"/>
          <w:bCs/>
          <w:sz w:val="24"/>
          <w:szCs w:val="24"/>
          <w:lang w:bidi="ru-RU"/>
        </w:rPr>
        <w:t>газонокосилок</w:t>
      </w:r>
      <w:r w:rsidR="00646B59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.</w:t>
      </w:r>
    </w:p>
    <w:p w:rsidR="00646B59" w:rsidRPr="002D46A5" w:rsidRDefault="0052593C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>1</w:t>
      </w:r>
      <w:r w:rsidR="00BA2557">
        <w:rPr>
          <w:rFonts w:ascii="Times New Roman" w:hAnsi="Times New Roman" w:cs="Times New Roman"/>
          <w:bCs/>
          <w:sz w:val="24"/>
          <w:szCs w:val="24"/>
          <w:lang w:bidi="ru-RU"/>
        </w:rPr>
        <w:t>8</w:t>
      </w:r>
      <w:r w:rsidR="00646B59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. </w:t>
      </w:r>
      <w:r w:rsidR="00646B59" w:rsidRPr="002D46A5">
        <w:rPr>
          <w:rFonts w:ascii="Times New Roman" w:hAnsi="Times New Roman" w:cs="Times New Roman"/>
          <w:sz w:val="24"/>
          <w:szCs w:val="24"/>
        </w:rPr>
        <w:t>При ремонте и техническом обслуживании должны быть использованы только новые запасные части, узлы, детали,</w:t>
      </w:r>
      <w:r w:rsidR="002D46A5">
        <w:rPr>
          <w:rFonts w:ascii="Times New Roman" w:hAnsi="Times New Roman" w:cs="Times New Roman"/>
          <w:sz w:val="24"/>
          <w:szCs w:val="24"/>
        </w:rPr>
        <w:t xml:space="preserve"> агрегаты и расходные материалы</w:t>
      </w:r>
      <w:r w:rsidR="00646B59" w:rsidRPr="002D46A5">
        <w:rPr>
          <w:rFonts w:ascii="Times New Roman" w:hAnsi="Times New Roman" w:cs="Times New Roman"/>
          <w:sz w:val="24"/>
          <w:szCs w:val="24"/>
        </w:rPr>
        <w:t xml:space="preserve"> (которые не были в употреблении, не прошли ремонт, в том числе восстановление, замену составных частей, восстановление пот</w:t>
      </w:r>
      <w:r w:rsidR="002D46A5">
        <w:rPr>
          <w:rFonts w:ascii="Times New Roman" w:hAnsi="Times New Roman" w:cs="Times New Roman"/>
          <w:sz w:val="24"/>
          <w:szCs w:val="24"/>
        </w:rPr>
        <w:t xml:space="preserve">ребительских свойств), а также </w:t>
      </w:r>
      <w:r w:rsidR="00646B59" w:rsidRPr="002D46A5">
        <w:rPr>
          <w:rFonts w:ascii="Times New Roman" w:hAnsi="Times New Roman" w:cs="Times New Roman"/>
          <w:sz w:val="24"/>
          <w:szCs w:val="24"/>
        </w:rPr>
        <w:t xml:space="preserve">запасные части такого же качества, как и запасные части, которые применяются или применялись для сборки новых </w:t>
      </w:r>
      <w:r w:rsidR="002B3AEF">
        <w:rPr>
          <w:rFonts w:ascii="Times New Roman" w:hAnsi="Times New Roman" w:cs="Times New Roman"/>
          <w:sz w:val="24"/>
          <w:szCs w:val="24"/>
        </w:rPr>
        <w:t>газонокосилок</w:t>
      </w:r>
      <w:r w:rsidR="00646B59" w:rsidRPr="002D46A5">
        <w:rPr>
          <w:rFonts w:ascii="Times New Roman" w:hAnsi="Times New Roman" w:cs="Times New Roman"/>
          <w:sz w:val="24"/>
          <w:szCs w:val="24"/>
        </w:rPr>
        <w:t xml:space="preserve"> и изготовлены производителем или третьими лицами с согласия производителя в соответствии со спецификациями и техническими требованиями, утвержденными производителем для производства запасных</w:t>
      </w:r>
      <w:r w:rsidR="002B3AEF">
        <w:rPr>
          <w:rFonts w:ascii="Times New Roman" w:hAnsi="Times New Roman" w:cs="Times New Roman"/>
          <w:sz w:val="24"/>
          <w:szCs w:val="24"/>
        </w:rPr>
        <w:t xml:space="preserve"> частей конкретной газонокосилки</w:t>
      </w:r>
      <w:r w:rsidR="002D46A5">
        <w:rPr>
          <w:rFonts w:ascii="Times New Roman" w:hAnsi="Times New Roman" w:cs="Times New Roman"/>
          <w:sz w:val="24"/>
          <w:szCs w:val="24"/>
        </w:rPr>
        <w:t>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sz w:val="24"/>
          <w:szCs w:val="24"/>
        </w:rPr>
        <w:t xml:space="preserve">Функциональные характеристики запасных частей должны соответствовать технической документации на </w:t>
      </w:r>
      <w:r w:rsidR="0052593C">
        <w:rPr>
          <w:rFonts w:ascii="Times New Roman" w:hAnsi="Times New Roman" w:cs="Times New Roman"/>
          <w:sz w:val="24"/>
          <w:szCs w:val="24"/>
        </w:rPr>
        <w:t>газонокосилки</w:t>
      </w:r>
      <w:r w:rsidRPr="002D46A5">
        <w:rPr>
          <w:rFonts w:ascii="Times New Roman" w:hAnsi="Times New Roman" w:cs="Times New Roman"/>
          <w:sz w:val="24"/>
          <w:szCs w:val="24"/>
        </w:rPr>
        <w:t>, котор</w:t>
      </w:r>
      <w:r w:rsidR="0052593C">
        <w:rPr>
          <w:rFonts w:ascii="Times New Roman" w:hAnsi="Times New Roman" w:cs="Times New Roman"/>
          <w:sz w:val="24"/>
          <w:szCs w:val="24"/>
        </w:rPr>
        <w:t>ые</w:t>
      </w:r>
      <w:r w:rsidRPr="002D46A5">
        <w:rPr>
          <w:rFonts w:ascii="Times New Roman" w:hAnsi="Times New Roman" w:cs="Times New Roman"/>
          <w:sz w:val="24"/>
          <w:szCs w:val="24"/>
        </w:rPr>
        <w:t xml:space="preserve"> включа</w:t>
      </w:r>
      <w:r w:rsidR="0052593C">
        <w:rPr>
          <w:rFonts w:ascii="Times New Roman" w:hAnsi="Times New Roman" w:cs="Times New Roman"/>
          <w:sz w:val="24"/>
          <w:szCs w:val="24"/>
        </w:rPr>
        <w:t>ют</w:t>
      </w:r>
      <w:r w:rsidRPr="002D46A5">
        <w:rPr>
          <w:rFonts w:ascii="Times New Roman" w:hAnsi="Times New Roman" w:cs="Times New Roman"/>
          <w:sz w:val="24"/>
          <w:szCs w:val="24"/>
        </w:rPr>
        <w:t xml:space="preserve"> в себя нормативные, организационные, </w:t>
      </w:r>
      <w:r w:rsidRPr="002D46A5">
        <w:rPr>
          <w:rFonts w:ascii="Times New Roman" w:hAnsi="Times New Roman" w:cs="Times New Roman"/>
          <w:sz w:val="24"/>
          <w:szCs w:val="24"/>
        </w:rPr>
        <w:lastRenderedPageBreak/>
        <w:t>конструкторские и технологические и эксплуатационные документы (ГОСТы, международные стандарты, инструкции по эксплуатации, каталоги запасных частей и руководства по ремонту (нормативные, организационные, конструкторские и те</w:t>
      </w:r>
      <w:r w:rsidR="002D46A5">
        <w:rPr>
          <w:rFonts w:ascii="Times New Roman" w:hAnsi="Times New Roman" w:cs="Times New Roman"/>
          <w:sz w:val="24"/>
          <w:szCs w:val="24"/>
        </w:rPr>
        <w:t>хнологические документы и др.).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sz w:val="24"/>
          <w:szCs w:val="24"/>
        </w:rPr>
        <w:t>Устанавливаемые запасные части должны быть произведены при соблюдении требований нормативных документов (технических условий, государственных, отраслевых стандартов) в условиях их серийного производства (сборка заводская), на все запасные части, узлы, агрегаты, расходные материалы должны иметься необходимые сопроводительные документы (сертификат соответствия, декларации качества и др.) и предоставляться гарантия не менее срока, установленного заводом - изготовителем. Указанные документы предъявляются Исполнителем по требованию Заказчика в установленный Заказчиком срок.</w:t>
      </w:r>
    </w:p>
    <w:p w:rsidR="00646B59" w:rsidRPr="002D46A5" w:rsidRDefault="00A91916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>19</w:t>
      </w:r>
      <w:r w:rsidR="00646B59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. Исполнитель должен иметь всю необходимую документацию /сертификаты на выполняемые виды услуг и заменяемые запасные части. Установка «оригинальных» запасных частей и агрегатов по марке </w:t>
      </w:r>
      <w:r w:rsidR="0052593C">
        <w:rPr>
          <w:rFonts w:ascii="Times New Roman" w:hAnsi="Times New Roman" w:cs="Times New Roman"/>
          <w:bCs/>
          <w:sz w:val="24"/>
          <w:szCs w:val="24"/>
          <w:lang w:bidi="ru-RU"/>
        </w:rPr>
        <w:t>газонокосилок</w:t>
      </w:r>
      <w:r w:rsidR="00646B59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«или эквивалентов».</w:t>
      </w:r>
    </w:p>
    <w:p w:rsidR="00646B59" w:rsidRPr="002D46A5" w:rsidRDefault="0052593C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>2</w:t>
      </w:r>
      <w:r w:rsidR="00A91916">
        <w:rPr>
          <w:rFonts w:ascii="Times New Roman" w:hAnsi="Times New Roman" w:cs="Times New Roman"/>
          <w:bCs/>
          <w:sz w:val="24"/>
          <w:szCs w:val="24"/>
          <w:lang w:bidi="ru-RU"/>
        </w:rPr>
        <w:t>0</w:t>
      </w:r>
      <w:r w:rsidR="00646B59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. При исполнении Контракта не допускается перемена Исполнителя, в том числе путем уступки прав и перевода долга по Контракту, за исключением случаев реорганизации Исполнителя в форме преобразования, слияния или присоединения.</w:t>
      </w:r>
    </w:p>
    <w:p w:rsidR="00F47AF3" w:rsidRPr="00F47AF3" w:rsidRDefault="0052593C" w:rsidP="00F47A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>2</w:t>
      </w:r>
      <w:r w:rsidR="00A91916">
        <w:rPr>
          <w:rFonts w:ascii="Times New Roman" w:hAnsi="Times New Roman" w:cs="Times New Roman"/>
          <w:bCs/>
          <w:sz w:val="24"/>
          <w:szCs w:val="24"/>
          <w:lang w:bidi="ru-RU"/>
        </w:rPr>
        <w:t>1</w:t>
      </w:r>
      <w:r w:rsidR="00646B59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. </w:t>
      </w:r>
      <w:r w:rsidR="00F47AF3" w:rsidRPr="00F47AF3">
        <w:rPr>
          <w:rFonts w:ascii="Times New Roman" w:hAnsi="Times New Roman" w:cs="Times New Roman"/>
          <w:sz w:val="24"/>
          <w:szCs w:val="24"/>
        </w:rPr>
        <w:t xml:space="preserve">Гарантийный срок на оказанные услуги составляет не менее 6 месяцев, </w:t>
      </w:r>
      <w:proofErr w:type="gramStart"/>
      <w:r w:rsidR="00F47AF3" w:rsidRPr="00F47AF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F47AF3" w:rsidRPr="00F47AF3">
        <w:rPr>
          <w:rFonts w:ascii="Times New Roman" w:hAnsi="Times New Roman" w:cs="Times New Roman"/>
          <w:sz w:val="24"/>
          <w:szCs w:val="24"/>
        </w:rPr>
        <w:t xml:space="preserve"> Сторонами Акта приемки товаров, услуг (ОКУД 0510452). Гарантийный срок на установленные запасные части составляет не менее 6 месяцев </w:t>
      </w:r>
      <w:proofErr w:type="gramStart"/>
      <w:r w:rsidR="00F47AF3" w:rsidRPr="00F47AF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F47AF3" w:rsidRPr="00F47AF3">
        <w:rPr>
          <w:rFonts w:ascii="Times New Roman" w:hAnsi="Times New Roman" w:cs="Times New Roman"/>
          <w:sz w:val="24"/>
          <w:szCs w:val="24"/>
        </w:rPr>
        <w:t xml:space="preserve"> Сторонами Акта приемки товаров, услуг (ОКУД 0510452).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2D46A5">
        <w:rPr>
          <w:rFonts w:ascii="Times New Roman" w:hAnsi="Times New Roman" w:cs="Times New Roman"/>
          <w:sz w:val="24"/>
          <w:szCs w:val="24"/>
        </w:rPr>
        <w:t>Если в период гарантийного срока обнаружатся недостатки или дефекты, то Исполнитель (в случае, если не докажет отсутствие своей вины) обязан устранить их своими силами и за свой счет в установленные сроки Заказчиком.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sz w:val="24"/>
          <w:szCs w:val="24"/>
        </w:rPr>
        <w:t>Замена вышедших из строя в установленный гарантийный срок запасных частей, деталей, узлов, агрегатов, производится за счет Исполнителя при условии соблюдения Заказчиком</w:t>
      </w:r>
      <w:r w:rsidR="0052593C">
        <w:rPr>
          <w:rFonts w:ascii="Times New Roman" w:hAnsi="Times New Roman" w:cs="Times New Roman"/>
          <w:sz w:val="24"/>
          <w:szCs w:val="24"/>
        </w:rPr>
        <w:t xml:space="preserve"> правил эксплуатации газонокосилок</w:t>
      </w:r>
      <w:r w:rsidRPr="002D46A5">
        <w:rPr>
          <w:rFonts w:ascii="Times New Roman" w:hAnsi="Times New Roman" w:cs="Times New Roman"/>
          <w:sz w:val="24"/>
          <w:szCs w:val="24"/>
        </w:rPr>
        <w:t>.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sz w:val="24"/>
          <w:szCs w:val="24"/>
        </w:rPr>
        <w:t xml:space="preserve">После проведения ремонта, либо технического обслуживания, </w:t>
      </w:r>
      <w:r w:rsidR="0052593C">
        <w:rPr>
          <w:rFonts w:ascii="Times New Roman" w:hAnsi="Times New Roman" w:cs="Times New Roman"/>
          <w:sz w:val="24"/>
          <w:szCs w:val="24"/>
        </w:rPr>
        <w:t>газонокосилки</w:t>
      </w:r>
      <w:r w:rsidRPr="002D46A5">
        <w:rPr>
          <w:rFonts w:ascii="Times New Roman" w:hAnsi="Times New Roman" w:cs="Times New Roman"/>
          <w:sz w:val="24"/>
          <w:szCs w:val="24"/>
        </w:rPr>
        <w:t xml:space="preserve"> Заказчика должны быть в технически исправном состоянии.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sz w:val="24"/>
          <w:szCs w:val="24"/>
        </w:rPr>
        <w:t xml:space="preserve">В случае выхода из строя </w:t>
      </w:r>
      <w:r w:rsidR="0052593C">
        <w:rPr>
          <w:rFonts w:ascii="Times New Roman" w:hAnsi="Times New Roman" w:cs="Times New Roman"/>
          <w:sz w:val="24"/>
          <w:szCs w:val="24"/>
        </w:rPr>
        <w:t>газонокосилок</w:t>
      </w:r>
      <w:r w:rsidRPr="002D46A5">
        <w:rPr>
          <w:rFonts w:ascii="Times New Roman" w:hAnsi="Times New Roman" w:cs="Times New Roman"/>
          <w:sz w:val="24"/>
          <w:szCs w:val="24"/>
        </w:rPr>
        <w:t xml:space="preserve"> в гарантийный период, причиной которой явилось некачественное выполнение работ, в том числе установка Исполнителем непригодной или некачественной запасной части, Исполнитель обязан компенсировать затраты по доставке </w:t>
      </w:r>
      <w:r w:rsidR="0052593C">
        <w:rPr>
          <w:rFonts w:ascii="Times New Roman" w:hAnsi="Times New Roman" w:cs="Times New Roman"/>
          <w:sz w:val="24"/>
          <w:szCs w:val="24"/>
        </w:rPr>
        <w:t>газонокосилок</w:t>
      </w:r>
      <w:r w:rsidRPr="002D46A5">
        <w:rPr>
          <w:rFonts w:ascii="Times New Roman" w:hAnsi="Times New Roman" w:cs="Times New Roman"/>
          <w:sz w:val="24"/>
          <w:szCs w:val="24"/>
        </w:rPr>
        <w:t xml:space="preserve"> и за свой счет восстановить работоспособность </w:t>
      </w:r>
      <w:r w:rsidR="0052593C">
        <w:rPr>
          <w:rFonts w:ascii="Times New Roman" w:hAnsi="Times New Roman" w:cs="Times New Roman"/>
          <w:sz w:val="24"/>
          <w:szCs w:val="24"/>
        </w:rPr>
        <w:t>газонокосилок</w:t>
      </w:r>
      <w:r w:rsidRPr="002D46A5">
        <w:rPr>
          <w:rFonts w:ascii="Times New Roman" w:hAnsi="Times New Roman" w:cs="Times New Roman"/>
          <w:sz w:val="24"/>
          <w:szCs w:val="24"/>
        </w:rPr>
        <w:t>. Гарантийный срок в этом случае соответственно продлевается на период устранения недостатков. Данное гарантийное обязательство имеет силу и по окончанию действия Контракта, в пределах гарантийного срока.</w:t>
      </w:r>
    </w:p>
    <w:p w:rsidR="009B2D51" w:rsidRPr="002D46A5" w:rsidRDefault="009B2D51" w:rsidP="002D46A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9B2D51" w:rsidRPr="002D46A5" w:rsidSect="00614484">
      <w:pgSz w:w="11906" w:h="16838"/>
      <w:pgMar w:top="709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12EC0"/>
    <w:multiLevelType w:val="multilevel"/>
    <w:tmpl w:val="7046B64E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8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-852"/>
        </w:tabs>
        <w:ind w:left="1004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4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52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2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8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16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44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1BEA0F6D"/>
    <w:multiLevelType w:val="hybridMultilevel"/>
    <w:tmpl w:val="08B09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46E20"/>
    <w:multiLevelType w:val="multilevel"/>
    <w:tmpl w:val="454247DA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4E19CF"/>
    <w:multiLevelType w:val="hybridMultilevel"/>
    <w:tmpl w:val="7D5A5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BD66B0"/>
    <w:multiLevelType w:val="multilevel"/>
    <w:tmpl w:val="5652EBC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400A6F00"/>
    <w:multiLevelType w:val="hybridMultilevel"/>
    <w:tmpl w:val="49DE5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E50881"/>
    <w:multiLevelType w:val="hybridMultilevel"/>
    <w:tmpl w:val="DFF8C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403112"/>
    <w:multiLevelType w:val="hybridMultilevel"/>
    <w:tmpl w:val="7C7AD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51"/>
    <w:rsid w:val="00031848"/>
    <w:rsid w:val="00086A1A"/>
    <w:rsid w:val="001161A6"/>
    <w:rsid w:val="00185B82"/>
    <w:rsid w:val="001950B9"/>
    <w:rsid w:val="001E26D7"/>
    <w:rsid w:val="00270E3C"/>
    <w:rsid w:val="002B3AEF"/>
    <w:rsid w:val="002D46A5"/>
    <w:rsid w:val="00386B14"/>
    <w:rsid w:val="003A352B"/>
    <w:rsid w:val="003F196D"/>
    <w:rsid w:val="00430235"/>
    <w:rsid w:val="0043288B"/>
    <w:rsid w:val="0044714E"/>
    <w:rsid w:val="0049151E"/>
    <w:rsid w:val="004F3C12"/>
    <w:rsid w:val="005026F8"/>
    <w:rsid w:val="0052276B"/>
    <w:rsid w:val="005258AE"/>
    <w:rsid w:val="0052593C"/>
    <w:rsid w:val="00574173"/>
    <w:rsid w:val="005A17BC"/>
    <w:rsid w:val="005B64EA"/>
    <w:rsid w:val="005D2803"/>
    <w:rsid w:val="005F6318"/>
    <w:rsid w:val="00614484"/>
    <w:rsid w:val="006367A5"/>
    <w:rsid w:val="00646B59"/>
    <w:rsid w:val="00680575"/>
    <w:rsid w:val="006A6F47"/>
    <w:rsid w:val="006F14C9"/>
    <w:rsid w:val="0070170D"/>
    <w:rsid w:val="00723033"/>
    <w:rsid w:val="007B1817"/>
    <w:rsid w:val="007B4897"/>
    <w:rsid w:val="007C0959"/>
    <w:rsid w:val="007E1674"/>
    <w:rsid w:val="007F5386"/>
    <w:rsid w:val="00854296"/>
    <w:rsid w:val="00854E14"/>
    <w:rsid w:val="00856BF9"/>
    <w:rsid w:val="00877F94"/>
    <w:rsid w:val="00942849"/>
    <w:rsid w:val="00957CEC"/>
    <w:rsid w:val="009B2D51"/>
    <w:rsid w:val="009C75A6"/>
    <w:rsid w:val="009D0342"/>
    <w:rsid w:val="00A02D37"/>
    <w:rsid w:val="00A10035"/>
    <w:rsid w:val="00A6695E"/>
    <w:rsid w:val="00A875CF"/>
    <w:rsid w:val="00A91916"/>
    <w:rsid w:val="00B36376"/>
    <w:rsid w:val="00B421C5"/>
    <w:rsid w:val="00B4277C"/>
    <w:rsid w:val="00BA2557"/>
    <w:rsid w:val="00BB36B2"/>
    <w:rsid w:val="00C10881"/>
    <w:rsid w:val="00C607F7"/>
    <w:rsid w:val="00C76B64"/>
    <w:rsid w:val="00C9730D"/>
    <w:rsid w:val="00C97980"/>
    <w:rsid w:val="00CB09C9"/>
    <w:rsid w:val="00CF15E9"/>
    <w:rsid w:val="00D14ABB"/>
    <w:rsid w:val="00D16BE9"/>
    <w:rsid w:val="00D600C5"/>
    <w:rsid w:val="00D84BC2"/>
    <w:rsid w:val="00D870CB"/>
    <w:rsid w:val="00DD711B"/>
    <w:rsid w:val="00E507C6"/>
    <w:rsid w:val="00E54B86"/>
    <w:rsid w:val="00E73300"/>
    <w:rsid w:val="00E75C0D"/>
    <w:rsid w:val="00EA3F88"/>
    <w:rsid w:val="00EE2FC9"/>
    <w:rsid w:val="00F03FC5"/>
    <w:rsid w:val="00F10317"/>
    <w:rsid w:val="00F228F8"/>
    <w:rsid w:val="00F47AF3"/>
    <w:rsid w:val="00F5284E"/>
    <w:rsid w:val="00FC45AB"/>
    <w:rsid w:val="00FD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2D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D5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B2D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Strong"/>
    <w:basedOn w:val="a0"/>
    <w:uiPriority w:val="22"/>
    <w:qFormat/>
    <w:rsid w:val="005741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2D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D5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B2D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Strong"/>
    <w:basedOn w:val="a0"/>
    <w:uiPriority w:val="22"/>
    <w:qFormat/>
    <w:rsid w:val="005741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D591D-8B2E-433D-B4BC-8896B38C8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BDB9D32D</Template>
  <TotalTime>623</TotalTime>
  <Pages>3</Pages>
  <Words>1210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Ромазанова Ирина Владимировна</dc:creator>
  <cp:lastModifiedBy>Малеванная Оксана Геннадьевна</cp:lastModifiedBy>
  <cp:revision>29</cp:revision>
  <dcterms:created xsi:type="dcterms:W3CDTF">2024-07-08T05:59:00Z</dcterms:created>
  <dcterms:modified xsi:type="dcterms:W3CDTF">2026-05-14T08:20:00Z</dcterms:modified>
</cp:coreProperties>
</file>