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014" w:rsidRDefault="00F51014" w:rsidP="00EB41E4">
      <w:pPr>
        <w:jc w:val="center"/>
        <w:rPr>
          <w:b/>
          <w:sz w:val="20"/>
          <w:szCs w:val="20"/>
        </w:rPr>
      </w:pPr>
    </w:p>
    <w:p w:rsidR="00731DF5" w:rsidRPr="00DC1CD8" w:rsidRDefault="00731DF5" w:rsidP="00EB41E4">
      <w:pPr>
        <w:jc w:val="center"/>
        <w:rPr>
          <w:b/>
          <w:sz w:val="20"/>
          <w:szCs w:val="20"/>
        </w:rPr>
      </w:pPr>
      <w:r w:rsidRPr="002E5580">
        <w:rPr>
          <w:b/>
          <w:sz w:val="20"/>
          <w:szCs w:val="20"/>
        </w:rPr>
        <w:t xml:space="preserve">КОНТРАКТ № </w:t>
      </w:r>
      <w:r w:rsidR="001C2A7B">
        <w:rPr>
          <w:b/>
          <w:sz w:val="20"/>
          <w:szCs w:val="20"/>
        </w:rPr>
        <w:t>3</w:t>
      </w:r>
      <w:r w:rsidR="00EB63CD" w:rsidRPr="00755FD7">
        <w:rPr>
          <w:b/>
          <w:sz w:val="20"/>
          <w:szCs w:val="20"/>
        </w:rPr>
        <w:t>Ш</w:t>
      </w:r>
      <w:r w:rsidR="001C2A7B">
        <w:rPr>
          <w:b/>
          <w:sz w:val="20"/>
          <w:szCs w:val="20"/>
        </w:rPr>
        <w:t>/</w:t>
      </w:r>
      <w:r w:rsidR="00DC1CD8" w:rsidRPr="00DC1CD8">
        <w:rPr>
          <w:b/>
          <w:sz w:val="20"/>
          <w:szCs w:val="20"/>
        </w:rPr>
        <w:t>РЕМАВ</w:t>
      </w:r>
      <w:r w:rsidR="00A936FC">
        <w:rPr>
          <w:b/>
          <w:sz w:val="20"/>
          <w:szCs w:val="20"/>
        </w:rPr>
        <w:t>1</w:t>
      </w:r>
      <w:r w:rsidR="001C2A7B">
        <w:rPr>
          <w:b/>
          <w:sz w:val="20"/>
          <w:szCs w:val="20"/>
        </w:rPr>
        <w:t>/</w:t>
      </w:r>
      <w:r w:rsidR="00AC2D32">
        <w:rPr>
          <w:b/>
          <w:sz w:val="20"/>
          <w:szCs w:val="20"/>
        </w:rPr>
        <w:t>20</w:t>
      </w:r>
      <w:r w:rsidR="00DD1EDF">
        <w:rPr>
          <w:b/>
          <w:sz w:val="20"/>
          <w:szCs w:val="20"/>
        </w:rPr>
        <w:t>26</w:t>
      </w:r>
    </w:p>
    <w:p w:rsidR="00731DF5" w:rsidRPr="002E5580" w:rsidRDefault="00731DF5" w:rsidP="00EB41E4">
      <w:pPr>
        <w:jc w:val="center"/>
        <w:rPr>
          <w:b/>
          <w:sz w:val="20"/>
          <w:szCs w:val="20"/>
        </w:rPr>
      </w:pPr>
    </w:p>
    <w:p w:rsidR="00731DF5" w:rsidRPr="002E5580" w:rsidRDefault="00731DF5" w:rsidP="00EB41E4">
      <w:pPr>
        <w:jc w:val="both"/>
        <w:rPr>
          <w:sz w:val="20"/>
          <w:szCs w:val="20"/>
        </w:rPr>
      </w:pPr>
    </w:p>
    <w:p w:rsidR="00731DF5" w:rsidRPr="005034C8" w:rsidRDefault="00731DF5" w:rsidP="00EB41E4">
      <w:pPr>
        <w:jc w:val="both"/>
      </w:pPr>
      <w:r w:rsidRPr="005034C8">
        <w:t xml:space="preserve">Санкт-Петербург                                                                         </w:t>
      </w:r>
      <w:r w:rsidR="00755FD7">
        <w:t xml:space="preserve">                  </w:t>
      </w:r>
      <w:proofErr w:type="gramStart"/>
      <w:r w:rsidR="00755FD7">
        <w:t xml:space="preserve"> </w:t>
      </w:r>
      <w:r w:rsidRPr="005034C8">
        <w:t xml:space="preserve">  </w:t>
      </w:r>
      <w:r w:rsidR="007D09AB" w:rsidRPr="005034C8">
        <w:t>«</w:t>
      </w:r>
      <w:proofErr w:type="gramEnd"/>
      <w:r w:rsidR="00A936FC">
        <w:t>___</w:t>
      </w:r>
      <w:r w:rsidR="007D09AB" w:rsidRPr="005034C8">
        <w:t>»</w:t>
      </w:r>
      <w:r w:rsidR="00A936FC">
        <w:t xml:space="preserve"> мая </w:t>
      </w:r>
      <w:r w:rsidR="007D09AB" w:rsidRPr="005034C8">
        <w:t>202</w:t>
      </w:r>
      <w:r w:rsidR="00A936FC">
        <w:t>6</w:t>
      </w:r>
      <w:r w:rsidR="007D09AB" w:rsidRPr="005034C8">
        <w:t xml:space="preserve"> г.</w:t>
      </w:r>
    </w:p>
    <w:p w:rsidR="00731DF5" w:rsidRPr="005034C8" w:rsidRDefault="00731DF5" w:rsidP="00EB41E4">
      <w:pPr>
        <w:shd w:val="clear" w:color="auto" w:fill="FFFFFF"/>
        <w:tabs>
          <w:tab w:val="left" w:pos="-284"/>
        </w:tabs>
        <w:ind w:right="179"/>
        <w:jc w:val="both"/>
        <w:rPr>
          <w:b/>
        </w:rPr>
      </w:pPr>
    </w:p>
    <w:p w:rsidR="00731DF5" w:rsidRPr="005034C8" w:rsidRDefault="00FD762A" w:rsidP="00EB41E4">
      <w:pPr>
        <w:jc w:val="both"/>
      </w:pPr>
      <w:r w:rsidRPr="00755FD7">
        <w:rPr>
          <w:b/>
        </w:rPr>
        <w:t>Государственное бюджетное общеобразовательное учреждение школа № 3 Петроградского района Санкт-Петербурга</w:t>
      </w:r>
      <w:r w:rsidR="00731DF5" w:rsidRPr="005034C8">
        <w:t xml:space="preserve"> в лице </w:t>
      </w:r>
      <w:r w:rsidRPr="005034C8">
        <w:t xml:space="preserve">директора </w:t>
      </w:r>
      <w:proofErr w:type="spellStart"/>
      <w:r w:rsidRPr="005034C8">
        <w:t>Хижевского</w:t>
      </w:r>
      <w:proofErr w:type="spellEnd"/>
      <w:r w:rsidRPr="005034C8">
        <w:t xml:space="preserve"> А.Я.</w:t>
      </w:r>
      <w:r w:rsidR="00731DF5" w:rsidRPr="005034C8">
        <w:t>, действующего на основании Устава, именуемое в дальнейш</w:t>
      </w:r>
      <w:r w:rsidR="00E35FD4">
        <w:t>ем «Заказчик», с одной стороны,</w:t>
      </w:r>
      <w:r w:rsidR="000471DE">
        <w:t xml:space="preserve"> и </w:t>
      </w:r>
      <w:r w:rsidR="00A936FC">
        <w:rPr>
          <w:b/>
        </w:rPr>
        <w:t>______________________________</w:t>
      </w:r>
      <w:r w:rsidR="006F2C1D">
        <w:t xml:space="preserve">, </w:t>
      </w:r>
      <w:r w:rsidR="000471DE">
        <w:t xml:space="preserve">именуемый </w:t>
      </w:r>
      <w:r w:rsidR="006F2C1D">
        <w:t xml:space="preserve">в дальнейшем "Исполнитель", </w:t>
      </w:r>
      <w:r w:rsidR="00755FD7">
        <w:t xml:space="preserve">в лице </w:t>
      </w:r>
      <w:r w:rsidR="00A936FC">
        <w:t>_________</w:t>
      </w:r>
      <w:r w:rsidR="00755FD7">
        <w:t xml:space="preserve">, </w:t>
      </w:r>
      <w:r w:rsidR="006F2C1D">
        <w:t>действующ</w:t>
      </w:r>
      <w:r w:rsidR="00755FD7">
        <w:t>его</w:t>
      </w:r>
      <w:r w:rsidR="00E35FD4" w:rsidRPr="00E35FD4">
        <w:t xml:space="preserve"> </w:t>
      </w:r>
      <w:r w:rsidR="006F2C1D">
        <w:t xml:space="preserve">на основании </w:t>
      </w:r>
      <w:r w:rsidR="00A936FC">
        <w:t>______</w:t>
      </w:r>
      <w:r w:rsidR="00755FD7">
        <w:t xml:space="preserve">, с </w:t>
      </w:r>
      <w:r w:rsidR="00731DF5" w:rsidRPr="005034C8">
        <w:t xml:space="preserve">другой стороны, </w:t>
      </w:r>
      <w:r w:rsidR="00A936FC" w:rsidRPr="00694FCD">
        <w:t>вместе именуемые «Стороны» и каждый в отдельности «Сторона», в соответствии</w:t>
      </w:r>
      <w:r w:rsidR="00A936FC" w:rsidRPr="007A7502">
        <w:t xml:space="preserve"> с Федеральн</w:t>
      </w:r>
      <w:r w:rsidR="00A936FC">
        <w:t>ым</w:t>
      </w:r>
      <w:r w:rsidR="00A936FC" w:rsidRPr="007A7502">
        <w:t xml:space="preserve"> закон</w:t>
      </w:r>
      <w:r w:rsidR="00A936FC">
        <w:t>ом</w:t>
      </w:r>
      <w:r w:rsidR="00A936FC" w:rsidRPr="007A7502">
        <w:t xml:space="preserve"> от 05.04.2013 № 44-ФЗ «О контрактной системе</w:t>
      </w:r>
      <w:r w:rsidR="00A936FC">
        <w:t xml:space="preserve"> в сфере закупок товаров, работ, услуг для обеспечения государственных и муниципальных нужд» (далее – Закон о контрактной системе)</w:t>
      </w:r>
      <w:r w:rsidR="00731DF5" w:rsidRPr="005034C8">
        <w:t>,</w:t>
      </w:r>
      <w:r w:rsidR="00731DF5" w:rsidRPr="005034C8">
        <w:t xml:space="preserve"> заключили настоящий контракт о нижеследующем:</w:t>
      </w:r>
    </w:p>
    <w:p w:rsidR="00731DF5" w:rsidRPr="00B10568" w:rsidRDefault="00731DF5" w:rsidP="00EB41E4">
      <w:pPr>
        <w:jc w:val="both"/>
        <w:rPr>
          <w:b/>
          <w:bCs/>
        </w:rPr>
      </w:pPr>
    </w:p>
    <w:p w:rsidR="00731DF5" w:rsidRPr="00EC1F0B" w:rsidRDefault="00731DF5" w:rsidP="00EC1F0B">
      <w:pPr>
        <w:pStyle w:val="aa"/>
        <w:numPr>
          <w:ilvl w:val="0"/>
          <w:numId w:val="3"/>
        </w:numPr>
        <w:jc w:val="center"/>
        <w:rPr>
          <w:b/>
          <w:bCs/>
        </w:rPr>
      </w:pPr>
      <w:r w:rsidRPr="00B10568">
        <w:rPr>
          <w:b/>
          <w:bCs/>
        </w:rPr>
        <w:t>ПРЕДМЕТ КОНТРАКТА</w:t>
      </w:r>
    </w:p>
    <w:p w:rsidR="00731DF5" w:rsidRPr="00BB3DE6" w:rsidRDefault="00731DF5" w:rsidP="00BB3DE6">
      <w:pPr>
        <w:pStyle w:val="31"/>
        <w:spacing w:line="240" w:lineRule="auto"/>
        <w:rPr>
          <w:sz w:val="26"/>
          <w:szCs w:val="26"/>
        </w:rPr>
      </w:pPr>
      <w:r w:rsidRPr="00B10568">
        <w:t>1.</w:t>
      </w:r>
      <w:proofErr w:type="gramStart"/>
      <w:r w:rsidRPr="00B10568">
        <w:t>1.По</w:t>
      </w:r>
      <w:proofErr w:type="gramEnd"/>
      <w:r w:rsidRPr="00B10568">
        <w:t xml:space="preserve"> контракту Исполнитель  обязуется </w:t>
      </w:r>
      <w:r w:rsidR="00F51014">
        <w:t xml:space="preserve">оказать </w:t>
      </w:r>
      <w:r w:rsidR="00BB3DE6">
        <w:t xml:space="preserve">заказчику </w:t>
      </w:r>
      <w:r w:rsidR="001C2A7B">
        <w:t xml:space="preserve">услуги </w:t>
      </w:r>
      <w:r w:rsidR="001C2A7B" w:rsidRPr="001C2A7B">
        <w:rPr>
          <w:b/>
        </w:rPr>
        <w:t xml:space="preserve">по </w:t>
      </w:r>
      <w:r w:rsidR="00A936FC">
        <w:rPr>
          <w:b/>
        </w:rPr>
        <w:t xml:space="preserve">замене лобового стекла </w:t>
      </w:r>
      <w:r w:rsidR="008B500B">
        <w:rPr>
          <w:b/>
        </w:rPr>
        <w:t xml:space="preserve">легкового </w:t>
      </w:r>
      <w:r w:rsidR="00BE0CEF" w:rsidRPr="00BE0CEF">
        <w:rPr>
          <w:b/>
          <w:szCs w:val="22"/>
        </w:rPr>
        <w:t>автомобиля</w:t>
      </w:r>
      <w:r w:rsidR="008B500B">
        <w:rPr>
          <w:b/>
          <w:szCs w:val="22"/>
        </w:rPr>
        <w:t xml:space="preserve"> </w:t>
      </w:r>
      <w:r w:rsidR="00BE0CEF" w:rsidRPr="00BE0CEF">
        <w:rPr>
          <w:b/>
          <w:szCs w:val="22"/>
        </w:rPr>
        <w:t>ГБОУ школы № 3 Петроградского района Санкт-Петербурга</w:t>
      </w:r>
      <w:r w:rsidR="00BE0CEF" w:rsidRPr="00FC561F">
        <w:rPr>
          <w:szCs w:val="22"/>
        </w:rPr>
        <w:t xml:space="preserve"> </w:t>
      </w:r>
      <w:r w:rsidR="00BB3DE6" w:rsidRPr="008114EC">
        <w:rPr>
          <w:rFonts w:eastAsiaTheme="minorHAnsi"/>
          <w:lang w:eastAsia="en-US"/>
        </w:rPr>
        <w:t xml:space="preserve">(далее - услуги) в объеме и с характеристиками согласно </w:t>
      </w:r>
      <w:r w:rsidR="00BB3DE6">
        <w:t xml:space="preserve">Приложение №1, </w:t>
      </w:r>
      <w:r w:rsidR="00BB3DE6" w:rsidRPr="008114EC">
        <w:rPr>
          <w:rFonts w:eastAsiaTheme="minorHAnsi"/>
          <w:lang w:eastAsia="en-US"/>
        </w:rPr>
        <w:t>являющейся неотъемлемой частью настоящего контракта</w:t>
      </w:r>
      <w:r w:rsidR="00BB3DE6">
        <w:rPr>
          <w:rFonts w:eastAsiaTheme="minorHAnsi"/>
          <w:lang w:eastAsia="en-US"/>
        </w:rPr>
        <w:t xml:space="preserve">, </w:t>
      </w:r>
      <w:r w:rsidRPr="00B10568">
        <w:t xml:space="preserve">а Заказчик обязуется </w:t>
      </w:r>
      <w:r w:rsidR="00B36309" w:rsidRPr="00B10568">
        <w:rPr>
          <w:color w:val="000000" w:themeColor="text1"/>
          <w:spacing w:val="-3"/>
        </w:rPr>
        <w:t>принять работы, оказанные по настоящему Контракту, и оплатить результат работ в порядке и на условиях, предусмотренном настоящим Контрактом.</w:t>
      </w:r>
    </w:p>
    <w:p w:rsidR="00731DF5" w:rsidRDefault="00731DF5" w:rsidP="00FB3AA7">
      <w:pPr>
        <w:jc w:val="both"/>
      </w:pPr>
      <w:r w:rsidRPr="00B10568">
        <w:t xml:space="preserve">1.2. Подлежащие выполнению работы по контракту определяются в Приложение №1 </w:t>
      </w:r>
      <w:r w:rsidR="00862852" w:rsidRPr="00B10568">
        <w:t>(</w:t>
      </w:r>
      <w:r w:rsidR="00862852" w:rsidRPr="00B10568">
        <w:rPr>
          <w:color w:val="000000"/>
        </w:rPr>
        <w:t>Техническое задание</w:t>
      </w:r>
      <w:r w:rsidR="00862852" w:rsidRPr="00B10568">
        <w:t>)</w:t>
      </w:r>
      <w:r w:rsidRPr="00B10568">
        <w:t xml:space="preserve">, к контракту. </w:t>
      </w:r>
    </w:p>
    <w:p w:rsidR="00731DF5" w:rsidRPr="00DD1EDF" w:rsidRDefault="006E7E08" w:rsidP="000471DE">
      <w:pPr>
        <w:pStyle w:val="2-11"/>
        <w:rPr>
          <w:b/>
          <w:bCs/>
        </w:rPr>
      </w:pPr>
      <w:r>
        <w:rPr>
          <w:color w:val="000000"/>
          <w:shd w:val="clear" w:color="auto" w:fill="FFFFFF"/>
        </w:rPr>
        <w:t>1.</w:t>
      </w:r>
      <w:proofErr w:type="gramStart"/>
      <w:r>
        <w:rPr>
          <w:color w:val="000000"/>
          <w:shd w:val="clear" w:color="auto" w:fill="FFFFFF"/>
        </w:rPr>
        <w:t>2.</w:t>
      </w:r>
      <w:r w:rsidRPr="000471DE">
        <w:t>ИКЗ</w:t>
      </w:r>
      <w:proofErr w:type="gramEnd"/>
      <w:r w:rsidRPr="000471DE">
        <w:t xml:space="preserve"> </w:t>
      </w:r>
    </w:p>
    <w:p w:rsidR="00731DF5" w:rsidRPr="00B10568" w:rsidRDefault="00731DF5" w:rsidP="00EB41E4">
      <w:pPr>
        <w:jc w:val="center"/>
        <w:rPr>
          <w:b/>
        </w:rPr>
      </w:pPr>
      <w:r w:rsidRPr="00B10568">
        <w:rPr>
          <w:b/>
        </w:rPr>
        <w:t>2. УСЛОВИЯ ВЫПОЛНЕНИЯ РАБОТ</w:t>
      </w:r>
    </w:p>
    <w:p w:rsidR="00731DF5" w:rsidRPr="00B10568" w:rsidRDefault="00731DF5" w:rsidP="00EB41E4">
      <w:pPr>
        <w:jc w:val="center"/>
        <w:rPr>
          <w:b/>
        </w:rPr>
      </w:pPr>
    </w:p>
    <w:p w:rsidR="00731DF5" w:rsidRPr="00B10568" w:rsidRDefault="00731DF5" w:rsidP="00D27C42">
      <w:pPr>
        <w:rPr>
          <w:b/>
          <w:color w:val="FF0000"/>
        </w:rPr>
      </w:pPr>
      <w:r w:rsidRPr="00B10568">
        <w:rPr>
          <w:color w:val="000000"/>
        </w:rPr>
        <w:t xml:space="preserve">2.1.Место выполнения работ: </w:t>
      </w:r>
      <w:r w:rsidR="001C2A7B">
        <w:t>по месту нахождения исполнителя в г. Санкт-Петербурге, в пределах КАД</w:t>
      </w:r>
      <w:r w:rsidR="00B36309" w:rsidRPr="00B10568">
        <w:rPr>
          <w:noProof/>
        </w:rPr>
        <w:t>.</w:t>
      </w:r>
    </w:p>
    <w:p w:rsidR="00731DF5" w:rsidRPr="00B10568" w:rsidRDefault="00731DF5" w:rsidP="00BE0CEF">
      <w:pPr>
        <w:jc w:val="both"/>
        <w:rPr>
          <w:b/>
        </w:rPr>
      </w:pPr>
      <w:r w:rsidRPr="00B10568">
        <w:rPr>
          <w:color w:val="000000"/>
        </w:rPr>
        <w:t xml:space="preserve">2.2. </w:t>
      </w:r>
      <w:r w:rsidRPr="00B10568">
        <w:rPr>
          <w:bCs/>
          <w:color w:val="000000"/>
        </w:rPr>
        <w:t>Сроки выполнения работ:</w:t>
      </w:r>
      <w:r w:rsidR="006833D0">
        <w:rPr>
          <w:bCs/>
          <w:color w:val="000000"/>
        </w:rPr>
        <w:t xml:space="preserve"> </w:t>
      </w:r>
      <w:r w:rsidR="00F14162">
        <w:rPr>
          <w:szCs w:val="26"/>
        </w:rPr>
        <w:t xml:space="preserve">с </w:t>
      </w:r>
      <w:r w:rsidR="00A936FC">
        <w:rPr>
          <w:szCs w:val="26"/>
        </w:rPr>
        <w:t xml:space="preserve">момента заключения </w:t>
      </w:r>
      <w:proofErr w:type="gramStart"/>
      <w:r w:rsidR="00A936FC">
        <w:rPr>
          <w:szCs w:val="26"/>
        </w:rPr>
        <w:t xml:space="preserve">контракта </w:t>
      </w:r>
      <w:r w:rsidR="00F14162">
        <w:rPr>
          <w:szCs w:val="26"/>
        </w:rPr>
        <w:t xml:space="preserve"> по</w:t>
      </w:r>
      <w:proofErr w:type="gramEnd"/>
      <w:r w:rsidR="00F14162">
        <w:rPr>
          <w:szCs w:val="26"/>
        </w:rPr>
        <w:t xml:space="preserve"> </w:t>
      </w:r>
      <w:r w:rsidR="00A936FC">
        <w:rPr>
          <w:szCs w:val="26"/>
        </w:rPr>
        <w:t>3</w:t>
      </w:r>
      <w:r w:rsidR="00080989">
        <w:rPr>
          <w:szCs w:val="26"/>
        </w:rPr>
        <w:t>1</w:t>
      </w:r>
      <w:r w:rsidR="00F14162">
        <w:rPr>
          <w:szCs w:val="26"/>
        </w:rPr>
        <w:t>.0</w:t>
      </w:r>
      <w:r w:rsidR="00080989">
        <w:rPr>
          <w:szCs w:val="26"/>
        </w:rPr>
        <w:t>7</w:t>
      </w:r>
      <w:r w:rsidR="00F14162">
        <w:rPr>
          <w:szCs w:val="26"/>
        </w:rPr>
        <w:t xml:space="preserve">.2026 г. </w:t>
      </w:r>
      <w:r w:rsidR="00080989">
        <w:rPr>
          <w:rFonts w:eastAsia="Calibri"/>
          <w:bCs/>
          <w:lang w:eastAsia="en-US"/>
        </w:rPr>
        <w:t xml:space="preserve">Услуги оказываются </w:t>
      </w:r>
      <w:r w:rsidR="00BE0CEF" w:rsidRPr="00B10568">
        <w:rPr>
          <w:rFonts w:eastAsia="Calibri"/>
          <w:bCs/>
          <w:lang w:eastAsia="en-US"/>
        </w:rPr>
        <w:t>по заявк</w:t>
      </w:r>
      <w:r w:rsidR="00BE0CEF">
        <w:rPr>
          <w:bCs/>
        </w:rPr>
        <w:t>е</w:t>
      </w:r>
      <w:r w:rsidR="00BE0CEF" w:rsidRPr="00B10568">
        <w:rPr>
          <w:rFonts w:eastAsia="Calibri"/>
          <w:bCs/>
          <w:lang w:eastAsia="en-US"/>
        </w:rPr>
        <w:t xml:space="preserve"> Заказчика</w:t>
      </w:r>
      <w:r w:rsidR="00BE0CEF">
        <w:rPr>
          <w:rFonts w:eastAsia="Calibri"/>
          <w:bCs/>
          <w:lang w:eastAsia="en-US"/>
        </w:rPr>
        <w:t xml:space="preserve"> </w:t>
      </w:r>
      <w:r w:rsidR="00BE0CEF">
        <w:rPr>
          <w:bCs/>
          <w:color w:val="000000"/>
        </w:rPr>
        <w:t>в течении 2 (двух) рабочих дней</w:t>
      </w:r>
      <w:r w:rsidR="00080989">
        <w:rPr>
          <w:bCs/>
          <w:color w:val="000000"/>
        </w:rPr>
        <w:t xml:space="preserve"> с момента передачи Заявки любым доступным способом (телефон, электронная почта)</w:t>
      </w:r>
      <w:r w:rsidR="00BE0CEF" w:rsidRPr="00B10568">
        <w:rPr>
          <w:rFonts w:eastAsia="Calibri"/>
          <w:bCs/>
          <w:lang w:eastAsia="en-US"/>
        </w:rPr>
        <w:t>.</w:t>
      </w:r>
    </w:p>
    <w:p w:rsidR="00BE0CEF" w:rsidRDefault="00BE0CEF" w:rsidP="00EB41E4">
      <w:pPr>
        <w:jc w:val="center"/>
        <w:rPr>
          <w:b/>
        </w:rPr>
      </w:pPr>
    </w:p>
    <w:p w:rsidR="00731DF5" w:rsidRPr="00B10568" w:rsidRDefault="00731DF5" w:rsidP="00EB41E4">
      <w:pPr>
        <w:jc w:val="center"/>
        <w:rPr>
          <w:b/>
        </w:rPr>
      </w:pPr>
      <w:r w:rsidRPr="00B10568">
        <w:rPr>
          <w:b/>
        </w:rPr>
        <w:t>3. ЦЕНА КОНТРАКТА И ПОРЯДОК РАСЧЕТОВ</w:t>
      </w:r>
    </w:p>
    <w:p w:rsidR="00731DF5" w:rsidRPr="00B10568" w:rsidRDefault="00731DF5" w:rsidP="00EB41E4">
      <w:pPr>
        <w:jc w:val="center"/>
        <w:rPr>
          <w:b/>
        </w:rPr>
      </w:pPr>
    </w:p>
    <w:p w:rsidR="00731DF5" w:rsidRPr="00FD0AD0" w:rsidRDefault="00731DF5" w:rsidP="00FD0AD0">
      <w:pPr>
        <w:jc w:val="both"/>
        <w:outlineLvl w:val="0"/>
        <w:rPr>
          <w:bCs/>
        </w:rPr>
      </w:pPr>
      <w:r w:rsidRPr="00B10568">
        <w:t xml:space="preserve">3.1. Цена контракта составляет: </w:t>
      </w:r>
      <w:r w:rsidR="00A936FC">
        <w:rPr>
          <w:b/>
        </w:rPr>
        <w:t>___</w:t>
      </w:r>
      <w:r w:rsidR="00755FD7" w:rsidRPr="00755FD7">
        <w:rPr>
          <w:b/>
        </w:rPr>
        <w:t xml:space="preserve"> (</w:t>
      </w:r>
      <w:r w:rsidR="00A936FC">
        <w:rPr>
          <w:b/>
        </w:rPr>
        <w:t>__________</w:t>
      </w:r>
      <w:r w:rsidR="00755FD7" w:rsidRPr="00755FD7">
        <w:rPr>
          <w:b/>
        </w:rPr>
        <w:t xml:space="preserve">) рублей </w:t>
      </w:r>
      <w:r w:rsidR="00A936FC">
        <w:rPr>
          <w:b/>
        </w:rPr>
        <w:t>_____</w:t>
      </w:r>
      <w:r w:rsidR="00755FD7" w:rsidRPr="00755FD7">
        <w:rPr>
          <w:b/>
        </w:rPr>
        <w:t xml:space="preserve">копеек, </w:t>
      </w:r>
      <w:r w:rsidR="00A936FC">
        <w:rPr>
          <w:b/>
        </w:rPr>
        <w:t>(</w:t>
      </w:r>
      <w:r w:rsidR="00755FD7" w:rsidRPr="00755FD7">
        <w:rPr>
          <w:b/>
        </w:rPr>
        <w:t xml:space="preserve">НДС </w:t>
      </w:r>
      <w:r w:rsidR="00A936FC">
        <w:rPr>
          <w:b/>
        </w:rPr>
        <w:t>____/</w:t>
      </w:r>
      <w:r w:rsidR="00755FD7" w:rsidRPr="00755FD7">
        <w:rPr>
          <w:b/>
        </w:rPr>
        <w:t>не</w:t>
      </w:r>
      <w:r w:rsidR="00755FD7">
        <w:t xml:space="preserve"> </w:t>
      </w:r>
      <w:r w:rsidR="00755FD7" w:rsidRPr="00F51584">
        <w:rPr>
          <w:b/>
        </w:rPr>
        <w:t>облагается</w:t>
      </w:r>
      <w:r w:rsidR="00F51584">
        <w:t xml:space="preserve"> в связи с применением упрощенной системы налогообложения (</w:t>
      </w:r>
      <w:r w:rsidR="00F51584" w:rsidRPr="00414D48">
        <w:t>п. 2 ст. 346.11 НК</w:t>
      </w:r>
      <w:r w:rsidR="00F51584">
        <w:t>)</w:t>
      </w:r>
      <w:r w:rsidR="00A936FC">
        <w:t>)</w:t>
      </w:r>
      <w:r w:rsidR="00755FD7">
        <w:t xml:space="preserve">, </w:t>
      </w:r>
      <w:r w:rsidRPr="00B10568">
        <w:t>в соответствии с Приложением № 2 (Расчет стоимости контракта).</w:t>
      </w:r>
    </w:p>
    <w:p w:rsidR="00B36309" w:rsidRPr="00B10568" w:rsidRDefault="00B36309" w:rsidP="00B36309">
      <w:pPr>
        <w:autoSpaceDE w:val="0"/>
        <w:autoSpaceDN w:val="0"/>
        <w:adjustRightInd w:val="0"/>
        <w:jc w:val="both"/>
      </w:pPr>
      <w:r w:rsidRPr="00B10568">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B10568" w:rsidRDefault="00B36309" w:rsidP="00B36309">
      <w:pPr>
        <w:autoSpaceDE w:val="0"/>
        <w:autoSpaceDN w:val="0"/>
        <w:adjustRightInd w:val="0"/>
        <w:jc w:val="both"/>
      </w:pPr>
      <w:r w:rsidRPr="00B10568">
        <w:t xml:space="preserve">3.2. Цена Контракта включает в себя все расходы, связанные с исполнением Контракта, в </w:t>
      </w:r>
      <w:proofErr w:type="spellStart"/>
      <w:r w:rsidRPr="00B10568">
        <w:t>т.ч</w:t>
      </w:r>
      <w:proofErr w:type="spellEnd"/>
      <w:r w:rsidRPr="00B10568">
        <w:t>.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B10568" w:rsidRDefault="00B36309" w:rsidP="00B36309">
      <w:pPr>
        <w:autoSpaceDE w:val="0"/>
        <w:autoSpaceDN w:val="0"/>
        <w:adjustRightInd w:val="0"/>
        <w:jc w:val="both"/>
      </w:pPr>
      <w:r w:rsidRPr="00B10568">
        <w:t xml:space="preserve">3.3. </w:t>
      </w:r>
      <w:r w:rsidR="00EF6A2B" w:rsidRPr="00B10568">
        <w:t xml:space="preserve">Оплата осуществляется Заказчиком в безналичной форме за фактически выполненные работы,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выполненных работ. </w:t>
      </w:r>
      <w:proofErr w:type="gramStart"/>
      <w:r w:rsidR="00EF6A2B" w:rsidRPr="00B10568">
        <w:t>Оплата  за</w:t>
      </w:r>
      <w:proofErr w:type="gramEnd"/>
      <w:r w:rsidR="00EF6A2B" w:rsidRPr="00B10568">
        <w:t xml:space="preserve">  выполненные работы  производится  в течение </w:t>
      </w:r>
      <w:r w:rsidR="00C07903">
        <w:t>10</w:t>
      </w:r>
      <w:r w:rsidR="00EF6A2B" w:rsidRPr="00B10568">
        <w:t xml:space="preserve"> (</w:t>
      </w:r>
      <w:r w:rsidR="00C07903">
        <w:t>Десяти</w:t>
      </w:r>
      <w:r w:rsidR="00EF6A2B" w:rsidRPr="00B10568">
        <w:t xml:space="preserve">) </w:t>
      </w:r>
      <w:r w:rsidR="00C07903">
        <w:t xml:space="preserve">рабочих </w:t>
      </w:r>
      <w:r w:rsidR="00EF6A2B" w:rsidRPr="00B10568">
        <w:t>дней</w:t>
      </w:r>
      <w:r w:rsidR="004E65F4">
        <w:t xml:space="preserve"> </w:t>
      </w:r>
      <w:r w:rsidR="00EF6A2B" w:rsidRPr="00B10568">
        <w:t>с даты подписания  акта сдачи-приемки выполненных работ сторонами.</w:t>
      </w:r>
    </w:p>
    <w:p w:rsidR="00B36309" w:rsidRPr="00B10568" w:rsidRDefault="00B36309" w:rsidP="00B36309">
      <w:pPr>
        <w:autoSpaceDE w:val="0"/>
        <w:autoSpaceDN w:val="0"/>
        <w:adjustRightInd w:val="0"/>
        <w:jc w:val="both"/>
      </w:pPr>
      <w:r w:rsidRPr="00B10568">
        <w:lastRenderedPageBreak/>
        <w:t xml:space="preserve">3.4. </w:t>
      </w:r>
      <w:r w:rsidR="00FD0AD0">
        <w:t xml:space="preserve"> </w:t>
      </w:r>
      <w:r w:rsidRPr="00B10568">
        <w:t>Цена Контракта и валюта платежа устанавливаются в российских рублях.</w:t>
      </w:r>
    </w:p>
    <w:p w:rsidR="00B36309" w:rsidRPr="00B10568" w:rsidRDefault="00B36309" w:rsidP="00B36309">
      <w:pPr>
        <w:autoSpaceDE w:val="0"/>
        <w:autoSpaceDN w:val="0"/>
        <w:adjustRightInd w:val="0"/>
        <w:jc w:val="both"/>
      </w:pPr>
      <w:r w:rsidRPr="00B10568">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B10568" w:rsidRDefault="00B36309" w:rsidP="00B36309">
      <w:pPr>
        <w:autoSpaceDE w:val="0"/>
        <w:autoSpaceDN w:val="0"/>
        <w:adjustRightInd w:val="0"/>
        <w:jc w:val="both"/>
      </w:pPr>
      <w:r w:rsidRPr="00B10568">
        <w:t xml:space="preserve">3.6. Авансирование </w:t>
      </w:r>
      <w:r w:rsidR="00545B2D" w:rsidRPr="00B10568">
        <w:t>выполненных работ</w:t>
      </w:r>
      <w:r w:rsidRPr="00B10568">
        <w:t xml:space="preserve"> по Контракту не предусмотрено.</w:t>
      </w:r>
    </w:p>
    <w:p w:rsidR="00B36309" w:rsidRPr="00B10568" w:rsidRDefault="00B36309" w:rsidP="00B36309">
      <w:pPr>
        <w:autoSpaceDE w:val="0"/>
        <w:autoSpaceDN w:val="0"/>
        <w:adjustRightInd w:val="0"/>
        <w:jc w:val="both"/>
      </w:pPr>
      <w:r w:rsidRPr="00B10568">
        <w:t xml:space="preserve">3.7. Цена Контракта может быть изменена, если по предложению Заказчика увеличивается предусмотренное Контрактом </w:t>
      </w:r>
      <w:r w:rsidR="00545B2D" w:rsidRPr="00B10568">
        <w:t>объем</w:t>
      </w:r>
      <w:r w:rsidR="004E65F4">
        <w:t xml:space="preserve"> </w:t>
      </w:r>
      <w:r w:rsidRPr="00B10568">
        <w:t xml:space="preserve">работ не более чем на десять процентов или уменьшается предусмотренное Контрактом </w:t>
      </w:r>
      <w:r w:rsidR="00545B2D" w:rsidRPr="00B10568">
        <w:t>объем</w:t>
      </w:r>
      <w:r w:rsidR="004E65F4">
        <w:t xml:space="preserve"> </w:t>
      </w:r>
      <w:r w:rsidRPr="00B10568">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B10568">
        <w:t>объему</w:t>
      </w:r>
      <w:r w:rsidR="004E65F4">
        <w:t xml:space="preserve"> </w:t>
      </w:r>
      <w:r w:rsidRPr="00B10568">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B10568">
        <w:t>объема</w:t>
      </w:r>
      <w:r w:rsidR="00C91F15">
        <w:t xml:space="preserve"> </w:t>
      </w:r>
      <w:r w:rsidR="00545B2D" w:rsidRPr="00B10568">
        <w:t>работ</w:t>
      </w:r>
      <w:r w:rsidRPr="00B10568">
        <w:t xml:space="preserve"> Стороны Контракта обязаны уменьшить цену Контракта исходя из цены единицы работ.</w:t>
      </w:r>
    </w:p>
    <w:p w:rsidR="00B36309" w:rsidRPr="00B10568" w:rsidRDefault="00B36309" w:rsidP="00B36309">
      <w:pPr>
        <w:autoSpaceDE w:val="0"/>
        <w:autoSpaceDN w:val="0"/>
        <w:adjustRightInd w:val="0"/>
        <w:jc w:val="both"/>
      </w:pPr>
      <w:r w:rsidRPr="00B10568">
        <w:t xml:space="preserve">3.8. По соглашению Сторон цена Контракта может быть снижена без изменения предусмотренного Контрактом </w:t>
      </w:r>
      <w:r w:rsidR="00545B2D" w:rsidRPr="00B10568">
        <w:t>объема</w:t>
      </w:r>
      <w:r w:rsidR="006833D0">
        <w:t xml:space="preserve"> </w:t>
      </w:r>
      <w:r w:rsidR="00545B2D" w:rsidRPr="00B10568">
        <w:t>работ</w:t>
      </w:r>
      <w:r w:rsidRPr="00B10568">
        <w:t xml:space="preserve"> и иных условий Контракта.</w:t>
      </w:r>
    </w:p>
    <w:p w:rsidR="00FD0AD0" w:rsidRDefault="00B36309" w:rsidP="00C91F15">
      <w:pPr>
        <w:numPr>
          <w:ilvl w:val="2"/>
          <w:numId w:val="0"/>
        </w:numPr>
        <w:tabs>
          <w:tab w:val="num" w:pos="0"/>
          <w:tab w:val="num" w:pos="1080"/>
        </w:tabs>
        <w:jc w:val="both"/>
      </w:pPr>
      <w:r w:rsidRPr="00B10568">
        <w:t xml:space="preserve">3.9. </w:t>
      </w:r>
      <w:r w:rsidR="00FD0AD0">
        <w:rPr>
          <w:color w:val="000000"/>
          <w:shd w:val="clear" w:color="auto" w:fill="FFFFFF"/>
        </w:rPr>
        <w:t>Источник финансирования: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FD0AD0">
        <w:rPr>
          <w:rStyle w:val="wmi-callto"/>
          <w:color w:val="000000"/>
          <w:shd w:val="clear" w:color="auto" w:fill="FFFFFF"/>
        </w:rPr>
        <w:t>02</w:t>
      </w:r>
      <w:r w:rsidR="001C2A7B">
        <w:rPr>
          <w:rStyle w:val="wmi-callto"/>
          <w:color w:val="000000"/>
          <w:shd w:val="clear" w:color="auto" w:fill="FFFFFF"/>
        </w:rPr>
        <w:t>5</w:t>
      </w:r>
      <w:r w:rsidR="00FD0AD0">
        <w:rPr>
          <w:rStyle w:val="wmi-callto"/>
          <w:color w:val="000000"/>
          <w:shd w:val="clear" w:color="auto" w:fill="FFFFFF"/>
        </w:rPr>
        <w:t>0020030</w:t>
      </w:r>
      <w:r w:rsidR="00FD0AD0">
        <w:rPr>
          <w:color w:val="000000"/>
          <w:shd w:val="clear" w:color="auto" w:fill="FFFFFF"/>
        </w:rPr>
        <w:t>, код вида расходов 244. Экономическ</w:t>
      </w:r>
      <w:r w:rsidR="001C2A7B">
        <w:rPr>
          <w:color w:val="000000"/>
          <w:shd w:val="clear" w:color="auto" w:fill="FFFFFF"/>
        </w:rPr>
        <w:t>ие</w:t>
      </w:r>
      <w:r w:rsidR="00FD0AD0">
        <w:rPr>
          <w:color w:val="000000"/>
          <w:shd w:val="clear" w:color="auto" w:fill="FFFFFF"/>
        </w:rPr>
        <w:t xml:space="preserve"> стать</w:t>
      </w:r>
      <w:r w:rsidR="001C2A7B">
        <w:rPr>
          <w:color w:val="000000"/>
          <w:shd w:val="clear" w:color="auto" w:fill="FFFFFF"/>
        </w:rPr>
        <w:t>и</w:t>
      </w:r>
      <w:r w:rsidR="00FD0AD0">
        <w:rPr>
          <w:color w:val="000000"/>
          <w:shd w:val="clear" w:color="auto" w:fill="FFFFFF"/>
        </w:rPr>
        <w:t xml:space="preserve"> № 225.</w:t>
      </w:r>
    </w:p>
    <w:p w:rsidR="00731DF5" w:rsidRPr="00B10568" w:rsidRDefault="00731DF5" w:rsidP="00FB3AA7">
      <w:pPr>
        <w:jc w:val="center"/>
        <w:rPr>
          <w:b/>
        </w:rPr>
      </w:pPr>
      <w:r w:rsidRPr="00B10568">
        <w:rPr>
          <w:b/>
        </w:rPr>
        <w:t>4. ПРАВА И ОБЯЗАННОСТИ СТОРОН</w:t>
      </w:r>
    </w:p>
    <w:p w:rsidR="00731DF5" w:rsidRPr="00B10568" w:rsidRDefault="00731DF5" w:rsidP="00EB41E4">
      <w:pPr>
        <w:jc w:val="both"/>
      </w:pPr>
      <w:r w:rsidRPr="00B10568">
        <w:t>4.1. Заказчик вправе:</w:t>
      </w:r>
    </w:p>
    <w:p w:rsidR="00731DF5" w:rsidRPr="00B10568" w:rsidRDefault="00731DF5" w:rsidP="00EB41E4">
      <w:pPr>
        <w:jc w:val="both"/>
      </w:pPr>
      <w:r w:rsidRPr="00B10568">
        <w:t>-   требовать надлежащего исполнения обязательств в соответствии с контрактом;</w:t>
      </w:r>
    </w:p>
    <w:p w:rsidR="00731DF5" w:rsidRPr="00B10568" w:rsidRDefault="00731DF5" w:rsidP="00EB41E4">
      <w:pPr>
        <w:jc w:val="both"/>
      </w:pPr>
      <w:r w:rsidRPr="00B10568">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B10568" w:rsidRDefault="00731DF5" w:rsidP="00EB41E4">
      <w:pPr>
        <w:jc w:val="both"/>
      </w:pPr>
      <w:r w:rsidRPr="00B10568">
        <w:t>-    запрашивать информацию о ходе и состоянии исполнения обязательств по контракту;</w:t>
      </w:r>
    </w:p>
    <w:p w:rsidR="00731DF5" w:rsidRPr="00B10568" w:rsidRDefault="00731DF5" w:rsidP="00EB41E4">
      <w:pPr>
        <w:jc w:val="both"/>
      </w:pPr>
      <w:r w:rsidRPr="00B10568">
        <w:t>-  осуществлять контроль срока выполнения работ, не вмешиваясь в оперативно-хозяйственную деятельность Исполнителя;</w:t>
      </w:r>
    </w:p>
    <w:p w:rsidR="00731DF5" w:rsidRPr="00B10568" w:rsidRDefault="00731DF5" w:rsidP="00EB41E4">
      <w:pPr>
        <w:jc w:val="both"/>
      </w:pPr>
      <w:r w:rsidRPr="00B10568">
        <w:t xml:space="preserve">-   отказаться от принятия и оплаты </w:t>
      </w:r>
      <w:proofErr w:type="gramStart"/>
      <w:r w:rsidR="00545B2D" w:rsidRPr="00B10568">
        <w:t>работ</w:t>
      </w:r>
      <w:r w:rsidRPr="00B10568">
        <w:t xml:space="preserve">  не</w:t>
      </w:r>
      <w:proofErr w:type="gramEnd"/>
      <w:r w:rsidRPr="00B10568">
        <w:t xml:space="preserve"> соответствующих  требованиям контракта;</w:t>
      </w:r>
    </w:p>
    <w:p w:rsidR="00731DF5" w:rsidRPr="00B10568" w:rsidRDefault="00731DF5" w:rsidP="00EB41E4">
      <w:pPr>
        <w:jc w:val="both"/>
      </w:pPr>
      <w:r w:rsidRPr="00B10568">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731DF5" w:rsidRPr="00B10568" w:rsidRDefault="00731DF5" w:rsidP="00EB41E4">
      <w:pPr>
        <w:jc w:val="both"/>
      </w:pPr>
      <w:r w:rsidRPr="00B10568">
        <w:t>4.2. Заказчик обязан:</w:t>
      </w:r>
    </w:p>
    <w:p w:rsidR="00731DF5" w:rsidRPr="00B10568" w:rsidRDefault="00731DF5" w:rsidP="00EB41E4">
      <w:pPr>
        <w:jc w:val="both"/>
      </w:pPr>
      <w:r w:rsidRPr="00B10568">
        <w:t xml:space="preserve">-осуществлять контроль за ходом и качеством </w:t>
      </w:r>
      <w:r w:rsidR="00B36309" w:rsidRPr="00B10568">
        <w:t>выполненных работ</w:t>
      </w:r>
      <w:r w:rsidRPr="00B10568">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B36309" w:rsidRPr="00B10568">
        <w:t>выполненные работы</w:t>
      </w:r>
      <w:r w:rsidRPr="00B10568">
        <w:t>, в порядке и сроки, предусмотренные контрактом;</w:t>
      </w:r>
    </w:p>
    <w:p w:rsidR="00731DF5" w:rsidRPr="00B10568" w:rsidRDefault="00731DF5" w:rsidP="00EB41E4">
      <w:pPr>
        <w:jc w:val="both"/>
      </w:pPr>
      <w:r w:rsidRPr="00B10568">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B10568" w:rsidRDefault="00731DF5" w:rsidP="00EB41E4">
      <w:pPr>
        <w:jc w:val="both"/>
      </w:pPr>
      <w:r w:rsidRPr="00B10568">
        <w:t xml:space="preserve">- </w:t>
      </w:r>
      <w:proofErr w:type="gramStart"/>
      <w:r w:rsidRPr="00B10568">
        <w:t>оплатить  работы</w:t>
      </w:r>
      <w:proofErr w:type="gramEnd"/>
      <w:r w:rsidRPr="00B10568">
        <w:t>, в случае надлежащего исполнения обязательств по контракту, в порядке и на условиях, предусмотренным контрактом.</w:t>
      </w:r>
    </w:p>
    <w:p w:rsidR="00731DF5" w:rsidRPr="00B10568" w:rsidRDefault="00731DF5" w:rsidP="00EB41E4">
      <w:r w:rsidRPr="00B10568">
        <w:t>4.3. Исполнитель вправе:</w:t>
      </w:r>
    </w:p>
    <w:p w:rsidR="00731DF5" w:rsidRPr="00B10568" w:rsidRDefault="00731DF5" w:rsidP="00EB41E4">
      <w:pPr>
        <w:ind w:firstLine="709"/>
        <w:jc w:val="both"/>
      </w:pPr>
      <w:r w:rsidRPr="00B10568">
        <w:t>- требовать подписания документов об исполнении им обязательств по контракту от Заказчика;</w:t>
      </w:r>
    </w:p>
    <w:p w:rsidR="00731DF5" w:rsidRDefault="00731DF5" w:rsidP="00EB41E4">
      <w:pPr>
        <w:ind w:firstLine="709"/>
        <w:jc w:val="both"/>
      </w:pPr>
      <w:r w:rsidRPr="00B10568">
        <w:t xml:space="preserve">- требовать </w:t>
      </w:r>
      <w:proofErr w:type="gramStart"/>
      <w:r w:rsidRPr="00B10568">
        <w:t>оплаты  по</w:t>
      </w:r>
      <w:proofErr w:type="gramEnd"/>
      <w:r w:rsidRPr="00B10568">
        <w:t xml:space="preserve"> контракту в случае надлежащего исполнения своих обязательств по контракту.</w:t>
      </w:r>
    </w:p>
    <w:p w:rsidR="00B10568" w:rsidRPr="00B10568" w:rsidRDefault="00B10568" w:rsidP="00B10568">
      <w:pPr>
        <w:pStyle w:val="10"/>
        <w:jc w:val="both"/>
        <w:rPr>
          <w:rFonts w:ascii="Times New Roman" w:hAnsi="Times New Roman"/>
          <w:sz w:val="24"/>
          <w:szCs w:val="24"/>
        </w:rPr>
      </w:pPr>
      <w:r>
        <w:rPr>
          <w:rFonts w:ascii="Times New Roman" w:hAnsi="Times New Roman"/>
          <w:sz w:val="24"/>
          <w:szCs w:val="24"/>
        </w:rPr>
        <w:t xml:space="preserve">            - </w:t>
      </w:r>
      <w:r w:rsidRPr="004422D1">
        <w:rPr>
          <w:rFonts w:ascii="Times New Roman" w:hAnsi="Times New Roman"/>
          <w:sz w:val="24"/>
          <w:szCs w:val="24"/>
        </w:rPr>
        <w:t>привлекать третьих лиц к исполнению обязательств по настоящему договору с согласия Заказчика</w:t>
      </w:r>
    </w:p>
    <w:p w:rsidR="00731DF5" w:rsidRPr="00B10568" w:rsidRDefault="00731DF5" w:rsidP="00EB41E4">
      <w:pPr>
        <w:jc w:val="both"/>
      </w:pPr>
      <w:r w:rsidRPr="00B10568">
        <w:t>4.4. Исполнитель обязан:</w:t>
      </w:r>
    </w:p>
    <w:p w:rsidR="00731DF5" w:rsidRPr="00B10568" w:rsidRDefault="00731DF5" w:rsidP="00EB41E4">
      <w:pPr>
        <w:ind w:firstLine="709"/>
        <w:jc w:val="both"/>
      </w:pPr>
      <w:r w:rsidRPr="00B10568">
        <w:t xml:space="preserve">- </w:t>
      </w:r>
      <w:r w:rsidR="008B500B">
        <w:t>оказать услуги</w:t>
      </w:r>
      <w:r w:rsidRPr="00B10568">
        <w:t xml:space="preserve"> согласно Приложению №1 </w:t>
      </w:r>
      <w:r w:rsidR="00862852" w:rsidRPr="00B10568">
        <w:t>(</w:t>
      </w:r>
      <w:r w:rsidR="00862852" w:rsidRPr="00B10568">
        <w:rPr>
          <w:color w:val="000000"/>
        </w:rPr>
        <w:t>Техническое задание</w:t>
      </w:r>
      <w:r w:rsidR="00862852" w:rsidRPr="00B10568">
        <w:t>)</w:t>
      </w:r>
      <w:r w:rsidR="00B10568">
        <w:t>,</w:t>
      </w:r>
      <w:r w:rsidR="004C3C58">
        <w:t xml:space="preserve"> </w:t>
      </w:r>
      <w:r w:rsidRPr="00B10568">
        <w:t xml:space="preserve">обеспечив надлежащее качество, в сроки, установленные контрактом; </w:t>
      </w:r>
    </w:p>
    <w:p w:rsidR="00731DF5" w:rsidRPr="00B10568" w:rsidRDefault="00731DF5" w:rsidP="00EB41E4">
      <w:pPr>
        <w:autoSpaceDE w:val="0"/>
        <w:autoSpaceDN w:val="0"/>
        <w:adjustRightInd w:val="0"/>
        <w:ind w:firstLine="709"/>
        <w:jc w:val="both"/>
      </w:pPr>
      <w:r w:rsidRPr="00B10568">
        <w:t xml:space="preserve">- </w:t>
      </w:r>
      <w:r w:rsidR="008B500B">
        <w:t xml:space="preserve"> оказать услуги собственными силами</w:t>
      </w:r>
      <w:r w:rsidRPr="00B10568">
        <w:t>, используя свое оборудование, свой инвентарь, свои материалы</w:t>
      </w:r>
      <w:r w:rsidR="008B500B">
        <w:t xml:space="preserve"> и запасные части. Запасные части должны подходить к марке автомобиля Заказчика</w:t>
      </w:r>
      <w:r w:rsidRPr="00B10568">
        <w:t>;</w:t>
      </w:r>
    </w:p>
    <w:p w:rsidR="00731DF5" w:rsidRPr="00B10568" w:rsidRDefault="00731DF5" w:rsidP="00EB41E4">
      <w:pPr>
        <w:ind w:firstLine="709"/>
        <w:jc w:val="both"/>
      </w:pPr>
      <w:r w:rsidRPr="00B10568">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545B2D" w:rsidRPr="00B10568">
        <w:t>выполненных работах</w:t>
      </w:r>
      <w:r w:rsidRPr="00B10568">
        <w:t>;</w:t>
      </w:r>
    </w:p>
    <w:p w:rsidR="00731DF5" w:rsidRPr="00B10568" w:rsidRDefault="00731DF5" w:rsidP="00EB41E4">
      <w:pPr>
        <w:ind w:firstLine="709"/>
        <w:jc w:val="both"/>
      </w:pPr>
      <w:r w:rsidRPr="00B10568">
        <w:t xml:space="preserve">- передать надлежащим </w:t>
      </w:r>
      <w:proofErr w:type="gramStart"/>
      <w:r w:rsidRPr="00B10568">
        <w:t>образом  оформленные</w:t>
      </w:r>
      <w:proofErr w:type="gramEnd"/>
      <w:r w:rsidRPr="00B10568">
        <w:t xml:space="preserve"> отчётные и финансовые документы;</w:t>
      </w:r>
    </w:p>
    <w:p w:rsidR="00731DF5" w:rsidRPr="00B10568" w:rsidRDefault="00731DF5" w:rsidP="00EB41E4">
      <w:pPr>
        <w:ind w:firstLine="709"/>
        <w:jc w:val="both"/>
      </w:pPr>
      <w:r w:rsidRPr="00B10568">
        <w:lastRenderedPageBreak/>
        <w:t xml:space="preserve">- представить по запросу </w:t>
      </w:r>
      <w:proofErr w:type="gramStart"/>
      <w:r w:rsidRPr="00B10568">
        <w:t>Заказчика  в</w:t>
      </w:r>
      <w:proofErr w:type="gramEnd"/>
      <w:r w:rsidRPr="00B10568">
        <w:t xml:space="preserve"> сроки, указанные в таком запросе, информацию о ходе исполнения обязательств по контракту;</w:t>
      </w:r>
    </w:p>
    <w:p w:rsidR="00731DF5" w:rsidRPr="00B10568" w:rsidRDefault="00731DF5" w:rsidP="00EB41E4">
      <w:pPr>
        <w:ind w:firstLine="709"/>
        <w:jc w:val="both"/>
      </w:pPr>
      <w:r w:rsidRPr="00B10568">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31DF5" w:rsidRPr="00B10568" w:rsidRDefault="00731DF5" w:rsidP="00EB41E4">
      <w:pPr>
        <w:ind w:firstLine="709"/>
        <w:jc w:val="both"/>
      </w:pPr>
      <w:r w:rsidRPr="00B10568">
        <w:t xml:space="preserve">- не раскрывать третьим лицам без письменного согласия Заказчика количество, объём, характер </w:t>
      </w:r>
      <w:r w:rsidR="00E1566D" w:rsidRPr="00B10568">
        <w:t xml:space="preserve">выполненных работ </w:t>
      </w:r>
      <w:r w:rsidRPr="00B10568">
        <w:t>и условия их оплаты;</w:t>
      </w:r>
    </w:p>
    <w:p w:rsidR="00731DF5" w:rsidRPr="00B10568" w:rsidRDefault="00731DF5" w:rsidP="00EB41E4">
      <w:pPr>
        <w:ind w:firstLine="709"/>
        <w:jc w:val="both"/>
      </w:pPr>
      <w:r w:rsidRPr="00B10568">
        <w:t xml:space="preserve">- соблюдать конфиденциальность в отношении всей информации, ставшей известной Исполнителю в </w:t>
      </w:r>
      <w:proofErr w:type="gramStart"/>
      <w:r w:rsidRPr="00B10568">
        <w:t>связи  с</w:t>
      </w:r>
      <w:proofErr w:type="gramEnd"/>
      <w:r w:rsidRPr="00B10568">
        <w:t xml:space="preserve"> исполнением обязательств по контракту;</w:t>
      </w:r>
    </w:p>
    <w:p w:rsidR="00731DF5" w:rsidRPr="00B10568" w:rsidRDefault="00731DF5" w:rsidP="00EB41E4">
      <w:pPr>
        <w:ind w:firstLine="709"/>
        <w:jc w:val="both"/>
      </w:pPr>
      <w:r w:rsidRPr="00B10568">
        <w:t xml:space="preserve">- незамедлительно уведомлять Заказчика обо всех созданных в </w:t>
      </w:r>
      <w:proofErr w:type="gramStart"/>
      <w:r w:rsidRPr="00B10568">
        <w:t>процессе  исполнения</w:t>
      </w:r>
      <w:proofErr w:type="gramEnd"/>
      <w:r w:rsidRPr="00B10568">
        <w:t xml:space="preserve"> контракта объектах интеллектуальной собственности;</w:t>
      </w:r>
    </w:p>
    <w:p w:rsidR="00731DF5" w:rsidRPr="00B10568" w:rsidRDefault="00731DF5" w:rsidP="00EB41E4">
      <w:pPr>
        <w:ind w:firstLine="709"/>
        <w:jc w:val="both"/>
      </w:pPr>
      <w:r w:rsidRPr="00B10568">
        <w:t xml:space="preserve">- при </w:t>
      </w:r>
      <w:r w:rsidR="00E1566D" w:rsidRPr="00B10568">
        <w:t>выполнении работ</w:t>
      </w:r>
      <w:r w:rsidRPr="00B10568">
        <w:t xml:space="preserve"> обеспечить их надлежащее качество в соответствии </w:t>
      </w:r>
      <w:proofErr w:type="gramStart"/>
      <w:r w:rsidRPr="00B10568">
        <w:t>с  требованиями</w:t>
      </w:r>
      <w:proofErr w:type="gramEnd"/>
      <w:r w:rsidRPr="00B10568">
        <w:t xml:space="preserve"> соответствующих нормативно-правовых актов;</w:t>
      </w:r>
    </w:p>
    <w:p w:rsidR="00731DF5" w:rsidRPr="00B10568" w:rsidRDefault="00731DF5" w:rsidP="00EB41E4">
      <w:pPr>
        <w:ind w:firstLine="709"/>
        <w:jc w:val="both"/>
      </w:pPr>
      <w:r w:rsidRPr="00B10568">
        <w:t>- выполнить работы с соблюдением норм пожарной безопасности, техники безопасности, охраны окружающей среды;</w:t>
      </w:r>
    </w:p>
    <w:p w:rsidR="00B10568" w:rsidRPr="00B10568" w:rsidRDefault="00731DF5" w:rsidP="00EB41E4">
      <w:pPr>
        <w:ind w:firstLine="709"/>
        <w:jc w:val="both"/>
      </w:pPr>
      <w:r w:rsidRPr="00B10568">
        <w:t xml:space="preserve">- обеспечивать сохранность объекта, материалов и оборудования, находящихся на объекте в период </w:t>
      </w:r>
      <w:r w:rsidR="00E1566D" w:rsidRPr="00B10568">
        <w:t>выполнения работ</w:t>
      </w:r>
      <w:r w:rsidRPr="00B10568">
        <w:t xml:space="preserve">; </w:t>
      </w:r>
    </w:p>
    <w:p w:rsidR="00731DF5" w:rsidRPr="00B10568" w:rsidRDefault="00731DF5" w:rsidP="00EB41E4">
      <w:pPr>
        <w:ind w:firstLine="709"/>
        <w:jc w:val="both"/>
      </w:pPr>
      <w:r w:rsidRPr="00B10568">
        <w:t xml:space="preserve">- исполнять полученные в ходе выполнения работ указания Заказчика, устранять </w:t>
      </w:r>
      <w:proofErr w:type="gramStart"/>
      <w:r w:rsidRPr="00B10568">
        <w:t>обнаруженные  недостатки</w:t>
      </w:r>
      <w:proofErr w:type="gramEnd"/>
      <w:r w:rsidRPr="00B10568">
        <w:t xml:space="preserve"> в </w:t>
      </w:r>
      <w:r w:rsidR="00E1566D" w:rsidRPr="00B10568">
        <w:t>выполненных работах</w:t>
      </w:r>
      <w:r w:rsidRPr="00B10568">
        <w:t xml:space="preserve"> или иные отступления от условий контракта.</w:t>
      </w:r>
    </w:p>
    <w:p w:rsidR="00731DF5" w:rsidRPr="00B10568" w:rsidRDefault="00731DF5" w:rsidP="00FB3AA7">
      <w:pPr>
        <w:jc w:val="both"/>
      </w:pPr>
      <w:r w:rsidRPr="00B10568">
        <w:t xml:space="preserve">Выполнять иные обязанности, предусмотренные действующим законодательством и контрактом. </w:t>
      </w:r>
    </w:p>
    <w:p w:rsidR="00731DF5" w:rsidRPr="00B10568" w:rsidRDefault="00731DF5" w:rsidP="00EB41E4">
      <w:pPr>
        <w:jc w:val="center"/>
      </w:pPr>
    </w:p>
    <w:p w:rsidR="00731DF5" w:rsidRPr="00B10568" w:rsidRDefault="00731DF5" w:rsidP="00EB41E4">
      <w:pPr>
        <w:jc w:val="center"/>
        <w:rPr>
          <w:b/>
          <w:bCs/>
        </w:rPr>
      </w:pPr>
      <w:r w:rsidRPr="00B10568">
        <w:rPr>
          <w:b/>
          <w:bCs/>
        </w:rPr>
        <w:t>5. ПОРЯДОК СДАЧИ-ПРИЕМКИ ВЫПОЛНЕННЫХ РАБОТ</w:t>
      </w:r>
    </w:p>
    <w:p w:rsidR="00731DF5" w:rsidRPr="00B10568" w:rsidRDefault="00731DF5" w:rsidP="00EB41E4">
      <w:pPr>
        <w:jc w:val="center"/>
      </w:pPr>
    </w:p>
    <w:p w:rsidR="00E1566D" w:rsidRPr="00B10568" w:rsidRDefault="00E1566D" w:rsidP="00E1566D">
      <w:pPr>
        <w:widowControl w:val="0"/>
        <w:autoSpaceDE w:val="0"/>
        <w:autoSpaceDN w:val="0"/>
        <w:adjustRightInd w:val="0"/>
        <w:ind w:firstLine="540"/>
        <w:jc w:val="both"/>
        <w:rPr>
          <w:color w:val="000000"/>
        </w:rPr>
      </w:pPr>
      <w:r w:rsidRPr="00B10568">
        <w:rPr>
          <w:color w:val="000000"/>
        </w:rPr>
        <w:t xml:space="preserve">5.1. В течение 3 (трех) дней со дня окончания работ Исполнитель обязан представить </w:t>
      </w:r>
      <w:hyperlink w:anchor="Par1377" w:tooltip="Форма акта" w:history="1">
        <w:r w:rsidRPr="00B10568">
          <w:rPr>
            <w:color w:val="000000"/>
          </w:rPr>
          <w:t>акт</w:t>
        </w:r>
      </w:hyperlink>
      <w:r w:rsidR="00AE0E66">
        <w:t xml:space="preserve"> </w:t>
      </w:r>
      <w:r w:rsidR="00EF6A2B" w:rsidRPr="00B10568">
        <w:t>сдачи-приемки</w:t>
      </w:r>
      <w:r w:rsidR="00AE0E66">
        <w:t xml:space="preserve"> </w:t>
      </w:r>
      <w:r w:rsidR="008B500B">
        <w:rPr>
          <w:color w:val="000000"/>
        </w:rPr>
        <w:t>оказанных услуг</w:t>
      </w:r>
      <w:r w:rsidRPr="00B10568">
        <w:rPr>
          <w:color w:val="000000"/>
        </w:rPr>
        <w:t>.</w:t>
      </w:r>
    </w:p>
    <w:p w:rsidR="00E1566D" w:rsidRPr="00B10568" w:rsidRDefault="00E1566D" w:rsidP="00E1566D">
      <w:pPr>
        <w:widowControl w:val="0"/>
        <w:autoSpaceDE w:val="0"/>
        <w:autoSpaceDN w:val="0"/>
        <w:adjustRightInd w:val="0"/>
        <w:ind w:firstLine="540"/>
        <w:jc w:val="both"/>
        <w:rPr>
          <w:color w:val="000000"/>
        </w:rPr>
      </w:pPr>
      <w:r w:rsidRPr="00B10568">
        <w:rPr>
          <w:color w:val="000000"/>
        </w:rPr>
        <w:t xml:space="preserve">5.2. Заказчик осуществляет приемку выполненных работ в течение </w:t>
      </w:r>
      <w:r w:rsidR="00A936FC">
        <w:rPr>
          <w:color w:val="000000"/>
        </w:rPr>
        <w:t>20</w:t>
      </w:r>
      <w:r w:rsidRPr="00B10568">
        <w:rPr>
          <w:color w:val="000000"/>
        </w:rPr>
        <w:t xml:space="preserve"> (</w:t>
      </w:r>
      <w:r w:rsidR="00A936FC">
        <w:rPr>
          <w:color w:val="000000"/>
        </w:rPr>
        <w:t>двадцати</w:t>
      </w:r>
      <w:r w:rsidRPr="00B10568">
        <w:rPr>
          <w:color w:val="000000"/>
        </w:rPr>
        <w:t>) рабочих дней с даты представления Исполнителем документов, указанных в п. 5.1 настоящего Контракта.</w:t>
      </w:r>
    </w:p>
    <w:p w:rsidR="00E1566D" w:rsidRPr="00B10568" w:rsidRDefault="00E1566D" w:rsidP="00E1566D">
      <w:pPr>
        <w:widowControl w:val="0"/>
        <w:autoSpaceDE w:val="0"/>
        <w:autoSpaceDN w:val="0"/>
        <w:adjustRightInd w:val="0"/>
        <w:ind w:firstLine="540"/>
        <w:jc w:val="both"/>
        <w:rPr>
          <w:color w:val="000000"/>
        </w:rPr>
      </w:pPr>
      <w:r w:rsidRPr="00B10568">
        <w:rPr>
          <w:color w:val="000000"/>
        </w:rPr>
        <w:t xml:space="preserve">5.3. При приемке работ Заказчик проверяет соответствие объема и качества выполненных работ требованиям </w:t>
      </w:r>
      <w:r w:rsidRPr="00B10568">
        <w:t>Приложения №1 (</w:t>
      </w:r>
      <w:r w:rsidR="00862852" w:rsidRPr="00B10568">
        <w:rPr>
          <w:color w:val="000000"/>
        </w:rPr>
        <w:t>Техническое задание</w:t>
      </w:r>
      <w:r w:rsidRPr="00B10568">
        <w:t>)</w:t>
      </w:r>
      <w:r w:rsidRPr="00B10568">
        <w:rPr>
          <w:color w:val="000000"/>
        </w:rPr>
        <w:t xml:space="preserve"> и настоящего Контракта.</w:t>
      </w:r>
    </w:p>
    <w:p w:rsidR="00E1566D" w:rsidRPr="00B10568" w:rsidRDefault="00E1566D" w:rsidP="00E1566D">
      <w:pPr>
        <w:widowControl w:val="0"/>
        <w:autoSpaceDE w:val="0"/>
        <w:autoSpaceDN w:val="0"/>
        <w:adjustRightInd w:val="0"/>
        <w:ind w:firstLine="540"/>
        <w:jc w:val="both"/>
        <w:rPr>
          <w:color w:val="000000"/>
        </w:rPr>
      </w:pPr>
      <w:r w:rsidRPr="00B10568">
        <w:rPr>
          <w:color w:val="000000"/>
        </w:rPr>
        <w:t>5.4. По результатам проверки подписывает и направляет Исполнителю акт</w:t>
      </w:r>
      <w:r w:rsidR="003700D3">
        <w:rPr>
          <w:color w:val="000000"/>
        </w:rPr>
        <w:t xml:space="preserve"> </w:t>
      </w:r>
      <w:r w:rsidR="00EF6A2B" w:rsidRPr="00B10568">
        <w:t>сдачи-приемки</w:t>
      </w:r>
      <w:r w:rsidR="003700D3">
        <w:t xml:space="preserve"> </w:t>
      </w:r>
      <w:r w:rsidRPr="00B10568">
        <w:rPr>
          <w:color w:val="000000"/>
        </w:rPr>
        <w:t xml:space="preserve">выполненных работ либо мотивированный отказ от приемки работ с указанием работ, не соответствующих условиям Контракта и Технического задания. Основанием для оплаты </w:t>
      </w:r>
      <w:r w:rsidR="00351E29" w:rsidRPr="00B10568">
        <w:rPr>
          <w:color w:val="000000"/>
        </w:rPr>
        <w:t>работ</w:t>
      </w:r>
      <w:r w:rsidRPr="00B10568">
        <w:rPr>
          <w:color w:val="000000"/>
        </w:rPr>
        <w:t xml:space="preserve"> по Контракту является подписанный Сторонами акт </w:t>
      </w:r>
      <w:r w:rsidR="00EF6A2B" w:rsidRPr="00B10568">
        <w:t>сдачи-приемки</w:t>
      </w:r>
      <w:r w:rsidR="003700D3">
        <w:t xml:space="preserve"> </w:t>
      </w:r>
      <w:r w:rsidR="00351E29" w:rsidRPr="00B10568">
        <w:rPr>
          <w:color w:val="000000"/>
        </w:rPr>
        <w:t>выполненных работ</w:t>
      </w:r>
      <w:r w:rsidRPr="00B10568">
        <w:rPr>
          <w:color w:val="000000"/>
        </w:rPr>
        <w:t>.</w:t>
      </w:r>
    </w:p>
    <w:p w:rsidR="00731DF5" w:rsidRPr="00B10568" w:rsidRDefault="00731DF5" w:rsidP="00EB41E4">
      <w:pPr>
        <w:jc w:val="both"/>
      </w:pPr>
    </w:p>
    <w:p w:rsidR="00EF6A2B" w:rsidRPr="00B10568" w:rsidRDefault="00731DF5" w:rsidP="00EB41E4">
      <w:pPr>
        <w:jc w:val="center"/>
        <w:rPr>
          <w:b/>
        </w:rPr>
      </w:pPr>
      <w:r w:rsidRPr="00B10568">
        <w:rPr>
          <w:b/>
        </w:rPr>
        <w:t>6. ОТВЕТСТВЕННОСТЬ СТОРОН</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6.3. Размер штрафа устанавливается Контрактом в порядке, установленном </w:t>
      </w:r>
      <w:hyperlink r:id="rId8" w:history="1">
        <w:r w:rsidRPr="00B10568">
          <w:rPr>
            <w:color w:val="000000"/>
          </w:rPr>
          <w:t>Правилами</w:t>
        </w:r>
      </w:hyperlink>
      <w:r w:rsidRPr="00B10568">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B10568">
        <w:rPr>
          <w:color w:val="000000"/>
        </w:rPr>
        <w:lastRenderedPageBreak/>
        <w:t>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6.9. За задержку устранения нарушений, обнаруженных в процессе контроля </w:t>
      </w:r>
      <w:r w:rsidRPr="00B10568">
        <w:rPr>
          <w:color w:val="000000"/>
        </w:rPr>
        <w:br/>
        <w:t xml:space="preserve">за исполнением Исполнителем условий Контракта, а также в процессе экспертизы </w:t>
      </w:r>
      <w:r w:rsidRPr="00B10568">
        <w:rPr>
          <w:color w:val="000000"/>
        </w:rPr>
        <w:br/>
        <w:t xml:space="preserve">и приемки </w:t>
      </w:r>
      <w:r w:rsidR="00351E29" w:rsidRPr="00B10568">
        <w:rPr>
          <w:color w:val="000000"/>
        </w:rPr>
        <w:t>выполненных работ</w:t>
      </w:r>
      <w:r w:rsidRPr="00B10568">
        <w:rPr>
          <w:color w:val="000000"/>
        </w:rPr>
        <w:t xml:space="preserve">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B10568">
          <w:rPr>
            <w:color w:val="000000"/>
          </w:rPr>
          <w:t>пунктом 6.8</w:t>
        </w:r>
      </w:hyperlink>
      <w:r w:rsidRPr="00B10568">
        <w:rPr>
          <w:color w:val="000000"/>
        </w:rPr>
        <w:t xml:space="preserve">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6.10. Указанная в настоящем разделе Контракта неустойка взимается за каждое нарушение в отдельности.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B10568">
        <w:rPr>
          <w:color w:val="000000"/>
        </w:rPr>
        <w:br/>
        <w:t>не может превышать цены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B10568">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B10568" w:rsidRDefault="00731DF5" w:rsidP="0039267B">
      <w:pPr>
        <w:ind w:firstLine="708"/>
        <w:jc w:val="both"/>
        <w:rPr>
          <w:rFonts w:eastAsia="Calibri"/>
          <w:lang w:eastAsia="en-US"/>
        </w:rPr>
      </w:pPr>
    </w:p>
    <w:p w:rsidR="00731DF5" w:rsidRPr="00B10568" w:rsidRDefault="00731DF5" w:rsidP="00EB41E4">
      <w:pPr>
        <w:jc w:val="center"/>
        <w:rPr>
          <w:b/>
          <w:bCs/>
          <w:caps/>
        </w:rPr>
      </w:pPr>
      <w:r w:rsidRPr="00B10568">
        <w:rPr>
          <w:b/>
          <w:bCs/>
          <w:caps/>
        </w:rPr>
        <w:t>7. Срок ДЕЙСТВИЯ КОНТРАКТА,</w:t>
      </w:r>
    </w:p>
    <w:p w:rsidR="00731DF5" w:rsidRPr="00B10568" w:rsidRDefault="00731DF5" w:rsidP="00EB41E4">
      <w:pPr>
        <w:jc w:val="center"/>
        <w:rPr>
          <w:b/>
          <w:bCs/>
          <w:caps/>
        </w:rPr>
      </w:pPr>
      <w:r w:rsidRPr="00B10568">
        <w:rPr>
          <w:b/>
          <w:bCs/>
          <w:caps/>
        </w:rPr>
        <w:t>ПОРЯДОК ИЗМЕНЕНИЯ И РАСТОРЖЕНИЯ КОНТРАКТА</w:t>
      </w:r>
    </w:p>
    <w:p w:rsidR="00731DF5" w:rsidRPr="00B10568" w:rsidRDefault="00731DF5" w:rsidP="00EB41E4">
      <w:pPr>
        <w:jc w:val="center"/>
      </w:pP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7.1. Контракт вступает в силу с даты заключения и действует </w:t>
      </w:r>
      <w:r w:rsidRPr="00F14162">
        <w:rPr>
          <w:b/>
          <w:color w:val="000000"/>
        </w:rPr>
        <w:t>до 31 декабря 202</w:t>
      </w:r>
      <w:r w:rsidR="00DD1EDF" w:rsidRPr="00F14162">
        <w:rPr>
          <w:b/>
          <w:color w:val="000000"/>
        </w:rPr>
        <w:t>6</w:t>
      </w:r>
      <w:r w:rsidR="00DC1CD8" w:rsidRPr="00DC1CD8">
        <w:rPr>
          <w:color w:val="000000"/>
        </w:rPr>
        <w:t xml:space="preserve"> </w:t>
      </w:r>
      <w:r w:rsidRPr="00B10568">
        <w:rPr>
          <w:color w:val="000000"/>
        </w:rPr>
        <w:t xml:space="preserve">г., а в части осуществления расчетов по Контракту и ответственности Сторон, предусмотренной </w:t>
      </w:r>
      <w:hyperlink w:anchor="Par210" w:tooltip="9. Уведомления" w:history="1">
        <w:r w:rsidRPr="00B10568">
          <w:rPr>
            <w:color w:val="000000"/>
          </w:rPr>
          <w:t>разделом 9</w:t>
        </w:r>
      </w:hyperlink>
      <w:r w:rsidRPr="00B10568">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w:t>
      </w:r>
      <w:r w:rsidRPr="00B10568">
        <w:rPr>
          <w:color w:val="000000"/>
        </w:rPr>
        <w:lastRenderedPageBreak/>
        <w:t>Сторон по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B10568">
          <w:rPr>
            <w:color w:val="000000"/>
          </w:rPr>
          <w:t>законом</w:t>
        </w:r>
      </w:hyperlink>
      <w:r w:rsidRPr="00B10568">
        <w:rPr>
          <w:color w:val="000000"/>
        </w:rPr>
        <w:t xml:space="preserve"> от 05.04.2013 № 44-ФЗ и гражданским законодательством Российской Федерации.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B10568">
          <w:rPr>
            <w:color w:val="000000"/>
          </w:rPr>
          <w:t>кодексом</w:t>
        </w:r>
      </w:hyperlink>
      <w:r w:rsidRPr="00B10568">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B10568">
          <w:rPr>
            <w:color w:val="000000"/>
          </w:rPr>
          <w:t>статьей 95</w:t>
        </w:r>
      </w:hyperlink>
      <w:r w:rsidRPr="00B10568">
        <w:rPr>
          <w:color w:val="000000"/>
        </w:rPr>
        <w:t xml:space="preserve"> Федерального закона о контрактной системе.</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7.5. Заказчик вправе в одностороннем порядке отказаться от исполнения Контракта в случае:</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7.5.1. Неоднократного нарушения обязательств по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7.5.2. Существенного нарушения требований к качеству выполненных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31DF5" w:rsidRPr="00B10568" w:rsidRDefault="00862852" w:rsidP="00B10568">
      <w:pPr>
        <w:widowControl w:val="0"/>
        <w:autoSpaceDE w:val="0"/>
        <w:autoSpaceDN w:val="0"/>
        <w:adjustRightInd w:val="0"/>
        <w:ind w:firstLine="540"/>
        <w:jc w:val="both"/>
        <w:rPr>
          <w:color w:val="000000"/>
        </w:rPr>
      </w:pPr>
      <w:r w:rsidRPr="00B10568">
        <w:rPr>
          <w:color w:val="000000"/>
        </w:rPr>
        <w:t>7.6.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B10568" w:rsidRDefault="00731DF5" w:rsidP="00095F93">
      <w:pPr>
        <w:jc w:val="both"/>
        <w:rPr>
          <w:b/>
        </w:rPr>
      </w:pPr>
    </w:p>
    <w:p w:rsidR="00731DF5" w:rsidRPr="007D09AB" w:rsidRDefault="00731DF5" w:rsidP="00EB41E4">
      <w:pPr>
        <w:jc w:val="center"/>
        <w:rPr>
          <w:b/>
          <w:color w:val="000000"/>
        </w:rPr>
      </w:pPr>
      <w:r w:rsidRPr="00B10568">
        <w:rPr>
          <w:b/>
        </w:rPr>
        <w:t xml:space="preserve">8. ОБСТОЯТЕЛЬСТВА </w:t>
      </w:r>
      <w:r w:rsidRPr="00B10568">
        <w:rPr>
          <w:b/>
          <w:color w:val="000000"/>
        </w:rPr>
        <w:t>НЕПРЕОДОЛИМОЙ СИЛЫ</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147E84" w:rsidRDefault="00862852" w:rsidP="00147E84">
      <w:pPr>
        <w:widowControl w:val="0"/>
        <w:autoSpaceDE w:val="0"/>
        <w:autoSpaceDN w:val="0"/>
        <w:adjustRightInd w:val="0"/>
        <w:ind w:firstLine="540"/>
        <w:jc w:val="both"/>
        <w:rPr>
          <w:color w:val="000000"/>
        </w:rPr>
      </w:pPr>
      <w:r w:rsidRPr="00B10568">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1DF5" w:rsidRPr="00B10568" w:rsidRDefault="00731DF5" w:rsidP="00B742AE">
      <w:pPr>
        <w:jc w:val="center"/>
        <w:rPr>
          <w:b/>
          <w:bCs/>
          <w:caps/>
        </w:rPr>
      </w:pPr>
      <w:r w:rsidRPr="00B10568">
        <w:rPr>
          <w:b/>
        </w:rPr>
        <w:t>9</w:t>
      </w:r>
      <w:r w:rsidRPr="00B10568">
        <w:rPr>
          <w:b/>
          <w:bCs/>
          <w:caps/>
        </w:rPr>
        <w:t>. Прочие условия</w:t>
      </w:r>
    </w:p>
    <w:p w:rsidR="00731DF5" w:rsidRPr="00B10568" w:rsidRDefault="00731DF5" w:rsidP="00EB41E4">
      <w:pPr>
        <w:jc w:val="both"/>
        <w:rPr>
          <w:spacing w:val="-3"/>
        </w:rPr>
      </w:pPr>
      <w:r w:rsidRPr="00B10568">
        <w:t xml:space="preserve">      9.</w:t>
      </w:r>
      <w:proofErr w:type="gramStart"/>
      <w:r w:rsidRPr="00B10568">
        <w:t>1.Споры</w:t>
      </w:r>
      <w:proofErr w:type="gramEnd"/>
      <w:r w:rsidRPr="00B10568">
        <w:t xml:space="preserve">, возникающие при исполнении контракта, урегулируются путем </w:t>
      </w:r>
      <w:r w:rsidRPr="00B10568">
        <w:rPr>
          <w:spacing w:val="-3"/>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8B6202" w:rsidRDefault="00731DF5" w:rsidP="008B6202">
      <w:pPr>
        <w:jc w:val="both"/>
      </w:pPr>
      <w:r w:rsidRPr="00B10568">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8B6202" w:rsidRPr="000C4242" w:rsidRDefault="008B6202" w:rsidP="008B6202">
      <w:pPr>
        <w:jc w:val="both"/>
      </w:pPr>
      <w:r w:rsidRPr="008B6202">
        <w:t xml:space="preserve">      9.3. </w:t>
      </w:r>
      <w:r w:rsidRPr="000C4242">
        <w:t xml:space="preserve">Документы могут быть направлены </w:t>
      </w:r>
      <w:r w:rsidRPr="008B6202">
        <w:t>Исполнителем</w:t>
      </w:r>
      <w:r w:rsidRPr="000C4242">
        <w:t xml:space="preserve">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выбранного </w:t>
      </w:r>
      <w:proofErr w:type="spellStart"/>
      <w:r w:rsidR="00FA1172" w:rsidRPr="00FA1172">
        <w:t>Заказччиком</w:t>
      </w:r>
      <w:proofErr w:type="spellEnd"/>
      <w:r w:rsidRPr="000C4242">
        <w:t xml:space="preserve"> (далее – Оператор ЭДО). Стороны признают, что документы, заверенные электронной подписью уполномоченных лиц Сторон и направленные через Оператора ЭДО, юридически равносильны документам на бумажных носителях, заверенным соответствующими подписями. Датой получения </w:t>
      </w:r>
      <w:r w:rsidR="00FA1172" w:rsidRPr="00FA1172">
        <w:t>Заказчиком</w:t>
      </w:r>
      <w:r w:rsidRPr="000C4242">
        <w:t xml:space="preserve"> документов является дата направления </w:t>
      </w:r>
      <w:r w:rsidR="00FA1172" w:rsidRPr="00FA1172">
        <w:t xml:space="preserve">Заказчику </w:t>
      </w:r>
      <w:r w:rsidRPr="000C4242">
        <w:t xml:space="preserve">Оператором ЭДО документов, указанная в подтверждении Оператора ЭДО. Заказчик обязуется в течение 5 (пяти) </w:t>
      </w:r>
      <w:r w:rsidR="00FA1172" w:rsidRPr="00FA1172">
        <w:t xml:space="preserve">рабочих </w:t>
      </w:r>
      <w:r w:rsidRPr="000C4242">
        <w:t xml:space="preserve">дней с даты получения документов в электронном виде от Оператора ЭДО подписывать полученные документы электронной подписью. В случае наличия мотивированных возражений </w:t>
      </w:r>
      <w:r w:rsidRPr="000C4242">
        <w:lastRenderedPageBreak/>
        <w:t xml:space="preserve">Заказчика по полученным документам, Заказчик в этот же срок сообщает о них </w:t>
      </w:r>
      <w:r w:rsidR="00FA1172" w:rsidRPr="00FA1172">
        <w:t xml:space="preserve">Исполнителю </w:t>
      </w:r>
      <w:r w:rsidRPr="000C4242">
        <w:t>через Оператора ЭДО.</w:t>
      </w:r>
    </w:p>
    <w:p w:rsidR="008B6202" w:rsidRPr="00B10568" w:rsidRDefault="008B6202" w:rsidP="00EB41E4">
      <w:pPr>
        <w:jc w:val="both"/>
        <w:rPr>
          <w:spacing w:val="-3"/>
        </w:rPr>
      </w:pPr>
    </w:p>
    <w:p w:rsidR="00731DF5" w:rsidRPr="00B10568" w:rsidRDefault="00731DF5" w:rsidP="00EB41E4">
      <w:pPr>
        <w:jc w:val="both"/>
      </w:pPr>
      <w:r w:rsidRPr="00B10568">
        <w:t xml:space="preserve">     9.3. Все, что не урегулировано контрактом, регулируется действующим законодательством.</w:t>
      </w:r>
    </w:p>
    <w:p w:rsidR="00731DF5" w:rsidRPr="00B10568" w:rsidRDefault="00731DF5" w:rsidP="00EB41E4">
      <w:pPr>
        <w:jc w:val="both"/>
      </w:pPr>
      <w:r w:rsidRPr="00B10568">
        <w:t xml:space="preserve">     9.4.  К контракту прилагается и является его неотъемлемой частью:</w:t>
      </w:r>
    </w:p>
    <w:p w:rsidR="00731DF5" w:rsidRPr="00B10568" w:rsidRDefault="00731DF5" w:rsidP="00EB41E4">
      <w:pPr>
        <w:jc w:val="both"/>
      </w:pPr>
      <w:r w:rsidRPr="00B10568">
        <w:t xml:space="preserve">      - </w:t>
      </w:r>
      <w:r w:rsidR="00351E29" w:rsidRPr="00B10568">
        <w:rPr>
          <w:color w:val="000000"/>
        </w:rPr>
        <w:t>Техническое задание</w:t>
      </w:r>
      <w:r w:rsidRPr="00B10568">
        <w:t xml:space="preserve"> (Приложение №1)</w:t>
      </w:r>
    </w:p>
    <w:p w:rsidR="00731DF5" w:rsidRDefault="00731DF5" w:rsidP="008A642E">
      <w:pPr>
        <w:jc w:val="both"/>
      </w:pPr>
      <w:r w:rsidRPr="00B10568">
        <w:t xml:space="preserve">      - Расчет стоимости контракта (Приложение №2)</w:t>
      </w:r>
    </w:p>
    <w:p w:rsidR="006B3A88" w:rsidRPr="00147E84" w:rsidRDefault="006B3A88" w:rsidP="008A642E">
      <w:pPr>
        <w:jc w:val="both"/>
      </w:pPr>
    </w:p>
    <w:p w:rsidR="00731DF5" w:rsidRPr="00B10568" w:rsidRDefault="00731DF5" w:rsidP="00B742AE">
      <w:pPr>
        <w:widowControl w:val="0"/>
        <w:autoSpaceDE w:val="0"/>
        <w:autoSpaceDN w:val="0"/>
        <w:adjustRightInd w:val="0"/>
        <w:jc w:val="center"/>
        <w:rPr>
          <w:b/>
        </w:rPr>
      </w:pPr>
      <w:r w:rsidRPr="00B10568">
        <w:rPr>
          <w:b/>
        </w:rPr>
        <w:t>10. АДРЕСА И БАНКОВСКИЕ РЕКВИЗИТЫ СТОРОН</w:t>
      </w: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731DF5" w:rsidRPr="00B10568" w:rsidTr="00EF4ABF">
        <w:trPr>
          <w:trHeight w:val="4225"/>
        </w:trPr>
        <w:tc>
          <w:tcPr>
            <w:tcW w:w="5529"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t>Заказчик</w:t>
            </w:r>
          </w:p>
          <w:p w:rsidR="00050640" w:rsidRPr="00B10568" w:rsidRDefault="00050640" w:rsidP="00050640">
            <w:r w:rsidRPr="00B10568">
              <w:t>Государственное бюджетное общеобразовательное учреждение школа № 3 Петроградского района Санкт-Петербурга</w:t>
            </w:r>
          </w:p>
          <w:p w:rsidR="00050640" w:rsidRPr="00FC2C31" w:rsidRDefault="00050640" w:rsidP="00050640">
            <w:pPr>
              <w:pStyle w:val="a6"/>
              <w:rPr>
                <w:rFonts w:ascii="Times New Roman" w:hAnsi="Times New Roman"/>
                <w:sz w:val="24"/>
                <w:szCs w:val="24"/>
              </w:rPr>
            </w:pPr>
            <w:r w:rsidRPr="00B10568">
              <w:rPr>
                <w:rFonts w:ascii="Times New Roman" w:hAnsi="Times New Roman"/>
                <w:sz w:val="24"/>
                <w:szCs w:val="24"/>
              </w:rPr>
              <w:t>197198, Санкт-Петербург, улица Введенская, дом 15, литера А</w:t>
            </w:r>
            <w:r w:rsidR="00FC2C31">
              <w:rPr>
                <w:rFonts w:ascii="Times New Roman" w:hAnsi="Times New Roman"/>
                <w:sz w:val="24"/>
                <w:szCs w:val="24"/>
              </w:rPr>
              <w:t>тел.8 (812) 409-82-15</w:t>
            </w:r>
          </w:p>
          <w:p w:rsidR="00FC2C31" w:rsidRDefault="00FC2C31" w:rsidP="00FC2C31">
            <w:pPr>
              <w:shd w:val="clear" w:color="auto" w:fill="FFFFFF"/>
              <w:spacing w:line="253" w:lineRule="atLeast"/>
              <w:rPr>
                <w:rFonts w:ascii="Calibri" w:hAnsi="Calibri" w:cs="Calibri"/>
                <w:color w:val="000000"/>
                <w:sz w:val="22"/>
                <w:szCs w:val="22"/>
              </w:rPr>
            </w:pPr>
            <w:r>
              <w:rPr>
                <w:color w:val="000000"/>
              </w:rPr>
              <w:t>ИНН </w:t>
            </w:r>
            <w:r>
              <w:rPr>
                <w:rStyle w:val="wmi-callto"/>
                <w:color w:val="000000"/>
              </w:rPr>
              <w:t>7813125432</w:t>
            </w:r>
          </w:p>
          <w:p w:rsidR="00FC2C31" w:rsidRDefault="00FC2C31" w:rsidP="00FC2C31">
            <w:pPr>
              <w:shd w:val="clear" w:color="auto" w:fill="FFFFFF"/>
              <w:spacing w:line="253" w:lineRule="atLeast"/>
              <w:rPr>
                <w:rFonts w:ascii="Calibri" w:hAnsi="Calibri" w:cs="Calibri"/>
                <w:color w:val="000000"/>
                <w:sz w:val="22"/>
                <w:szCs w:val="22"/>
              </w:rPr>
            </w:pPr>
            <w:r>
              <w:rPr>
                <w:color w:val="000000"/>
              </w:rPr>
              <w:t>КПП </w:t>
            </w:r>
            <w:r>
              <w:rPr>
                <w:rStyle w:val="wmi-callto"/>
                <w:color w:val="000000"/>
              </w:rPr>
              <w:t>781301001</w:t>
            </w:r>
          </w:p>
          <w:p w:rsidR="00FC2C31" w:rsidRDefault="00FC2C31" w:rsidP="00FC2C31">
            <w:pPr>
              <w:shd w:val="clear" w:color="auto" w:fill="FFFFFF"/>
              <w:rPr>
                <w:rFonts w:ascii="Calibri" w:hAnsi="Calibri" w:cs="Calibri"/>
                <w:color w:val="000000"/>
                <w:sz w:val="22"/>
                <w:szCs w:val="22"/>
              </w:rPr>
            </w:pPr>
            <w:r>
              <w:rPr>
                <w:color w:val="000000"/>
              </w:rPr>
              <w:t>Банк получателя:</w:t>
            </w:r>
          </w:p>
          <w:p w:rsidR="00FC2C31" w:rsidRDefault="00F14162" w:rsidP="00FC2C31">
            <w:pPr>
              <w:shd w:val="clear" w:color="auto" w:fill="FFFFFF"/>
              <w:rPr>
                <w:rFonts w:ascii="Calibri" w:hAnsi="Calibri" w:cs="Calibri"/>
                <w:color w:val="000000"/>
                <w:sz w:val="22"/>
                <w:szCs w:val="22"/>
              </w:rPr>
            </w:pPr>
            <w:r>
              <w:rPr>
                <w:color w:val="000000"/>
              </w:rPr>
              <w:t>ОКЦ № 1 в Северо-Западном</w:t>
            </w:r>
            <w:r w:rsidR="00FC2C31">
              <w:rPr>
                <w:color w:val="000000"/>
              </w:rPr>
              <w:t xml:space="preserve"> ГУ Банка России//УФК по г. Санкт-Петербургу</w:t>
            </w:r>
          </w:p>
          <w:p w:rsidR="00FC2C31" w:rsidRDefault="00FC2C31" w:rsidP="00FC2C31">
            <w:pPr>
              <w:shd w:val="clear" w:color="auto" w:fill="FFFFFF"/>
              <w:spacing w:line="253" w:lineRule="atLeast"/>
              <w:rPr>
                <w:rFonts w:ascii="Calibri" w:hAnsi="Calibri" w:cs="Calibri"/>
                <w:color w:val="000000"/>
                <w:sz w:val="22"/>
                <w:szCs w:val="22"/>
              </w:rPr>
            </w:pPr>
            <w:proofErr w:type="gramStart"/>
            <w:r>
              <w:rPr>
                <w:color w:val="000000"/>
              </w:rPr>
              <w:t>БИК  </w:t>
            </w:r>
            <w:r>
              <w:rPr>
                <w:rStyle w:val="wmi-callto"/>
                <w:color w:val="000000"/>
              </w:rPr>
              <w:t>014030106</w:t>
            </w:r>
            <w:proofErr w:type="gramEnd"/>
          </w:p>
          <w:p w:rsidR="00FC2C31" w:rsidRDefault="00FC2C31" w:rsidP="00FC2C31">
            <w:pPr>
              <w:shd w:val="clear" w:color="auto" w:fill="FFFFFF"/>
              <w:spacing w:line="253" w:lineRule="atLeast"/>
              <w:rPr>
                <w:rFonts w:ascii="Calibri" w:hAnsi="Calibri" w:cs="Calibri"/>
                <w:color w:val="000000"/>
                <w:sz w:val="22"/>
                <w:szCs w:val="22"/>
              </w:rPr>
            </w:pPr>
            <w:r>
              <w:rPr>
                <w:color w:val="000000"/>
              </w:rPr>
              <w:t>Лицевой счет: </w:t>
            </w:r>
            <w:r>
              <w:rPr>
                <w:rStyle w:val="wmi-callto"/>
                <w:color w:val="000000"/>
              </w:rPr>
              <w:t>0621047</w:t>
            </w:r>
          </w:p>
          <w:p w:rsidR="00FC2C31" w:rsidRDefault="00FC2C31" w:rsidP="00FC2C31">
            <w:pPr>
              <w:shd w:val="clear" w:color="auto" w:fill="FFFFFF"/>
              <w:spacing w:line="253" w:lineRule="atLeast"/>
              <w:rPr>
                <w:rFonts w:ascii="Calibri" w:hAnsi="Calibri" w:cs="Calibri"/>
                <w:color w:val="000000"/>
                <w:sz w:val="22"/>
                <w:szCs w:val="22"/>
              </w:rPr>
            </w:pPr>
            <w:r>
              <w:rPr>
                <w:color w:val="000000"/>
              </w:rPr>
              <w:t xml:space="preserve">Расчетный </w:t>
            </w:r>
            <w:proofErr w:type="gramStart"/>
            <w:r>
              <w:rPr>
                <w:color w:val="000000"/>
              </w:rPr>
              <w:t>счет  </w:t>
            </w:r>
            <w:r>
              <w:rPr>
                <w:rStyle w:val="wmi-callto"/>
                <w:color w:val="000000"/>
              </w:rPr>
              <w:t>03224643400000007200</w:t>
            </w:r>
            <w:proofErr w:type="gramEnd"/>
          </w:p>
          <w:p w:rsidR="00731DF5" w:rsidRPr="00EF4ABF" w:rsidRDefault="00FC2C31" w:rsidP="00EF4ABF">
            <w:pPr>
              <w:shd w:val="clear" w:color="auto" w:fill="FFFFFF"/>
              <w:spacing w:line="253" w:lineRule="atLeast"/>
              <w:rPr>
                <w:rFonts w:ascii="Calibri" w:hAnsi="Calibri" w:cs="Calibri"/>
                <w:color w:val="000000"/>
                <w:sz w:val="22"/>
                <w:szCs w:val="22"/>
              </w:rPr>
            </w:pPr>
            <w:r>
              <w:rPr>
                <w:color w:val="000000"/>
              </w:rPr>
              <w:t>Корреспондентский счет  </w:t>
            </w:r>
            <w:r>
              <w:rPr>
                <w:rStyle w:val="wmi-callto"/>
                <w:color w:val="000000"/>
              </w:rPr>
              <w:t>40102810945370000005</w:t>
            </w:r>
          </w:p>
        </w:tc>
        <w:tc>
          <w:tcPr>
            <w:tcW w:w="5067"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t>Исполнитель</w:t>
            </w:r>
          </w:p>
          <w:p w:rsidR="001E2F22" w:rsidRPr="005034C8" w:rsidRDefault="001E2F22" w:rsidP="00A936FC"/>
        </w:tc>
      </w:tr>
      <w:tr w:rsidR="00731DF5" w:rsidRPr="00B10568" w:rsidTr="000820C2">
        <w:trPr>
          <w:trHeight w:val="675"/>
        </w:trPr>
        <w:tc>
          <w:tcPr>
            <w:tcW w:w="5529" w:type="dxa"/>
          </w:tcPr>
          <w:p w:rsidR="00731DF5" w:rsidRPr="00F51584" w:rsidRDefault="00755FD7" w:rsidP="0099142A">
            <w:pPr>
              <w:rPr>
                <w:b/>
              </w:rPr>
            </w:pPr>
            <w:r w:rsidRPr="00F51584">
              <w:rPr>
                <w:b/>
              </w:rPr>
              <w:t>Директор</w:t>
            </w:r>
          </w:p>
          <w:p w:rsidR="00755FD7" w:rsidRPr="00F51584" w:rsidRDefault="00755FD7" w:rsidP="0099142A">
            <w:pPr>
              <w:rPr>
                <w:b/>
              </w:rPr>
            </w:pPr>
            <w:r w:rsidRPr="00F51584">
              <w:rPr>
                <w:b/>
              </w:rPr>
              <w:t xml:space="preserve">ГБОУ школа № 3 Петроградского района </w:t>
            </w:r>
            <w:r w:rsidR="00F51584" w:rsidRPr="00F51584">
              <w:rPr>
                <w:b/>
              </w:rPr>
              <w:t>Санкт-Петербурга</w:t>
            </w:r>
          </w:p>
          <w:p w:rsidR="00731DF5" w:rsidRPr="00F51584" w:rsidRDefault="00050640" w:rsidP="002E5580">
            <w:pPr>
              <w:rPr>
                <w:b/>
              </w:rPr>
            </w:pPr>
            <w:r w:rsidRPr="00F51584">
              <w:rPr>
                <w:b/>
              </w:rPr>
              <w:t>Хижевский А</w:t>
            </w:r>
            <w:r w:rsidR="00F51584" w:rsidRPr="00F51584">
              <w:rPr>
                <w:b/>
              </w:rPr>
              <w:t xml:space="preserve">лександр </w:t>
            </w:r>
            <w:r w:rsidRPr="00F51584">
              <w:rPr>
                <w:b/>
              </w:rPr>
              <w:t>Я</w:t>
            </w:r>
            <w:r w:rsidR="00F51584" w:rsidRPr="00F51584">
              <w:rPr>
                <w:b/>
              </w:rPr>
              <w:t>рославович</w:t>
            </w:r>
          </w:p>
          <w:p w:rsidR="00731DF5" w:rsidRPr="00B10568" w:rsidRDefault="00EB63CD" w:rsidP="00B742AE">
            <w:pPr>
              <w:widowControl w:val="0"/>
              <w:autoSpaceDE w:val="0"/>
              <w:autoSpaceDN w:val="0"/>
              <w:adjustRightInd w:val="0"/>
              <w:rPr>
                <w:rFonts w:eastAsia="Calibri"/>
                <w:b/>
                <w:u w:val="single"/>
              </w:rPr>
            </w:pPr>
            <w:r w:rsidRPr="00DD1EDF">
              <w:rPr>
                <w:rFonts w:eastAsia="Calibri" w:cs="Courier New"/>
              </w:rPr>
              <w:t>Подписано ЭЦП</w:t>
            </w:r>
            <w:r w:rsidR="00731DF5" w:rsidRPr="00B10568">
              <w:rPr>
                <w:rFonts w:eastAsia="Calibri" w:cs="Courier New"/>
              </w:rPr>
              <w:t xml:space="preserve">   </w:t>
            </w:r>
          </w:p>
        </w:tc>
        <w:tc>
          <w:tcPr>
            <w:tcW w:w="5067" w:type="dxa"/>
          </w:tcPr>
          <w:p w:rsidR="00731DF5" w:rsidRPr="00B10568" w:rsidRDefault="00EB63CD" w:rsidP="00B742AE">
            <w:pPr>
              <w:autoSpaceDE w:val="0"/>
              <w:autoSpaceDN w:val="0"/>
              <w:adjustRightInd w:val="0"/>
              <w:rPr>
                <w:rFonts w:eastAsia="Calibri"/>
                <w:b/>
                <w:u w:val="single"/>
              </w:rPr>
            </w:pPr>
            <w:r w:rsidRPr="00EB63CD">
              <w:rPr>
                <w:rFonts w:eastAsia="Calibri"/>
                <w:bCs/>
              </w:rPr>
              <w:t xml:space="preserve"> </w:t>
            </w:r>
          </w:p>
        </w:tc>
      </w:tr>
    </w:tbl>
    <w:p w:rsidR="00731DF5" w:rsidRPr="00B10568" w:rsidRDefault="00731DF5" w:rsidP="00DD0CEF">
      <w:pPr>
        <w:jc w:val="right"/>
        <w:outlineLvl w:val="0"/>
        <w:rPr>
          <w:b/>
          <w:bCs/>
        </w:rPr>
      </w:pPr>
    </w:p>
    <w:p w:rsidR="00731DF5" w:rsidRPr="00B10568" w:rsidRDefault="00731DF5" w:rsidP="00DD0CEF">
      <w:pPr>
        <w:jc w:val="right"/>
        <w:outlineLvl w:val="0"/>
        <w:rPr>
          <w:b/>
          <w:bCs/>
        </w:rPr>
      </w:pPr>
    </w:p>
    <w:p w:rsidR="00EC1F0B" w:rsidRDefault="00EC1F0B" w:rsidP="004876FE">
      <w:pPr>
        <w:jc w:val="right"/>
        <w:rPr>
          <w:b/>
          <w:bCs/>
        </w:rPr>
      </w:pPr>
    </w:p>
    <w:p w:rsidR="00EC1F0B" w:rsidRDefault="00EC1F0B" w:rsidP="004876FE">
      <w:pPr>
        <w:jc w:val="right"/>
        <w:rPr>
          <w:b/>
          <w:bCs/>
        </w:rPr>
      </w:pPr>
    </w:p>
    <w:p w:rsidR="00EC1F0B" w:rsidRDefault="00EC1F0B" w:rsidP="004876FE">
      <w:pPr>
        <w:jc w:val="right"/>
        <w:rPr>
          <w:b/>
          <w:bCs/>
        </w:rPr>
      </w:pPr>
    </w:p>
    <w:p w:rsidR="00EC1F0B" w:rsidRDefault="00EC1F0B" w:rsidP="004876FE">
      <w:pPr>
        <w:jc w:val="right"/>
        <w:rPr>
          <w:b/>
          <w:bCs/>
        </w:rPr>
      </w:pPr>
    </w:p>
    <w:p w:rsidR="00145B8A" w:rsidRDefault="00145B8A">
      <w:pPr>
        <w:rPr>
          <w:b/>
          <w:bCs/>
        </w:rPr>
      </w:pPr>
      <w:r>
        <w:rPr>
          <w:b/>
          <w:bCs/>
        </w:rPr>
        <w:br w:type="page"/>
      </w:r>
    </w:p>
    <w:p w:rsidR="00731DF5" w:rsidRPr="00B10568" w:rsidRDefault="00731DF5" w:rsidP="004876FE">
      <w:pPr>
        <w:jc w:val="right"/>
        <w:rPr>
          <w:b/>
          <w:bCs/>
        </w:rPr>
      </w:pPr>
      <w:r w:rsidRPr="00B10568">
        <w:rPr>
          <w:b/>
          <w:bCs/>
        </w:rPr>
        <w:lastRenderedPageBreak/>
        <w:t xml:space="preserve">Приложение № 1 </w:t>
      </w:r>
    </w:p>
    <w:p w:rsidR="000A68ED" w:rsidRDefault="000A68ED" w:rsidP="004876FE">
      <w:pPr>
        <w:jc w:val="right"/>
        <w:rPr>
          <w:b/>
          <w:bCs/>
        </w:rPr>
      </w:pPr>
      <w:r>
        <w:rPr>
          <w:b/>
          <w:bCs/>
        </w:rPr>
        <w:t xml:space="preserve">К </w:t>
      </w:r>
      <w:r w:rsidR="00731DF5" w:rsidRPr="00B10568">
        <w:rPr>
          <w:b/>
          <w:bCs/>
        </w:rPr>
        <w:t xml:space="preserve">контракту № </w:t>
      </w:r>
      <w:r w:rsidR="00A936FC">
        <w:rPr>
          <w:b/>
          <w:sz w:val="20"/>
          <w:szCs w:val="20"/>
        </w:rPr>
        <w:t>3</w:t>
      </w:r>
      <w:r w:rsidR="00A936FC" w:rsidRPr="00755FD7">
        <w:rPr>
          <w:b/>
          <w:sz w:val="20"/>
          <w:szCs w:val="20"/>
        </w:rPr>
        <w:t>Ш</w:t>
      </w:r>
      <w:r w:rsidR="00A936FC">
        <w:rPr>
          <w:b/>
          <w:sz w:val="20"/>
          <w:szCs w:val="20"/>
        </w:rPr>
        <w:t>/</w:t>
      </w:r>
      <w:r w:rsidR="00A936FC" w:rsidRPr="00DC1CD8">
        <w:rPr>
          <w:b/>
          <w:sz w:val="20"/>
          <w:szCs w:val="20"/>
        </w:rPr>
        <w:t>РЕМАВ</w:t>
      </w:r>
      <w:r w:rsidR="00A936FC">
        <w:rPr>
          <w:b/>
          <w:sz w:val="20"/>
          <w:szCs w:val="20"/>
        </w:rPr>
        <w:t>1/2026</w:t>
      </w:r>
    </w:p>
    <w:p w:rsidR="00731DF5" w:rsidRPr="00B10568" w:rsidRDefault="00731DF5" w:rsidP="004876FE">
      <w:pPr>
        <w:jc w:val="right"/>
        <w:rPr>
          <w:b/>
          <w:bCs/>
        </w:rPr>
      </w:pPr>
      <w:r w:rsidRPr="00B10568">
        <w:rPr>
          <w:b/>
          <w:bCs/>
        </w:rPr>
        <w:t>от «</w:t>
      </w:r>
      <w:r w:rsidR="00A936FC">
        <w:rPr>
          <w:b/>
          <w:bCs/>
        </w:rPr>
        <w:t>__</w:t>
      </w:r>
      <w:proofErr w:type="gramStart"/>
      <w:r w:rsidR="00A936FC">
        <w:rPr>
          <w:b/>
          <w:bCs/>
        </w:rPr>
        <w:t>_</w:t>
      </w:r>
      <w:r w:rsidRPr="00B10568">
        <w:rPr>
          <w:b/>
          <w:bCs/>
        </w:rPr>
        <w:t>»</w:t>
      </w:r>
      <w:r w:rsidR="007772D1" w:rsidRPr="00B10568">
        <w:rPr>
          <w:b/>
          <w:bCs/>
        </w:rPr>
        <w:t xml:space="preserve">  </w:t>
      </w:r>
      <w:r w:rsidR="00A936FC">
        <w:rPr>
          <w:b/>
          <w:bCs/>
        </w:rPr>
        <w:t>мая</w:t>
      </w:r>
      <w:proofErr w:type="gramEnd"/>
      <w:r w:rsidR="00A936FC">
        <w:rPr>
          <w:b/>
          <w:bCs/>
        </w:rPr>
        <w:t xml:space="preserve"> </w:t>
      </w:r>
      <w:r w:rsidRPr="00B10568">
        <w:rPr>
          <w:b/>
          <w:bCs/>
        </w:rPr>
        <w:t>20</w:t>
      </w:r>
      <w:r w:rsidR="00351E29" w:rsidRPr="00B10568">
        <w:rPr>
          <w:b/>
          <w:bCs/>
        </w:rPr>
        <w:t>2</w:t>
      </w:r>
      <w:r w:rsidR="00A936FC">
        <w:rPr>
          <w:b/>
          <w:bCs/>
        </w:rPr>
        <w:t>6</w:t>
      </w:r>
      <w:r w:rsidR="00EB63CD">
        <w:rPr>
          <w:b/>
          <w:bCs/>
        </w:rPr>
        <w:t xml:space="preserve"> </w:t>
      </w:r>
      <w:r w:rsidRPr="00B10568">
        <w:rPr>
          <w:b/>
          <w:bCs/>
        </w:rPr>
        <w:t>г.</w:t>
      </w:r>
    </w:p>
    <w:p w:rsidR="00700E80" w:rsidRDefault="00700E80" w:rsidP="00700E80">
      <w:pPr>
        <w:jc w:val="right"/>
        <w:outlineLvl w:val="0"/>
        <w:rPr>
          <w:b/>
          <w:bCs/>
        </w:rPr>
      </w:pPr>
    </w:p>
    <w:p w:rsidR="00700E80" w:rsidRDefault="00700E80" w:rsidP="00700E80">
      <w:pPr>
        <w:outlineLvl w:val="0"/>
        <w:rPr>
          <w:bCs/>
        </w:rPr>
      </w:pPr>
    </w:p>
    <w:p w:rsidR="006B3A88" w:rsidRPr="00EF4329" w:rsidRDefault="006B3A88" w:rsidP="006B3A88">
      <w:pPr>
        <w:spacing w:line="276" w:lineRule="auto"/>
        <w:jc w:val="center"/>
        <w:rPr>
          <w:b/>
          <w:sz w:val="28"/>
          <w:szCs w:val="28"/>
        </w:rPr>
      </w:pPr>
      <w:r w:rsidRPr="00EF4329">
        <w:rPr>
          <w:b/>
          <w:sz w:val="28"/>
          <w:szCs w:val="28"/>
        </w:rPr>
        <w:t>ТЕХНИЧЕСКОЕ ЗАДАНИЕ</w:t>
      </w:r>
    </w:p>
    <w:p w:rsidR="006B3A88" w:rsidRPr="002D1DCD" w:rsidRDefault="006B3A88" w:rsidP="006B3A88">
      <w:pPr>
        <w:rPr>
          <w:b/>
          <w:sz w:val="22"/>
          <w:szCs w:val="22"/>
        </w:rPr>
      </w:pPr>
    </w:p>
    <w:p w:rsidR="001C2A7B" w:rsidRPr="00ED21A5" w:rsidRDefault="001C2A7B" w:rsidP="001C2A7B">
      <w:pPr>
        <w:widowControl w:val="0"/>
        <w:ind w:firstLine="567"/>
        <w:jc w:val="center"/>
        <w:rPr>
          <w:b/>
          <w:sz w:val="26"/>
          <w:szCs w:val="26"/>
        </w:rPr>
      </w:pPr>
      <w:r w:rsidRPr="00ED21A5">
        <w:rPr>
          <w:b/>
          <w:sz w:val="26"/>
          <w:szCs w:val="26"/>
        </w:rPr>
        <w:t xml:space="preserve">1. </w:t>
      </w:r>
      <w:proofErr w:type="gramStart"/>
      <w:r w:rsidRPr="00ED21A5">
        <w:rPr>
          <w:b/>
          <w:sz w:val="26"/>
          <w:szCs w:val="26"/>
        </w:rPr>
        <w:t>Общие  сведения</w:t>
      </w:r>
      <w:proofErr w:type="gramEnd"/>
    </w:p>
    <w:p w:rsidR="001C2A7B" w:rsidRPr="00ED21A5" w:rsidRDefault="001C2A7B" w:rsidP="00A936FC">
      <w:pPr>
        <w:pStyle w:val="31"/>
        <w:suppressAutoHyphens w:val="0"/>
        <w:spacing w:before="120" w:after="120" w:line="360" w:lineRule="exact"/>
        <w:rPr>
          <w:szCs w:val="22"/>
        </w:rPr>
      </w:pPr>
      <w:r w:rsidRPr="00ED21A5">
        <w:rPr>
          <w:b/>
          <w:sz w:val="26"/>
          <w:szCs w:val="26"/>
        </w:rPr>
        <w:t>1.1. Предмет оказания услуг:</w:t>
      </w:r>
      <w:r w:rsidRPr="00ED21A5">
        <w:rPr>
          <w:sz w:val="26"/>
          <w:szCs w:val="26"/>
        </w:rPr>
        <w:t xml:space="preserve"> </w:t>
      </w:r>
      <w:r w:rsidR="00A936FC" w:rsidRPr="00A936FC">
        <w:rPr>
          <w:b/>
        </w:rPr>
        <w:t>услуги</w:t>
      </w:r>
      <w:r w:rsidR="00A936FC">
        <w:t xml:space="preserve"> </w:t>
      </w:r>
      <w:r w:rsidR="00A936FC">
        <w:rPr>
          <w:b/>
        </w:rPr>
        <w:t xml:space="preserve">по замене лобового стекла </w:t>
      </w:r>
      <w:r w:rsidR="00A936FC">
        <w:rPr>
          <w:b/>
          <w:szCs w:val="22"/>
        </w:rPr>
        <w:t>автомобиля ГБОУ школы № 3 Петроградского района Санкт-Петербурга</w:t>
      </w:r>
    </w:p>
    <w:p w:rsidR="001C2A7B" w:rsidRPr="00ED21A5" w:rsidRDefault="001C2A7B" w:rsidP="001C2A7B">
      <w:pPr>
        <w:pStyle w:val="31"/>
        <w:suppressAutoHyphens w:val="0"/>
        <w:spacing w:before="120" w:after="120" w:line="360" w:lineRule="exact"/>
        <w:rPr>
          <w:sz w:val="26"/>
          <w:szCs w:val="26"/>
        </w:rPr>
      </w:pPr>
      <w:r w:rsidRPr="00ED21A5">
        <w:rPr>
          <w:b/>
          <w:sz w:val="26"/>
          <w:szCs w:val="26"/>
        </w:rPr>
        <w:t xml:space="preserve">1.2. Место оказания услуг: </w:t>
      </w:r>
      <w:r w:rsidRPr="00ED21A5">
        <w:t xml:space="preserve">по месту нахождения исполнителя, в г. Санкт-Петербурге, в пределах </w:t>
      </w:r>
      <w:r>
        <w:t>КАД</w:t>
      </w:r>
    </w:p>
    <w:p w:rsidR="001C2A7B" w:rsidRPr="00ED21A5" w:rsidRDefault="001C2A7B" w:rsidP="001C2A7B">
      <w:pPr>
        <w:jc w:val="both"/>
        <w:rPr>
          <w:bCs/>
        </w:rPr>
      </w:pPr>
      <w:r w:rsidRPr="00ED21A5">
        <w:rPr>
          <w:b/>
          <w:sz w:val="26"/>
          <w:szCs w:val="26"/>
        </w:rPr>
        <w:t>1.3. Сроки оказания услуг</w:t>
      </w:r>
      <w:r w:rsidRPr="00ED21A5">
        <w:rPr>
          <w:sz w:val="26"/>
          <w:szCs w:val="26"/>
        </w:rPr>
        <w:t xml:space="preserve">: </w:t>
      </w:r>
      <w:r w:rsidR="00A936FC">
        <w:rPr>
          <w:szCs w:val="26"/>
        </w:rPr>
        <w:t xml:space="preserve">с момента заключения </w:t>
      </w:r>
      <w:proofErr w:type="gramStart"/>
      <w:r w:rsidR="00A936FC">
        <w:rPr>
          <w:szCs w:val="26"/>
        </w:rPr>
        <w:t>контракта  по</w:t>
      </w:r>
      <w:proofErr w:type="gramEnd"/>
      <w:r w:rsidR="00A936FC">
        <w:rPr>
          <w:szCs w:val="26"/>
        </w:rPr>
        <w:t xml:space="preserve"> 3</w:t>
      </w:r>
      <w:r w:rsidR="00080989">
        <w:rPr>
          <w:szCs w:val="26"/>
        </w:rPr>
        <w:t>1</w:t>
      </w:r>
      <w:r w:rsidR="00A936FC">
        <w:rPr>
          <w:szCs w:val="26"/>
        </w:rPr>
        <w:t>.0</w:t>
      </w:r>
      <w:r w:rsidR="00080989">
        <w:rPr>
          <w:szCs w:val="26"/>
        </w:rPr>
        <w:t>7</w:t>
      </w:r>
      <w:r w:rsidR="00A936FC">
        <w:rPr>
          <w:szCs w:val="26"/>
        </w:rPr>
        <w:t>.2026 г.</w:t>
      </w:r>
      <w:r w:rsidRPr="00ED21A5">
        <w:rPr>
          <w:bCs/>
        </w:rPr>
        <w:t>.</w:t>
      </w:r>
      <w:r w:rsidRPr="00ED21A5">
        <w:rPr>
          <w:bCs/>
        </w:rPr>
        <w:t xml:space="preserve"> Работы выполняются по заявке Заказчика </w:t>
      </w:r>
      <w:r w:rsidRPr="00ED21A5">
        <w:rPr>
          <w:bCs/>
          <w:color w:val="000000"/>
        </w:rPr>
        <w:t>в течении 2 (двух) рабочих дней</w:t>
      </w:r>
      <w:r w:rsidR="00080989">
        <w:rPr>
          <w:bCs/>
          <w:color w:val="000000"/>
        </w:rPr>
        <w:t xml:space="preserve"> с момента передачи заявки</w:t>
      </w:r>
      <w:r w:rsidRPr="00ED21A5">
        <w:rPr>
          <w:bCs/>
        </w:rPr>
        <w:t>.</w:t>
      </w:r>
    </w:p>
    <w:p w:rsidR="001C2A7B" w:rsidRPr="00ED21A5" w:rsidRDefault="001C2A7B" w:rsidP="001C2A7B">
      <w:pPr>
        <w:pStyle w:val="2"/>
        <w:widowControl w:val="0"/>
        <w:spacing w:before="120" w:after="120" w:line="360" w:lineRule="exact"/>
        <w:jc w:val="both"/>
        <w:rPr>
          <w:b/>
          <w:sz w:val="26"/>
          <w:szCs w:val="26"/>
        </w:rPr>
      </w:pPr>
      <w:r w:rsidRPr="00ED21A5">
        <w:rPr>
          <w:b/>
          <w:sz w:val="26"/>
          <w:szCs w:val="26"/>
        </w:rPr>
        <w:t xml:space="preserve">1.5. Объем оказываемых услуг: </w:t>
      </w:r>
    </w:p>
    <w:tbl>
      <w:tblPr>
        <w:tblStyle w:val="TableNormal"/>
        <w:tblW w:w="0" w:type="auto"/>
        <w:tblInd w:w="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30"/>
        <w:gridCol w:w="5906"/>
        <w:gridCol w:w="1194"/>
        <w:gridCol w:w="1579"/>
      </w:tblGrid>
      <w:tr w:rsidR="001C2A7B" w:rsidRPr="00080989" w:rsidTr="00080989">
        <w:trPr>
          <w:trHeight w:val="524"/>
        </w:trPr>
        <w:tc>
          <w:tcPr>
            <w:tcW w:w="630" w:type="dxa"/>
            <w:tcBorders>
              <w:top w:val="single" w:sz="4" w:space="0" w:color="auto"/>
              <w:left w:val="single" w:sz="4" w:space="0" w:color="auto"/>
              <w:bottom w:val="single" w:sz="4" w:space="0" w:color="auto"/>
              <w:right w:val="single" w:sz="4" w:space="0" w:color="auto"/>
            </w:tcBorders>
          </w:tcPr>
          <w:p w:rsidR="001C2A7B" w:rsidRPr="00080989" w:rsidRDefault="001C2A7B" w:rsidP="001C2A7B">
            <w:pPr>
              <w:pStyle w:val="TableParagraph"/>
              <w:spacing w:before="7"/>
              <w:rPr>
                <w:rFonts w:cs="Times New Roman"/>
                <w:b/>
                <w:sz w:val="20"/>
                <w:lang w:val="ru-RU"/>
              </w:rPr>
            </w:pPr>
            <w:r w:rsidRPr="00080989">
              <w:rPr>
                <w:b/>
                <w:sz w:val="20"/>
                <w:szCs w:val="26"/>
              </w:rPr>
              <w:t xml:space="preserve"> </w:t>
            </w:r>
          </w:p>
          <w:p w:rsidR="001C2A7B" w:rsidRPr="00080989" w:rsidRDefault="001C2A7B" w:rsidP="001C2A7B">
            <w:pPr>
              <w:pStyle w:val="TableParagraph"/>
              <w:ind w:left="85"/>
              <w:rPr>
                <w:rFonts w:cs="Times New Roman"/>
                <w:b/>
                <w:sz w:val="20"/>
              </w:rPr>
            </w:pPr>
            <w:r w:rsidRPr="00080989">
              <w:rPr>
                <w:rFonts w:cs="Times New Roman"/>
                <w:b/>
                <w:w w:val="96"/>
                <w:sz w:val="20"/>
              </w:rPr>
              <w:t>№</w:t>
            </w:r>
          </w:p>
        </w:tc>
        <w:tc>
          <w:tcPr>
            <w:tcW w:w="5906" w:type="dxa"/>
            <w:tcBorders>
              <w:top w:val="single" w:sz="4" w:space="0" w:color="auto"/>
              <w:left w:val="single" w:sz="4" w:space="0" w:color="auto"/>
              <w:bottom w:val="single" w:sz="4" w:space="0" w:color="auto"/>
              <w:right w:val="single" w:sz="4" w:space="0" w:color="auto"/>
            </w:tcBorders>
          </w:tcPr>
          <w:p w:rsidR="001C2A7B" w:rsidRPr="00080989" w:rsidRDefault="001C2A7B" w:rsidP="001C2A7B">
            <w:pPr>
              <w:pStyle w:val="TableParagraph"/>
              <w:spacing w:before="7"/>
              <w:rPr>
                <w:rFonts w:cs="Times New Roman"/>
                <w:b/>
                <w:sz w:val="20"/>
              </w:rPr>
            </w:pPr>
          </w:p>
          <w:p w:rsidR="001C2A7B" w:rsidRPr="00080989" w:rsidRDefault="001C2A7B" w:rsidP="001C2A7B">
            <w:pPr>
              <w:pStyle w:val="TableParagraph"/>
              <w:ind w:left="1397" w:right="1396"/>
              <w:jc w:val="center"/>
              <w:rPr>
                <w:rFonts w:cs="Times New Roman"/>
                <w:b/>
                <w:sz w:val="20"/>
              </w:rPr>
            </w:pPr>
            <w:r w:rsidRPr="00080989">
              <w:rPr>
                <w:rFonts w:cs="Times New Roman"/>
                <w:b/>
                <w:sz w:val="20"/>
              </w:rPr>
              <w:t>Наименование</w:t>
            </w:r>
          </w:p>
        </w:tc>
        <w:tc>
          <w:tcPr>
            <w:tcW w:w="1194" w:type="dxa"/>
            <w:tcBorders>
              <w:top w:val="single" w:sz="4" w:space="0" w:color="auto"/>
              <w:left w:val="single" w:sz="4" w:space="0" w:color="auto"/>
              <w:bottom w:val="single" w:sz="4" w:space="0" w:color="auto"/>
              <w:right w:val="single" w:sz="4" w:space="0" w:color="auto"/>
            </w:tcBorders>
          </w:tcPr>
          <w:p w:rsidR="001C2A7B" w:rsidRPr="00080989" w:rsidRDefault="001C2A7B" w:rsidP="001C2A7B">
            <w:pPr>
              <w:pStyle w:val="TableParagraph"/>
              <w:spacing w:before="84" w:line="247" w:lineRule="auto"/>
              <w:ind w:left="98" w:right="78" w:firstLine="244"/>
              <w:rPr>
                <w:rFonts w:cs="Times New Roman"/>
                <w:b/>
                <w:sz w:val="20"/>
              </w:rPr>
            </w:pPr>
            <w:proofErr w:type="spellStart"/>
            <w:r w:rsidRPr="00080989">
              <w:rPr>
                <w:rFonts w:cs="Times New Roman"/>
                <w:b/>
                <w:sz w:val="20"/>
              </w:rPr>
              <w:t>Ед</w:t>
            </w:r>
            <w:proofErr w:type="spellEnd"/>
            <w:r w:rsidRPr="00080989">
              <w:rPr>
                <w:rFonts w:cs="Times New Roman"/>
                <w:b/>
                <w:sz w:val="20"/>
              </w:rPr>
              <w:t>.</w:t>
            </w:r>
            <w:r w:rsidRPr="00080989">
              <w:rPr>
                <w:rFonts w:cs="Times New Roman"/>
                <w:b/>
                <w:spacing w:val="1"/>
                <w:sz w:val="20"/>
              </w:rPr>
              <w:t xml:space="preserve"> </w:t>
            </w:r>
            <w:proofErr w:type="spellStart"/>
            <w:r w:rsidRPr="00080989">
              <w:rPr>
                <w:rFonts w:cs="Times New Roman"/>
                <w:b/>
                <w:spacing w:val="-1"/>
                <w:sz w:val="20"/>
              </w:rPr>
              <w:t>измерения</w:t>
            </w:r>
            <w:proofErr w:type="spellEnd"/>
          </w:p>
        </w:tc>
        <w:tc>
          <w:tcPr>
            <w:tcW w:w="1579" w:type="dxa"/>
            <w:tcBorders>
              <w:top w:val="single" w:sz="4" w:space="0" w:color="auto"/>
              <w:left w:val="single" w:sz="4" w:space="0" w:color="auto"/>
              <w:bottom w:val="single" w:sz="4" w:space="0" w:color="auto"/>
              <w:right w:val="single" w:sz="4" w:space="0" w:color="auto"/>
            </w:tcBorders>
          </w:tcPr>
          <w:p w:rsidR="001C2A7B" w:rsidRPr="00080989" w:rsidRDefault="001C2A7B" w:rsidP="001C2A7B">
            <w:pPr>
              <w:pStyle w:val="TableParagraph"/>
              <w:spacing w:before="7"/>
              <w:rPr>
                <w:rFonts w:cs="Times New Roman"/>
                <w:b/>
                <w:sz w:val="20"/>
              </w:rPr>
            </w:pPr>
          </w:p>
          <w:p w:rsidR="001C2A7B" w:rsidRPr="00080989" w:rsidRDefault="001C2A7B" w:rsidP="001C2A7B">
            <w:pPr>
              <w:pStyle w:val="TableParagraph"/>
              <w:ind w:left="247"/>
              <w:rPr>
                <w:rFonts w:cs="Times New Roman"/>
                <w:b/>
                <w:sz w:val="20"/>
              </w:rPr>
            </w:pPr>
            <w:proofErr w:type="spellStart"/>
            <w:r w:rsidRPr="00080989">
              <w:rPr>
                <w:rFonts w:cs="Times New Roman"/>
                <w:b/>
                <w:sz w:val="20"/>
              </w:rPr>
              <w:t>Кол-во</w:t>
            </w:r>
            <w:proofErr w:type="spellEnd"/>
          </w:p>
        </w:tc>
      </w:tr>
      <w:tr w:rsidR="00DD1EDF" w:rsidRPr="00811D14" w:rsidTr="00080989">
        <w:trPr>
          <w:trHeight w:val="195"/>
        </w:trPr>
        <w:tc>
          <w:tcPr>
            <w:tcW w:w="630" w:type="dxa"/>
            <w:tcBorders>
              <w:top w:val="single" w:sz="4" w:space="0" w:color="auto"/>
              <w:left w:val="single" w:sz="4" w:space="0" w:color="auto"/>
              <w:bottom w:val="single" w:sz="4" w:space="0" w:color="auto"/>
              <w:right w:val="single" w:sz="4" w:space="0" w:color="auto"/>
            </w:tcBorders>
          </w:tcPr>
          <w:p w:rsidR="00DD1EDF" w:rsidRPr="00DD1EDF" w:rsidRDefault="00DD1EDF" w:rsidP="00DD1EDF">
            <w:pPr>
              <w:pStyle w:val="TableParagraph"/>
              <w:spacing w:before="96"/>
              <w:ind w:left="136"/>
              <w:rPr>
                <w:w w:val="102"/>
                <w:lang w:val="ru-RU"/>
              </w:rPr>
            </w:pPr>
            <w:r>
              <w:rPr>
                <w:w w:val="102"/>
                <w:lang w:val="ru-RU"/>
              </w:rPr>
              <w:t>1</w:t>
            </w:r>
          </w:p>
        </w:tc>
        <w:tc>
          <w:tcPr>
            <w:tcW w:w="5906" w:type="dxa"/>
            <w:tcBorders>
              <w:top w:val="single" w:sz="4" w:space="0" w:color="auto"/>
              <w:left w:val="single" w:sz="4" w:space="0" w:color="auto"/>
              <w:bottom w:val="single" w:sz="4" w:space="0" w:color="auto"/>
              <w:right w:val="single" w:sz="4" w:space="0" w:color="auto"/>
            </w:tcBorders>
          </w:tcPr>
          <w:p w:rsidR="00DD1EDF" w:rsidRDefault="008B500B" w:rsidP="00DD1EDF">
            <w:pPr>
              <w:ind w:left="78"/>
              <w:rPr>
                <w:lang w:val="ru-RU"/>
              </w:rPr>
            </w:pPr>
            <w:r>
              <w:rPr>
                <w:lang w:val="ru-RU"/>
              </w:rPr>
              <w:t xml:space="preserve">Замена </w:t>
            </w:r>
            <w:r>
              <w:rPr>
                <w:lang w:val="ru-RU"/>
              </w:rPr>
              <w:t xml:space="preserve">лобового </w:t>
            </w:r>
            <w:r>
              <w:rPr>
                <w:lang w:val="ru-RU"/>
              </w:rPr>
              <w:t xml:space="preserve">стекла </w:t>
            </w:r>
            <w:r>
              <w:rPr>
                <w:lang w:val="ru-RU"/>
              </w:rPr>
              <w:t xml:space="preserve">легкового автомобиля </w:t>
            </w:r>
            <w:r w:rsidR="00080989" w:rsidRPr="00ED21A5">
              <w:t>Peugeot</w:t>
            </w:r>
            <w:r w:rsidR="00080989" w:rsidRPr="00080989">
              <w:rPr>
                <w:lang w:val="ru-RU"/>
              </w:rPr>
              <w:t xml:space="preserve"> </w:t>
            </w:r>
            <w:proofErr w:type="spellStart"/>
            <w:r w:rsidR="00080989" w:rsidRPr="00ED21A5">
              <w:t>Traveller</w:t>
            </w:r>
            <w:proofErr w:type="spellEnd"/>
            <w:r w:rsidR="00080989">
              <w:rPr>
                <w:lang w:val="ru-RU"/>
              </w:rPr>
              <w:t xml:space="preserve">, </w:t>
            </w:r>
            <w:r w:rsidR="00080989">
              <w:t>VIN</w:t>
            </w:r>
            <w:r w:rsidR="00080989" w:rsidRPr="00080989">
              <w:rPr>
                <w:lang w:val="ru-RU"/>
              </w:rPr>
              <w:t>-</w:t>
            </w:r>
            <w:r w:rsidR="00080989">
              <w:rPr>
                <w:lang w:val="ru-RU"/>
              </w:rPr>
              <w:t xml:space="preserve">код: </w:t>
            </w:r>
            <w:r w:rsidR="00080989" w:rsidRPr="00080989">
              <w:rPr>
                <w:lang w:val="ru-RU"/>
              </w:rPr>
              <w:t>Z8TVEAHXVJM009812</w:t>
            </w:r>
          </w:p>
          <w:p w:rsidR="008B500B" w:rsidRDefault="00D12CBC" w:rsidP="008B500B">
            <w:pPr>
              <w:ind w:left="78"/>
              <w:rPr>
                <w:rFonts w:cs="Times New Roman"/>
                <w:sz w:val="22"/>
                <w:szCs w:val="20"/>
                <w:lang w:val="ru-RU"/>
              </w:rPr>
            </w:pPr>
            <w:r>
              <w:rPr>
                <w:rFonts w:cs="Times New Roman"/>
                <w:sz w:val="22"/>
                <w:szCs w:val="20"/>
                <w:lang w:val="ru-RU"/>
              </w:rPr>
              <w:t>д</w:t>
            </w:r>
            <w:r w:rsidR="008B500B">
              <w:rPr>
                <w:rFonts w:cs="Times New Roman"/>
                <w:sz w:val="22"/>
                <w:szCs w:val="20"/>
                <w:lang w:val="ru-RU"/>
              </w:rPr>
              <w:t xml:space="preserve">ля </w:t>
            </w:r>
            <w:r>
              <w:rPr>
                <w:rFonts w:cs="Times New Roman"/>
                <w:sz w:val="22"/>
                <w:szCs w:val="20"/>
                <w:lang w:val="ru-RU"/>
              </w:rPr>
              <w:t>нужд ГБОУ школа № 3 Петроградского района Санкт-Петербурга.</w:t>
            </w:r>
          </w:p>
          <w:p w:rsidR="00080989" w:rsidRDefault="00D12CBC" w:rsidP="00D12CBC">
            <w:pPr>
              <w:ind w:left="78" w:right="236"/>
              <w:jc w:val="both"/>
              <w:rPr>
                <w:rFonts w:cs="Times New Roman"/>
                <w:sz w:val="22"/>
                <w:szCs w:val="20"/>
                <w:lang w:val="ru-RU"/>
              </w:rPr>
            </w:pPr>
            <w:r>
              <w:rPr>
                <w:rFonts w:cs="Times New Roman"/>
                <w:sz w:val="22"/>
                <w:szCs w:val="20"/>
                <w:lang w:val="ru-RU"/>
              </w:rPr>
              <w:t xml:space="preserve">При оказании услуг используются запасные части и </w:t>
            </w:r>
            <w:r w:rsidR="008B500B" w:rsidRPr="008B500B">
              <w:rPr>
                <w:rFonts w:cs="Times New Roman"/>
                <w:sz w:val="22"/>
                <w:szCs w:val="20"/>
                <w:lang w:val="ru-RU"/>
              </w:rPr>
              <w:t>материал</w:t>
            </w:r>
            <w:r>
              <w:rPr>
                <w:rFonts w:cs="Times New Roman"/>
                <w:sz w:val="22"/>
                <w:szCs w:val="20"/>
                <w:lang w:val="ru-RU"/>
              </w:rPr>
              <w:t>ы</w:t>
            </w:r>
            <w:r w:rsidR="008B500B" w:rsidRPr="008B500B">
              <w:rPr>
                <w:rFonts w:cs="Times New Roman"/>
                <w:sz w:val="22"/>
                <w:szCs w:val="20"/>
                <w:lang w:val="ru-RU"/>
              </w:rPr>
              <w:t xml:space="preserve"> Исполнителя</w:t>
            </w:r>
            <w:r>
              <w:rPr>
                <w:rFonts w:cs="Times New Roman"/>
                <w:sz w:val="22"/>
                <w:szCs w:val="20"/>
                <w:lang w:val="ru-RU"/>
              </w:rPr>
              <w:t>. Запасные части должны быть новыми, не бывшими в употреблении, подхо</w:t>
            </w:r>
            <w:bookmarkStart w:id="0" w:name="_GoBack"/>
            <w:bookmarkEnd w:id="0"/>
            <w:r>
              <w:rPr>
                <w:rFonts w:cs="Times New Roman"/>
                <w:sz w:val="22"/>
                <w:szCs w:val="20"/>
                <w:lang w:val="ru-RU"/>
              </w:rPr>
              <w:t>дить к марке и модели транспортного средства Заказчика.</w:t>
            </w:r>
          </w:p>
          <w:p w:rsidR="008B500B" w:rsidRPr="008B500B" w:rsidRDefault="008B500B" w:rsidP="00D12CBC">
            <w:pPr>
              <w:ind w:left="78" w:right="236"/>
              <w:jc w:val="both"/>
              <w:rPr>
                <w:rFonts w:cs="Times New Roman"/>
                <w:sz w:val="20"/>
                <w:szCs w:val="20"/>
                <w:lang w:val="ru-RU"/>
              </w:rPr>
            </w:pPr>
          </w:p>
        </w:tc>
        <w:tc>
          <w:tcPr>
            <w:tcW w:w="1194" w:type="dxa"/>
            <w:tcBorders>
              <w:top w:val="single" w:sz="4" w:space="0" w:color="auto"/>
              <w:left w:val="single" w:sz="4" w:space="0" w:color="auto"/>
              <w:bottom w:val="single" w:sz="4" w:space="0" w:color="auto"/>
              <w:right w:val="single" w:sz="4" w:space="0" w:color="auto"/>
            </w:tcBorders>
          </w:tcPr>
          <w:p w:rsidR="00DD1EDF" w:rsidRPr="00080989" w:rsidRDefault="00080989" w:rsidP="00080989">
            <w:pPr>
              <w:jc w:val="center"/>
              <w:rPr>
                <w:rFonts w:cs="Times New Roman"/>
                <w:sz w:val="20"/>
                <w:szCs w:val="20"/>
                <w:lang w:val="ru-RU"/>
              </w:rPr>
            </w:pPr>
            <w:proofErr w:type="spellStart"/>
            <w:r>
              <w:rPr>
                <w:rFonts w:cs="Times New Roman"/>
                <w:sz w:val="20"/>
                <w:szCs w:val="20"/>
                <w:lang w:val="ru-RU"/>
              </w:rPr>
              <w:t>шт</w:t>
            </w:r>
            <w:proofErr w:type="spellEnd"/>
          </w:p>
        </w:tc>
        <w:tc>
          <w:tcPr>
            <w:tcW w:w="1579" w:type="dxa"/>
            <w:tcBorders>
              <w:top w:val="single" w:sz="4" w:space="0" w:color="auto"/>
              <w:left w:val="single" w:sz="4" w:space="0" w:color="auto"/>
              <w:bottom w:val="single" w:sz="4" w:space="0" w:color="auto"/>
              <w:right w:val="single" w:sz="4" w:space="0" w:color="auto"/>
            </w:tcBorders>
          </w:tcPr>
          <w:p w:rsidR="00DD1EDF" w:rsidRPr="00080989" w:rsidRDefault="00DD1EDF" w:rsidP="00DD1EDF">
            <w:pPr>
              <w:jc w:val="center"/>
              <w:rPr>
                <w:rFonts w:cs="Times New Roman"/>
                <w:sz w:val="20"/>
                <w:szCs w:val="20"/>
                <w:lang w:val="ru-RU"/>
              </w:rPr>
            </w:pPr>
            <w:r w:rsidRPr="00080989">
              <w:rPr>
                <w:rFonts w:cs="Times New Roman"/>
                <w:sz w:val="20"/>
                <w:szCs w:val="20"/>
                <w:lang w:val="ru-RU"/>
              </w:rPr>
              <w:t>1</w:t>
            </w:r>
          </w:p>
        </w:tc>
      </w:tr>
    </w:tbl>
    <w:p w:rsidR="001C2A7B" w:rsidRPr="00ED21A5" w:rsidRDefault="001C2A7B" w:rsidP="001C2A7B">
      <w:pPr>
        <w:pStyle w:val="2"/>
        <w:jc w:val="center"/>
        <w:rPr>
          <w:b/>
          <w:sz w:val="26"/>
          <w:szCs w:val="26"/>
        </w:rPr>
      </w:pPr>
      <w:r w:rsidRPr="00ED21A5">
        <w:rPr>
          <w:b/>
          <w:sz w:val="26"/>
          <w:szCs w:val="26"/>
        </w:rPr>
        <w:t>2. Требования к оказанию услуг:</w:t>
      </w:r>
    </w:p>
    <w:p w:rsidR="001C2A7B" w:rsidRPr="00ED21A5" w:rsidRDefault="001C2A7B" w:rsidP="001C2A7B">
      <w:pPr>
        <w:pStyle w:val="2"/>
        <w:jc w:val="both"/>
        <w:rPr>
          <w:color w:val="000000"/>
        </w:rPr>
      </w:pPr>
      <w:r w:rsidRPr="00ED21A5">
        <w:rPr>
          <w:b/>
          <w:bCs/>
          <w:sz w:val="26"/>
          <w:szCs w:val="26"/>
          <w:lang w:val="ka-GE" w:bidi="ar-MA"/>
        </w:rPr>
        <w:t>2.1.</w:t>
      </w:r>
      <w:r w:rsidRPr="00ED21A5">
        <w:rPr>
          <w:b/>
          <w:bCs/>
          <w:sz w:val="26"/>
          <w:szCs w:val="26"/>
          <w:lang w:bidi="ar-MA"/>
        </w:rPr>
        <w:t xml:space="preserve"> </w:t>
      </w:r>
      <w:r w:rsidR="00080989">
        <w:rPr>
          <w:bCs/>
          <w:sz w:val="26"/>
          <w:szCs w:val="26"/>
          <w:lang w:bidi="ar-MA"/>
        </w:rPr>
        <w:t>Услуги</w:t>
      </w:r>
      <w:r w:rsidRPr="00ED21A5">
        <w:rPr>
          <w:bCs/>
          <w:sz w:val="26"/>
          <w:szCs w:val="26"/>
          <w:lang w:bidi="ar-MA"/>
        </w:rPr>
        <w:t xml:space="preserve"> </w:t>
      </w:r>
      <w:r w:rsidR="00080989">
        <w:rPr>
          <w:bCs/>
          <w:sz w:val="26"/>
          <w:szCs w:val="26"/>
          <w:lang w:bidi="ar-MA"/>
        </w:rPr>
        <w:t xml:space="preserve">оказываются </w:t>
      </w:r>
      <w:r w:rsidRPr="00ED21A5">
        <w:rPr>
          <w:bCs/>
          <w:sz w:val="26"/>
          <w:szCs w:val="26"/>
          <w:lang w:bidi="ar-MA"/>
        </w:rPr>
        <w:t xml:space="preserve">с применением материалов, запасных частей, технических жидкостей Исполнителя.  </w:t>
      </w:r>
      <w:r w:rsidR="00080989">
        <w:t>Оказанные услуги</w:t>
      </w:r>
      <w:r w:rsidRPr="00ED21A5">
        <w:t xml:space="preserve"> указываются </w:t>
      </w:r>
      <w:r w:rsidRPr="00ED21A5">
        <w:rPr>
          <w:b/>
        </w:rPr>
        <w:t>Исполнителем</w:t>
      </w:r>
      <w:r w:rsidRPr="00ED21A5">
        <w:t xml:space="preserve"> в акте выполненных работ и в заказ-наряде.</w:t>
      </w:r>
    </w:p>
    <w:p w:rsidR="001C2A7B" w:rsidRPr="00ED21A5" w:rsidRDefault="001C2A7B" w:rsidP="001C2A7B">
      <w:pPr>
        <w:pStyle w:val="2"/>
        <w:jc w:val="both"/>
        <w:rPr>
          <w:color w:val="000000"/>
        </w:rPr>
      </w:pPr>
      <w:r w:rsidRPr="00ED21A5">
        <w:rPr>
          <w:color w:val="000000"/>
        </w:rPr>
        <w:t xml:space="preserve">На основании предварительной заявки </w:t>
      </w:r>
      <w:r w:rsidRPr="00ED21A5">
        <w:rPr>
          <w:b/>
          <w:color w:val="000000"/>
        </w:rPr>
        <w:t>Исполнитель</w:t>
      </w:r>
      <w:r w:rsidRPr="00ED21A5">
        <w:rPr>
          <w:color w:val="000000"/>
        </w:rPr>
        <w:t xml:space="preserve"> назначает </w:t>
      </w:r>
      <w:r w:rsidRPr="00ED21A5">
        <w:rPr>
          <w:b/>
        </w:rPr>
        <w:t>Заказчику</w:t>
      </w:r>
      <w:r w:rsidRPr="00ED21A5">
        <w:rPr>
          <w:color w:val="000000"/>
        </w:rPr>
        <w:t xml:space="preserve"> дату и время его прибытия в сервисный центр и предоставления транспортного средства (далее – ТС) для ремонта.</w:t>
      </w:r>
    </w:p>
    <w:p w:rsidR="001C2A7B" w:rsidRPr="00ED21A5" w:rsidRDefault="001C2A7B" w:rsidP="001C2A7B">
      <w:pPr>
        <w:rPr>
          <w:b/>
        </w:rPr>
      </w:pPr>
    </w:p>
    <w:p w:rsidR="001C2A7B" w:rsidRPr="00ED21A5" w:rsidRDefault="001C2A7B" w:rsidP="001C2A7B">
      <w:r w:rsidRPr="00ED21A5">
        <w:rPr>
          <w:b/>
        </w:rPr>
        <w:t>2.2. Исполнитель</w:t>
      </w:r>
      <w:r w:rsidRPr="00ED21A5">
        <w:t xml:space="preserve"> обязан:</w:t>
      </w:r>
    </w:p>
    <w:p w:rsidR="001C2A7B" w:rsidRPr="00ED21A5" w:rsidRDefault="001C2A7B" w:rsidP="001C2A7B">
      <w:pPr>
        <w:ind w:firstLine="993"/>
      </w:pPr>
      <w:r w:rsidRPr="00ED21A5">
        <w:rPr>
          <w:noProof/>
        </w:rPr>
        <w:t>-.</w:t>
      </w:r>
      <w:r w:rsidRPr="00ED21A5">
        <w:t xml:space="preserve"> Принять ТС в согласованный Сторонами срок.</w:t>
      </w:r>
    </w:p>
    <w:p w:rsidR="001C2A7B" w:rsidRPr="00ED21A5" w:rsidRDefault="001C2A7B" w:rsidP="001C2A7B">
      <w:pPr>
        <w:ind w:firstLine="993"/>
      </w:pPr>
      <w:r w:rsidRPr="00ED21A5">
        <w:rPr>
          <w:noProof/>
        </w:rPr>
        <w:t xml:space="preserve">- </w:t>
      </w:r>
      <w:r w:rsidRPr="00ED21A5">
        <w:t xml:space="preserve"> По окончании </w:t>
      </w:r>
      <w:r w:rsidR="00080989">
        <w:t>оказания услуг</w:t>
      </w:r>
      <w:r w:rsidRPr="00ED21A5">
        <w:t xml:space="preserve"> представить </w:t>
      </w:r>
      <w:r w:rsidRPr="00ED21A5">
        <w:rPr>
          <w:b/>
        </w:rPr>
        <w:t>Заказчику</w:t>
      </w:r>
      <w:r w:rsidRPr="00ED21A5">
        <w:t>:</w:t>
      </w:r>
    </w:p>
    <w:p w:rsidR="001C2A7B" w:rsidRPr="00ED21A5" w:rsidRDefault="001C2A7B" w:rsidP="001C2A7B">
      <w:r w:rsidRPr="00ED21A5">
        <w:t>- счёт на оплату выполненных работ и оказанных услуг (если счёт не был представлен ранее);</w:t>
      </w:r>
    </w:p>
    <w:p w:rsidR="001C2A7B" w:rsidRPr="00ED21A5" w:rsidRDefault="001C2A7B" w:rsidP="001C2A7B">
      <w:r w:rsidRPr="00ED21A5">
        <w:t xml:space="preserve"> - заказ-наряд и акт приемки-сдачи на выполненные работы и оказанные услуги;</w:t>
      </w:r>
    </w:p>
    <w:p w:rsidR="001C2A7B" w:rsidRPr="00ED21A5" w:rsidRDefault="001C2A7B" w:rsidP="001C2A7B">
      <w:pPr>
        <w:ind w:firstLine="993"/>
      </w:pPr>
      <w:r w:rsidRPr="00ED21A5">
        <w:rPr>
          <w:noProof/>
        </w:rPr>
        <w:t>-</w:t>
      </w:r>
      <w:r w:rsidRPr="00ED21A5">
        <w:t xml:space="preserve"> Осуществлять качественн</w:t>
      </w:r>
      <w:r w:rsidR="00080989">
        <w:t xml:space="preserve">ое оказание услуг в отношении </w:t>
      </w:r>
      <w:r w:rsidRPr="00ED21A5">
        <w:t xml:space="preserve">принятого от </w:t>
      </w:r>
      <w:r w:rsidRPr="00ED21A5">
        <w:rPr>
          <w:b/>
        </w:rPr>
        <w:t>Заказчика</w:t>
      </w:r>
      <w:r w:rsidRPr="00ED21A5">
        <w:t xml:space="preserve"> ТС в соответствии с технологией завода-изготовителя.</w:t>
      </w:r>
    </w:p>
    <w:p w:rsidR="001C2A7B" w:rsidRPr="00ED21A5" w:rsidRDefault="001C2A7B" w:rsidP="001C2A7B">
      <w:pPr>
        <w:ind w:firstLine="993"/>
      </w:pPr>
      <w:r w:rsidRPr="00ED21A5">
        <w:rPr>
          <w:noProof/>
        </w:rPr>
        <w:t>-</w:t>
      </w:r>
      <w:r w:rsidRPr="00ED21A5">
        <w:t xml:space="preserve"> Выполнять работы (оказывать услуги) в согласованные </w:t>
      </w:r>
      <w:r w:rsidRPr="00ED21A5">
        <w:rPr>
          <w:b/>
        </w:rPr>
        <w:t>Сторонами</w:t>
      </w:r>
      <w:r w:rsidRPr="00ED21A5">
        <w:t xml:space="preserve"> сроки. </w:t>
      </w:r>
    </w:p>
    <w:p w:rsidR="001C2A7B" w:rsidRPr="00ED21A5" w:rsidRDefault="001C2A7B" w:rsidP="001C2A7B">
      <w:pPr>
        <w:ind w:firstLine="993"/>
      </w:pPr>
      <w:r w:rsidRPr="00ED21A5">
        <w:rPr>
          <w:noProof/>
        </w:rPr>
        <w:t>-</w:t>
      </w:r>
      <w:r w:rsidRPr="00ED21A5">
        <w:t xml:space="preserve"> Уведомлять </w:t>
      </w:r>
      <w:r w:rsidRPr="00ED21A5">
        <w:rPr>
          <w:b/>
        </w:rPr>
        <w:t>Заказчика</w:t>
      </w:r>
      <w:r w:rsidRPr="00ED21A5">
        <w:t xml:space="preserve"> обо всех обстоятельствах, возникших во время проведения ремонтных работ, которые могут привести к увеличению срока выполнения работ, с момента наступления таких обстоятельств.</w:t>
      </w:r>
    </w:p>
    <w:p w:rsidR="001C2A7B" w:rsidRPr="00ED21A5" w:rsidRDefault="001C2A7B" w:rsidP="001C2A7B">
      <w:pPr>
        <w:ind w:firstLine="993"/>
      </w:pPr>
      <w:r w:rsidRPr="00ED21A5">
        <w:rPr>
          <w:noProof/>
        </w:rPr>
        <w:t>-</w:t>
      </w:r>
      <w:r w:rsidRPr="00ED21A5">
        <w:t xml:space="preserve"> Обеспечить сохранность принятого от </w:t>
      </w:r>
      <w:r w:rsidRPr="00ED21A5">
        <w:rPr>
          <w:b/>
        </w:rPr>
        <w:t>Заказчика</w:t>
      </w:r>
      <w:r w:rsidRPr="00ED21A5">
        <w:t xml:space="preserve"> в ремонт ТС.</w:t>
      </w:r>
    </w:p>
    <w:p w:rsidR="001C2A7B" w:rsidRPr="00ED21A5" w:rsidRDefault="001C2A7B" w:rsidP="001C2A7B">
      <w:r w:rsidRPr="00ED21A5">
        <w:rPr>
          <w:b/>
        </w:rPr>
        <w:t xml:space="preserve">2.3. Исполнитель </w:t>
      </w:r>
      <w:r w:rsidRPr="00ED21A5">
        <w:t>имеет право:</w:t>
      </w:r>
    </w:p>
    <w:p w:rsidR="001C2A7B" w:rsidRPr="00ED21A5" w:rsidRDefault="001C2A7B" w:rsidP="001C2A7B">
      <w:pPr>
        <w:tabs>
          <w:tab w:val="left" w:pos="-4678"/>
        </w:tabs>
        <w:ind w:firstLine="993"/>
      </w:pPr>
      <w:r w:rsidRPr="00ED21A5">
        <w:t>- Передавать выполнение ряда работ по ремонту ТС другим лицам с сохранением собственной ответственности</w:t>
      </w:r>
      <w:r w:rsidRPr="00ED21A5">
        <w:rPr>
          <w:b/>
        </w:rPr>
        <w:t xml:space="preserve"> </w:t>
      </w:r>
      <w:r w:rsidRPr="00ED21A5">
        <w:t>за качество их выполнения.</w:t>
      </w:r>
    </w:p>
    <w:p w:rsidR="001C2A7B" w:rsidRPr="00ED21A5" w:rsidRDefault="001C2A7B" w:rsidP="001C2A7B">
      <w:pPr>
        <w:pStyle w:val="2"/>
        <w:jc w:val="both"/>
      </w:pPr>
    </w:p>
    <w:p w:rsidR="001C2A7B" w:rsidRPr="00ED21A5" w:rsidRDefault="001C2A7B" w:rsidP="001C2A7B">
      <w:pPr>
        <w:pStyle w:val="2"/>
        <w:jc w:val="both"/>
        <w:rPr>
          <w:b/>
        </w:rPr>
      </w:pPr>
      <w:r w:rsidRPr="00ED21A5">
        <w:t>2.</w:t>
      </w:r>
      <w:r w:rsidR="00080989">
        <w:t>6</w:t>
      </w:r>
      <w:r w:rsidRPr="00ED21A5">
        <w:t xml:space="preserve">. Претензии по качеству и объёму выполненных работ могут быть предъявлены </w:t>
      </w:r>
      <w:r w:rsidRPr="00ED21A5">
        <w:rPr>
          <w:b/>
        </w:rPr>
        <w:t>Заказчиком:</w:t>
      </w:r>
    </w:p>
    <w:p w:rsidR="001C2A7B" w:rsidRPr="00ED21A5" w:rsidRDefault="001C2A7B" w:rsidP="001C2A7B">
      <w:pPr>
        <w:pStyle w:val="2"/>
        <w:jc w:val="both"/>
      </w:pPr>
      <w:r w:rsidRPr="00ED21A5">
        <w:lastRenderedPageBreak/>
        <w:t xml:space="preserve">- по ремонту ТС </w:t>
      </w:r>
      <w:proofErr w:type="gramStart"/>
      <w:r w:rsidRPr="00ED21A5">
        <w:t>с заменой деталей</w:t>
      </w:r>
      <w:proofErr w:type="gramEnd"/>
      <w:r w:rsidRPr="00ED21A5">
        <w:t xml:space="preserve"> – в течение одного года со дня принятия результатов выполненных работ (уведомления о готовности ТС), за исключением работ и запасных частей, подверженных естественному износу, к которым дополнительно применяется требование по пробегу.</w:t>
      </w:r>
    </w:p>
    <w:p w:rsidR="001C2A7B" w:rsidRPr="00ED21A5" w:rsidRDefault="001C2A7B" w:rsidP="001C2A7B">
      <w:pPr>
        <w:pStyle w:val="2"/>
        <w:jc w:val="both"/>
      </w:pPr>
    </w:p>
    <w:p w:rsidR="001C2A7B" w:rsidRPr="00ED21A5" w:rsidRDefault="001C2A7B" w:rsidP="001C2A7B">
      <w:pPr>
        <w:pStyle w:val="2"/>
        <w:jc w:val="both"/>
        <w:rPr>
          <w:sz w:val="28"/>
          <w:szCs w:val="28"/>
        </w:rPr>
      </w:pPr>
      <w:r w:rsidRPr="00ED21A5">
        <w:rPr>
          <w:b/>
          <w:sz w:val="26"/>
          <w:szCs w:val="26"/>
        </w:rPr>
        <w:t>2.6.</w:t>
      </w:r>
      <w:r w:rsidRPr="00ED21A5">
        <w:rPr>
          <w:sz w:val="26"/>
          <w:szCs w:val="26"/>
        </w:rPr>
        <w:t xml:space="preserve"> Услуги должны быть оказаны в соответствии с правилами пожарной безопасности, санитарных норм и с соблюдением техники безопасности, противопожарных и антитеррористических мероприятий. </w:t>
      </w:r>
    </w:p>
    <w:p w:rsidR="00700E80"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Tr="00BE0CEF">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Default="00700E80" w:rsidP="00BE0CEF">
            <w:pPr>
              <w:widowControl w:val="0"/>
              <w:autoSpaceDE w:val="0"/>
              <w:autoSpaceDN w:val="0"/>
              <w:adjustRightInd w:val="0"/>
              <w:rPr>
                <w:rFonts w:eastAsia="Calibri"/>
                <w:b/>
                <w:u w:val="single"/>
              </w:rPr>
            </w:pPr>
            <w:r>
              <w:rPr>
                <w:rFonts w:eastAsia="Calibri"/>
                <w:b/>
                <w:u w:val="single"/>
              </w:rPr>
              <w:t>Заказчик</w:t>
            </w:r>
          </w:p>
          <w:p w:rsidR="00700E80" w:rsidRDefault="00700E80" w:rsidP="00BE0CEF">
            <w:pPr>
              <w:jc w:val="both"/>
              <w:rPr>
                <w:rFonts w:eastAsia="Calibri"/>
              </w:rPr>
            </w:pPr>
          </w:p>
          <w:p w:rsidR="00F51584" w:rsidRDefault="00F51584" w:rsidP="00F51584">
            <w:pPr>
              <w:rPr>
                <w:b/>
              </w:rPr>
            </w:pPr>
            <w:r>
              <w:rPr>
                <w:b/>
              </w:rPr>
              <w:t>Директор</w:t>
            </w:r>
          </w:p>
          <w:p w:rsidR="00F51584" w:rsidRDefault="00F51584" w:rsidP="00F51584">
            <w:pPr>
              <w:rPr>
                <w:b/>
              </w:rPr>
            </w:pPr>
            <w:r>
              <w:rPr>
                <w:b/>
              </w:rPr>
              <w:t>ГБОУ школа № 3 Петроградского района Санкт-Петербурга</w:t>
            </w:r>
          </w:p>
          <w:p w:rsidR="00F51584" w:rsidRDefault="00F51584" w:rsidP="00F51584">
            <w:pPr>
              <w:rPr>
                <w:b/>
              </w:rPr>
            </w:pPr>
            <w:r>
              <w:rPr>
                <w:b/>
              </w:rPr>
              <w:t>Хижевский Александр Ярославович</w:t>
            </w:r>
          </w:p>
          <w:p w:rsidR="00700E80" w:rsidRDefault="00F51584" w:rsidP="00F51584">
            <w:pPr>
              <w:widowControl w:val="0"/>
              <w:autoSpaceDE w:val="0"/>
              <w:autoSpaceDN w:val="0"/>
              <w:adjustRightInd w:val="0"/>
              <w:rPr>
                <w:rFonts w:eastAsia="Calibri"/>
                <w:u w:val="single"/>
              </w:rPr>
            </w:pPr>
            <w:r>
              <w:rPr>
                <w:rFonts w:eastAsia="Calibri" w:cs="Courier New"/>
              </w:rPr>
              <w:t xml:space="preserve">Подписано ЭЦП   </w:t>
            </w:r>
          </w:p>
        </w:tc>
        <w:tc>
          <w:tcPr>
            <w:tcW w:w="4568" w:type="dxa"/>
            <w:tcBorders>
              <w:top w:val="single" w:sz="4" w:space="0" w:color="auto"/>
              <w:left w:val="single" w:sz="4" w:space="0" w:color="auto"/>
              <w:bottom w:val="single" w:sz="4" w:space="0" w:color="auto"/>
              <w:right w:val="single" w:sz="4" w:space="0" w:color="auto"/>
            </w:tcBorders>
          </w:tcPr>
          <w:p w:rsidR="00700E80" w:rsidRDefault="00700E80" w:rsidP="00BE0CEF">
            <w:pPr>
              <w:widowControl w:val="0"/>
              <w:autoSpaceDE w:val="0"/>
              <w:autoSpaceDN w:val="0"/>
              <w:adjustRightInd w:val="0"/>
              <w:rPr>
                <w:rFonts w:eastAsia="Calibri"/>
                <w:b/>
                <w:u w:val="single"/>
              </w:rPr>
            </w:pPr>
            <w:r>
              <w:rPr>
                <w:rFonts w:eastAsia="Calibri"/>
                <w:b/>
                <w:u w:val="single"/>
              </w:rPr>
              <w:t>Исполнитель</w:t>
            </w:r>
          </w:p>
          <w:p w:rsidR="00700E80" w:rsidRDefault="00700E80" w:rsidP="00BE0CEF">
            <w:pPr>
              <w:widowControl w:val="0"/>
              <w:autoSpaceDE w:val="0"/>
              <w:autoSpaceDN w:val="0"/>
              <w:adjustRightInd w:val="0"/>
              <w:rPr>
                <w:rFonts w:eastAsia="Calibri"/>
                <w:b/>
                <w:u w:val="single"/>
              </w:rPr>
            </w:pPr>
          </w:p>
          <w:p w:rsidR="00700E80" w:rsidRDefault="00F51584" w:rsidP="00F51584">
            <w:pPr>
              <w:autoSpaceDE w:val="0"/>
              <w:autoSpaceDN w:val="0"/>
              <w:adjustRightInd w:val="0"/>
              <w:rPr>
                <w:rFonts w:eastAsia="Calibri"/>
                <w:b/>
                <w:u w:val="single"/>
              </w:rPr>
            </w:pPr>
            <w:r>
              <w:rPr>
                <w:rFonts w:eastAsia="Calibri"/>
                <w:bCs/>
              </w:rPr>
              <w:t xml:space="preserve"> </w:t>
            </w:r>
          </w:p>
        </w:tc>
      </w:tr>
    </w:tbl>
    <w:p w:rsidR="000A68ED" w:rsidRDefault="000A68ED" w:rsidP="00704BF4">
      <w:pPr>
        <w:jc w:val="right"/>
        <w:outlineLvl w:val="0"/>
        <w:rPr>
          <w:b/>
          <w:bCs/>
        </w:rPr>
      </w:pPr>
    </w:p>
    <w:p w:rsidR="000A68ED" w:rsidRDefault="000A68ED" w:rsidP="001C2A7B">
      <w:pPr>
        <w:jc w:val="right"/>
        <w:rPr>
          <w:b/>
          <w:bCs/>
        </w:rPr>
      </w:pPr>
      <w:r>
        <w:rPr>
          <w:b/>
          <w:bCs/>
        </w:rPr>
        <w:br w:type="page"/>
      </w:r>
      <w:r w:rsidR="00731DF5" w:rsidRPr="00B10568">
        <w:rPr>
          <w:b/>
          <w:bCs/>
        </w:rPr>
        <w:lastRenderedPageBreak/>
        <w:t>Приложение № 2</w:t>
      </w:r>
      <w:r w:rsidR="006B3A88">
        <w:rPr>
          <w:b/>
          <w:bCs/>
        </w:rPr>
        <w:t xml:space="preserve"> </w:t>
      </w:r>
    </w:p>
    <w:p w:rsidR="000A68ED" w:rsidRDefault="000A68ED" w:rsidP="00704BF4">
      <w:pPr>
        <w:jc w:val="right"/>
        <w:outlineLvl w:val="0"/>
        <w:rPr>
          <w:b/>
          <w:bCs/>
        </w:rPr>
      </w:pPr>
      <w:r>
        <w:rPr>
          <w:b/>
          <w:bCs/>
        </w:rPr>
        <w:t xml:space="preserve">К </w:t>
      </w:r>
      <w:r w:rsidR="00351E29" w:rsidRPr="00B10568">
        <w:rPr>
          <w:b/>
          <w:bCs/>
        </w:rPr>
        <w:t xml:space="preserve">контракту № </w:t>
      </w:r>
      <w:r w:rsidR="00080989">
        <w:rPr>
          <w:b/>
          <w:sz w:val="20"/>
          <w:szCs w:val="20"/>
        </w:rPr>
        <w:t>3Ш/РЕМАВ1/2026</w:t>
      </w:r>
    </w:p>
    <w:p w:rsidR="00731DF5" w:rsidRPr="006B3A88" w:rsidRDefault="00561002" w:rsidP="00704BF4">
      <w:pPr>
        <w:jc w:val="right"/>
        <w:outlineLvl w:val="0"/>
        <w:rPr>
          <w:b/>
          <w:bCs/>
        </w:rPr>
      </w:pPr>
      <w:r>
        <w:rPr>
          <w:b/>
          <w:bCs/>
        </w:rPr>
        <w:t>О</w:t>
      </w:r>
      <w:r w:rsidR="000A68ED">
        <w:rPr>
          <w:b/>
          <w:bCs/>
        </w:rPr>
        <w:t>т</w:t>
      </w:r>
      <w:r>
        <w:rPr>
          <w:b/>
          <w:bCs/>
        </w:rPr>
        <w:t xml:space="preserve"> «</w:t>
      </w:r>
      <w:r w:rsidR="00080989">
        <w:rPr>
          <w:b/>
          <w:bCs/>
        </w:rPr>
        <w:t>___</w:t>
      </w:r>
      <w:r w:rsidR="00351E29" w:rsidRPr="00B10568">
        <w:rPr>
          <w:b/>
          <w:bCs/>
        </w:rPr>
        <w:t>»</w:t>
      </w:r>
      <w:r w:rsidR="00080989">
        <w:rPr>
          <w:b/>
          <w:bCs/>
        </w:rPr>
        <w:t xml:space="preserve"> мая </w:t>
      </w:r>
      <w:r w:rsidR="00351E29" w:rsidRPr="00B10568">
        <w:rPr>
          <w:b/>
          <w:bCs/>
        </w:rPr>
        <w:t>20</w:t>
      </w:r>
      <w:r w:rsidR="00CF470E" w:rsidRPr="00B10568">
        <w:rPr>
          <w:b/>
          <w:bCs/>
        </w:rPr>
        <w:t>2</w:t>
      </w:r>
      <w:r w:rsidR="00080989">
        <w:rPr>
          <w:b/>
          <w:bCs/>
        </w:rPr>
        <w:t>6</w:t>
      </w:r>
      <w:r w:rsidR="00AC2D32">
        <w:rPr>
          <w:b/>
          <w:bCs/>
        </w:rPr>
        <w:t xml:space="preserve"> </w:t>
      </w:r>
      <w:r w:rsidR="00351E29" w:rsidRPr="00B10568">
        <w:rPr>
          <w:b/>
          <w:bCs/>
        </w:rPr>
        <w:t>г.</w:t>
      </w:r>
    </w:p>
    <w:p w:rsidR="00731DF5" w:rsidRPr="00B10568" w:rsidRDefault="00731DF5" w:rsidP="00DD0CEF">
      <w:pPr>
        <w:jc w:val="both"/>
        <w:outlineLvl w:val="0"/>
        <w:rPr>
          <w:bCs/>
        </w:rPr>
      </w:pPr>
    </w:p>
    <w:p w:rsidR="00731DF5" w:rsidRPr="00B10568" w:rsidRDefault="00731DF5" w:rsidP="00B0175A">
      <w:pPr>
        <w:jc w:val="center"/>
        <w:outlineLvl w:val="0"/>
        <w:rPr>
          <w:b/>
          <w:bCs/>
        </w:rPr>
      </w:pPr>
      <w:r w:rsidRPr="00B10568">
        <w:rPr>
          <w:b/>
          <w:bCs/>
        </w:rPr>
        <w:t>Расчет стоимости контракта</w:t>
      </w:r>
    </w:p>
    <w:p w:rsidR="00F51014" w:rsidRDefault="00F51014" w:rsidP="00DD0CEF">
      <w:pPr>
        <w:jc w:val="both"/>
        <w:outlineLvl w:val="0"/>
        <w:rPr>
          <w:bCs/>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gridCol w:w="880"/>
        <w:gridCol w:w="850"/>
        <w:gridCol w:w="1560"/>
        <w:gridCol w:w="1559"/>
      </w:tblGrid>
      <w:tr w:rsidR="00F51014" w:rsidRPr="00954FB1" w:rsidTr="001C2A7B">
        <w:tc>
          <w:tcPr>
            <w:tcW w:w="851" w:type="dxa"/>
            <w:vMerge w:val="restart"/>
          </w:tcPr>
          <w:p w:rsidR="00F51014" w:rsidRPr="00954FB1" w:rsidRDefault="00BE0CEF" w:rsidP="00BE0CEF">
            <w:pPr>
              <w:jc w:val="center"/>
              <w:outlineLvl w:val="0"/>
              <w:rPr>
                <w:bCs/>
                <w:sz w:val="22"/>
                <w:szCs w:val="22"/>
              </w:rPr>
            </w:pPr>
            <w:r>
              <w:rPr>
                <w:bCs/>
                <w:sz w:val="22"/>
                <w:szCs w:val="22"/>
              </w:rPr>
              <w:t>№ п/п</w:t>
            </w:r>
          </w:p>
        </w:tc>
        <w:tc>
          <w:tcPr>
            <w:tcW w:w="4961" w:type="dxa"/>
            <w:vMerge w:val="restart"/>
          </w:tcPr>
          <w:p w:rsidR="00F51014" w:rsidRPr="00954FB1" w:rsidRDefault="00BE0CEF" w:rsidP="00BE0CEF">
            <w:pPr>
              <w:jc w:val="center"/>
              <w:outlineLvl w:val="0"/>
              <w:rPr>
                <w:bCs/>
                <w:sz w:val="22"/>
                <w:szCs w:val="22"/>
              </w:rPr>
            </w:pPr>
            <w:r>
              <w:rPr>
                <w:bCs/>
                <w:sz w:val="22"/>
                <w:szCs w:val="22"/>
              </w:rPr>
              <w:t>Наименование товаров, работ, услуг</w:t>
            </w:r>
          </w:p>
        </w:tc>
        <w:tc>
          <w:tcPr>
            <w:tcW w:w="4849" w:type="dxa"/>
            <w:gridSpan w:val="4"/>
          </w:tcPr>
          <w:p w:rsidR="00F51014" w:rsidRPr="00954FB1" w:rsidRDefault="00F51014" w:rsidP="00BE0CEF">
            <w:pPr>
              <w:jc w:val="center"/>
              <w:outlineLvl w:val="0"/>
              <w:rPr>
                <w:bCs/>
                <w:sz w:val="22"/>
                <w:szCs w:val="22"/>
              </w:rPr>
            </w:pPr>
            <w:r w:rsidRPr="00954FB1">
              <w:rPr>
                <w:bCs/>
                <w:sz w:val="22"/>
                <w:szCs w:val="22"/>
              </w:rPr>
              <w:t>Стоимость оказываемых услуг</w:t>
            </w:r>
          </w:p>
        </w:tc>
      </w:tr>
      <w:tr w:rsidR="00280AC9" w:rsidRPr="00954FB1" w:rsidTr="001C2A7B">
        <w:tc>
          <w:tcPr>
            <w:tcW w:w="851" w:type="dxa"/>
            <w:vMerge/>
          </w:tcPr>
          <w:p w:rsidR="00F51014" w:rsidRPr="00954FB1" w:rsidRDefault="00F51014" w:rsidP="00BE0CEF">
            <w:pPr>
              <w:jc w:val="center"/>
              <w:outlineLvl w:val="0"/>
              <w:rPr>
                <w:bCs/>
                <w:sz w:val="22"/>
                <w:szCs w:val="22"/>
              </w:rPr>
            </w:pPr>
          </w:p>
        </w:tc>
        <w:tc>
          <w:tcPr>
            <w:tcW w:w="4961" w:type="dxa"/>
            <w:vMerge/>
          </w:tcPr>
          <w:p w:rsidR="00F51014" w:rsidRPr="00954FB1" w:rsidRDefault="00F51014" w:rsidP="00BE0CEF">
            <w:pPr>
              <w:jc w:val="center"/>
              <w:outlineLvl w:val="0"/>
              <w:rPr>
                <w:bCs/>
                <w:sz w:val="22"/>
                <w:szCs w:val="22"/>
                <w:highlight w:val="yellow"/>
              </w:rPr>
            </w:pPr>
          </w:p>
        </w:tc>
        <w:tc>
          <w:tcPr>
            <w:tcW w:w="880" w:type="dxa"/>
          </w:tcPr>
          <w:p w:rsidR="00F51014" w:rsidRPr="00954FB1" w:rsidRDefault="00F51014" w:rsidP="00BE0CEF">
            <w:pPr>
              <w:jc w:val="center"/>
              <w:outlineLvl w:val="0"/>
              <w:rPr>
                <w:bCs/>
                <w:sz w:val="22"/>
                <w:szCs w:val="22"/>
              </w:rPr>
            </w:pPr>
            <w:r w:rsidRPr="00954FB1">
              <w:rPr>
                <w:bCs/>
                <w:sz w:val="22"/>
                <w:szCs w:val="22"/>
              </w:rPr>
              <w:t>Ед.изм</w:t>
            </w:r>
          </w:p>
        </w:tc>
        <w:tc>
          <w:tcPr>
            <w:tcW w:w="850" w:type="dxa"/>
          </w:tcPr>
          <w:p w:rsidR="00F51014" w:rsidRPr="00954FB1" w:rsidRDefault="00F51014" w:rsidP="00AE0E66">
            <w:pPr>
              <w:jc w:val="center"/>
              <w:outlineLvl w:val="0"/>
              <w:rPr>
                <w:bCs/>
                <w:sz w:val="22"/>
                <w:szCs w:val="22"/>
              </w:rPr>
            </w:pPr>
            <w:r w:rsidRPr="00954FB1">
              <w:rPr>
                <w:bCs/>
                <w:sz w:val="22"/>
                <w:szCs w:val="22"/>
              </w:rPr>
              <w:t>Кол</w:t>
            </w:r>
            <w:r w:rsidR="00AE0E66">
              <w:rPr>
                <w:bCs/>
                <w:sz w:val="22"/>
                <w:szCs w:val="22"/>
              </w:rPr>
              <w:t>-</w:t>
            </w:r>
            <w:r w:rsidRPr="00954FB1">
              <w:rPr>
                <w:bCs/>
                <w:sz w:val="22"/>
                <w:szCs w:val="22"/>
              </w:rPr>
              <w:t>во</w:t>
            </w:r>
          </w:p>
        </w:tc>
        <w:tc>
          <w:tcPr>
            <w:tcW w:w="1560" w:type="dxa"/>
          </w:tcPr>
          <w:p w:rsidR="00F51014" w:rsidRPr="00954FB1" w:rsidRDefault="00F51014" w:rsidP="00BE0CEF">
            <w:pPr>
              <w:jc w:val="center"/>
              <w:outlineLvl w:val="0"/>
              <w:rPr>
                <w:bCs/>
                <w:sz w:val="22"/>
                <w:szCs w:val="22"/>
              </w:rPr>
            </w:pPr>
            <w:r w:rsidRPr="00954FB1">
              <w:rPr>
                <w:bCs/>
                <w:sz w:val="22"/>
                <w:szCs w:val="22"/>
              </w:rPr>
              <w:t xml:space="preserve">Стоимость единицы оказываемой услуги, </w:t>
            </w:r>
            <w:proofErr w:type="spellStart"/>
            <w:r w:rsidRPr="00954FB1">
              <w:rPr>
                <w:bCs/>
                <w:sz w:val="22"/>
                <w:szCs w:val="22"/>
              </w:rPr>
              <w:t>руб</w:t>
            </w:r>
            <w:proofErr w:type="spellEnd"/>
          </w:p>
        </w:tc>
        <w:tc>
          <w:tcPr>
            <w:tcW w:w="1559" w:type="dxa"/>
          </w:tcPr>
          <w:p w:rsidR="00F51014" w:rsidRPr="00954FB1" w:rsidRDefault="00F51014" w:rsidP="00BE0CEF">
            <w:pPr>
              <w:jc w:val="center"/>
              <w:outlineLvl w:val="0"/>
              <w:rPr>
                <w:bCs/>
                <w:sz w:val="22"/>
                <w:szCs w:val="22"/>
              </w:rPr>
            </w:pPr>
            <w:r w:rsidRPr="00954FB1">
              <w:rPr>
                <w:bCs/>
                <w:sz w:val="22"/>
                <w:szCs w:val="22"/>
              </w:rPr>
              <w:t xml:space="preserve">Стоимость оказываемых услуг, </w:t>
            </w:r>
            <w:proofErr w:type="spellStart"/>
            <w:r w:rsidRPr="00954FB1">
              <w:rPr>
                <w:bCs/>
                <w:sz w:val="22"/>
                <w:szCs w:val="22"/>
              </w:rPr>
              <w:t>руб</w:t>
            </w:r>
            <w:proofErr w:type="spellEnd"/>
          </w:p>
        </w:tc>
      </w:tr>
      <w:tr w:rsidR="00280AC9" w:rsidRPr="001F730A" w:rsidTr="001C2A7B">
        <w:tc>
          <w:tcPr>
            <w:tcW w:w="851" w:type="dxa"/>
          </w:tcPr>
          <w:p w:rsidR="00F51014" w:rsidRPr="001F730A" w:rsidRDefault="00F51014" w:rsidP="00BE0CEF">
            <w:pPr>
              <w:jc w:val="center"/>
              <w:outlineLvl w:val="0"/>
              <w:rPr>
                <w:bCs/>
              </w:rPr>
            </w:pPr>
            <w:r w:rsidRPr="001F730A">
              <w:rPr>
                <w:bCs/>
              </w:rPr>
              <w:t>1</w:t>
            </w:r>
          </w:p>
        </w:tc>
        <w:tc>
          <w:tcPr>
            <w:tcW w:w="4961" w:type="dxa"/>
          </w:tcPr>
          <w:p w:rsidR="00F51014" w:rsidRPr="001F730A" w:rsidRDefault="00F51014" w:rsidP="00BE0CEF">
            <w:pPr>
              <w:jc w:val="center"/>
              <w:outlineLvl w:val="0"/>
              <w:rPr>
                <w:bCs/>
              </w:rPr>
            </w:pPr>
            <w:r>
              <w:rPr>
                <w:bCs/>
              </w:rPr>
              <w:t>2</w:t>
            </w:r>
          </w:p>
        </w:tc>
        <w:tc>
          <w:tcPr>
            <w:tcW w:w="880" w:type="dxa"/>
          </w:tcPr>
          <w:p w:rsidR="00F51014" w:rsidRPr="001F730A" w:rsidRDefault="00F51014" w:rsidP="00BE0CEF">
            <w:pPr>
              <w:jc w:val="center"/>
              <w:outlineLvl w:val="0"/>
              <w:rPr>
                <w:bCs/>
              </w:rPr>
            </w:pPr>
            <w:r>
              <w:rPr>
                <w:bCs/>
              </w:rPr>
              <w:t>3</w:t>
            </w:r>
          </w:p>
        </w:tc>
        <w:tc>
          <w:tcPr>
            <w:tcW w:w="850" w:type="dxa"/>
          </w:tcPr>
          <w:p w:rsidR="00F51014" w:rsidRPr="001F730A" w:rsidRDefault="00F51014" w:rsidP="00BE0CEF">
            <w:pPr>
              <w:jc w:val="center"/>
              <w:outlineLvl w:val="0"/>
              <w:rPr>
                <w:bCs/>
              </w:rPr>
            </w:pPr>
            <w:r>
              <w:rPr>
                <w:bCs/>
              </w:rPr>
              <w:t>4</w:t>
            </w:r>
          </w:p>
        </w:tc>
        <w:tc>
          <w:tcPr>
            <w:tcW w:w="1560" w:type="dxa"/>
          </w:tcPr>
          <w:p w:rsidR="00F51014" w:rsidRPr="001F730A" w:rsidRDefault="00F51014" w:rsidP="00BE0CEF">
            <w:pPr>
              <w:jc w:val="center"/>
              <w:outlineLvl w:val="0"/>
              <w:rPr>
                <w:bCs/>
              </w:rPr>
            </w:pPr>
            <w:r>
              <w:rPr>
                <w:bCs/>
              </w:rPr>
              <w:t>5</w:t>
            </w:r>
          </w:p>
        </w:tc>
        <w:tc>
          <w:tcPr>
            <w:tcW w:w="1559" w:type="dxa"/>
          </w:tcPr>
          <w:p w:rsidR="00F51014" w:rsidRPr="001F730A" w:rsidRDefault="00F51014" w:rsidP="00BE0CEF">
            <w:pPr>
              <w:jc w:val="center"/>
              <w:outlineLvl w:val="0"/>
              <w:rPr>
                <w:bCs/>
              </w:rPr>
            </w:pPr>
            <w:r>
              <w:rPr>
                <w:bCs/>
              </w:rPr>
              <w:t>6</w:t>
            </w:r>
          </w:p>
        </w:tc>
      </w:tr>
      <w:tr w:rsidR="00F51584" w:rsidRPr="00004694" w:rsidTr="001C2A7B">
        <w:tc>
          <w:tcPr>
            <w:tcW w:w="851" w:type="dxa"/>
          </w:tcPr>
          <w:p w:rsidR="00F51584" w:rsidRDefault="00F51584" w:rsidP="00F51584">
            <w:pPr>
              <w:pStyle w:val="TableParagraph"/>
              <w:spacing w:before="96"/>
              <w:ind w:left="136"/>
              <w:rPr>
                <w:rFonts w:cstheme="minorBidi"/>
                <w:w w:val="102"/>
              </w:rPr>
            </w:pPr>
            <w:r>
              <w:rPr>
                <w:rFonts w:cstheme="minorBidi"/>
                <w:w w:val="102"/>
              </w:rPr>
              <w:t>1</w:t>
            </w:r>
          </w:p>
        </w:tc>
        <w:tc>
          <w:tcPr>
            <w:tcW w:w="4961" w:type="dxa"/>
          </w:tcPr>
          <w:p w:rsidR="00080989" w:rsidRDefault="00080989" w:rsidP="00080989">
            <w:pPr>
              <w:ind w:left="78"/>
            </w:pPr>
            <w:r w:rsidRPr="00080989">
              <w:t>У</w:t>
            </w:r>
            <w:r w:rsidRPr="00080989">
              <w:t>слуги по замене лобового стекла</w:t>
            </w:r>
            <w:r w:rsidRPr="00080989">
              <w:t xml:space="preserve"> </w:t>
            </w:r>
            <w:r>
              <w:t xml:space="preserve">автомобиля </w:t>
            </w:r>
            <w:r w:rsidRPr="00ED21A5">
              <w:rPr>
                <w:lang w:val="en-US"/>
              </w:rPr>
              <w:t>Peugeot</w:t>
            </w:r>
            <w:r w:rsidRPr="00080989">
              <w:t xml:space="preserve"> </w:t>
            </w:r>
            <w:proofErr w:type="spellStart"/>
            <w:r w:rsidRPr="00ED21A5">
              <w:rPr>
                <w:lang w:val="en-US"/>
              </w:rPr>
              <w:t>Traveller</w:t>
            </w:r>
            <w:proofErr w:type="spellEnd"/>
            <w:r>
              <w:t xml:space="preserve">, </w:t>
            </w:r>
          </w:p>
          <w:p w:rsidR="00080989" w:rsidRPr="008B500B" w:rsidRDefault="00080989" w:rsidP="00080989">
            <w:pPr>
              <w:ind w:left="78"/>
            </w:pPr>
            <w:r>
              <w:t>VIN</w:t>
            </w:r>
            <w:r w:rsidRPr="00080989">
              <w:t>-</w:t>
            </w:r>
            <w:r>
              <w:t xml:space="preserve">код: </w:t>
            </w:r>
            <w:r w:rsidRPr="00080989">
              <w:t>Z8TVEAHXVJM009812</w:t>
            </w:r>
            <w:r w:rsidR="008B500B">
              <w:t xml:space="preserve"> для нужд </w:t>
            </w:r>
            <w:r w:rsidR="008B500B" w:rsidRPr="008B500B">
              <w:rPr>
                <w:szCs w:val="22"/>
              </w:rPr>
              <w:t>ГБОУ школы № 3 Петроградского района Санкт-Петербурга</w:t>
            </w:r>
          </w:p>
          <w:p w:rsidR="00F51584" w:rsidRDefault="00F51584" w:rsidP="00F51584">
            <w:pPr>
              <w:ind w:left="78"/>
              <w:rPr>
                <w:b/>
                <w:sz w:val="20"/>
                <w:szCs w:val="20"/>
              </w:rPr>
            </w:pPr>
          </w:p>
        </w:tc>
        <w:tc>
          <w:tcPr>
            <w:tcW w:w="880" w:type="dxa"/>
          </w:tcPr>
          <w:p w:rsidR="00F51584" w:rsidRDefault="008B500B" w:rsidP="008B500B">
            <w:pPr>
              <w:jc w:val="center"/>
              <w:rPr>
                <w:sz w:val="20"/>
                <w:szCs w:val="20"/>
              </w:rPr>
            </w:pPr>
            <w:proofErr w:type="spellStart"/>
            <w:r>
              <w:rPr>
                <w:sz w:val="20"/>
                <w:szCs w:val="20"/>
              </w:rPr>
              <w:t>шт</w:t>
            </w:r>
            <w:proofErr w:type="spellEnd"/>
          </w:p>
        </w:tc>
        <w:tc>
          <w:tcPr>
            <w:tcW w:w="850" w:type="dxa"/>
          </w:tcPr>
          <w:p w:rsidR="00F51584" w:rsidRDefault="00F51584" w:rsidP="00F51584">
            <w:pPr>
              <w:jc w:val="center"/>
              <w:rPr>
                <w:sz w:val="20"/>
                <w:szCs w:val="20"/>
              </w:rPr>
            </w:pPr>
            <w:r>
              <w:rPr>
                <w:sz w:val="20"/>
                <w:szCs w:val="20"/>
              </w:rPr>
              <w:t>1</w:t>
            </w:r>
          </w:p>
        </w:tc>
        <w:tc>
          <w:tcPr>
            <w:tcW w:w="1560" w:type="dxa"/>
            <w:vAlign w:val="center"/>
          </w:tcPr>
          <w:p w:rsidR="00F51584" w:rsidRDefault="00F51584" w:rsidP="00F51584">
            <w:pPr>
              <w:jc w:val="center"/>
              <w:outlineLvl w:val="0"/>
              <w:rPr>
                <w:bCs/>
              </w:rPr>
            </w:pPr>
          </w:p>
        </w:tc>
        <w:tc>
          <w:tcPr>
            <w:tcW w:w="1559" w:type="dxa"/>
            <w:vAlign w:val="center"/>
          </w:tcPr>
          <w:p w:rsidR="00F51584" w:rsidRDefault="00F51584" w:rsidP="00F51584">
            <w:pPr>
              <w:jc w:val="center"/>
              <w:outlineLvl w:val="0"/>
              <w:rPr>
                <w:bCs/>
              </w:rPr>
            </w:pPr>
          </w:p>
        </w:tc>
      </w:tr>
      <w:tr w:rsidR="001C2A7B" w:rsidRPr="00004694" w:rsidTr="001C2A7B">
        <w:tc>
          <w:tcPr>
            <w:tcW w:w="9102" w:type="dxa"/>
            <w:gridSpan w:val="5"/>
          </w:tcPr>
          <w:p w:rsidR="001C2A7B" w:rsidRPr="00F51584" w:rsidRDefault="001C2A7B" w:rsidP="001C2A7B">
            <w:pPr>
              <w:jc w:val="right"/>
              <w:outlineLvl w:val="0"/>
              <w:rPr>
                <w:b/>
                <w:bCs/>
              </w:rPr>
            </w:pPr>
            <w:r w:rsidRPr="00F51584">
              <w:rPr>
                <w:b/>
                <w:bCs/>
              </w:rPr>
              <w:t>ИТОГО</w:t>
            </w:r>
            <w:r w:rsidR="000F0F16">
              <w:rPr>
                <w:b/>
                <w:bCs/>
              </w:rPr>
              <w:t>:</w:t>
            </w:r>
          </w:p>
        </w:tc>
        <w:tc>
          <w:tcPr>
            <w:tcW w:w="1559" w:type="dxa"/>
            <w:vAlign w:val="center"/>
          </w:tcPr>
          <w:p w:rsidR="001C2A7B" w:rsidRPr="00F51584" w:rsidRDefault="00F51584" w:rsidP="008B500B">
            <w:pPr>
              <w:jc w:val="center"/>
              <w:outlineLvl w:val="0"/>
              <w:rPr>
                <w:b/>
                <w:bCs/>
              </w:rPr>
            </w:pPr>
            <w:r w:rsidRPr="00F51584">
              <w:rPr>
                <w:b/>
                <w:bCs/>
              </w:rPr>
              <w:t xml:space="preserve"> </w:t>
            </w:r>
          </w:p>
        </w:tc>
      </w:tr>
    </w:tbl>
    <w:p w:rsidR="000F0F16" w:rsidRDefault="000F0F16" w:rsidP="00DD0CEF">
      <w:pPr>
        <w:jc w:val="both"/>
        <w:outlineLvl w:val="0"/>
      </w:pPr>
    </w:p>
    <w:p w:rsidR="00EB63CD" w:rsidRDefault="00731DF5" w:rsidP="00DD0CEF">
      <w:pPr>
        <w:jc w:val="both"/>
        <w:outlineLvl w:val="0"/>
        <w:rPr>
          <w:noProof/>
        </w:rPr>
      </w:pPr>
      <w:r w:rsidRPr="00B10568">
        <w:t>Итого стоимость контракта</w:t>
      </w:r>
      <w:r w:rsidR="00F51014">
        <w:t xml:space="preserve"> </w:t>
      </w:r>
      <w:r w:rsidR="008B500B">
        <w:rPr>
          <w:b/>
        </w:rPr>
        <w:t>_________</w:t>
      </w:r>
      <w:r w:rsidR="00F51584" w:rsidRPr="00755FD7">
        <w:rPr>
          <w:b/>
        </w:rPr>
        <w:t xml:space="preserve"> (</w:t>
      </w:r>
      <w:r w:rsidR="008B500B">
        <w:rPr>
          <w:b/>
        </w:rPr>
        <w:t>_______________</w:t>
      </w:r>
      <w:r w:rsidR="00F51584" w:rsidRPr="00755FD7">
        <w:rPr>
          <w:b/>
        </w:rPr>
        <w:t xml:space="preserve">) рублей </w:t>
      </w:r>
      <w:r w:rsidR="008B500B">
        <w:rPr>
          <w:b/>
        </w:rPr>
        <w:t>____</w:t>
      </w:r>
      <w:r w:rsidR="00F51584" w:rsidRPr="00755FD7">
        <w:rPr>
          <w:b/>
        </w:rPr>
        <w:t xml:space="preserve">копеек, </w:t>
      </w:r>
      <w:r w:rsidR="008B500B">
        <w:rPr>
          <w:b/>
        </w:rPr>
        <w:t>(</w:t>
      </w:r>
      <w:r w:rsidR="00F51584" w:rsidRPr="00755FD7">
        <w:rPr>
          <w:b/>
        </w:rPr>
        <w:t>НДС</w:t>
      </w:r>
      <w:r w:rsidR="008B500B">
        <w:rPr>
          <w:b/>
        </w:rPr>
        <w:t xml:space="preserve"> ___/ НДС</w:t>
      </w:r>
      <w:r w:rsidR="00F51584" w:rsidRPr="00755FD7">
        <w:rPr>
          <w:b/>
        </w:rPr>
        <w:t xml:space="preserve"> не</w:t>
      </w:r>
      <w:r w:rsidR="00F51584">
        <w:t xml:space="preserve"> </w:t>
      </w:r>
      <w:r w:rsidR="00F51584" w:rsidRPr="00F51584">
        <w:rPr>
          <w:b/>
        </w:rPr>
        <w:t>облагается</w:t>
      </w:r>
      <w:r w:rsidR="00F51584">
        <w:t xml:space="preserve"> в связи с применением упрощенной системы налогообложения (</w:t>
      </w:r>
      <w:r w:rsidR="00F51584" w:rsidRPr="00414D48">
        <w:t>п. 2 ст. 346.11 НК</w:t>
      </w:r>
      <w:r w:rsidR="00F51584">
        <w:t>)</w:t>
      </w:r>
    </w:p>
    <w:p w:rsidR="00EB63CD" w:rsidRDefault="00EB63CD" w:rsidP="00DD0CEF">
      <w:pPr>
        <w:jc w:val="both"/>
        <w:outlineLvl w:val="0"/>
        <w:rPr>
          <w:noProof/>
        </w:rPr>
      </w:pPr>
    </w:p>
    <w:p w:rsidR="00EB63CD" w:rsidRDefault="00EB63CD" w:rsidP="00DD0CEF">
      <w:pPr>
        <w:jc w:val="both"/>
        <w:outlineLvl w:val="0"/>
        <w:rPr>
          <w:noProof/>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536"/>
      </w:tblGrid>
      <w:tr w:rsidR="00731DF5" w:rsidRPr="00B10568" w:rsidTr="00E74E5E">
        <w:trPr>
          <w:trHeight w:val="841"/>
        </w:trPr>
        <w:tc>
          <w:tcPr>
            <w:tcW w:w="5529" w:type="dxa"/>
          </w:tcPr>
          <w:p w:rsidR="00731DF5" w:rsidRPr="00B10568" w:rsidRDefault="00731DF5" w:rsidP="000820C2">
            <w:pPr>
              <w:widowControl w:val="0"/>
              <w:autoSpaceDE w:val="0"/>
              <w:autoSpaceDN w:val="0"/>
              <w:adjustRightInd w:val="0"/>
              <w:rPr>
                <w:rFonts w:eastAsia="Calibri"/>
                <w:b/>
                <w:u w:val="single"/>
              </w:rPr>
            </w:pPr>
            <w:r w:rsidRPr="00B10568">
              <w:rPr>
                <w:rFonts w:eastAsia="Calibri"/>
                <w:b/>
                <w:u w:val="single"/>
              </w:rPr>
              <w:t>Заказчик</w:t>
            </w:r>
          </w:p>
          <w:p w:rsidR="00F51584" w:rsidRDefault="00F51584" w:rsidP="00F51584">
            <w:pPr>
              <w:rPr>
                <w:b/>
              </w:rPr>
            </w:pPr>
            <w:r>
              <w:rPr>
                <w:b/>
              </w:rPr>
              <w:t>Директор</w:t>
            </w:r>
          </w:p>
          <w:p w:rsidR="00F51584" w:rsidRDefault="00F51584" w:rsidP="00F51584">
            <w:pPr>
              <w:rPr>
                <w:b/>
              </w:rPr>
            </w:pPr>
            <w:r>
              <w:rPr>
                <w:b/>
              </w:rPr>
              <w:t>ГБОУ школа № 3 Петроградского района Санкт-Петербурга</w:t>
            </w:r>
          </w:p>
          <w:p w:rsidR="00F51584" w:rsidRDefault="00F51584" w:rsidP="00F51584">
            <w:pPr>
              <w:rPr>
                <w:b/>
              </w:rPr>
            </w:pPr>
            <w:r>
              <w:rPr>
                <w:b/>
              </w:rPr>
              <w:t>Хижевский Александр Ярославович</w:t>
            </w:r>
          </w:p>
          <w:p w:rsidR="00731DF5" w:rsidRPr="00B10568" w:rsidRDefault="00F51584" w:rsidP="00F51584">
            <w:pPr>
              <w:widowControl w:val="0"/>
              <w:autoSpaceDE w:val="0"/>
              <w:autoSpaceDN w:val="0"/>
              <w:adjustRightInd w:val="0"/>
              <w:rPr>
                <w:rFonts w:eastAsia="Calibri"/>
                <w:u w:val="single"/>
              </w:rPr>
            </w:pPr>
            <w:r>
              <w:rPr>
                <w:rFonts w:eastAsia="Calibri" w:cs="Courier New"/>
              </w:rPr>
              <w:t xml:space="preserve">Подписано ЭЦП   </w:t>
            </w:r>
          </w:p>
        </w:tc>
        <w:tc>
          <w:tcPr>
            <w:tcW w:w="4536" w:type="dxa"/>
          </w:tcPr>
          <w:p w:rsidR="00731DF5" w:rsidRPr="00B10568" w:rsidRDefault="00731DF5" w:rsidP="00FC3E70">
            <w:pPr>
              <w:widowControl w:val="0"/>
              <w:autoSpaceDE w:val="0"/>
              <w:autoSpaceDN w:val="0"/>
              <w:adjustRightInd w:val="0"/>
              <w:rPr>
                <w:rFonts w:eastAsia="Calibri"/>
                <w:b/>
                <w:u w:val="single"/>
              </w:rPr>
            </w:pPr>
            <w:r w:rsidRPr="00B10568">
              <w:rPr>
                <w:rFonts w:eastAsia="Calibri"/>
                <w:b/>
                <w:u w:val="single"/>
              </w:rPr>
              <w:t>Исполнитель</w:t>
            </w:r>
          </w:p>
          <w:p w:rsidR="008B500B" w:rsidRDefault="008B500B" w:rsidP="00F51584">
            <w:pPr>
              <w:autoSpaceDE w:val="0"/>
              <w:autoSpaceDN w:val="0"/>
              <w:adjustRightInd w:val="0"/>
              <w:rPr>
                <w:rFonts w:eastAsia="Calibri"/>
                <w:b/>
                <w:bCs/>
              </w:rPr>
            </w:pPr>
          </w:p>
          <w:p w:rsidR="008B500B" w:rsidRDefault="008B500B" w:rsidP="00F51584">
            <w:pPr>
              <w:autoSpaceDE w:val="0"/>
              <w:autoSpaceDN w:val="0"/>
              <w:adjustRightInd w:val="0"/>
              <w:rPr>
                <w:rFonts w:eastAsia="Calibri"/>
                <w:b/>
                <w:bCs/>
              </w:rPr>
            </w:pPr>
          </w:p>
          <w:p w:rsidR="008B500B" w:rsidRDefault="008B500B" w:rsidP="00F51584">
            <w:pPr>
              <w:autoSpaceDE w:val="0"/>
              <w:autoSpaceDN w:val="0"/>
              <w:adjustRightInd w:val="0"/>
              <w:rPr>
                <w:rFonts w:eastAsia="Calibri"/>
                <w:b/>
                <w:bCs/>
              </w:rPr>
            </w:pPr>
          </w:p>
          <w:p w:rsidR="008B500B" w:rsidRDefault="008B500B" w:rsidP="00F51584">
            <w:pPr>
              <w:autoSpaceDE w:val="0"/>
              <w:autoSpaceDN w:val="0"/>
              <w:adjustRightInd w:val="0"/>
              <w:rPr>
                <w:rFonts w:eastAsia="Calibri"/>
                <w:b/>
                <w:bCs/>
              </w:rPr>
            </w:pPr>
          </w:p>
          <w:p w:rsidR="00731DF5" w:rsidRPr="00B10568" w:rsidRDefault="00F51584" w:rsidP="00F51584">
            <w:pPr>
              <w:autoSpaceDE w:val="0"/>
              <w:autoSpaceDN w:val="0"/>
              <w:adjustRightInd w:val="0"/>
              <w:rPr>
                <w:rFonts w:eastAsia="Calibri"/>
                <w:b/>
                <w:u w:val="single"/>
              </w:rPr>
            </w:pPr>
            <w:r>
              <w:rPr>
                <w:rFonts w:eastAsia="Calibri"/>
                <w:bCs/>
              </w:rPr>
              <w:t xml:space="preserve">Подписано ЭЦП   </w:t>
            </w:r>
          </w:p>
        </w:tc>
      </w:tr>
    </w:tbl>
    <w:p w:rsidR="007A123A" w:rsidRPr="007A123A" w:rsidRDefault="007A123A" w:rsidP="007A123A"/>
    <w:p w:rsidR="007A123A" w:rsidRPr="007A123A" w:rsidRDefault="007A123A" w:rsidP="007A123A"/>
    <w:p w:rsidR="007A123A" w:rsidRPr="007A123A" w:rsidRDefault="007A123A" w:rsidP="007A123A"/>
    <w:p w:rsidR="007A123A" w:rsidRDefault="007A123A" w:rsidP="007A123A"/>
    <w:p w:rsidR="00731DF5" w:rsidRPr="002E5580" w:rsidRDefault="00731DF5" w:rsidP="00EB63CD">
      <w:pPr>
        <w:spacing w:line="360" w:lineRule="auto"/>
        <w:rPr>
          <w:sz w:val="20"/>
          <w:szCs w:val="20"/>
        </w:rPr>
      </w:pPr>
    </w:p>
    <w:sectPr w:rsidR="00731DF5" w:rsidRPr="002E5580" w:rsidSect="00EB63CD">
      <w:footerReference w:type="default" r:id="rId12"/>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BE2" w:rsidRDefault="00DD0BE2">
      <w:r>
        <w:separator/>
      </w:r>
    </w:p>
  </w:endnote>
  <w:endnote w:type="continuationSeparator" w:id="0">
    <w:p w:rsidR="00DD0BE2" w:rsidRDefault="00DD0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A7B" w:rsidRPr="00AC058F" w:rsidRDefault="001C2A7B" w:rsidP="008B6E8A">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BE2" w:rsidRDefault="00DD0BE2">
      <w:r>
        <w:separator/>
      </w:r>
    </w:p>
  </w:footnote>
  <w:footnote w:type="continuationSeparator" w:id="0">
    <w:p w:rsidR="00DD0BE2" w:rsidRDefault="00DD0B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F83C54"/>
    <w:multiLevelType w:val="multilevel"/>
    <w:tmpl w:val="1AD2484C"/>
    <w:lvl w:ilvl="0">
      <w:start w:val="6"/>
      <w:numFmt w:val="decimal"/>
      <w:lvlText w:val="%1."/>
      <w:lvlJc w:val="left"/>
      <w:pPr>
        <w:ind w:left="360" w:hanging="360"/>
      </w:pPr>
      <w:rPr>
        <w:rFonts w:hint="default"/>
        <w:b/>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6FC"/>
    <w:rsid w:val="00000255"/>
    <w:rsid w:val="000004F6"/>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471DE"/>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989"/>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8ED"/>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0F16"/>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B8A"/>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2A7B"/>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5C8F"/>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C7CBE"/>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A30"/>
    <w:rsid w:val="004F2467"/>
    <w:rsid w:val="004F2ED1"/>
    <w:rsid w:val="004F30C8"/>
    <w:rsid w:val="004F377D"/>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BA1"/>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1002"/>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0DC0"/>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2A50"/>
    <w:rsid w:val="00723C19"/>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5FD7"/>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00B"/>
    <w:rsid w:val="008B575C"/>
    <w:rsid w:val="008B6202"/>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3AD"/>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068"/>
    <w:rsid w:val="00A90EE9"/>
    <w:rsid w:val="00A91B9B"/>
    <w:rsid w:val="00A91DBF"/>
    <w:rsid w:val="00A92134"/>
    <w:rsid w:val="00A92FFA"/>
    <w:rsid w:val="00A93404"/>
    <w:rsid w:val="00A936FC"/>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2D32"/>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37B5"/>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6BB9"/>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0CEF"/>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2CBC"/>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CD8"/>
    <w:rsid w:val="00DC1F9C"/>
    <w:rsid w:val="00DC4816"/>
    <w:rsid w:val="00DC4BC5"/>
    <w:rsid w:val="00DC4BCA"/>
    <w:rsid w:val="00DC5128"/>
    <w:rsid w:val="00DC5D0E"/>
    <w:rsid w:val="00DC698E"/>
    <w:rsid w:val="00DD0817"/>
    <w:rsid w:val="00DD0BE2"/>
    <w:rsid w:val="00DD0CEF"/>
    <w:rsid w:val="00DD15F6"/>
    <w:rsid w:val="00DD1EDF"/>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4B72"/>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B63CD"/>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162"/>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2C21"/>
    <w:rsid w:val="00F452A8"/>
    <w:rsid w:val="00F464CA"/>
    <w:rsid w:val="00F471C9"/>
    <w:rsid w:val="00F47E67"/>
    <w:rsid w:val="00F5083A"/>
    <w:rsid w:val="00F51014"/>
    <w:rsid w:val="00F5158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172"/>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7F34"/>
  <w15:docId w15:val="{C580F4CB-B914-421F-93A1-A4FAAE2B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098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uiPriority w:val="99"/>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paragraph" w:customStyle="1" w:styleId="10">
    <w:name w:val="Без интервала1"/>
    <w:rsid w:val="00B10568"/>
    <w:rPr>
      <w:rFonts w:eastAsia="Times New Roman"/>
      <w:sz w:val="22"/>
      <w:szCs w:val="22"/>
      <w:lang w:eastAsia="en-US"/>
    </w:rPr>
  </w:style>
  <w:style w:type="character" w:customStyle="1" w:styleId="wmi-callto">
    <w:name w:val="wmi-callto"/>
    <w:basedOn w:val="a0"/>
    <w:rsid w:val="00FC2C31"/>
  </w:style>
  <w:style w:type="character" w:styleId="af1">
    <w:name w:val="Hyperlink"/>
    <w:basedOn w:val="a0"/>
    <w:uiPriority w:val="99"/>
    <w:semiHidden/>
    <w:unhideWhenUsed/>
    <w:rsid w:val="00700E80"/>
    <w:rPr>
      <w:color w:val="0000FF" w:themeColor="hyperlink"/>
      <w:u w:val="single"/>
    </w:rPr>
  </w:style>
  <w:style w:type="paragraph" w:styleId="af2">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
    <w:uiPriority w:val="1"/>
    <w:qFormat/>
    <w:rsid w:val="00700E80"/>
    <w:pPr>
      <w:widowControl w:val="0"/>
      <w:autoSpaceDE w:val="0"/>
      <w:autoSpaceDN w:val="0"/>
      <w:adjustRightInd w:val="0"/>
    </w:pPr>
    <w:rPr>
      <w:rFonts w:eastAsiaTheme="minorEastAsia"/>
    </w:rPr>
  </w:style>
  <w:style w:type="paragraph" w:customStyle="1" w:styleId="p10">
    <w:name w:val="p10"/>
    <w:basedOn w:val="a"/>
    <w:rsid w:val="00700E80"/>
    <w:pPr>
      <w:spacing w:before="100" w:beforeAutospacing="1" w:after="100" w:afterAutospacing="1"/>
    </w:pPr>
  </w:style>
  <w:style w:type="paragraph" w:customStyle="1" w:styleId="2-11">
    <w:name w:val="2-11"/>
    <w:basedOn w:val="a"/>
    <w:rsid w:val="006E7E08"/>
    <w:pPr>
      <w:spacing w:after="60"/>
      <w:jc w:val="both"/>
    </w:pPr>
  </w:style>
  <w:style w:type="paragraph" w:customStyle="1" w:styleId="31">
    <w:name w:val="Основной текст 31"/>
    <w:basedOn w:val="a"/>
    <w:rsid w:val="00F51014"/>
    <w:pPr>
      <w:widowControl w:val="0"/>
      <w:suppressAutoHyphens/>
      <w:autoSpaceDE w:val="0"/>
      <w:spacing w:line="260" w:lineRule="exact"/>
      <w:jc w:val="both"/>
    </w:pPr>
    <w:rPr>
      <w:lang w:eastAsia="ar-SA"/>
    </w:rPr>
  </w:style>
  <w:style w:type="paragraph" w:customStyle="1" w:styleId="2">
    <w:name w:val="Без интервала2"/>
    <w:rsid w:val="00F51014"/>
    <w:rPr>
      <w:rFonts w:ascii="Times New Roman" w:hAnsi="Times New Roman"/>
      <w:sz w:val="24"/>
      <w:szCs w:val="24"/>
    </w:rPr>
  </w:style>
  <w:style w:type="paragraph" w:customStyle="1" w:styleId="pboth">
    <w:name w:val="pboth"/>
    <w:basedOn w:val="a"/>
    <w:rsid w:val="00F51014"/>
    <w:pPr>
      <w:spacing w:before="100" w:beforeAutospacing="1" w:after="100" w:afterAutospacing="1"/>
    </w:pPr>
  </w:style>
  <w:style w:type="table" w:customStyle="1" w:styleId="TableNormal">
    <w:name w:val="Table Normal"/>
    <w:uiPriority w:val="2"/>
    <w:semiHidden/>
    <w:unhideWhenUsed/>
    <w:qFormat/>
    <w:rsid w:val="00BE0C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508718816">
      <w:bodyDiv w:val="1"/>
      <w:marLeft w:val="0"/>
      <w:marRight w:val="0"/>
      <w:marTop w:val="0"/>
      <w:marBottom w:val="0"/>
      <w:divBdr>
        <w:top w:val="none" w:sz="0" w:space="0" w:color="auto"/>
        <w:left w:val="none" w:sz="0" w:space="0" w:color="auto"/>
        <w:bottom w:val="none" w:sz="0" w:space="0" w:color="auto"/>
        <w:right w:val="none" w:sz="0" w:space="0" w:color="auto"/>
      </w:divBdr>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696078767">
      <w:bodyDiv w:val="1"/>
      <w:marLeft w:val="0"/>
      <w:marRight w:val="0"/>
      <w:marTop w:val="0"/>
      <w:marBottom w:val="0"/>
      <w:divBdr>
        <w:top w:val="none" w:sz="0" w:space="0" w:color="auto"/>
        <w:left w:val="none" w:sz="0" w:space="0" w:color="auto"/>
        <w:bottom w:val="none" w:sz="0" w:space="0" w:color="auto"/>
        <w:right w:val="none" w:sz="0" w:space="0" w:color="auto"/>
      </w:divBdr>
    </w:div>
    <w:div w:id="719474300">
      <w:bodyDiv w:val="1"/>
      <w:marLeft w:val="0"/>
      <w:marRight w:val="0"/>
      <w:marTop w:val="0"/>
      <w:marBottom w:val="0"/>
      <w:divBdr>
        <w:top w:val="none" w:sz="0" w:space="0" w:color="auto"/>
        <w:left w:val="none" w:sz="0" w:space="0" w:color="auto"/>
        <w:bottom w:val="none" w:sz="0" w:space="0" w:color="auto"/>
        <w:right w:val="none" w:sz="0" w:space="0" w:color="auto"/>
      </w:divBdr>
      <w:divsChild>
        <w:div w:id="246496338">
          <w:marLeft w:val="-225"/>
          <w:marRight w:val="-225"/>
          <w:marTop w:val="0"/>
          <w:marBottom w:val="75"/>
          <w:divBdr>
            <w:top w:val="none" w:sz="0" w:space="0" w:color="auto"/>
            <w:left w:val="none" w:sz="0" w:space="0" w:color="auto"/>
            <w:bottom w:val="none" w:sz="0" w:space="0" w:color="auto"/>
            <w:right w:val="none" w:sz="0" w:space="0" w:color="auto"/>
          </w:divBdr>
          <w:divsChild>
            <w:div w:id="1928492784">
              <w:marLeft w:val="0"/>
              <w:marRight w:val="0"/>
              <w:marTop w:val="0"/>
              <w:marBottom w:val="0"/>
              <w:divBdr>
                <w:top w:val="none" w:sz="0" w:space="0" w:color="auto"/>
                <w:left w:val="none" w:sz="0" w:space="0" w:color="auto"/>
                <w:bottom w:val="none" w:sz="0" w:space="0" w:color="auto"/>
                <w:right w:val="none" w:sz="0" w:space="0" w:color="auto"/>
              </w:divBdr>
              <w:divsChild>
                <w:div w:id="139547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79155">
          <w:marLeft w:val="-225"/>
          <w:marRight w:val="-225"/>
          <w:marTop w:val="0"/>
          <w:marBottom w:val="75"/>
          <w:divBdr>
            <w:top w:val="none" w:sz="0" w:space="0" w:color="auto"/>
            <w:left w:val="none" w:sz="0" w:space="0" w:color="auto"/>
            <w:bottom w:val="none" w:sz="0" w:space="0" w:color="auto"/>
            <w:right w:val="none" w:sz="0" w:space="0" w:color="auto"/>
          </w:divBdr>
          <w:divsChild>
            <w:div w:id="1794129013">
              <w:marLeft w:val="0"/>
              <w:marRight w:val="0"/>
              <w:marTop w:val="0"/>
              <w:marBottom w:val="0"/>
              <w:divBdr>
                <w:top w:val="none" w:sz="0" w:space="0" w:color="auto"/>
                <w:left w:val="none" w:sz="0" w:space="0" w:color="auto"/>
                <w:bottom w:val="none" w:sz="0" w:space="0" w:color="auto"/>
                <w:right w:val="none" w:sz="0" w:space="0" w:color="auto"/>
              </w:divBdr>
              <w:divsChild>
                <w:div w:id="51703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7832">
          <w:marLeft w:val="-225"/>
          <w:marRight w:val="-225"/>
          <w:marTop w:val="0"/>
          <w:marBottom w:val="75"/>
          <w:divBdr>
            <w:top w:val="none" w:sz="0" w:space="0" w:color="auto"/>
            <w:left w:val="none" w:sz="0" w:space="0" w:color="auto"/>
            <w:bottom w:val="none" w:sz="0" w:space="0" w:color="auto"/>
            <w:right w:val="none" w:sz="0" w:space="0" w:color="auto"/>
          </w:divBdr>
          <w:divsChild>
            <w:div w:id="1472597080">
              <w:marLeft w:val="0"/>
              <w:marRight w:val="0"/>
              <w:marTop w:val="0"/>
              <w:marBottom w:val="0"/>
              <w:divBdr>
                <w:top w:val="none" w:sz="0" w:space="0" w:color="auto"/>
                <w:left w:val="none" w:sz="0" w:space="0" w:color="auto"/>
                <w:bottom w:val="none" w:sz="0" w:space="0" w:color="auto"/>
                <w:right w:val="none" w:sz="0" w:space="0" w:color="auto"/>
              </w:divBdr>
              <w:divsChild>
                <w:div w:id="5172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5300">
          <w:marLeft w:val="-225"/>
          <w:marRight w:val="-225"/>
          <w:marTop w:val="0"/>
          <w:marBottom w:val="75"/>
          <w:divBdr>
            <w:top w:val="none" w:sz="0" w:space="0" w:color="auto"/>
            <w:left w:val="none" w:sz="0" w:space="0" w:color="auto"/>
            <w:bottom w:val="none" w:sz="0" w:space="0" w:color="auto"/>
            <w:right w:val="none" w:sz="0" w:space="0" w:color="auto"/>
          </w:divBdr>
          <w:divsChild>
            <w:div w:id="572468837">
              <w:marLeft w:val="0"/>
              <w:marRight w:val="0"/>
              <w:marTop w:val="0"/>
              <w:marBottom w:val="0"/>
              <w:divBdr>
                <w:top w:val="none" w:sz="0" w:space="0" w:color="auto"/>
                <w:left w:val="none" w:sz="0" w:space="0" w:color="auto"/>
                <w:bottom w:val="none" w:sz="0" w:space="0" w:color="auto"/>
                <w:right w:val="none" w:sz="0" w:space="0" w:color="auto"/>
              </w:divBdr>
              <w:divsChild>
                <w:div w:id="63722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19003">
          <w:marLeft w:val="-225"/>
          <w:marRight w:val="-225"/>
          <w:marTop w:val="0"/>
          <w:marBottom w:val="75"/>
          <w:divBdr>
            <w:top w:val="none" w:sz="0" w:space="0" w:color="auto"/>
            <w:left w:val="none" w:sz="0" w:space="0" w:color="auto"/>
            <w:bottom w:val="none" w:sz="0" w:space="0" w:color="auto"/>
            <w:right w:val="none" w:sz="0" w:space="0" w:color="auto"/>
          </w:divBdr>
          <w:divsChild>
            <w:div w:id="1086808493">
              <w:marLeft w:val="0"/>
              <w:marRight w:val="0"/>
              <w:marTop w:val="0"/>
              <w:marBottom w:val="0"/>
              <w:divBdr>
                <w:top w:val="none" w:sz="0" w:space="0" w:color="auto"/>
                <w:left w:val="none" w:sz="0" w:space="0" w:color="auto"/>
                <w:bottom w:val="none" w:sz="0" w:space="0" w:color="auto"/>
                <w:right w:val="none" w:sz="0" w:space="0" w:color="auto"/>
              </w:divBdr>
              <w:divsChild>
                <w:div w:id="45097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3173">
          <w:marLeft w:val="-225"/>
          <w:marRight w:val="-225"/>
          <w:marTop w:val="0"/>
          <w:marBottom w:val="75"/>
          <w:divBdr>
            <w:top w:val="none" w:sz="0" w:space="0" w:color="auto"/>
            <w:left w:val="none" w:sz="0" w:space="0" w:color="auto"/>
            <w:bottom w:val="none" w:sz="0" w:space="0" w:color="auto"/>
            <w:right w:val="none" w:sz="0" w:space="0" w:color="auto"/>
          </w:divBdr>
          <w:divsChild>
            <w:div w:id="1783184621">
              <w:marLeft w:val="0"/>
              <w:marRight w:val="0"/>
              <w:marTop w:val="0"/>
              <w:marBottom w:val="0"/>
              <w:divBdr>
                <w:top w:val="none" w:sz="0" w:space="0" w:color="auto"/>
                <w:left w:val="none" w:sz="0" w:space="0" w:color="auto"/>
                <w:bottom w:val="none" w:sz="0" w:space="0" w:color="auto"/>
                <w:right w:val="none" w:sz="0" w:space="0" w:color="auto"/>
              </w:divBdr>
              <w:divsChild>
                <w:div w:id="7295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37471">
          <w:marLeft w:val="-225"/>
          <w:marRight w:val="-225"/>
          <w:marTop w:val="0"/>
          <w:marBottom w:val="75"/>
          <w:divBdr>
            <w:top w:val="none" w:sz="0" w:space="0" w:color="auto"/>
            <w:left w:val="none" w:sz="0" w:space="0" w:color="auto"/>
            <w:bottom w:val="none" w:sz="0" w:space="0" w:color="auto"/>
            <w:right w:val="none" w:sz="0" w:space="0" w:color="auto"/>
          </w:divBdr>
          <w:divsChild>
            <w:div w:id="1838765751">
              <w:marLeft w:val="0"/>
              <w:marRight w:val="0"/>
              <w:marTop w:val="0"/>
              <w:marBottom w:val="0"/>
              <w:divBdr>
                <w:top w:val="none" w:sz="0" w:space="0" w:color="auto"/>
                <w:left w:val="none" w:sz="0" w:space="0" w:color="auto"/>
                <w:bottom w:val="none" w:sz="0" w:space="0" w:color="auto"/>
                <w:right w:val="none" w:sz="0" w:space="0" w:color="auto"/>
              </w:divBdr>
              <w:divsChild>
                <w:div w:id="2355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971404">
          <w:marLeft w:val="-225"/>
          <w:marRight w:val="-225"/>
          <w:marTop w:val="0"/>
          <w:marBottom w:val="75"/>
          <w:divBdr>
            <w:top w:val="none" w:sz="0" w:space="0" w:color="auto"/>
            <w:left w:val="none" w:sz="0" w:space="0" w:color="auto"/>
            <w:bottom w:val="none" w:sz="0" w:space="0" w:color="auto"/>
            <w:right w:val="none" w:sz="0" w:space="0" w:color="auto"/>
          </w:divBdr>
          <w:divsChild>
            <w:div w:id="74520230">
              <w:marLeft w:val="0"/>
              <w:marRight w:val="0"/>
              <w:marTop w:val="0"/>
              <w:marBottom w:val="0"/>
              <w:divBdr>
                <w:top w:val="none" w:sz="0" w:space="0" w:color="auto"/>
                <w:left w:val="none" w:sz="0" w:space="0" w:color="auto"/>
                <w:bottom w:val="none" w:sz="0" w:space="0" w:color="auto"/>
                <w:right w:val="none" w:sz="0" w:space="0" w:color="auto"/>
              </w:divBdr>
              <w:divsChild>
                <w:div w:id="4198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13800">
          <w:marLeft w:val="-225"/>
          <w:marRight w:val="-225"/>
          <w:marTop w:val="0"/>
          <w:marBottom w:val="75"/>
          <w:divBdr>
            <w:top w:val="none" w:sz="0" w:space="0" w:color="auto"/>
            <w:left w:val="none" w:sz="0" w:space="0" w:color="auto"/>
            <w:bottom w:val="none" w:sz="0" w:space="0" w:color="auto"/>
            <w:right w:val="none" w:sz="0" w:space="0" w:color="auto"/>
          </w:divBdr>
          <w:divsChild>
            <w:div w:id="590309880">
              <w:marLeft w:val="0"/>
              <w:marRight w:val="0"/>
              <w:marTop w:val="0"/>
              <w:marBottom w:val="0"/>
              <w:divBdr>
                <w:top w:val="none" w:sz="0" w:space="0" w:color="auto"/>
                <w:left w:val="none" w:sz="0" w:space="0" w:color="auto"/>
                <w:bottom w:val="none" w:sz="0" w:space="0" w:color="auto"/>
                <w:right w:val="none" w:sz="0" w:space="0" w:color="auto"/>
              </w:divBdr>
              <w:divsChild>
                <w:div w:id="152319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150">
          <w:marLeft w:val="-225"/>
          <w:marRight w:val="-225"/>
          <w:marTop w:val="0"/>
          <w:marBottom w:val="75"/>
          <w:divBdr>
            <w:top w:val="none" w:sz="0" w:space="0" w:color="auto"/>
            <w:left w:val="none" w:sz="0" w:space="0" w:color="auto"/>
            <w:bottom w:val="none" w:sz="0" w:space="0" w:color="auto"/>
            <w:right w:val="none" w:sz="0" w:space="0" w:color="auto"/>
          </w:divBdr>
          <w:divsChild>
            <w:div w:id="912011508">
              <w:marLeft w:val="0"/>
              <w:marRight w:val="0"/>
              <w:marTop w:val="0"/>
              <w:marBottom w:val="0"/>
              <w:divBdr>
                <w:top w:val="none" w:sz="0" w:space="0" w:color="auto"/>
                <w:left w:val="none" w:sz="0" w:space="0" w:color="auto"/>
                <w:bottom w:val="none" w:sz="0" w:space="0" w:color="auto"/>
                <w:right w:val="none" w:sz="0" w:space="0" w:color="auto"/>
              </w:divBdr>
              <w:divsChild>
                <w:div w:id="50058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76555">
          <w:marLeft w:val="-225"/>
          <w:marRight w:val="-225"/>
          <w:marTop w:val="0"/>
          <w:marBottom w:val="75"/>
          <w:divBdr>
            <w:top w:val="none" w:sz="0" w:space="0" w:color="auto"/>
            <w:left w:val="none" w:sz="0" w:space="0" w:color="auto"/>
            <w:bottom w:val="none" w:sz="0" w:space="0" w:color="auto"/>
            <w:right w:val="none" w:sz="0" w:space="0" w:color="auto"/>
          </w:divBdr>
        </w:div>
        <w:div w:id="1444107380">
          <w:marLeft w:val="-225"/>
          <w:marRight w:val="-225"/>
          <w:marTop w:val="0"/>
          <w:marBottom w:val="75"/>
          <w:divBdr>
            <w:top w:val="none" w:sz="0" w:space="0" w:color="auto"/>
            <w:left w:val="none" w:sz="0" w:space="0" w:color="auto"/>
            <w:bottom w:val="none" w:sz="0" w:space="0" w:color="auto"/>
            <w:right w:val="none" w:sz="0" w:space="0" w:color="auto"/>
          </w:divBdr>
          <w:divsChild>
            <w:div w:id="259804414">
              <w:marLeft w:val="0"/>
              <w:marRight w:val="0"/>
              <w:marTop w:val="0"/>
              <w:marBottom w:val="0"/>
              <w:divBdr>
                <w:top w:val="none" w:sz="0" w:space="0" w:color="auto"/>
                <w:left w:val="none" w:sz="0" w:space="0" w:color="auto"/>
                <w:bottom w:val="none" w:sz="0" w:space="0" w:color="auto"/>
                <w:right w:val="none" w:sz="0" w:space="0" w:color="auto"/>
              </w:divBdr>
              <w:divsChild>
                <w:div w:id="20594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38947">
          <w:marLeft w:val="-225"/>
          <w:marRight w:val="-225"/>
          <w:marTop w:val="0"/>
          <w:marBottom w:val="75"/>
          <w:divBdr>
            <w:top w:val="none" w:sz="0" w:space="0" w:color="auto"/>
            <w:left w:val="none" w:sz="0" w:space="0" w:color="auto"/>
            <w:bottom w:val="none" w:sz="0" w:space="0" w:color="auto"/>
            <w:right w:val="none" w:sz="0" w:space="0" w:color="auto"/>
          </w:divBdr>
          <w:divsChild>
            <w:div w:id="1154754854">
              <w:marLeft w:val="0"/>
              <w:marRight w:val="0"/>
              <w:marTop w:val="0"/>
              <w:marBottom w:val="0"/>
              <w:divBdr>
                <w:top w:val="none" w:sz="0" w:space="0" w:color="auto"/>
                <w:left w:val="none" w:sz="0" w:space="0" w:color="auto"/>
                <w:bottom w:val="none" w:sz="0" w:space="0" w:color="auto"/>
                <w:right w:val="none" w:sz="0" w:space="0" w:color="auto"/>
              </w:divBdr>
              <w:divsChild>
                <w:div w:id="3915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24754">
          <w:marLeft w:val="-225"/>
          <w:marRight w:val="-225"/>
          <w:marTop w:val="0"/>
          <w:marBottom w:val="75"/>
          <w:divBdr>
            <w:top w:val="none" w:sz="0" w:space="0" w:color="auto"/>
            <w:left w:val="none" w:sz="0" w:space="0" w:color="auto"/>
            <w:bottom w:val="none" w:sz="0" w:space="0" w:color="auto"/>
            <w:right w:val="none" w:sz="0" w:space="0" w:color="auto"/>
          </w:divBdr>
          <w:divsChild>
            <w:div w:id="863055409">
              <w:marLeft w:val="0"/>
              <w:marRight w:val="0"/>
              <w:marTop w:val="0"/>
              <w:marBottom w:val="0"/>
              <w:divBdr>
                <w:top w:val="none" w:sz="0" w:space="0" w:color="auto"/>
                <w:left w:val="none" w:sz="0" w:space="0" w:color="auto"/>
                <w:bottom w:val="none" w:sz="0" w:space="0" w:color="auto"/>
                <w:right w:val="none" w:sz="0" w:space="0" w:color="auto"/>
              </w:divBdr>
              <w:divsChild>
                <w:div w:id="102455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260590">
          <w:marLeft w:val="-225"/>
          <w:marRight w:val="-225"/>
          <w:marTop w:val="0"/>
          <w:marBottom w:val="75"/>
          <w:divBdr>
            <w:top w:val="none" w:sz="0" w:space="0" w:color="auto"/>
            <w:left w:val="none" w:sz="0" w:space="0" w:color="auto"/>
            <w:bottom w:val="none" w:sz="0" w:space="0" w:color="auto"/>
            <w:right w:val="none" w:sz="0" w:space="0" w:color="auto"/>
          </w:divBdr>
          <w:divsChild>
            <w:div w:id="1501307891">
              <w:marLeft w:val="0"/>
              <w:marRight w:val="0"/>
              <w:marTop w:val="0"/>
              <w:marBottom w:val="0"/>
              <w:divBdr>
                <w:top w:val="none" w:sz="0" w:space="0" w:color="auto"/>
                <w:left w:val="none" w:sz="0" w:space="0" w:color="auto"/>
                <w:bottom w:val="none" w:sz="0" w:space="0" w:color="auto"/>
                <w:right w:val="none" w:sz="0" w:space="0" w:color="auto"/>
              </w:divBdr>
              <w:divsChild>
                <w:div w:id="65125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42955">
          <w:marLeft w:val="-225"/>
          <w:marRight w:val="-225"/>
          <w:marTop w:val="0"/>
          <w:marBottom w:val="75"/>
          <w:divBdr>
            <w:top w:val="none" w:sz="0" w:space="0" w:color="auto"/>
            <w:left w:val="none" w:sz="0" w:space="0" w:color="auto"/>
            <w:bottom w:val="none" w:sz="0" w:space="0" w:color="auto"/>
            <w:right w:val="none" w:sz="0" w:space="0" w:color="auto"/>
          </w:divBdr>
        </w:div>
        <w:div w:id="1333682389">
          <w:marLeft w:val="-225"/>
          <w:marRight w:val="-225"/>
          <w:marTop w:val="0"/>
          <w:marBottom w:val="75"/>
          <w:divBdr>
            <w:top w:val="none" w:sz="0" w:space="0" w:color="auto"/>
            <w:left w:val="none" w:sz="0" w:space="0" w:color="auto"/>
            <w:bottom w:val="none" w:sz="0" w:space="0" w:color="auto"/>
            <w:right w:val="none" w:sz="0" w:space="0" w:color="auto"/>
          </w:divBdr>
          <w:divsChild>
            <w:div w:id="1282683466">
              <w:marLeft w:val="0"/>
              <w:marRight w:val="0"/>
              <w:marTop w:val="0"/>
              <w:marBottom w:val="0"/>
              <w:divBdr>
                <w:top w:val="none" w:sz="0" w:space="0" w:color="auto"/>
                <w:left w:val="none" w:sz="0" w:space="0" w:color="auto"/>
                <w:bottom w:val="none" w:sz="0" w:space="0" w:color="auto"/>
                <w:right w:val="none" w:sz="0" w:space="0" w:color="auto"/>
              </w:divBdr>
              <w:divsChild>
                <w:div w:id="20347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374524">
          <w:marLeft w:val="-225"/>
          <w:marRight w:val="-225"/>
          <w:marTop w:val="0"/>
          <w:marBottom w:val="75"/>
          <w:divBdr>
            <w:top w:val="none" w:sz="0" w:space="0" w:color="auto"/>
            <w:left w:val="none" w:sz="0" w:space="0" w:color="auto"/>
            <w:bottom w:val="none" w:sz="0" w:space="0" w:color="auto"/>
            <w:right w:val="none" w:sz="0" w:space="0" w:color="auto"/>
          </w:divBdr>
          <w:divsChild>
            <w:div w:id="634915911">
              <w:marLeft w:val="0"/>
              <w:marRight w:val="0"/>
              <w:marTop w:val="0"/>
              <w:marBottom w:val="0"/>
              <w:divBdr>
                <w:top w:val="none" w:sz="0" w:space="0" w:color="auto"/>
                <w:left w:val="none" w:sz="0" w:space="0" w:color="auto"/>
                <w:bottom w:val="none" w:sz="0" w:space="0" w:color="auto"/>
                <w:right w:val="none" w:sz="0" w:space="0" w:color="auto"/>
              </w:divBdr>
              <w:divsChild>
                <w:div w:id="20099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919468">
          <w:marLeft w:val="-225"/>
          <w:marRight w:val="-225"/>
          <w:marTop w:val="0"/>
          <w:marBottom w:val="75"/>
          <w:divBdr>
            <w:top w:val="none" w:sz="0" w:space="0" w:color="auto"/>
            <w:left w:val="none" w:sz="0" w:space="0" w:color="auto"/>
            <w:bottom w:val="none" w:sz="0" w:space="0" w:color="auto"/>
            <w:right w:val="none" w:sz="0" w:space="0" w:color="auto"/>
          </w:divBdr>
          <w:divsChild>
            <w:div w:id="1961564790">
              <w:marLeft w:val="0"/>
              <w:marRight w:val="0"/>
              <w:marTop w:val="0"/>
              <w:marBottom w:val="0"/>
              <w:divBdr>
                <w:top w:val="none" w:sz="0" w:space="0" w:color="auto"/>
                <w:left w:val="none" w:sz="0" w:space="0" w:color="auto"/>
                <w:bottom w:val="none" w:sz="0" w:space="0" w:color="auto"/>
                <w:right w:val="none" w:sz="0" w:space="0" w:color="auto"/>
              </w:divBdr>
              <w:divsChild>
                <w:div w:id="141597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35228">
          <w:marLeft w:val="-225"/>
          <w:marRight w:val="-225"/>
          <w:marTop w:val="0"/>
          <w:marBottom w:val="75"/>
          <w:divBdr>
            <w:top w:val="none" w:sz="0" w:space="0" w:color="auto"/>
            <w:left w:val="none" w:sz="0" w:space="0" w:color="auto"/>
            <w:bottom w:val="none" w:sz="0" w:space="0" w:color="auto"/>
            <w:right w:val="none" w:sz="0" w:space="0" w:color="auto"/>
          </w:divBdr>
          <w:divsChild>
            <w:div w:id="1891187085">
              <w:marLeft w:val="0"/>
              <w:marRight w:val="0"/>
              <w:marTop w:val="0"/>
              <w:marBottom w:val="0"/>
              <w:divBdr>
                <w:top w:val="none" w:sz="0" w:space="0" w:color="auto"/>
                <w:left w:val="none" w:sz="0" w:space="0" w:color="auto"/>
                <w:bottom w:val="none" w:sz="0" w:space="0" w:color="auto"/>
                <w:right w:val="none" w:sz="0" w:space="0" w:color="auto"/>
              </w:divBdr>
              <w:divsChild>
                <w:div w:id="127470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2539">
          <w:marLeft w:val="-225"/>
          <w:marRight w:val="-225"/>
          <w:marTop w:val="0"/>
          <w:marBottom w:val="75"/>
          <w:divBdr>
            <w:top w:val="none" w:sz="0" w:space="0" w:color="auto"/>
            <w:left w:val="none" w:sz="0" w:space="0" w:color="auto"/>
            <w:bottom w:val="none" w:sz="0" w:space="0" w:color="auto"/>
            <w:right w:val="none" w:sz="0" w:space="0" w:color="auto"/>
          </w:divBdr>
          <w:divsChild>
            <w:div w:id="495340579">
              <w:marLeft w:val="0"/>
              <w:marRight w:val="0"/>
              <w:marTop w:val="0"/>
              <w:marBottom w:val="0"/>
              <w:divBdr>
                <w:top w:val="none" w:sz="0" w:space="0" w:color="auto"/>
                <w:left w:val="none" w:sz="0" w:space="0" w:color="auto"/>
                <w:bottom w:val="none" w:sz="0" w:space="0" w:color="auto"/>
                <w:right w:val="none" w:sz="0" w:space="0" w:color="auto"/>
              </w:divBdr>
              <w:divsChild>
                <w:div w:id="192402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50473">
          <w:marLeft w:val="-225"/>
          <w:marRight w:val="-225"/>
          <w:marTop w:val="0"/>
          <w:marBottom w:val="75"/>
          <w:divBdr>
            <w:top w:val="none" w:sz="0" w:space="0" w:color="auto"/>
            <w:left w:val="none" w:sz="0" w:space="0" w:color="auto"/>
            <w:bottom w:val="none" w:sz="0" w:space="0" w:color="auto"/>
            <w:right w:val="none" w:sz="0" w:space="0" w:color="auto"/>
          </w:divBdr>
          <w:divsChild>
            <w:div w:id="1085497258">
              <w:marLeft w:val="0"/>
              <w:marRight w:val="0"/>
              <w:marTop w:val="0"/>
              <w:marBottom w:val="0"/>
              <w:divBdr>
                <w:top w:val="none" w:sz="0" w:space="0" w:color="auto"/>
                <w:left w:val="none" w:sz="0" w:space="0" w:color="auto"/>
                <w:bottom w:val="none" w:sz="0" w:space="0" w:color="auto"/>
                <w:right w:val="none" w:sz="0" w:space="0" w:color="auto"/>
              </w:divBdr>
              <w:divsChild>
                <w:div w:id="93147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261130">
          <w:marLeft w:val="-225"/>
          <w:marRight w:val="-225"/>
          <w:marTop w:val="0"/>
          <w:marBottom w:val="75"/>
          <w:divBdr>
            <w:top w:val="none" w:sz="0" w:space="0" w:color="auto"/>
            <w:left w:val="none" w:sz="0" w:space="0" w:color="auto"/>
            <w:bottom w:val="none" w:sz="0" w:space="0" w:color="auto"/>
            <w:right w:val="none" w:sz="0" w:space="0" w:color="auto"/>
          </w:divBdr>
        </w:div>
        <w:div w:id="109325308">
          <w:marLeft w:val="-225"/>
          <w:marRight w:val="-225"/>
          <w:marTop w:val="0"/>
          <w:marBottom w:val="75"/>
          <w:divBdr>
            <w:top w:val="none" w:sz="0" w:space="0" w:color="auto"/>
            <w:left w:val="none" w:sz="0" w:space="0" w:color="auto"/>
            <w:bottom w:val="none" w:sz="0" w:space="0" w:color="auto"/>
            <w:right w:val="none" w:sz="0" w:space="0" w:color="auto"/>
          </w:divBdr>
          <w:divsChild>
            <w:div w:id="198862001">
              <w:marLeft w:val="0"/>
              <w:marRight w:val="0"/>
              <w:marTop w:val="0"/>
              <w:marBottom w:val="0"/>
              <w:divBdr>
                <w:top w:val="none" w:sz="0" w:space="0" w:color="auto"/>
                <w:left w:val="none" w:sz="0" w:space="0" w:color="auto"/>
                <w:bottom w:val="none" w:sz="0" w:space="0" w:color="auto"/>
                <w:right w:val="none" w:sz="0" w:space="0" w:color="auto"/>
              </w:divBdr>
              <w:divsChild>
                <w:div w:id="19423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00767">
          <w:marLeft w:val="-225"/>
          <w:marRight w:val="-225"/>
          <w:marTop w:val="0"/>
          <w:marBottom w:val="75"/>
          <w:divBdr>
            <w:top w:val="none" w:sz="0" w:space="0" w:color="auto"/>
            <w:left w:val="none" w:sz="0" w:space="0" w:color="auto"/>
            <w:bottom w:val="none" w:sz="0" w:space="0" w:color="auto"/>
            <w:right w:val="none" w:sz="0" w:space="0" w:color="auto"/>
          </w:divBdr>
          <w:divsChild>
            <w:div w:id="726300178">
              <w:marLeft w:val="0"/>
              <w:marRight w:val="0"/>
              <w:marTop w:val="0"/>
              <w:marBottom w:val="0"/>
              <w:divBdr>
                <w:top w:val="none" w:sz="0" w:space="0" w:color="auto"/>
                <w:left w:val="none" w:sz="0" w:space="0" w:color="auto"/>
                <w:bottom w:val="none" w:sz="0" w:space="0" w:color="auto"/>
                <w:right w:val="none" w:sz="0" w:space="0" w:color="auto"/>
              </w:divBdr>
              <w:divsChild>
                <w:div w:id="186613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858838">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71454120">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201472676">
      <w:bodyDiv w:val="1"/>
      <w:marLeft w:val="0"/>
      <w:marRight w:val="0"/>
      <w:marTop w:val="0"/>
      <w:marBottom w:val="0"/>
      <w:divBdr>
        <w:top w:val="none" w:sz="0" w:space="0" w:color="auto"/>
        <w:left w:val="none" w:sz="0" w:space="0" w:color="auto"/>
        <w:bottom w:val="none" w:sz="0" w:space="0" w:color="auto"/>
        <w:right w:val="none" w:sz="0" w:space="0" w:color="auto"/>
      </w:divBdr>
    </w:div>
    <w:div w:id="1214123202">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25947195">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064;&#1082;&#1086;&#1083;&#1072;%203\03.%20&#1047;&#1040;&#1050;&#1059;&#1055;&#1050;&#1048;\&#1047;&#1072;&#1082;&#1091;&#1087;&#1082;&#1080;%202026\&#1058;&#1054;%20&#1072;&#1074;&#1090;&#1086;\&#1050;&#1086;&#1085;&#1090;&#1088;&#1072;&#1082;&#1090;_&#1090;&#1086;_&#1080;_&#1088;&#1077;&#1084;&#1086;&#1085;&#1090;_&#1072;&#1074;&#1090;&#1086;%20&#1040;&#1057;&#1050;-&#1057;&#1077;&#1088;&#1074;&#1080;&#1089;.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9A534-952D-4F7D-B386-C10A0B266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Контракт_то_и_ремонт_авто АСК-Сервис</Template>
  <TotalTime>34</TotalTime>
  <Pages>9</Pages>
  <Words>3518</Words>
  <Characters>20056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23527</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cp:revision>
  <cp:lastPrinted>2021-11-30T12:40:00Z</cp:lastPrinted>
  <dcterms:created xsi:type="dcterms:W3CDTF">2026-05-18T08:15:00Z</dcterms:created>
  <dcterms:modified xsi:type="dcterms:W3CDTF">2026-05-18T08:51:00Z</dcterms:modified>
</cp:coreProperties>
</file>