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C0C635" w14:textId="66F3CF9B" w:rsidR="003F6CF7" w:rsidRDefault="003F6CF7">
      <w:pPr>
        <w:pStyle w:val="BodyText21"/>
        <w:ind w:left="-567"/>
        <w:rPr>
          <w:rFonts w:ascii="Times New Roman" w:hAnsi="Times New Roman"/>
          <w:b w:val="0"/>
          <w:sz w:val="22"/>
          <w:szCs w:val="22"/>
        </w:rPr>
      </w:pPr>
      <w:r w:rsidRPr="00330BE4">
        <w:rPr>
          <w:rFonts w:ascii="Times New Roman" w:hAnsi="Times New Roman"/>
          <w:b w:val="0"/>
          <w:sz w:val="22"/>
          <w:szCs w:val="22"/>
        </w:rPr>
        <w:t>ДОГОВОР №</w:t>
      </w:r>
      <w:r w:rsidR="00815A93" w:rsidRPr="00330BE4">
        <w:rPr>
          <w:rFonts w:ascii="Times New Roman" w:hAnsi="Times New Roman"/>
          <w:b w:val="0"/>
          <w:sz w:val="22"/>
          <w:szCs w:val="22"/>
        </w:rPr>
        <w:t xml:space="preserve"> </w:t>
      </w:r>
    </w:p>
    <w:p w14:paraId="3270534A" w14:textId="1A37F987" w:rsidR="004D7C73" w:rsidRPr="00330BE4" w:rsidRDefault="004D7C73">
      <w:pPr>
        <w:pStyle w:val="BodyText21"/>
        <w:ind w:left="-567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 xml:space="preserve">ИКЗ </w:t>
      </w:r>
    </w:p>
    <w:p w14:paraId="0E80C8FB" w14:textId="77777777" w:rsidR="003F6CF7" w:rsidRPr="00330BE4" w:rsidRDefault="003F6CF7">
      <w:pPr>
        <w:pStyle w:val="BodyText21"/>
        <w:ind w:left="-567"/>
        <w:rPr>
          <w:rFonts w:ascii="Times New Roman" w:hAnsi="Times New Roman"/>
          <w:b w:val="0"/>
          <w:sz w:val="22"/>
          <w:szCs w:val="22"/>
        </w:rPr>
      </w:pPr>
    </w:p>
    <w:p w14:paraId="7DAB03F8" w14:textId="77777777" w:rsidR="003F6CF7" w:rsidRPr="002D4795" w:rsidRDefault="003F6CF7">
      <w:pPr>
        <w:pStyle w:val="BodyText21"/>
        <w:ind w:left="-567"/>
        <w:rPr>
          <w:rFonts w:ascii="Times New Roman" w:hAnsi="Times New Roman"/>
          <w:b w:val="0"/>
          <w:sz w:val="22"/>
          <w:szCs w:val="22"/>
        </w:rPr>
      </w:pPr>
      <w:r w:rsidRPr="002D4795">
        <w:rPr>
          <w:rFonts w:ascii="Times New Roman" w:hAnsi="Times New Roman"/>
          <w:b w:val="0"/>
          <w:sz w:val="22"/>
          <w:szCs w:val="22"/>
        </w:rP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4640"/>
        <w:gridCol w:w="5141"/>
      </w:tblGrid>
      <w:tr w:rsidR="009E010D" w:rsidRPr="002D4795" w14:paraId="2E194D64" w14:textId="77777777" w:rsidTr="002D4795">
        <w:tc>
          <w:tcPr>
            <w:tcW w:w="4640" w:type="dxa"/>
            <w:vAlign w:val="center"/>
          </w:tcPr>
          <w:p w14:paraId="24C4498A" w14:textId="77777777" w:rsidR="009E010D" w:rsidRPr="002D4795" w:rsidRDefault="009E010D" w:rsidP="006F4E70">
            <w:pPr>
              <w:rPr>
                <w:sz w:val="22"/>
                <w:szCs w:val="22"/>
              </w:rPr>
            </w:pPr>
            <w:r w:rsidRPr="002D4795">
              <w:rPr>
                <w:sz w:val="22"/>
                <w:szCs w:val="22"/>
              </w:rPr>
              <w:t>г. Москва</w:t>
            </w:r>
          </w:p>
        </w:tc>
        <w:tc>
          <w:tcPr>
            <w:tcW w:w="5141" w:type="dxa"/>
            <w:vAlign w:val="bottom"/>
          </w:tcPr>
          <w:p w14:paraId="19460422" w14:textId="561DD1C5" w:rsidR="009E010D" w:rsidRPr="002D4795" w:rsidRDefault="004D7C73" w:rsidP="004D7C7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   </w:t>
            </w:r>
            <w:r w:rsidR="009E010D" w:rsidRPr="002D4795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_______</w:t>
            </w:r>
            <w:r w:rsidR="009E010D" w:rsidRPr="002D4795">
              <w:rPr>
                <w:sz w:val="22"/>
                <w:szCs w:val="22"/>
              </w:rPr>
              <w:t xml:space="preserve"> </w:t>
            </w:r>
            <w:r w:rsidR="00CC4243">
              <w:rPr>
                <w:sz w:val="22"/>
                <w:szCs w:val="22"/>
              </w:rPr>
              <w:t>202</w:t>
            </w:r>
            <w:r w:rsidR="00F54FEF">
              <w:rPr>
                <w:sz w:val="22"/>
                <w:szCs w:val="22"/>
                <w:lang w:val="en-US"/>
              </w:rPr>
              <w:t>6</w:t>
            </w:r>
            <w:r w:rsidR="009E010D" w:rsidRPr="002D4795">
              <w:rPr>
                <w:sz w:val="22"/>
                <w:szCs w:val="22"/>
              </w:rPr>
              <w:t>г.</w:t>
            </w:r>
          </w:p>
        </w:tc>
      </w:tr>
    </w:tbl>
    <w:p w14:paraId="1BBAC248" w14:textId="77777777" w:rsidR="003F6CF7" w:rsidRPr="002D4795" w:rsidRDefault="003F6CF7">
      <w:pPr>
        <w:ind w:left="-567"/>
        <w:rPr>
          <w:sz w:val="22"/>
          <w:szCs w:val="22"/>
        </w:rPr>
      </w:pPr>
    </w:p>
    <w:p w14:paraId="66BC0C89" w14:textId="266D74D4" w:rsidR="003F6CF7" w:rsidRPr="002D4795" w:rsidRDefault="006759C0" w:rsidP="00DF6821">
      <w:pPr>
        <w:pStyle w:val="20"/>
        <w:ind w:left="-567" w:firstLine="567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6759C0">
        <w:rPr>
          <w:rFonts w:ascii="Times New Roman" w:hAnsi="Times New Roman"/>
          <w:b/>
          <w:sz w:val="22"/>
          <w:szCs w:val="22"/>
        </w:rPr>
        <w:t>Государственное бюджетное общеобразовательное учреждение средняя общеобразовательная школа № 383 Красносельского района Санкт-Петербурга</w:t>
      </w:r>
      <w:r w:rsidRPr="006759C0">
        <w:rPr>
          <w:rFonts w:ascii="Times New Roman" w:hAnsi="Times New Roman"/>
          <w:sz w:val="22"/>
          <w:szCs w:val="22"/>
        </w:rPr>
        <w:t>, в лице директора Головатой Инны Николаевны, действующего на основании Устава,</w:t>
      </w:r>
      <w:r w:rsidR="00CB4055" w:rsidRPr="002D4795">
        <w:rPr>
          <w:rFonts w:ascii="Times New Roman" w:hAnsi="Times New Roman"/>
          <w:bCs/>
          <w:color w:val="000000"/>
          <w:sz w:val="22"/>
          <w:szCs w:val="22"/>
        </w:rPr>
        <w:t xml:space="preserve"> именуемое в дальнейшем  «Заказчик», с одной стороны,  и  </w:t>
      </w:r>
      <w:bookmarkStart w:id="0" w:name="OLE_LINK3"/>
      <w:bookmarkStart w:id="1" w:name="OLE_LINK4"/>
      <w:r w:rsidR="004D7C73">
        <w:rPr>
          <w:rFonts w:ascii="Times New Roman" w:hAnsi="Times New Roman"/>
          <w:b/>
          <w:sz w:val="22"/>
          <w:szCs w:val="22"/>
        </w:rPr>
        <w:t>____</w:t>
      </w:r>
      <w:bookmarkEnd w:id="0"/>
      <w:bookmarkEnd w:id="1"/>
      <w:r w:rsidR="004D7C73">
        <w:rPr>
          <w:rFonts w:ascii="Times New Roman" w:hAnsi="Times New Roman"/>
          <w:b/>
          <w:sz w:val="22"/>
          <w:szCs w:val="22"/>
        </w:rPr>
        <w:t>___</w:t>
      </w:r>
      <w:r w:rsidR="00CB4055" w:rsidRPr="002D4795">
        <w:rPr>
          <w:rFonts w:ascii="Times New Roman" w:hAnsi="Times New Roman"/>
          <w:bCs/>
          <w:color w:val="000000"/>
          <w:sz w:val="22"/>
          <w:szCs w:val="22"/>
        </w:rPr>
        <w:t xml:space="preserve">, именуемое в дальнейшем  «Исполнитель», в лице </w:t>
      </w:r>
      <w:r w:rsidR="004D7C73">
        <w:rPr>
          <w:rFonts w:ascii="Times New Roman" w:hAnsi="Times New Roman"/>
          <w:bCs/>
          <w:color w:val="000000"/>
          <w:sz w:val="22"/>
          <w:szCs w:val="22"/>
        </w:rPr>
        <w:t>_______________</w:t>
      </w:r>
      <w:r w:rsidR="00CB4055" w:rsidRPr="002D4795">
        <w:rPr>
          <w:rFonts w:ascii="Times New Roman" w:hAnsi="Times New Roman"/>
          <w:bCs/>
          <w:color w:val="000000"/>
          <w:sz w:val="22"/>
          <w:szCs w:val="22"/>
        </w:rPr>
        <w:t>, действующего на основании Устава</w:t>
      </w:r>
      <w:r w:rsidR="00266F9A" w:rsidRPr="002D4795">
        <w:rPr>
          <w:rFonts w:ascii="Times New Roman" w:hAnsi="Times New Roman"/>
          <w:bCs/>
          <w:color w:val="000000"/>
          <w:sz w:val="22"/>
          <w:szCs w:val="22"/>
        </w:rPr>
        <w:t>, с другой стороны, заключили настоящий Договор о нижеследующем:</w:t>
      </w:r>
    </w:p>
    <w:p w14:paraId="5739CF71" w14:textId="77777777" w:rsidR="003F6CF7" w:rsidRPr="002D4795" w:rsidRDefault="003F6CF7">
      <w:pPr>
        <w:ind w:left="-567" w:right="-1" w:firstLine="1134"/>
        <w:rPr>
          <w:sz w:val="22"/>
          <w:szCs w:val="22"/>
        </w:rPr>
      </w:pPr>
    </w:p>
    <w:p w14:paraId="5FD7FC90" w14:textId="77777777" w:rsidR="003F6CF7" w:rsidRPr="002D4795" w:rsidRDefault="003F6CF7">
      <w:pPr>
        <w:pStyle w:val="BodyText21"/>
        <w:ind w:left="-567"/>
        <w:rPr>
          <w:rFonts w:ascii="Times New Roman" w:hAnsi="Times New Roman"/>
          <w:sz w:val="22"/>
          <w:szCs w:val="22"/>
        </w:rPr>
      </w:pPr>
      <w:r w:rsidRPr="002D4795">
        <w:rPr>
          <w:rFonts w:ascii="Times New Roman" w:hAnsi="Times New Roman"/>
          <w:sz w:val="22"/>
          <w:szCs w:val="22"/>
        </w:rPr>
        <w:t>1. ПРЕДМЕТ ДОГОВОРА</w:t>
      </w:r>
    </w:p>
    <w:p w14:paraId="7C010A55" w14:textId="77777777" w:rsidR="003F6CF7" w:rsidRPr="002D4795" w:rsidRDefault="003F6CF7">
      <w:pPr>
        <w:pStyle w:val="30"/>
        <w:ind w:left="-567" w:firstLine="567"/>
        <w:rPr>
          <w:rFonts w:ascii="Times New Roman" w:hAnsi="Times New Roman" w:cs="Times New Roman"/>
          <w:color w:val="auto"/>
          <w:szCs w:val="22"/>
        </w:rPr>
      </w:pPr>
      <w:r w:rsidRPr="002D4795">
        <w:rPr>
          <w:rFonts w:ascii="Times New Roman" w:hAnsi="Times New Roman" w:cs="Times New Roman"/>
          <w:color w:val="auto"/>
          <w:szCs w:val="22"/>
        </w:rPr>
        <w:t>1.1.  Исполнитель  обязуется оказывать  Заказчику  услуги (далее – Услуги) по экспертизе технического состояния компьютерного и телекоммуникационного оборудования, оргтехники, климатического оборудования, бытовой техники и электроприборов</w:t>
      </w:r>
      <w:r w:rsidR="00520993" w:rsidRPr="002D4795">
        <w:rPr>
          <w:rFonts w:ascii="Times New Roman" w:hAnsi="Times New Roman" w:cs="Times New Roman"/>
          <w:color w:val="auto"/>
          <w:szCs w:val="22"/>
        </w:rPr>
        <w:t>, мебели</w:t>
      </w:r>
      <w:r w:rsidRPr="002D4795">
        <w:rPr>
          <w:rFonts w:ascii="Times New Roman" w:hAnsi="Times New Roman" w:cs="Times New Roman"/>
          <w:color w:val="auto"/>
          <w:szCs w:val="22"/>
        </w:rPr>
        <w:t>, а также иного оборудования промышленного или бытового назначения (далее - Оборудование), а  Заказчик  обязуется принимать и оплачивать эти Услуги.</w:t>
      </w:r>
    </w:p>
    <w:p w14:paraId="4EF65FE8" w14:textId="77777777" w:rsidR="003F6CF7" w:rsidRPr="002D4795" w:rsidRDefault="003F6CF7">
      <w:pPr>
        <w:ind w:left="-567" w:firstLine="567"/>
        <w:rPr>
          <w:sz w:val="22"/>
          <w:szCs w:val="22"/>
        </w:rPr>
      </w:pPr>
    </w:p>
    <w:p w14:paraId="5CCA1907" w14:textId="77777777" w:rsidR="003F6CF7" w:rsidRPr="002D4795" w:rsidRDefault="003F6CF7">
      <w:pPr>
        <w:ind w:left="-567" w:firstLine="567"/>
        <w:jc w:val="center"/>
        <w:rPr>
          <w:b/>
          <w:sz w:val="22"/>
          <w:szCs w:val="22"/>
        </w:rPr>
      </w:pPr>
      <w:r w:rsidRPr="002D4795">
        <w:rPr>
          <w:b/>
          <w:sz w:val="22"/>
          <w:szCs w:val="22"/>
        </w:rPr>
        <w:t>2. СТОИМОСТЬ УСЛУГ И ПОРЯДОК РАСЧЕТОВ</w:t>
      </w:r>
    </w:p>
    <w:p w14:paraId="502F01E6" w14:textId="77777777" w:rsidR="003F6CF7" w:rsidRPr="002D4795" w:rsidRDefault="003F6CF7">
      <w:pPr>
        <w:ind w:left="-567" w:firstLine="567"/>
        <w:rPr>
          <w:b/>
          <w:color w:val="000000"/>
          <w:sz w:val="22"/>
          <w:szCs w:val="22"/>
        </w:rPr>
      </w:pPr>
      <w:r w:rsidRPr="002D4795">
        <w:rPr>
          <w:sz w:val="22"/>
          <w:szCs w:val="22"/>
        </w:rPr>
        <w:t xml:space="preserve">2.1. Стоимость Услуг  Исполнителя  по проведению экспертизы </w:t>
      </w:r>
      <w:r w:rsidR="00636E59" w:rsidRPr="00DE2FC7">
        <w:rPr>
          <w:sz w:val="22"/>
          <w:szCs w:val="22"/>
        </w:rPr>
        <w:t>определяется Протокол</w:t>
      </w:r>
      <w:r w:rsidR="00636E59">
        <w:rPr>
          <w:sz w:val="22"/>
          <w:szCs w:val="22"/>
        </w:rPr>
        <w:t>ами</w:t>
      </w:r>
      <w:r w:rsidR="00636E59" w:rsidRPr="00DE2FC7">
        <w:rPr>
          <w:sz w:val="22"/>
          <w:szCs w:val="22"/>
        </w:rPr>
        <w:t xml:space="preserve"> согласования </w:t>
      </w:r>
      <w:r w:rsidR="00636E59">
        <w:rPr>
          <w:sz w:val="22"/>
          <w:szCs w:val="22"/>
        </w:rPr>
        <w:t>договорной цены</w:t>
      </w:r>
      <w:r w:rsidR="00636E59" w:rsidRPr="00DE2FC7">
        <w:rPr>
          <w:sz w:val="22"/>
          <w:szCs w:val="22"/>
        </w:rPr>
        <w:t>, являющим</w:t>
      </w:r>
      <w:r w:rsidR="00636E59">
        <w:rPr>
          <w:sz w:val="22"/>
          <w:szCs w:val="22"/>
        </w:rPr>
        <w:t>и</w:t>
      </w:r>
      <w:r w:rsidR="00636E59" w:rsidRPr="00DE2FC7">
        <w:rPr>
          <w:sz w:val="22"/>
          <w:szCs w:val="22"/>
        </w:rPr>
        <w:t>ся неотъемлемой частью настоящего Договора и именуемы</w:t>
      </w:r>
      <w:r w:rsidR="00636E59">
        <w:rPr>
          <w:sz w:val="22"/>
          <w:szCs w:val="22"/>
        </w:rPr>
        <w:t>е</w:t>
      </w:r>
      <w:r w:rsidR="00636E59" w:rsidRPr="00DE2FC7">
        <w:rPr>
          <w:sz w:val="22"/>
          <w:szCs w:val="22"/>
        </w:rPr>
        <w:t xml:space="preserve"> Приложение № 1</w:t>
      </w:r>
      <w:r w:rsidR="00636E59">
        <w:rPr>
          <w:sz w:val="22"/>
          <w:szCs w:val="22"/>
        </w:rPr>
        <w:t xml:space="preserve"> (последующие приложения)</w:t>
      </w:r>
      <w:r w:rsidR="00636E59" w:rsidRPr="00DE2FC7">
        <w:rPr>
          <w:sz w:val="22"/>
          <w:szCs w:val="22"/>
        </w:rPr>
        <w:t xml:space="preserve"> к Договору.</w:t>
      </w:r>
    </w:p>
    <w:p w14:paraId="3668C506" w14:textId="56A6CB1C" w:rsidR="003F6CF7" w:rsidRPr="002D4795" w:rsidRDefault="003F6CF7">
      <w:pPr>
        <w:ind w:left="-567" w:right="-1" w:firstLine="567"/>
        <w:rPr>
          <w:sz w:val="22"/>
          <w:szCs w:val="22"/>
        </w:rPr>
      </w:pPr>
      <w:r w:rsidRPr="002D4795">
        <w:rPr>
          <w:sz w:val="22"/>
          <w:szCs w:val="22"/>
        </w:rPr>
        <w:t>2.</w:t>
      </w:r>
      <w:r w:rsidR="00636E59">
        <w:rPr>
          <w:sz w:val="22"/>
          <w:szCs w:val="22"/>
        </w:rPr>
        <w:t>2</w:t>
      </w:r>
      <w:r w:rsidRPr="002D4795">
        <w:rPr>
          <w:sz w:val="22"/>
          <w:szCs w:val="22"/>
        </w:rPr>
        <w:t xml:space="preserve">.  Заказчик в течение </w:t>
      </w:r>
      <w:r w:rsidR="004D7C73">
        <w:rPr>
          <w:sz w:val="22"/>
          <w:szCs w:val="22"/>
        </w:rPr>
        <w:t>7</w:t>
      </w:r>
      <w:r w:rsidRPr="002D4795">
        <w:rPr>
          <w:sz w:val="22"/>
          <w:szCs w:val="22"/>
        </w:rPr>
        <w:t xml:space="preserve"> (</w:t>
      </w:r>
      <w:r w:rsidR="004D7C73">
        <w:rPr>
          <w:sz w:val="22"/>
          <w:szCs w:val="22"/>
        </w:rPr>
        <w:t>семь</w:t>
      </w:r>
      <w:r w:rsidRPr="002D4795">
        <w:rPr>
          <w:sz w:val="22"/>
          <w:szCs w:val="22"/>
        </w:rPr>
        <w:t xml:space="preserve">)  банковских дней со дня получения </w:t>
      </w:r>
      <w:r w:rsidR="003D7521" w:rsidRPr="002D4795">
        <w:rPr>
          <w:sz w:val="22"/>
          <w:szCs w:val="22"/>
        </w:rPr>
        <w:t>акта выполненных работ</w:t>
      </w:r>
      <w:r w:rsidRPr="002D4795">
        <w:rPr>
          <w:sz w:val="22"/>
          <w:szCs w:val="22"/>
        </w:rPr>
        <w:t xml:space="preserve"> от Исполнителя производит платёж в размере 100% стоимости </w:t>
      </w:r>
      <w:r w:rsidR="003D7521" w:rsidRPr="002D4795">
        <w:rPr>
          <w:sz w:val="22"/>
          <w:szCs w:val="22"/>
        </w:rPr>
        <w:t>выполненных работ,</w:t>
      </w:r>
      <w:r w:rsidRPr="002D4795">
        <w:rPr>
          <w:sz w:val="22"/>
          <w:szCs w:val="22"/>
        </w:rPr>
        <w:t xml:space="preserve"> рассчитанной Исполнителем в соответствии с п.2.1. Договора.</w:t>
      </w:r>
    </w:p>
    <w:p w14:paraId="6C5B434E" w14:textId="77777777" w:rsidR="003F6CF7" w:rsidRDefault="003F6CF7">
      <w:pPr>
        <w:ind w:left="-567" w:right="-1" w:firstLine="567"/>
        <w:rPr>
          <w:sz w:val="22"/>
          <w:szCs w:val="22"/>
        </w:rPr>
      </w:pPr>
      <w:r w:rsidRPr="002D4795">
        <w:rPr>
          <w:sz w:val="22"/>
          <w:szCs w:val="22"/>
        </w:rPr>
        <w:t>2.</w:t>
      </w:r>
      <w:r w:rsidR="00636E59">
        <w:rPr>
          <w:sz w:val="22"/>
          <w:szCs w:val="22"/>
        </w:rPr>
        <w:t>3</w:t>
      </w:r>
      <w:r w:rsidRPr="002D4795">
        <w:rPr>
          <w:sz w:val="22"/>
          <w:szCs w:val="22"/>
        </w:rPr>
        <w:t xml:space="preserve">. Оплата производится в безналичном порядке путем перечисления средств </w:t>
      </w:r>
      <w:r w:rsidR="00693401">
        <w:rPr>
          <w:sz w:val="22"/>
          <w:szCs w:val="22"/>
        </w:rPr>
        <w:t>на расчетный счет  Исполнителя.</w:t>
      </w:r>
    </w:p>
    <w:p w14:paraId="0431F629" w14:textId="7C3CD9E7" w:rsidR="00693401" w:rsidRPr="002D4795" w:rsidRDefault="00693401">
      <w:pPr>
        <w:ind w:left="-567" w:right="-1" w:firstLine="567"/>
        <w:rPr>
          <w:sz w:val="22"/>
          <w:szCs w:val="22"/>
        </w:rPr>
      </w:pPr>
      <w:r w:rsidRPr="006759C0">
        <w:rPr>
          <w:sz w:val="22"/>
          <w:szCs w:val="22"/>
        </w:rPr>
        <w:t>2.</w:t>
      </w:r>
      <w:r w:rsidR="00636E59" w:rsidRPr="006759C0">
        <w:rPr>
          <w:sz w:val="22"/>
          <w:szCs w:val="22"/>
        </w:rPr>
        <w:t>4</w:t>
      </w:r>
      <w:r w:rsidRPr="006759C0">
        <w:rPr>
          <w:sz w:val="22"/>
          <w:szCs w:val="22"/>
        </w:rPr>
        <w:t xml:space="preserve">. </w:t>
      </w:r>
      <w:bookmarkStart w:id="2" w:name="_Hlk217574457"/>
      <w:r w:rsidR="00AE7E5D" w:rsidRPr="006759C0">
        <w:rPr>
          <w:sz w:val="22"/>
          <w:szCs w:val="22"/>
        </w:rPr>
        <w:t xml:space="preserve">Ставка </w:t>
      </w:r>
      <w:r w:rsidR="0009166B" w:rsidRPr="006759C0">
        <w:rPr>
          <w:sz w:val="22"/>
          <w:szCs w:val="22"/>
        </w:rPr>
        <w:t xml:space="preserve">НДС </w:t>
      </w:r>
      <w:r w:rsidR="00562662" w:rsidRPr="006759C0">
        <w:rPr>
          <w:sz w:val="22"/>
          <w:szCs w:val="22"/>
        </w:rPr>
        <w:t>5%</w:t>
      </w:r>
      <w:r w:rsidR="0009166B" w:rsidRPr="006759C0">
        <w:rPr>
          <w:sz w:val="22"/>
          <w:szCs w:val="22"/>
        </w:rPr>
        <w:t xml:space="preserve"> </w:t>
      </w:r>
      <w:r w:rsidR="00AE7E5D" w:rsidRPr="006759C0">
        <w:rPr>
          <w:sz w:val="22"/>
          <w:szCs w:val="22"/>
        </w:rPr>
        <w:t xml:space="preserve">применяется </w:t>
      </w:r>
      <w:r w:rsidR="0009166B" w:rsidRPr="006759C0">
        <w:rPr>
          <w:sz w:val="22"/>
          <w:szCs w:val="22"/>
        </w:rPr>
        <w:t xml:space="preserve">на основании п. </w:t>
      </w:r>
      <w:r w:rsidR="00562662" w:rsidRPr="006759C0">
        <w:rPr>
          <w:sz w:val="22"/>
          <w:szCs w:val="22"/>
        </w:rPr>
        <w:t>8</w:t>
      </w:r>
      <w:r w:rsidR="0009166B" w:rsidRPr="006759C0">
        <w:rPr>
          <w:sz w:val="22"/>
          <w:szCs w:val="22"/>
        </w:rPr>
        <w:t xml:space="preserve"> ст. 1</w:t>
      </w:r>
      <w:r w:rsidR="00562662" w:rsidRPr="006759C0">
        <w:rPr>
          <w:sz w:val="22"/>
          <w:szCs w:val="22"/>
        </w:rPr>
        <w:t>64</w:t>
      </w:r>
      <w:r w:rsidR="0009166B" w:rsidRPr="006759C0">
        <w:rPr>
          <w:sz w:val="22"/>
          <w:szCs w:val="22"/>
        </w:rPr>
        <w:t xml:space="preserve"> НК РФ.</w:t>
      </w:r>
      <w:bookmarkEnd w:id="2"/>
    </w:p>
    <w:p w14:paraId="0BBD28E3" w14:textId="77777777" w:rsidR="003706BF" w:rsidRPr="002D4795" w:rsidRDefault="003706BF">
      <w:pPr>
        <w:ind w:left="-567" w:firstLine="567"/>
        <w:jc w:val="center"/>
        <w:rPr>
          <w:b/>
          <w:sz w:val="22"/>
          <w:szCs w:val="22"/>
        </w:rPr>
      </w:pPr>
    </w:p>
    <w:p w14:paraId="72D64376" w14:textId="77777777" w:rsidR="003F6CF7" w:rsidRPr="002D4795" w:rsidRDefault="003F6CF7">
      <w:pPr>
        <w:ind w:left="-567" w:firstLine="567"/>
        <w:jc w:val="center"/>
        <w:rPr>
          <w:b/>
          <w:sz w:val="22"/>
          <w:szCs w:val="22"/>
        </w:rPr>
      </w:pPr>
      <w:r w:rsidRPr="002D4795">
        <w:rPr>
          <w:b/>
          <w:sz w:val="22"/>
          <w:szCs w:val="22"/>
        </w:rPr>
        <w:t>3. ОБЯЗАТЕЛЬСТВА СТОРОН</w:t>
      </w:r>
    </w:p>
    <w:p w14:paraId="20E6EC26" w14:textId="77777777" w:rsidR="003F6CF7" w:rsidRPr="002D4795" w:rsidRDefault="003F6CF7">
      <w:pPr>
        <w:ind w:left="-567" w:firstLine="567"/>
        <w:rPr>
          <w:sz w:val="22"/>
          <w:szCs w:val="22"/>
        </w:rPr>
      </w:pPr>
      <w:r w:rsidRPr="002D4795">
        <w:rPr>
          <w:sz w:val="22"/>
          <w:szCs w:val="22"/>
        </w:rPr>
        <w:t>3.1.  Исполнитель  обязуется:</w:t>
      </w:r>
    </w:p>
    <w:p w14:paraId="55FE1F08" w14:textId="77777777" w:rsidR="003F6CF7" w:rsidRPr="002D4795" w:rsidRDefault="003F6CF7">
      <w:pPr>
        <w:pStyle w:val="20"/>
        <w:ind w:left="-567" w:firstLine="567"/>
        <w:rPr>
          <w:rFonts w:ascii="Times New Roman" w:hAnsi="Times New Roman"/>
          <w:sz w:val="22"/>
          <w:szCs w:val="22"/>
        </w:rPr>
      </w:pPr>
      <w:r w:rsidRPr="002D4795">
        <w:rPr>
          <w:rFonts w:ascii="Times New Roman" w:hAnsi="Times New Roman"/>
          <w:sz w:val="22"/>
          <w:szCs w:val="22"/>
        </w:rPr>
        <w:t>3.1.1. На основании представленных Заказчиком документов (инвентарные карточки, паспорта Оборудования, акты ввода в эксплуатацию и т.п.) и фактически предъявленного Оборудования произвести экспертизу технического состояния  этого Оборудования и оформить результаты экспертизы соответствующими актами</w:t>
      </w:r>
      <w:r w:rsidR="00520993" w:rsidRPr="002D4795">
        <w:rPr>
          <w:rFonts w:ascii="Times New Roman" w:hAnsi="Times New Roman"/>
          <w:sz w:val="22"/>
          <w:szCs w:val="22"/>
        </w:rPr>
        <w:t xml:space="preserve"> (Техническими заключениями)</w:t>
      </w:r>
      <w:r w:rsidRPr="002D4795">
        <w:rPr>
          <w:rFonts w:ascii="Times New Roman" w:hAnsi="Times New Roman"/>
          <w:sz w:val="22"/>
          <w:szCs w:val="22"/>
        </w:rPr>
        <w:t xml:space="preserve">. </w:t>
      </w:r>
    </w:p>
    <w:p w14:paraId="10F95CB6" w14:textId="77777777" w:rsidR="003F6CF7" w:rsidRPr="002D4795" w:rsidRDefault="003F6CF7">
      <w:pPr>
        <w:ind w:left="-567" w:firstLine="567"/>
        <w:rPr>
          <w:sz w:val="22"/>
          <w:szCs w:val="22"/>
        </w:rPr>
      </w:pPr>
    </w:p>
    <w:p w14:paraId="49666DAF" w14:textId="77777777" w:rsidR="003F6CF7" w:rsidRPr="002D4795" w:rsidRDefault="003F6CF7">
      <w:pPr>
        <w:ind w:left="-567" w:firstLine="567"/>
        <w:rPr>
          <w:sz w:val="22"/>
          <w:szCs w:val="22"/>
        </w:rPr>
      </w:pPr>
      <w:r w:rsidRPr="002D4795">
        <w:rPr>
          <w:sz w:val="22"/>
          <w:szCs w:val="22"/>
        </w:rPr>
        <w:t>3.2. Заказчик  обязуется:</w:t>
      </w:r>
    </w:p>
    <w:p w14:paraId="798ABBEC" w14:textId="77777777" w:rsidR="003F6CF7" w:rsidRPr="002D4795" w:rsidRDefault="003F6CF7">
      <w:pPr>
        <w:ind w:left="-567" w:firstLine="567"/>
        <w:rPr>
          <w:sz w:val="22"/>
          <w:szCs w:val="22"/>
        </w:rPr>
      </w:pPr>
      <w:r w:rsidRPr="002D4795">
        <w:rPr>
          <w:sz w:val="22"/>
          <w:szCs w:val="22"/>
        </w:rPr>
        <w:t>3.2.1. Предоставить Исполнителю документацию, необходимую для проведения экспертизы технического состояния  Оборудования, и фактически предъявить Оборудование (по требованию Исполнителя).</w:t>
      </w:r>
    </w:p>
    <w:p w14:paraId="5A583568" w14:textId="77777777" w:rsidR="003F6CF7" w:rsidRPr="002D4795" w:rsidRDefault="003F6CF7" w:rsidP="00276EB2">
      <w:pPr>
        <w:ind w:left="-567" w:firstLine="567"/>
        <w:rPr>
          <w:sz w:val="22"/>
          <w:szCs w:val="22"/>
        </w:rPr>
      </w:pPr>
      <w:r w:rsidRPr="002D4795">
        <w:rPr>
          <w:sz w:val="22"/>
          <w:szCs w:val="22"/>
        </w:rPr>
        <w:t>3.2.2. Произвести оплату Услуг Исполнителя   в порядке, предусмотренном в статье 2 настоящего Договора.</w:t>
      </w:r>
    </w:p>
    <w:p w14:paraId="0505CD8C" w14:textId="77777777" w:rsidR="003706BF" w:rsidRPr="002D4795" w:rsidRDefault="003706BF">
      <w:pPr>
        <w:ind w:left="-567" w:firstLine="567"/>
        <w:jc w:val="center"/>
        <w:rPr>
          <w:b/>
          <w:sz w:val="22"/>
          <w:szCs w:val="22"/>
        </w:rPr>
      </w:pPr>
    </w:p>
    <w:p w14:paraId="4AAB2383" w14:textId="77777777" w:rsidR="003F6CF7" w:rsidRPr="002D4795" w:rsidRDefault="003F6CF7">
      <w:pPr>
        <w:ind w:left="-567" w:firstLine="567"/>
        <w:jc w:val="center"/>
        <w:rPr>
          <w:b/>
          <w:sz w:val="22"/>
          <w:szCs w:val="22"/>
        </w:rPr>
      </w:pPr>
      <w:r w:rsidRPr="002D4795">
        <w:rPr>
          <w:b/>
          <w:sz w:val="22"/>
          <w:szCs w:val="22"/>
        </w:rPr>
        <w:t>4. СРОКИ ОКАЗАНИЯ УСЛУГ</w:t>
      </w:r>
    </w:p>
    <w:p w14:paraId="227E4683" w14:textId="77777777" w:rsidR="003F6CF7" w:rsidRPr="002D4795" w:rsidRDefault="003F6CF7">
      <w:pPr>
        <w:ind w:left="-567" w:right="-1" w:firstLine="567"/>
        <w:rPr>
          <w:sz w:val="22"/>
          <w:szCs w:val="22"/>
        </w:rPr>
      </w:pPr>
      <w:r w:rsidRPr="002D4795">
        <w:rPr>
          <w:sz w:val="22"/>
          <w:szCs w:val="22"/>
        </w:rPr>
        <w:t xml:space="preserve">4.1. Дата, время начала, и продолжительность всех работ и процедур, связанных с оказанием Услуг, согласовываются Сторонами после поступления заявок от ответственных исполнителей  Заказчика  на проведение экспертизы. </w:t>
      </w:r>
    </w:p>
    <w:p w14:paraId="6163D4F9" w14:textId="77777777" w:rsidR="003F6CF7" w:rsidRPr="002D4795" w:rsidRDefault="003F6CF7">
      <w:pPr>
        <w:ind w:left="-567" w:right="-1" w:firstLine="567"/>
        <w:rPr>
          <w:sz w:val="22"/>
          <w:szCs w:val="22"/>
        </w:rPr>
      </w:pPr>
      <w:r w:rsidRPr="002D4795">
        <w:rPr>
          <w:sz w:val="22"/>
          <w:szCs w:val="22"/>
        </w:rPr>
        <w:t xml:space="preserve">4.2. Исполнитель  производит экспертизу технического состояния Оборудования с подготовкой соответствующих актов в течение </w:t>
      </w:r>
      <w:r w:rsidR="00056851" w:rsidRPr="002D4795">
        <w:rPr>
          <w:sz w:val="22"/>
          <w:szCs w:val="22"/>
        </w:rPr>
        <w:t>10</w:t>
      </w:r>
      <w:r w:rsidR="00520993" w:rsidRPr="002D4795">
        <w:rPr>
          <w:sz w:val="22"/>
          <w:szCs w:val="22"/>
        </w:rPr>
        <w:t xml:space="preserve"> (</w:t>
      </w:r>
      <w:r w:rsidR="00056851" w:rsidRPr="002D4795">
        <w:rPr>
          <w:sz w:val="22"/>
          <w:szCs w:val="22"/>
        </w:rPr>
        <w:t>десяти</w:t>
      </w:r>
      <w:r w:rsidR="00520993" w:rsidRPr="002D4795">
        <w:rPr>
          <w:sz w:val="22"/>
          <w:szCs w:val="22"/>
        </w:rPr>
        <w:t>)</w:t>
      </w:r>
      <w:r w:rsidRPr="002D4795">
        <w:rPr>
          <w:sz w:val="22"/>
          <w:szCs w:val="22"/>
        </w:rPr>
        <w:t xml:space="preserve"> рабочих дней после получения </w:t>
      </w:r>
      <w:r w:rsidR="00056851" w:rsidRPr="002D4795">
        <w:rPr>
          <w:sz w:val="22"/>
          <w:szCs w:val="22"/>
        </w:rPr>
        <w:t xml:space="preserve">от Заказчика документов (инвентарные карточки, паспорта Оборудования, акты ввода в эксплуатацию и т.п.) </w:t>
      </w:r>
      <w:r w:rsidRPr="002D4795">
        <w:rPr>
          <w:sz w:val="22"/>
          <w:szCs w:val="22"/>
        </w:rPr>
        <w:t>и предъявления объектов для экспертизы. При количестве объектов экспертизы, превышающем  50</w:t>
      </w:r>
      <w:r w:rsidR="00520993" w:rsidRPr="002D4795">
        <w:rPr>
          <w:sz w:val="22"/>
          <w:szCs w:val="22"/>
        </w:rPr>
        <w:t xml:space="preserve"> (пятьдесят)</w:t>
      </w:r>
      <w:r w:rsidRPr="002D4795">
        <w:rPr>
          <w:sz w:val="22"/>
          <w:szCs w:val="22"/>
        </w:rPr>
        <w:t xml:space="preserve"> единиц оборудования, срок проведения экспертизы устанавливается по взаимной договоренности ответственных представителей Сторон.</w:t>
      </w:r>
    </w:p>
    <w:p w14:paraId="4DEE35F0" w14:textId="77777777" w:rsidR="003706BF" w:rsidRPr="002D4795" w:rsidRDefault="003706BF">
      <w:pPr>
        <w:ind w:left="-567" w:right="-1" w:firstLine="567"/>
        <w:jc w:val="center"/>
        <w:rPr>
          <w:b/>
          <w:sz w:val="22"/>
          <w:szCs w:val="22"/>
        </w:rPr>
      </w:pPr>
    </w:p>
    <w:p w14:paraId="46981E17" w14:textId="77777777" w:rsidR="003F6CF7" w:rsidRPr="002D4795" w:rsidRDefault="003F6CF7">
      <w:pPr>
        <w:ind w:left="-567" w:right="-1" w:firstLine="567"/>
        <w:jc w:val="center"/>
        <w:rPr>
          <w:b/>
          <w:sz w:val="22"/>
          <w:szCs w:val="22"/>
        </w:rPr>
      </w:pPr>
      <w:r w:rsidRPr="002D4795">
        <w:rPr>
          <w:b/>
          <w:sz w:val="22"/>
          <w:szCs w:val="22"/>
        </w:rPr>
        <w:t>5. ОБСТОЯТЕЛЬСТВА НЕПРЕОДОЛИМОЙ СИЛЫ</w:t>
      </w:r>
    </w:p>
    <w:p w14:paraId="54C73364" w14:textId="77777777" w:rsidR="003F6CF7" w:rsidRPr="002D4795" w:rsidRDefault="003F6CF7">
      <w:pPr>
        <w:ind w:left="-567" w:right="-1" w:firstLine="567"/>
        <w:rPr>
          <w:sz w:val="22"/>
          <w:szCs w:val="22"/>
        </w:rPr>
      </w:pPr>
      <w:r w:rsidRPr="002D4795">
        <w:rPr>
          <w:sz w:val="22"/>
          <w:szCs w:val="22"/>
        </w:rPr>
        <w:t>5.1.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действия внешних объективных факторов и прочих обстоятельств непреодолимой силы, и если эти обстоятельства непосредственно повлияли на исполнение настоящего Договора.</w:t>
      </w:r>
    </w:p>
    <w:p w14:paraId="790B77C3" w14:textId="77777777" w:rsidR="003F6CF7" w:rsidRPr="002D4795" w:rsidRDefault="003F6CF7">
      <w:pPr>
        <w:ind w:left="-567" w:right="-1" w:firstLine="567"/>
        <w:rPr>
          <w:sz w:val="22"/>
          <w:szCs w:val="22"/>
        </w:rPr>
      </w:pPr>
      <w:r w:rsidRPr="002D4795">
        <w:rPr>
          <w:sz w:val="22"/>
          <w:szCs w:val="22"/>
        </w:rPr>
        <w:t xml:space="preserve">5.2. Срок исполнения обязательств по настоящему Договору отодвигается соразмерно времени, в </w:t>
      </w:r>
      <w:r w:rsidRPr="002D4795">
        <w:rPr>
          <w:sz w:val="22"/>
          <w:szCs w:val="22"/>
        </w:rPr>
        <w:lastRenderedPageBreak/>
        <w:t>течение которого действовали обстоятельства непреодолимой силы, а также последствия, вызванные этими обстоятельствами.</w:t>
      </w:r>
    </w:p>
    <w:p w14:paraId="47FE7E62" w14:textId="77777777" w:rsidR="003706BF" w:rsidRPr="002D4795" w:rsidRDefault="003706BF">
      <w:pPr>
        <w:ind w:left="-567" w:right="-1" w:firstLine="567"/>
        <w:jc w:val="center"/>
        <w:rPr>
          <w:b/>
          <w:sz w:val="22"/>
          <w:szCs w:val="22"/>
        </w:rPr>
      </w:pPr>
    </w:p>
    <w:p w14:paraId="094349E6" w14:textId="77777777" w:rsidR="003F6CF7" w:rsidRPr="002D4795" w:rsidRDefault="003F6CF7">
      <w:pPr>
        <w:ind w:left="-567" w:right="-1" w:firstLine="567"/>
        <w:jc w:val="center"/>
        <w:rPr>
          <w:b/>
          <w:sz w:val="22"/>
          <w:szCs w:val="22"/>
        </w:rPr>
      </w:pPr>
      <w:r w:rsidRPr="002D4795">
        <w:rPr>
          <w:b/>
          <w:sz w:val="22"/>
          <w:szCs w:val="22"/>
        </w:rPr>
        <w:t>6. ОТВЕТСТВЕННОСТЬ СТОРОН</w:t>
      </w:r>
    </w:p>
    <w:p w14:paraId="7576BD4A" w14:textId="77777777" w:rsidR="003F6CF7" w:rsidRPr="002D4795" w:rsidRDefault="003F6CF7">
      <w:pPr>
        <w:ind w:left="-567" w:right="-1" w:firstLine="567"/>
        <w:rPr>
          <w:sz w:val="22"/>
          <w:szCs w:val="22"/>
        </w:rPr>
      </w:pPr>
      <w:r w:rsidRPr="002D4795">
        <w:rPr>
          <w:sz w:val="22"/>
          <w:szCs w:val="22"/>
        </w:rPr>
        <w:t>6.1. За неисполнение или ненадлежащее исполнение своих обязательств по настоящему Договору стороны несут ответственность в рамках действующего законодательства РФ.</w:t>
      </w:r>
    </w:p>
    <w:p w14:paraId="6748BDAF" w14:textId="77777777" w:rsidR="003706BF" w:rsidRPr="002D4795" w:rsidRDefault="003706BF">
      <w:pPr>
        <w:ind w:left="-567" w:right="-1" w:firstLine="567"/>
        <w:jc w:val="center"/>
        <w:rPr>
          <w:b/>
          <w:sz w:val="22"/>
          <w:szCs w:val="22"/>
        </w:rPr>
      </w:pPr>
    </w:p>
    <w:p w14:paraId="6CA1E1E0" w14:textId="77777777" w:rsidR="003F6CF7" w:rsidRPr="002D4795" w:rsidRDefault="003F6CF7">
      <w:pPr>
        <w:ind w:left="-567" w:right="-1" w:firstLine="567"/>
        <w:jc w:val="center"/>
        <w:rPr>
          <w:b/>
          <w:sz w:val="22"/>
          <w:szCs w:val="22"/>
        </w:rPr>
      </w:pPr>
      <w:r w:rsidRPr="002D4795">
        <w:rPr>
          <w:b/>
          <w:sz w:val="22"/>
          <w:szCs w:val="22"/>
        </w:rPr>
        <w:t>7. ПРОЧИЕ УСЛОВИЯ</w:t>
      </w:r>
    </w:p>
    <w:p w14:paraId="19633F85" w14:textId="77777777" w:rsidR="003F6CF7" w:rsidRPr="002D4795" w:rsidRDefault="003F6CF7">
      <w:pPr>
        <w:ind w:left="-567" w:right="-1" w:firstLine="567"/>
        <w:rPr>
          <w:sz w:val="22"/>
          <w:szCs w:val="22"/>
        </w:rPr>
      </w:pPr>
      <w:r w:rsidRPr="002D4795">
        <w:rPr>
          <w:sz w:val="22"/>
          <w:szCs w:val="22"/>
        </w:rPr>
        <w:t>7.1. При выполнении настоящего Договора Стороны руководствуются действующим законодательством Российской Федерации.</w:t>
      </w:r>
    </w:p>
    <w:p w14:paraId="0F888F96" w14:textId="77777777" w:rsidR="003F6CF7" w:rsidRPr="002D4795" w:rsidRDefault="003F6CF7">
      <w:pPr>
        <w:ind w:left="-567" w:right="-1" w:firstLine="567"/>
        <w:rPr>
          <w:sz w:val="22"/>
          <w:szCs w:val="22"/>
        </w:rPr>
      </w:pPr>
      <w:r w:rsidRPr="002D4795">
        <w:rPr>
          <w:sz w:val="22"/>
          <w:szCs w:val="22"/>
        </w:rPr>
        <w:t>7.2. Все указанные в Договоре Приложения являются его неотъемлемой частью.</w:t>
      </w:r>
    </w:p>
    <w:p w14:paraId="04F91ECD" w14:textId="77777777" w:rsidR="003F6CF7" w:rsidRPr="002D4795" w:rsidRDefault="00520993">
      <w:pPr>
        <w:ind w:left="-567" w:right="-1" w:firstLine="567"/>
        <w:rPr>
          <w:sz w:val="22"/>
          <w:szCs w:val="22"/>
        </w:rPr>
      </w:pPr>
      <w:r w:rsidRPr="002D4795">
        <w:rPr>
          <w:sz w:val="22"/>
          <w:szCs w:val="22"/>
        </w:rPr>
        <w:t>7.3.</w:t>
      </w:r>
      <w:r w:rsidR="003F6CF7" w:rsidRPr="002D4795">
        <w:rPr>
          <w:sz w:val="22"/>
          <w:szCs w:val="22"/>
        </w:rPr>
        <w:t>Спорные вопросы, возникающие в ходе исполнения настоящего Договора, разрешается арбитражным судом в установленном порядке.</w:t>
      </w:r>
    </w:p>
    <w:p w14:paraId="641F3F84" w14:textId="0FE1A0E3" w:rsidR="003F6CF7" w:rsidRPr="002D4795" w:rsidRDefault="003F6CF7">
      <w:pPr>
        <w:ind w:left="-567" w:right="-1" w:firstLine="567"/>
        <w:rPr>
          <w:sz w:val="22"/>
          <w:szCs w:val="22"/>
        </w:rPr>
      </w:pPr>
      <w:r w:rsidRPr="002D4795">
        <w:rPr>
          <w:sz w:val="22"/>
          <w:szCs w:val="22"/>
        </w:rPr>
        <w:t xml:space="preserve">7.4. </w:t>
      </w:r>
      <w:r w:rsidR="00520993" w:rsidRPr="002D4795">
        <w:rPr>
          <w:sz w:val="22"/>
          <w:szCs w:val="22"/>
        </w:rPr>
        <w:t xml:space="preserve">Договор вступает в силу </w:t>
      </w:r>
      <w:r w:rsidRPr="002D4795">
        <w:rPr>
          <w:sz w:val="22"/>
          <w:szCs w:val="22"/>
        </w:rPr>
        <w:t xml:space="preserve">с </w:t>
      </w:r>
      <w:r w:rsidR="00520993" w:rsidRPr="002D4795">
        <w:rPr>
          <w:sz w:val="22"/>
          <w:szCs w:val="22"/>
        </w:rPr>
        <w:t>момента его</w:t>
      </w:r>
      <w:r w:rsidRPr="002D4795">
        <w:rPr>
          <w:sz w:val="22"/>
          <w:szCs w:val="22"/>
        </w:rPr>
        <w:t xml:space="preserve"> подписания  по </w:t>
      </w:r>
      <w:r w:rsidR="00777B08" w:rsidRPr="002D4795">
        <w:rPr>
          <w:sz w:val="22"/>
          <w:szCs w:val="22"/>
        </w:rPr>
        <w:t>31 декабря</w:t>
      </w:r>
      <w:r w:rsidRPr="002D4795">
        <w:rPr>
          <w:sz w:val="22"/>
          <w:szCs w:val="22"/>
        </w:rPr>
        <w:t xml:space="preserve"> </w:t>
      </w:r>
      <w:r w:rsidR="00CC4243">
        <w:rPr>
          <w:sz w:val="22"/>
          <w:szCs w:val="22"/>
        </w:rPr>
        <w:t>202</w:t>
      </w:r>
      <w:r w:rsidR="00F54FEF" w:rsidRPr="00F54FEF">
        <w:rPr>
          <w:sz w:val="22"/>
          <w:szCs w:val="22"/>
        </w:rPr>
        <w:t>6</w:t>
      </w:r>
      <w:r w:rsidR="00DA1405" w:rsidRPr="002D4795">
        <w:rPr>
          <w:sz w:val="22"/>
          <w:szCs w:val="22"/>
        </w:rPr>
        <w:t>г</w:t>
      </w:r>
      <w:r w:rsidRPr="002D4795">
        <w:rPr>
          <w:sz w:val="22"/>
          <w:szCs w:val="22"/>
        </w:rPr>
        <w:t>.</w:t>
      </w:r>
    </w:p>
    <w:p w14:paraId="1DD488C4" w14:textId="77777777" w:rsidR="003F6CF7" w:rsidRPr="002D4795" w:rsidRDefault="003F6CF7">
      <w:pPr>
        <w:pStyle w:val="30"/>
        <w:ind w:left="-567" w:firstLine="567"/>
        <w:rPr>
          <w:rFonts w:ascii="Times New Roman" w:hAnsi="Times New Roman" w:cs="Times New Roman"/>
          <w:color w:val="auto"/>
          <w:szCs w:val="22"/>
        </w:rPr>
      </w:pPr>
      <w:r w:rsidRPr="002D4795">
        <w:rPr>
          <w:rFonts w:ascii="Times New Roman" w:hAnsi="Times New Roman" w:cs="Times New Roman"/>
          <w:color w:val="auto"/>
          <w:szCs w:val="22"/>
        </w:rPr>
        <w:t xml:space="preserve">7.5. Если ни одна из Сторон в течение последнего месяца действия Договора не известит другую о намерении его прекращения, Договор </w:t>
      </w:r>
      <w:r w:rsidR="00520993" w:rsidRPr="002D4795">
        <w:rPr>
          <w:rFonts w:ascii="Times New Roman" w:hAnsi="Times New Roman" w:cs="Times New Roman"/>
          <w:color w:val="auto"/>
          <w:szCs w:val="22"/>
        </w:rPr>
        <w:t>автоматически пролонгируется на очередной календарный год, либо оформляется Дополнительное соглашение, которое в дальнейшем является неотъемлемой частью настоящего Договора</w:t>
      </w:r>
      <w:r w:rsidRPr="002D4795">
        <w:rPr>
          <w:rFonts w:ascii="Times New Roman" w:hAnsi="Times New Roman" w:cs="Times New Roman"/>
          <w:color w:val="auto"/>
          <w:szCs w:val="22"/>
        </w:rPr>
        <w:t>.</w:t>
      </w:r>
    </w:p>
    <w:p w14:paraId="7D8F8A8F" w14:textId="77777777" w:rsidR="003F6CF7" w:rsidRPr="002D4795" w:rsidRDefault="003F6CF7">
      <w:pPr>
        <w:ind w:left="-567" w:right="-1" w:firstLine="567"/>
        <w:rPr>
          <w:sz w:val="22"/>
          <w:szCs w:val="22"/>
        </w:rPr>
      </w:pPr>
      <w:r w:rsidRPr="002D4795">
        <w:rPr>
          <w:sz w:val="22"/>
          <w:szCs w:val="22"/>
        </w:rPr>
        <w:t>7.6. Договор составлен в 2-х экземплярах, имеющих одинаковую юридическую силу, по одному для каждой из Сторон.</w:t>
      </w:r>
    </w:p>
    <w:p w14:paraId="06C39B78" w14:textId="77777777" w:rsidR="003706BF" w:rsidRPr="002D4795" w:rsidRDefault="003706BF">
      <w:pPr>
        <w:ind w:left="-567" w:right="-1"/>
        <w:jc w:val="center"/>
        <w:rPr>
          <w:b/>
          <w:bCs/>
          <w:sz w:val="22"/>
          <w:szCs w:val="22"/>
        </w:rPr>
      </w:pPr>
    </w:p>
    <w:p w14:paraId="19300677" w14:textId="77777777" w:rsidR="003F6CF7" w:rsidRPr="002D4795" w:rsidRDefault="003F6CF7">
      <w:pPr>
        <w:ind w:left="-567" w:right="-1"/>
        <w:jc w:val="center"/>
        <w:rPr>
          <w:b/>
          <w:bCs/>
          <w:sz w:val="22"/>
          <w:szCs w:val="22"/>
        </w:rPr>
      </w:pPr>
      <w:r w:rsidRPr="002D4795">
        <w:rPr>
          <w:b/>
          <w:bCs/>
          <w:sz w:val="22"/>
          <w:szCs w:val="22"/>
        </w:rPr>
        <w:t>8. БАНКОВСКИЕ РЕКВИЗИТЫ И ПОДПИСИ СТОРОН</w:t>
      </w:r>
    </w:p>
    <w:p w14:paraId="6274BBBA" w14:textId="77777777" w:rsidR="00637147" w:rsidRPr="002D4795" w:rsidRDefault="00637147" w:rsidP="00637147">
      <w:pPr>
        <w:ind w:left="-567" w:right="-1" w:firstLine="567"/>
        <w:rPr>
          <w:b/>
          <w:sz w:val="22"/>
          <w:szCs w:val="22"/>
        </w:rPr>
      </w:pPr>
    </w:p>
    <w:p w14:paraId="3352A6C3" w14:textId="77777777" w:rsidR="00CB4055" w:rsidRPr="002D4795" w:rsidRDefault="00CB4055" w:rsidP="00637147">
      <w:pPr>
        <w:ind w:left="-567" w:right="-1" w:firstLine="567"/>
        <w:rPr>
          <w:b/>
          <w:sz w:val="22"/>
          <w:szCs w:val="22"/>
        </w:rPr>
      </w:pPr>
    </w:p>
    <w:tbl>
      <w:tblPr>
        <w:tblW w:w="0" w:type="auto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40"/>
        <w:gridCol w:w="5025"/>
      </w:tblGrid>
      <w:tr w:rsidR="00CB4055" w:rsidRPr="002D4795" w14:paraId="5C58A930" w14:textId="77777777" w:rsidTr="00CB4055"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4D458AA" w14:textId="77777777" w:rsidR="00CB4055" w:rsidRPr="002D4795" w:rsidRDefault="00CB4055" w:rsidP="008579D3">
            <w:pPr>
              <w:pStyle w:val="a0"/>
              <w:spacing w:after="0"/>
              <w:jc w:val="left"/>
              <w:rPr>
                <w:sz w:val="22"/>
                <w:szCs w:val="22"/>
              </w:rPr>
            </w:pPr>
            <w:r w:rsidRPr="002D4795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50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15A32B8" w14:textId="77777777" w:rsidR="00CB4055" w:rsidRPr="002D4795" w:rsidRDefault="00CB4055" w:rsidP="008579D3">
            <w:pPr>
              <w:suppressAutoHyphens/>
              <w:rPr>
                <w:b/>
                <w:color w:val="000000"/>
                <w:spacing w:val="-9"/>
                <w:w w:val="105"/>
                <w:sz w:val="22"/>
                <w:szCs w:val="22"/>
              </w:rPr>
            </w:pPr>
            <w:r w:rsidRPr="002D4795">
              <w:rPr>
                <w:b/>
                <w:sz w:val="22"/>
                <w:szCs w:val="22"/>
              </w:rPr>
              <w:t>Исполнитель:</w:t>
            </w:r>
          </w:p>
        </w:tc>
      </w:tr>
      <w:tr w:rsidR="00CB4055" w:rsidRPr="002D4795" w14:paraId="0D46ECB7" w14:textId="77777777" w:rsidTr="00CB4055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F894D" w14:textId="77777777" w:rsidR="00CB4055" w:rsidRPr="002D4795" w:rsidRDefault="00CB4055" w:rsidP="002103B7">
            <w:pPr>
              <w:pStyle w:val="a0"/>
              <w:spacing w:after="0"/>
              <w:jc w:val="left"/>
              <w:rPr>
                <w:sz w:val="22"/>
                <w:szCs w:val="22"/>
              </w:rPr>
            </w:pPr>
          </w:p>
          <w:p w14:paraId="09B4556F" w14:textId="77777777" w:rsidR="00C72672" w:rsidRPr="00C72672" w:rsidRDefault="00C72672" w:rsidP="00C72672">
            <w:pPr>
              <w:suppressAutoHyphens/>
              <w:jc w:val="left"/>
              <w:rPr>
                <w:b/>
                <w:sz w:val="22"/>
                <w:szCs w:val="22"/>
              </w:rPr>
            </w:pPr>
            <w:r w:rsidRPr="00C72672">
              <w:rPr>
                <w:b/>
                <w:sz w:val="22"/>
                <w:szCs w:val="22"/>
              </w:rPr>
              <w:t xml:space="preserve">ГБОУ СОШ № 383 Красносельского района Санкт-Петербурга, </w:t>
            </w:r>
          </w:p>
          <w:p w14:paraId="663E4B1B" w14:textId="77777777" w:rsidR="00C72672" w:rsidRPr="00C72672" w:rsidRDefault="00C72672" w:rsidP="00C72672">
            <w:pPr>
              <w:suppressAutoHyphens/>
              <w:jc w:val="left"/>
              <w:rPr>
                <w:sz w:val="22"/>
                <w:szCs w:val="22"/>
              </w:rPr>
            </w:pPr>
            <w:r w:rsidRPr="00C72672">
              <w:rPr>
                <w:sz w:val="22"/>
                <w:szCs w:val="22"/>
              </w:rPr>
              <w:t xml:space="preserve">ИНН 7807024860 КПП 780701001, ул. Аван-гардная, д.21, литер А., </w:t>
            </w:r>
          </w:p>
          <w:p w14:paraId="7ED42518" w14:textId="77777777" w:rsidR="00C72672" w:rsidRPr="00C72672" w:rsidRDefault="00C72672" w:rsidP="00C72672">
            <w:pPr>
              <w:suppressAutoHyphens/>
              <w:jc w:val="left"/>
              <w:rPr>
                <w:sz w:val="22"/>
                <w:szCs w:val="22"/>
              </w:rPr>
            </w:pPr>
            <w:r w:rsidRPr="00C72672">
              <w:rPr>
                <w:sz w:val="22"/>
                <w:szCs w:val="22"/>
              </w:rPr>
              <w:t>Банк получателя: Северо-Западное ГУ Банка России//УФК по г.Санкт-Петербургу, г. Санкт-Петербург,</w:t>
            </w:r>
          </w:p>
          <w:p w14:paraId="2BA00534" w14:textId="77777777" w:rsidR="00C72672" w:rsidRPr="00C72672" w:rsidRDefault="00C72672" w:rsidP="00C72672">
            <w:pPr>
              <w:suppressAutoHyphens/>
              <w:jc w:val="left"/>
              <w:rPr>
                <w:sz w:val="22"/>
                <w:szCs w:val="22"/>
              </w:rPr>
            </w:pPr>
            <w:r w:rsidRPr="00C72672">
              <w:rPr>
                <w:sz w:val="22"/>
                <w:szCs w:val="22"/>
              </w:rPr>
              <w:t>Казначейский счет: 03224643400000007200</w:t>
            </w:r>
          </w:p>
          <w:p w14:paraId="34F45C8E" w14:textId="77777777" w:rsidR="00C72672" w:rsidRPr="00C72672" w:rsidRDefault="00C72672" w:rsidP="00C72672">
            <w:pPr>
              <w:suppressAutoHyphens/>
              <w:jc w:val="left"/>
              <w:rPr>
                <w:sz w:val="22"/>
                <w:szCs w:val="22"/>
              </w:rPr>
            </w:pPr>
            <w:r w:rsidRPr="00C72672">
              <w:rPr>
                <w:sz w:val="22"/>
                <w:szCs w:val="22"/>
              </w:rPr>
              <w:t>Номер счета банка получателя: 40102810945370000005</w:t>
            </w:r>
          </w:p>
          <w:p w14:paraId="1D8F8410" w14:textId="77777777" w:rsidR="00C72672" w:rsidRPr="00C72672" w:rsidRDefault="00C72672" w:rsidP="00C72672">
            <w:pPr>
              <w:suppressAutoHyphens/>
              <w:jc w:val="left"/>
              <w:rPr>
                <w:sz w:val="22"/>
                <w:szCs w:val="22"/>
              </w:rPr>
            </w:pPr>
            <w:r w:rsidRPr="00C72672">
              <w:rPr>
                <w:sz w:val="22"/>
                <w:szCs w:val="22"/>
              </w:rPr>
              <w:t>лицевой счет 0551049 в Комитете финансов Санкт-Петербурга</w:t>
            </w:r>
          </w:p>
          <w:p w14:paraId="25CA1070" w14:textId="77777777" w:rsidR="00C72672" w:rsidRPr="00C72672" w:rsidRDefault="00C72672" w:rsidP="00C72672">
            <w:pPr>
              <w:suppressAutoHyphens/>
              <w:jc w:val="left"/>
              <w:rPr>
                <w:sz w:val="22"/>
                <w:szCs w:val="22"/>
              </w:rPr>
            </w:pPr>
            <w:r w:rsidRPr="00C72672">
              <w:rPr>
                <w:sz w:val="22"/>
                <w:szCs w:val="22"/>
              </w:rPr>
              <w:t>БИК 014030106</w:t>
            </w:r>
          </w:p>
          <w:p w14:paraId="53E55C1F" w14:textId="77777777" w:rsidR="00C72672" w:rsidRPr="00C72672" w:rsidRDefault="00C72672" w:rsidP="00C72672">
            <w:pPr>
              <w:suppressAutoHyphens/>
              <w:jc w:val="left"/>
              <w:rPr>
                <w:sz w:val="22"/>
                <w:szCs w:val="22"/>
              </w:rPr>
            </w:pPr>
            <w:r w:rsidRPr="00C72672">
              <w:rPr>
                <w:sz w:val="22"/>
                <w:szCs w:val="22"/>
              </w:rPr>
              <w:t>ОКТМО 40357000</w:t>
            </w:r>
          </w:p>
          <w:p w14:paraId="210BFD63" w14:textId="77777777" w:rsidR="00C72672" w:rsidRPr="00C72672" w:rsidRDefault="00C72672" w:rsidP="00C72672">
            <w:pPr>
              <w:pStyle w:val="a0"/>
              <w:jc w:val="left"/>
              <w:rPr>
                <w:sz w:val="22"/>
                <w:szCs w:val="22"/>
              </w:rPr>
            </w:pPr>
          </w:p>
          <w:p w14:paraId="6404768F" w14:textId="77777777" w:rsidR="00C72672" w:rsidRPr="00C72672" w:rsidRDefault="00C72672" w:rsidP="00C72672">
            <w:pPr>
              <w:pStyle w:val="a0"/>
              <w:jc w:val="left"/>
              <w:rPr>
                <w:sz w:val="22"/>
                <w:szCs w:val="22"/>
              </w:rPr>
            </w:pPr>
          </w:p>
          <w:p w14:paraId="1A45439D" w14:textId="77777777" w:rsidR="00C72672" w:rsidRPr="00C72672" w:rsidRDefault="00C72672" w:rsidP="00C72672">
            <w:pPr>
              <w:pStyle w:val="a0"/>
              <w:jc w:val="left"/>
              <w:rPr>
                <w:sz w:val="22"/>
                <w:szCs w:val="22"/>
              </w:rPr>
            </w:pPr>
          </w:p>
          <w:p w14:paraId="5C8EFE7B" w14:textId="40EA65C3" w:rsidR="00CB4055" w:rsidRPr="002D4795" w:rsidRDefault="00CB4055" w:rsidP="00C72672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5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59005" w14:textId="77777777" w:rsidR="00CB4055" w:rsidRPr="002D4795" w:rsidRDefault="00CB4055" w:rsidP="002103B7">
            <w:pPr>
              <w:suppressAutoHyphens/>
              <w:jc w:val="left"/>
              <w:rPr>
                <w:b/>
                <w:color w:val="000000"/>
                <w:spacing w:val="-9"/>
                <w:w w:val="105"/>
                <w:sz w:val="22"/>
                <w:szCs w:val="22"/>
              </w:rPr>
            </w:pPr>
          </w:p>
          <w:p w14:paraId="486607D2" w14:textId="77777777" w:rsidR="00CB4055" w:rsidRPr="002D4795" w:rsidRDefault="00CB4055" w:rsidP="004D7C73">
            <w:pPr>
              <w:suppressAutoHyphens/>
              <w:jc w:val="left"/>
              <w:rPr>
                <w:sz w:val="22"/>
                <w:szCs w:val="22"/>
              </w:rPr>
            </w:pPr>
          </w:p>
        </w:tc>
      </w:tr>
      <w:tr w:rsidR="00CB4055" w:rsidRPr="002D4795" w14:paraId="64BD9154" w14:textId="77777777" w:rsidTr="004D7C73">
        <w:trPr>
          <w:trHeight w:val="1666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8E920B" w14:textId="03CD9CB2" w:rsidR="00CB4055" w:rsidRPr="002D4795" w:rsidRDefault="00C72672" w:rsidP="002103B7">
            <w:pPr>
              <w:jc w:val="left"/>
              <w:rPr>
                <w:sz w:val="22"/>
                <w:szCs w:val="22"/>
              </w:rPr>
            </w:pPr>
            <w:r w:rsidRPr="00C72672">
              <w:rPr>
                <w:sz w:val="22"/>
                <w:szCs w:val="22"/>
              </w:rPr>
              <w:t>Директор</w:t>
            </w:r>
          </w:p>
          <w:p w14:paraId="71857F7E" w14:textId="66F4591C" w:rsidR="00CB4055" w:rsidRPr="002D4795" w:rsidRDefault="00C72672" w:rsidP="002103B7">
            <w:pPr>
              <w:jc w:val="left"/>
              <w:rPr>
                <w:sz w:val="22"/>
                <w:szCs w:val="22"/>
              </w:rPr>
            </w:pPr>
            <w:r w:rsidRPr="00C72672">
              <w:rPr>
                <w:sz w:val="22"/>
                <w:szCs w:val="22"/>
              </w:rPr>
              <w:t>ГБОУ СОШ № 383 Красносельского района Санкт-Петербурга</w:t>
            </w:r>
          </w:p>
          <w:p w14:paraId="3DB6E0CC" w14:textId="77777777" w:rsidR="00CB4055" w:rsidRPr="002D4795" w:rsidRDefault="00CB4055" w:rsidP="002103B7">
            <w:pPr>
              <w:ind w:right="-1"/>
              <w:jc w:val="left"/>
              <w:rPr>
                <w:sz w:val="22"/>
                <w:szCs w:val="22"/>
              </w:rPr>
            </w:pPr>
          </w:p>
          <w:p w14:paraId="57CAE4C9" w14:textId="77777777" w:rsidR="00CB4055" w:rsidRDefault="00CB4055" w:rsidP="002103B7">
            <w:pPr>
              <w:ind w:right="-1"/>
              <w:jc w:val="left"/>
              <w:rPr>
                <w:sz w:val="22"/>
                <w:szCs w:val="22"/>
              </w:rPr>
            </w:pPr>
            <w:r w:rsidRPr="002D4795">
              <w:rPr>
                <w:sz w:val="22"/>
                <w:szCs w:val="22"/>
              </w:rPr>
              <w:t>____________________/</w:t>
            </w:r>
            <w:r w:rsidR="00C72672">
              <w:t xml:space="preserve"> </w:t>
            </w:r>
            <w:r w:rsidR="00C72672" w:rsidRPr="00C72672">
              <w:rPr>
                <w:sz w:val="22"/>
                <w:szCs w:val="22"/>
              </w:rPr>
              <w:t xml:space="preserve">И.Н. Головатая  </w:t>
            </w:r>
            <w:r w:rsidRPr="002D4795">
              <w:rPr>
                <w:sz w:val="22"/>
                <w:szCs w:val="22"/>
              </w:rPr>
              <w:t>/</w:t>
            </w:r>
          </w:p>
          <w:p w14:paraId="0589A709" w14:textId="61C25069" w:rsidR="004D7C73" w:rsidRPr="002D4795" w:rsidRDefault="004D7C73" w:rsidP="002103B7">
            <w:pPr>
              <w:ind w:right="-1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50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D9C8D5" w14:textId="77777777" w:rsidR="00CB4055" w:rsidRPr="002D4795" w:rsidRDefault="00CB4055" w:rsidP="002103B7">
            <w:pPr>
              <w:jc w:val="left"/>
              <w:rPr>
                <w:sz w:val="22"/>
                <w:szCs w:val="22"/>
              </w:rPr>
            </w:pPr>
          </w:p>
          <w:p w14:paraId="045F7891" w14:textId="77777777" w:rsidR="00CB4055" w:rsidRPr="002D4795" w:rsidRDefault="00CB4055" w:rsidP="002103B7">
            <w:pPr>
              <w:ind w:right="-57"/>
              <w:jc w:val="left"/>
              <w:rPr>
                <w:sz w:val="22"/>
                <w:szCs w:val="22"/>
              </w:rPr>
            </w:pPr>
          </w:p>
          <w:p w14:paraId="5DA0FAC3" w14:textId="77777777" w:rsidR="00CB4055" w:rsidRPr="002D4795" w:rsidRDefault="00CB4055" w:rsidP="002103B7">
            <w:pPr>
              <w:ind w:right="-57"/>
              <w:jc w:val="left"/>
              <w:rPr>
                <w:sz w:val="22"/>
                <w:szCs w:val="22"/>
              </w:rPr>
            </w:pPr>
          </w:p>
          <w:p w14:paraId="03C0EB80" w14:textId="77777777" w:rsidR="00CB4055" w:rsidRPr="002D4795" w:rsidRDefault="00CB4055" w:rsidP="002103B7">
            <w:pPr>
              <w:ind w:right="-57"/>
              <w:jc w:val="left"/>
              <w:rPr>
                <w:sz w:val="22"/>
                <w:szCs w:val="22"/>
              </w:rPr>
            </w:pPr>
          </w:p>
          <w:p w14:paraId="6B242573" w14:textId="77777777" w:rsidR="00CB4055" w:rsidRPr="002D4795" w:rsidRDefault="00CB4055" w:rsidP="004D7C73">
            <w:pPr>
              <w:ind w:right="-57"/>
              <w:jc w:val="left"/>
              <w:rPr>
                <w:sz w:val="22"/>
                <w:szCs w:val="22"/>
              </w:rPr>
            </w:pPr>
          </w:p>
        </w:tc>
      </w:tr>
    </w:tbl>
    <w:p w14:paraId="577D3ABA" w14:textId="77777777" w:rsidR="00CB4055" w:rsidRPr="002D4795" w:rsidRDefault="00CB4055" w:rsidP="00637147">
      <w:pPr>
        <w:ind w:left="-567" w:right="-1" w:firstLine="567"/>
        <w:rPr>
          <w:b/>
          <w:sz w:val="22"/>
          <w:szCs w:val="22"/>
        </w:rPr>
      </w:pPr>
    </w:p>
    <w:p w14:paraId="7A42CB08" w14:textId="77777777" w:rsidR="003F6CF7" w:rsidRPr="002D4795" w:rsidRDefault="003F6CF7">
      <w:pPr>
        <w:ind w:right="-483"/>
        <w:rPr>
          <w:sz w:val="22"/>
          <w:szCs w:val="22"/>
        </w:rPr>
      </w:pPr>
    </w:p>
    <w:p w14:paraId="6F73ED76" w14:textId="77777777" w:rsidR="00637147" w:rsidRPr="002D4795" w:rsidRDefault="00637147">
      <w:pPr>
        <w:ind w:right="-483"/>
        <w:rPr>
          <w:sz w:val="22"/>
          <w:szCs w:val="22"/>
        </w:rPr>
      </w:pPr>
    </w:p>
    <w:p w14:paraId="4D69B5F0" w14:textId="77777777" w:rsidR="00C22A46" w:rsidRDefault="00C22A46">
      <w:pPr>
        <w:ind w:right="-483"/>
        <w:rPr>
          <w:sz w:val="22"/>
          <w:szCs w:val="22"/>
        </w:rPr>
      </w:pPr>
    </w:p>
    <w:p w14:paraId="6B758B95" w14:textId="77777777" w:rsidR="00693401" w:rsidRDefault="00693401">
      <w:pPr>
        <w:ind w:right="-483"/>
        <w:rPr>
          <w:sz w:val="22"/>
          <w:szCs w:val="22"/>
        </w:rPr>
      </w:pPr>
    </w:p>
    <w:p w14:paraId="1778B357" w14:textId="77777777" w:rsidR="00693401" w:rsidRPr="002D4795" w:rsidRDefault="00693401">
      <w:pPr>
        <w:ind w:right="-483"/>
        <w:rPr>
          <w:sz w:val="22"/>
          <w:szCs w:val="22"/>
        </w:rPr>
      </w:pPr>
    </w:p>
    <w:p w14:paraId="0C84CCC7" w14:textId="77777777" w:rsidR="00CB4055" w:rsidRPr="002D4795" w:rsidRDefault="00CB4055">
      <w:pPr>
        <w:ind w:right="-483"/>
        <w:rPr>
          <w:sz w:val="22"/>
          <w:szCs w:val="22"/>
        </w:rPr>
      </w:pPr>
    </w:p>
    <w:p w14:paraId="5DB09C4C" w14:textId="77777777" w:rsidR="00CB4055" w:rsidRDefault="00CB4055">
      <w:pPr>
        <w:ind w:right="-483"/>
        <w:rPr>
          <w:sz w:val="22"/>
          <w:szCs w:val="22"/>
        </w:rPr>
      </w:pPr>
    </w:p>
    <w:p w14:paraId="5B68FDAD" w14:textId="77777777" w:rsidR="005C4631" w:rsidRPr="002D4795" w:rsidRDefault="005C4631" w:rsidP="003608B1">
      <w:pPr>
        <w:ind w:right="114"/>
        <w:rPr>
          <w:sz w:val="22"/>
          <w:szCs w:val="22"/>
        </w:rPr>
      </w:pPr>
    </w:p>
    <w:p w14:paraId="4A4B978C" w14:textId="77777777" w:rsidR="004D7C73" w:rsidRDefault="004D7C73" w:rsidP="003C29D7">
      <w:pPr>
        <w:ind w:right="114"/>
        <w:jc w:val="right"/>
        <w:rPr>
          <w:sz w:val="22"/>
          <w:szCs w:val="22"/>
        </w:rPr>
      </w:pPr>
    </w:p>
    <w:p w14:paraId="5101A129" w14:textId="77777777" w:rsidR="004D7C73" w:rsidRDefault="004D7C73" w:rsidP="003C29D7">
      <w:pPr>
        <w:ind w:right="114"/>
        <w:jc w:val="right"/>
        <w:rPr>
          <w:sz w:val="22"/>
          <w:szCs w:val="22"/>
        </w:rPr>
      </w:pPr>
    </w:p>
    <w:p w14:paraId="65D8CF87" w14:textId="331E73E3" w:rsidR="003C29D7" w:rsidRPr="002D4795" w:rsidRDefault="003F6CF7" w:rsidP="003C29D7">
      <w:pPr>
        <w:ind w:right="114"/>
        <w:jc w:val="right"/>
        <w:rPr>
          <w:sz w:val="22"/>
          <w:szCs w:val="22"/>
        </w:rPr>
      </w:pPr>
      <w:r w:rsidRPr="002D4795">
        <w:rPr>
          <w:sz w:val="22"/>
          <w:szCs w:val="22"/>
        </w:rPr>
        <w:t>Прилож</w:t>
      </w:r>
      <w:r w:rsidR="003C29D7" w:rsidRPr="002D4795">
        <w:rPr>
          <w:sz w:val="22"/>
          <w:szCs w:val="22"/>
        </w:rPr>
        <w:t>ение №1</w:t>
      </w:r>
    </w:p>
    <w:p w14:paraId="499E6DA5" w14:textId="469090CA" w:rsidR="003F6CF7" w:rsidRPr="002D4795" w:rsidRDefault="003F6CF7" w:rsidP="003C29D7">
      <w:pPr>
        <w:ind w:right="114"/>
        <w:jc w:val="right"/>
        <w:rPr>
          <w:sz w:val="22"/>
          <w:szCs w:val="22"/>
        </w:rPr>
      </w:pPr>
      <w:r w:rsidRPr="002D4795">
        <w:rPr>
          <w:sz w:val="22"/>
          <w:szCs w:val="22"/>
        </w:rPr>
        <w:t>к Договору №</w:t>
      </w:r>
      <w:r w:rsidR="00C72672">
        <w:rPr>
          <w:sz w:val="22"/>
          <w:szCs w:val="22"/>
        </w:rPr>
        <w:t xml:space="preserve"> </w:t>
      </w:r>
    </w:p>
    <w:p w14:paraId="5DE13997" w14:textId="1A1E5DF3" w:rsidR="003F6CF7" w:rsidRPr="002D4795" w:rsidRDefault="003F6CF7">
      <w:pPr>
        <w:ind w:right="114"/>
        <w:jc w:val="right"/>
        <w:rPr>
          <w:sz w:val="22"/>
          <w:szCs w:val="22"/>
        </w:rPr>
      </w:pPr>
      <w:r w:rsidRPr="002D4795">
        <w:rPr>
          <w:sz w:val="22"/>
          <w:szCs w:val="22"/>
        </w:rPr>
        <w:t>от</w:t>
      </w:r>
      <w:r w:rsidR="004D7C73">
        <w:rPr>
          <w:sz w:val="22"/>
          <w:szCs w:val="22"/>
        </w:rPr>
        <w:t xml:space="preserve"> «  </w:t>
      </w:r>
      <w:r w:rsidR="00712B0B" w:rsidRPr="002D4795">
        <w:rPr>
          <w:sz w:val="22"/>
          <w:szCs w:val="22"/>
        </w:rPr>
        <w:t xml:space="preserve">» </w:t>
      </w:r>
      <w:r w:rsidR="004D7C73">
        <w:rPr>
          <w:sz w:val="22"/>
          <w:szCs w:val="22"/>
        </w:rPr>
        <w:t>_____</w:t>
      </w:r>
      <w:r w:rsidR="00712B0B" w:rsidRPr="002D4795">
        <w:rPr>
          <w:sz w:val="22"/>
          <w:szCs w:val="22"/>
        </w:rPr>
        <w:t xml:space="preserve"> </w:t>
      </w:r>
      <w:r w:rsidR="00CC4243">
        <w:rPr>
          <w:sz w:val="22"/>
          <w:szCs w:val="22"/>
        </w:rPr>
        <w:t>202</w:t>
      </w:r>
      <w:r w:rsidR="00CE34BF">
        <w:rPr>
          <w:sz w:val="22"/>
          <w:szCs w:val="22"/>
          <w:lang w:val="en-US"/>
        </w:rPr>
        <w:t>6</w:t>
      </w:r>
      <w:r w:rsidRPr="002D4795">
        <w:rPr>
          <w:sz w:val="22"/>
          <w:szCs w:val="22"/>
        </w:rPr>
        <w:t>г.</w:t>
      </w:r>
    </w:p>
    <w:p w14:paraId="246B5037" w14:textId="77777777" w:rsidR="003F6CF7" w:rsidRPr="002D4795" w:rsidRDefault="003F6CF7">
      <w:pPr>
        <w:ind w:right="114"/>
        <w:jc w:val="center"/>
        <w:rPr>
          <w:sz w:val="22"/>
          <w:szCs w:val="22"/>
        </w:rPr>
      </w:pPr>
    </w:p>
    <w:p w14:paraId="43F11935" w14:textId="77777777" w:rsidR="003F6CF7" w:rsidRPr="002D4795" w:rsidRDefault="003F6CF7">
      <w:pPr>
        <w:jc w:val="center"/>
        <w:rPr>
          <w:sz w:val="22"/>
          <w:szCs w:val="22"/>
        </w:rPr>
      </w:pPr>
    </w:p>
    <w:p w14:paraId="1360EE2F" w14:textId="77777777" w:rsidR="003F6CF7" w:rsidRPr="002D4795" w:rsidRDefault="003F6CF7">
      <w:pPr>
        <w:jc w:val="center"/>
        <w:rPr>
          <w:sz w:val="22"/>
          <w:szCs w:val="22"/>
        </w:rPr>
      </w:pPr>
    </w:p>
    <w:p w14:paraId="089E3215" w14:textId="77777777" w:rsidR="003F6CF7" w:rsidRPr="002D4795" w:rsidRDefault="003F6CF7">
      <w:pPr>
        <w:jc w:val="center"/>
        <w:rPr>
          <w:sz w:val="22"/>
          <w:szCs w:val="22"/>
        </w:rPr>
      </w:pPr>
    </w:p>
    <w:p w14:paraId="37F3FB2A" w14:textId="77777777" w:rsidR="003F6CF7" w:rsidRPr="002D4795" w:rsidRDefault="003F6CF7">
      <w:pPr>
        <w:jc w:val="center"/>
        <w:rPr>
          <w:sz w:val="22"/>
          <w:szCs w:val="22"/>
        </w:rPr>
      </w:pPr>
    </w:p>
    <w:p w14:paraId="25F74231" w14:textId="77777777" w:rsidR="003F6CF7" w:rsidRPr="00636E59" w:rsidRDefault="00636E59">
      <w:pPr>
        <w:jc w:val="center"/>
        <w:rPr>
          <w:sz w:val="22"/>
          <w:szCs w:val="22"/>
        </w:rPr>
      </w:pPr>
      <w:r w:rsidRPr="00636E59">
        <w:rPr>
          <w:sz w:val="22"/>
          <w:szCs w:val="22"/>
        </w:rPr>
        <w:t>Протокол согласования договорной цены.</w:t>
      </w:r>
    </w:p>
    <w:p w14:paraId="19B313AA" w14:textId="77777777" w:rsidR="00777B08" w:rsidRPr="002D4795" w:rsidRDefault="00777B08">
      <w:pPr>
        <w:jc w:val="center"/>
        <w:rPr>
          <w:sz w:val="22"/>
          <w:szCs w:val="22"/>
        </w:rPr>
      </w:pP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3"/>
        <w:gridCol w:w="5200"/>
        <w:gridCol w:w="2409"/>
        <w:gridCol w:w="2410"/>
      </w:tblGrid>
      <w:tr w:rsidR="00D633E1" w:rsidRPr="00A2221B" w14:paraId="09EC29C6" w14:textId="77777777" w:rsidTr="00C72672">
        <w:trPr>
          <w:trHeight w:val="20"/>
        </w:trPr>
        <w:tc>
          <w:tcPr>
            <w:tcW w:w="613" w:type="dxa"/>
            <w:vAlign w:val="center"/>
          </w:tcPr>
          <w:p w14:paraId="06062DA3" w14:textId="77777777" w:rsidR="00D633E1" w:rsidRPr="0034012D" w:rsidRDefault="00D633E1" w:rsidP="0034012D">
            <w:pPr>
              <w:jc w:val="center"/>
              <w:rPr>
                <w:bCs/>
                <w:sz w:val="22"/>
                <w:szCs w:val="22"/>
              </w:rPr>
            </w:pPr>
            <w:r w:rsidRPr="0034012D">
              <w:rPr>
                <w:bCs/>
                <w:sz w:val="22"/>
                <w:szCs w:val="22"/>
              </w:rPr>
              <w:t>№</w:t>
            </w:r>
          </w:p>
        </w:tc>
        <w:tc>
          <w:tcPr>
            <w:tcW w:w="5200" w:type="dxa"/>
            <w:vAlign w:val="center"/>
          </w:tcPr>
          <w:p w14:paraId="361187A1" w14:textId="77777777" w:rsidR="00D633E1" w:rsidRPr="0034012D" w:rsidRDefault="00D633E1" w:rsidP="005072DC">
            <w:pPr>
              <w:jc w:val="center"/>
              <w:rPr>
                <w:bCs/>
                <w:sz w:val="22"/>
                <w:szCs w:val="22"/>
              </w:rPr>
            </w:pPr>
            <w:r w:rsidRPr="0034012D">
              <w:rPr>
                <w:bCs/>
                <w:sz w:val="22"/>
                <w:szCs w:val="22"/>
              </w:rPr>
              <w:t>Наименование имущества</w:t>
            </w:r>
          </w:p>
        </w:tc>
        <w:tc>
          <w:tcPr>
            <w:tcW w:w="2409" w:type="dxa"/>
            <w:vAlign w:val="center"/>
          </w:tcPr>
          <w:p w14:paraId="598CF4EB" w14:textId="4BABBF59" w:rsidR="00D633E1" w:rsidRPr="0034012D" w:rsidRDefault="00C72672" w:rsidP="005072D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Год выпуска</w:t>
            </w:r>
          </w:p>
        </w:tc>
        <w:tc>
          <w:tcPr>
            <w:tcW w:w="2410" w:type="dxa"/>
            <w:vAlign w:val="center"/>
          </w:tcPr>
          <w:p w14:paraId="0F9CB583" w14:textId="77777777" w:rsidR="00D633E1" w:rsidRPr="0034012D" w:rsidRDefault="00D633E1" w:rsidP="005072DC">
            <w:pPr>
              <w:jc w:val="center"/>
              <w:rPr>
                <w:bCs/>
                <w:sz w:val="22"/>
                <w:szCs w:val="22"/>
              </w:rPr>
            </w:pPr>
            <w:r w:rsidRPr="0034012D">
              <w:rPr>
                <w:bCs/>
                <w:sz w:val="22"/>
                <w:szCs w:val="22"/>
              </w:rPr>
              <w:t>Кол-во</w:t>
            </w:r>
          </w:p>
        </w:tc>
      </w:tr>
      <w:tr w:rsidR="00D633E1" w:rsidRPr="00A2221B" w14:paraId="1EBDB224" w14:textId="77777777" w:rsidTr="00C72672">
        <w:trPr>
          <w:trHeight w:val="20"/>
        </w:trPr>
        <w:tc>
          <w:tcPr>
            <w:tcW w:w="613" w:type="dxa"/>
            <w:noWrap/>
            <w:vAlign w:val="center"/>
          </w:tcPr>
          <w:p w14:paraId="440B59D6" w14:textId="77777777" w:rsidR="00D633E1" w:rsidRPr="00A2221B" w:rsidRDefault="00D633E1" w:rsidP="005072DC">
            <w:pPr>
              <w:jc w:val="center"/>
              <w:rPr>
                <w:sz w:val="22"/>
                <w:szCs w:val="22"/>
              </w:rPr>
            </w:pPr>
            <w:r w:rsidRPr="00A2221B">
              <w:rPr>
                <w:sz w:val="22"/>
                <w:szCs w:val="22"/>
              </w:rPr>
              <w:t>1</w:t>
            </w:r>
          </w:p>
        </w:tc>
        <w:tc>
          <w:tcPr>
            <w:tcW w:w="5200" w:type="dxa"/>
            <w:noWrap/>
            <w:vAlign w:val="center"/>
          </w:tcPr>
          <w:p w14:paraId="02823678" w14:textId="31F282F3" w:rsidR="00D633E1" w:rsidRPr="00C72672" w:rsidRDefault="00C72672" w:rsidP="00C72672">
            <w:pPr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</w:t>
            </w:r>
            <w:r w:rsidRPr="00C72672">
              <w:rPr>
                <w:bCs/>
                <w:sz w:val="22"/>
                <w:szCs w:val="22"/>
              </w:rPr>
              <w:t>еб-камера</w:t>
            </w:r>
          </w:p>
        </w:tc>
        <w:tc>
          <w:tcPr>
            <w:tcW w:w="2409" w:type="dxa"/>
            <w:noWrap/>
            <w:vAlign w:val="center"/>
          </w:tcPr>
          <w:p w14:paraId="58705742" w14:textId="184BBD78" w:rsidR="00D633E1" w:rsidRPr="00A2221B" w:rsidRDefault="00C72672" w:rsidP="005072DC">
            <w:pPr>
              <w:jc w:val="center"/>
              <w:rPr>
                <w:sz w:val="22"/>
                <w:szCs w:val="22"/>
              </w:rPr>
            </w:pPr>
            <w:r>
              <w:t>2013</w:t>
            </w:r>
          </w:p>
        </w:tc>
        <w:tc>
          <w:tcPr>
            <w:tcW w:w="2410" w:type="dxa"/>
            <w:noWrap/>
            <w:vAlign w:val="center"/>
          </w:tcPr>
          <w:p w14:paraId="68D06B9F" w14:textId="2CB071D9" w:rsidR="00D633E1" w:rsidRPr="00A2221B" w:rsidRDefault="00C72672" w:rsidP="005072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633E1" w:rsidRPr="00A2221B" w14:paraId="3D71FB7C" w14:textId="77777777" w:rsidTr="00C72672">
        <w:trPr>
          <w:trHeight w:val="20"/>
        </w:trPr>
        <w:tc>
          <w:tcPr>
            <w:tcW w:w="613" w:type="dxa"/>
            <w:noWrap/>
            <w:vAlign w:val="center"/>
          </w:tcPr>
          <w:p w14:paraId="6E67E0D3" w14:textId="77777777" w:rsidR="00D633E1" w:rsidRPr="00A2221B" w:rsidRDefault="00D633E1" w:rsidP="005072DC">
            <w:pPr>
              <w:jc w:val="center"/>
              <w:rPr>
                <w:sz w:val="22"/>
                <w:szCs w:val="22"/>
              </w:rPr>
            </w:pPr>
            <w:r w:rsidRPr="00A2221B">
              <w:rPr>
                <w:sz w:val="22"/>
                <w:szCs w:val="22"/>
              </w:rPr>
              <w:t>2</w:t>
            </w:r>
          </w:p>
        </w:tc>
        <w:tc>
          <w:tcPr>
            <w:tcW w:w="5200" w:type="dxa"/>
            <w:noWrap/>
            <w:vAlign w:val="center"/>
          </w:tcPr>
          <w:p w14:paraId="2228DF03" w14:textId="37A55281" w:rsidR="00D633E1" w:rsidRPr="00C72672" w:rsidRDefault="00C72672" w:rsidP="00C72672">
            <w:pPr>
              <w:jc w:val="left"/>
              <w:rPr>
                <w:bCs/>
                <w:sz w:val="22"/>
                <w:szCs w:val="22"/>
              </w:rPr>
            </w:pPr>
            <w:r w:rsidRPr="00C72672">
              <w:rPr>
                <w:bCs/>
                <w:sz w:val="22"/>
                <w:szCs w:val="22"/>
              </w:rPr>
              <w:t>ПланшетDigma</w:t>
            </w:r>
          </w:p>
        </w:tc>
        <w:tc>
          <w:tcPr>
            <w:tcW w:w="2409" w:type="dxa"/>
            <w:noWrap/>
            <w:vAlign w:val="center"/>
          </w:tcPr>
          <w:p w14:paraId="15004059" w14:textId="4B1B9D01" w:rsidR="00D633E1" w:rsidRPr="00A2221B" w:rsidRDefault="00C72672" w:rsidP="005072DC">
            <w:pPr>
              <w:jc w:val="center"/>
              <w:rPr>
                <w:sz w:val="22"/>
                <w:szCs w:val="22"/>
              </w:rPr>
            </w:pPr>
            <w:r>
              <w:t>2020</w:t>
            </w:r>
          </w:p>
        </w:tc>
        <w:tc>
          <w:tcPr>
            <w:tcW w:w="2410" w:type="dxa"/>
            <w:noWrap/>
            <w:vAlign w:val="center"/>
          </w:tcPr>
          <w:p w14:paraId="45B14A08" w14:textId="22DE8EF0" w:rsidR="00D633E1" w:rsidRPr="00A2221B" w:rsidRDefault="00C72672" w:rsidP="005072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633E1" w:rsidRPr="00A2221B" w14:paraId="43E4AE00" w14:textId="77777777" w:rsidTr="00C72672">
        <w:trPr>
          <w:trHeight w:val="20"/>
        </w:trPr>
        <w:tc>
          <w:tcPr>
            <w:tcW w:w="613" w:type="dxa"/>
            <w:noWrap/>
            <w:vAlign w:val="center"/>
          </w:tcPr>
          <w:p w14:paraId="58C99112" w14:textId="77777777" w:rsidR="00D633E1" w:rsidRPr="00A2221B" w:rsidRDefault="00D633E1" w:rsidP="005072DC">
            <w:pPr>
              <w:jc w:val="center"/>
              <w:rPr>
                <w:sz w:val="22"/>
                <w:szCs w:val="22"/>
              </w:rPr>
            </w:pPr>
            <w:r w:rsidRPr="00A2221B">
              <w:rPr>
                <w:sz w:val="22"/>
                <w:szCs w:val="22"/>
              </w:rPr>
              <w:t>3</w:t>
            </w:r>
          </w:p>
        </w:tc>
        <w:tc>
          <w:tcPr>
            <w:tcW w:w="5200" w:type="dxa"/>
            <w:noWrap/>
            <w:vAlign w:val="center"/>
          </w:tcPr>
          <w:p w14:paraId="47CF5540" w14:textId="5819DFC3" w:rsidR="00D633E1" w:rsidRPr="00C72672" w:rsidRDefault="00C72672" w:rsidP="00C72672">
            <w:pPr>
              <w:jc w:val="left"/>
              <w:rPr>
                <w:bCs/>
                <w:sz w:val="22"/>
                <w:szCs w:val="22"/>
              </w:rPr>
            </w:pPr>
            <w:r w:rsidRPr="00C72672">
              <w:rPr>
                <w:bCs/>
                <w:sz w:val="22"/>
                <w:szCs w:val="22"/>
              </w:rPr>
              <w:t>Планшет Lenovo</w:t>
            </w:r>
          </w:p>
        </w:tc>
        <w:tc>
          <w:tcPr>
            <w:tcW w:w="2409" w:type="dxa"/>
            <w:noWrap/>
            <w:vAlign w:val="center"/>
          </w:tcPr>
          <w:p w14:paraId="78065FCC" w14:textId="564BB3EE" w:rsidR="00D633E1" w:rsidRPr="00A2221B" w:rsidRDefault="00C72672" w:rsidP="005072DC">
            <w:pPr>
              <w:jc w:val="center"/>
              <w:rPr>
                <w:sz w:val="22"/>
                <w:szCs w:val="22"/>
              </w:rPr>
            </w:pPr>
            <w:r>
              <w:t>2020</w:t>
            </w:r>
          </w:p>
        </w:tc>
        <w:tc>
          <w:tcPr>
            <w:tcW w:w="2410" w:type="dxa"/>
            <w:noWrap/>
            <w:vAlign w:val="center"/>
          </w:tcPr>
          <w:p w14:paraId="2796165D" w14:textId="4F1E5E8F" w:rsidR="00D633E1" w:rsidRPr="00A2221B" w:rsidRDefault="00C72672" w:rsidP="005072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633E1" w:rsidRPr="00A2221B" w14:paraId="50E4E220" w14:textId="77777777" w:rsidTr="00C72672">
        <w:trPr>
          <w:trHeight w:val="20"/>
        </w:trPr>
        <w:tc>
          <w:tcPr>
            <w:tcW w:w="613" w:type="dxa"/>
            <w:noWrap/>
            <w:vAlign w:val="center"/>
          </w:tcPr>
          <w:p w14:paraId="36F40307" w14:textId="77777777" w:rsidR="00D633E1" w:rsidRPr="00A2221B" w:rsidRDefault="00D633E1" w:rsidP="005072DC">
            <w:pPr>
              <w:jc w:val="center"/>
              <w:rPr>
                <w:sz w:val="22"/>
                <w:szCs w:val="22"/>
              </w:rPr>
            </w:pPr>
            <w:r w:rsidRPr="00A2221B">
              <w:rPr>
                <w:sz w:val="22"/>
                <w:szCs w:val="22"/>
              </w:rPr>
              <w:t>4</w:t>
            </w:r>
          </w:p>
        </w:tc>
        <w:tc>
          <w:tcPr>
            <w:tcW w:w="5200" w:type="dxa"/>
            <w:noWrap/>
            <w:vAlign w:val="center"/>
          </w:tcPr>
          <w:p w14:paraId="4A24F2E4" w14:textId="5F72E5AF" w:rsidR="00D633E1" w:rsidRPr="00A2221B" w:rsidRDefault="00C72672" w:rsidP="005072DC">
            <w:pPr>
              <w:rPr>
                <w:sz w:val="22"/>
                <w:szCs w:val="22"/>
              </w:rPr>
            </w:pPr>
            <w:r w:rsidRPr="00C72672">
              <w:rPr>
                <w:sz w:val="22"/>
                <w:szCs w:val="22"/>
              </w:rPr>
              <w:t>Шкаф вытяжной</w:t>
            </w:r>
          </w:p>
        </w:tc>
        <w:tc>
          <w:tcPr>
            <w:tcW w:w="2409" w:type="dxa"/>
            <w:noWrap/>
            <w:vAlign w:val="center"/>
          </w:tcPr>
          <w:p w14:paraId="0686FC62" w14:textId="38FD3B01" w:rsidR="00D633E1" w:rsidRPr="00A2221B" w:rsidRDefault="00C72672" w:rsidP="005072DC">
            <w:pPr>
              <w:jc w:val="center"/>
              <w:rPr>
                <w:sz w:val="22"/>
                <w:szCs w:val="22"/>
              </w:rPr>
            </w:pPr>
            <w:r>
              <w:t>2006</w:t>
            </w:r>
          </w:p>
        </w:tc>
        <w:tc>
          <w:tcPr>
            <w:tcW w:w="2410" w:type="dxa"/>
            <w:noWrap/>
            <w:vAlign w:val="center"/>
          </w:tcPr>
          <w:p w14:paraId="038CF021" w14:textId="5B1E77D4" w:rsidR="00D633E1" w:rsidRPr="00A2221B" w:rsidRDefault="00C72672" w:rsidP="005072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633E1" w:rsidRPr="00A2221B" w14:paraId="43E9F724" w14:textId="77777777" w:rsidTr="00C72672">
        <w:trPr>
          <w:trHeight w:val="20"/>
        </w:trPr>
        <w:tc>
          <w:tcPr>
            <w:tcW w:w="613" w:type="dxa"/>
            <w:noWrap/>
            <w:vAlign w:val="center"/>
          </w:tcPr>
          <w:p w14:paraId="77C3D20B" w14:textId="77777777" w:rsidR="00D633E1" w:rsidRPr="00A2221B" w:rsidRDefault="00D633E1" w:rsidP="005072DC">
            <w:pPr>
              <w:jc w:val="center"/>
              <w:rPr>
                <w:sz w:val="22"/>
                <w:szCs w:val="22"/>
              </w:rPr>
            </w:pPr>
            <w:r w:rsidRPr="00A2221B">
              <w:rPr>
                <w:sz w:val="22"/>
                <w:szCs w:val="22"/>
              </w:rPr>
              <w:t>5</w:t>
            </w:r>
          </w:p>
        </w:tc>
        <w:tc>
          <w:tcPr>
            <w:tcW w:w="5200" w:type="dxa"/>
            <w:noWrap/>
            <w:vAlign w:val="center"/>
          </w:tcPr>
          <w:p w14:paraId="2E5DE9D5" w14:textId="1331FFB1" w:rsidR="00D633E1" w:rsidRPr="00A2221B" w:rsidRDefault="00C72672" w:rsidP="005072DC">
            <w:pPr>
              <w:rPr>
                <w:sz w:val="22"/>
                <w:szCs w:val="22"/>
              </w:rPr>
            </w:pPr>
            <w:r w:rsidRPr="00C72672">
              <w:rPr>
                <w:sz w:val="22"/>
                <w:szCs w:val="22"/>
              </w:rPr>
              <w:t>Облучатель-рециркулятор</w:t>
            </w:r>
          </w:p>
        </w:tc>
        <w:tc>
          <w:tcPr>
            <w:tcW w:w="2409" w:type="dxa"/>
            <w:noWrap/>
            <w:vAlign w:val="center"/>
          </w:tcPr>
          <w:p w14:paraId="63E05157" w14:textId="3E5A2231" w:rsidR="00D633E1" w:rsidRPr="00A2221B" w:rsidRDefault="00C72672" w:rsidP="005072DC">
            <w:pPr>
              <w:jc w:val="center"/>
              <w:rPr>
                <w:sz w:val="22"/>
                <w:szCs w:val="22"/>
              </w:rPr>
            </w:pPr>
            <w:r w:rsidRPr="00C72672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22</w:t>
            </w:r>
          </w:p>
        </w:tc>
        <w:tc>
          <w:tcPr>
            <w:tcW w:w="2410" w:type="dxa"/>
            <w:noWrap/>
            <w:vAlign w:val="center"/>
          </w:tcPr>
          <w:p w14:paraId="2F9D62F4" w14:textId="3AE7DEBA" w:rsidR="00D633E1" w:rsidRPr="00A2221B" w:rsidRDefault="00C72672" w:rsidP="005072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633E1" w:rsidRPr="00A2221B" w14:paraId="23A71C97" w14:textId="77777777" w:rsidTr="00C72672">
        <w:trPr>
          <w:trHeight w:val="20"/>
        </w:trPr>
        <w:tc>
          <w:tcPr>
            <w:tcW w:w="613" w:type="dxa"/>
            <w:noWrap/>
            <w:vAlign w:val="center"/>
          </w:tcPr>
          <w:p w14:paraId="058F0F76" w14:textId="77777777" w:rsidR="00D633E1" w:rsidRPr="00A2221B" w:rsidRDefault="00D633E1" w:rsidP="005072D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00" w:type="dxa"/>
            <w:noWrap/>
            <w:vAlign w:val="center"/>
          </w:tcPr>
          <w:p w14:paraId="5C50D1BF" w14:textId="77777777" w:rsidR="00D633E1" w:rsidRPr="00A2221B" w:rsidRDefault="00D633E1" w:rsidP="005072DC">
            <w:pPr>
              <w:jc w:val="right"/>
              <w:rPr>
                <w:b/>
                <w:bCs/>
                <w:sz w:val="22"/>
                <w:szCs w:val="22"/>
              </w:rPr>
            </w:pPr>
            <w:r w:rsidRPr="00A2221B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2409" w:type="dxa"/>
            <w:noWrap/>
            <w:vAlign w:val="center"/>
          </w:tcPr>
          <w:p w14:paraId="238B68DA" w14:textId="77777777" w:rsidR="00D633E1" w:rsidRPr="00A2221B" w:rsidRDefault="00D633E1" w:rsidP="005072D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10" w:type="dxa"/>
            <w:noWrap/>
            <w:vAlign w:val="center"/>
          </w:tcPr>
          <w:p w14:paraId="36422C37" w14:textId="6C584FD2" w:rsidR="00D633E1" w:rsidRPr="00A2221B" w:rsidRDefault="00C72672" w:rsidP="005072D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</w:tr>
    </w:tbl>
    <w:p w14:paraId="5D0081D4" w14:textId="77777777" w:rsidR="003F6CF7" w:rsidRPr="002D4795" w:rsidRDefault="003F6CF7">
      <w:pPr>
        <w:jc w:val="center"/>
        <w:rPr>
          <w:sz w:val="22"/>
          <w:szCs w:val="22"/>
        </w:rPr>
      </w:pPr>
    </w:p>
    <w:p w14:paraId="77818BF6" w14:textId="3C3D5B6A" w:rsidR="003F6CF7" w:rsidRPr="002D4795" w:rsidRDefault="00520993">
      <w:pPr>
        <w:ind w:right="114"/>
        <w:rPr>
          <w:sz w:val="22"/>
          <w:szCs w:val="22"/>
        </w:rPr>
      </w:pPr>
      <w:r w:rsidRPr="002D4795">
        <w:rPr>
          <w:sz w:val="22"/>
          <w:szCs w:val="22"/>
        </w:rPr>
        <w:t>С</w:t>
      </w:r>
      <w:r w:rsidR="003F6CF7" w:rsidRPr="002D4795">
        <w:rPr>
          <w:sz w:val="22"/>
          <w:szCs w:val="22"/>
        </w:rPr>
        <w:t>тоимость работ</w:t>
      </w:r>
      <w:r w:rsidR="005F57B5" w:rsidRPr="002D4795">
        <w:rPr>
          <w:sz w:val="22"/>
          <w:szCs w:val="22"/>
        </w:rPr>
        <w:t xml:space="preserve"> </w:t>
      </w:r>
      <w:r w:rsidR="003F6CF7" w:rsidRPr="002D4795">
        <w:rPr>
          <w:sz w:val="22"/>
          <w:szCs w:val="22"/>
        </w:rPr>
        <w:t>(услуг) составляет:</w:t>
      </w:r>
      <w:r w:rsidR="00C72672">
        <w:rPr>
          <w:sz w:val="22"/>
          <w:szCs w:val="22"/>
        </w:rPr>
        <w:t xml:space="preserve"> 5 500 (Пять тысяч пятьсот</w:t>
      </w:r>
      <w:r w:rsidR="00712B0B" w:rsidRPr="002D4795">
        <w:rPr>
          <w:sz w:val="22"/>
          <w:szCs w:val="22"/>
        </w:rPr>
        <w:t xml:space="preserve">) </w:t>
      </w:r>
      <w:r w:rsidR="003F6CF7" w:rsidRPr="002D4795">
        <w:rPr>
          <w:sz w:val="22"/>
          <w:szCs w:val="22"/>
        </w:rPr>
        <w:t>рублей 00 коп.</w:t>
      </w:r>
      <w:r w:rsidR="0007472F" w:rsidRPr="002D4795">
        <w:rPr>
          <w:sz w:val="22"/>
          <w:szCs w:val="22"/>
        </w:rPr>
        <w:t>,</w:t>
      </w:r>
      <w:r w:rsidR="003F6CF7" w:rsidRPr="002D4795">
        <w:rPr>
          <w:sz w:val="22"/>
          <w:szCs w:val="22"/>
        </w:rPr>
        <w:t xml:space="preserve"> </w:t>
      </w:r>
      <w:r w:rsidR="00CE34BF">
        <w:rPr>
          <w:sz w:val="22"/>
          <w:szCs w:val="22"/>
        </w:rPr>
        <w:t xml:space="preserve">в том числе </w:t>
      </w:r>
      <w:r w:rsidR="0007472F" w:rsidRPr="002D4795">
        <w:rPr>
          <w:sz w:val="22"/>
          <w:szCs w:val="22"/>
        </w:rPr>
        <w:t xml:space="preserve">НДС </w:t>
      </w:r>
      <w:r w:rsidR="00CE34BF">
        <w:rPr>
          <w:sz w:val="22"/>
          <w:szCs w:val="22"/>
        </w:rPr>
        <w:t>5%</w:t>
      </w:r>
      <w:r w:rsidR="00777B08" w:rsidRPr="002D4795">
        <w:rPr>
          <w:sz w:val="22"/>
          <w:szCs w:val="22"/>
        </w:rPr>
        <w:t>.</w:t>
      </w:r>
      <w:r w:rsidR="00C72672">
        <w:rPr>
          <w:sz w:val="22"/>
          <w:szCs w:val="22"/>
        </w:rPr>
        <w:t>-</w:t>
      </w:r>
      <w:r w:rsidR="00C72672" w:rsidRPr="00C72672">
        <w:rPr>
          <w:sz w:val="22"/>
          <w:szCs w:val="22"/>
        </w:rPr>
        <w:t xml:space="preserve"> </w:t>
      </w:r>
      <w:r w:rsidR="00C72672">
        <w:rPr>
          <w:sz w:val="22"/>
          <w:szCs w:val="22"/>
        </w:rPr>
        <w:t>261(</w:t>
      </w:r>
      <w:r w:rsidR="00C72672" w:rsidRPr="00C72672">
        <w:rPr>
          <w:sz w:val="22"/>
          <w:szCs w:val="22"/>
        </w:rPr>
        <w:t>Двести шестьдесят один</w:t>
      </w:r>
      <w:r w:rsidR="008205CD">
        <w:rPr>
          <w:sz w:val="22"/>
          <w:szCs w:val="22"/>
        </w:rPr>
        <w:t>)</w:t>
      </w:r>
      <w:r w:rsidR="00C72672" w:rsidRPr="00C72672">
        <w:rPr>
          <w:sz w:val="22"/>
          <w:szCs w:val="22"/>
        </w:rPr>
        <w:t xml:space="preserve"> рубль 90 копеек</w:t>
      </w:r>
    </w:p>
    <w:p w14:paraId="3FE3566D" w14:textId="77777777" w:rsidR="000E0B41" w:rsidRPr="002D4795" w:rsidRDefault="000E0B41">
      <w:pPr>
        <w:ind w:right="114"/>
        <w:rPr>
          <w:sz w:val="22"/>
          <w:szCs w:val="22"/>
        </w:rPr>
      </w:pPr>
    </w:p>
    <w:p w14:paraId="0F776965" w14:textId="77777777" w:rsidR="000E0B41" w:rsidRPr="002D4795" w:rsidRDefault="000E0B41">
      <w:pPr>
        <w:ind w:right="114"/>
        <w:rPr>
          <w:b/>
          <w:sz w:val="22"/>
          <w:szCs w:val="22"/>
        </w:rPr>
      </w:pPr>
    </w:p>
    <w:tbl>
      <w:tblPr>
        <w:tblStyle w:val="ae"/>
        <w:tblW w:w="0" w:type="auto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5"/>
        <w:gridCol w:w="4715"/>
      </w:tblGrid>
      <w:tr w:rsidR="000E0B41" w:rsidRPr="002D4795" w14:paraId="3238F3EA" w14:textId="77777777" w:rsidTr="000E0B41">
        <w:tc>
          <w:tcPr>
            <w:tcW w:w="4715" w:type="dxa"/>
            <w:vAlign w:val="center"/>
          </w:tcPr>
          <w:p w14:paraId="7312FA57" w14:textId="77777777" w:rsidR="000E0B41" w:rsidRPr="002D4795" w:rsidRDefault="000E0B41" w:rsidP="000E0B41">
            <w:pPr>
              <w:pStyle w:val="1"/>
              <w:spacing w:before="0" w:after="0"/>
              <w:jc w:val="left"/>
              <w:outlineLvl w:val="0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2D4795">
              <w:rPr>
                <w:rFonts w:ascii="Times New Roman" w:hAnsi="Times New Roman"/>
                <w:b w:val="0"/>
                <w:sz w:val="22"/>
                <w:szCs w:val="22"/>
              </w:rPr>
              <w:t>Заказчик</w:t>
            </w:r>
          </w:p>
        </w:tc>
        <w:tc>
          <w:tcPr>
            <w:tcW w:w="4715" w:type="dxa"/>
            <w:vAlign w:val="center"/>
          </w:tcPr>
          <w:p w14:paraId="3A1AD3B7" w14:textId="77777777" w:rsidR="000E0B41" w:rsidRPr="002D4795" w:rsidRDefault="000E0B41" w:rsidP="000E0B41">
            <w:pPr>
              <w:pStyle w:val="1"/>
              <w:spacing w:before="0" w:after="0"/>
              <w:jc w:val="left"/>
              <w:outlineLvl w:val="0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2D4795">
              <w:rPr>
                <w:rFonts w:ascii="Times New Roman" w:hAnsi="Times New Roman"/>
                <w:b w:val="0"/>
                <w:sz w:val="22"/>
                <w:szCs w:val="22"/>
              </w:rPr>
              <w:t>Исполнитель</w:t>
            </w:r>
          </w:p>
        </w:tc>
      </w:tr>
      <w:tr w:rsidR="000E0B41" w:rsidRPr="002D4795" w14:paraId="5B863334" w14:textId="77777777" w:rsidTr="000E0B41">
        <w:tc>
          <w:tcPr>
            <w:tcW w:w="4715" w:type="dxa"/>
            <w:vAlign w:val="center"/>
          </w:tcPr>
          <w:p w14:paraId="246BBD81" w14:textId="77777777" w:rsidR="008205CD" w:rsidRPr="008205CD" w:rsidRDefault="008205CD" w:rsidP="008205CD">
            <w:pPr>
              <w:ind w:right="-57"/>
              <w:jc w:val="left"/>
              <w:rPr>
                <w:sz w:val="22"/>
                <w:szCs w:val="22"/>
              </w:rPr>
            </w:pPr>
            <w:r w:rsidRPr="008205CD">
              <w:rPr>
                <w:bCs/>
                <w:sz w:val="22"/>
                <w:szCs w:val="22"/>
              </w:rPr>
              <w:t>ГБОУ С</w:t>
            </w:r>
            <w:r w:rsidRPr="008205CD">
              <w:rPr>
                <w:sz w:val="22"/>
                <w:szCs w:val="22"/>
              </w:rPr>
              <w:t>ОШ № 383 Красносельского района Санкт-Петербурга</w:t>
            </w:r>
          </w:p>
          <w:p w14:paraId="5451C904" w14:textId="77777777" w:rsidR="008205CD" w:rsidRPr="008205CD" w:rsidRDefault="008205CD" w:rsidP="008205CD">
            <w:pPr>
              <w:ind w:right="-57"/>
              <w:jc w:val="left"/>
              <w:rPr>
                <w:sz w:val="22"/>
                <w:szCs w:val="22"/>
              </w:rPr>
            </w:pPr>
          </w:p>
          <w:p w14:paraId="7BB9BAA1" w14:textId="77777777" w:rsidR="008205CD" w:rsidRPr="008205CD" w:rsidRDefault="008205CD" w:rsidP="008205CD">
            <w:pPr>
              <w:pStyle w:val="1"/>
              <w:jc w:val="left"/>
              <w:outlineLvl w:val="0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</w:p>
          <w:p w14:paraId="3106ACC8" w14:textId="77777777" w:rsidR="000E0B41" w:rsidRDefault="008205CD" w:rsidP="008205CD">
            <w:pPr>
              <w:pStyle w:val="1"/>
              <w:spacing w:before="0" w:after="0"/>
              <w:jc w:val="left"/>
              <w:outlineLvl w:val="0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8205CD">
              <w:rPr>
                <w:rFonts w:ascii="Times New Roman" w:hAnsi="Times New Roman"/>
                <w:b w:val="0"/>
                <w:bCs/>
                <w:sz w:val="22"/>
                <w:szCs w:val="22"/>
              </w:rPr>
              <w:t>____________________/ И.Н. Головатая  /</w:t>
            </w:r>
          </w:p>
          <w:p w14:paraId="4DF22914" w14:textId="256B73E8" w:rsidR="004D7C73" w:rsidRPr="004D7C73" w:rsidRDefault="004D7C73" w:rsidP="004D7C73">
            <w:pPr>
              <w:pStyle w:val="a0"/>
            </w:pPr>
            <w:r>
              <w:t>Подписано ЭЦП</w:t>
            </w:r>
          </w:p>
        </w:tc>
        <w:tc>
          <w:tcPr>
            <w:tcW w:w="4715" w:type="dxa"/>
            <w:vAlign w:val="center"/>
          </w:tcPr>
          <w:p w14:paraId="223B645E" w14:textId="1A06E2A3" w:rsidR="000E0B41" w:rsidRPr="002D4795" w:rsidRDefault="000E0B41" w:rsidP="000E0B41">
            <w:pPr>
              <w:pStyle w:val="1"/>
              <w:spacing w:before="0" w:after="0"/>
              <w:jc w:val="left"/>
              <w:outlineLvl w:val="0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</w:p>
        </w:tc>
      </w:tr>
    </w:tbl>
    <w:p w14:paraId="46672F8D" w14:textId="77777777" w:rsidR="003F6CF7" w:rsidRPr="002D4795" w:rsidRDefault="003F6CF7">
      <w:pPr>
        <w:pStyle w:val="1"/>
        <w:jc w:val="center"/>
        <w:rPr>
          <w:rFonts w:ascii="Times New Roman" w:hAnsi="Times New Roman"/>
          <w:bCs/>
          <w:sz w:val="22"/>
          <w:szCs w:val="22"/>
        </w:rPr>
      </w:pPr>
    </w:p>
    <w:p w14:paraId="7F981002" w14:textId="77777777" w:rsidR="003F6CF7" w:rsidRPr="002D4795" w:rsidRDefault="003F6CF7">
      <w:pPr>
        <w:pStyle w:val="1"/>
        <w:jc w:val="center"/>
        <w:rPr>
          <w:rFonts w:ascii="Times New Roman" w:hAnsi="Times New Roman"/>
          <w:bCs/>
          <w:sz w:val="22"/>
          <w:szCs w:val="22"/>
        </w:rPr>
      </w:pPr>
    </w:p>
    <w:p w14:paraId="07AB0A20" w14:textId="77777777" w:rsidR="000E0B41" w:rsidRPr="002D4795" w:rsidRDefault="000E0B41" w:rsidP="000E0B41">
      <w:pPr>
        <w:pStyle w:val="a0"/>
        <w:rPr>
          <w:sz w:val="22"/>
          <w:szCs w:val="22"/>
        </w:rPr>
      </w:pPr>
    </w:p>
    <w:p w14:paraId="47B02898" w14:textId="77777777" w:rsidR="003F6CF7" w:rsidRPr="002D4795" w:rsidRDefault="003F6CF7">
      <w:pPr>
        <w:rPr>
          <w:sz w:val="22"/>
          <w:szCs w:val="22"/>
        </w:rPr>
      </w:pPr>
    </w:p>
    <w:p w14:paraId="4C12272F" w14:textId="77777777" w:rsidR="00184AFC" w:rsidRPr="002D4795" w:rsidRDefault="00184AFC">
      <w:pPr>
        <w:rPr>
          <w:sz w:val="22"/>
          <w:szCs w:val="22"/>
        </w:rPr>
      </w:pPr>
      <w:bookmarkStart w:id="3" w:name="_GoBack"/>
      <w:bookmarkEnd w:id="3"/>
    </w:p>
    <w:p w14:paraId="6F76195A" w14:textId="77777777" w:rsidR="00184AFC" w:rsidRPr="002D4795" w:rsidRDefault="00184AFC">
      <w:pPr>
        <w:rPr>
          <w:sz w:val="22"/>
          <w:szCs w:val="22"/>
        </w:rPr>
      </w:pPr>
    </w:p>
    <w:p w14:paraId="20B78563" w14:textId="77777777" w:rsidR="00184AFC" w:rsidRPr="002D4795" w:rsidRDefault="00184AFC">
      <w:pPr>
        <w:rPr>
          <w:sz w:val="22"/>
          <w:szCs w:val="22"/>
        </w:rPr>
      </w:pPr>
    </w:p>
    <w:p w14:paraId="3B84EBD3" w14:textId="77777777" w:rsidR="00184AFC" w:rsidRDefault="00184AFC">
      <w:pPr>
        <w:rPr>
          <w:sz w:val="22"/>
          <w:szCs w:val="22"/>
        </w:rPr>
      </w:pPr>
    </w:p>
    <w:p w14:paraId="7557D4B7" w14:textId="77777777" w:rsidR="003608B1" w:rsidRPr="002D4795" w:rsidRDefault="003608B1">
      <w:pPr>
        <w:rPr>
          <w:sz w:val="22"/>
          <w:szCs w:val="22"/>
        </w:rPr>
      </w:pPr>
    </w:p>
    <w:p w14:paraId="4588733B" w14:textId="77777777" w:rsidR="00184AFC" w:rsidRPr="002D4795" w:rsidRDefault="00184AFC">
      <w:pPr>
        <w:rPr>
          <w:sz w:val="22"/>
          <w:szCs w:val="22"/>
        </w:rPr>
      </w:pPr>
    </w:p>
    <w:p w14:paraId="1EB976ED" w14:textId="77777777" w:rsidR="00184AFC" w:rsidRPr="002D4795" w:rsidRDefault="00184AFC">
      <w:pPr>
        <w:rPr>
          <w:sz w:val="22"/>
          <w:szCs w:val="22"/>
        </w:rPr>
      </w:pPr>
    </w:p>
    <w:p w14:paraId="4C14296E" w14:textId="77777777" w:rsidR="003D7521" w:rsidRDefault="003D7521">
      <w:pPr>
        <w:rPr>
          <w:sz w:val="22"/>
          <w:szCs w:val="22"/>
        </w:rPr>
      </w:pPr>
    </w:p>
    <w:p w14:paraId="18E8BAA4" w14:textId="77777777" w:rsidR="008205CD" w:rsidRDefault="008205CD">
      <w:pPr>
        <w:rPr>
          <w:sz w:val="22"/>
          <w:szCs w:val="22"/>
        </w:rPr>
      </w:pPr>
    </w:p>
    <w:p w14:paraId="334CE3D8" w14:textId="77777777" w:rsidR="008205CD" w:rsidRDefault="008205CD">
      <w:pPr>
        <w:rPr>
          <w:sz w:val="22"/>
          <w:szCs w:val="22"/>
        </w:rPr>
      </w:pPr>
    </w:p>
    <w:p w14:paraId="27CDAD23" w14:textId="77777777" w:rsidR="008205CD" w:rsidRDefault="008205CD">
      <w:pPr>
        <w:rPr>
          <w:sz w:val="22"/>
          <w:szCs w:val="22"/>
        </w:rPr>
      </w:pPr>
    </w:p>
    <w:p w14:paraId="1877DF20" w14:textId="77777777" w:rsidR="008205CD" w:rsidRDefault="008205CD">
      <w:pPr>
        <w:rPr>
          <w:sz w:val="22"/>
          <w:szCs w:val="22"/>
        </w:rPr>
      </w:pPr>
    </w:p>
    <w:p w14:paraId="49B78612" w14:textId="77777777" w:rsidR="008205CD" w:rsidRDefault="008205CD">
      <w:pPr>
        <w:rPr>
          <w:sz w:val="22"/>
          <w:szCs w:val="22"/>
        </w:rPr>
      </w:pPr>
    </w:p>
    <w:p w14:paraId="209F4A44" w14:textId="77777777" w:rsidR="008205CD" w:rsidRDefault="008205CD">
      <w:pPr>
        <w:rPr>
          <w:sz w:val="22"/>
          <w:szCs w:val="22"/>
        </w:rPr>
      </w:pPr>
    </w:p>
    <w:p w14:paraId="19F0D17F" w14:textId="77777777" w:rsidR="008205CD" w:rsidRDefault="008205CD">
      <w:pPr>
        <w:rPr>
          <w:sz w:val="22"/>
          <w:szCs w:val="22"/>
        </w:rPr>
      </w:pPr>
    </w:p>
    <w:p w14:paraId="46A1B0DB" w14:textId="77777777" w:rsidR="008205CD" w:rsidRDefault="008205CD">
      <w:pPr>
        <w:rPr>
          <w:sz w:val="22"/>
          <w:szCs w:val="22"/>
        </w:rPr>
      </w:pPr>
    </w:p>
    <w:p w14:paraId="440A927B" w14:textId="77777777" w:rsidR="008205CD" w:rsidRDefault="008205CD">
      <w:pPr>
        <w:rPr>
          <w:sz w:val="22"/>
          <w:szCs w:val="22"/>
        </w:rPr>
      </w:pPr>
    </w:p>
    <w:p w14:paraId="64A2591D" w14:textId="77777777" w:rsidR="008205CD" w:rsidRDefault="008205CD">
      <w:pPr>
        <w:rPr>
          <w:sz w:val="22"/>
          <w:szCs w:val="22"/>
        </w:rPr>
      </w:pPr>
    </w:p>
    <w:p w14:paraId="4341A4F9" w14:textId="77777777" w:rsidR="008205CD" w:rsidRDefault="008205CD">
      <w:pPr>
        <w:rPr>
          <w:sz w:val="22"/>
          <w:szCs w:val="22"/>
        </w:rPr>
      </w:pPr>
    </w:p>
    <w:p w14:paraId="4862AC77" w14:textId="77777777" w:rsidR="008205CD" w:rsidRDefault="008205CD">
      <w:pPr>
        <w:rPr>
          <w:sz w:val="22"/>
          <w:szCs w:val="22"/>
        </w:rPr>
      </w:pPr>
    </w:p>
    <w:p w14:paraId="0C7F1A10" w14:textId="77777777" w:rsidR="008205CD" w:rsidRDefault="008205CD">
      <w:pPr>
        <w:rPr>
          <w:sz w:val="22"/>
          <w:szCs w:val="22"/>
        </w:rPr>
      </w:pPr>
    </w:p>
    <w:p w14:paraId="0317A092" w14:textId="77777777" w:rsidR="008205CD" w:rsidRDefault="008205CD">
      <w:pPr>
        <w:rPr>
          <w:sz w:val="22"/>
          <w:szCs w:val="22"/>
        </w:rPr>
      </w:pPr>
    </w:p>
    <w:p w14:paraId="3C77C2D4" w14:textId="77777777" w:rsidR="008205CD" w:rsidRPr="002D4795" w:rsidRDefault="008205CD">
      <w:pPr>
        <w:rPr>
          <w:sz w:val="22"/>
          <w:szCs w:val="22"/>
        </w:rPr>
      </w:pPr>
    </w:p>
    <w:p w14:paraId="7F5684A5" w14:textId="77777777" w:rsidR="0009166B" w:rsidRDefault="0009166B" w:rsidP="00DA1405">
      <w:pPr>
        <w:ind w:right="114"/>
        <w:jc w:val="right"/>
        <w:rPr>
          <w:sz w:val="22"/>
          <w:szCs w:val="22"/>
        </w:rPr>
      </w:pPr>
    </w:p>
    <w:p w14:paraId="3C8637CE" w14:textId="09A7A44B" w:rsidR="00DA1405" w:rsidRPr="002D4795" w:rsidRDefault="00DA1405" w:rsidP="00DA1405">
      <w:pPr>
        <w:ind w:right="114"/>
        <w:jc w:val="right"/>
        <w:rPr>
          <w:sz w:val="22"/>
          <w:szCs w:val="22"/>
        </w:rPr>
      </w:pPr>
      <w:r w:rsidRPr="002D4795">
        <w:rPr>
          <w:sz w:val="22"/>
          <w:szCs w:val="22"/>
        </w:rPr>
        <w:t>Приложение №2</w:t>
      </w:r>
    </w:p>
    <w:p w14:paraId="0417A152" w14:textId="153149E7" w:rsidR="00DA1405" w:rsidRPr="00276EB2" w:rsidRDefault="00DA1405" w:rsidP="00DA1405">
      <w:pPr>
        <w:ind w:right="114"/>
        <w:jc w:val="right"/>
        <w:rPr>
          <w:sz w:val="22"/>
          <w:szCs w:val="22"/>
        </w:rPr>
      </w:pPr>
      <w:r w:rsidRPr="00276EB2">
        <w:rPr>
          <w:sz w:val="22"/>
          <w:szCs w:val="22"/>
        </w:rPr>
        <w:t>к Договору №</w:t>
      </w:r>
      <w:r w:rsidR="008205CD">
        <w:rPr>
          <w:sz w:val="22"/>
          <w:szCs w:val="22"/>
        </w:rPr>
        <w:t xml:space="preserve"> </w:t>
      </w:r>
    </w:p>
    <w:p w14:paraId="19948535" w14:textId="616E6BF4" w:rsidR="004118E1" w:rsidRDefault="00DA1405" w:rsidP="00DA1405">
      <w:pPr>
        <w:ind w:left="-720"/>
        <w:jc w:val="right"/>
        <w:rPr>
          <w:sz w:val="22"/>
          <w:szCs w:val="22"/>
        </w:rPr>
      </w:pPr>
      <w:r w:rsidRPr="00276EB2">
        <w:rPr>
          <w:sz w:val="22"/>
          <w:szCs w:val="22"/>
        </w:rPr>
        <w:t>от</w:t>
      </w:r>
      <w:r w:rsidR="004D7C73">
        <w:rPr>
          <w:sz w:val="22"/>
          <w:szCs w:val="22"/>
        </w:rPr>
        <w:t xml:space="preserve"> «  </w:t>
      </w:r>
      <w:r>
        <w:rPr>
          <w:sz w:val="22"/>
          <w:szCs w:val="22"/>
        </w:rPr>
        <w:t xml:space="preserve">» </w:t>
      </w:r>
      <w:r w:rsidR="004D7C73">
        <w:rPr>
          <w:sz w:val="22"/>
          <w:szCs w:val="22"/>
        </w:rPr>
        <w:t>_____</w:t>
      </w:r>
      <w:r>
        <w:rPr>
          <w:sz w:val="22"/>
          <w:szCs w:val="22"/>
        </w:rPr>
        <w:t xml:space="preserve"> </w:t>
      </w:r>
      <w:r w:rsidR="00CC4243">
        <w:rPr>
          <w:sz w:val="22"/>
          <w:szCs w:val="22"/>
        </w:rPr>
        <w:t>202</w:t>
      </w:r>
      <w:r w:rsidR="004B1853">
        <w:rPr>
          <w:sz w:val="22"/>
          <w:szCs w:val="22"/>
        </w:rPr>
        <w:t>6</w:t>
      </w:r>
      <w:r w:rsidRPr="00276EB2">
        <w:rPr>
          <w:sz w:val="22"/>
          <w:szCs w:val="22"/>
        </w:rPr>
        <w:t>г.</w:t>
      </w:r>
    </w:p>
    <w:p w14:paraId="71C7017E" w14:textId="77777777" w:rsidR="007F12D9" w:rsidRPr="00B56727" w:rsidRDefault="00B56727" w:rsidP="006B0D7B">
      <w:pPr>
        <w:ind w:left="-142"/>
        <w:jc w:val="left"/>
        <w:rPr>
          <w:b/>
          <w:sz w:val="22"/>
          <w:szCs w:val="22"/>
        </w:rPr>
      </w:pPr>
      <w:r w:rsidRPr="00B56727">
        <w:rPr>
          <w:b/>
          <w:bCs/>
          <w:color w:val="000000"/>
          <w:sz w:val="22"/>
          <w:szCs w:val="22"/>
        </w:rPr>
        <w:t>ТЕХНИЧЕСКОЕ ЗАКЛЮЧЕНИЕ</w:t>
      </w:r>
      <w:r w:rsidR="00427D88">
        <w:rPr>
          <w:b/>
          <w:bCs/>
          <w:color w:val="000000"/>
          <w:sz w:val="22"/>
          <w:szCs w:val="22"/>
        </w:rPr>
        <w:t>.</w:t>
      </w:r>
      <w:r w:rsidRPr="00B56727">
        <w:rPr>
          <w:b/>
          <w:sz w:val="22"/>
          <w:szCs w:val="22"/>
        </w:rPr>
        <w:t xml:space="preserve"> </w:t>
      </w:r>
      <w:r w:rsidR="0007472F" w:rsidRPr="00B56727">
        <w:rPr>
          <w:b/>
          <w:sz w:val="22"/>
          <w:szCs w:val="22"/>
        </w:rPr>
        <w:t>ОБРАЗЕЦ</w:t>
      </w:r>
    </w:p>
    <w:p w14:paraId="7A91244C" w14:textId="77777777" w:rsidR="0007472F" w:rsidRDefault="0007472F" w:rsidP="0007472F">
      <w:pPr>
        <w:ind w:left="-720"/>
        <w:jc w:val="left"/>
        <w:rPr>
          <w:b/>
          <w:sz w:val="24"/>
          <w:szCs w:val="24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604"/>
        <w:gridCol w:w="4826"/>
      </w:tblGrid>
      <w:tr w:rsidR="003A7CA3" w:rsidRPr="00454D5E" w14:paraId="2C6E8810" w14:textId="77777777" w:rsidTr="002E4535">
        <w:tc>
          <w:tcPr>
            <w:tcW w:w="5068" w:type="dxa"/>
            <w:vAlign w:val="center"/>
          </w:tcPr>
          <w:p w14:paraId="2D2A7C9C" w14:textId="64304B0D" w:rsidR="003A7CA3" w:rsidRPr="00454D5E" w:rsidRDefault="003A7CA3" w:rsidP="002E45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9" w:type="dxa"/>
            <w:vMerge w:val="restart"/>
            <w:vAlign w:val="center"/>
          </w:tcPr>
          <w:p w14:paraId="51FB3008" w14:textId="37D62739" w:rsidR="003A7CA3" w:rsidRPr="00682043" w:rsidRDefault="003A7CA3" w:rsidP="006D7C8D">
            <w:pPr>
              <w:jc w:val="center"/>
              <w:rPr>
                <w:sz w:val="22"/>
                <w:szCs w:val="22"/>
              </w:rPr>
            </w:pPr>
            <w:r w:rsidRPr="006D7C8D">
              <w:rPr>
                <w:color w:val="000000"/>
                <w:sz w:val="22"/>
                <w:szCs w:val="22"/>
              </w:rPr>
              <w:t xml:space="preserve">Сертификат соответствия № </w:t>
            </w:r>
            <w:r w:rsidR="00682043" w:rsidRPr="00682043">
              <w:rPr>
                <w:color w:val="000000"/>
                <w:sz w:val="22"/>
                <w:szCs w:val="22"/>
                <w:lang w:val="en-US"/>
              </w:rPr>
              <w:t>FSK</w:t>
            </w:r>
            <w:r w:rsidR="00682043" w:rsidRPr="00682043">
              <w:rPr>
                <w:color w:val="000000"/>
                <w:sz w:val="22"/>
                <w:szCs w:val="22"/>
              </w:rPr>
              <w:t>.</w:t>
            </w:r>
            <w:r w:rsidR="00682043" w:rsidRPr="00682043">
              <w:rPr>
                <w:color w:val="000000"/>
                <w:sz w:val="22"/>
                <w:szCs w:val="22"/>
                <w:lang w:val="en-US"/>
              </w:rPr>
              <w:t>RU</w:t>
            </w:r>
            <w:r w:rsidR="00682043" w:rsidRPr="00682043">
              <w:rPr>
                <w:color w:val="000000"/>
                <w:sz w:val="22"/>
                <w:szCs w:val="22"/>
              </w:rPr>
              <w:t>.0002.</w:t>
            </w:r>
            <w:r w:rsidR="00682043" w:rsidRPr="00682043">
              <w:rPr>
                <w:color w:val="000000"/>
                <w:sz w:val="22"/>
                <w:szCs w:val="22"/>
                <w:lang w:val="en-US"/>
              </w:rPr>
              <w:t>F</w:t>
            </w:r>
            <w:r w:rsidR="00682043" w:rsidRPr="00682043">
              <w:rPr>
                <w:color w:val="000000"/>
                <w:sz w:val="22"/>
                <w:szCs w:val="22"/>
              </w:rPr>
              <w:t>00040553 от 18.11.2</w:t>
            </w:r>
            <w:r w:rsidR="00324B5A" w:rsidRPr="00324B5A">
              <w:rPr>
                <w:color w:val="000000"/>
                <w:sz w:val="22"/>
                <w:szCs w:val="22"/>
              </w:rPr>
              <w:t>02</w:t>
            </w:r>
            <w:r w:rsidR="00682043" w:rsidRPr="00682043">
              <w:rPr>
                <w:color w:val="000000"/>
                <w:sz w:val="22"/>
                <w:szCs w:val="22"/>
              </w:rPr>
              <w:t>5г.</w:t>
            </w:r>
          </w:p>
        </w:tc>
      </w:tr>
      <w:tr w:rsidR="003A7CA3" w:rsidRPr="00454D5E" w14:paraId="22F8085A" w14:textId="77777777" w:rsidTr="002E4535">
        <w:tc>
          <w:tcPr>
            <w:tcW w:w="5068" w:type="dxa"/>
            <w:vAlign w:val="center"/>
          </w:tcPr>
          <w:p w14:paraId="23B6F755" w14:textId="2BBC22A4" w:rsidR="003A7CA3" w:rsidRPr="00454D5E" w:rsidRDefault="003A7CA3" w:rsidP="002E45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9" w:type="dxa"/>
            <w:vMerge/>
            <w:vAlign w:val="center"/>
          </w:tcPr>
          <w:p w14:paraId="3D3B31F3" w14:textId="77777777" w:rsidR="003A7CA3" w:rsidRPr="00454D5E" w:rsidRDefault="003A7CA3" w:rsidP="002E4535">
            <w:pPr>
              <w:rPr>
                <w:sz w:val="22"/>
                <w:szCs w:val="22"/>
              </w:rPr>
            </w:pPr>
          </w:p>
        </w:tc>
      </w:tr>
    </w:tbl>
    <w:p w14:paraId="20652CB4" w14:textId="77777777" w:rsidR="003A7CA3" w:rsidRPr="00454D5E" w:rsidRDefault="003A7CA3" w:rsidP="003A7CA3">
      <w:pPr>
        <w:rPr>
          <w:sz w:val="22"/>
          <w:szCs w:val="22"/>
        </w:rPr>
      </w:pPr>
    </w:p>
    <w:tbl>
      <w:tblPr>
        <w:tblStyle w:val="ae"/>
        <w:tblW w:w="9465" w:type="dxa"/>
        <w:tblLook w:val="04A0" w:firstRow="1" w:lastRow="0" w:firstColumn="1" w:lastColumn="0" w:noHBand="0" w:noVBand="1"/>
      </w:tblPr>
      <w:tblGrid>
        <w:gridCol w:w="7054"/>
        <w:gridCol w:w="2411"/>
      </w:tblGrid>
      <w:tr w:rsidR="003A7CA3" w:rsidRPr="00454D5E" w14:paraId="76FAEC04" w14:textId="77777777" w:rsidTr="003A7CA3">
        <w:tc>
          <w:tcPr>
            <w:tcW w:w="7054" w:type="dxa"/>
            <w:vAlign w:val="center"/>
          </w:tcPr>
          <w:p w14:paraId="6470BE38" w14:textId="77777777" w:rsidR="003A7CA3" w:rsidRPr="00454D5E" w:rsidRDefault="003A7CA3" w:rsidP="002E4535">
            <w:pPr>
              <w:jc w:val="center"/>
              <w:rPr>
                <w:sz w:val="22"/>
                <w:szCs w:val="22"/>
              </w:rPr>
            </w:pPr>
            <w:r w:rsidRPr="00454D5E">
              <w:rPr>
                <w:b/>
                <w:bCs/>
                <w:color w:val="000000"/>
                <w:sz w:val="22"/>
                <w:szCs w:val="22"/>
              </w:rPr>
              <w:t>ТЕХНИЧЕСКОЕ ЗАКЛЮЧЕНИЕ  №</w:t>
            </w:r>
          </w:p>
        </w:tc>
        <w:tc>
          <w:tcPr>
            <w:tcW w:w="2411" w:type="dxa"/>
            <w:vAlign w:val="center"/>
          </w:tcPr>
          <w:p w14:paraId="543E5976" w14:textId="77777777" w:rsidR="003A7CA3" w:rsidRPr="00454D5E" w:rsidRDefault="003A7CA3" w:rsidP="002E4535">
            <w:pPr>
              <w:jc w:val="center"/>
              <w:rPr>
                <w:b/>
                <w:sz w:val="22"/>
                <w:szCs w:val="22"/>
              </w:rPr>
            </w:pPr>
            <w:r w:rsidRPr="00454D5E">
              <w:rPr>
                <w:b/>
                <w:sz w:val="22"/>
                <w:szCs w:val="22"/>
              </w:rPr>
              <w:t>1</w:t>
            </w:r>
          </w:p>
        </w:tc>
      </w:tr>
    </w:tbl>
    <w:p w14:paraId="133D41BA" w14:textId="77777777" w:rsidR="003A7CA3" w:rsidRPr="00454D5E" w:rsidRDefault="003A7CA3" w:rsidP="003A7CA3">
      <w:pPr>
        <w:rPr>
          <w:sz w:val="22"/>
          <w:szCs w:val="22"/>
        </w:rPr>
      </w:pPr>
    </w:p>
    <w:p w14:paraId="300F422E" w14:textId="77777777" w:rsidR="003A7CA3" w:rsidRPr="00454D5E" w:rsidRDefault="003A7CA3" w:rsidP="003A7CA3">
      <w:pPr>
        <w:rPr>
          <w:color w:val="000000"/>
          <w:sz w:val="22"/>
          <w:szCs w:val="22"/>
        </w:rPr>
      </w:pPr>
      <w:r w:rsidRPr="00454D5E">
        <w:rPr>
          <w:color w:val="000000"/>
          <w:sz w:val="22"/>
          <w:szCs w:val="22"/>
        </w:rPr>
        <w:t>Заказчик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430"/>
      </w:tblGrid>
      <w:tr w:rsidR="003A7CA3" w:rsidRPr="00454D5E" w14:paraId="1BBE3BD7" w14:textId="77777777" w:rsidTr="002E4535">
        <w:trPr>
          <w:trHeight w:val="567"/>
        </w:trPr>
        <w:tc>
          <w:tcPr>
            <w:tcW w:w="10137" w:type="dxa"/>
            <w:vAlign w:val="center"/>
          </w:tcPr>
          <w:p w14:paraId="546AAEBC" w14:textId="77777777" w:rsidR="003A7CA3" w:rsidRPr="00454D5E" w:rsidRDefault="003A7CA3" w:rsidP="002E4535">
            <w:pPr>
              <w:rPr>
                <w:sz w:val="22"/>
                <w:szCs w:val="22"/>
              </w:rPr>
            </w:pPr>
          </w:p>
        </w:tc>
      </w:tr>
    </w:tbl>
    <w:p w14:paraId="6C0A5CE7" w14:textId="77777777" w:rsidR="003A7CA3" w:rsidRPr="00454D5E" w:rsidRDefault="003A7CA3" w:rsidP="003A7CA3">
      <w:pPr>
        <w:rPr>
          <w:color w:val="000000"/>
          <w:sz w:val="22"/>
          <w:szCs w:val="22"/>
        </w:rPr>
      </w:pPr>
      <w:r w:rsidRPr="00454D5E">
        <w:rPr>
          <w:color w:val="000000"/>
          <w:sz w:val="22"/>
          <w:szCs w:val="22"/>
        </w:rPr>
        <w:t>Исполнитель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430"/>
      </w:tblGrid>
      <w:tr w:rsidR="003A7CA3" w:rsidRPr="00454D5E" w14:paraId="27877F8D" w14:textId="77777777" w:rsidTr="002E4535">
        <w:trPr>
          <w:trHeight w:val="567"/>
        </w:trPr>
        <w:tc>
          <w:tcPr>
            <w:tcW w:w="10137" w:type="dxa"/>
            <w:vAlign w:val="center"/>
          </w:tcPr>
          <w:p w14:paraId="649AF3CA" w14:textId="6B89BD26" w:rsidR="003A7CA3" w:rsidRPr="00454D5E" w:rsidRDefault="003A7CA3" w:rsidP="002E4535">
            <w:pPr>
              <w:rPr>
                <w:sz w:val="22"/>
                <w:szCs w:val="22"/>
              </w:rPr>
            </w:pPr>
          </w:p>
        </w:tc>
      </w:tr>
    </w:tbl>
    <w:p w14:paraId="1434FEAB" w14:textId="77777777" w:rsidR="003A7CA3" w:rsidRPr="00454D5E" w:rsidRDefault="003A7CA3" w:rsidP="003A7CA3">
      <w:pPr>
        <w:rPr>
          <w:color w:val="000000"/>
          <w:sz w:val="22"/>
          <w:szCs w:val="22"/>
        </w:rPr>
      </w:pPr>
      <w:r w:rsidRPr="00454D5E">
        <w:rPr>
          <w:color w:val="000000"/>
          <w:sz w:val="22"/>
          <w:szCs w:val="22"/>
        </w:rPr>
        <w:t>Оборудование</w:t>
      </w:r>
    </w:p>
    <w:tbl>
      <w:tblPr>
        <w:tblStyle w:val="ae"/>
        <w:tblW w:w="9464" w:type="dxa"/>
        <w:tblLook w:val="04A0" w:firstRow="1" w:lastRow="0" w:firstColumn="1" w:lastColumn="0" w:noHBand="0" w:noVBand="1"/>
      </w:tblPr>
      <w:tblGrid>
        <w:gridCol w:w="3379"/>
        <w:gridCol w:w="6085"/>
      </w:tblGrid>
      <w:tr w:rsidR="003A7CA3" w:rsidRPr="00454D5E" w14:paraId="5BFC0CF4" w14:textId="77777777" w:rsidTr="003A7CA3">
        <w:trPr>
          <w:trHeight w:val="567"/>
        </w:trPr>
        <w:tc>
          <w:tcPr>
            <w:tcW w:w="3379" w:type="dxa"/>
            <w:vAlign w:val="center"/>
          </w:tcPr>
          <w:p w14:paraId="501AB3AC" w14:textId="77777777" w:rsidR="003A7CA3" w:rsidRPr="00454D5E" w:rsidRDefault="003A7CA3" w:rsidP="002E4535">
            <w:pPr>
              <w:rPr>
                <w:color w:val="000000"/>
                <w:sz w:val="22"/>
                <w:szCs w:val="22"/>
              </w:rPr>
            </w:pPr>
            <w:r w:rsidRPr="00454D5E">
              <w:rPr>
                <w:color w:val="000000"/>
                <w:sz w:val="22"/>
                <w:szCs w:val="22"/>
              </w:rPr>
              <w:t>Наименование, модель</w:t>
            </w:r>
          </w:p>
        </w:tc>
        <w:tc>
          <w:tcPr>
            <w:tcW w:w="6085" w:type="dxa"/>
            <w:vAlign w:val="center"/>
          </w:tcPr>
          <w:p w14:paraId="2B6BA740" w14:textId="77777777" w:rsidR="003A7CA3" w:rsidRPr="00454D5E" w:rsidRDefault="003A7CA3" w:rsidP="002E4535">
            <w:pPr>
              <w:rPr>
                <w:sz w:val="22"/>
                <w:szCs w:val="22"/>
              </w:rPr>
            </w:pPr>
          </w:p>
        </w:tc>
      </w:tr>
      <w:tr w:rsidR="003A7CA3" w:rsidRPr="00454D5E" w14:paraId="38C9772B" w14:textId="77777777" w:rsidTr="003A7CA3">
        <w:trPr>
          <w:trHeight w:val="567"/>
        </w:trPr>
        <w:tc>
          <w:tcPr>
            <w:tcW w:w="3379" w:type="dxa"/>
            <w:vAlign w:val="center"/>
          </w:tcPr>
          <w:p w14:paraId="6F89CA26" w14:textId="77777777" w:rsidR="003A7CA3" w:rsidRPr="00454D5E" w:rsidRDefault="003A7CA3" w:rsidP="002E4535">
            <w:pPr>
              <w:rPr>
                <w:sz w:val="22"/>
                <w:szCs w:val="22"/>
              </w:rPr>
            </w:pPr>
            <w:r w:rsidRPr="00454D5E">
              <w:rPr>
                <w:color w:val="000000"/>
                <w:sz w:val="22"/>
                <w:szCs w:val="22"/>
              </w:rPr>
              <w:t>Версия/ год выпуска</w:t>
            </w:r>
          </w:p>
        </w:tc>
        <w:tc>
          <w:tcPr>
            <w:tcW w:w="6085" w:type="dxa"/>
            <w:vAlign w:val="center"/>
          </w:tcPr>
          <w:p w14:paraId="141D0805" w14:textId="77777777" w:rsidR="003A7CA3" w:rsidRPr="00454D5E" w:rsidRDefault="003A7CA3" w:rsidP="002E4535">
            <w:pPr>
              <w:rPr>
                <w:sz w:val="22"/>
                <w:szCs w:val="22"/>
              </w:rPr>
            </w:pPr>
          </w:p>
        </w:tc>
      </w:tr>
      <w:tr w:rsidR="003A7CA3" w:rsidRPr="00454D5E" w14:paraId="4F24277E" w14:textId="77777777" w:rsidTr="003A7CA3">
        <w:trPr>
          <w:trHeight w:val="567"/>
        </w:trPr>
        <w:tc>
          <w:tcPr>
            <w:tcW w:w="3379" w:type="dxa"/>
            <w:vAlign w:val="center"/>
          </w:tcPr>
          <w:p w14:paraId="23ED6DD0" w14:textId="77777777" w:rsidR="003A7CA3" w:rsidRPr="00454D5E" w:rsidRDefault="003A7CA3" w:rsidP="002E4535">
            <w:pPr>
              <w:rPr>
                <w:sz w:val="22"/>
                <w:szCs w:val="22"/>
              </w:rPr>
            </w:pPr>
            <w:r w:rsidRPr="00454D5E">
              <w:rPr>
                <w:color w:val="000000"/>
                <w:sz w:val="22"/>
                <w:szCs w:val="22"/>
              </w:rPr>
              <w:t>Инвентарный номер</w:t>
            </w:r>
          </w:p>
        </w:tc>
        <w:tc>
          <w:tcPr>
            <w:tcW w:w="6085" w:type="dxa"/>
            <w:vAlign w:val="center"/>
          </w:tcPr>
          <w:p w14:paraId="669A7916" w14:textId="77777777" w:rsidR="003A7CA3" w:rsidRPr="00454D5E" w:rsidRDefault="003A7CA3" w:rsidP="002E4535">
            <w:pPr>
              <w:rPr>
                <w:sz w:val="22"/>
                <w:szCs w:val="22"/>
              </w:rPr>
            </w:pPr>
          </w:p>
        </w:tc>
      </w:tr>
      <w:tr w:rsidR="003A7CA3" w:rsidRPr="00454D5E" w14:paraId="5DC81C07" w14:textId="77777777" w:rsidTr="003A7CA3">
        <w:trPr>
          <w:trHeight w:val="567"/>
        </w:trPr>
        <w:tc>
          <w:tcPr>
            <w:tcW w:w="3379" w:type="dxa"/>
            <w:vAlign w:val="center"/>
          </w:tcPr>
          <w:p w14:paraId="390BF932" w14:textId="77777777" w:rsidR="003A7CA3" w:rsidRPr="00454D5E" w:rsidRDefault="003A7CA3" w:rsidP="002E4535">
            <w:pPr>
              <w:rPr>
                <w:sz w:val="22"/>
                <w:szCs w:val="22"/>
              </w:rPr>
            </w:pPr>
            <w:r w:rsidRPr="00454D5E">
              <w:rPr>
                <w:sz w:val="22"/>
                <w:szCs w:val="22"/>
              </w:rPr>
              <w:t>--</w:t>
            </w:r>
          </w:p>
        </w:tc>
        <w:tc>
          <w:tcPr>
            <w:tcW w:w="6085" w:type="dxa"/>
            <w:vAlign w:val="center"/>
          </w:tcPr>
          <w:p w14:paraId="1B63C6A3" w14:textId="77777777" w:rsidR="003A7CA3" w:rsidRPr="00454D5E" w:rsidRDefault="003A7CA3" w:rsidP="002E4535">
            <w:pPr>
              <w:rPr>
                <w:sz w:val="22"/>
                <w:szCs w:val="22"/>
              </w:rPr>
            </w:pPr>
            <w:r w:rsidRPr="00454D5E">
              <w:rPr>
                <w:sz w:val="22"/>
                <w:szCs w:val="22"/>
              </w:rPr>
              <w:t>-</w:t>
            </w:r>
          </w:p>
        </w:tc>
      </w:tr>
    </w:tbl>
    <w:p w14:paraId="60E816F3" w14:textId="77777777" w:rsidR="003A7CA3" w:rsidRPr="00454D5E" w:rsidRDefault="003A7CA3" w:rsidP="003A7CA3">
      <w:pPr>
        <w:rPr>
          <w:color w:val="000000"/>
          <w:sz w:val="22"/>
          <w:szCs w:val="22"/>
        </w:rPr>
      </w:pPr>
      <w:r w:rsidRPr="00454D5E">
        <w:rPr>
          <w:color w:val="000000"/>
          <w:sz w:val="22"/>
          <w:szCs w:val="22"/>
        </w:rPr>
        <w:t>Причина выдачи заключения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430"/>
      </w:tblGrid>
      <w:tr w:rsidR="003A7CA3" w:rsidRPr="00454D5E" w14:paraId="29829127" w14:textId="77777777" w:rsidTr="002E4535">
        <w:tc>
          <w:tcPr>
            <w:tcW w:w="10137" w:type="dxa"/>
          </w:tcPr>
          <w:p w14:paraId="42C56362" w14:textId="77777777" w:rsidR="003A7CA3" w:rsidRPr="00454D5E" w:rsidRDefault="003A7CA3" w:rsidP="002E4535">
            <w:pPr>
              <w:rPr>
                <w:sz w:val="22"/>
                <w:szCs w:val="22"/>
              </w:rPr>
            </w:pPr>
            <w:r w:rsidRPr="00454D5E">
              <w:rPr>
                <w:color w:val="000000"/>
                <w:sz w:val="22"/>
                <w:szCs w:val="22"/>
              </w:rPr>
              <w:t>Решение вопроса о возможности дальнейшего использования или целесообразности списания и утилизации оборудования</w:t>
            </w:r>
          </w:p>
        </w:tc>
      </w:tr>
    </w:tbl>
    <w:p w14:paraId="110743E3" w14:textId="77777777" w:rsidR="003A7CA3" w:rsidRPr="00454D5E" w:rsidRDefault="003A7CA3" w:rsidP="003A7CA3">
      <w:pPr>
        <w:rPr>
          <w:color w:val="000000"/>
          <w:sz w:val="22"/>
          <w:szCs w:val="22"/>
        </w:rPr>
      </w:pPr>
      <w:r w:rsidRPr="00454D5E">
        <w:rPr>
          <w:color w:val="000000"/>
          <w:sz w:val="22"/>
          <w:szCs w:val="22"/>
        </w:rPr>
        <w:t>Заключение специалиста</w:t>
      </w:r>
    </w:p>
    <w:tbl>
      <w:tblPr>
        <w:tblStyle w:val="ae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30"/>
      </w:tblGrid>
      <w:tr w:rsidR="003A7CA3" w:rsidRPr="00454D5E" w14:paraId="22AEE307" w14:textId="77777777" w:rsidTr="002E4535">
        <w:tc>
          <w:tcPr>
            <w:tcW w:w="10137" w:type="dxa"/>
          </w:tcPr>
          <w:p w14:paraId="5EC41036" w14:textId="77777777" w:rsidR="003A7CA3" w:rsidRPr="00454D5E" w:rsidRDefault="003A7CA3" w:rsidP="002E4535">
            <w:pPr>
              <w:jc w:val="center"/>
              <w:rPr>
                <w:sz w:val="22"/>
                <w:szCs w:val="22"/>
              </w:rPr>
            </w:pPr>
            <w:r w:rsidRPr="00454D5E">
              <w:rPr>
                <w:color w:val="000000"/>
                <w:sz w:val="22"/>
                <w:szCs w:val="22"/>
              </w:rPr>
              <w:t>В результате осмотра и диагностики оборудования выявлены:</w:t>
            </w:r>
          </w:p>
        </w:tc>
      </w:tr>
      <w:tr w:rsidR="003A7CA3" w:rsidRPr="00454D5E" w14:paraId="306221C1" w14:textId="77777777" w:rsidTr="006B0D7B">
        <w:trPr>
          <w:trHeight w:val="1134"/>
        </w:trPr>
        <w:tc>
          <w:tcPr>
            <w:tcW w:w="10137" w:type="dxa"/>
            <w:vAlign w:val="center"/>
          </w:tcPr>
          <w:p w14:paraId="2A483D3D" w14:textId="77777777" w:rsidR="003A7CA3" w:rsidRPr="00454D5E" w:rsidRDefault="003A7CA3" w:rsidP="002E4535">
            <w:pPr>
              <w:rPr>
                <w:sz w:val="22"/>
                <w:szCs w:val="22"/>
              </w:rPr>
            </w:pPr>
          </w:p>
        </w:tc>
      </w:tr>
      <w:tr w:rsidR="003A7CA3" w:rsidRPr="00454D5E" w14:paraId="3B6F3787" w14:textId="77777777" w:rsidTr="002E4535">
        <w:tc>
          <w:tcPr>
            <w:tcW w:w="10137" w:type="dxa"/>
          </w:tcPr>
          <w:p w14:paraId="3FB5C5BA" w14:textId="77777777" w:rsidR="003A7CA3" w:rsidRPr="00454D5E" w:rsidRDefault="003A7CA3" w:rsidP="002E4535">
            <w:pPr>
              <w:jc w:val="center"/>
              <w:rPr>
                <w:sz w:val="22"/>
                <w:szCs w:val="22"/>
              </w:rPr>
            </w:pPr>
            <w:r w:rsidRPr="00454D5E">
              <w:rPr>
                <w:color w:val="000000"/>
                <w:sz w:val="22"/>
                <w:szCs w:val="22"/>
              </w:rPr>
              <w:t>Оборудование собрано и возвращено владельцу в первоначальном состоянии</w:t>
            </w:r>
          </w:p>
        </w:tc>
      </w:tr>
    </w:tbl>
    <w:p w14:paraId="34B21068" w14:textId="77777777" w:rsidR="003A7CA3" w:rsidRPr="00454D5E" w:rsidRDefault="003A7CA3" w:rsidP="003A7CA3">
      <w:pPr>
        <w:rPr>
          <w:sz w:val="22"/>
          <w:szCs w:val="22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0"/>
        <w:gridCol w:w="4670"/>
      </w:tblGrid>
      <w:tr w:rsidR="003A7CA3" w:rsidRPr="00454D5E" w14:paraId="406C4C6F" w14:textId="77777777" w:rsidTr="002E4535">
        <w:tc>
          <w:tcPr>
            <w:tcW w:w="5068" w:type="dxa"/>
            <w:vAlign w:val="center"/>
          </w:tcPr>
          <w:p w14:paraId="2E2C41DF" w14:textId="40063929" w:rsidR="003A7CA3" w:rsidRPr="00454D5E" w:rsidRDefault="003A7CA3" w:rsidP="00697328">
            <w:pPr>
              <w:rPr>
                <w:sz w:val="22"/>
                <w:szCs w:val="22"/>
              </w:rPr>
            </w:pPr>
            <w:r w:rsidRPr="00454D5E">
              <w:rPr>
                <w:color w:val="000000"/>
                <w:sz w:val="22"/>
                <w:szCs w:val="22"/>
              </w:rPr>
              <w:t>Дата выдачи заключения ___ . ___ . 202</w:t>
            </w:r>
            <w:r w:rsidR="00CE34BF">
              <w:rPr>
                <w:color w:val="000000"/>
                <w:sz w:val="22"/>
                <w:szCs w:val="22"/>
              </w:rPr>
              <w:t>6</w:t>
            </w:r>
            <w:r w:rsidRPr="00454D5E">
              <w:rPr>
                <w:color w:val="000000"/>
                <w:sz w:val="22"/>
                <w:szCs w:val="22"/>
              </w:rPr>
              <w:t>г.</w:t>
            </w:r>
          </w:p>
        </w:tc>
        <w:tc>
          <w:tcPr>
            <w:tcW w:w="5069" w:type="dxa"/>
            <w:vAlign w:val="center"/>
          </w:tcPr>
          <w:p w14:paraId="72E7C48D" w14:textId="77777777" w:rsidR="003A7CA3" w:rsidRPr="00454D5E" w:rsidRDefault="003A7CA3" w:rsidP="002E4535">
            <w:pPr>
              <w:jc w:val="right"/>
              <w:rPr>
                <w:sz w:val="22"/>
                <w:szCs w:val="22"/>
              </w:rPr>
            </w:pPr>
          </w:p>
        </w:tc>
      </w:tr>
    </w:tbl>
    <w:p w14:paraId="15BD17DE" w14:textId="77777777" w:rsidR="003A7CA3" w:rsidRPr="00454D5E" w:rsidRDefault="003A7CA3" w:rsidP="003A7CA3">
      <w:pPr>
        <w:rPr>
          <w:sz w:val="22"/>
          <w:szCs w:val="22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30"/>
      </w:tblGrid>
      <w:tr w:rsidR="003A7CA3" w:rsidRPr="00454D5E" w14:paraId="225FE04A" w14:textId="77777777" w:rsidTr="002E4535">
        <w:tc>
          <w:tcPr>
            <w:tcW w:w="10137" w:type="dxa"/>
            <w:vAlign w:val="center"/>
          </w:tcPr>
          <w:p w14:paraId="12495573" w14:textId="1E2A5743" w:rsidR="003A7CA3" w:rsidRPr="00454D5E" w:rsidRDefault="003A7CA3" w:rsidP="004D7C73">
            <w:pPr>
              <w:jc w:val="right"/>
              <w:rPr>
                <w:sz w:val="22"/>
                <w:szCs w:val="22"/>
              </w:rPr>
            </w:pPr>
            <w:r w:rsidRPr="00454D5E">
              <w:rPr>
                <w:color w:val="000000"/>
                <w:sz w:val="22"/>
                <w:szCs w:val="22"/>
              </w:rPr>
              <w:t xml:space="preserve">Генеральный директор </w:t>
            </w:r>
          </w:p>
        </w:tc>
      </w:tr>
    </w:tbl>
    <w:p w14:paraId="532C439C" w14:textId="77777777" w:rsidR="003A7CA3" w:rsidRPr="00454D5E" w:rsidRDefault="003A7CA3" w:rsidP="003A7CA3">
      <w:pPr>
        <w:rPr>
          <w:sz w:val="22"/>
          <w:szCs w:val="22"/>
        </w:rPr>
      </w:pPr>
    </w:p>
    <w:p w14:paraId="642A9182" w14:textId="77777777" w:rsidR="003A7CA3" w:rsidRPr="00454D5E" w:rsidRDefault="003A7CA3" w:rsidP="003A7CA3">
      <w:pPr>
        <w:rPr>
          <w:sz w:val="22"/>
          <w:szCs w:val="22"/>
        </w:rPr>
      </w:pPr>
    </w:p>
    <w:p w14:paraId="501D2043" w14:textId="77777777" w:rsidR="003A7CA3" w:rsidRPr="00454D5E" w:rsidRDefault="003A7CA3" w:rsidP="003A7CA3">
      <w:pPr>
        <w:rPr>
          <w:color w:val="000000"/>
          <w:sz w:val="22"/>
          <w:szCs w:val="22"/>
        </w:rPr>
      </w:pPr>
      <w:r w:rsidRPr="00454D5E">
        <w:rPr>
          <w:color w:val="000000"/>
          <w:sz w:val="22"/>
          <w:szCs w:val="22"/>
        </w:rPr>
        <w:t>Техническое заключение получил.</w:t>
      </w:r>
    </w:p>
    <w:p w14:paraId="086B83BC" w14:textId="77777777" w:rsidR="003A7CA3" w:rsidRPr="00454D5E" w:rsidRDefault="003A7CA3" w:rsidP="003A7CA3">
      <w:pPr>
        <w:rPr>
          <w:color w:val="000000"/>
          <w:sz w:val="22"/>
          <w:szCs w:val="22"/>
        </w:rPr>
      </w:pPr>
      <w:r w:rsidRPr="00454D5E">
        <w:rPr>
          <w:color w:val="000000"/>
          <w:sz w:val="22"/>
          <w:szCs w:val="22"/>
        </w:rPr>
        <w:t>Претензий к сервисному центру не имею.</w:t>
      </w:r>
    </w:p>
    <w:p w14:paraId="1FA96B29" w14:textId="77777777" w:rsidR="003A7CA3" w:rsidRPr="00454D5E" w:rsidRDefault="003A7CA3" w:rsidP="003A7CA3">
      <w:pPr>
        <w:rPr>
          <w:color w:val="000000"/>
          <w:sz w:val="22"/>
          <w:szCs w:val="22"/>
        </w:rPr>
      </w:pPr>
    </w:p>
    <w:p w14:paraId="4180CFA6" w14:textId="77777777" w:rsidR="00DA1405" w:rsidRDefault="003A7CA3" w:rsidP="009158EF">
      <w:pPr>
        <w:jc w:val="left"/>
        <w:rPr>
          <w:color w:val="000000"/>
          <w:sz w:val="22"/>
          <w:szCs w:val="22"/>
        </w:rPr>
      </w:pPr>
      <w:r w:rsidRPr="00454D5E">
        <w:rPr>
          <w:color w:val="000000"/>
          <w:sz w:val="22"/>
          <w:szCs w:val="22"/>
        </w:rPr>
        <w:t>Заказчик _____________/_________________/</w:t>
      </w:r>
    </w:p>
    <w:p w14:paraId="05AADF49" w14:textId="77777777" w:rsidR="000E0B41" w:rsidRDefault="000E0B41" w:rsidP="00FE3FBD">
      <w:pPr>
        <w:ind w:left="-720"/>
        <w:rPr>
          <w:color w:val="000000"/>
          <w:sz w:val="22"/>
          <w:szCs w:val="22"/>
        </w:rPr>
      </w:pPr>
    </w:p>
    <w:p w14:paraId="0744AE0B" w14:textId="77777777" w:rsidR="00E32800" w:rsidRDefault="00E32800" w:rsidP="009158EF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Согласовано:</w:t>
      </w:r>
    </w:p>
    <w:tbl>
      <w:tblPr>
        <w:tblStyle w:val="ae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5"/>
        <w:gridCol w:w="4715"/>
      </w:tblGrid>
      <w:tr w:rsidR="000E0B41" w:rsidRPr="000E0B41" w14:paraId="6B2E29B7" w14:textId="77777777" w:rsidTr="009158EF">
        <w:tc>
          <w:tcPr>
            <w:tcW w:w="4715" w:type="dxa"/>
            <w:vAlign w:val="center"/>
          </w:tcPr>
          <w:p w14:paraId="70D58A26" w14:textId="77777777" w:rsidR="000E0B41" w:rsidRPr="000E0B41" w:rsidRDefault="000E0B41" w:rsidP="00272DA5">
            <w:pPr>
              <w:pStyle w:val="1"/>
              <w:spacing w:before="0" w:after="0"/>
              <w:jc w:val="left"/>
              <w:outlineLvl w:val="0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0E0B41">
              <w:rPr>
                <w:rFonts w:ascii="Times New Roman" w:hAnsi="Times New Roman"/>
                <w:b w:val="0"/>
                <w:sz w:val="22"/>
                <w:szCs w:val="22"/>
              </w:rPr>
              <w:t>Заказчик</w:t>
            </w:r>
          </w:p>
        </w:tc>
        <w:tc>
          <w:tcPr>
            <w:tcW w:w="4715" w:type="dxa"/>
            <w:vAlign w:val="center"/>
          </w:tcPr>
          <w:p w14:paraId="4B21CFD0" w14:textId="77777777" w:rsidR="000E0B41" w:rsidRPr="000E0B41" w:rsidRDefault="000E0B41" w:rsidP="00272DA5">
            <w:pPr>
              <w:pStyle w:val="1"/>
              <w:spacing w:before="0" w:after="0"/>
              <w:jc w:val="left"/>
              <w:outlineLvl w:val="0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0E0B41">
              <w:rPr>
                <w:rFonts w:ascii="Times New Roman" w:hAnsi="Times New Roman"/>
                <w:b w:val="0"/>
                <w:sz w:val="22"/>
                <w:szCs w:val="22"/>
              </w:rPr>
              <w:t>Исполнитель</w:t>
            </w:r>
          </w:p>
        </w:tc>
      </w:tr>
      <w:tr w:rsidR="000E0B41" w:rsidRPr="000E0B41" w14:paraId="398BB523" w14:textId="77777777" w:rsidTr="009158EF">
        <w:tc>
          <w:tcPr>
            <w:tcW w:w="4715" w:type="dxa"/>
            <w:vAlign w:val="center"/>
          </w:tcPr>
          <w:p w14:paraId="44A82EDA" w14:textId="77777777" w:rsidR="005B7B36" w:rsidRPr="005B7B36" w:rsidRDefault="005B7B36" w:rsidP="005B7B36">
            <w:pPr>
              <w:ind w:right="-57"/>
              <w:jc w:val="left"/>
              <w:rPr>
                <w:sz w:val="22"/>
                <w:szCs w:val="22"/>
              </w:rPr>
            </w:pPr>
            <w:r w:rsidRPr="005B7B36">
              <w:rPr>
                <w:sz w:val="22"/>
                <w:szCs w:val="22"/>
              </w:rPr>
              <w:t>ГБОУ СОШ № 383 Красносельского района Санкт-Петербурга</w:t>
            </w:r>
          </w:p>
          <w:p w14:paraId="031A496D" w14:textId="77777777" w:rsidR="005B7B36" w:rsidRPr="005B7B36" w:rsidRDefault="005B7B36" w:rsidP="005B7B36">
            <w:pPr>
              <w:ind w:right="-57"/>
              <w:jc w:val="left"/>
              <w:rPr>
                <w:sz w:val="22"/>
                <w:szCs w:val="22"/>
              </w:rPr>
            </w:pPr>
          </w:p>
          <w:p w14:paraId="227F811D" w14:textId="77777777" w:rsidR="005B7B36" w:rsidRPr="005B7B36" w:rsidRDefault="005B7B36" w:rsidP="005B7B36">
            <w:pPr>
              <w:ind w:right="-57"/>
              <w:jc w:val="left"/>
              <w:rPr>
                <w:sz w:val="22"/>
                <w:szCs w:val="22"/>
              </w:rPr>
            </w:pPr>
          </w:p>
          <w:p w14:paraId="1088F6F4" w14:textId="77777777" w:rsidR="005B7B36" w:rsidRPr="005B7B36" w:rsidRDefault="005B7B36" w:rsidP="005B7B36">
            <w:pPr>
              <w:ind w:right="-57"/>
              <w:jc w:val="left"/>
              <w:rPr>
                <w:sz w:val="22"/>
                <w:szCs w:val="22"/>
              </w:rPr>
            </w:pPr>
          </w:p>
          <w:p w14:paraId="65033270" w14:textId="7176A8B5" w:rsidR="000E0B41" w:rsidRPr="000E0B41" w:rsidRDefault="005B7B36" w:rsidP="005B7B36">
            <w:pPr>
              <w:ind w:right="-57"/>
              <w:jc w:val="left"/>
              <w:rPr>
                <w:b/>
                <w:bCs/>
                <w:sz w:val="22"/>
                <w:szCs w:val="22"/>
              </w:rPr>
            </w:pPr>
            <w:r w:rsidRPr="005B7B36">
              <w:rPr>
                <w:sz w:val="22"/>
                <w:szCs w:val="22"/>
              </w:rPr>
              <w:t>____________________/ И.Н. Головатая  /</w:t>
            </w:r>
          </w:p>
        </w:tc>
        <w:tc>
          <w:tcPr>
            <w:tcW w:w="4715" w:type="dxa"/>
            <w:vAlign w:val="center"/>
          </w:tcPr>
          <w:p w14:paraId="336EB7BE" w14:textId="596273F0" w:rsidR="000E0B41" w:rsidRPr="000E0B41" w:rsidRDefault="000E0B41" w:rsidP="00272DA5">
            <w:pPr>
              <w:pStyle w:val="1"/>
              <w:spacing w:before="0" w:after="0"/>
              <w:jc w:val="left"/>
              <w:outlineLvl w:val="0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</w:p>
        </w:tc>
      </w:tr>
    </w:tbl>
    <w:p w14:paraId="3FB0D3A3" w14:textId="77777777" w:rsidR="000E0B41" w:rsidRPr="0007472F" w:rsidRDefault="000E0B41" w:rsidP="00FE3FBD">
      <w:pPr>
        <w:ind w:left="-720"/>
        <w:rPr>
          <w:sz w:val="22"/>
          <w:szCs w:val="22"/>
        </w:rPr>
      </w:pPr>
    </w:p>
    <w:sectPr w:rsidR="000E0B41" w:rsidRPr="0007472F" w:rsidSect="00B56727">
      <w:footerReference w:type="even" r:id="rId8"/>
      <w:footerReference w:type="default" r:id="rId9"/>
      <w:pgSz w:w="11907" w:h="16840" w:code="9"/>
      <w:pgMar w:top="284" w:right="992" w:bottom="851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E131C8" w14:textId="77777777" w:rsidR="005C23D2" w:rsidRDefault="005C23D2">
      <w:r>
        <w:separator/>
      </w:r>
    </w:p>
  </w:endnote>
  <w:endnote w:type="continuationSeparator" w:id="0">
    <w:p w14:paraId="162A2492" w14:textId="77777777" w:rsidR="005C23D2" w:rsidRDefault="005C2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59F299" w14:textId="77777777" w:rsidR="006C3F78" w:rsidRDefault="006C3F78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72BC8F53" w14:textId="77777777" w:rsidR="006C3F78" w:rsidRDefault="006C3F78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666E09" w14:textId="77777777" w:rsidR="006C3F78" w:rsidRDefault="006C3F78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D7C73">
      <w:rPr>
        <w:rStyle w:val="a9"/>
        <w:noProof/>
      </w:rPr>
      <w:t>2</w:t>
    </w:r>
    <w:r>
      <w:rPr>
        <w:rStyle w:val="a9"/>
      </w:rPr>
      <w:fldChar w:fldCharType="end"/>
    </w:r>
  </w:p>
  <w:p w14:paraId="6F981267" w14:textId="77777777" w:rsidR="006C3F78" w:rsidRDefault="006C3F78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41ECF1" w14:textId="77777777" w:rsidR="005C23D2" w:rsidRDefault="005C23D2">
      <w:r>
        <w:separator/>
      </w:r>
    </w:p>
  </w:footnote>
  <w:footnote w:type="continuationSeparator" w:id="0">
    <w:p w14:paraId="16815089" w14:textId="77777777" w:rsidR="005C23D2" w:rsidRDefault="005C23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42DFF"/>
    <w:multiLevelType w:val="multilevel"/>
    <w:tmpl w:val="A9EADF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1" w15:restartNumberingAfterBreak="0">
    <w:nsid w:val="05A11AB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61B4550"/>
    <w:multiLevelType w:val="hybridMultilevel"/>
    <w:tmpl w:val="274AAB76"/>
    <w:lvl w:ilvl="0" w:tplc="49B654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9E1998">
      <w:numFmt w:val="none"/>
      <w:lvlText w:val=""/>
      <w:lvlJc w:val="left"/>
      <w:pPr>
        <w:tabs>
          <w:tab w:val="num" w:pos="360"/>
        </w:tabs>
      </w:pPr>
    </w:lvl>
    <w:lvl w:ilvl="2" w:tplc="1C9253C6">
      <w:numFmt w:val="none"/>
      <w:lvlText w:val=""/>
      <w:lvlJc w:val="left"/>
      <w:pPr>
        <w:tabs>
          <w:tab w:val="num" w:pos="360"/>
        </w:tabs>
      </w:pPr>
    </w:lvl>
    <w:lvl w:ilvl="3" w:tplc="546C4164">
      <w:numFmt w:val="none"/>
      <w:lvlText w:val=""/>
      <w:lvlJc w:val="left"/>
      <w:pPr>
        <w:tabs>
          <w:tab w:val="num" w:pos="360"/>
        </w:tabs>
      </w:pPr>
    </w:lvl>
    <w:lvl w:ilvl="4" w:tplc="0B0E5DC8">
      <w:numFmt w:val="none"/>
      <w:lvlText w:val=""/>
      <w:lvlJc w:val="left"/>
      <w:pPr>
        <w:tabs>
          <w:tab w:val="num" w:pos="360"/>
        </w:tabs>
      </w:pPr>
    </w:lvl>
    <w:lvl w:ilvl="5" w:tplc="55063AE4">
      <w:numFmt w:val="none"/>
      <w:lvlText w:val=""/>
      <w:lvlJc w:val="left"/>
      <w:pPr>
        <w:tabs>
          <w:tab w:val="num" w:pos="360"/>
        </w:tabs>
      </w:pPr>
    </w:lvl>
    <w:lvl w:ilvl="6" w:tplc="AFE69A32">
      <w:numFmt w:val="none"/>
      <w:lvlText w:val=""/>
      <w:lvlJc w:val="left"/>
      <w:pPr>
        <w:tabs>
          <w:tab w:val="num" w:pos="360"/>
        </w:tabs>
      </w:pPr>
    </w:lvl>
    <w:lvl w:ilvl="7" w:tplc="00E0062C">
      <w:numFmt w:val="none"/>
      <w:lvlText w:val=""/>
      <w:lvlJc w:val="left"/>
      <w:pPr>
        <w:tabs>
          <w:tab w:val="num" w:pos="360"/>
        </w:tabs>
      </w:pPr>
    </w:lvl>
    <w:lvl w:ilvl="8" w:tplc="046E6DFE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C9915C4"/>
    <w:multiLevelType w:val="hybridMultilevel"/>
    <w:tmpl w:val="8DE86672"/>
    <w:lvl w:ilvl="0" w:tplc="9190B10C">
      <w:start w:val="777"/>
      <w:numFmt w:val="decimal"/>
      <w:lvlText w:val="%1"/>
      <w:lvlJc w:val="center"/>
      <w:pPr>
        <w:tabs>
          <w:tab w:val="num" w:pos="567"/>
        </w:tabs>
        <w:ind w:left="567" w:hanging="397"/>
      </w:pPr>
      <w:rPr>
        <w:rFonts w:hint="default"/>
        <w:spacing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2990653"/>
    <w:multiLevelType w:val="hybridMultilevel"/>
    <w:tmpl w:val="82F462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EB85156"/>
    <w:multiLevelType w:val="singleLevel"/>
    <w:tmpl w:val="4C4C6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1" w:val="IQMOUN"/>
    <w:docVar w:name="2" w:val="QLEL"/>
    <w:docVar w:name="I" w:val=" 481"/>
  </w:docVars>
  <w:rsids>
    <w:rsidRoot w:val="00777B08"/>
    <w:rsid w:val="00012EB9"/>
    <w:rsid w:val="00034678"/>
    <w:rsid w:val="0003716D"/>
    <w:rsid w:val="00056851"/>
    <w:rsid w:val="00064884"/>
    <w:rsid w:val="00066AD7"/>
    <w:rsid w:val="00071C23"/>
    <w:rsid w:val="0007472F"/>
    <w:rsid w:val="000838B7"/>
    <w:rsid w:val="0009166B"/>
    <w:rsid w:val="0009230E"/>
    <w:rsid w:val="000A5146"/>
    <w:rsid w:val="000B1464"/>
    <w:rsid w:val="000B234C"/>
    <w:rsid w:val="000B57EB"/>
    <w:rsid w:val="000D088F"/>
    <w:rsid w:val="000E0B41"/>
    <w:rsid w:val="000E1B7C"/>
    <w:rsid w:val="000F2ACE"/>
    <w:rsid w:val="000F429A"/>
    <w:rsid w:val="000F5734"/>
    <w:rsid w:val="000F6010"/>
    <w:rsid w:val="00112C48"/>
    <w:rsid w:val="001130A0"/>
    <w:rsid w:val="00116392"/>
    <w:rsid w:val="0012054A"/>
    <w:rsid w:val="00120E65"/>
    <w:rsid w:val="00137195"/>
    <w:rsid w:val="001462A3"/>
    <w:rsid w:val="00151F42"/>
    <w:rsid w:val="001536C6"/>
    <w:rsid w:val="00155694"/>
    <w:rsid w:val="00155DE9"/>
    <w:rsid w:val="00156C15"/>
    <w:rsid w:val="00157586"/>
    <w:rsid w:val="001669CF"/>
    <w:rsid w:val="00173A1F"/>
    <w:rsid w:val="00175BFB"/>
    <w:rsid w:val="001772DA"/>
    <w:rsid w:val="00183DBB"/>
    <w:rsid w:val="00184AFC"/>
    <w:rsid w:val="00191003"/>
    <w:rsid w:val="00193F6D"/>
    <w:rsid w:val="001A6298"/>
    <w:rsid w:val="001B7568"/>
    <w:rsid w:val="001C308A"/>
    <w:rsid w:val="001D22CF"/>
    <w:rsid w:val="001D4867"/>
    <w:rsid w:val="001E286F"/>
    <w:rsid w:val="001E59AA"/>
    <w:rsid w:val="001E7168"/>
    <w:rsid w:val="001F5ABB"/>
    <w:rsid w:val="00201916"/>
    <w:rsid w:val="002040E9"/>
    <w:rsid w:val="00204BBA"/>
    <w:rsid w:val="0020635C"/>
    <w:rsid w:val="002103B7"/>
    <w:rsid w:val="00213693"/>
    <w:rsid w:val="002166AD"/>
    <w:rsid w:val="00254737"/>
    <w:rsid w:val="002564DC"/>
    <w:rsid w:val="00260CB9"/>
    <w:rsid w:val="002630DB"/>
    <w:rsid w:val="00263A9A"/>
    <w:rsid w:val="002643CC"/>
    <w:rsid w:val="00266F9A"/>
    <w:rsid w:val="00275A7D"/>
    <w:rsid w:val="00276EB2"/>
    <w:rsid w:val="00286517"/>
    <w:rsid w:val="00286F29"/>
    <w:rsid w:val="002947A3"/>
    <w:rsid w:val="002A0683"/>
    <w:rsid w:val="002A4110"/>
    <w:rsid w:val="002A5CD0"/>
    <w:rsid w:val="002B2DD6"/>
    <w:rsid w:val="002B3A93"/>
    <w:rsid w:val="002C3E09"/>
    <w:rsid w:val="002C4D7E"/>
    <w:rsid w:val="002D4795"/>
    <w:rsid w:val="002E62A0"/>
    <w:rsid w:val="00301EFC"/>
    <w:rsid w:val="00303A9C"/>
    <w:rsid w:val="00324B5A"/>
    <w:rsid w:val="00330BE4"/>
    <w:rsid w:val="003354EC"/>
    <w:rsid w:val="0034012D"/>
    <w:rsid w:val="00342162"/>
    <w:rsid w:val="00353A2C"/>
    <w:rsid w:val="0035646B"/>
    <w:rsid w:val="003608B1"/>
    <w:rsid w:val="003706BF"/>
    <w:rsid w:val="00370A3D"/>
    <w:rsid w:val="003809C5"/>
    <w:rsid w:val="003A54E3"/>
    <w:rsid w:val="003A7CA3"/>
    <w:rsid w:val="003B3D4C"/>
    <w:rsid w:val="003C22DE"/>
    <w:rsid w:val="003C29D7"/>
    <w:rsid w:val="003D6DFD"/>
    <w:rsid w:val="003D7521"/>
    <w:rsid w:val="003F0EC6"/>
    <w:rsid w:val="003F2609"/>
    <w:rsid w:val="003F6CF7"/>
    <w:rsid w:val="004040CC"/>
    <w:rsid w:val="004118E1"/>
    <w:rsid w:val="004144E9"/>
    <w:rsid w:val="0041477E"/>
    <w:rsid w:val="00414E12"/>
    <w:rsid w:val="00424C3B"/>
    <w:rsid w:val="00427D88"/>
    <w:rsid w:val="00431D22"/>
    <w:rsid w:val="004375CD"/>
    <w:rsid w:val="0044240D"/>
    <w:rsid w:val="00443DAB"/>
    <w:rsid w:val="004620D9"/>
    <w:rsid w:val="00474BC6"/>
    <w:rsid w:val="00474FFC"/>
    <w:rsid w:val="00476830"/>
    <w:rsid w:val="004803AF"/>
    <w:rsid w:val="00490436"/>
    <w:rsid w:val="00497B7E"/>
    <w:rsid w:val="004A3208"/>
    <w:rsid w:val="004A76EC"/>
    <w:rsid w:val="004B1853"/>
    <w:rsid w:val="004C2F07"/>
    <w:rsid w:val="004C66EC"/>
    <w:rsid w:val="004C735C"/>
    <w:rsid w:val="004D7C73"/>
    <w:rsid w:val="004E2048"/>
    <w:rsid w:val="005022B2"/>
    <w:rsid w:val="00520993"/>
    <w:rsid w:val="00527773"/>
    <w:rsid w:val="0053738A"/>
    <w:rsid w:val="00537678"/>
    <w:rsid w:val="00543201"/>
    <w:rsid w:val="0055470C"/>
    <w:rsid w:val="00561915"/>
    <w:rsid w:val="00562662"/>
    <w:rsid w:val="00567A2B"/>
    <w:rsid w:val="00571C0A"/>
    <w:rsid w:val="00574522"/>
    <w:rsid w:val="005831DC"/>
    <w:rsid w:val="00583DB2"/>
    <w:rsid w:val="00596013"/>
    <w:rsid w:val="005A6D14"/>
    <w:rsid w:val="005B054B"/>
    <w:rsid w:val="005B23B5"/>
    <w:rsid w:val="005B282F"/>
    <w:rsid w:val="005B7B36"/>
    <w:rsid w:val="005C23D2"/>
    <w:rsid w:val="005C27DB"/>
    <w:rsid w:val="005C4631"/>
    <w:rsid w:val="005D24F2"/>
    <w:rsid w:val="005F57B5"/>
    <w:rsid w:val="005F5E69"/>
    <w:rsid w:val="00607618"/>
    <w:rsid w:val="00621ED9"/>
    <w:rsid w:val="006339FF"/>
    <w:rsid w:val="00636E59"/>
    <w:rsid w:val="00637147"/>
    <w:rsid w:val="006519FE"/>
    <w:rsid w:val="0065200B"/>
    <w:rsid w:val="00653081"/>
    <w:rsid w:val="00666BBD"/>
    <w:rsid w:val="006715E8"/>
    <w:rsid w:val="006759C0"/>
    <w:rsid w:val="00682043"/>
    <w:rsid w:val="00682BEF"/>
    <w:rsid w:val="00683BD8"/>
    <w:rsid w:val="0068464F"/>
    <w:rsid w:val="00693401"/>
    <w:rsid w:val="00696213"/>
    <w:rsid w:val="00697328"/>
    <w:rsid w:val="006B0D7B"/>
    <w:rsid w:val="006C3F78"/>
    <w:rsid w:val="006D0433"/>
    <w:rsid w:val="006D70F0"/>
    <w:rsid w:val="006D7C8D"/>
    <w:rsid w:val="006F0133"/>
    <w:rsid w:val="006F05DC"/>
    <w:rsid w:val="006F4C87"/>
    <w:rsid w:val="006F6779"/>
    <w:rsid w:val="0070502A"/>
    <w:rsid w:val="00711FD3"/>
    <w:rsid w:val="00712B0B"/>
    <w:rsid w:val="00716B3D"/>
    <w:rsid w:val="00717B9A"/>
    <w:rsid w:val="00723142"/>
    <w:rsid w:val="007248CD"/>
    <w:rsid w:val="00734AB3"/>
    <w:rsid w:val="00763B68"/>
    <w:rsid w:val="00777B08"/>
    <w:rsid w:val="007A20F7"/>
    <w:rsid w:val="007A619E"/>
    <w:rsid w:val="007A7BAF"/>
    <w:rsid w:val="007C0567"/>
    <w:rsid w:val="007C52C4"/>
    <w:rsid w:val="007D271F"/>
    <w:rsid w:val="007D3590"/>
    <w:rsid w:val="007E27BD"/>
    <w:rsid w:val="007F12D9"/>
    <w:rsid w:val="007F4EB8"/>
    <w:rsid w:val="00803FB2"/>
    <w:rsid w:val="00813EB8"/>
    <w:rsid w:val="0081490D"/>
    <w:rsid w:val="00814A3F"/>
    <w:rsid w:val="00815A93"/>
    <w:rsid w:val="008205CD"/>
    <w:rsid w:val="00824B9D"/>
    <w:rsid w:val="00826A25"/>
    <w:rsid w:val="00827FF4"/>
    <w:rsid w:val="008579D3"/>
    <w:rsid w:val="008656CB"/>
    <w:rsid w:val="00866018"/>
    <w:rsid w:val="008907EC"/>
    <w:rsid w:val="008A3257"/>
    <w:rsid w:val="008A4920"/>
    <w:rsid w:val="008B0CD4"/>
    <w:rsid w:val="008B36FF"/>
    <w:rsid w:val="008B79BC"/>
    <w:rsid w:val="008D3D47"/>
    <w:rsid w:val="008E0FBC"/>
    <w:rsid w:val="008F2884"/>
    <w:rsid w:val="0091489B"/>
    <w:rsid w:val="009158EF"/>
    <w:rsid w:val="00927199"/>
    <w:rsid w:val="00930CBC"/>
    <w:rsid w:val="009341C5"/>
    <w:rsid w:val="009373F7"/>
    <w:rsid w:val="00951006"/>
    <w:rsid w:val="00962F91"/>
    <w:rsid w:val="00986162"/>
    <w:rsid w:val="00992336"/>
    <w:rsid w:val="009A2F39"/>
    <w:rsid w:val="009C1AC9"/>
    <w:rsid w:val="009C1E36"/>
    <w:rsid w:val="009C6239"/>
    <w:rsid w:val="009C7ADA"/>
    <w:rsid w:val="009D4CC6"/>
    <w:rsid w:val="009E010D"/>
    <w:rsid w:val="009F2C6E"/>
    <w:rsid w:val="00A011C8"/>
    <w:rsid w:val="00A21B52"/>
    <w:rsid w:val="00A270C9"/>
    <w:rsid w:val="00A433D3"/>
    <w:rsid w:val="00A43503"/>
    <w:rsid w:val="00A43899"/>
    <w:rsid w:val="00A4601E"/>
    <w:rsid w:val="00A52177"/>
    <w:rsid w:val="00A57469"/>
    <w:rsid w:val="00A7076B"/>
    <w:rsid w:val="00A80FA5"/>
    <w:rsid w:val="00A83956"/>
    <w:rsid w:val="00A84EA6"/>
    <w:rsid w:val="00A857D9"/>
    <w:rsid w:val="00AA6FD5"/>
    <w:rsid w:val="00AB670C"/>
    <w:rsid w:val="00AC1880"/>
    <w:rsid w:val="00AC2331"/>
    <w:rsid w:val="00AC60C0"/>
    <w:rsid w:val="00AD012A"/>
    <w:rsid w:val="00AD2F65"/>
    <w:rsid w:val="00AE0B93"/>
    <w:rsid w:val="00AE1DEB"/>
    <w:rsid w:val="00AE7E5D"/>
    <w:rsid w:val="00AF6FDB"/>
    <w:rsid w:val="00B04A66"/>
    <w:rsid w:val="00B04F8F"/>
    <w:rsid w:val="00B05370"/>
    <w:rsid w:val="00B56727"/>
    <w:rsid w:val="00B70106"/>
    <w:rsid w:val="00B8325B"/>
    <w:rsid w:val="00B8401B"/>
    <w:rsid w:val="00B91FC1"/>
    <w:rsid w:val="00BB0D28"/>
    <w:rsid w:val="00BC0D36"/>
    <w:rsid w:val="00BD0357"/>
    <w:rsid w:val="00BD08DF"/>
    <w:rsid w:val="00BF07D7"/>
    <w:rsid w:val="00BF2258"/>
    <w:rsid w:val="00C16CF7"/>
    <w:rsid w:val="00C22A46"/>
    <w:rsid w:val="00C24DD6"/>
    <w:rsid w:val="00C45697"/>
    <w:rsid w:val="00C54C5C"/>
    <w:rsid w:val="00C56226"/>
    <w:rsid w:val="00C6037D"/>
    <w:rsid w:val="00C72672"/>
    <w:rsid w:val="00C818AA"/>
    <w:rsid w:val="00C87E82"/>
    <w:rsid w:val="00CB3617"/>
    <w:rsid w:val="00CB4055"/>
    <w:rsid w:val="00CC0A15"/>
    <w:rsid w:val="00CC2841"/>
    <w:rsid w:val="00CC3863"/>
    <w:rsid w:val="00CC4243"/>
    <w:rsid w:val="00CD5F3E"/>
    <w:rsid w:val="00CE34BF"/>
    <w:rsid w:val="00CE7D55"/>
    <w:rsid w:val="00CF05FD"/>
    <w:rsid w:val="00D07AB3"/>
    <w:rsid w:val="00D146CE"/>
    <w:rsid w:val="00D22614"/>
    <w:rsid w:val="00D3041E"/>
    <w:rsid w:val="00D37583"/>
    <w:rsid w:val="00D45E39"/>
    <w:rsid w:val="00D46E95"/>
    <w:rsid w:val="00D4704C"/>
    <w:rsid w:val="00D547F5"/>
    <w:rsid w:val="00D61014"/>
    <w:rsid w:val="00D62CC5"/>
    <w:rsid w:val="00D62E4C"/>
    <w:rsid w:val="00D633E1"/>
    <w:rsid w:val="00D66501"/>
    <w:rsid w:val="00D665F1"/>
    <w:rsid w:val="00D66799"/>
    <w:rsid w:val="00D77B98"/>
    <w:rsid w:val="00D81E1A"/>
    <w:rsid w:val="00D83416"/>
    <w:rsid w:val="00D853CC"/>
    <w:rsid w:val="00D942FC"/>
    <w:rsid w:val="00D94722"/>
    <w:rsid w:val="00D97029"/>
    <w:rsid w:val="00DA1405"/>
    <w:rsid w:val="00DA543E"/>
    <w:rsid w:val="00DB439B"/>
    <w:rsid w:val="00DC2FCC"/>
    <w:rsid w:val="00DE0553"/>
    <w:rsid w:val="00DE34BF"/>
    <w:rsid w:val="00DF367D"/>
    <w:rsid w:val="00DF6821"/>
    <w:rsid w:val="00E13196"/>
    <w:rsid w:val="00E235EB"/>
    <w:rsid w:val="00E3068F"/>
    <w:rsid w:val="00E32800"/>
    <w:rsid w:val="00E44990"/>
    <w:rsid w:val="00E46600"/>
    <w:rsid w:val="00E63942"/>
    <w:rsid w:val="00E71A1F"/>
    <w:rsid w:val="00E720DD"/>
    <w:rsid w:val="00E74A6F"/>
    <w:rsid w:val="00E74AF0"/>
    <w:rsid w:val="00E905AE"/>
    <w:rsid w:val="00E9305D"/>
    <w:rsid w:val="00EA001B"/>
    <w:rsid w:val="00EA6A4D"/>
    <w:rsid w:val="00EC178E"/>
    <w:rsid w:val="00EC2D10"/>
    <w:rsid w:val="00EC4298"/>
    <w:rsid w:val="00EC7310"/>
    <w:rsid w:val="00ED1EC3"/>
    <w:rsid w:val="00ED65A8"/>
    <w:rsid w:val="00EE2AA2"/>
    <w:rsid w:val="00EF3374"/>
    <w:rsid w:val="00F01E12"/>
    <w:rsid w:val="00F20ACB"/>
    <w:rsid w:val="00F21501"/>
    <w:rsid w:val="00F343B6"/>
    <w:rsid w:val="00F4381D"/>
    <w:rsid w:val="00F457D6"/>
    <w:rsid w:val="00F5307F"/>
    <w:rsid w:val="00F54FEF"/>
    <w:rsid w:val="00F70A68"/>
    <w:rsid w:val="00F83C0F"/>
    <w:rsid w:val="00F84D0B"/>
    <w:rsid w:val="00F85612"/>
    <w:rsid w:val="00FA1148"/>
    <w:rsid w:val="00FA463D"/>
    <w:rsid w:val="00FA4FD9"/>
    <w:rsid w:val="00FA5BC6"/>
    <w:rsid w:val="00FD623E"/>
    <w:rsid w:val="00FD7D94"/>
    <w:rsid w:val="00FE3FBD"/>
    <w:rsid w:val="00FE7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7FA3CA"/>
  <w15:docId w15:val="{63FB09B2-1FFF-4855-AD4A-CF7727988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7B08"/>
    <w:pPr>
      <w:widowControl w:val="0"/>
      <w:jc w:val="both"/>
    </w:pPr>
  </w:style>
  <w:style w:type="paragraph" w:styleId="1">
    <w:name w:val="heading 1"/>
    <w:basedOn w:val="a"/>
    <w:next w:val="a0"/>
    <w:qFormat/>
    <w:pPr>
      <w:keepNext/>
      <w:spacing w:before="240" w:after="120"/>
      <w:outlineLvl w:val="0"/>
    </w:pPr>
    <w:rPr>
      <w:rFonts w:ascii="Arial" w:hAnsi="Arial"/>
      <w:b/>
      <w:kern w:val="28"/>
      <w:sz w:val="36"/>
    </w:rPr>
  </w:style>
  <w:style w:type="paragraph" w:styleId="2">
    <w:name w:val="heading 2"/>
    <w:basedOn w:val="a"/>
    <w:next w:val="a0"/>
    <w:qFormat/>
    <w:pPr>
      <w:keepNext/>
      <w:spacing w:before="160" w:after="120"/>
      <w:outlineLvl w:val="1"/>
    </w:pPr>
    <w:rPr>
      <w:rFonts w:ascii="Arial" w:hAnsi="Arial"/>
      <w:b/>
      <w:i/>
      <w:kern w:val="28"/>
      <w:sz w:val="28"/>
    </w:rPr>
  </w:style>
  <w:style w:type="paragraph" w:styleId="3">
    <w:name w:val="heading 3"/>
    <w:basedOn w:val="a"/>
    <w:next w:val="a"/>
    <w:qFormat/>
    <w:pPr>
      <w:keepNext/>
      <w:ind w:right="-1"/>
      <w:jc w:val="center"/>
      <w:outlineLvl w:val="2"/>
    </w:pPr>
    <w:rPr>
      <w:rFonts w:ascii="Arial" w:hAnsi="Arial"/>
      <w:b/>
      <w:sz w:val="28"/>
    </w:rPr>
  </w:style>
  <w:style w:type="paragraph" w:styleId="4">
    <w:name w:val="heading 4"/>
    <w:basedOn w:val="a"/>
    <w:next w:val="a"/>
    <w:qFormat/>
    <w:pPr>
      <w:keepNext/>
      <w:ind w:right="-1"/>
      <w:jc w:val="right"/>
      <w:outlineLvl w:val="3"/>
    </w:pPr>
    <w:rPr>
      <w:rFonts w:ascii="Arial" w:hAnsi="Arial"/>
      <w:sz w:val="24"/>
    </w:rPr>
  </w:style>
  <w:style w:type="paragraph" w:styleId="5">
    <w:name w:val="heading 5"/>
    <w:basedOn w:val="a"/>
    <w:next w:val="a"/>
    <w:qFormat/>
    <w:pPr>
      <w:keepNext/>
      <w:ind w:right="-1"/>
      <w:outlineLvl w:val="4"/>
    </w:pPr>
    <w:rPr>
      <w:rFonts w:ascii="Arial" w:hAnsi="Arial"/>
      <w:b/>
      <w:sz w:val="24"/>
    </w:rPr>
  </w:style>
  <w:style w:type="paragraph" w:styleId="6">
    <w:name w:val="heading 6"/>
    <w:basedOn w:val="a"/>
    <w:next w:val="a"/>
    <w:qFormat/>
    <w:pPr>
      <w:keepNext/>
      <w:ind w:right="-1"/>
      <w:jc w:val="center"/>
      <w:outlineLvl w:val="5"/>
    </w:pPr>
    <w:rPr>
      <w:rFonts w:ascii="Arial" w:hAnsi="Arial"/>
      <w:i/>
    </w:rPr>
  </w:style>
  <w:style w:type="paragraph" w:styleId="7">
    <w:name w:val="heading 7"/>
    <w:basedOn w:val="a"/>
    <w:next w:val="a"/>
    <w:qFormat/>
    <w:pPr>
      <w:keepNext/>
      <w:ind w:right="-1"/>
      <w:jc w:val="right"/>
      <w:outlineLvl w:val="6"/>
    </w:pPr>
    <w:rPr>
      <w:rFonts w:ascii="Arial" w:hAnsi="Arial"/>
      <w:b/>
      <w:sz w:val="24"/>
    </w:rPr>
  </w:style>
  <w:style w:type="paragraph" w:styleId="8">
    <w:name w:val="heading 8"/>
    <w:basedOn w:val="a"/>
    <w:next w:val="a"/>
    <w:qFormat/>
    <w:pPr>
      <w:keepNext/>
      <w:ind w:right="-1"/>
      <w:jc w:val="right"/>
      <w:outlineLvl w:val="7"/>
    </w:pPr>
    <w:rPr>
      <w:rFonts w:ascii="Arial" w:hAnsi="Arial"/>
      <w:b/>
      <w:color w:val="000080"/>
    </w:rPr>
  </w:style>
  <w:style w:type="paragraph" w:styleId="9">
    <w:name w:val="heading 9"/>
    <w:basedOn w:val="a"/>
    <w:next w:val="a"/>
    <w:qFormat/>
    <w:pPr>
      <w:keepNext/>
      <w:outlineLvl w:val="8"/>
    </w:pPr>
    <w:rPr>
      <w:color w:val="000000"/>
      <w:spacing w:val="-9"/>
      <w:w w:val="105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pPr>
      <w:keepLines/>
      <w:tabs>
        <w:tab w:val="center" w:pos="7200"/>
        <w:tab w:val="right" w:pos="14400"/>
      </w:tabs>
      <w:jc w:val="center"/>
    </w:pPr>
    <w:rPr>
      <w:spacing w:val="80"/>
    </w:rPr>
  </w:style>
  <w:style w:type="paragraph" w:styleId="a5">
    <w:name w:val="Title"/>
    <w:basedOn w:val="a"/>
    <w:qFormat/>
    <w:pPr>
      <w:spacing w:before="240" w:after="60"/>
      <w:jc w:val="center"/>
    </w:pPr>
    <w:rPr>
      <w:rFonts w:ascii="Arial" w:hAnsi="Arial"/>
      <w:b/>
      <w:kern w:val="28"/>
      <w:sz w:val="32"/>
    </w:rPr>
  </w:style>
  <w:style w:type="paragraph" w:styleId="a0">
    <w:name w:val="Body Text"/>
    <w:basedOn w:val="a"/>
    <w:pPr>
      <w:spacing w:after="120"/>
    </w:pPr>
  </w:style>
  <w:style w:type="paragraph" w:customStyle="1" w:styleId="21">
    <w:name w:val="Основной текст 21"/>
    <w:basedOn w:val="a"/>
    <w:pPr>
      <w:ind w:right="-1" w:firstLine="1134"/>
    </w:pPr>
    <w:rPr>
      <w:rFonts w:ascii="Arial" w:hAnsi="Arial"/>
    </w:rPr>
  </w:style>
  <w:style w:type="paragraph" w:customStyle="1" w:styleId="BodyText21">
    <w:name w:val="Body Text 21"/>
    <w:basedOn w:val="a"/>
    <w:pPr>
      <w:ind w:right="-1"/>
      <w:jc w:val="center"/>
    </w:pPr>
    <w:rPr>
      <w:rFonts w:ascii="Arial" w:hAnsi="Arial"/>
      <w:b/>
      <w:sz w:val="24"/>
    </w:rPr>
  </w:style>
  <w:style w:type="paragraph" w:customStyle="1" w:styleId="31">
    <w:name w:val="Основной текст 31"/>
    <w:basedOn w:val="a"/>
    <w:pPr>
      <w:ind w:right="-1"/>
    </w:pPr>
    <w:rPr>
      <w:rFonts w:ascii="Arial" w:hAnsi="Arial"/>
      <w:sz w:val="24"/>
    </w:rPr>
  </w:style>
  <w:style w:type="paragraph" w:styleId="a6">
    <w:name w:val="Body Text Indent"/>
    <w:basedOn w:val="a"/>
    <w:pPr>
      <w:ind w:firstLine="1134"/>
    </w:pPr>
    <w:rPr>
      <w:rFonts w:ascii="Arial" w:hAnsi="Arial"/>
    </w:rPr>
  </w:style>
  <w:style w:type="paragraph" w:styleId="20">
    <w:name w:val="Body Text Indent 2"/>
    <w:basedOn w:val="a"/>
    <w:pPr>
      <w:ind w:left="1134"/>
    </w:pPr>
    <w:rPr>
      <w:rFonts w:ascii="Arial" w:hAnsi="Arial"/>
    </w:rPr>
  </w:style>
  <w:style w:type="paragraph" w:styleId="a7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30">
    <w:name w:val="Body Text Indent 3"/>
    <w:basedOn w:val="a"/>
    <w:pPr>
      <w:ind w:firstLine="1134"/>
    </w:pPr>
    <w:rPr>
      <w:rFonts w:ascii="Arial" w:hAnsi="Arial" w:cs="Arial"/>
      <w:color w:val="000080"/>
      <w:sz w:val="22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</w:rPr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character" w:styleId="a9">
    <w:name w:val="page number"/>
    <w:basedOn w:val="a1"/>
  </w:style>
  <w:style w:type="paragraph" w:styleId="aa">
    <w:name w:val="Plain Text"/>
    <w:basedOn w:val="a"/>
    <w:rsid w:val="00204BBA"/>
    <w:pPr>
      <w:widowControl/>
      <w:jc w:val="left"/>
    </w:pPr>
    <w:rPr>
      <w:rFonts w:ascii="Courier" w:hAnsi="Courier"/>
      <w:lang w:eastAsia="en-US"/>
    </w:rPr>
  </w:style>
  <w:style w:type="character" w:styleId="ab">
    <w:name w:val="Hyperlink"/>
    <w:basedOn w:val="a1"/>
    <w:rPr>
      <w:color w:val="0000FF"/>
      <w:u w:val="single"/>
    </w:rPr>
  </w:style>
  <w:style w:type="paragraph" w:customStyle="1" w:styleId="BodyText31">
    <w:name w:val="Body Text 31"/>
    <w:basedOn w:val="a"/>
    <w:pPr>
      <w:ind w:right="-1"/>
    </w:pPr>
    <w:rPr>
      <w:rFonts w:ascii="Arial" w:hAnsi="Arial"/>
      <w:sz w:val="24"/>
    </w:rPr>
  </w:style>
  <w:style w:type="paragraph" w:styleId="ac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d">
    <w:name w:val="List"/>
    <w:basedOn w:val="a"/>
    <w:pPr>
      <w:widowControl/>
      <w:ind w:left="283" w:hanging="283"/>
      <w:jc w:val="left"/>
    </w:pPr>
  </w:style>
  <w:style w:type="table" w:styleId="ae">
    <w:name w:val="Table Grid"/>
    <w:basedOn w:val="a2"/>
    <w:uiPriority w:val="59"/>
    <w:rsid w:val="004118E1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2">
    <w:name w:val="toc 3"/>
    <w:basedOn w:val="a"/>
    <w:next w:val="a"/>
    <w:autoRedefine/>
    <w:uiPriority w:val="39"/>
    <w:rsid w:val="000D088F"/>
    <w:pPr>
      <w:spacing w:after="100"/>
      <w:ind w:left="4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71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1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&#1044;&#1086;&#1075;&#1086;&#1074;&#1086;&#1088;&#1072;\&#1076;&#1086;&#1075;&#1086;&#1074;&#1086;&#1088;%20Basf250899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42453-46F9-4A02-B2B7-B2962DF37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договор Basf250899</Template>
  <TotalTime>303</TotalTime>
  <Pages>1</Pages>
  <Words>1004</Words>
  <Characters>5726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«Московская утилизирующая компания»</vt:lpstr>
    </vt:vector>
  </TitlesOfParts>
  <Company>Дом-работа</Company>
  <LinksUpToDate>false</LinksUpToDate>
  <CharactersWithSpaces>6717</CharactersWithSpaces>
  <SharedDoc>false</SharedDoc>
  <HLinks>
    <vt:vector size="12" baseType="variant">
      <vt:variant>
        <vt:i4>5963833</vt:i4>
      </vt:variant>
      <vt:variant>
        <vt:i4>3</vt:i4>
      </vt:variant>
      <vt:variant>
        <vt:i4>0</vt:i4>
      </vt:variant>
      <vt:variant>
        <vt:i4>5</vt:i4>
      </vt:variant>
      <vt:variant>
        <vt:lpwstr>mailto:info@fpk-service.ru</vt:lpwstr>
      </vt:variant>
      <vt:variant>
        <vt:lpwstr/>
      </vt:variant>
      <vt:variant>
        <vt:i4>5963833</vt:i4>
      </vt:variant>
      <vt:variant>
        <vt:i4>0</vt:i4>
      </vt:variant>
      <vt:variant>
        <vt:i4>0</vt:i4>
      </vt:variant>
      <vt:variant>
        <vt:i4>5</vt:i4>
      </vt:variant>
      <vt:variant>
        <vt:lpwstr>mailto:info@fpk-service.ru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«Московская утилизирующая компания»</dc:title>
  <dc:subject>ООО «Московская утилизирующая компания»</dc:subject>
  <dc:creator>u1@ya.ru (926) 619-05-60</dc:creator>
  <cp:keywords>Московская утилизирующая компания</cp:keywords>
  <dc:description>Все права защищены. Полное или частичное копирование материалов запрещено.</dc:description>
  <cp:lastModifiedBy>Пользователь</cp:lastModifiedBy>
  <cp:revision>101</cp:revision>
  <cp:lastPrinted>2019-01-25T08:19:00Z</cp:lastPrinted>
  <dcterms:created xsi:type="dcterms:W3CDTF">2014-10-29T05:28:00Z</dcterms:created>
  <dcterms:modified xsi:type="dcterms:W3CDTF">2026-05-19T11:46:00Z</dcterms:modified>
  <cp:category>ООО «Московская утилизирующая компания»</cp:category>
</cp:coreProperties>
</file>