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50FA25" w14:textId="474C9D40" w:rsidR="0093090B" w:rsidRDefault="0093090B" w:rsidP="000B34E6">
      <w:pPr>
        <w:jc w:val="right"/>
        <w:rPr>
          <w:sz w:val="16"/>
          <w:szCs w:val="16"/>
        </w:rPr>
      </w:pPr>
    </w:p>
    <w:tbl>
      <w:tblPr>
        <w:tblW w:w="55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6"/>
        <w:gridCol w:w="2016"/>
        <w:gridCol w:w="1583"/>
        <w:gridCol w:w="3599"/>
        <w:gridCol w:w="2493"/>
        <w:gridCol w:w="1122"/>
        <w:gridCol w:w="3294"/>
        <w:gridCol w:w="1010"/>
        <w:gridCol w:w="861"/>
      </w:tblGrid>
      <w:tr w:rsidR="005E2EFE" w:rsidRPr="00047BA8" w14:paraId="63197AB3" w14:textId="77777777" w:rsidTr="0094209F">
        <w:trPr>
          <w:jc w:val="center"/>
        </w:trPr>
        <w:tc>
          <w:tcPr>
            <w:tcW w:w="174" w:type="pct"/>
            <w:vAlign w:val="center"/>
          </w:tcPr>
          <w:p w14:paraId="5E991F4D" w14:textId="77777777" w:rsidR="005E2EFE" w:rsidRPr="00047BA8" w:rsidRDefault="005E2EFE" w:rsidP="00FE399C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609" w:type="pct"/>
            <w:shd w:val="clear" w:color="auto" w:fill="auto"/>
            <w:noWrap/>
            <w:vAlign w:val="center"/>
          </w:tcPr>
          <w:p w14:paraId="3352C037" w14:textId="77777777" w:rsidR="005E2EFE" w:rsidRPr="00047BA8" w:rsidRDefault="005E2EFE" w:rsidP="00FE399C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478" w:type="pct"/>
            <w:vAlign w:val="center"/>
          </w:tcPr>
          <w:p w14:paraId="08A4BF66" w14:textId="77777777" w:rsidR="005E2EFE" w:rsidRPr="00047BA8" w:rsidRDefault="005E2EFE" w:rsidP="00FE399C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ОКПД2/ ККН/ КТРУ</w:t>
            </w:r>
          </w:p>
        </w:tc>
        <w:tc>
          <w:tcPr>
            <w:tcW w:w="1087" w:type="pct"/>
            <w:vAlign w:val="center"/>
          </w:tcPr>
          <w:p w14:paraId="334F4F1F" w14:textId="77777777" w:rsidR="005E2EFE" w:rsidRPr="00047BA8" w:rsidRDefault="005E2EFE" w:rsidP="00FE399C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753" w:type="pct"/>
            <w:vAlign w:val="center"/>
          </w:tcPr>
          <w:p w14:paraId="049B3268" w14:textId="77777777" w:rsidR="005E2EFE" w:rsidRPr="00047BA8" w:rsidRDefault="005E2EFE" w:rsidP="00FE399C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Значение характеристики</w:t>
            </w:r>
          </w:p>
        </w:tc>
        <w:tc>
          <w:tcPr>
            <w:tcW w:w="339" w:type="pct"/>
            <w:vAlign w:val="center"/>
          </w:tcPr>
          <w:p w14:paraId="50E96099" w14:textId="77777777" w:rsidR="005E2EFE" w:rsidRPr="00047BA8" w:rsidRDefault="005E2EFE" w:rsidP="00FE399C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Ед. изм. характеристики</w:t>
            </w:r>
          </w:p>
        </w:tc>
        <w:tc>
          <w:tcPr>
            <w:tcW w:w="995" w:type="pct"/>
            <w:vAlign w:val="center"/>
          </w:tcPr>
          <w:p w14:paraId="242BBCDA" w14:textId="77777777" w:rsidR="005E2EFE" w:rsidRPr="00047BA8" w:rsidRDefault="005E2EFE" w:rsidP="00FE399C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Инструкция по заполнению</w:t>
            </w:r>
          </w:p>
        </w:tc>
        <w:tc>
          <w:tcPr>
            <w:tcW w:w="305" w:type="pct"/>
            <w:vAlign w:val="center"/>
          </w:tcPr>
          <w:p w14:paraId="3CF8C6EB" w14:textId="77777777" w:rsidR="005E2EFE" w:rsidRPr="00047BA8" w:rsidRDefault="005E2EFE" w:rsidP="00FE399C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Ед. изм.</w:t>
            </w:r>
          </w:p>
        </w:tc>
        <w:tc>
          <w:tcPr>
            <w:tcW w:w="260" w:type="pct"/>
            <w:vAlign w:val="center"/>
          </w:tcPr>
          <w:p w14:paraId="2EF40967" w14:textId="77777777" w:rsidR="005E2EFE" w:rsidRPr="00047BA8" w:rsidRDefault="005E2EFE" w:rsidP="00FE399C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Кол-во</w:t>
            </w:r>
          </w:p>
        </w:tc>
      </w:tr>
      <w:tr w:rsidR="00FB3BF0" w:rsidRPr="00047BA8" w14:paraId="0310C405" w14:textId="77777777" w:rsidTr="0094209F">
        <w:trPr>
          <w:jc w:val="center"/>
        </w:trPr>
        <w:tc>
          <w:tcPr>
            <w:tcW w:w="174" w:type="pct"/>
            <w:vMerge w:val="restart"/>
            <w:vAlign w:val="center"/>
          </w:tcPr>
          <w:p w14:paraId="63850D67" w14:textId="3F0F39C3" w:rsidR="00FB3BF0" w:rsidRPr="00047BA8" w:rsidRDefault="00AF4C60" w:rsidP="00FB3BF0">
            <w:pPr>
              <w:pStyle w:val="a7"/>
              <w:numPr>
                <w:ilvl w:val="0"/>
                <w:numId w:val="3"/>
              </w:numPr>
              <w:ind w:left="0" w:firstLine="0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09" w:type="pct"/>
            <w:vMerge w:val="restart"/>
            <w:shd w:val="clear" w:color="auto" w:fill="auto"/>
            <w:noWrap/>
            <w:vAlign w:val="center"/>
          </w:tcPr>
          <w:p w14:paraId="0260033C" w14:textId="3B0241DF" w:rsidR="00FB3BF0" w:rsidRPr="00047BA8" w:rsidRDefault="00515E47" w:rsidP="000A40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Кровать больничная</w:t>
            </w:r>
          </w:p>
        </w:tc>
        <w:tc>
          <w:tcPr>
            <w:tcW w:w="478" w:type="pct"/>
            <w:vMerge w:val="restart"/>
            <w:shd w:val="clear" w:color="auto" w:fill="auto"/>
            <w:vAlign w:val="center"/>
          </w:tcPr>
          <w:p w14:paraId="5DDAF3FE" w14:textId="6DA2019A" w:rsidR="00072B79" w:rsidRPr="00047BA8" w:rsidRDefault="00FB3BF0" w:rsidP="00FB3BF0">
            <w:pPr>
              <w:jc w:val="both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Код позиции КТРУ: </w:t>
            </w:r>
            <w:r w:rsidR="000A4055" w:rsidRPr="00047BA8">
              <w:rPr>
                <w:bCs/>
                <w:sz w:val="22"/>
                <w:szCs w:val="22"/>
              </w:rPr>
              <w:t>32.50.50.190-00002369</w:t>
            </w:r>
          </w:p>
          <w:p w14:paraId="3868CDF8" w14:textId="0723CBA8" w:rsidR="00FB3BF0" w:rsidRPr="00047BA8" w:rsidRDefault="000A4055" w:rsidP="00FB3BF0">
            <w:pPr>
              <w:jc w:val="both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Кровать больничная</w:t>
            </w:r>
          </w:p>
        </w:tc>
        <w:tc>
          <w:tcPr>
            <w:tcW w:w="1087" w:type="pct"/>
            <w:vAlign w:val="center"/>
          </w:tcPr>
          <w:p w14:paraId="27B26D47" w14:textId="7C7C7262" w:rsidR="00FB3BF0" w:rsidRPr="00047BA8" w:rsidRDefault="000D21DE" w:rsidP="000A40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1.1. </w:t>
            </w:r>
            <w:r w:rsidR="000A4055" w:rsidRPr="00047BA8">
              <w:rPr>
                <w:bCs/>
                <w:sz w:val="22"/>
                <w:szCs w:val="22"/>
              </w:rPr>
              <w:t xml:space="preserve">Грузоподъемность </w:t>
            </w:r>
          </w:p>
        </w:tc>
        <w:tc>
          <w:tcPr>
            <w:tcW w:w="753" w:type="pct"/>
            <w:vAlign w:val="center"/>
          </w:tcPr>
          <w:p w14:paraId="0A26F480" w14:textId="4E786064" w:rsidR="000A4055" w:rsidRPr="00047BA8" w:rsidRDefault="000A4055" w:rsidP="000A40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≥ 250</w:t>
            </w:r>
          </w:p>
          <w:p w14:paraId="03170088" w14:textId="7DB60E63" w:rsidR="00FB3BF0" w:rsidRPr="00047BA8" w:rsidRDefault="00FB3BF0" w:rsidP="00FB3BF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39" w:type="pct"/>
            <w:vAlign w:val="center"/>
          </w:tcPr>
          <w:p w14:paraId="247C1CAD" w14:textId="5D4AF11A" w:rsidR="00FB3BF0" w:rsidRPr="00047BA8" w:rsidRDefault="009457BE" w:rsidP="00FB3BF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кг</w:t>
            </w:r>
          </w:p>
        </w:tc>
        <w:tc>
          <w:tcPr>
            <w:tcW w:w="995" w:type="pct"/>
            <w:vAlign w:val="center"/>
          </w:tcPr>
          <w:p w14:paraId="4864E653" w14:textId="51045561" w:rsidR="00FB3BF0" w:rsidRPr="00047BA8" w:rsidRDefault="0094209F" w:rsidP="00FB3BF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 w:val="restart"/>
            <w:vAlign w:val="center"/>
          </w:tcPr>
          <w:p w14:paraId="61E4E7F3" w14:textId="1BE1442E" w:rsidR="00FB3BF0" w:rsidRPr="00047BA8" w:rsidRDefault="00FB3BF0" w:rsidP="00FB3BF0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60" w:type="pct"/>
            <w:vMerge w:val="restart"/>
            <w:vAlign w:val="center"/>
          </w:tcPr>
          <w:p w14:paraId="25A34167" w14:textId="5B1EAEC0" w:rsidR="00FB3BF0" w:rsidRPr="00047BA8" w:rsidRDefault="00424A87" w:rsidP="00FB3BF0">
            <w:pPr>
              <w:jc w:val="right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4</w:t>
            </w:r>
          </w:p>
        </w:tc>
      </w:tr>
      <w:tr w:rsidR="00FB3BF0" w:rsidRPr="00047BA8" w14:paraId="0DA13DAD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353C9EC0" w14:textId="77777777" w:rsidR="00FB3BF0" w:rsidRPr="00047BA8" w:rsidRDefault="00FB3BF0" w:rsidP="00FB3BF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71A308A9" w14:textId="77777777" w:rsidR="00FB3BF0" w:rsidRPr="00047BA8" w:rsidRDefault="00FB3BF0" w:rsidP="00FB3BF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690353B" w14:textId="77777777" w:rsidR="00FB3BF0" w:rsidRPr="00047BA8" w:rsidRDefault="00FB3BF0" w:rsidP="00FB3BF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vAlign w:val="center"/>
          </w:tcPr>
          <w:p w14:paraId="01F99804" w14:textId="2ABF17F7" w:rsidR="000A4055" w:rsidRPr="00047BA8" w:rsidRDefault="000D21DE" w:rsidP="000A40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1.2. </w:t>
            </w:r>
            <w:r w:rsidR="000A4055" w:rsidRPr="00047BA8">
              <w:rPr>
                <w:bCs/>
                <w:sz w:val="22"/>
                <w:szCs w:val="22"/>
              </w:rPr>
              <w:t xml:space="preserve">Тип </w:t>
            </w:r>
          </w:p>
          <w:p w14:paraId="3556D966" w14:textId="76E5E73B" w:rsidR="00FB3BF0" w:rsidRPr="00047BA8" w:rsidRDefault="00FB3BF0" w:rsidP="00FB3BF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53" w:type="pct"/>
            <w:vAlign w:val="center"/>
          </w:tcPr>
          <w:p w14:paraId="5FDEE409" w14:textId="26462CE1" w:rsidR="00FB3BF0" w:rsidRPr="00047BA8" w:rsidRDefault="000A4055" w:rsidP="00FB3BF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Четырехсекционная </w:t>
            </w:r>
          </w:p>
        </w:tc>
        <w:tc>
          <w:tcPr>
            <w:tcW w:w="339" w:type="pct"/>
            <w:vAlign w:val="center"/>
          </w:tcPr>
          <w:p w14:paraId="04DF2023" w14:textId="00BCFCE8" w:rsidR="00FB3BF0" w:rsidRPr="00047BA8" w:rsidRDefault="000D21DE" w:rsidP="00FB3BF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7EE0A3A5" w14:textId="2E4C462D" w:rsidR="00FB3BF0" w:rsidRPr="00047BA8" w:rsidRDefault="00912355" w:rsidP="00FB3BF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0AF2F558" w14:textId="77777777" w:rsidR="00FB3BF0" w:rsidRPr="00047BA8" w:rsidRDefault="00FB3BF0" w:rsidP="00FB3BF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25BAE2F3" w14:textId="77777777" w:rsidR="00FB3BF0" w:rsidRPr="00047BA8" w:rsidRDefault="00FB3BF0" w:rsidP="00FB3BF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B3BF0" w:rsidRPr="00047BA8" w14:paraId="7BFB9230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7910AA3B" w14:textId="77777777" w:rsidR="00FB3BF0" w:rsidRPr="00047BA8" w:rsidRDefault="00FB3BF0" w:rsidP="00FB3BF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F5F875B" w14:textId="77777777" w:rsidR="00FB3BF0" w:rsidRPr="00047BA8" w:rsidRDefault="00FB3BF0" w:rsidP="00FB3BF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ED87384" w14:textId="77777777" w:rsidR="00FB3BF0" w:rsidRPr="00047BA8" w:rsidRDefault="00FB3BF0" w:rsidP="00FB3BF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vAlign w:val="center"/>
          </w:tcPr>
          <w:p w14:paraId="204FC93A" w14:textId="2B27035B" w:rsidR="000A4055" w:rsidRPr="00047BA8" w:rsidRDefault="000D21DE" w:rsidP="000A40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1.3. </w:t>
            </w:r>
            <w:r w:rsidR="000A4055" w:rsidRPr="00047BA8">
              <w:rPr>
                <w:bCs/>
                <w:sz w:val="22"/>
                <w:szCs w:val="22"/>
              </w:rPr>
              <w:t xml:space="preserve">Привод </w:t>
            </w:r>
          </w:p>
          <w:p w14:paraId="30D47768" w14:textId="04686E45" w:rsidR="00FB3BF0" w:rsidRPr="00047BA8" w:rsidRDefault="00FB3BF0" w:rsidP="00FB3BF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53" w:type="pct"/>
            <w:vAlign w:val="center"/>
          </w:tcPr>
          <w:p w14:paraId="61F58C33" w14:textId="22D182D8" w:rsidR="00FB3BF0" w:rsidRPr="00047BA8" w:rsidRDefault="000A4055" w:rsidP="00FB3BF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Механический </w:t>
            </w:r>
          </w:p>
        </w:tc>
        <w:tc>
          <w:tcPr>
            <w:tcW w:w="339" w:type="pct"/>
            <w:vAlign w:val="center"/>
          </w:tcPr>
          <w:p w14:paraId="24105BF1" w14:textId="6D3EF285" w:rsidR="00FB3BF0" w:rsidRPr="00047BA8" w:rsidRDefault="000D21DE" w:rsidP="00FB3BF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22A3F71B" w14:textId="3F2D0151" w:rsidR="00FB3BF0" w:rsidRPr="00047BA8" w:rsidRDefault="00912355" w:rsidP="00FB3BF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074B9663" w14:textId="77777777" w:rsidR="00FB3BF0" w:rsidRPr="00047BA8" w:rsidRDefault="00FB3BF0" w:rsidP="00FB3BF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9D503B1" w14:textId="77777777" w:rsidR="00FB3BF0" w:rsidRPr="00047BA8" w:rsidRDefault="00FB3BF0" w:rsidP="00FB3BF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A96DA0" w:rsidRPr="00047BA8" w14:paraId="0C8621D0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3432B862" w14:textId="77777777" w:rsidR="00A96DA0" w:rsidRPr="00047BA8" w:rsidRDefault="00A96DA0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18D8514C" w14:textId="77777777" w:rsidR="00A96DA0" w:rsidRPr="00047BA8" w:rsidRDefault="00A96DA0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3DB38998" w14:textId="77777777" w:rsidR="00A96DA0" w:rsidRPr="00047BA8" w:rsidRDefault="00A96DA0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5E3E7535" w14:textId="4E483B47" w:rsidR="000A4055" w:rsidRPr="00047BA8" w:rsidRDefault="000D21DE" w:rsidP="000A40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1.4. </w:t>
            </w:r>
            <w:r w:rsidR="000A4055" w:rsidRPr="00047BA8">
              <w:rPr>
                <w:bCs/>
                <w:sz w:val="22"/>
                <w:szCs w:val="22"/>
              </w:rPr>
              <w:t xml:space="preserve">Возможность изменения высоты </w:t>
            </w:r>
          </w:p>
          <w:p w14:paraId="2BB25829" w14:textId="26413625" w:rsidR="00A96DA0" w:rsidRPr="00047BA8" w:rsidRDefault="00A96DA0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53" w:type="pct"/>
            <w:shd w:val="clear" w:color="auto" w:fill="auto"/>
          </w:tcPr>
          <w:p w14:paraId="73ECE712" w14:textId="14C71BFE" w:rsidR="00A96DA0" w:rsidRPr="00047BA8" w:rsidRDefault="000A4055" w:rsidP="00A96DA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Неважно</w:t>
            </w:r>
          </w:p>
        </w:tc>
        <w:tc>
          <w:tcPr>
            <w:tcW w:w="339" w:type="pct"/>
            <w:vAlign w:val="center"/>
          </w:tcPr>
          <w:p w14:paraId="626996FF" w14:textId="22EAD8E6" w:rsidR="00A96DA0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07D29F6A" w14:textId="3C985984" w:rsidR="00A96DA0" w:rsidRPr="00047BA8" w:rsidRDefault="00912355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363A52C4" w14:textId="77777777" w:rsidR="00A96DA0" w:rsidRPr="00047BA8" w:rsidRDefault="00A96DA0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685F7F3" w14:textId="77777777" w:rsidR="00A96DA0" w:rsidRPr="00047BA8" w:rsidRDefault="00A96DA0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A96DA0" w:rsidRPr="00047BA8" w14:paraId="5F963813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0E9BA806" w14:textId="77777777" w:rsidR="00A96DA0" w:rsidRPr="00047BA8" w:rsidRDefault="00A96DA0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489AB62" w14:textId="77777777" w:rsidR="00A96DA0" w:rsidRPr="00047BA8" w:rsidRDefault="00A96DA0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308072ED" w14:textId="77777777" w:rsidR="00A96DA0" w:rsidRPr="00047BA8" w:rsidRDefault="00A96DA0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1AD10BCF" w14:textId="3DEB5B40" w:rsidR="000A4055" w:rsidRPr="00047BA8" w:rsidRDefault="000D21DE" w:rsidP="000A40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1.5. </w:t>
            </w:r>
            <w:r w:rsidR="000A4055" w:rsidRPr="00047BA8">
              <w:rPr>
                <w:bCs/>
                <w:sz w:val="22"/>
                <w:szCs w:val="22"/>
              </w:rPr>
              <w:t>Положение</w:t>
            </w:r>
          </w:p>
          <w:p w14:paraId="4AC5AD18" w14:textId="42137D5C" w:rsidR="00A96DA0" w:rsidRPr="00047BA8" w:rsidRDefault="000A4055" w:rsidP="000D21DE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047BA8">
              <w:rPr>
                <w:bCs/>
                <w:sz w:val="22"/>
                <w:szCs w:val="22"/>
              </w:rPr>
              <w:t>Тренделенбурга</w:t>
            </w:r>
            <w:proofErr w:type="spellEnd"/>
            <w:r w:rsidRPr="00047BA8">
              <w:rPr>
                <w:bCs/>
                <w:sz w:val="22"/>
                <w:szCs w:val="22"/>
              </w:rPr>
              <w:t>/</w:t>
            </w:r>
            <w:proofErr w:type="spellStart"/>
            <w:r w:rsidRPr="00047BA8">
              <w:rPr>
                <w:bCs/>
                <w:sz w:val="22"/>
                <w:szCs w:val="22"/>
              </w:rPr>
              <w:t>антиТренделенбурга</w:t>
            </w:r>
            <w:proofErr w:type="spellEnd"/>
            <w:r w:rsidRPr="00047BA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753" w:type="pct"/>
            <w:shd w:val="clear" w:color="auto" w:fill="auto"/>
          </w:tcPr>
          <w:p w14:paraId="1C8E4A36" w14:textId="54D3F4D6" w:rsidR="00A96DA0" w:rsidRPr="00047BA8" w:rsidRDefault="000A4055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Неважно </w:t>
            </w:r>
          </w:p>
        </w:tc>
        <w:tc>
          <w:tcPr>
            <w:tcW w:w="339" w:type="pct"/>
            <w:vAlign w:val="center"/>
          </w:tcPr>
          <w:p w14:paraId="19C1C0F4" w14:textId="268FA2E2" w:rsidR="00A96DA0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3914011F" w14:textId="3BAEF5AB" w:rsidR="00A96DA0" w:rsidRPr="00047BA8" w:rsidRDefault="00912355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4F7BC9BE" w14:textId="77777777" w:rsidR="00A96DA0" w:rsidRPr="00047BA8" w:rsidRDefault="00A96DA0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AF762CD" w14:textId="77777777" w:rsidR="00A96DA0" w:rsidRPr="00047BA8" w:rsidRDefault="00A96DA0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A96DA0" w:rsidRPr="00047BA8" w14:paraId="4C780DE3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7F6565DE" w14:textId="77777777" w:rsidR="00A96DA0" w:rsidRPr="00047BA8" w:rsidRDefault="00A96DA0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7001EC1C" w14:textId="77777777" w:rsidR="00A96DA0" w:rsidRPr="00047BA8" w:rsidRDefault="00A96DA0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4CBCEC2" w14:textId="77777777" w:rsidR="00A96DA0" w:rsidRPr="00047BA8" w:rsidRDefault="00A96DA0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35368960" w14:textId="09842039" w:rsidR="000A4055" w:rsidRPr="00047BA8" w:rsidRDefault="000D21DE" w:rsidP="000A40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1.6. </w:t>
            </w:r>
            <w:proofErr w:type="spellStart"/>
            <w:r w:rsidR="000A4055" w:rsidRPr="00047BA8">
              <w:rPr>
                <w:bCs/>
                <w:sz w:val="22"/>
                <w:szCs w:val="22"/>
              </w:rPr>
              <w:t>Рентгенопрозрачная</w:t>
            </w:r>
            <w:proofErr w:type="spellEnd"/>
            <w:r w:rsidR="000A4055" w:rsidRPr="00047BA8">
              <w:rPr>
                <w:bCs/>
                <w:sz w:val="22"/>
                <w:szCs w:val="22"/>
              </w:rPr>
              <w:t xml:space="preserve"> спинная секция </w:t>
            </w:r>
          </w:p>
          <w:p w14:paraId="69C7A132" w14:textId="3359D309" w:rsidR="00A96DA0" w:rsidRPr="00047BA8" w:rsidRDefault="00A96DA0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53" w:type="pct"/>
            <w:shd w:val="clear" w:color="auto" w:fill="auto"/>
          </w:tcPr>
          <w:p w14:paraId="2A7FE843" w14:textId="64796CE9" w:rsidR="00A96DA0" w:rsidRPr="00047BA8" w:rsidRDefault="000A4055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Неважно </w:t>
            </w:r>
          </w:p>
        </w:tc>
        <w:tc>
          <w:tcPr>
            <w:tcW w:w="339" w:type="pct"/>
            <w:vAlign w:val="center"/>
          </w:tcPr>
          <w:p w14:paraId="07FE17CD" w14:textId="6F687BD6" w:rsidR="00A96DA0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39E3D58F" w14:textId="07590A6E" w:rsidR="00A96DA0" w:rsidRPr="00047BA8" w:rsidRDefault="00912355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7484B0BA" w14:textId="77777777" w:rsidR="00A96DA0" w:rsidRPr="00047BA8" w:rsidRDefault="00A96DA0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217CD159" w14:textId="77777777" w:rsidR="00A96DA0" w:rsidRPr="00047BA8" w:rsidRDefault="00A96DA0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A96DA0" w:rsidRPr="00047BA8" w14:paraId="2B710AEB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540EDE5F" w14:textId="77777777" w:rsidR="00A96DA0" w:rsidRPr="00047BA8" w:rsidRDefault="00A96DA0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975C019" w14:textId="77777777" w:rsidR="00A96DA0" w:rsidRPr="00047BA8" w:rsidRDefault="00A96DA0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55753E7" w14:textId="77777777" w:rsidR="00A96DA0" w:rsidRPr="00047BA8" w:rsidRDefault="00A96DA0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523A9012" w14:textId="7FB267D8" w:rsidR="00A96DA0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1.7. </w:t>
            </w:r>
            <w:r w:rsidR="000A4055" w:rsidRPr="00047BA8">
              <w:rPr>
                <w:bCs/>
                <w:sz w:val="22"/>
                <w:szCs w:val="22"/>
              </w:rPr>
              <w:t xml:space="preserve">Тип регулировки секций </w:t>
            </w:r>
          </w:p>
        </w:tc>
        <w:tc>
          <w:tcPr>
            <w:tcW w:w="753" w:type="pct"/>
            <w:shd w:val="clear" w:color="auto" w:fill="auto"/>
          </w:tcPr>
          <w:p w14:paraId="2BB5E37F" w14:textId="199DD580" w:rsidR="00A96DA0" w:rsidRPr="00047BA8" w:rsidRDefault="000A4055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Механический </w:t>
            </w:r>
          </w:p>
        </w:tc>
        <w:tc>
          <w:tcPr>
            <w:tcW w:w="339" w:type="pct"/>
            <w:vAlign w:val="center"/>
          </w:tcPr>
          <w:p w14:paraId="7BE55A9F" w14:textId="1663A260" w:rsidR="00A96DA0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28D27DA6" w14:textId="7DF1D15C" w:rsidR="00A96DA0" w:rsidRPr="00047BA8" w:rsidRDefault="00912355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2E2B14C2" w14:textId="77777777" w:rsidR="00A96DA0" w:rsidRPr="00047BA8" w:rsidRDefault="00A96DA0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45C82CF2" w14:textId="77777777" w:rsidR="00A96DA0" w:rsidRPr="00047BA8" w:rsidRDefault="00A96DA0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A96DA0" w:rsidRPr="00047BA8" w14:paraId="2B6EA0FB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56514415" w14:textId="77777777" w:rsidR="00A96DA0" w:rsidRPr="00047BA8" w:rsidRDefault="00A96DA0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6ADC53B" w14:textId="77777777" w:rsidR="00A96DA0" w:rsidRPr="00047BA8" w:rsidRDefault="00A96DA0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374159D" w14:textId="77777777" w:rsidR="00A96DA0" w:rsidRPr="00047BA8" w:rsidRDefault="00A96DA0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276E162E" w14:textId="06A874C6" w:rsidR="00A96DA0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1.8. </w:t>
            </w:r>
            <w:r w:rsidR="001E3944" w:rsidRPr="00047BA8">
              <w:rPr>
                <w:sz w:val="22"/>
                <w:szCs w:val="22"/>
              </w:rPr>
              <w:t>Размер кровати - длина</w:t>
            </w:r>
          </w:p>
        </w:tc>
        <w:tc>
          <w:tcPr>
            <w:tcW w:w="753" w:type="pct"/>
            <w:shd w:val="clear" w:color="auto" w:fill="auto"/>
          </w:tcPr>
          <w:p w14:paraId="4555BD00" w14:textId="4E3F17AB" w:rsidR="00A96DA0" w:rsidRPr="00047BA8" w:rsidRDefault="00912355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≥ </w:t>
            </w:r>
            <w:r w:rsidR="001E3944" w:rsidRPr="00047BA8">
              <w:rPr>
                <w:sz w:val="22"/>
                <w:szCs w:val="22"/>
              </w:rPr>
              <w:t>21</w:t>
            </w:r>
            <w:r w:rsidR="0094209F" w:rsidRPr="00047BA8">
              <w:rPr>
                <w:sz w:val="22"/>
                <w:szCs w:val="22"/>
              </w:rPr>
              <w:t xml:space="preserve">75 и </w:t>
            </w:r>
            <w:r w:rsidR="0094209F" w:rsidRPr="00047BA8">
              <w:rPr>
                <w:bCs/>
                <w:sz w:val="22"/>
                <w:szCs w:val="22"/>
              </w:rPr>
              <w:t xml:space="preserve">≤ 2185 </w:t>
            </w:r>
          </w:p>
        </w:tc>
        <w:tc>
          <w:tcPr>
            <w:tcW w:w="339" w:type="pct"/>
            <w:vAlign w:val="center"/>
          </w:tcPr>
          <w:p w14:paraId="05407E1F" w14:textId="05B052D1" w:rsidR="00A96DA0" w:rsidRPr="00047BA8" w:rsidRDefault="001E3944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16332BED" w14:textId="40F9A77D" w:rsidR="00A96DA0" w:rsidRPr="00047BA8" w:rsidRDefault="00912355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4428F392" w14:textId="77777777" w:rsidR="00A96DA0" w:rsidRPr="00047BA8" w:rsidRDefault="00A96DA0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2150506" w14:textId="77777777" w:rsidR="00A96DA0" w:rsidRPr="00047BA8" w:rsidRDefault="00A96DA0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A96DA0" w:rsidRPr="00047BA8" w14:paraId="7D378A17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20F2166F" w14:textId="77777777" w:rsidR="00A96DA0" w:rsidRPr="00047BA8" w:rsidRDefault="00A96DA0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2535886" w14:textId="77777777" w:rsidR="00A96DA0" w:rsidRPr="00047BA8" w:rsidRDefault="00A96DA0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277C8FF" w14:textId="77777777" w:rsidR="00A96DA0" w:rsidRPr="00047BA8" w:rsidRDefault="00A96DA0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5866C0F2" w14:textId="65E9D0D1" w:rsidR="00A96DA0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1.9. </w:t>
            </w:r>
            <w:r w:rsidR="001E3944" w:rsidRPr="00047BA8">
              <w:rPr>
                <w:bCs/>
                <w:sz w:val="22"/>
                <w:szCs w:val="22"/>
              </w:rPr>
              <w:t>Размер кровати - ширина</w:t>
            </w:r>
          </w:p>
        </w:tc>
        <w:tc>
          <w:tcPr>
            <w:tcW w:w="753" w:type="pct"/>
            <w:shd w:val="clear" w:color="auto" w:fill="auto"/>
          </w:tcPr>
          <w:p w14:paraId="7904DA61" w14:textId="5087F798" w:rsidR="00A96DA0" w:rsidRPr="00047BA8" w:rsidRDefault="00912355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≥ </w:t>
            </w:r>
            <w:r w:rsidR="001E3944" w:rsidRPr="00047BA8">
              <w:rPr>
                <w:sz w:val="22"/>
                <w:szCs w:val="22"/>
              </w:rPr>
              <w:t>9</w:t>
            </w:r>
            <w:r w:rsidR="0094209F" w:rsidRPr="00047BA8">
              <w:rPr>
                <w:sz w:val="22"/>
                <w:szCs w:val="22"/>
              </w:rPr>
              <w:t xml:space="preserve">45 и </w:t>
            </w:r>
            <w:r w:rsidR="0094209F" w:rsidRPr="00047BA8">
              <w:rPr>
                <w:bCs/>
                <w:sz w:val="22"/>
                <w:szCs w:val="22"/>
              </w:rPr>
              <w:t>≤ 955</w:t>
            </w:r>
          </w:p>
        </w:tc>
        <w:tc>
          <w:tcPr>
            <w:tcW w:w="339" w:type="pct"/>
            <w:vAlign w:val="center"/>
          </w:tcPr>
          <w:p w14:paraId="4A3AAC9B" w14:textId="06F38AB1" w:rsidR="00A96DA0" w:rsidRPr="00047BA8" w:rsidRDefault="001E3944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47FC8967" w14:textId="449B43FF" w:rsidR="00A96DA0" w:rsidRPr="00047BA8" w:rsidRDefault="00912355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3E301F1E" w14:textId="77777777" w:rsidR="00A96DA0" w:rsidRPr="00047BA8" w:rsidRDefault="00A96DA0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7268E8D" w14:textId="77777777" w:rsidR="00A96DA0" w:rsidRPr="00047BA8" w:rsidRDefault="00A96DA0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A96DA0" w:rsidRPr="00047BA8" w14:paraId="652D86D2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4CEE2C39" w14:textId="77777777" w:rsidR="00A96DA0" w:rsidRPr="00047BA8" w:rsidRDefault="00A96DA0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68236FFB" w14:textId="77777777" w:rsidR="00A96DA0" w:rsidRPr="00047BA8" w:rsidRDefault="00A96DA0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328BD1E4" w14:textId="77777777" w:rsidR="00A96DA0" w:rsidRPr="00047BA8" w:rsidRDefault="00A96DA0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38FFEC46" w14:textId="55FCC50E" w:rsidR="00A96DA0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1.10. </w:t>
            </w:r>
            <w:r w:rsidR="001E3944" w:rsidRPr="00047BA8">
              <w:rPr>
                <w:bCs/>
                <w:sz w:val="22"/>
                <w:szCs w:val="22"/>
              </w:rPr>
              <w:t>Размер кровати высота</w:t>
            </w:r>
          </w:p>
        </w:tc>
        <w:tc>
          <w:tcPr>
            <w:tcW w:w="753" w:type="pct"/>
            <w:shd w:val="clear" w:color="auto" w:fill="auto"/>
          </w:tcPr>
          <w:p w14:paraId="4D18081B" w14:textId="28B90AE4" w:rsidR="00A96DA0" w:rsidRPr="00047BA8" w:rsidRDefault="00912355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≥ </w:t>
            </w:r>
            <w:r w:rsidR="001E3944" w:rsidRPr="00047BA8">
              <w:rPr>
                <w:sz w:val="22"/>
                <w:szCs w:val="22"/>
              </w:rPr>
              <w:t>9</w:t>
            </w:r>
            <w:r w:rsidR="0094209F" w:rsidRPr="00047BA8">
              <w:rPr>
                <w:sz w:val="22"/>
                <w:szCs w:val="22"/>
              </w:rPr>
              <w:t xml:space="preserve">15 и </w:t>
            </w:r>
            <w:r w:rsidR="0094209F" w:rsidRPr="00047BA8">
              <w:rPr>
                <w:bCs/>
                <w:sz w:val="22"/>
                <w:szCs w:val="22"/>
              </w:rPr>
              <w:t>≤ 925</w:t>
            </w:r>
          </w:p>
        </w:tc>
        <w:tc>
          <w:tcPr>
            <w:tcW w:w="339" w:type="pct"/>
            <w:vAlign w:val="center"/>
          </w:tcPr>
          <w:p w14:paraId="2DFBC302" w14:textId="0056315C" w:rsidR="00A96DA0" w:rsidRPr="00047BA8" w:rsidRDefault="001E3944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2E74FD58" w14:textId="138C6275" w:rsidR="00A96DA0" w:rsidRPr="00047BA8" w:rsidRDefault="00912355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5927D5BC" w14:textId="77777777" w:rsidR="00A96DA0" w:rsidRPr="00047BA8" w:rsidRDefault="00A96DA0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683F730C" w14:textId="77777777" w:rsidR="00A96DA0" w:rsidRPr="00047BA8" w:rsidRDefault="00A96DA0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A96DA0" w:rsidRPr="00047BA8" w14:paraId="7AE37251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7A26D355" w14:textId="77777777" w:rsidR="00A96DA0" w:rsidRPr="00047BA8" w:rsidRDefault="00A96DA0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3E86547F" w14:textId="77777777" w:rsidR="00A96DA0" w:rsidRPr="00047BA8" w:rsidRDefault="00A96DA0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42646647" w14:textId="77777777" w:rsidR="00A96DA0" w:rsidRPr="00047BA8" w:rsidRDefault="00A96DA0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20B478FA" w14:textId="5D208FD6" w:rsidR="00A96DA0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1.11. </w:t>
            </w:r>
            <w:r w:rsidR="001E3944" w:rsidRPr="00047BA8">
              <w:rPr>
                <w:sz w:val="22"/>
                <w:szCs w:val="22"/>
              </w:rPr>
              <w:t>Размер ложа – длина</w:t>
            </w:r>
          </w:p>
        </w:tc>
        <w:tc>
          <w:tcPr>
            <w:tcW w:w="753" w:type="pct"/>
            <w:shd w:val="clear" w:color="auto" w:fill="auto"/>
          </w:tcPr>
          <w:p w14:paraId="4691D7BA" w14:textId="604B42A8" w:rsidR="00A96DA0" w:rsidRPr="00047BA8" w:rsidRDefault="00912355" w:rsidP="00A96DA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≥ </w:t>
            </w:r>
            <w:r w:rsidR="001E3944" w:rsidRPr="00047BA8">
              <w:rPr>
                <w:sz w:val="22"/>
                <w:szCs w:val="22"/>
              </w:rPr>
              <w:t>19</w:t>
            </w:r>
            <w:r w:rsidR="0094209F" w:rsidRPr="00047BA8">
              <w:rPr>
                <w:sz w:val="22"/>
                <w:szCs w:val="22"/>
              </w:rPr>
              <w:t xml:space="preserve">55 и </w:t>
            </w:r>
            <w:r w:rsidR="0094209F" w:rsidRPr="00047BA8">
              <w:rPr>
                <w:bCs/>
                <w:sz w:val="22"/>
                <w:szCs w:val="22"/>
              </w:rPr>
              <w:t>≤ 1965</w:t>
            </w:r>
          </w:p>
        </w:tc>
        <w:tc>
          <w:tcPr>
            <w:tcW w:w="339" w:type="pct"/>
            <w:vAlign w:val="center"/>
          </w:tcPr>
          <w:p w14:paraId="640DCA4B" w14:textId="2D01C31C" w:rsidR="00A96DA0" w:rsidRPr="00047BA8" w:rsidRDefault="001E3944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00168348" w14:textId="0BA9EDA9" w:rsidR="00A96DA0" w:rsidRPr="00047BA8" w:rsidRDefault="00912355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7AB70113" w14:textId="77777777" w:rsidR="00A96DA0" w:rsidRPr="00047BA8" w:rsidRDefault="00A96DA0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9B11E47" w14:textId="77777777" w:rsidR="00A96DA0" w:rsidRPr="00047BA8" w:rsidRDefault="00A96DA0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A96DA0" w:rsidRPr="00047BA8" w14:paraId="27072452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662EEEE7" w14:textId="77777777" w:rsidR="00A96DA0" w:rsidRPr="00047BA8" w:rsidRDefault="00A96DA0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31900908" w14:textId="77777777" w:rsidR="00A96DA0" w:rsidRPr="00047BA8" w:rsidRDefault="00A96DA0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7DB74E12" w14:textId="77777777" w:rsidR="00A96DA0" w:rsidRPr="00047BA8" w:rsidRDefault="00A96DA0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C3B0464" w14:textId="453AF835" w:rsidR="00A96DA0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1.12. </w:t>
            </w:r>
            <w:r w:rsidR="001E3944" w:rsidRPr="00047BA8">
              <w:rPr>
                <w:bCs/>
                <w:sz w:val="22"/>
                <w:szCs w:val="22"/>
              </w:rPr>
              <w:t>Размер ложа – ширина</w:t>
            </w:r>
          </w:p>
        </w:tc>
        <w:tc>
          <w:tcPr>
            <w:tcW w:w="753" w:type="pct"/>
            <w:shd w:val="clear" w:color="auto" w:fill="auto"/>
          </w:tcPr>
          <w:p w14:paraId="7F247A45" w14:textId="3B9D4BC7" w:rsidR="00A96DA0" w:rsidRPr="00047BA8" w:rsidRDefault="00912355" w:rsidP="00A96DA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≥ </w:t>
            </w:r>
            <w:r w:rsidR="001E3944" w:rsidRPr="00047BA8">
              <w:rPr>
                <w:sz w:val="22"/>
                <w:szCs w:val="22"/>
              </w:rPr>
              <w:t>8</w:t>
            </w:r>
            <w:r w:rsidR="0094209F" w:rsidRPr="00047BA8">
              <w:rPr>
                <w:sz w:val="22"/>
                <w:szCs w:val="22"/>
              </w:rPr>
              <w:t xml:space="preserve">85 и </w:t>
            </w:r>
            <w:r w:rsidR="0094209F" w:rsidRPr="00047BA8">
              <w:rPr>
                <w:bCs/>
                <w:sz w:val="22"/>
                <w:szCs w:val="22"/>
              </w:rPr>
              <w:t>≤ 895</w:t>
            </w:r>
          </w:p>
        </w:tc>
        <w:tc>
          <w:tcPr>
            <w:tcW w:w="339" w:type="pct"/>
            <w:vAlign w:val="center"/>
          </w:tcPr>
          <w:p w14:paraId="35739257" w14:textId="37A6DEF7" w:rsidR="00A96DA0" w:rsidRPr="00047BA8" w:rsidRDefault="001E3944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2DC1F563" w14:textId="110F26FE" w:rsidR="00A96DA0" w:rsidRPr="00047BA8" w:rsidRDefault="00912355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04EFB262" w14:textId="77777777" w:rsidR="00A96DA0" w:rsidRPr="00047BA8" w:rsidRDefault="00A96DA0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A9AFDCA" w14:textId="77777777" w:rsidR="00A96DA0" w:rsidRPr="00047BA8" w:rsidRDefault="00A96DA0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A96DA0" w:rsidRPr="00047BA8" w14:paraId="089CF3BF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69EE5069" w14:textId="77777777" w:rsidR="00A96DA0" w:rsidRPr="00047BA8" w:rsidRDefault="00A96DA0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768FBCFC" w14:textId="77777777" w:rsidR="00A96DA0" w:rsidRPr="00047BA8" w:rsidRDefault="00A96DA0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0351FE85" w14:textId="77777777" w:rsidR="00A96DA0" w:rsidRPr="00047BA8" w:rsidRDefault="00A96DA0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B9DE83D" w14:textId="0250DF93" w:rsidR="00A96DA0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1.13. </w:t>
            </w:r>
            <w:proofErr w:type="spellStart"/>
            <w:r w:rsidR="001E3944" w:rsidRPr="00047BA8">
              <w:rPr>
                <w:bCs/>
                <w:sz w:val="22"/>
                <w:szCs w:val="22"/>
              </w:rPr>
              <w:t>Рамзер</w:t>
            </w:r>
            <w:proofErr w:type="spellEnd"/>
            <w:r w:rsidR="001E3944" w:rsidRPr="00047BA8">
              <w:rPr>
                <w:bCs/>
                <w:sz w:val="22"/>
                <w:szCs w:val="22"/>
              </w:rPr>
              <w:t xml:space="preserve"> ложа – высота </w:t>
            </w:r>
          </w:p>
        </w:tc>
        <w:tc>
          <w:tcPr>
            <w:tcW w:w="753" w:type="pct"/>
            <w:shd w:val="clear" w:color="auto" w:fill="auto"/>
          </w:tcPr>
          <w:p w14:paraId="73E367A4" w14:textId="63405C94" w:rsidR="00A96DA0" w:rsidRPr="00047BA8" w:rsidRDefault="00912355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≥ </w:t>
            </w:r>
            <w:r w:rsidR="001E3944" w:rsidRPr="00047BA8">
              <w:rPr>
                <w:sz w:val="22"/>
                <w:szCs w:val="22"/>
              </w:rPr>
              <w:t>5</w:t>
            </w:r>
            <w:r w:rsidR="0094209F" w:rsidRPr="00047BA8">
              <w:rPr>
                <w:sz w:val="22"/>
                <w:szCs w:val="22"/>
              </w:rPr>
              <w:t xml:space="preserve">05 и </w:t>
            </w:r>
            <w:r w:rsidR="0094209F" w:rsidRPr="00047BA8">
              <w:rPr>
                <w:bCs/>
                <w:sz w:val="22"/>
                <w:szCs w:val="22"/>
              </w:rPr>
              <w:t>≤ 515</w:t>
            </w:r>
          </w:p>
        </w:tc>
        <w:tc>
          <w:tcPr>
            <w:tcW w:w="339" w:type="pct"/>
            <w:vAlign w:val="center"/>
          </w:tcPr>
          <w:p w14:paraId="760BFCAE" w14:textId="17C482C0" w:rsidR="00A96DA0" w:rsidRPr="00047BA8" w:rsidRDefault="001E3944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44E99406" w14:textId="0D579367" w:rsidR="00A96DA0" w:rsidRPr="00047BA8" w:rsidRDefault="00912355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Участник закупки указывает в </w:t>
            </w:r>
            <w:r w:rsidRPr="00047BA8">
              <w:rPr>
                <w:bCs/>
                <w:sz w:val="22"/>
                <w:szCs w:val="22"/>
              </w:rPr>
              <w:lastRenderedPageBreak/>
              <w:t>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4FE08AE9" w14:textId="77777777" w:rsidR="00A96DA0" w:rsidRPr="00047BA8" w:rsidRDefault="00A96DA0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43DF996" w14:textId="77777777" w:rsidR="00A96DA0" w:rsidRPr="00047BA8" w:rsidRDefault="00A96DA0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A96DA0" w:rsidRPr="00047BA8" w14:paraId="54E844B8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56B99083" w14:textId="77777777" w:rsidR="00A96DA0" w:rsidRPr="00047BA8" w:rsidRDefault="00A96DA0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27E9CAAE" w14:textId="77777777" w:rsidR="00A96DA0" w:rsidRPr="00047BA8" w:rsidRDefault="00A96DA0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4F114DED" w14:textId="77777777" w:rsidR="00A96DA0" w:rsidRPr="00047BA8" w:rsidRDefault="00A96DA0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5E75955" w14:textId="739DC777" w:rsidR="00A96DA0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1.14. </w:t>
            </w:r>
            <w:r w:rsidR="001E3944" w:rsidRPr="00047BA8">
              <w:rPr>
                <w:sz w:val="22"/>
                <w:szCs w:val="22"/>
              </w:rPr>
              <w:t>Диаметр колес</w:t>
            </w:r>
          </w:p>
        </w:tc>
        <w:tc>
          <w:tcPr>
            <w:tcW w:w="753" w:type="pct"/>
            <w:shd w:val="clear" w:color="auto" w:fill="auto"/>
          </w:tcPr>
          <w:p w14:paraId="775B02B8" w14:textId="05C324C0" w:rsidR="00A96DA0" w:rsidRPr="00047BA8" w:rsidRDefault="00912355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≥ </w:t>
            </w:r>
            <w:r w:rsidR="001E3944" w:rsidRPr="00047BA8">
              <w:rPr>
                <w:sz w:val="22"/>
                <w:szCs w:val="22"/>
              </w:rPr>
              <w:t>125</w:t>
            </w:r>
          </w:p>
        </w:tc>
        <w:tc>
          <w:tcPr>
            <w:tcW w:w="339" w:type="pct"/>
            <w:vAlign w:val="center"/>
          </w:tcPr>
          <w:p w14:paraId="79843BCF" w14:textId="438579BC" w:rsidR="00A96DA0" w:rsidRPr="00047BA8" w:rsidRDefault="001E3944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60F774D9" w14:textId="73BE8193" w:rsidR="00A96DA0" w:rsidRPr="00047BA8" w:rsidRDefault="00912355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104AA464" w14:textId="77777777" w:rsidR="00A96DA0" w:rsidRPr="00047BA8" w:rsidRDefault="00A96DA0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1A9157F6" w14:textId="77777777" w:rsidR="00A96DA0" w:rsidRPr="00047BA8" w:rsidRDefault="00A96DA0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A96DA0" w:rsidRPr="00047BA8" w14:paraId="3AD96708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75523804" w14:textId="77777777" w:rsidR="00A96DA0" w:rsidRPr="00047BA8" w:rsidRDefault="00A96DA0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6E3BEF1B" w14:textId="77777777" w:rsidR="00A96DA0" w:rsidRPr="00047BA8" w:rsidRDefault="00A96DA0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0C50D02E" w14:textId="77777777" w:rsidR="00A96DA0" w:rsidRPr="00047BA8" w:rsidRDefault="00A96DA0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134F2172" w14:textId="06FA21DD" w:rsidR="00A96DA0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1.15. </w:t>
            </w:r>
            <w:proofErr w:type="spellStart"/>
            <w:r w:rsidR="001E3944" w:rsidRPr="00047BA8">
              <w:rPr>
                <w:sz w:val="22"/>
                <w:szCs w:val="22"/>
              </w:rPr>
              <w:t>Угл</w:t>
            </w:r>
            <w:proofErr w:type="spellEnd"/>
            <w:r w:rsidR="001E3944" w:rsidRPr="00047BA8">
              <w:rPr>
                <w:sz w:val="22"/>
                <w:szCs w:val="22"/>
              </w:rPr>
              <w:t xml:space="preserve"> наклона секции голеностопа - минимальный</w:t>
            </w:r>
          </w:p>
        </w:tc>
        <w:tc>
          <w:tcPr>
            <w:tcW w:w="753" w:type="pct"/>
            <w:shd w:val="clear" w:color="auto" w:fill="auto"/>
          </w:tcPr>
          <w:p w14:paraId="5DC2D6BF" w14:textId="7E09ED87" w:rsidR="00A96DA0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≤</w:t>
            </w:r>
            <w:r w:rsidR="00912355" w:rsidRPr="00047BA8">
              <w:rPr>
                <w:bCs/>
                <w:sz w:val="22"/>
                <w:szCs w:val="22"/>
              </w:rPr>
              <w:t xml:space="preserve"> </w:t>
            </w:r>
            <w:r w:rsidR="00494A35" w:rsidRPr="00047BA8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339" w:type="pct"/>
            <w:vAlign w:val="center"/>
          </w:tcPr>
          <w:p w14:paraId="16B55068" w14:textId="71F116B3" w:rsidR="00A96DA0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градус плоского угла</w:t>
            </w:r>
          </w:p>
        </w:tc>
        <w:tc>
          <w:tcPr>
            <w:tcW w:w="995" w:type="pct"/>
            <w:vAlign w:val="center"/>
          </w:tcPr>
          <w:p w14:paraId="44DA524A" w14:textId="6E7DD637" w:rsidR="00A96DA0" w:rsidRPr="00047BA8" w:rsidRDefault="00912355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0693B6AE" w14:textId="77777777" w:rsidR="00A96DA0" w:rsidRPr="00047BA8" w:rsidRDefault="00A96DA0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6BD3E3DC" w14:textId="77777777" w:rsidR="00A96DA0" w:rsidRPr="00047BA8" w:rsidRDefault="00A96DA0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494A35" w:rsidRPr="00047BA8" w14:paraId="49D2577B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31FDF110" w14:textId="77777777" w:rsidR="00494A35" w:rsidRPr="00047BA8" w:rsidRDefault="00494A35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7615BC64" w14:textId="77777777" w:rsidR="00494A35" w:rsidRPr="00047BA8" w:rsidRDefault="00494A35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3AE93067" w14:textId="77777777" w:rsidR="00494A35" w:rsidRPr="00047BA8" w:rsidRDefault="00494A35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1EF2C4CC" w14:textId="44F1C89E" w:rsidR="00494A35" w:rsidRPr="00047BA8" w:rsidRDefault="000D21DE" w:rsidP="00A96DA0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1.16. </w:t>
            </w:r>
            <w:proofErr w:type="spellStart"/>
            <w:r w:rsidR="00494A35" w:rsidRPr="00047BA8">
              <w:rPr>
                <w:sz w:val="22"/>
                <w:szCs w:val="22"/>
              </w:rPr>
              <w:t>Угл</w:t>
            </w:r>
            <w:proofErr w:type="spellEnd"/>
            <w:r w:rsidR="00494A35" w:rsidRPr="00047BA8">
              <w:rPr>
                <w:sz w:val="22"/>
                <w:szCs w:val="22"/>
              </w:rPr>
              <w:t xml:space="preserve"> наклона секции голеностопа - средний</w:t>
            </w:r>
          </w:p>
        </w:tc>
        <w:tc>
          <w:tcPr>
            <w:tcW w:w="753" w:type="pct"/>
            <w:shd w:val="clear" w:color="auto" w:fill="auto"/>
          </w:tcPr>
          <w:p w14:paraId="627496BB" w14:textId="3F36C019" w:rsidR="00494A35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≥</w:t>
            </w:r>
            <w:r w:rsidR="00912355" w:rsidRPr="00047BA8">
              <w:rPr>
                <w:bCs/>
                <w:sz w:val="22"/>
                <w:szCs w:val="22"/>
              </w:rPr>
              <w:t xml:space="preserve"> </w:t>
            </w:r>
            <w:r w:rsidR="00494A35" w:rsidRPr="00047BA8">
              <w:rPr>
                <w:bCs/>
                <w:sz w:val="22"/>
                <w:szCs w:val="22"/>
              </w:rPr>
              <w:t>-10</w:t>
            </w:r>
          </w:p>
        </w:tc>
        <w:tc>
          <w:tcPr>
            <w:tcW w:w="339" w:type="pct"/>
            <w:vAlign w:val="center"/>
          </w:tcPr>
          <w:p w14:paraId="2DC76EDC" w14:textId="1DD7D53B" w:rsidR="00494A35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градус плоского угла</w:t>
            </w:r>
          </w:p>
        </w:tc>
        <w:tc>
          <w:tcPr>
            <w:tcW w:w="995" w:type="pct"/>
            <w:vAlign w:val="center"/>
          </w:tcPr>
          <w:p w14:paraId="56F4A91D" w14:textId="5158CAB3" w:rsidR="00494A35" w:rsidRPr="00047BA8" w:rsidRDefault="00912355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0308AA69" w14:textId="77777777" w:rsidR="00494A35" w:rsidRPr="00047BA8" w:rsidRDefault="00494A35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E7E2EB2" w14:textId="77777777" w:rsidR="00494A35" w:rsidRPr="00047BA8" w:rsidRDefault="00494A35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A96DA0" w:rsidRPr="00047BA8" w14:paraId="2E7FC68A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597F7ED9" w14:textId="77777777" w:rsidR="00A96DA0" w:rsidRPr="00047BA8" w:rsidRDefault="00A96DA0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B322D97" w14:textId="77777777" w:rsidR="00A96DA0" w:rsidRPr="00047BA8" w:rsidRDefault="00A96DA0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F0BBCC5" w14:textId="77777777" w:rsidR="00A96DA0" w:rsidRPr="00047BA8" w:rsidRDefault="00A96DA0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20558CE9" w14:textId="0AAA2B1F" w:rsidR="00A96DA0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1.17. </w:t>
            </w:r>
            <w:proofErr w:type="spellStart"/>
            <w:r w:rsidR="001E3944" w:rsidRPr="00047BA8">
              <w:rPr>
                <w:sz w:val="22"/>
                <w:szCs w:val="22"/>
              </w:rPr>
              <w:t>Угл</w:t>
            </w:r>
            <w:proofErr w:type="spellEnd"/>
            <w:r w:rsidR="001E3944" w:rsidRPr="00047BA8">
              <w:rPr>
                <w:sz w:val="22"/>
                <w:szCs w:val="22"/>
              </w:rPr>
              <w:t xml:space="preserve"> наклона секции голеностопа - максимальный</w:t>
            </w:r>
          </w:p>
        </w:tc>
        <w:tc>
          <w:tcPr>
            <w:tcW w:w="753" w:type="pct"/>
            <w:shd w:val="clear" w:color="auto" w:fill="auto"/>
          </w:tcPr>
          <w:p w14:paraId="0D0B9B18" w14:textId="6D23DBCB" w:rsidR="00A96DA0" w:rsidRPr="00047BA8" w:rsidRDefault="0094209F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≤</w:t>
            </w:r>
            <w:r w:rsidR="00912355" w:rsidRPr="00047BA8">
              <w:rPr>
                <w:bCs/>
                <w:sz w:val="22"/>
                <w:szCs w:val="22"/>
              </w:rPr>
              <w:t xml:space="preserve"> </w:t>
            </w:r>
            <w:r w:rsidR="00494A35" w:rsidRPr="00047BA8">
              <w:rPr>
                <w:bCs/>
                <w:sz w:val="22"/>
                <w:szCs w:val="22"/>
              </w:rPr>
              <w:t>-20</w:t>
            </w:r>
          </w:p>
        </w:tc>
        <w:tc>
          <w:tcPr>
            <w:tcW w:w="339" w:type="pct"/>
            <w:vAlign w:val="center"/>
          </w:tcPr>
          <w:p w14:paraId="11499009" w14:textId="5894A007" w:rsidR="00A96DA0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градус плоского угла</w:t>
            </w:r>
          </w:p>
        </w:tc>
        <w:tc>
          <w:tcPr>
            <w:tcW w:w="995" w:type="pct"/>
            <w:vAlign w:val="center"/>
          </w:tcPr>
          <w:p w14:paraId="4E27521B" w14:textId="566510D0" w:rsidR="00A96DA0" w:rsidRPr="00047BA8" w:rsidRDefault="00912355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5585AF6C" w14:textId="77777777" w:rsidR="00A96DA0" w:rsidRPr="00047BA8" w:rsidRDefault="00A96DA0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04A7A55E" w14:textId="77777777" w:rsidR="00A96DA0" w:rsidRPr="00047BA8" w:rsidRDefault="00A96DA0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A96DA0" w:rsidRPr="00047BA8" w14:paraId="06B234F8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6624025F" w14:textId="77777777" w:rsidR="00A96DA0" w:rsidRPr="00047BA8" w:rsidRDefault="00A96DA0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E7BEE07" w14:textId="77777777" w:rsidR="00A96DA0" w:rsidRPr="00047BA8" w:rsidRDefault="00A96DA0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43672B27" w14:textId="77777777" w:rsidR="00A96DA0" w:rsidRPr="00047BA8" w:rsidRDefault="00A96DA0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7EF623D" w14:textId="3D44EFF2" w:rsidR="00A96DA0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1.18. </w:t>
            </w:r>
            <w:r w:rsidR="00494A35" w:rsidRPr="00047BA8">
              <w:rPr>
                <w:sz w:val="22"/>
                <w:szCs w:val="22"/>
              </w:rPr>
              <w:t>Диапазон угла наклона тазобедренной секции – минимальный</w:t>
            </w:r>
          </w:p>
        </w:tc>
        <w:tc>
          <w:tcPr>
            <w:tcW w:w="753" w:type="pct"/>
            <w:shd w:val="clear" w:color="auto" w:fill="auto"/>
          </w:tcPr>
          <w:p w14:paraId="6598ADA7" w14:textId="65FBF839" w:rsidR="00A96DA0" w:rsidRPr="00047BA8" w:rsidRDefault="0094209F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≤</w:t>
            </w:r>
            <w:r w:rsidR="00912355" w:rsidRPr="00047BA8">
              <w:rPr>
                <w:bCs/>
                <w:sz w:val="22"/>
                <w:szCs w:val="22"/>
              </w:rPr>
              <w:t xml:space="preserve"> </w:t>
            </w:r>
            <w:r w:rsidR="00494A35" w:rsidRPr="00047BA8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339" w:type="pct"/>
            <w:vAlign w:val="center"/>
          </w:tcPr>
          <w:p w14:paraId="2D4AC44C" w14:textId="27FAD9CF" w:rsidR="00A96DA0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градус плоского угла</w:t>
            </w:r>
          </w:p>
        </w:tc>
        <w:tc>
          <w:tcPr>
            <w:tcW w:w="995" w:type="pct"/>
            <w:vAlign w:val="center"/>
          </w:tcPr>
          <w:p w14:paraId="28596F47" w14:textId="7E42E8F4" w:rsidR="00A96DA0" w:rsidRPr="00047BA8" w:rsidRDefault="00912355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0A0EBE34" w14:textId="77777777" w:rsidR="00A96DA0" w:rsidRPr="00047BA8" w:rsidRDefault="00A96DA0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2A38856" w14:textId="77777777" w:rsidR="00A96DA0" w:rsidRPr="00047BA8" w:rsidRDefault="00A96DA0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690C5B" w:rsidRPr="00047BA8" w14:paraId="58501A85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059D3191" w14:textId="77777777" w:rsidR="00690C5B" w:rsidRPr="00047BA8" w:rsidRDefault="00690C5B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7A832E7C" w14:textId="77777777" w:rsidR="00690C5B" w:rsidRPr="00047BA8" w:rsidRDefault="00690C5B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59B4EB3" w14:textId="77777777" w:rsidR="00690C5B" w:rsidRPr="00047BA8" w:rsidRDefault="00690C5B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0226E20D" w14:textId="18B5ECC9" w:rsidR="00690C5B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1.19. </w:t>
            </w:r>
            <w:r w:rsidR="00494A35" w:rsidRPr="00047BA8">
              <w:rPr>
                <w:sz w:val="22"/>
                <w:szCs w:val="22"/>
              </w:rPr>
              <w:t>Диапазон угла наклона тазобедренной секции - максимальный</w:t>
            </w:r>
          </w:p>
        </w:tc>
        <w:tc>
          <w:tcPr>
            <w:tcW w:w="753" w:type="pct"/>
            <w:shd w:val="clear" w:color="auto" w:fill="auto"/>
          </w:tcPr>
          <w:p w14:paraId="28BAC8F7" w14:textId="22DDD55E" w:rsidR="00690C5B" w:rsidRPr="00047BA8" w:rsidRDefault="00912355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≥ </w:t>
            </w:r>
            <w:r w:rsidR="00494A35" w:rsidRPr="00047BA8">
              <w:rPr>
                <w:bCs/>
                <w:sz w:val="22"/>
                <w:szCs w:val="22"/>
              </w:rPr>
              <w:t>50</w:t>
            </w:r>
          </w:p>
        </w:tc>
        <w:tc>
          <w:tcPr>
            <w:tcW w:w="339" w:type="pct"/>
            <w:vAlign w:val="center"/>
          </w:tcPr>
          <w:p w14:paraId="20BC8713" w14:textId="7567ED2C" w:rsidR="00690C5B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градус плоского угла</w:t>
            </w:r>
          </w:p>
        </w:tc>
        <w:tc>
          <w:tcPr>
            <w:tcW w:w="995" w:type="pct"/>
            <w:vAlign w:val="center"/>
          </w:tcPr>
          <w:p w14:paraId="7B969820" w14:textId="67EFE055" w:rsidR="00690C5B" w:rsidRPr="00047BA8" w:rsidRDefault="00912355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5B56F49E" w14:textId="77777777" w:rsidR="00690C5B" w:rsidRPr="00047BA8" w:rsidRDefault="00690C5B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31F327F1" w14:textId="77777777" w:rsidR="00690C5B" w:rsidRPr="00047BA8" w:rsidRDefault="00690C5B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A96DA0" w:rsidRPr="00047BA8" w14:paraId="3EFA8624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3F82875A" w14:textId="77777777" w:rsidR="00A96DA0" w:rsidRPr="00047BA8" w:rsidRDefault="00A96DA0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D8F59AC" w14:textId="77777777" w:rsidR="00A96DA0" w:rsidRPr="00047BA8" w:rsidRDefault="00A96DA0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4F6FCF7C" w14:textId="77777777" w:rsidR="00A96DA0" w:rsidRPr="00047BA8" w:rsidRDefault="00A96DA0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0F77A423" w14:textId="1FD82535" w:rsidR="00A96DA0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1.20. </w:t>
            </w:r>
            <w:r w:rsidR="00494A35" w:rsidRPr="00047BA8">
              <w:rPr>
                <w:sz w:val="22"/>
                <w:szCs w:val="22"/>
              </w:rPr>
              <w:t>Диапазон угла наклона головной секции – минимальный</w:t>
            </w:r>
          </w:p>
        </w:tc>
        <w:tc>
          <w:tcPr>
            <w:tcW w:w="753" w:type="pct"/>
            <w:shd w:val="clear" w:color="auto" w:fill="auto"/>
          </w:tcPr>
          <w:p w14:paraId="7BE08F41" w14:textId="2C83A767" w:rsidR="00A96DA0" w:rsidRPr="00047BA8" w:rsidRDefault="0094209F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≤</w:t>
            </w:r>
            <w:r w:rsidR="00912355" w:rsidRPr="00047BA8">
              <w:rPr>
                <w:bCs/>
                <w:sz w:val="22"/>
                <w:szCs w:val="22"/>
              </w:rPr>
              <w:t xml:space="preserve"> </w:t>
            </w:r>
            <w:r w:rsidR="00494A35" w:rsidRPr="00047BA8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339" w:type="pct"/>
            <w:vAlign w:val="center"/>
          </w:tcPr>
          <w:p w14:paraId="70E4A7D2" w14:textId="11D93847" w:rsidR="00A96DA0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градус плоского угла</w:t>
            </w:r>
          </w:p>
        </w:tc>
        <w:tc>
          <w:tcPr>
            <w:tcW w:w="995" w:type="pct"/>
            <w:vAlign w:val="center"/>
          </w:tcPr>
          <w:p w14:paraId="0F072332" w14:textId="787E1B48" w:rsidR="00A96DA0" w:rsidRPr="00047BA8" w:rsidRDefault="00912355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1FDDEB0A" w14:textId="77777777" w:rsidR="00A96DA0" w:rsidRPr="00047BA8" w:rsidRDefault="00A96DA0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1F8EA91D" w14:textId="77777777" w:rsidR="00A96DA0" w:rsidRPr="00047BA8" w:rsidRDefault="00A96DA0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A96DA0" w:rsidRPr="00047BA8" w14:paraId="7FA14E1E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54E823A7" w14:textId="77777777" w:rsidR="00A96DA0" w:rsidRPr="00047BA8" w:rsidRDefault="00A96DA0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68AC8E37" w14:textId="77777777" w:rsidR="00A96DA0" w:rsidRPr="00047BA8" w:rsidRDefault="00A96DA0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3ED8B7EF" w14:textId="77777777" w:rsidR="00A96DA0" w:rsidRPr="00047BA8" w:rsidRDefault="00A96DA0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1B153181" w14:textId="42181CA0" w:rsidR="00A96DA0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1.21. </w:t>
            </w:r>
            <w:r w:rsidR="00494A35" w:rsidRPr="00047BA8">
              <w:rPr>
                <w:sz w:val="22"/>
                <w:szCs w:val="22"/>
              </w:rPr>
              <w:t>Диапазон угла наклона головной секции - максимальный</w:t>
            </w:r>
          </w:p>
        </w:tc>
        <w:tc>
          <w:tcPr>
            <w:tcW w:w="753" w:type="pct"/>
            <w:shd w:val="clear" w:color="auto" w:fill="auto"/>
          </w:tcPr>
          <w:p w14:paraId="1718E800" w14:textId="665029FF" w:rsidR="00A96DA0" w:rsidRPr="00047BA8" w:rsidRDefault="00912355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≥ </w:t>
            </w:r>
            <w:r w:rsidR="00494A35" w:rsidRPr="00047BA8">
              <w:rPr>
                <w:bCs/>
                <w:sz w:val="22"/>
                <w:szCs w:val="22"/>
              </w:rPr>
              <w:t>75</w:t>
            </w:r>
          </w:p>
        </w:tc>
        <w:tc>
          <w:tcPr>
            <w:tcW w:w="339" w:type="pct"/>
            <w:vAlign w:val="center"/>
          </w:tcPr>
          <w:p w14:paraId="3188FC14" w14:textId="16157C93" w:rsidR="00A96DA0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градус плоского угла</w:t>
            </w:r>
          </w:p>
        </w:tc>
        <w:tc>
          <w:tcPr>
            <w:tcW w:w="995" w:type="pct"/>
            <w:vAlign w:val="center"/>
          </w:tcPr>
          <w:p w14:paraId="6F3B47F4" w14:textId="18E98368" w:rsidR="00A96DA0" w:rsidRPr="00047BA8" w:rsidRDefault="00912355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504460CA" w14:textId="77777777" w:rsidR="00A96DA0" w:rsidRPr="00047BA8" w:rsidRDefault="00A96DA0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6A41F6AE" w14:textId="77777777" w:rsidR="00A96DA0" w:rsidRPr="00047BA8" w:rsidRDefault="00A96DA0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690C5B" w:rsidRPr="00047BA8" w14:paraId="7ECEE153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075CC925" w14:textId="77777777" w:rsidR="00690C5B" w:rsidRPr="00047BA8" w:rsidRDefault="00690C5B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D9D402D" w14:textId="77777777" w:rsidR="00690C5B" w:rsidRPr="00047BA8" w:rsidRDefault="00690C5B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64B3A682" w14:textId="77777777" w:rsidR="00690C5B" w:rsidRPr="00047BA8" w:rsidRDefault="00690C5B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5B07B0DA" w14:textId="3D28F1EE" w:rsidR="00690C5B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1.22. </w:t>
            </w:r>
            <w:r w:rsidR="00494A35" w:rsidRPr="00047BA8">
              <w:rPr>
                <w:sz w:val="22"/>
                <w:szCs w:val="22"/>
              </w:rPr>
              <w:t xml:space="preserve">Тип тормозного механизма - </w:t>
            </w:r>
          </w:p>
        </w:tc>
        <w:tc>
          <w:tcPr>
            <w:tcW w:w="753" w:type="pct"/>
            <w:shd w:val="clear" w:color="auto" w:fill="auto"/>
          </w:tcPr>
          <w:p w14:paraId="5093BE42" w14:textId="77777777" w:rsidR="00690C5B" w:rsidRPr="00047BA8" w:rsidRDefault="00690C5B" w:rsidP="00A96DA0">
            <w:pPr>
              <w:jc w:val="center"/>
              <w:rPr>
                <w:bCs/>
                <w:sz w:val="22"/>
                <w:szCs w:val="22"/>
              </w:rPr>
            </w:pPr>
          </w:p>
          <w:p w14:paraId="51187D0D" w14:textId="42FD9A54" w:rsidR="00171665" w:rsidRPr="00047BA8" w:rsidRDefault="000D21DE" w:rsidP="00171665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Педальный тормоз</w:t>
            </w:r>
          </w:p>
        </w:tc>
        <w:tc>
          <w:tcPr>
            <w:tcW w:w="339" w:type="pct"/>
            <w:vAlign w:val="center"/>
          </w:tcPr>
          <w:p w14:paraId="33823E1B" w14:textId="16165ACA" w:rsidR="00690C5B" w:rsidRPr="00047BA8" w:rsidRDefault="000D21D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2695583E" w14:textId="72A5BBCA" w:rsidR="00690C5B" w:rsidRPr="00047BA8" w:rsidRDefault="00912355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4A671279" w14:textId="77777777" w:rsidR="00690C5B" w:rsidRPr="00047BA8" w:rsidRDefault="00690C5B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6F3C7E87" w14:textId="77777777" w:rsidR="00690C5B" w:rsidRPr="00047BA8" w:rsidRDefault="00690C5B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A96DA0" w:rsidRPr="00047BA8" w14:paraId="13D04EB7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1CA78B5E" w14:textId="77777777" w:rsidR="00A96DA0" w:rsidRPr="00047BA8" w:rsidRDefault="00A96DA0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629A4686" w14:textId="77777777" w:rsidR="00A96DA0" w:rsidRPr="00047BA8" w:rsidRDefault="00A96DA0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390776B" w14:textId="77777777" w:rsidR="00A96DA0" w:rsidRPr="00047BA8" w:rsidRDefault="00A96DA0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8421D8F" w14:textId="3E87D275" w:rsidR="00A96DA0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1.23. </w:t>
            </w:r>
            <w:r w:rsidR="00494A35" w:rsidRPr="00047BA8">
              <w:rPr>
                <w:sz w:val="22"/>
                <w:szCs w:val="22"/>
              </w:rPr>
              <w:t>Количество приводов</w:t>
            </w:r>
          </w:p>
        </w:tc>
        <w:tc>
          <w:tcPr>
            <w:tcW w:w="753" w:type="pct"/>
            <w:shd w:val="clear" w:color="auto" w:fill="auto"/>
          </w:tcPr>
          <w:p w14:paraId="4B74E10C" w14:textId="303A81B4" w:rsidR="00A96DA0" w:rsidRPr="00047BA8" w:rsidRDefault="00912355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≥ </w:t>
            </w:r>
            <w:r w:rsidR="00494A35" w:rsidRPr="00047BA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39" w:type="pct"/>
            <w:vAlign w:val="center"/>
          </w:tcPr>
          <w:p w14:paraId="5DEA6AFD" w14:textId="5EBE2C55" w:rsidR="00A96DA0" w:rsidRPr="00047BA8" w:rsidRDefault="009457BE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шт.</w:t>
            </w:r>
          </w:p>
        </w:tc>
        <w:tc>
          <w:tcPr>
            <w:tcW w:w="995" w:type="pct"/>
            <w:vAlign w:val="center"/>
          </w:tcPr>
          <w:p w14:paraId="05175FC1" w14:textId="5B222E5D" w:rsidR="00A96DA0" w:rsidRPr="00047BA8" w:rsidRDefault="00912355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6CC11B8B" w14:textId="77777777" w:rsidR="00A96DA0" w:rsidRPr="00047BA8" w:rsidRDefault="00A96DA0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474A98AF" w14:textId="77777777" w:rsidR="00A96DA0" w:rsidRPr="00047BA8" w:rsidRDefault="00A96DA0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494A35" w:rsidRPr="00047BA8" w14:paraId="29FB09CD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6DA12434" w14:textId="77777777" w:rsidR="00494A35" w:rsidRPr="00047BA8" w:rsidRDefault="00494A35" w:rsidP="00494A3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9F6C52B" w14:textId="77777777" w:rsidR="00494A35" w:rsidRPr="00047BA8" w:rsidRDefault="00494A35" w:rsidP="00494A3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6AF6DA36" w14:textId="77777777" w:rsidR="00494A35" w:rsidRPr="00047BA8" w:rsidRDefault="00494A35" w:rsidP="00494A3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1B1E306C" w14:textId="032FAB39" w:rsidR="00494A35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1.24. </w:t>
            </w:r>
            <w:r w:rsidR="00494A35" w:rsidRPr="00047BA8">
              <w:rPr>
                <w:sz w:val="22"/>
                <w:szCs w:val="22"/>
              </w:rPr>
              <w:t>Складные боковые ограждения</w:t>
            </w:r>
          </w:p>
        </w:tc>
        <w:tc>
          <w:tcPr>
            <w:tcW w:w="753" w:type="pct"/>
            <w:shd w:val="clear" w:color="auto" w:fill="auto"/>
          </w:tcPr>
          <w:p w14:paraId="70345ACD" w14:textId="1C83063A" w:rsidR="00494A35" w:rsidRPr="00047BA8" w:rsidRDefault="00494A35" w:rsidP="00494A3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Наличие</w:t>
            </w:r>
          </w:p>
        </w:tc>
        <w:tc>
          <w:tcPr>
            <w:tcW w:w="339" w:type="pct"/>
            <w:vAlign w:val="center"/>
          </w:tcPr>
          <w:p w14:paraId="238C53D3" w14:textId="49599AE6" w:rsidR="00494A35" w:rsidRPr="00047BA8" w:rsidRDefault="000D21DE" w:rsidP="00494A3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5978881D" w14:textId="24D171B4" w:rsidR="00494A35" w:rsidRPr="00047BA8" w:rsidRDefault="00912355" w:rsidP="00494A35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000A9ECD" w14:textId="77777777" w:rsidR="00494A35" w:rsidRPr="00047BA8" w:rsidRDefault="00494A35" w:rsidP="00494A3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327ABEEB" w14:textId="77777777" w:rsidR="00494A35" w:rsidRPr="00047BA8" w:rsidRDefault="00494A35" w:rsidP="00494A3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171665" w:rsidRPr="00047BA8" w14:paraId="4CD05EF1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5B4CB5DF" w14:textId="77777777" w:rsidR="00171665" w:rsidRPr="00047BA8" w:rsidRDefault="00171665" w:rsidP="00494A3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28EA130A" w14:textId="77777777" w:rsidR="00171665" w:rsidRPr="00047BA8" w:rsidRDefault="00171665" w:rsidP="00494A3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36E9371B" w14:textId="77777777" w:rsidR="00171665" w:rsidRPr="00047BA8" w:rsidRDefault="00171665" w:rsidP="00494A3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2BF3E3CC" w14:textId="613853E6" w:rsidR="00171665" w:rsidRPr="00047BA8" w:rsidRDefault="000D21DE" w:rsidP="000D21DE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1.25. </w:t>
            </w:r>
            <w:r w:rsidR="00171665" w:rsidRPr="00047BA8">
              <w:rPr>
                <w:sz w:val="22"/>
                <w:szCs w:val="22"/>
              </w:rPr>
              <w:t xml:space="preserve">Торцевые ограждения </w:t>
            </w:r>
          </w:p>
        </w:tc>
        <w:tc>
          <w:tcPr>
            <w:tcW w:w="753" w:type="pct"/>
            <w:shd w:val="clear" w:color="auto" w:fill="auto"/>
          </w:tcPr>
          <w:p w14:paraId="4676CC8B" w14:textId="4D818CE4" w:rsidR="00171665" w:rsidRPr="00047BA8" w:rsidRDefault="00171665" w:rsidP="00494A35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Наличие</w:t>
            </w:r>
          </w:p>
        </w:tc>
        <w:tc>
          <w:tcPr>
            <w:tcW w:w="339" w:type="pct"/>
            <w:vAlign w:val="center"/>
          </w:tcPr>
          <w:p w14:paraId="5691DC9E" w14:textId="0D983FBA" w:rsidR="00171665" w:rsidRPr="00047BA8" w:rsidRDefault="000D21DE" w:rsidP="00494A3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34C9775C" w14:textId="1203C389" w:rsidR="00171665" w:rsidRPr="00047BA8" w:rsidRDefault="00912355" w:rsidP="00494A35">
            <w:pPr>
              <w:jc w:val="center"/>
              <w:rPr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2FF4D5B8" w14:textId="77777777" w:rsidR="00171665" w:rsidRPr="00047BA8" w:rsidRDefault="00171665" w:rsidP="00494A3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EB7D0C1" w14:textId="77777777" w:rsidR="00171665" w:rsidRPr="00047BA8" w:rsidRDefault="00171665" w:rsidP="00494A3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494A35" w:rsidRPr="00047BA8" w14:paraId="3AECB26E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0A56A83A" w14:textId="77777777" w:rsidR="00494A35" w:rsidRPr="00047BA8" w:rsidRDefault="00494A35" w:rsidP="00494A3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39805E03" w14:textId="77777777" w:rsidR="00494A35" w:rsidRPr="00047BA8" w:rsidRDefault="00494A35" w:rsidP="00494A3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0CA361A0" w14:textId="77777777" w:rsidR="00494A35" w:rsidRPr="00047BA8" w:rsidRDefault="00494A35" w:rsidP="00494A3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2E4E401" w14:textId="5D3679CC" w:rsidR="00494A35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1.26. </w:t>
            </w:r>
            <w:r w:rsidR="00494A35" w:rsidRPr="00047BA8">
              <w:rPr>
                <w:sz w:val="22"/>
                <w:szCs w:val="22"/>
              </w:rPr>
              <w:t>Количество боковых ограждений</w:t>
            </w:r>
          </w:p>
        </w:tc>
        <w:tc>
          <w:tcPr>
            <w:tcW w:w="753" w:type="pct"/>
            <w:shd w:val="clear" w:color="auto" w:fill="auto"/>
          </w:tcPr>
          <w:p w14:paraId="520BF2FF" w14:textId="098C7DC5" w:rsidR="00494A35" w:rsidRPr="00047BA8" w:rsidRDefault="00912355" w:rsidP="00494A3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≥ </w:t>
            </w:r>
            <w:r w:rsidR="00494A35" w:rsidRPr="00047BA8">
              <w:rPr>
                <w:sz w:val="22"/>
                <w:szCs w:val="22"/>
              </w:rPr>
              <w:t>2</w:t>
            </w:r>
          </w:p>
        </w:tc>
        <w:tc>
          <w:tcPr>
            <w:tcW w:w="339" w:type="pct"/>
            <w:vAlign w:val="center"/>
          </w:tcPr>
          <w:p w14:paraId="2F760B90" w14:textId="07B56EB6" w:rsidR="00494A35" w:rsidRPr="00047BA8" w:rsidRDefault="00494A35" w:rsidP="00494A3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шт.</w:t>
            </w:r>
          </w:p>
        </w:tc>
        <w:tc>
          <w:tcPr>
            <w:tcW w:w="995" w:type="pct"/>
            <w:vAlign w:val="center"/>
          </w:tcPr>
          <w:p w14:paraId="5EA64E81" w14:textId="35711AA3" w:rsidR="00494A35" w:rsidRPr="00047BA8" w:rsidRDefault="00912355" w:rsidP="00494A35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Участник закупки указывает в заявке конкретное значение </w:t>
            </w:r>
            <w:r w:rsidRPr="00047BA8">
              <w:rPr>
                <w:bCs/>
                <w:sz w:val="22"/>
                <w:szCs w:val="22"/>
              </w:rPr>
              <w:lastRenderedPageBreak/>
              <w:t>характеристики</w:t>
            </w:r>
          </w:p>
        </w:tc>
        <w:tc>
          <w:tcPr>
            <w:tcW w:w="305" w:type="pct"/>
            <w:vMerge/>
            <w:vAlign w:val="center"/>
          </w:tcPr>
          <w:p w14:paraId="2D1E97BC" w14:textId="77777777" w:rsidR="00494A35" w:rsidRPr="00047BA8" w:rsidRDefault="00494A35" w:rsidP="00494A3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09AFDE38" w14:textId="77777777" w:rsidR="00494A35" w:rsidRPr="00047BA8" w:rsidRDefault="00494A35" w:rsidP="00494A3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912355" w:rsidRPr="00047BA8" w14:paraId="4218F2F2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6B3900BC" w14:textId="77777777" w:rsidR="00912355" w:rsidRPr="00047BA8" w:rsidRDefault="00912355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4DE2AC8" w14:textId="77777777" w:rsidR="00912355" w:rsidRPr="00047BA8" w:rsidRDefault="00912355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A1BDF25" w14:textId="77777777" w:rsidR="00912355" w:rsidRPr="00047BA8" w:rsidRDefault="00912355" w:rsidP="0091235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A4C79E3" w14:textId="19DEFCDB" w:rsidR="00912355" w:rsidRPr="00047BA8" w:rsidRDefault="000D21DE" w:rsidP="000D21DE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1.27. </w:t>
            </w:r>
            <w:r w:rsidR="00912355" w:rsidRPr="00047BA8">
              <w:rPr>
                <w:sz w:val="22"/>
                <w:szCs w:val="22"/>
              </w:rPr>
              <w:t>Количес</w:t>
            </w:r>
            <w:r>
              <w:rPr>
                <w:sz w:val="22"/>
                <w:szCs w:val="22"/>
              </w:rPr>
              <w:t>тво</w:t>
            </w:r>
            <w:r w:rsidR="00912355" w:rsidRPr="00047BA8">
              <w:rPr>
                <w:sz w:val="22"/>
                <w:szCs w:val="22"/>
              </w:rPr>
              <w:t xml:space="preserve"> торцевых ограждений</w:t>
            </w:r>
          </w:p>
        </w:tc>
        <w:tc>
          <w:tcPr>
            <w:tcW w:w="753" w:type="pct"/>
            <w:shd w:val="clear" w:color="auto" w:fill="auto"/>
          </w:tcPr>
          <w:p w14:paraId="62ECE56F" w14:textId="3E583359" w:rsidR="00912355" w:rsidRPr="00047BA8" w:rsidRDefault="00912355" w:rsidP="00912355">
            <w:pPr>
              <w:jc w:val="center"/>
              <w:rPr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≥ </w:t>
            </w:r>
            <w:r w:rsidRPr="00047BA8">
              <w:rPr>
                <w:sz w:val="22"/>
                <w:szCs w:val="22"/>
              </w:rPr>
              <w:t>2</w:t>
            </w:r>
          </w:p>
        </w:tc>
        <w:tc>
          <w:tcPr>
            <w:tcW w:w="339" w:type="pct"/>
            <w:vAlign w:val="center"/>
          </w:tcPr>
          <w:p w14:paraId="352AC9C9" w14:textId="55E31B92" w:rsidR="00912355" w:rsidRPr="00047BA8" w:rsidRDefault="00912355" w:rsidP="00912355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шт.</w:t>
            </w:r>
          </w:p>
        </w:tc>
        <w:tc>
          <w:tcPr>
            <w:tcW w:w="995" w:type="pct"/>
            <w:vAlign w:val="center"/>
          </w:tcPr>
          <w:p w14:paraId="458C0487" w14:textId="4A8011D9" w:rsidR="00912355" w:rsidRPr="00047BA8" w:rsidRDefault="00912355" w:rsidP="00912355">
            <w:pPr>
              <w:jc w:val="center"/>
              <w:rPr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27968716" w14:textId="77777777" w:rsidR="00912355" w:rsidRPr="00047BA8" w:rsidRDefault="00912355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4C91AE0" w14:textId="77777777" w:rsidR="00912355" w:rsidRPr="00047BA8" w:rsidRDefault="00912355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912355" w:rsidRPr="00047BA8" w14:paraId="70196CE0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2330CF84" w14:textId="77777777" w:rsidR="00912355" w:rsidRPr="00047BA8" w:rsidRDefault="00912355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2295C5A9" w14:textId="77777777" w:rsidR="00912355" w:rsidRPr="00047BA8" w:rsidRDefault="00912355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66CC9B8A" w14:textId="77777777" w:rsidR="00912355" w:rsidRPr="00047BA8" w:rsidRDefault="00912355" w:rsidP="0091235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5277F159" w14:textId="34B6C6EE" w:rsidR="00912355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1.28. </w:t>
            </w:r>
            <w:r w:rsidR="00912355" w:rsidRPr="00047BA8">
              <w:rPr>
                <w:sz w:val="22"/>
                <w:szCs w:val="22"/>
              </w:rPr>
              <w:t xml:space="preserve">Материал боковых ограждений - </w:t>
            </w:r>
          </w:p>
        </w:tc>
        <w:tc>
          <w:tcPr>
            <w:tcW w:w="753" w:type="pct"/>
            <w:shd w:val="clear" w:color="auto" w:fill="auto"/>
          </w:tcPr>
          <w:p w14:paraId="5E72B29B" w14:textId="5920AE09" w:rsidR="00912355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Металл</w:t>
            </w:r>
          </w:p>
        </w:tc>
        <w:tc>
          <w:tcPr>
            <w:tcW w:w="339" w:type="pct"/>
            <w:vAlign w:val="center"/>
          </w:tcPr>
          <w:p w14:paraId="713AC4E3" w14:textId="55C1691C" w:rsidR="00912355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76A03DD6" w14:textId="77EA28D7" w:rsidR="00912355" w:rsidRPr="00047BA8" w:rsidRDefault="00912355" w:rsidP="00912355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7C7120DE" w14:textId="77777777" w:rsidR="00912355" w:rsidRPr="00047BA8" w:rsidRDefault="00912355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1B06D4AB" w14:textId="77777777" w:rsidR="00912355" w:rsidRPr="00047BA8" w:rsidRDefault="00912355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912355" w:rsidRPr="00047BA8" w14:paraId="26CA854C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6D725650" w14:textId="77777777" w:rsidR="00912355" w:rsidRPr="00047BA8" w:rsidRDefault="00912355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666272F" w14:textId="77777777" w:rsidR="00912355" w:rsidRPr="00047BA8" w:rsidRDefault="00912355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27FA141C" w14:textId="77777777" w:rsidR="00912355" w:rsidRPr="00047BA8" w:rsidRDefault="00912355" w:rsidP="0091235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3FE24E70" w14:textId="38D555A0" w:rsidR="00912355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1.29. </w:t>
            </w:r>
            <w:r w:rsidR="00912355" w:rsidRPr="00047BA8">
              <w:rPr>
                <w:sz w:val="22"/>
                <w:szCs w:val="22"/>
              </w:rPr>
              <w:t xml:space="preserve">Механизм фиксации боковых ограждений 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67E7F77A" w14:textId="1F244959" w:rsidR="00912355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 w:rsidRPr="000D21DE">
              <w:rPr>
                <w:sz w:val="22"/>
                <w:szCs w:val="22"/>
              </w:rPr>
              <w:t>Пружинно-кнопочный фиксатор</w:t>
            </w:r>
          </w:p>
        </w:tc>
        <w:tc>
          <w:tcPr>
            <w:tcW w:w="339" w:type="pct"/>
            <w:vAlign w:val="center"/>
          </w:tcPr>
          <w:p w14:paraId="490DE686" w14:textId="11045FBB" w:rsidR="00912355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35518F67" w14:textId="6FD94912" w:rsidR="00912355" w:rsidRPr="00047BA8" w:rsidRDefault="00912355" w:rsidP="00912355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Значение характеристики не может изменяться участником закупки. </w:t>
            </w:r>
          </w:p>
        </w:tc>
        <w:tc>
          <w:tcPr>
            <w:tcW w:w="305" w:type="pct"/>
            <w:vMerge/>
            <w:vAlign w:val="center"/>
          </w:tcPr>
          <w:p w14:paraId="14F72B67" w14:textId="77777777" w:rsidR="00912355" w:rsidRPr="00047BA8" w:rsidRDefault="00912355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6948BEBF" w14:textId="77777777" w:rsidR="00912355" w:rsidRPr="00047BA8" w:rsidRDefault="00912355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912355" w:rsidRPr="00047BA8" w14:paraId="62129B72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6424B11F" w14:textId="77777777" w:rsidR="00912355" w:rsidRPr="00047BA8" w:rsidRDefault="00912355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6EABDF6E" w14:textId="77777777" w:rsidR="00912355" w:rsidRPr="00047BA8" w:rsidRDefault="00912355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2A77F63" w14:textId="77777777" w:rsidR="00912355" w:rsidRPr="00047BA8" w:rsidRDefault="00912355" w:rsidP="0091235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ECEDFB0" w14:textId="783C63E0" w:rsidR="00912355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1.30. </w:t>
            </w:r>
            <w:r w:rsidR="00912355" w:rsidRPr="00047BA8">
              <w:rPr>
                <w:sz w:val="22"/>
                <w:szCs w:val="22"/>
              </w:rPr>
              <w:t xml:space="preserve">Материал торцевых спинок </w:t>
            </w:r>
          </w:p>
        </w:tc>
        <w:tc>
          <w:tcPr>
            <w:tcW w:w="753" w:type="pct"/>
            <w:shd w:val="clear" w:color="auto" w:fill="auto"/>
          </w:tcPr>
          <w:p w14:paraId="61686443" w14:textId="674BC35D" w:rsidR="00912355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ABS-пластик</w:t>
            </w:r>
          </w:p>
        </w:tc>
        <w:tc>
          <w:tcPr>
            <w:tcW w:w="339" w:type="pct"/>
            <w:vAlign w:val="center"/>
          </w:tcPr>
          <w:p w14:paraId="7CDB4BF5" w14:textId="562EE412" w:rsidR="00912355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03FDEC3F" w14:textId="2792E8B9" w:rsidR="00912355" w:rsidRPr="00047BA8" w:rsidRDefault="00912355" w:rsidP="00912355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3F5CD247" w14:textId="77777777" w:rsidR="00912355" w:rsidRPr="00047BA8" w:rsidRDefault="00912355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66FBB9C5" w14:textId="77777777" w:rsidR="00912355" w:rsidRPr="00047BA8" w:rsidRDefault="00912355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912355" w:rsidRPr="00047BA8" w14:paraId="53620CF4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554F4E3F" w14:textId="77777777" w:rsidR="00912355" w:rsidRPr="00047BA8" w:rsidRDefault="00912355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E79B3C2" w14:textId="77777777" w:rsidR="00912355" w:rsidRPr="00047BA8" w:rsidRDefault="00912355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7DF1F064" w14:textId="77777777" w:rsidR="00912355" w:rsidRPr="00047BA8" w:rsidRDefault="00912355" w:rsidP="0091235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45A02124" w14:textId="3FD07CBD" w:rsidR="00912355" w:rsidRPr="00047BA8" w:rsidRDefault="000D21DE" w:rsidP="000D21DE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1.31. </w:t>
            </w:r>
            <w:r w:rsidR="00912355" w:rsidRPr="00047BA8">
              <w:rPr>
                <w:sz w:val="22"/>
                <w:szCs w:val="22"/>
              </w:rPr>
              <w:t xml:space="preserve">Материал ложементов </w:t>
            </w:r>
          </w:p>
        </w:tc>
        <w:tc>
          <w:tcPr>
            <w:tcW w:w="753" w:type="pct"/>
            <w:shd w:val="clear" w:color="auto" w:fill="auto"/>
          </w:tcPr>
          <w:p w14:paraId="2B2442D0" w14:textId="55728D84" w:rsidR="00912355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Сталь</w:t>
            </w:r>
          </w:p>
        </w:tc>
        <w:tc>
          <w:tcPr>
            <w:tcW w:w="339" w:type="pct"/>
            <w:vAlign w:val="center"/>
          </w:tcPr>
          <w:p w14:paraId="2923EC26" w14:textId="1E985CDA" w:rsidR="00912355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62272553" w14:textId="70E9E0F7" w:rsidR="00912355" w:rsidRPr="00047BA8" w:rsidRDefault="00912355" w:rsidP="00912355">
            <w:pPr>
              <w:jc w:val="center"/>
              <w:rPr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Значение характеристики не может изменяться участником закупки</w:t>
            </w:r>
            <w:r w:rsidRPr="00047BA8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5" w:type="pct"/>
            <w:vMerge/>
            <w:vAlign w:val="center"/>
          </w:tcPr>
          <w:p w14:paraId="12CFD1D9" w14:textId="77777777" w:rsidR="00912355" w:rsidRPr="00047BA8" w:rsidRDefault="00912355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49B22C80" w14:textId="77777777" w:rsidR="00912355" w:rsidRPr="00047BA8" w:rsidRDefault="00912355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912355" w:rsidRPr="00047BA8" w14:paraId="703C6ECD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134B9AAE" w14:textId="77777777" w:rsidR="00912355" w:rsidRPr="00047BA8" w:rsidRDefault="00912355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679C13A" w14:textId="77777777" w:rsidR="00912355" w:rsidRPr="00047BA8" w:rsidRDefault="00912355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7F6BADE" w14:textId="77777777" w:rsidR="00912355" w:rsidRPr="00047BA8" w:rsidRDefault="00912355" w:rsidP="0091235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F6BA698" w14:textId="205E923A" w:rsidR="00912355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1.32. </w:t>
            </w:r>
            <w:r w:rsidR="00912355" w:rsidRPr="00047BA8">
              <w:rPr>
                <w:sz w:val="22"/>
                <w:szCs w:val="22"/>
              </w:rPr>
              <w:t xml:space="preserve">Торцевые спинки кровати </w:t>
            </w:r>
          </w:p>
        </w:tc>
        <w:tc>
          <w:tcPr>
            <w:tcW w:w="753" w:type="pct"/>
            <w:shd w:val="clear" w:color="auto" w:fill="auto"/>
          </w:tcPr>
          <w:p w14:paraId="0FE30E28" w14:textId="4FD67F86" w:rsidR="00912355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Быстросъемные с системой блокировки</w:t>
            </w:r>
          </w:p>
        </w:tc>
        <w:tc>
          <w:tcPr>
            <w:tcW w:w="339" w:type="pct"/>
            <w:vAlign w:val="center"/>
          </w:tcPr>
          <w:p w14:paraId="14A2CE9B" w14:textId="2949A823" w:rsidR="00912355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44DCBB05" w14:textId="419AF65B" w:rsidR="00912355" w:rsidRPr="00047BA8" w:rsidRDefault="00912355" w:rsidP="00912355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62FF76D2" w14:textId="77777777" w:rsidR="00912355" w:rsidRPr="00047BA8" w:rsidRDefault="00912355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D7E457B" w14:textId="77777777" w:rsidR="00912355" w:rsidRPr="00047BA8" w:rsidRDefault="00912355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912355" w:rsidRPr="00047BA8" w14:paraId="7F863B91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56B999BF" w14:textId="77777777" w:rsidR="00912355" w:rsidRPr="00047BA8" w:rsidRDefault="00912355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294C1BF0" w14:textId="77777777" w:rsidR="00912355" w:rsidRPr="00047BA8" w:rsidRDefault="00912355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67D8A113" w14:textId="77777777" w:rsidR="00912355" w:rsidRPr="00047BA8" w:rsidRDefault="00912355" w:rsidP="0091235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CA83C67" w14:textId="490EBF6D" w:rsidR="00912355" w:rsidRPr="00047BA8" w:rsidRDefault="000D21DE" w:rsidP="000D21DE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1.33. </w:t>
            </w:r>
            <w:proofErr w:type="spellStart"/>
            <w:r w:rsidR="00912355" w:rsidRPr="00047BA8">
              <w:rPr>
                <w:sz w:val="22"/>
                <w:szCs w:val="22"/>
              </w:rPr>
              <w:t>Атравматическиме</w:t>
            </w:r>
            <w:proofErr w:type="spellEnd"/>
            <w:r w:rsidR="00912355" w:rsidRPr="00047BA8">
              <w:rPr>
                <w:sz w:val="22"/>
                <w:szCs w:val="22"/>
              </w:rPr>
              <w:t xml:space="preserve"> угловые бампера</w:t>
            </w:r>
          </w:p>
        </w:tc>
        <w:tc>
          <w:tcPr>
            <w:tcW w:w="753" w:type="pct"/>
            <w:shd w:val="clear" w:color="auto" w:fill="auto"/>
          </w:tcPr>
          <w:p w14:paraId="5D2227D6" w14:textId="776C3A1B" w:rsidR="00912355" w:rsidRPr="00047BA8" w:rsidRDefault="00912355" w:rsidP="00912355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Наличие</w:t>
            </w:r>
          </w:p>
        </w:tc>
        <w:tc>
          <w:tcPr>
            <w:tcW w:w="339" w:type="pct"/>
            <w:vAlign w:val="center"/>
          </w:tcPr>
          <w:p w14:paraId="025F36A8" w14:textId="6019979F" w:rsidR="00912355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19C06C74" w14:textId="09C40FB3" w:rsidR="00912355" w:rsidRPr="00047BA8" w:rsidRDefault="00912355" w:rsidP="00912355">
            <w:pPr>
              <w:jc w:val="center"/>
              <w:rPr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060D5212" w14:textId="77777777" w:rsidR="00912355" w:rsidRPr="00047BA8" w:rsidRDefault="00912355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4812424C" w14:textId="77777777" w:rsidR="00912355" w:rsidRPr="00047BA8" w:rsidRDefault="00912355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912355" w:rsidRPr="00047BA8" w14:paraId="428C84B8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1F170545" w14:textId="77777777" w:rsidR="00912355" w:rsidRPr="00047BA8" w:rsidRDefault="00912355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131FB76" w14:textId="77777777" w:rsidR="00912355" w:rsidRPr="00047BA8" w:rsidRDefault="00912355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0588BE14" w14:textId="77777777" w:rsidR="00912355" w:rsidRPr="00047BA8" w:rsidRDefault="00912355" w:rsidP="0091235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9F0C16E" w14:textId="0CA44934" w:rsidR="00912355" w:rsidRPr="00047BA8" w:rsidRDefault="000D21DE" w:rsidP="000D21DE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1.34. </w:t>
            </w:r>
            <w:proofErr w:type="spellStart"/>
            <w:r w:rsidR="00912355" w:rsidRPr="00047BA8">
              <w:rPr>
                <w:sz w:val="22"/>
                <w:szCs w:val="22"/>
              </w:rPr>
              <w:t>Инфузионная</w:t>
            </w:r>
            <w:proofErr w:type="spellEnd"/>
            <w:r w:rsidR="00912355" w:rsidRPr="00047BA8">
              <w:rPr>
                <w:sz w:val="22"/>
                <w:szCs w:val="22"/>
              </w:rPr>
              <w:t xml:space="preserve"> стойка</w:t>
            </w:r>
          </w:p>
        </w:tc>
        <w:tc>
          <w:tcPr>
            <w:tcW w:w="753" w:type="pct"/>
            <w:shd w:val="clear" w:color="auto" w:fill="auto"/>
          </w:tcPr>
          <w:p w14:paraId="543993B1" w14:textId="4D9C2EB3" w:rsidR="00912355" w:rsidRPr="00047BA8" w:rsidRDefault="00912355" w:rsidP="00912355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Наличие</w:t>
            </w:r>
          </w:p>
        </w:tc>
        <w:tc>
          <w:tcPr>
            <w:tcW w:w="339" w:type="pct"/>
            <w:vAlign w:val="center"/>
          </w:tcPr>
          <w:p w14:paraId="3FE3DB5F" w14:textId="50DAA90B" w:rsidR="00912355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23639ED6" w14:textId="576850C0" w:rsidR="00912355" w:rsidRPr="00047BA8" w:rsidRDefault="00912355" w:rsidP="00912355">
            <w:pPr>
              <w:jc w:val="center"/>
              <w:rPr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Значение характеристики не может изменяться участником закупки</w:t>
            </w:r>
            <w:r w:rsidRPr="00047BA8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305" w:type="pct"/>
            <w:vMerge/>
            <w:vAlign w:val="center"/>
          </w:tcPr>
          <w:p w14:paraId="3FD12A9E" w14:textId="77777777" w:rsidR="00912355" w:rsidRPr="00047BA8" w:rsidRDefault="00912355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65CD60D" w14:textId="77777777" w:rsidR="00912355" w:rsidRPr="00047BA8" w:rsidRDefault="00912355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912355" w:rsidRPr="00047BA8" w14:paraId="6F4A329C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49D331BB" w14:textId="77777777" w:rsidR="00912355" w:rsidRPr="00047BA8" w:rsidRDefault="00912355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46279D43" w14:textId="77777777" w:rsidR="00912355" w:rsidRPr="00047BA8" w:rsidRDefault="00912355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78C8F45E" w14:textId="77777777" w:rsidR="00912355" w:rsidRPr="00047BA8" w:rsidRDefault="00912355" w:rsidP="0091235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5053C2F8" w14:textId="2C9B625F" w:rsidR="00912355" w:rsidRPr="00047BA8" w:rsidRDefault="000D21DE" w:rsidP="000D21DE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1.35. </w:t>
            </w:r>
            <w:r w:rsidR="00912355" w:rsidRPr="00047BA8">
              <w:rPr>
                <w:sz w:val="22"/>
                <w:szCs w:val="22"/>
              </w:rPr>
              <w:t>Стойка для подтягивания</w:t>
            </w:r>
          </w:p>
        </w:tc>
        <w:tc>
          <w:tcPr>
            <w:tcW w:w="753" w:type="pct"/>
            <w:shd w:val="clear" w:color="auto" w:fill="auto"/>
          </w:tcPr>
          <w:p w14:paraId="386B71A5" w14:textId="7BB85873" w:rsidR="00912355" w:rsidRPr="00047BA8" w:rsidRDefault="00912355" w:rsidP="00912355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Наличие</w:t>
            </w:r>
          </w:p>
        </w:tc>
        <w:tc>
          <w:tcPr>
            <w:tcW w:w="339" w:type="pct"/>
            <w:vAlign w:val="center"/>
          </w:tcPr>
          <w:p w14:paraId="0CF3A0B5" w14:textId="6F93F59E" w:rsidR="00912355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79690A74" w14:textId="57EEBAAD" w:rsidR="00912355" w:rsidRPr="00047BA8" w:rsidRDefault="00912355" w:rsidP="00912355">
            <w:pPr>
              <w:jc w:val="center"/>
              <w:rPr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Значение характеристики не может изменяться участником закупки</w:t>
            </w:r>
            <w:r w:rsidRPr="00047BA8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5" w:type="pct"/>
            <w:vMerge/>
            <w:vAlign w:val="center"/>
          </w:tcPr>
          <w:p w14:paraId="4DC30804" w14:textId="77777777" w:rsidR="00912355" w:rsidRPr="00047BA8" w:rsidRDefault="00912355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4E174F4E" w14:textId="77777777" w:rsidR="00912355" w:rsidRPr="00047BA8" w:rsidRDefault="00912355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5530DCB2" w14:textId="77777777" w:rsidTr="00FE399C">
        <w:trPr>
          <w:jc w:val="center"/>
        </w:trPr>
        <w:tc>
          <w:tcPr>
            <w:tcW w:w="174" w:type="pct"/>
            <w:vMerge w:val="restart"/>
            <w:vAlign w:val="center"/>
          </w:tcPr>
          <w:p w14:paraId="29FB6875" w14:textId="710FCE55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609" w:type="pct"/>
            <w:vMerge w:val="restart"/>
            <w:shd w:val="clear" w:color="auto" w:fill="auto"/>
            <w:noWrap/>
            <w:vAlign w:val="center"/>
          </w:tcPr>
          <w:p w14:paraId="2CE31D02" w14:textId="701D110D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Шкаф для хранения лекарственных средств</w:t>
            </w:r>
          </w:p>
        </w:tc>
        <w:tc>
          <w:tcPr>
            <w:tcW w:w="478" w:type="pct"/>
            <w:vMerge w:val="restart"/>
            <w:shd w:val="clear" w:color="auto" w:fill="auto"/>
            <w:vAlign w:val="center"/>
          </w:tcPr>
          <w:p w14:paraId="1FDC9AAA" w14:textId="26240999" w:rsidR="00FE399C" w:rsidRPr="00047BA8" w:rsidRDefault="00FE399C" w:rsidP="00912355">
            <w:pPr>
              <w:jc w:val="both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32.50.30.110-00000017</w:t>
            </w:r>
          </w:p>
        </w:tc>
        <w:tc>
          <w:tcPr>
            <w:tcW w:w="1087" w:type="pct"/>
            <w:shd w:val="clear" w:color="auto" w:fill="auto"/>
            <w:vAlign w:val="center"/>
          </w:tcPr>
          <w:p w14:paraId="6D26236D" w14:textId="1605D0F2" w:rsidR="00FE399C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2.1. </w:t>
            </w:r>
            <w:r w:rsidR="00FE399C" w:rsidRPr="00047BA8">
              <w:rPr>
                <w:bCs/>
                <w:sz w:val="22"/>
                <w:szCs w:val="22"/>
              </w:rPr>
              <w:t>Габаритные размеры - высота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6B2A0B39" w14:textId="08A2336A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≥ </w:t>
            </w:r>
            <w:r w:rsidRPr="00047BA8">
              <w:rPr>
                <w:bCs/>
                <w:sz w:val="22"/>
                <w:szCs w:val="22"/>
              </w:rPr>
              <w:t xml:space="preserve">1650 </w:t>
            </w:r>
            <w:r w:rsidRPr="00047BA8">
              <w:rPr>
                <w:sz w:val="22"/>
                <w:szCs w:val="22"/>
                <w:shd w:val="clear" w:color="auto" w:fill="FFFFFF"/>
              </w:rPr>
              <w:t>и  ≤ 1660</w:t>
            </w:r>
          </w:p>
        </w:tc>
        <w:tc>
          <w:tcPr>
            <w:tcW w:w="339" w:type="pct"/>
            <w:vAlign w:val="center"/>
          </w:tcPr>
          <w:p w14:paraId="46FD8903" w14:textId="519B10B2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077E02F2" w14:textId="44DC566E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 w:val="restart"/>
            <w:vAlign w:val="center"/>
          </w:tcPr>
          <w:p w14:paraId="0843C300" w14:textId="53EC84AA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60" w:type="pct"/>
            <w:vMerge w:val="restart"/>
            <w:vAlign w:val="center"/>
          </w:tcPr>
          <w:p w14:paraId="2A9C9C9C" w14:textId="33AA4B45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6</w:t>
            </w:r>
          </w:p>
        </w:tc>
      </w:tr>
      <w:tr w:rsidR="00FE399C" w:rsidRPr="00047BA8" w14:paraId="02CF3029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121CECE5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7AB8C802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DDDE51F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64AB9B6B" w14:textId="795A58A4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2.2. </w:t>
            </w:r>
            <w:r w:rsidR="00FE399C" w:rsidRPr="00047BA8">
              <w:rPr>
                <w:bCs/>
                <w:sz w:val="22"/>
                <w:szCs w:val="22"/>
              </w:rPr>
              <w:t>Габаритные размеры - ширина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26764AD0" w14:textId="357CB494" w:rsidR="00FE399C" w:rsidRPr="00047BA8" w:rsidRDefault="00FE399C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>≥ 695</w:t>
            </w:r>
            <w:r w:rsidRPr="00047BA8">
              <w:rPr>
                <w:bCs/>
                <w:sz w:val="22"/>
                <w:szCs w:val="22"/>
              </w:rPr>
              <w:t xml:space="preserve"> </w:t>
            </w:r>
            <w:r w:rsidRPr="00047BA8">
              <w:rPr>
                <w:sz w:val="22"/>
                <w:szCs w:val="22"/>
                <w:shd w:val="clear" w:color="auto" w:fill="FFFFFF"/>
              </w:rPr>
              <w:t>и  ≤ 705</w:t>
            </w:r>
          </w:p>
        </w:tc>
        <w:tc>
          <w:tcPr>
            <w:tcW w:w="339" w:type="pct"/>
            <w:vAlign w:val="center"/>
          </w:tcPr>
          <w:p w14:paraId="2320D978" w14:textId="0C28652A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3E438425" w14:textId="04BDB61B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3F315815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630CF2E5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3D23C59A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05619F98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D34438B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290FDD40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60A7AB1A" w14:textId="2CB89E5B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2.3. </w:t>
            </w:r>
            <w:r w:rsidR="00FE399C" w:rsidRPr="00047BA8">
              <w:rPr>
                <w:bCs/>
                <w:sz w:val="22"/>
                <w:szCs w:val="22"/>
              </w:rPr>
              <w:t>Габаритные размеры - глубина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1B5BEFE5" w14:textId="2EF5AD53" w:rsidR="00FE399C" w:rsidRPr="00047BA8" w:rsidRDefault="00FE399C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≥ </w:t>
            </w:r>
            <w:r w:rsidRPr="00047BA8">
              <w:rPr>
                <w:bCs/>
                <w:sz w:val="22"/>
                <w:szCs w:val="22"/>
              </w:rPr>
              <w:t xml:space="preserve">315 </w:t>
            </w:r>
            <w:r w:rsidRPr="00047BA8">
              <w:rPr>
                <w:sz w:val="22"/>
                <w:szCs w:val="22"/>
                <w:shd w:val="clear" w:color="auto" w:fill="FFFFFF"/>
              </w:rPr>
              <w:t>и  ≤ 325</w:t>
            </w:r>
          </w:p>
        </w:tc>
        <w:tc>
          <w:tcPr>
            <w:tcW w:w="339" w:type="pct"/>
            <w:vAlign w:val="center"/>
          </w:tcPr>
          <w:p w14:paraId="310EE9CD" w14:textId="22071AD4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242C2D80" w14:textId="059CEA0C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4DDA3AAD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4809DB02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15DD4D16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4612F583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6061796F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67C75D0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3FC061E9" w14:textId="2B5ADF8D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2.4. </w:t>
            </w:r>
            <w:r w:rsidR="00FE399C" w:rsidRPr="00047BA8">
              <w:rPr>
                <w:bCs/>
                <w:sz w:val="22"/>
                <w:szCs w:val="22"/>
              </w:rPr>
              <w:t>Высота с установленными опорами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52790E12" w14:textId="519C0BA9" w:rsidR="00FE399C" w:rsidRPr="00047BA8" w:rsidRDefault="00FE399C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≥ </w:t>
            </w:r>
            <w:r w:rsidRPr="00047BA8">
              <w:rPr>
                <w:bCs/>
                <w:sz w:val="22"/>
                <w:szCs w:val="22"/>
              </w:rPr>
              <w:t xml:space="preserve">1750 </w:t>
            </w:r>
            <w:r w:rsidRPr="00047BA8">
              <w:rPr>
                <w:sz w:val="22"/>
                <w:szCs w:val="22"/>
                <w:shd w:val="clear" w:color="auto" w:fill="FFFFFF"/>
              </w:rPr>
              <w:t>и  ≤ 1760</w:t>
            </w:r>
          </w:p>
        </w:tc>
        <w:tc>
          <w:tcPr>
            <w:tcW w:w="339" w:type="pct"/>
            <w:vAlign w:val="center"/>
          </w:tcPr>
          <w:p w14:paraId="091DADFF" w14:textId="6A782171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52A8C0DD" w14:textId="1DA7DE18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2EFBC517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0BC4BEED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6E0DFDE5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4940B426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24BF317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46B998AA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59228D65" w14:textId="00D9BDB1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2.5. </w:t>
            </w:r>
            <w:r w:rsidR="00FE399C" w:rsidRPr="00047BA8">
              <w:rPr>
                <w:bCs/>
                <w:sz w:val="22"/>
                <w:szCs w:val="22"/>
              </w:rPr>
              <w:t>Материал</w:t>
            </w:r>
            <w:r w:rsidR="00FE399C" w:rsidRPr="00047BA8">
              <w:rPr>
                <w:bCs/>
                <w:sz w:val="22"/>
                <w:szCs w:val="22"/>
                <w:lang w:val="en-US"/>
              </w:rPr>
              <w:t xml:space="preserve"> </w:t>
            </w:r>
            <w:r w:rsidR="00FE399C" w:rsidRPr="00047BA8">
              <w:rPr>
                <w:bCs/>
                <w:sz w:val="22"/>
                <w:szCs w:val="22"/>
              </w:rPr>
              <w:t>каркаса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1D973B27" w14:textId="7DE6AB2A" w:rsidR="00FE399C" w:rsidRPr="00047BA8" w:rsidRDefault="00FE399C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bCs/>
                <w:sz w:val="22"/>
                <w:szCs w:val="22"/>
              </w:rPr>
              <w:t>Сталь</w:t>
            </w:r>
          </w:p>
        </w:tc>
        <w:tc>
          <w:tcPr>
            <w:tcW w:w="339" w:type="pct"/>
            <w:vAlign w:val="center"/>
          </w:tcPr>
          <w:p w14:paraId="4DC50A61" w14:textId="15415E1A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1B2C0275" w14:textId="07C3B808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02670678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456FD367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6BDC41D2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209B8A41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A13AA18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2F712353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2265015E" w14:textId="37DAAF6D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2.6. </w:t>
            </w:r>
            <w:r w:rsidR="00FE399C" w:rsidRPr="00047BA8">
              <w:rPr>
                <w:bCs/>
                <w:sz w:val="22"/>
                <w:szCs w:val="22"/>
              </w:rPr>
              <w:t>Толщина стали корпуса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17F2414D" w14:textId="5C8AF0F8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≥ </w:t>
            </w:r>
            <w:r w:rsidRPr="00047BA8">
              <w:rPr>
                <w:bCs/>
                <w:sz w:val="22"/>
                <w:szCs w:val="22"/>
              </w:rPr>
              <w:t xml:space="preserve">0,5 </w:t>
            </w:r>
            <w:r w:rsidRPr="00047BA8">
              <w:rPr>
                <w:sz w:val="22"/>
                <w:szCs w:val="22"/>
                <w:shd w:val="clear" w:color="auto" w:fill="FFFFFF"/>
              </w:rPr>
              <w:t>и  ≤ 0,7</w:t>
            </w:r>
          </w:p>
        </w:tc>
        <w:tc>
          <w:tcPr>
            <w:tcW w:w="339" w:type="pct"/>
            <w:vAlign w:val="center"/>
          </w:tcPr>
          <w:p w14:paraId="43BFEBC2" w14:textId="594B52CD" w:rsidR="00FE399C" w:rsidRPr="00047BA8" w:rsidRDefault="00FE399C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34C44193" w14:textId="39B47437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681484E8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63BB6AF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259EEBF2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5229FD0B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2FDD5D5F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A53DF33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5EA691A0" w14:textId="2761A254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2.7. </w:t>
            </w:r>
            <w:r w:rsidR="00FE399C" w:rsidRPr="00047BA8">
              <w:rPr>
                <w:bCs/>
                <w:sz w:val="22"/>
                <w:szCs w:val="22"/>
              </w:rPr>
              <w:t>Толщина стали дверей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372D88C2" w14:textId="745BFA69" w:rsidR="00FE399C" w:rsidRPr="00047BA8" w:rsidRDefault="00FE399C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≥ </w:t>
            </w:r>
            <w:r w:rsidRPr="00047BA8">
              <w:rPr>
                <w:bCs/>
                <w:sz w:val="22"/>
                <w:szCs w:val="22"/>
              </w:rPr>
              <w:t xml:space="preserve">0,6 </w:t>
            </w:r>
            <w:r w:rsidRPr="00047BA8">
              <w:rPr>
                <w:sz w:val="22"/>
                <w:szCs w:val="22"/>
                <w:shd w:val="clear" w:color="auto" w:fill="FFFFFF"/>
              </w:rPr>
              <w:t>и  ≤ 0,8</w:t>
            </w:r>
          </w:p>
        </w:tc>
        <w:tc>
          <w:tcPr>
            <w:tcW w:w="339" w:type="pct"/>
            <w:vAlign w:val="center"/>
          </w:tcPr>
          <w:p w14:paraId="68E447F3" w14:textId="07A27686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18A92E70" w14:textId="7EA9A733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2D674D83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6F1577B9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577F0247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3D7F4754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6E04193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744078FE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686EAB3F" w14:textId="15DEB1E4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2.8. </w:t>
            </w:r>
            <w:r w:rsidR="00FE399C" w:rsidRPr="00047BA8">
              <w:rPr>
                <w:bCs/>
                <w:sz w:val="22"/>
                <w:szCs w:val="22"/>
              </w:rPr>
              <w:t>Количество отделений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78AC7D34" w14:textId="686D657B" w:rsidR="00FE399C" w:rsidRPr="00047BA8" w:rsidRDefault="00FE399C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047BA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39" w:type="pct"/>
            <w:vAlign w:val="center"/>
          </w:tcPr>
          <w:p w14:paraId="0C4C349F" w14:textId="47DB1625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5" w:type="pct"/>
            <w:vAlign w:val="center"/>
          </w:tcPr>
          <w:p w14:paraId="628B6DA2" w14:textId="4F6E6ABE" w:rsidR="00FE399C" w:rsidRPr="00047BA8" w:rsidRDefault="00147026" w:rsidP="00912355">
            <w:pPr>
              <w:jc w:val="center"/>
              <w:rPr>
                <w:iCs/>
                <w:sz w:val="22"/>
                <w:szCs w:val="22"/>
              </w:rPr>
            </w:pPr>
            <w:r w:rsidRPr="00147026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19F9D0B2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1FC80546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679C2AE1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68D84CFD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4D0E69DD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3D0028F7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4A3051DD" w14:textId="16BDFCCD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2.9. </w:t>
            </w:r>
            <w:r w:rsidR="00FE399C" w:rsidRPr="00047BA8">
              <w:rPr>
                <w:bCs/>
                <w:sz w:val="22"/>
                <w:szCs w:val="22"/>
              </w:rPr>
              <w:t>Верхнее отделение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3AC165B9" w14:textId="627FC06A" w:rsidR="00FE399C" w:rsidRPr="00047BA8" w:rsidRDefault="00FE399C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bCs/>
                <w:sz w:val="22"/>
                <w:szCs w:val="22"/>
              </w:rPr>
              <w:t>Наличие</w:t>
            </w:r>
          </w:p>
        </w:tc>
        <w:tc>
          <w:tcPr>
            <w:tcW w:w="339" w:type="pct"/>
            <w:vAlign w:val="center"/>
          </w:tcPr>
          <w:p w14:paraId="28684D44" w14:textId="5A058BEE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4468E220" w14:textId="21D6191B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06B7B6DA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0EE78C6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6F35FC60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72A8A905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4B691775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9B5BA0C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6BAF3054" w14:textId="1197F481" w:rsidR="00FE399C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2.10. </w:t>
            </w:r>
            <w:r w:rsidR="00FE399C" w:rsidRPr="00047BA8">
              <w:rPr>
                <w:bCs/>
                <w:sz w:val="22"/>
                <w:szCs w:val="22"/>
              </w:rPr>
              <w:t xml:space="preserve">Внутренние габаритные размеры верхнего отделения -высота  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3ADDFBC7" w14:textId="325DA3E2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≥ </w:t>
            </w:r>
            <w:r w:rsidRPr="00047BA8">
              <w:rPr>
                <w:bCs/>
                <w:sz w:val="22"/>
                <w:szCs w:val="22"/>
              </w:rPr>
              <w:t xml:space="preserve">800 </w:t>
            </w:r>
            <w:r w:rsidRPr="00047BA8">
              <w:rPr>
                <w:sz w:val="22"/>
                <w:szCs w:val="22"/>
                <w:shd w:val="clear" w:color="auto" w:fill="FFFFFF"/>
              </w:rPr>
              <w:t>и  ≤ 810</w:t>
            </w:r>
          </w:p>
        </w:tc>
        <w:tc>
          <w:tcPr>
            <w:tcW w:w="339" w:type="pct"/>
            <w:vAlign w:val="center"/>
          </w:tcPr>
          <w:p w14:paraId="7110E578" w14:textId="4D64DC95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3040272D" w14:textId="316F24E9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282BC97C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32DD4F3F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06BA61A4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20E73A1B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61ACDBB3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3F753D37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0FBA42FF" w14:textId="0D8BBCE7" w:rsidR="00FE399C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2.11. </w:t>
            </w:r>
            <w:r w:rsidR="00FE399C" w:rsidRPr="00047BA8">
              <w:rPr>
                <w:bCs/>
                <w:sz w:val="22"/>
                <w:szCs w:val="22"/>
              </w:rPr>
              <w:t>Количество дверей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77A8E635" w14:textId="43334672" w:rsidR="00FE399C" w:rsidRPr="00047BA8" w:rsidRDefault="00FE399C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047BA8">
              <w:rPr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339" w:type="pct"/>
            <w:vAlign w:val="center"/>
          </w:tcPr>
          <w:p w14:paraId="25947A96" w14:textId="21225550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5" w:type="pct"/>
            <w:vAlign w:val="center"/>
          </w:tcPr>
          <w:p w14:paraId="4C2FA5BB" w14:textId="3A31D1B0" w:rsidR="00FE399C" w:rsidRPr="00047BA8" w:rsidRDefault="00147026" w:rsidP="00912355">
            <w:pPr>
              <w:jc w:val="center"/>
              <w:rPr>
                <w:iCs/>
                <w:sz w:val="22"/>
                <w:szCs w:val="22"/>
              </w:rPr>
            </w:pPr>
            <w:r w:rsidRPr="00147026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5AF5DD96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2542977D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43231580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79FDE51D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1C4B71EA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55DD289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4B6291E8" w14:textId="44DA9AB2" w:rsidR="00FE399C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2.12. </w:t>
            </w:r>
            <w:r w:rsidR="00FE399C" w:rsidRPr="00047BA8">
              <w:rPr>
                <w:bCs/>
                <w:sz w:val="22"/>
                <w:szCs w:val="22"/>
              </w:rPr>
              <w:t>Материал дверей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1F845DB4" w14:textId="00A86CE2" w:rsidR="00FE399C" w:rsidRPr="00047BA8" w:rsidRDefault="00FE399C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bCs/>
                <w:sz w:val="22"/>
                <w:szCs w:val="22"/>
              </w:rPr>
              <w:t>Сталь</w:t>
            </w:r>
          </w:p>
        </w:tc>
        <w:tc>
          <w:tcPr>
            <w:tcW w:w="339" w:type="pct"/>
            <w:vAlign w:val="center"/>
          </w:tcPr>
          <w:p w14:paraId="340B95DD" w14:textId="5865C8C8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3B810019" w14:textId="53D480B7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5EED9D7D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CBFBF84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715590D5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1AC77661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71152B58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42CD371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56B87549" w14:textId="116D8206" w:rsidR="00FE399C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2.13. </w:t>
            </w:r>
            <w:r w:rsidR="00FE399C" w:rsidRPr="00047BA8">
              <w:rPr>
                <w:bCs/>
                <w:sz w:val="22"/>
                <w:szCs w:val="22"/>
              </w:rPr>
              <w:t>Количество полок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7D78462F" w14:textId="3B3C673E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39" w:type="pct"/>
            <w:vAlign w:val="center"/>
          </w:tcPr>
          <w:p w14:paraId="0A298305" w14:textId="17517956" w:rsidR="00FE399C" w:rsidRPr="00047BA8" w:rsidRDefault="00FE399C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proofErr w:type="spell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5" w:type="pct"/>
            <w:vAlign w:val="center"/>
          </w:tcPr>
          <w:p w14:paraId="759419B9" w14:textId="64056170" w:rsidR="00FE399C" w:rsidRPr="00047BA8" w:rsidRDefault="00147026" w:rsidP="00912355">
            <w:pPr>
              <w:jc w:val="center"/>
              <w:rPr>
                <w:iCs/>
                <w:sz w:val="22"/>
                <w:szCs w:val="22"/>
              </w:rPr>
            </w:pPr>
            <w:r w:rsidRPr="00147026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4DABD647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448363C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7E0F5BEC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7F47195C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65A4CC0A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7E3491F1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41CFC37C" w14:textId="3121CE1D" w:rsidR="00FE399C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2.14. </w:t>
            </w:r>
            <w:r w:rsidR="00FE399C" w:rsidRPr="00047BA8">
              <w:rPr>
                <w:bCs/>
                <w:sz w:val="22"/>
                <w:szCs w:val="22"/>
              </w:rPr>
              <w:t>Материал полок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5A8B4C7A" w14:textId="5BD16755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Сталь</w:t>
            </w:r>
          </w:p>
        </w:tc>
        <w:tc>
          <w:tcPr>
            <w:tcW w:w="339" w:type="pct"/>
            <w:vAlign w:val="center"/>
          </w:tcPr>
          <w:p w14:paraId="2D01DBC2" w14:textId="0B761E45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3B58697C" w14:textId="4D73F03E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49D382E0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250BA7E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2256804E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0C4F2DC0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49AD91E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38840D8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2D2C7C5B" w14:textId="78ECEF45" w:rsidR="00FE399C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2.15. </w:t>
            </w:r>
            <w:r w:rsidR="00FE399C" w:rsidRPr="00047BA8">
              <w:rPr>
                <w:bCs/>
                <w:sz w:val="22"/>
                <w:szCs w:val="22"/>
              </w:rPr>
              <w:t>Максимальная нагрузка на полку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1EAB7964" w14:textId="64976F0F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≥ </w:t>
            </w:r>
            <w:r w:rsidRPr="00047BA8">
              <w:rPr>
                <w:bCs/>
                <w:sz w:val="22"/>
                <w:szCs w:val="22"/>
              </w:rPr>
              <w:t>30</w:t>
            </w:r>
            <w:r w:rsidRPr="00047BA8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339" w:type="pct"/>
            <w:vAlign w:val="center"/>
          </w:tcPr>
          <w:p w14:paraId="335CAC00" w14:textId="208C86F7" w:rsidR="00FE399C" w:rsidRPr="00047BA8" w:rsidRDefault="00FE399C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кг</w:t>
            </w:r>
          </w:p>
        </w:tc>
        <w:tc>
          <w:tcPr>
            <w:tcW w:w="995" w:type="pct"/>
            <w:vAlign w:val="center"/>
          </w:tcPr>
          <w:p w14:paraId="053F3819" w14:textId="4A227684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6557BE1E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2257716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3090B7EC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3FB22D26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317AE04D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1FBA71D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3E46E5C4" w14:textId="34A427DF" w:rsidR="00FE399C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2.16. </w:t>
            </w:r>
            <w:r w:rsidR="00FE399C" w:rsidRPr="00047BA8">
              <w:rPr>
                <w:bCs/>
                <w:sz w:val="22"/>
                <w:szCs w:val="22"/>
              </w:rPr>
              <w:t>Ручка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40E96F10" w14:textId="22698729" w:rsidR="00FE399C" w:rsidRPr="00047BA8" w:rsidRDefault="00FE399C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339" w:type="pct"/>
            <w:vAlign w:val="center"/>
          </w:tcPr>
          <w:p w14:paraId="56569101" w14:textId="4572E1CC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5" w:type="pct"/>
            <w:vAlign w:val="center"/>
          </w:tcPr>
          <w:p w14:paraId="5205A52F" w14:textId="78FB1234" w:rsidR="00FE399C" w:rsidRPr="00047BA8" w:rsidRDefault="00147026" w:rsidP="00912355">
            <w:pPr>
              <w:jc w:val="center"/>
              <w:rPr>
                <w:iCs/>
                <w:sz w:val="22"/>
                <w:szCs w:val="22"/>
              </w:rPr>
            </w:pPr>
            <w:r w:rsidRPr="00147026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3D9EE367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1386AC67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61CA5BF6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35A0E16B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77F4A507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7F6BF19A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6B20AF15" w14:textId="189A6EF4" w:rsidR="00FE399C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2.17. </w:t>
            </w:r>
            <w:r w:rsidR="00FE399C" w:rsidRPr="00047BA8">
              <w:rPr>
                <w:bCs/>
                <w:sz w:val="22"/>
                <w:szCs w:val="22"/>
              </w:rPr>
              <w:t>Замок ключевой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5FE9A87F" w14:textId="6F6190CB" w:rsidR="00FE399C" w:rsidRPr="00047BA8" w:rsidRDefault="00FE399C" w:rsidP="00912355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047BA8">
              <w:rPr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339" w:type="pct"/>
            <w:vAlign w:val="center"/>
          </w:tcPr>
          <w:p w14:paraId="21F1F152" w14:textId="0CFCB762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5" w:type="pct"/>
            <w:vAlign w:val="center"/>
          </w:tcPr>
          <w:p w14:paraId="59C3A0D1" w14:textId="4AAC7E52" w:rsidR="00FE399C" w:rsidRPr="00047BA8" w:rsidRDefault="00147026" w:rsidP="00912355">
            <w:pPr>
              <w:jc w:val="center"/>
              <w:rPr>
                <w:iCs/>
                <w:sz w:val="22"/>
                <w:szCs w:val="22"/>
              </w:rPr>
            </w:pPr>
            <w:r w:rsidRPr="00147026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40FD5D73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2F6D15A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145743A6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04C6E822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DC42549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48D73F8E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04AE02DB" w14:textId="779F516A" w:rsidR="00FE399C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2.18. </w:t>
            </w:r>
            <w:r w:rsidR="00FE399C" w:rsidRPr="00047BA8">
              <w:rPr>
                <w:bCs/>
                <w:sz w:val="22"/>
                <w:szCs w:val="22"/>
              </w:rPr>
              <w:t>Количество ключей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22B03DFD" w14:textId="707DAB38" w:rsidR="00FE399C" w:rsidRPr="00047BA8" w:rsidRDefault="00FE399C" w:rsidP="00912355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047BA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39" w:type="pct"/>
            <w:vAlign w:val="center"/>
          </w:tcPr>
          <w:p w14:paraId="5E46CFC0" w14:textId="201E7011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5" w:type="pct"/>
            <w:vAlign w:val="center"/>
          </w:tcPr>
          <w:p w14:paraId="5D9CE578" w14:textId="5D0FFD6A" w:rsidR="00FE399C" w:rsidRPr="00047BA8" w:rsidRDefault="00147026" w:rsidP="00912355">
            <w:pPr>
              <w:jc w:val="center"/>
              <w:rPr>
                <w:iCs/>
                <w:sz w:val="22"/>
                <w:szCs w:val="22"/>
              </w:rPr>
            </w:pPr>
            <w:r w:rsidRPr="00147026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671C1BEF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3C689CE1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5A2A8914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66A2C164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CE20F92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77C04BE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4BCEC969" w14:textId="36035A5A" w:rsidR="00FE399C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2.19. </w:t>
            </w:r>
            <w:r w:rsidR="00FE399C" w:rsidRPr="00047BA8">
              <w:rPr>
                <w:bCs/>
                <w:sz w:val="22"/>
                <w:szCs w:val="22"/>
              </w:rPr>
              <w:t>Нижнее отделение: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5711998F" w14:textId="350BD28A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Наличие</w:t>
            </w:r>
          </w:p>
        </w:tc>
        <w:tc>
          <w:tcPr>
            <w:tcW w:w="339" w:type="pct"/>
            <w:vAlign w:val="center"/>
          </w:tcPr>
          <w:p w14:paraId="593CE9AD" w14:textId="2198CEC1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10DD6CD0" w14:textId="7E4074B0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19A42EAC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4A9F3E6C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2A1BC42A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67CC31BF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1F9D5D02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7305C96D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400D412D" w14:textId="62231D1E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2.20. </w:t>
            </w:r>
            <w:r w:rsidR="00FE399C" w:rsidRPr="00047BA8">
              <w:rPr>
                <w:bCs/>
                <w:sz w:val="22"/>
                <w:szCs w:val="22"/>
              </w:rPr>
              <w:t>Внутренние габаритные размеры нижнего отделения – высота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578A2873" w14:textId="13268FB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≥ </w:t>
            </w:r>
            <w:r w:rsidRPr="00047BA8">
              <w:rPr>
                <w:bCs/>
                <w:sz w:val="22"/>
                <w:szCs w:val="22"/>
              </w:rPr>
              <w:t xml:space="preserve">800 </w:t>
            </w:r>
            <w:r w:rsidRPr="00047BA8">
              <w:rPr>
                <w:sz w:val="22"/>
                <w:szCs w:val="22"/>
                <w:shd w:val="clear" w:color="auto" w:fill="FFFFFF"/>
              </w:rPr>
              <w:t>и  ≤ 810</w:t>
            </w:r>
          </w:p>
        </w:tc>
        <w:tc>
          <w:tcPr>
            <w:tcW w:w="339" w:type="pct"/>
            <w:vAlign w:val="center"/>
          </w:tcPr>
          <w:p w14:paraId="6A3E9A18" w14:textId="49641CEC" w:rsidR="00FE399C" w:rsidRPr="00047BA8" w:rsidRDefault="00FE399C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7EAA6E25" w14:textId="20B6617A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6B508311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0AC1064F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7C2259D0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44091AE6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2C59C0D9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0A480FC4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099177E5" w14:textId="7820E0D6" w:rsidR="00FE399C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2.21. </w:t>
            </w:r>
            <w:r w:rsidR="00FE399C" w:rsidRPr="00047BA8">
              <w:rPr>
                <w:bCs/>
                <w:sz w:val="22"/>
                <w:szCs w:val="22"/>
              </w:rPr>
              <w:t>Количество дверей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2CB14DAE" w14:textId="44137C0E" w:rsidR="00FE399C" w:rsidRPr="00047BA8" w:rsidRDefault="00FE399C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339" w:type="pct"/>
            <w:vAlign w:val="center"/>
          </w:tcPr>
          <w:p w14:paraId="28FDDC9C" w14:textId="3A8AF329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5" w:type="pct"/>
            <w:vAlign w:val="center"/>
          </w:tcPr>
          <w:p w14:paraId="2E0522B1" w14:textId="758B9122" w:rsidR="00FE399C" w:rsidRPr="00047BA8" w:rsidRDefault="00147026" w:rsidP="00912355">
            <w:pPr>
              <w:jc w:val="center"/>
              <w:rPr>
                <w:iCs/>
                <w:sz w:val="22"/>
                <w:szCs w:val="22"/>
              </w:rPr>
            </w:pPr>
            <w:r w:rsidRPr="00147026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1610A7DC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1804684F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73C44EBB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2E032794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4A1211B6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323E4EC1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1B602193" w14:textId="60045CBB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2.22. </w:t>
            </w:r>
            <w:r w:rsidR="00FE399C" w:rsidRPr="00047BA8">
              <w:rPr>
                <w:bCs/>
                <w:sz w:val="22"/>
                <w:szCs w:val="22"/>
              </w:rPr>
              <w:t>Материал дверей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51F4C79D" w14:textId="1266D58E" w:rsidR="00FE399C" w:rsidRPr="00047BA8" w:rsidRDefault="00FE399C" w:rsidP="00912355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047BA8">
              <w:rPr>
                <w:bCs/>
                <w:sz w:val="22"/>
                <w:szCs w:val="22"/>
              </w:rPr>
              <w:t>Сталь</w:t>
            </w:r>
          </w:p>
        </w:tc>
        <w:tc>
          <w:tcPr>
            <w:tcW w:w="339" w:type="pct"/>
            <w:vAlign w:val="center"/>
          </w:tcPr>
          <w:p w14:paraId="369AA941" w14:textId="0E1B5C71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665BE692" w14:textId="4AB602D6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6EA96593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3AA9FE0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40E183D2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1269A08D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7940F0CD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4B62CF6C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28BC5241" w14:textId="4922605A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2.23. </w:t>
            </w:r>
            <w:r w:rsidR="00FE399C" w:rsidRPr="00047BA8">
              <w:rPr>
                <w:bCs/>
                <w:sz w:val="22"/>
                <w:szCs w:val="22"/>
              </w:rPr>
              <w:t>Количество полок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5BAC504B" w14:textId="3A214888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39" w:type="pct"/>
            <w:vAlign w:val="center"/>
          </w:tcPr>
          <w:p w14:paraId="7C912E6D" w14:textId="29E85EAD" w:rsidR="00FE399C" w:rsidRPr="00047BA8" w:rsidRDefault="00FE399C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proofErr w:type="spell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5" w:type="pct"/>
            <w:vAlign w:val="center"/>
          </w:tcPr>
          <w:p w14:paraId="68AEFBFD" w14:textId="7C7306E5" w:rsidR="00FE399C" w:rsidRPr="00047BA8" w:rsidRDefault="00147026" w:rsidP="00912355">
            <w:pPr>
              <w:jc w:val="center"/>
              <w:rPr>
                <w:iCs/>
                <w:sz w:val="22"/>
                <w:szCs w:val="22"/>
              </w:rPr>
            </w:pPr>
            <w:r w:rsidRPr="00147026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1C06046F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2DE4E2E7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60B88B30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423D481A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4403F333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6695B8A0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18D8CECF" w14:textId="68B3EF05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2.24. </w:t>
            </w:r>
            <w:r w:rsidR="00FE399C" w:rsidRPr="00047BA8">
              <w:rPr>
                <w:bCs/>
                <w:sz w:val="22"/>
                <w:szCs w:val="22"/>
              </w:rPr>
              <w:t>Материал полок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50829844" w14:textId="5203BAC1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Сталь</w:t>
            </w:r>
          </w:p>
        </w:tc>
        <w:tc>
          <w:tcPr>
            <w:tcW w:w="339" w:type="pct"/>
            <w:vAlign w:val="center"/>
          </w:tcPr>
          <w:p w14:paraId="3D1843F7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5" w:type="pct"/>
            <w:vAlign w:val="center"/>
          </w:tcPr>
          <w:p w14:paraId="66F43DB5" w14:textId="74205D58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42F046EF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16DE142C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513BA74F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0D6ECDF5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6EDFDD68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D3DE1D5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6A0D7661" w14:textId="55EFE7E1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2.25. </w:t>
            </w:r>
            <w:r w:rsidR="00FE399C" w:rsidRPr="00047BA8">
              <w:rPr>
                <w:bCs/>
                <w:sz w:val="22"/>
                <w:szCs w:val="22"/>
              </w:rPr>
              <w:t>Максимальная нагрузка на полку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21834474" w14:textId="0A8B2C98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≥ </w:t>
            </w:r>
            <w:r w:rsidRPr="00047BA8"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339" w:type="pct"/>
            <w:vAlign w:val="center"/>
          </w:tcPr>
          <w:p w14:paraId="43E5C81E" w14:textId="183A6F34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кг</w:t>
            </w:r>
          </w:p>
        </w:tc>
        <w:tc>
          <w:tcPr>
            <w:tcW w:w="995" w:type="pct"/>
            <w:vAlign w:val="center"/>
          </w:tcPr>
          <w:p w14:paraId="613B06A8" w14:textId="14C8E945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307B3A1E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027157A3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3DFF068D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5C894D6D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1A6C2405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41AE89FD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5FF09543" w14:textId="532ABA91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2.26. </w:t>
            </w:r>
            <w:r w:rsidR="00FE399C" w:rsidRPr="00047BA8">
              <w:rPr>
                <w:bCs/>
                <w:sz w:val="22"/>
                <w:szCs w:val="22"/>
              </w:rPr>
              <w:t>Замок ключевой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2B9B09D3" w14:textId="70F9D4FB" w:rsidR="00FE399C" w:rsidRPr="00047BA8" w:rsidRDefault="00FE399C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339" w:type="pct"/>
            <w:vAlign w:val="center"/>
          </w:tcPr>
          <w:p w14:paraId="75D4BF5D" w14:textId="3B6C9818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5" w:type="pct"/>
            <w:vAlign w:val="center"/>
          </w:tcPr>
          <w:p w14:paraId="7DBE3935" w14:textId="7DE06F54" w:rsidR="00FE399C" w:rsidRPr="00047BA8" w:rsidRDefault="00147026" w:rsidP="00912355">
            <w:pPr>
              <w:jc w:val="center"/>
              <w:rPr>
                <w:iCs/>
                <w:sz w:val="22"/>
                <w:szCs w:val="22"/>
              </w:rPr>
            </w:pPr>
            <w:r w:rsidRPr="00147026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05A5B226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40B01413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7AC59074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1A97C7D9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4BDA8063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87C246B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6D8DD72A" w14:textId="0FEC8B3F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2.27. </w:t>
            </w:r>
            <w:r w:rsidR="00FE399C" w:rsidRPr="00047BA8">
              <w:rPr>
                <w:bCs/>
                <w:sz w:val="22"/>
                <w:szCs w:val="22"/>
              </w:rPr>
              <w:t>Количество ключей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75844C3B" w14:textId="25186E95" w:rsidR="00FE399C" w:rsidRPr="00047BA8" w:rsidRDefault="00FE399C" w:rsidP="00912355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047BA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39" w:type="pct"/>
            <w:vAlign w:val="center"/>
          </w:tcPr>
          <w:p w14:paraId="6F6D7BE0" w14:textId="3557071F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5" w:type="pct"/>
            <w:vAlign w:val="center"/>
          </w:tcPr>
          <w:p w14:paraId="563637BC" w14:textId="09CB0A91" w:rsidR="00FE399C" w:rsidRPr="00047BA8" w:rsidRDefault="00147026" w:rsidP="00912355">
            <w:pPr>
              <w:jc w:val="center"/>
              <w:rPr>
                <w:iCs/>
                <w:sz w:val="22"/>
                <w:szCs w:val="22"/>
              </w:rPr>
            </w:pPr>
            <w:r w:rsidRPr="00147026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79050EC5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21495D9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5140F346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1A640FD9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BC0A5FE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78ACB08D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13FE02AB" w14:textId="16A77800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2.28. </w:t>
            </w:r>
            <w:r w:rsidR="00FE399C" w:rsidRPr="00047BA8">
              <w:rPr>
                <w:bCs/>
                <w:sz w:val="22"/>
                <w:szCs w:val="22"/>
              </w:rPr>
              <w:t xml:space="preserve">Каркас шкафа усилен рамкой 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12B90DE6" w14:textId="780F35A5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047BA8">
              <w:rPr>
                <w:bCs/>
                <w:sz w:val="22"/>
                <w:szCs w:val="22"/>
              </w:rPr>
              <w:t>Соответсвие</w:t>
            </w:r>
            <w:proofErr w:type="spellEnd"/>
          </w:p>
        </w:tc>
        <w:tc>
          <w:tcPr>
            <w:tcW w:w="339" w:type="pct"/>
            <w:vAlign w:val="center"/>
          </w:tcPr>
          <w:p w14:paraId="6056F7BC" w14:textId="7A8A00D6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036AD692" w14:textId="1B4F025D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34B64867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0045515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390B8775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0DEDD84C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788F8857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356E5C4E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65D7E8FC" w14:textId="4688C2D0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2.29. </w:t>
            </w:r>
            <w:r w:rsidR="00FE399C" w:rsidRPr="00047BA8">
              <w:rPr>
                <w:bCs/>
                <w:sz w:val="22"/>
                <w:szCs w:val="22"/>
              </w:rPr>
              <w:t>Толщина рамки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271204C8" w14:textId="7B59924E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≥ </w:t>
            </w:r>
            <w:r w:rsidRPr="00047BA8">
              <w:rPr>
                <w:bCs/>
                <w:sz w:val="22"/>
                <w:szCs w:val="22"/>
              </w:rPr>
              <w:t xml:space="preserve">1,0 </w:t>
            </w:r>
            <w:r w:rsidRPr="00047BA8">
              <w:rPr>
                <w:sz w:val="22"/>
                <w:szCs w:val="22"/>
                <w:shd w:val="clear" w:color="auto" w:fill="FFFFFF"/>
              </w:rPr>
              <w:t>и  ≤ 2,0</w:t>
            </w:r>
          </w:p>
        </w:tc>
        <w:tc>
          <w:tcPr>
            <w:tcW w:w="339" w:type="pct"/>
            <w:vAlign w:val="center"/>
          </w:tcPr>
          <w:p w14:paraId="794E4272" w14:textId="364EACFA" w:rsidR="00FE399C" w:rsidRPr="00047BA8" w:rsidRDefault="00FE399C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4A580ECB" w14:textId="034EC95E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2F3C537F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385BE922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2263098B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1745C6F3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6AEE0C46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4959DBE1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175529B9" w14:textId="194B95CD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2.30. </w:t>
            </w:r>
            <w:r w:rsidR="00FE399C" w:rsidRPr="00047BA8">
              <w:rPr>
                <w:bCs/>
                <w:sz w:val="22"/>
                <w:szCs w:val="22"/>
              </w:rPr>
              <w:t>Основание шкафа выполнено с двумя рёбрами жёсткости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392E4FA9" w14:textId="49CAA4D6" w:rsidR="00FE399C" w:rsidRPr="00047BA8" w:rsidRDefault="00FE399C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bCs/>
                <w:sz w:val="22"/>
                <w:szCs w:val="22"/>
              </w:rPr>
              <w:t>Наличие</w:t>
            </w:r>
          </w:p>
        </w:tc>
        <w:tc>
          <w:tcPr>
            <w:tcW w:w="339" w:type="pct"/>
            <w:vAlign w:val="center"/>
          </w:tcPr>
          <w:p w14:paraId="40B2DBBD" w14:textId="7E228EF0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28A4B73B" w14:textId="0ED28E4B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5216168B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346BB09B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3A58E4B1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2B5D5BA7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3791DDE6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71FA9E4A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36975FA4" w14:textId="03BE9A4A" w:rsidR="00FE399C" w:rsidRPr="00047BA8" w:rsidRDefault="000D21D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2.31. </w:t>
            </w:r>
            <w:r w:rsidR="00FE399C" w:rsidRPr="00047BA8">
              <w:rPr>
                <w:bCs/>
                <w:sz w:val="22"/>
                <w:szCs w:val="22"/>
              </w:rPr>
              <w:t>Материал ребра жесткости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683CD9A3" w14:textId="5C68DEA1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Сталь</w:t>
            </w:r>
          </w:p>
        </w:tc>
        <w:tc>
          <w:tcPr>
            <w:tcW w:w="339" w:type="pct"/>
            <w:vAlign w:val="center"/>
          </w:tcPr>
          <w:p w14:paraId="017631DD" w14:textId="3E31A86C" w:rsidR="00FE399C" w:rsidRPr="00047BA8" w:rsidRDefault="00FE399C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2E639120" w14:textId="1216FA39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3CC3480D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2AAFEE62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7BFEA546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316949D5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2F424234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BF285DB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4205E88B" w14:textId="09C33F35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2.32. </w:t>
            </w:r>
            <w:r w:rsidR="00FE399C" w:rsidRPr="00047BA8">
              <w:rPr>
                <w:bCs/>
                <w:sz w:val="22"/>
                <w:szCs w:val="22"/>
              </w:rPr>
              <w:t xml:space="preserve">Толщина стали ребер жесткости 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77B6E8FF" w14:textId="6210B039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>≥ 0,5</w:t>
            </w:r>
            <w:r w:rsidRPr="00047BA8">
              <w:rPr>
                <w:bCs/>
                <w:sz w:val="22"/>
                <w:szCs w:val="22"/>
              </w:rPr>
              <w:t xml:space="preserve"> </w:t>
            </w:r>
            <w:r w:rsidRPr="00047BA8">
              <w:rPr>
                <w:sz w:val="22"/>
                <w:szCs w:val="22"/>
                <w:shd w:val="clear" w:color="auto" w:fill="FFFFFF"/>
              </w:rPr>
              <w:t>и  ≤ 1,5</w:t>
            </w:r>
          </w:p>
        </w:tc>
        <w:tc>
          <w:tcPr>
            <w:tcW w:w="339" w:type="pct"/>
            <w:vAlign w:val="center"/>
          </w:tcPr>
          <w:p w14:paraId="3F1569EF" w14:textId="35455871" w:rsidR="00FE399C" w:rsidRPr="00047BA8" w:rsidRDefault="00FE399C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338DD3DC" w14:textId="405EC9CE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63057730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63BA453A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6B7759CC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6BEBF43C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60599FB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2FF11983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4F6C7C92" w14:textId="5550E5C4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2.33. </w:t>
            </w:r>
            <w:r w:rsidR="00FE399C" w:rsidRPr="00047BA8">
              <w:rPr>
                <w:bCs/>
                <w:sz w:val="22"/>
                <w:szCs w:val="22"/>
              </w:rPr>
              <w:t>Химическая устойчивость покрытия к регулярной обработке дезинфицирующими и моющими средствами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0FF3DFE8" w14:textId="51DB29A9" w:rsidR="00FE399C" w:rsidRPr="00047BA8" w:rsidRDefault="00FE399C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bCs/>
                <w:sz w:val="22"/>
                <w:szCs w:val="22"/>
              </w:rPr>
              <w:t>Наличие</w:t>
            </w:r>
          </w:p>
        </w:tc>
        <w:tc>
          <w:tcPr>
            <w:tcW w:w="339" w:type="pct"/>
            <w:vAlign w:val="center"/>
          </w:tcPr>
          <w:p w14:paraId="19E18C38" w14:textId="5FDA0F03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7CCCF803" w14:textId="4B7EBF08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5E5389B8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45D730C9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01E43110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64B6C161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2258AF1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05501E30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6DA2DAB8" w14:textId="4EA0D778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2.34. </w:t>
            </w:r>
            <w:r w:rsidR="00FE399C" w:rsidRPr="00047BA8">
              <w:rPr>
                <w:bCs/>
                <w:sz w:val="22"/>
                <w:szCs w:val="22"/>
              </w:rPr>
              <w:t>Опоры регулируемые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1BADC965" w14:textId="2DA4D8F6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339" w:type="pct"/>
            <w:vAlign w:val="center"/>
          </w:tcPr>
          <w:p w14:paraId="7513E79A" w14:textId="28240F10" w:rsidR="00FE399C" w:rsidRPr="00047BA8" w:rsidRDefault="00FE399C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proofErr w:type="spell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5" w:type="pct"/>
            <w:vAlign w:val="center"/>
          </w:tcPr>
          <w:p w14:paraId="17A8FCD4" w14:textId="69EDBE10" w:rsidR="00FE399C" w:rsidRPr="00047BA8" w:rsidRDefault="00147026" w:rsidP="00912355">
            <w:pPr>
              <w:jc w:val="center"/>
              <w:rPr>
                <w:iCs/>
                <w:sz w:val="22"/>
                <w:szCs w:val="22"/>
              </w:rPr>
            </w:pPr>
            <w:r w:rsidRPr="00147026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48F80A7C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6EB71D19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443C54BB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0E1D101C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BFFB5A7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6BE872F9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4F8FBA36" w14:textId="6DE13942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2.35. </w:t>
            </w:r>
            <w:r w:rsidR="00FE399C" w:rsidRPr="00047BA8">
              <w:rPr>
                <w:bCs/>
                <w:sz w:val="22"/>
                <w:szCs w:val="22"/>
              </w:rPr>
              <w:t xml:space="preserve">Материал опор 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57E777EB" w14:textId="51910AD8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пластик</w:t>
            </w:r>
          </w:p>
        </w:tc>
        <w:tc>
          <w:tcPr>
            <w:tcW w:w="339" w:type="pct"/>
            <w:vAlign w:val="center"/>
          </w:tcPr>
          <w:p w14:paraId="65F04517" w14:textId="4459EC24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4D977193" w14:textId="48C4FB97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45ECF5A9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2E992565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40E8CBA6" w14:textId="77777777" w:rsidTr="00FE399C">
        <w:trPr>
          <w:jc w:val="center"/>
        </w:trPr>
        <w:tc>
          <w:tcPr>
            <w:tcW w:w="174" w:type="pct"/>
            <w:vMerge/>
            <w:vAlign w:val="center"/>
          </w:tcPr>
          <w:p w14:paraId="08F1675B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3016D40B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76D1767F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5CBBD16F" w14:textId="6C91A698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2.36. </w:t>
            </w:r>
            <w:r w:rsidR="00FE399C" w:rsidRPr="00047BA8">
              <w:rPr>
                <w:bCs/>
                <w:sz w:val="22"/>
                <w:szCs w:val="22"/>
              </w:rPr>
              <w:t>Цвет покрытия корпуса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2C5E6D5C" w14:textId="5A965749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Белый</w:t>
            </w:r>
          </w:p>
        </w:tc>
        <w:tc>
          <w:tcPr>
            <w:tcW w:w="339" w:type="pct"/>
            <w:vAlign w:val="center"/>
          </w:tcPr>
          <w:p w14:paraId="3D963AB0" w14:textId="549F704C" w:rsidR="00FE399C" w:rsidRPr="00047BA8" w:rsidRDefault="00FE399C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47564ABA" w14:textId="03A3F937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  <w:vAlign w:val="center"/>
          </w:tcPr>
          <w:p w14:paraId="547DA4C6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3272CA6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E399C" w:rsidRPr="00047BA8" w14:paraId="65A28980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31096E0B" w14:textId="77777777" w:rsidR="00FE399C" w:rsidRPr="00047BA8" w:rsidRDefault="00FE399C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1CF7CA7" w14:textId="77777777" w:rsidR="00FE399C" w:rsidRPr="00047BA8" w:rsidRDefault="00FE399C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FEDF8A6" w14:textId="77777777" w:rsidR="00FE399C" w:rsidRPr="00047BA8" w:rsidRDefault="00FE399C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0768B3F4" w14:textId="66A6A0F2" w:rsidR="00FE399C" w:rsidRPr="00047BA8" w:rsidRDefault="000D21DE" w:rsidP="000D21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2.37. </w:t>
            </w:r>
            <w:r w:rsidR="00FE399C" w:rsidRPr="00047BA8">
              <w:rPr>
                <w:bCs/>
                <w:sz w:val="22"/>
                <w:szCs w:val="22"/>
              </w:rPr>
              <w:t>Вес изделия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56CC3B3B" w14:textId="3E891C69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≤ </w:t>
            </w:r>
            <w:r w:rsidRPr="00047BA8">
              <w:rPr>
                <w:bCs/>
                <w:sz w:val="22"/>
                <w:szCs w:val="22"/>
              </w:rPr>
              <w:t>33,3</w:t>
            </w:r>
          </w:p>
        </w:tc>
        <w:tc>
          <w:tcPr>
            <w:tcW w:w="339" w:type="pct"/>
            <w:vAlign w:val="center"/>
          </w:tcPr>
          <w:p w14:paraId="74092AFC" w14:textId="2D13B1F3" w:rsidR="00FE399C" w:rsidRPr="00047BA8" w:rsidRDefault="00FE399C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кг</w:t>
            </w:r>
          </w:p>
        </w:tc>
        <w:tc>
          <w:tcPr>
            <w:tcW w:w="995" w:type="pct"/>
            <w:vAlign w:val="center"/>
          </w:tcPr>
          <w:p w14:paraId="1EC2FC9C" w14:textId="679E8DE4" w:rsidR="00FE399C" w:rsidRPr="00047BA8" w:rsidRDefault="00FE399C" w:rsidP="00912355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  <w:vAlign w:val="center"/>
          </w:tcPr>
          <w:p w14:paraId="3961B846" w14:textId="77777777" w:rsidR="00FE399C" w:rsidRPr="00047BA8" w:rsidRDefault="00FE399C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4E739D5" w14:textId="77777777" w:rsidR="00FE399C" w:rsidRPr="00047BA8" w:rsidRDefault="00FE399C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147026" w:rsidRPr="00047BA8" w14:paraId="41FAA3CA" w14:textId="77777777" w:rsidTr="00FE399C">
        <w:trPr>
          <w:trHeight w:val="70"/>
          <w:jc w:val="center"/>
        </w:trPr>
        <w:tc>
          <w:tcPr>
            <w:tcW w:w="174" w:type="pct"/>
            <w:vMerge w:val="restart"/>
            <w:vAlign w:val="center"/>
          </w:tcPr>
          <w:p w14:paraId="31D0E1AB" w14:textId="066B940F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609" w:type="pct"/>
            <w:vMerge w:val="restart"/>
            <w:shd w:val="clear" w:color="auto" w:fill="auto"/>
            <w:noWrap/>
          </w:tcPr>
          <w:p w14:paraId="356E1C10" w14:textId="0E78DAA9" w:rsidR="00147026" w:rsidRPr="00047BA8" w:rsidRDefault="00147026" w:rsidP="00147026">
            <w:pPr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Тумбочка прикроватная</w:t>
            </w:r>
          </w:p>
        </w:tc>
        <w:tc>
          <w:tcPr>
            <w:tcW w:w="478" w:type="pct"/>
            <w:vMerge w:val="restart"/>
            <w:shd w:val="clear" w:color="auto" w:fill="auto"/>
          </w:tcPr>
          <w:p w14:paraId="5C375B77" w14:textId="4D6930ED" w:rsidR="00147026" w:rsidRPr="00047BA8" w:rsidRDefault="00147026" w:rsidP="00147026">
            <w:pPr>
              <w:jc w:val="both"/>
              <w:rPr>
                <w:sz w:val="22"/>
                <w:szCs w:val="22"/>
              </w:rPr>
            </w:pPr>
            <w:r w:rsidRPr="00047BA8">
              <w:rPr>
                <w:b/>
                <w:sz w:val="22"/>
                <w:szCs w:val="22"/>
              </w:rPr>
              <w:t>КТРУ:</w:t>
            </w:r>
            <w:r w:rsidRPr="00047BA8">
              <w:rPr>
                <w:sz w:val="22"/>
                <w:szCs w:val="22"/>
              </w:rPr>
              <w:t xml:space="preserve"> 32.50.50.190-00001535 – Тумбочка прикроватная</w:t>
            </w:r>
          </w:p>
        </w:tc>
        <w:tc>
          <w:tcPr>
            <w:tcW w:w="1087" w:type="pct"/>
            <w:shd w:val="clear" w:color="auto" w:fill="auto"/>
          </w:tcPr>
          <w:p w14:paraId="52BCD346" w14:textId="6AA69BC2" w:rsidR="00147026" w:rsidRPr="00047BA8" w:rsidRDefault="00147026" w:rsidP="0014702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3.1. </w:t>
            </w:r>
            <w:r w:rsidRPr="00047BA8">
              <w:rPr>
                <w:iCs/>
                <w:sz w:val="22"/>
                <w:szCs w:val="22"/>
              </w:rPr>
              <w:t>Габаритная длина</w:t>
            </w:r>
          </w:p>
        </w:tc>
        <w:tc>
          <w:tcPr>
            <w:tcW w:w="753" w:type="pct"/>
            <w:shd w:val="clear" w:color="auto" w:fill="auto"/>
          </w:tcPr>
          <w:p w14:paraId="3102059D" w14:textId="6CA7FE8D" w:rsidR="00147026" w:rsidRPr="00047BA8" w:rsidRDefault="00147026" w:rsidP="00147026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iCs/>
                <w:sz w:val="22"/>
                <w:szCs w:val="22"/>
              </w:rPr>
              <w:t>≥ 400 и ≤ 500</w:t>
            </w:r>
          </w:p>
        </w:tc>
        <w:tc>
          <w:tcPr>
            <w:tcW w:w="339" w:type="pct"/>
          </w:tcPr>
          <w:p w14:paraId="359E2211" w14:textId="03DD5A77" w:rsidR="00147026" w:rsidRPr="00047BA8" w:rsidRDefault="00147026" w:rsidP="00147026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0E8DAB57" w14:textId="310B85CF" w:rsidR="00147026" w:rsidRPr="00147026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 w:val="restart"/>
          </w:tcPr>
          <w:p w14:paraId="6BF2CED1" w14:textId="19C96B1D" w:rsidR="00147026" w:rsidRPr="00047BA8" w:rsidRDefault="00147026" w:rsidP="00147026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047BA8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60" w:type="pct"/>
            <w:vMerge w:val="restart"/>
          </w:tcPr>
          <w:p w14:paraId="5CF51A31" w14:textId="3FD4F602" w:rsidR="00147026" w:rsidRPr="00047BA8" w:rsidRDefault="00147026" w:rsidP="00147026">
            <w:pPr>
              <w:jc w:val="right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4</w:t>
            </w:r>
          </w:p>
        </w:tc>
      </w:tr>
      <w:tr w:rsidR="00147026" w:rsidRPr="00047BA8" w14:paraId="0459F642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5C02F377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8430ABF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3F003E84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076B34FC" w14:textId="6D25EAA6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3.2. </w:t>
            </w:r>
            <w:r w:rsidRPr="00047BA8">
              <w:rPr>
                <w:iCs/>
                <w:sz w:val="22"/>
                <w:szCs w:val="22"/>
              </w:rPr>
              <w:t>Габаритная ширина</w:t>
            </w:r>
          </w:p>
        </w:tc>
        <w:tc>
          <w:tcPr>
            <w:tcW w:w="753" w:type="pct"/>
            <w:shd w:val="clear" w:color="auto" w:fill="auto"/>
          </w:tcPr>
          <w:p w14:paraId="36DC51A8" w14:textId="2C730F83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370 и ≤ 450</w:t>
            </w:r>
          </w:p>
        </w:tc>
        <w:tc>
          <w:tcPr>
            <w:tcW w:w="339" w:type="pct"/>
          </w:tcPr>
          <w:p w14:paraId="3D357705" w14:textId="5526DE78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4723BE40" w14:textId="2219294C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4146895F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4A10DF79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04B90517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B08AAAC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6885942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27D50B79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3325FA46" w14:textId="59C113FA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3.3. </w:t>
            </w:r>
            <w:r w:rsidRPr="00047BA8">
              <w:rPr>
                <w:iCs/>
                <w:sz w:val="22"/>
                <w:szCs w:val="22"/>
              </w:rPr>
              <w:t>Наличие дверей</w:t>
            </w:r>
          </w:p>
        </w:tc>
        <w:tc>
          <w:tcPr>
            <w:tcW w:w="753" w:type="pct"/>
            <w:shd w:val="clear" w:color="auto" w:fill="auto"/>
          </w:tcPr>
          <w:p w14:paraId="52FF16B0" w14:textId="5EEB5623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Да</w:t>
            </w:r>
          </w:p>
        </w:tc>
        <w:tc>
          <w:tcPr>
            <w:tcW w:w="339" w:type="pct"/>
          </w:tcPr>
          <w:p w14:paraId="1F162DD0" w14:textId="055452F6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30E8502B" w14:textId="333E88C6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5B583FA9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638F1F84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4888E1AF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ADFC0A6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14EE5AAD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719656F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44550AD9" w14:textId="28199B78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3.4. </w:t>
            </w:r>
            <w:r w:rsidRPr="00047BA8">
              <w:rPr>
                <w:iCs/>
                <w:sz w:val="22"/>
                <w:szCs w:val="22"/>
              </w:rPr>
              <w:t>Наличие колес</w:t>
            </w:r>
          </w:p>
        </w:tc>
        <w:tc>
          <w:tcPr>
            <w:tcW w:w="753" w:type="pct"/>
            <w:shd w:val="clear" w:color="auto" w:fill="auto"/>
          </w:tcPr>
          <w:p w14:paraId="0D8DF12A" w14:textId="25D5F9C3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Да</w:t>
            </w:r>
          </w:p>
        </w:tc>
        <w:tc>
          <w:tcPr>
            <w:tcW w:w="339" w:type="pct"/>
          </w:tcPr>
          <w:p w14:paraId="196992EE" w14:textId="1CDB7732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0236708F" w14:textId="0111E887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7D88C4FC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02F9E9BE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778DD8D7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31CFD4C1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0D21BD5E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626A7D0A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2A4BC3D2" w14:textId="0F1A034A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3.5. </w:t>
            </w:r>
            <w:r w:rsidRPr="00047BA8">
              <w:rPr>
                <w:iCs/>
                <w:sz w:val="22"/>
                <w:szCs w:val="22"/>
              </w:rPr>
              <w:t>Наличие полок</w:t>
            </w:r>
          </w:p>
        </w:tc>
        <w:tc>
          <w:tcPr>
            <w:tcW w:w="753" w:type="pct"/>
            <w:shd w:val="clear" w:color="auto" w:fill="auto"/>
          </w:tcPr>
          <w:p w14:paraId="37A42B4D" w14:textId="6D5F5308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Да</w:t>
            </w:r>
          </w:p>
        </w:tc>
        <w:tc>
          <w:tcPr>
            <w:tcW w:w="339" w:type="pct"/>
          </w:tcPr>
          <w:p w14:paraId="301E04E9" w14:textId="7D01420E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0AAF339E" w14:textId="2712394B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7E5BE71F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26BE8F58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15AFAEC5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AC78EA0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4B797AB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22426B97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9264BFB" w14:textId="45646EDB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3.6. </w:t>
            </w:r>
            <w:r w:rsidRPr="00047BA8">
              <w:rPr>
                <w:iCs/>
                <w:sz w:val="22"/>
                <w:szCs w:val="22"/>
              </w:rPr>
              <w:t>Наличие ящиков</w:t>
            </w:r>
          </w:p>
        </w:tc>
        <w:tc>
          <w:tcPr>
            <w:tcW w:w="753" w:type="pct"/>
            <w:shd w:val="clear" w:color="auto" w:fill="auto"/>
          </w:tcPr>
          <w:p w14:paraId="7D3DCB00" w14:textId="4E1D9E2E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Да</w:t>
            </w:r>
          </w:p>
        </w:tc>
        <w:tc>
          <w:tcPr>
            <w:tcW w:w="339" w:type="pct"/>
          </w:tcPr>
          <w:p w14:paraId="46A1B1A4" w14:textId="614A25E6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4428B71F" w14:textId="012CB935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6905F23B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242AB6B3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2C5CF65D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28ECF02F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4C708C7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02A87BA2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149BB851" w14:textId="74901E73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3.7. </w:t>
            </w:r>
            <w:r w:rsidRPr="00047BA8">
              <w:rPr>
                <w:iCs/>
                <w:sz w:val="22"/>
                <w:szCs w:val="22"/>
              </w:rPr>
              <w:t>Материал изделия</w:t>
            </w:r>
          </w:p>
        </w:tc>
        <w:tc>
          <w:tcPr>
            <w:tcW w:w="753" w:type="pct"/>
            <w:shd w:val="clear" w:color="auto" w:fill="auto"/>
          </w:tcPr>
          <w:p w14:paraId="34FAB353" w14:textId="6E11B9A4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Металл</w:t>
            </w:r>
          </w:p>
        </w:tc>
        <w:tc>
          <w:tcPr>
            <w:tcW w:w="339" w:type="pct"/>
          </w:tcPr>
          <w:p w14:paraId="10BE54F7" w14:textId="390BAFE8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70CE4B17" w14:textId="2BC9E5C2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35239682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3151DB75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77A9D5E0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6476F3CC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4273D81D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7136A5CD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58839E6F" w14:textId="3CCAC820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3.8. </w:t>
            </w:r>
            <w:r w:rsidRPr="00047BA8">
              <w:rPr>
                <w:iCs/>
                <w:sz w:val="22"/>
                <w:szCs w:val="22"/>
              </w:rPr>
              <w:t>Колеса со стопорами</w:t>
            </w:r>
          </w:p>
        </w:tc>
        <w:tc>
          <w:tcPr>
            <w:tcW w:w="753" w:type="pct"/>
            <w:shd w:val="clear" w:color="auto" w:fill="auto"/>
          </w:tcPr>
          <w:p w14:paraId="4C61F6FE" w14:textId="24C8798D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Да</w:t>
            </w:r>
          </w:p>
        </w:tc>
        <w:tc>
          <w:tcPr>
            <w:tcW w:w="339" w:type="pct"/>
          </w:tcPr>
          <w:p w14:paraId="654D52FA" w14:textId="39EBDC82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62751F74" w14:textId="7B8007D9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42448ECA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5B26B991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60FA5282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8F5A4AB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02BB20EC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5FEAA751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4821C75D" w14:textId="35861B31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3.9. </w:t>
            </w:r>
            <w:r w:rsidRPr="00047BA8">
              <w:rPr>
                <w:iCs/>
                <w:sz w:val="22"/>
                <w:szCs w:val="22"/>
              </w:rPr>
              <w:t>Наличие столешницы</w:t>
            </w:r>
          </w:p>
        </w:tc>
        <w:tc>
          <w:tcPr>
            <w:tcW w:w="753" w:type="pct"/>
            <w:shd w:val="clear" w:color="auto" w:fill="auto"/>
          </w:tcPr>
          <w:p w14:paraId="52EA0BB5" w14:textId="648ED4B0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Нет</w:t>
            </w:r>
          </w:p>
        </w:tc>
        <w:tc>
          <w:tcPr>
            <w:tcW w:w="339" w:type="pct"/>
          </w:tcPr>
          <w:p w14:paraId="77CFFF2F" w14:textId="56825FF1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017DA584" w14:textId="79B9FEA6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4C435ABF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4EFD2827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617CF6B4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300FEEDD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6E4B5E9D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5C798E11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3E4C04B5" w14:textId="74CDF360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3.10. </w:t>
            </w:r>
            <w:r w:rsidRPr="00047BA8">
              <w:rPr>
                <w:sz w:val="22"/>
                <w:szCs w:val="22"/>
              </w:rPr>
              <w:t>Ящик, запираемый на замок</w:t>
            </w:r>
          </w:p>
        </w:tc>
        <w:tc>
          <w:tcPr>
            <w:tcW w:w="753" w:type="pct"/>
            <w:shd w:val="clear" w:color="auto" w:fill="auto"/>
          </w:tcPr>
          <w:p w14:paraId="055D6821" w14:textId="38837724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Нет</w:t>
            </w:r>
          </w:p>
        </w:tc>
        <w:tc>
          <w:tcPr>
            <w:tcW w:w="339" w:type="pct"/>
          </w:tcPr>
          <w:p w14:paraId="6B705B54" w14:textId="267E7413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506C9F33" w14:textId="6F6B1904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722440C4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73D585DA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1212F9EB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2713EC92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426765F2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3BEC4A4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188A853F" w14:textId="1BFE9C25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3.11. </w:t>
            </w:r>
            <w:r w:rsidRPr="00047BA8">
              <w:rPr>
                <w:iCs/>
                <w:sz w:val="22"/>
                <w:szCs w:val="22"/>
              </w:rPr>
              <w:t>Вид тумбы</w:t>
            </w:r>
          </w:p>
        </w:tc>
        <w:tc>
          <w:tcPr>
            <w:tcW w:w="753" w:type="pct"/>
            <w:shd w:val="clear" w:color="auto" w:fill="auto"/>
          </w:tcPr>
          <w:p w14:paraId="1526882C" w14:textId="14B23AFC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Выдвижной ящик в верхней части и отделение с полкой и распашной дверью в нижней части</w:t>
            </w:r>
          </w:p>
        </w:tc>
        <w:tc>
          <w:tcPr>
            <w:tcW w:w="339" w:type="pct"/>
          </w:tcPr>
          <w:p w14:paraId="0242C200" w14:textId="148DA19A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56192E73" w14:textId="7AABB240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1F17D151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6FC5CB3E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0CBA6D5D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4698E348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254214A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208E0673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039A3948" w14:textId="11B8EB12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3.12. </w:t>
            </w:r>
            <w:r w:rsidRPr="00047BA8">
              <w:rPr>
                <w:iCs/>
                <w:sz w:val="22"/>
                <w:szCs w:val="22"/>
              </w:rPr>
              <w:t>Габаритная высота (с колесами)</w:t>
            </w:r>
          </w:p>
        </w:tc>
        <w:tc>
          <w:tcPr>
            <w:tcW w:w="753" w:type="pct"/>
            <w:shd w:val="clear" w:color="auto" w:fill="auto"/>
          </w:tcPr>
          <w:p w14:paraId="4E9427EB" w14:textId="5CF6BAB1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705 и ≤ 715</w:t>
            </w:r>
          </w:p>
        </w:tc>
        <w:tc>
          <w:tcPr>
            <w:tcW w:w="339" w:type="pct"/>
          </w:tcPr>
          <w:p w14:paraId="24CC3505" w14:textId="0064EF39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491AC1B4" w14:textId="049F4879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2285FBC5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09188531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2D58E8B3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527C492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1ACC691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4C4A84FD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1DCAF5B" w14:textId="7E1ECAC8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3.13. </w:t>
            </w:r>
            <w:r w:rsidRPr="00047BA8">
              <w:rPr>
                <w:iCs/>
                <w:sz w:val="22"/>
                <w:szCs w:val="22"/>
              </w:rPr>
              <w:t xml:space="preserve">Высота тумбы без колес </w:t>
            </w:r>
          </w:p>
        </w:tc>
        <w:tc>
          <w:tcPr>
            <w:tcW w:w="753" w:type="pct"/>
            <w:shd w:val="clear" w:color="auto" w:fill="auto"/>
          </w:tcPr>
          <w:p w14:paraId="6A4020E7" w14:textId="2DFFCAD2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650 и ≤ 655</w:t>
            </w:r>
          </w:p>
        </w:tc>
        <w:tc>
          <w:tcPr>
            <w:tcW w:w="339" w:type="pct"/>
          </w:tcPr>
          <w:p w14:paraId="393B3EDF" w14:textId="4914982E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30E7BBA4" w14:textId="6DABF171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4516591F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0565CC3D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0C5C02" w:rsidRPr="00047BA8" w14:paraId="2AEB410F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63B563A6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40BCBE55" w14:textId="77777777" w:rsidR="000C5C02" w:rsidRPr="00047BA8" w:rsidRDefault="000C5C02" w:rsidP="000C5C0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23DE935B" w14:textId="77777777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2CC7C0AF" w14:textId="7E56522A" w:rsidR="000C5C02" w:rsidRPr="00047BA8" w:rsidRDefault="000C5C02" w:rsidP="000C5C02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3.14. </w:t>
            </w:r>
            <w:r w:rsidRPr="00047BA8">
              <w:rPr>
                <w:iCs/>
                <w:sz w:val="22"/>
                <w:szCs w:val="22"/>
              </w:rPr>
              <w:t xml:space="preserve">Вид металла </w:t>
            </w:r>
          </w:p>
        </w:tc>
        <w:tc>
          <w:tcPr>
            <w:tcW w:w="753" w:type="pct"/>
            <w:shd w:val="clear" w:color="auto" w:fill="auto"/>
          </w:tcPr>
          <w:p w14:paraId="0637BD03" w14:textId="0C08DD10" w:rsidR="000C5C02" w:rsidRPr="00047BA8" w:rsidRDefault="000C5C02" w:rsidP="000C5C02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Сталь с полимерно-порошковым покрытием</w:t>
            </w:r>
          </w:p>
        </w:tc>
        <w:tc>
          <w:tcPr>
            <w:tcW w:w="339" w:type="pct"/>
          </w:tcPr>
          <w:p w14:paraId="235AE1DA" w14:textId="4B155600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70971FCA" w14:textId="575BBF53" w:rsidR="000C5C02" w:rsidRPr="00147026" w:rsidRDefault="00147026" w:rsidP="000C5C02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70AB800A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7E5C02FB" w14:textId="77777777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</w:p>
        </w:tc>
      </w:tr>
      <w:tr w:rsidR="000C5C02" w:rsidRPr="00047BA8" w14:paraId="36D80CD0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6F3BCE16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645E18FA" w14:textId="77777777" w:rsidR="000C5C02" w:rsidRPr="00047BA8" w:rsidRDefault="000C5C02" w:rsidP="000C5C0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08F119BF" w14:textId="77777777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24756F95" w14:textId="509B0AAB" w:rsidR="000C5C02" w:rsidRPr="00047BA8" w:rsidRDefault="000C5C02" w:rsidP="000C5C02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3.15. </w:t>
            </w:r>
            <w:r w:rsidRPr="00047BA8">
              <w:rPr>
                <w:iCs/>
                <w:sz w:val="22"/>
                <w:szCs w:val="22"/>
              </w:rPr>
              <w:t>Толщина стали</w:t>
            </w:r>
          </w:p>
        </w:tc>
        <w:tc>
          <w:tcPr>
            <w:tcW w:w="753" w:type="pct"/>
            <w:shd w:val="clear" w:color="auto" w:fill="auto"/>
          </w:tcPr>
          <w:p w14:paraId="48466DA3" w14:textId="05FF6D7C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≥ 0,7</w:t>
            </w:r>
          </w:p>
        </w:tc>
        <w:tc>
          <w:tcPr>
            <w:tcW w:w="339" w:type="pct"/>
          </w:tcPr>
          <w:p w14:paraId="50E8DD22" w14:textId="3317D8C2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10782FCE" w14:textId="04E3C0F6" w:rsidR="000C5C02" w:rsidRPr="00147026" w:rsidRDefault="00147026" w:rsidP="000C5C02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6DCEAC21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2CAE53F8" w14:textId="77777777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</w:p>
        </w:tc>
      </w:tr>
      <w:tr w:rsidR="000C5C02" w:rsidRPr="00047BA8" w14:paraId="33A561D4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3A82ADE0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42552F9C" w14:textId="77777777" w:rsidR="000C5C02" w:rsidRPr="00047BA8" w:rsidRDefault="000C5C02" w:rsidP="000C5C0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59104737" w14:textId="77777777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088F720" w14:textId="66F5343C" w:rsidR="000C5C02" w:rsidRPr="00047BA8" w:rsidRDefault="000C5C02" w:rsidP="000C5C02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3.16. </w:t>
            </w:r>
            <w:r w:rsidRPr="00047BA8">
              <w:rPr>
                <w:iCs/>
                <w:sz w:val="22"/>
                <w:szCs w:val="22"/>
              </w:rPr>
              <w:t>Покрытие устойчиво к регулярной обработке дезинфицирующими и моющими средствами</w:t>
            </w:r>
          </w:p>
        </w:tc>
        <w:tc>
          <w:tcPr>
            <w:tcW w:w="753" w:type="pct"/>
            <w:shd w:val="clear" w:color="auto" w:fill="auto"/>
          </w:tcPr>
          <w:p w14:paraId="017D60EB" w14:textId="1E8F4F42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Соответствие</w:t>
            </w:r>
          </w:p>
        </w:tc>
        <w:tc>
          <w:tcPr>
            <w:tcW w:w="339" w:type="pct"/>
          </w:tcPr>
          <w:p w14:paraId="41FBC620" w14:textId="7AE05E4E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72ECA0A6" w14:textId="4631FEAC" w:rsidR="000C5C02" w:rsidRPr="00147026" w:rsidRDefault="00147026" w:rsidP="000C5C02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7ADC029A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655CC95A" w14:textId="77777777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</w:p>
        </w:tc>
      </w:tr>
      <w:tr w:rsidR="000C5C02" w:rsidRPr="00047BA8" w14:paraId="05D121F5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98335F7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9BA168D" w14:textId="77777777" w:rsidR="000C5C02" w:rsidRPr="00047BA8" w:rsidRDefault="000C5C02" w:rsidP="000C5C0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5300068C" w14:textId="77777777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43081535" w14:textId="67E1D423" w:rsidR="000C5C02" w:rsidRPr="00047BA8" w:rsidRDefault="000C5C02" w:rsidP="000C5C02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3.17. </w:t>
            </w:r>
            <w:r w:rsidRPr="00047BA8">
              <w:rPr>
                <w:iCs/>
                <w:sz w:val="22"/>
                <w:szCs w:val="22"/>
              </w:rPr>
              <w:t>Количество выдвижных ящиков</w:t>
            </w:r>
          </w:p>
        </w:tc>
        <w:tc>
          <w:tcPr>
            <w:tcW w:w="753" w:type="pct"/>
            <w:shd w:val="clear" w:color="auto" w:fill="auto"/>
          </w:tcPr>
          <w:p w14:paraId="28225EC2" w14:textId="658180D2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1</w:t>
            </w:r>
          </w:p>
        </w:tc>
        <w:tc>
          <w:tcPr>
            <w:tcW w:w="339" w:type="pct"/>
          </w:tcPr>
          <w:p w14:paraId="4999FD69" w14:textId="3437F199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proofErr w:type="spellStart"/>
            <w:r w:rsidRPr="00047BA8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5" w:type="pct"/>
          </w:tcPr>
          <w:p w14:paraId="339B832E" w14:textId="685871E6" w:rsidR="000C5C02" w:rsidRPr="00147026" w:rsidRDefault="00147026" w:rsidP="000C5C02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700453F9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7116769C" w14:textId="77777777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</w:p>
        </w:tc>
      </w:tr>
      <w:tr w:rsidR="000C5C02" w:rsidRPr="00047BA8" w14:paraId="353B3881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4F76FE5F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3096E56" w14:textId="77777777" w:rsidR="000C5C02" w:rsidRPr="00047BA8" w:rsidRDefault="000C5C02" w:rsidP="000C5C0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3BDA9B54" w14:textId="77777777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4C85C74C" w14:textId="5D942398" w:rsidR="000C5C02" w:rsidRPr="00047BA8" w:rsidRDefault="000C5C02" w:rsidP="000C5C02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3.18. </w:t>
            </w:r>
            <w:r w:rsidRPr="00047BA8">
              <w:rPr>
                <w:iCs/>
                <w:sz w:val="22"/>
                <w:szCs w:val="22"/>
              </w:rPr>
              <w:t>Материал ящика</w:t>
            </w:r>
          </w:p>
        </w:tc>
        <w:tc>
          <w:tcPr>
            <w:tcW w:w="753" w:type="pct"/>
            <w:shd w:val="clear" w:color="auto" w:fill="auto"/>
          </w:tcPr>
          <w:p w14:paraId="433B8A06" w14:textId="09B70B3A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Сталь</w:t>
            </w:r>
          </w:p>
        </w:tc>
        <w:tc>
          <w:tcPr>
            <w:tcW w:w="339" w:type="pct"/>
          </w:tcPr>
          <w:p w14:paraId="5E2AD2BB" w14:textId="4E367681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BE345DF" w14:textId="38EB848B" w:rsidR="000C5C02" w:rsidRPr="00147026" w:rsidRDefault="00147026" w:rsidP="000C5C02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48FC521B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12E6A456" w14:textId="77777777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</w:p>
        </w:tc>
      </w:tr>
      <w:tr w:rsidR="000C5C02" w:rsidRPr="00047BA8" w14:paraId="3C3ED6C8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35A6E0B0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E0684F2" w14:textId="77777777" w:rsidR="000C5C02" w:rsidRPr="00047BA8" w:rsidRDefault="000C5C02" w:rsidP="000C5C0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3B271CEB" w14:textId="77777777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68D3783" w14:textId="1726791B" w:rsidR="000C5C02" w:rsidRPr="00047BA8" w:rsidRDefault="000C5C02" w:rsidP="000C5C02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3.19. </w:t>
            </w:r>
            <w:r w:rsidRPr="00047BA8">
              <w:rPr>
                <w:iCs/>
                <w:sz w:val="22"/>
                <w:szCs w:val="22"/>
              </w:rPr>
              <w:t>Высота ящика</w:t>
            </w:r>
          </w:p>
        </w:tc>
        <w:tc>
          <w:tcPr>
            <w:tcW w:w="753" w:type="pct"/>
            <w:shd w:val="clear" w:color="auto" w:fill="auto"/>
          </w:tcPr>
          <w:p w14:paraId="52979C1E" w14:textId="2EB59AC0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85 и ≤ 95</w:t>
            </w:r>
          </w:p>
        </w:tc>
        <w:tc>
          <w:tcPr>
            <w:tcW w:w="339" w:type="pct"/>
          </w:tcPr>
          <w:p w14:paraId="1D4D0A96" w14:textId="07FE93EA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2F9BCE3F" w14:textId="552A9BCE" w:rsidR="000C5C02" w:rsidRPr="00147026" w:rsidRDefault="00147026" w:rsidP="000C5C02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074411BE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59696B1B" w14:textId="77777777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</w:p>
        </w:tc>
      </w:tr>
      <w:tr w:rsidR="000C5C02" w:rsidRPr="00047BA8" w14:paraId="1AC9321F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1DCE903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62E3CFD6" w14:textId="77777777" w:rsidR="000C5C02" w:rsidRPr="00047BA8" w:rsidRDefault="000C5C02" w:rsidP="000C5C0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58A923FA" w14:textId="77777777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BD6027D" w14:textId="47702D6F" w:rsidR="000C5C02" w:rsidRPr="00047BA8" w:rsidRDefault="000C5C02" w:rsidP="000C5C02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3.20. </w:t>
            </w:r>
            <w:r w:rsidRPr="00047BA8">
              <w:rPr>
                <w:iCs/>
                <w:sz w:val="22"/>
                <w:szCs w:val="22"/>
              </w:rPr>
              <w:t>Максимальная нагрузка на ящик</w:t>
            </w:r>
          </w:p>
        </w:tc>
        <w:tc>
          <w:tcPr>
            <w:tcW w:w="753" w:type="pct"/>
            <w:shd w:val="clear" w:color="auto" w:fill="auto"/>
          </w:tcPr>
          <w:p w14:paraId="0C2A58FE" w14:textId="628DE829" w:rsidR="000C5C02" w:rsidRPr="00047BA8" w:rsidRDefault="000C5C02" w:rsidP="000C5C02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7</w:t>
            </w:r>
          </w:p>
        </w:tc>
        <w:tc>
          <w:tcPr>
            <w:tcW w:w="339" w:type="pct"/>
          </w:tcPr>
          <w:p w14:paraId="4FA4CB2F" w14:textId="79104C93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кг</w:t>
            </w:r>
          </w:p>
        </w:tc>
        <w:tc>
          <w:tcPr>
            <w:tcW w:w="995" w:type="pct"/>
          </w:tcPr>
          <w:p w14:paraId="0013ABC9" w14:textId="3E1FD35D" w:rsidR="000C5C02" w:rsidRPr="00147026" w:rsidRDefault="00147026" w:rsidP="000C5C02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0DB1EC1B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7DBB701E" w14:textId="77777777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</w:p>
        </w:tc>
      </w:tr>
      <w:tr w:rsidR="000C5C02" w:rsidRPr="00047BA8" w14:paraId="7F66FA17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39518D6E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08AB7853" w14:textId="77777777" w:rsidR="000C5C02" w:rsidRPr="00047BA8" w:rsidRDefault="000C5C02" w:rsidP="000C5C0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3533C6F1" w14:textId="77777777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1E63EDA2" w14:textId="358BD550" w:rsidR="000C5C02" w:rsidRPr="00047BA8" w:rsidRDefault="000C5C02" w:rsidP="000C5C02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3.21. </w:t>
            </w:r>
            <w:r w:rsidRPr="00047BA8">
              <w:rPr>
                <w:iCs/>
                <w:sz w:val="22"/>
                <w:szCs w:val="22"/>
              </w:rPr>
              <w:t>Открытие ящика на телескопических направляющих</w:t>
            </w:r>
          </w:p>
        </w:tc>
        <w:tc>
          <w:tcPr>
            <w:tcW w:w="753" w:type="pct"/>
            <w:shd w:val="clear" w:color="auto" w:fill="auto"/>
          </w:tcPr>
          <w:p w14:paraId="7AA030C5" w14:textId="77204059" w:rsidR="000C5C02" w:rsidRPr="00047BA8" w:rsidRDefault="000C5C02" w:rsidP="000C5C02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Соответствие</w:t>
            </w:r>
          </w:p>
        </w:tc>
        <w:tc>
          <w:tcPr>
            <w:tcW w:w="339" w:type="pct"/>
          </w:tcPr>
          <w:p w14:paraId="6E7BFC5C" w14:textId="2B5195DD" w:rsidR="000C5C02" w:rsidRPr="00047BA8" w:rsidRDefault="000C5C02" w:rsidP="000C5C02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58D4CEF" w14:textId="279CD6C5" w:rsidR="000C5C02" w:rsidRPr="00147026" w:rsidRDefault="00147026" w:rsidP="000C5C02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38CD3BE0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347ECC0E" w14:textId="77777777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</w:p>
        </w:tc>
      </w:tr>
      <w:tr w:rsidR="000C5C02" w:rsidRPr="00047BA8" w14:paraId="496390F7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33A191E8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86734DE" w14:textId="77777777" w:rsidR="000C5C02" w:rsidRPr="00047BA8" w:rsidRDefault="000C5C02" w:rsidP="000C5C0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0A63FC59" w14:textId="77777777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38D491B0" w14:textId="55E1C0A1" w:rsidR="000C5C02" w:rsidRPr="00047BA8" w:rsidRDefault="000C5C02" w:rsidP="000C5C02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3.22. </w:t>
            </w:r>
            <w:r w:rsidRPr="00047BA8">
              <w:rPr>
                <w:iCs/>
                <w:sz w:val="22"/>
                <w:szCs w:val="22"/>
              </w:rPr>
              <w:t>Высота лицевой панели ящика</w:t>
            </w:r>
          </w:p>
        </w:tc>
        <w:tc>
          <w:tcPr>
            <w:tcW w:w="753" w:type="pct"/>
            <w:shd w:val="clear" w:color="auto" w:fill="auto"/>
          </w:tcPr>
          <w:p w14:paraId="4DE5DEFC" w14:textId="742B04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105 и ≤ 115</w:t>
            </w:r>
          </w:p>
        </w:tc>
        <w:tc>
          <w:tcPr>
            <w:tcW w:w="339" w:type="pct"/>
          </w:tcPr>
          <w:p w14:paraId="06A83F6B" w14:textId="31574863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7F95A57D" w14:textId="29A38724" w:rsidR="000C5C02" w:rsidRPr="00147026" w:rsidRDefault="00147026" w:rsidP="000C5C02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2AFAA067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6BE849C9" w14:textId="77777777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2CD5BBD8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85B8B59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0AFD943D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3D2C9B26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348DEB9" w14:textId="51C2EAB9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3.23. </w:t>
            </w:r>
            <w:r w:rsidRPr="00047BA8">
              <w:rPr>
                <w:iCs/>
                <w:sz w:val="22"/>
                <w:szCs w:val="22"/>
              </w:rPr>
              <w:t>Ручка ящика</w:t>
            </w:r>
          </w:p>
        </w:tc>
        <w:tc>
          <w:tcPr>
            <w:tcW w:w="753" w:type="pct"/>
            <w:shd w:val="clear" w:color="auto" w:fill="auto"/>
          </w:tcPr>
          <w:p w14:paraId="4D956687" w14:textId="335EC2C3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Наличие</w:t>
            </w:r>
          </w:p>
        </w:tc>
        <w:tc>
          <w:tcPr>
            <w:tcW w:w="339" w:type="pct"/>
          </w:tcPr>
          <w:p w14:paraId="778B24AD" w14:textId="556283E9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300B06AC" w14:textId="38B0D2CC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320BB7D9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0698BEA0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577810DA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3217C861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56F0947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FC3D30B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36841634" w14:textId="30A879A8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3.24. </w:t>
            </w:r>
            <w:r w:rsidRPr="00047BA8">
              <w:rPr>
                <w:iCs/>
                <w:sz w:val="22"/>
                <w:szCs w:val="22"/>
              </w:rPr>
              <w:t>Количество дверей</w:t>
            </w:r>
          </w:p>
        </w:tc>
        <w:tc>
          <w:tcPr>
            <w:tcW w:w="753" w:type="pct"/>
            <w:shd w:val="clear" w:color="auto" w:fill="auto"/>
          </w:tcPr>
          <w:p w14:paraId="04548E21" w14:textId="01C279E5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1</w:t>
            </w:r>
          </w:p>
        </w:tc>
        <w:tc>
          <w:tcPr>
            <w:tcW w:w="339" w:type="pct"/>
          </w:tcPr>
          <w:p w14:paraId="3ADD352C" w14:textId="1CCB09A1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proofErr w:type="spellStart"/>
            <w:r w:rsidRPr="00047BA8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5" w:type="pct"/>
          </w:tcPr>
          <w:p w14:paraId="534DA0C4" w14:textId="72939C9F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641D597D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54FF0BE4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0C5C02" w:rsidRPr="00047BA8" w14:paraId="1595EDCB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09940899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0F1A925A" w14:textId="77777777" w:rsidR="000C5C02" w:rsidRPr="00047BA8" w:rsidRDefault="000C5C02" w:rsidP="000C5C0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096D4617" w14:textId="77777777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40268718" w14:textId="792B0F6E" w:rsidR="000C5C02" w:rsidRPr="00047BA8" w:rsidRDefault="000C5C02" w:rsidP="000C5C02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3.25. </w:t>
            </w:r>
            <w:r w:rsidRPr="00047BA8">
              <w:rPr>
                <w:iCs/>
                <w:sz w:val="22"/>
                <w:szCs w:val="22"/>
              </w:rPr>
              <w:t>Высота двери</w:t>
            </w:r>
          </w:p>
        </w:tc>
        <w:tc>
          <w:tcPr>
            <w:tcW w:w="753" w:type="pct"/>
            <w:shd w:val="clear" w:color="auto" w:fill="auto"/>
          </w:tcPr>
          <w:p w14:paraId="21197A0A" w14:textId="5565DBC0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450 и ≤ 460</w:t>
            </w:r>
          </w:p>
        </w:tc>
        <w:tc>
          <w:tcPr>
            <w:tcW w:w="339" w:type="pct"/>
          </w:tcPr>
          <w:p w14:paraId="696B8EB2" w14:textId="3FAC32DC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5E4E444A" w14:textId="77E9FCDE" w:rsidR="000C5C02" w:rsidRPr="00147026" w:rsidRDefault="00147026" w:rsidP="000C5C02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7B9EADDC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1180CF1B" w14:textId="77777777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305B9A3D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43CAF42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71C5E60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765D7C30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B722C2E" w14:textId="73AB4913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3.26. </w:t>
            </w:r>
            <w:r w:rsidRPr="00047BA8">
              <w:rPr>
                <w:iCs/>
                <w:sz w:val="22"/>
                <w:szCs w:val="22"/>
              </w:rPr>
              <w:t>Ребро жёсткости на двери</w:t>
            </w:r>
          </w:p>
        </w:tc>
        <w:tc>
          <w:tcPr>
            <w:tcW w:w="753" w:type="pct"/>
            <w:shd w:val="clear" w:color="auto" w:fill="auto"/>
          </w:tcPr>
          <w:p w14:paraId="6615CC88" w14:textId="30D28A69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Наличие</w:t>
            </w:r>
          </w:p>
        </w:tc>
        <w:tc>
          <w:tcPr>
            <w:tcW w:w="339" w:type="pct"/>
          </w:tcPr>
          <w:p w14:paraId="6D5465EE" w14:textId="1814B151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59D74436" w14:textId="3BE9A700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3260A30F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405C4F51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1A135477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B816633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E3AB5E1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D603C40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0FF42FFB" w14:textId="035C5252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3.27. </w:t>
            </w:r>
            <w:r w:rsidRPr="00047BA8">
              <w:rPr>
                <w:iCs/>
                <w:sz w:val="22"/>
                <w:szCs w:val="22"/>
              </w:rPr>
              <w:t>Ручка на двери</w:t>
            </w:r>
          </w:p>
        </w:tc>
        <w:tc>
          <w:tcPr>
            <w:tcW w:w="753" w:type="pct"/>
            <w:shd w:val="clear" w:color="auto" w:fill="auto"/>
          </w:tcPr>
          <w:p w14:paraId="25E163A9" w14:textId="68AE8144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Наличие</w:t>
            </w:r>
          </w:p>
        </w:tc>
        <w:tc>
          <w:tcPr>
            <w:tcW w:w="339" w:type="pct"/>
          </w:tcPr>
          <w:p w14:paraId="52B91C11" w14:textId="09A209B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2769191" w14:textId="0DB86DB1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39BB35E7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5E0FAAAB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515AC63A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4E8C431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40BB5621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6DE41105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16DCF45" w14:textId="237FE4B6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3.28. </w:t>
            </w:r>
            <w:r w:rsidRPr="00047BA8">
              <w:rPr>
                <w:iCs/>
                <w:sz w:val="22"/>
                <w:szCs w:val="22"/>
              </w:rPr>
              <w:t>Материал ручек (ящика и двери)</w:t>
            </w:r>
          </w:p>
        </w:tc>
        <w:tc>
          <w:tcPr>
            <w:tcW w:w="753" w:type="pct"/>
            <w:shd w:val="clear" w:color="auto" w:fill="auto"/>
          </w:tcPr>
          <w:p w14:paraId="4CB57DFB" w14:textId="43FAC86B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Металл с хромированным покрытием</w:t>
            </w:r>
          </w:p>
        </w:tc>
        <w:tc>
          <w:tcPr>
            <w:tcW w:w="339" w:type="pct"/>
          </w:tcPr>
          <w:p w14:paraId="69AEDFF2" w14:textId="06E78EC3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74D237FA" w14:textId="7754C5BC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3FBA75B2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6F41FB83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157B0E6D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02EBE28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4C41F42D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9412EB4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4A96663" w14:textId="52E93D83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3.29. </w:t>
            </w:r>
            <w:r w:rsidRPr="00047BA8">
              <w:rPr>
                <w:iCs/>
                <w:sz w:val="22"/>
                <w:szCs w:val="22"/>
              </w:rPr>
              <w:t>Защелка магнитная на дверь</w:t>
            </w:r>
          </w:p>
        </w:tc>
        <w:tc>
          <w:tcPr>
            <w:tcW w:w="753" w:type="pct"/>
            <w:shd w:val="clear" w:color="auto" w:fill="auto"/>
          </w:tcPr>
          <w:p w14:paraId="21C9CA3E" w14:textId="709A82E5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Наличие</w:t>
            </w:r>
          </w:p>
        </w:tc>
        <w:tc>
          <w:tcPr>
            <w:tcW w:w="339" w:type="pct"/>
          </w:tcPr>
          <w:p w14:paraId="5560841D" w14:textId="729C79B5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72B93356" w14:textId="0A32C479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45F34C2C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21BE1D69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5D724F33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57213C5A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1152A8E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40E459B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029111BF" w14:textId="4BF47220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3.30. </w:t>
            </w:r>
            <w:r w:rsidRPr="00047BA8">
              <w:rPr>
                <w:iCs/>
                <w:sz w:val="22"/>
                <w:szCs w:val="22"/>
              </w:rPr>
              <w:t>Количество полок в нижнем отделении</w:t>
            </w:r>
          </w:p>
        </w:tc>
        <w:tc>
          <w:tcPr>
            <w:tcW w:w="753" w:type="pct"/>
            <w:shd w:val="clear" w:color="auto" w:fill="auto"/>
          </w:tcPr>
          <w:p w14:paraId="126275FA" w14:textId="3386EFF7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39" w:type="pct"/>
          </w:tcPr>
          <w:p w14:paraId="6654A407" w14:textId="5AB09884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proofErr w:type="spellStart"/>
            <w:r w:rsidRPr="00047BA8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5" w:type="pct"/>
          </w:tcPr>
          <w:p w14:paraId="582597D4" w14:textId="58A7FD25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353E8073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39D28CDA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6BF017BD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532DA54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AEEC68C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7543B06A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40D3BE41" w14:textId="7BCB1408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3.21. </w:t>
            </w:r>
            <w:r w:rsidRPr="00047BA8">
              <w:rPr>
                <w:iCs/>
                <w:sz w:val="22"/>
                <w:szCs w:val="22"/>
              </w:rPr>
              <w:t>Полка на всю глубину нижнего отделения</w:t>
            </w:r>
          </w:p>
        </w:tc>
        <w:tc>
          <w:tcPr>
            <w:tcW w:w="753" w:type="pct"/>
            <w:shd w:val="clear" w:color="auto" w:fill="auto"/>
          </w:tcPr>
          <w:p w14:paraId="1636A53F" w14:textId="41A68DF7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Соответствие</w:t>
            </w:r>
          </w:p>
        </w:tc>
        <w:tc>
          <w:tcPr>
            <w:tcW w:w="339" w:type="pct"/>
          </w:tcPr>
          <w:p w14:paraId="496E2F5D" w14:textId="2DA1155F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31BD595" w14:textId="3FA74E35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7DDD83F3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361C04C7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64BF55A5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0AB1B761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ED4C101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22FD291E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51F30FF" w14:textId="163EC7B7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3.32. </w:t>
            </w:r>
            <w:r w:rsidRPr="00047BA8">
              <w:rPr>
                <w:iCs/>
                <w:sz w:val="22"/>
                <w:szCs w:val="22"/>
              </w:rPr>
              <w:t>Максимальная нагрузка на полку</w:t>
            </w:r>
          </w:p>
        </w:tc>
        <w:tc>
          <w:tcPr>
            <w:tcW w:w="753" w:type="pct"/>
            <w:shd w:val="clear" w:color="auto" w:fill="auto"/>
          </w:tcPr>
          <w:p w14:paraId="78A7A350" w14:textId="5732B990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15</w:t>
            </w:r>
          </w:p>
        </w:tc>
        <w:tc>
          <w:tcPr>
            <w:tcW w:w="339" w:type="pct"/>
          </w:tcPr>
          <w:p w14:paraId="52313DDB" w14:textId="5005A94C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кг</w:t>
            </w:r>
          </w:p>
        </w:tc>
        <w:tc>
          <w:tcPr>
            <w:tcW w:w="995" w:type="pct"/>
          </w:tcPr>
          <w:p w14:paraId="461ED5E5" w14:textId="1F1D524E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28009C24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3A72E4C6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1CAECBA0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5B4B6901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7082041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0DCA561A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2655D9EC" w14:textId="394E8B40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3.33. </w:t>
            </w:r>
            <w:r w:rsidRPr="00047BA8">
              <w:rPr>
                <w:iCs/>
                <w:sz w:val="22"/>
                <w:szCs w:val="22"/>
              </w:rPr>
              <w:t>Количество колес со стопорами</w:t>
            </w:r>
          </w:p>
        </w:tc>
        <w:tc>
          <w:tcPr>
            <w:tcW w:w="753" w:type="pct"/>
            <w:shd w:val="clear" w:color="auto" w:fill="auto"/>
          </w:tcPr>
          <w:p w14:paraId="4695E83C" w14:textId="6E7ACA8A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2</w:t>
            </w:r>
          </w:p>
        </w:tc>
        <w:tc>
          <w:tcPr>
            <w:tcW w:w="339" w:type="pct"/>
          </w:tcPr>
          <w:p w14:paraId="7FFB13CB" w14:textId="77B8F967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proofErr w:type="spellStart"/>
            <w:r w:rsidRPr="00047BA8">
              <w:rPr>
                <w:i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5" w:type="pct"/>
          </w:tcPr>
          <w:p w14:paraId="5E335652" w14:textId="42EB3BF9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72836020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350BB1BF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23A9093E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626EA42D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499D3FF8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30ABDCF8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4C48E1B2" w14:textId="769DE71E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3.34. </w:t>
            </w:r>
            <w:r w:rsidRPr="00047BA8">
              <w:rPr>
                <w:iCs/>
                <w:sz w:val="22"/>
                <w:szCs w:val="22"/>
              </w:rPr>
              <w:t>Диаметр колесных опор</w:t>
            </w:r>
          </w:p>
        </w:tc>
        <w:tc>
          <w:tcPr>
            <w:tcW w:w="753" w:type="pct"/>
            <w:shd w:val="clear" w:color="auto" w:fill="auto"/>
          </w:tcPr>
          <w:p w14:paraId="23074E12" w14:textId="387FC425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50</w:t>
            </w:r>
          </w:p>
        </w:tc>
        <w:tc>
          <w:tcPr>
            <w:tcW w:w="339" w:type="pct"/>
          </w:tcPr>
          <w:p w14:paraId="6A4ACB4C" w14:textId="1894A20D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52661CBE" w14:textId="55689DCA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326981B6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14A1F10C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671E36EE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083D1631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A88FDAA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64782E82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19D2390" w14:textId="1877B16F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3.35. </w:t>
            </w:r>
            <w:r w:rsidRPr="00047BA8">
              <w:rPr>
                <w:iCs/>
                <w:sz w:val="22"/>
                <w:szCs w:val="22"/>
              </w:rPr>
              <w:t>Цвет корпуса</w:t>
            </w:r>
          </w:p>
        </w:tc>
        <w:tc>
          <w:tcPr>
            <w:tcW w:w="753" w:type="pct"/>
            <w:shd w:val="clear" w:color="auto" w:fill="auto"/>
          </w:tcPr>
          <w:p w14:paraId="346A528F" w14:textId="01ADF97C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Металлик</w:t>
            </w:r>
          </w:p>
        </w:tc>
        <w:tc>
          <w:tcPr>
            <w:tcW w:w="339" w:type="pct"/>
          </w:tcPr>
          <w:p w14:paraId="6DEE0C8A" w14:textId="154450C4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60640D1B" w14:textId="4C0BF436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7957B220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3459765A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147026" w:rsidRPr="00047BA8" w14:paraId="1FB2CCAE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DE13FFD" w14:textId="77777777" w:rsidR="00147026" w:rsidRPr="00047BA8" w:rsidRDefault="00147026" w:rsidP="00147026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65608E78" w14:textId="77777777" w:rsidR="00147026" w:rsidRPr="00047BA8" w:rsidRDefault="00147026" w:rsidP="00147026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44468F53" w14:textId="77777777" w:rsidR="00147026" w:rsidRPr="00047BA8" w:rsidRDefault="00147026" w:rsidP="0014702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1F5350C" w14:textId="7642D429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3.36. </w:t>
            </w:r>
            <w:r w:rsidRPr="00047BA8">
              <w:rPr>
                <w:iCs/>
                <w:sz w:val="22"/>
                <w:szCs w:val="22"/>
              </w:rPr>
              <w:t>Цвет фасада (лицевая панель ящика и дверь)</w:t>
            </w:r>
          </w:p>
        </w:tc>
        <w:tc>
          <w:tcPr>
            <w:tcW w:w="753" w:type="pct"/>
            <w:shd w:val="clear" w:color="auto" w:fill="auto"/>
          </w:tcPr>
          <w:p w14:paraId="1700FBA8" w14:textId="2495A41B" w:rsidR="00147026" w:rsidRPr="00047BA8" w:rsidRDefault="00147026" w:rsidP="00147026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Металлик</w:t>
            </w:r>
          </w:p>
        </w:tc>
        <w:tc>
          <w:tcPr>
            <w:tcW w:w="339" w:type="pct"/>
          </w:tcPr>
          <w:p w14:paraId="1BC31DE5" w14:textId="317B424F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75EA712" w14:textId="01A48859" w:rsidR="00147026" w:rsidRPr="00147026" w:rsidRDefault="00147026" w:rsidP="00147026">
            <w:pPr>
              <w:jc w:val="center"/>
              <w:rPr>
                <w:sz w:val="22"/>
                <w:szCs w:val="22"/>
              </w:rPr>
            </w:pPr>
            <w:r w:rsidRPr="00147026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753C1EF3" w14:textId="77777777" w:rsidR="00147026" w:rsidRPr="00047BA8" w:rsidRDefault="00147026" w:rsidP="001470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1E7C4013" w14:textId="77777777" w:rsidR="00147026" w:rsidRPr="00047BA8" w:rsidRDefault="00147026" w:rsidP="00147026">
            <w:pPr>
              <w:jc w:val="right"/>
              <w:rPr>
                <w:sz w:val="22"/>
                <w:szCs w:val="22"/>
              </w:rPr>
            </w:pPr>
          </w:p>
        </w:tc>
      </w:tr>
      <w:tr w:rsidR="000C5C02" w:rsidRPr="00047BA8" w14:paraId="7FD68E50" w14:textId="77777777" w:rsidTr="001D07F0">
        <w:trPr>
          <w:trHeight w:val="70"/>
          <w:jc w:val="center"/>
        </w:trPr>
        <w:tc>
          <w:tcPr>
            <w:tcW w:w="174" w:type="pct"/>
            <w:vMerge w:val="restart"/>
            <w:vAlign w:val="center"/>
          </w:tcPr>
          <w:p w14:paraId="70731287" w14:textId="651E869A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609" w:type="pct"/>
            <w:vMerge w:val="restart"/>
            <w:shd w:val="clear" w:color="auto" w:fill="auto"/>
            <w:noWrap/>
          </w:tcPr>
          <w:p w14:paraId="099AB584" w14:textId="22EE22D6" w:rsidR="000C5C02" w:rsidRPr="00047BA8" w:rsidRDefault="000C5C02" w:rsidP="000C5C02">
            <w:pPr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Стул общего назначения</w:t>
            </w:r>
          </w:p>
        </w:tc>
        <w:tc>
          <w:tcPr>
            <w:tcW w:w="478" w:type="pct"/>
            <w:vMerge w:val="restart"/>
            <w:shd w:val="clear" w:color="auto" w:fill="auto"/>
          </w:tcPr>
          <w:p w14:paraId="0F322ECC" w14:textId="24BB316D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  <w:r w:rsidRPr="00047BA8">
              <w:rPr>
                <w:b/>
                <w:sz w:val="22"/>
                <w:szCs w:val="22"/>
              </w:rPr>
              <w:t xml:space="preserve">КТРУ: </w:t>
            </w:r>
            <w:r w:rsidRPr="00047BA8">
              <w:rPr>
                <w:sz w:val="22"/>
                <w:szCs w:val="22"/>
              </w:rPr>
              <w:t>32.50.30.110-00000064 – Стул общего назначения</w:t>
            </w:r>
          </w:p>
        </w:tc>
        <w:tc>
          <w:tcPr>
            <w:tcW w:w="1087" w:type="pct"/>
            <w:shd w:val="clear" w:color="auto" w:fill="auto"/>
          </w:tcPr>
          <w:p w14:paraId="1339F12C" w14:textId="523E05E4" w:rsidR="000C5C02" w:rsidRPr="00047BA8" w:rsidRDefault="000C5C02" w:rsidP="000C5C02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4.1. </w:t>
            </w:r>
            <w:r w:rsidRPr="00047BA8">
              <w:rPr>
                <w:iCs/>
                <w:sz w:val="22"/>
                <w:szCs w:val="22"/>
              </w:rPr>
              <w:t xml:space="preserve">Каркас </w:t>
            </w:r>
          </w:p>
        </w:tc>
        <w:tc>
          <w:tcPr>
            <w:tcW w:w="753" w:type="pct"/>
            <w:shd w:val="clear" w:color="auto" w:fill="auto"/>
          </w:tcPr>
          <w:p w14:paraId="30E5ED24" w14:textId="626AEB46" w:rsidR="000C5C02" w:rsidRPr="00047BA8" w:rsidRDefault="000C5C02" w:rsidP="000C5C02">
            <w:pPr>
              <w:jc w:val="center"/>
              <w:rPr>
                <w:iCs/>
                <w:sz w:val="22"/>
                <w:szCs w:val="22"/>
              </w:rPr>
            </w:pPr>
            <w:bookmarkStart w:id="0" w:name="_GoBack"/>
            <w:bookmarkEnd w:id="0"/>
            <w:r w:rsidRPr="00047BA8">
              <w:rPr>
                <w:iCs/>
                <w:sz w:val="22"/>
                <w:szCs w:val="22"/>
              </w:rPr>
              <w:t>Сварной</w:t>
            </w:r>
          </w:p>
        </w:tc>
        <w:tc>
          <w:tcPr>
            <w:tcW w:w="339" w:type="pct"/>
          </w:tcPr>
          <w:p w14:paraId="7FC754D7" w14:textId="3AD0B8F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1D0EC959" w14:textId="7454C214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 w:val="restart"/>
          </w:tcPr>
          <w:p w14:paraId="5B4F1DF1" w14:textId="72A67E1C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proofErr w:type="spellStart"/>
            <w:r w:rsidRPr="00047BA8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60" w:type="pct"/>
            <w:vMerge w:val="restart"/>
          </w:tcPr>
          <w:p w14:paraId="053C92C0" w14:textId="4119261C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4</w:t>
            </w:r>
          </w:p>
        </w:tc>
      </w:tr>
      <w:tr w:rsidR="000C5C02" w:rsidRPr="00047BA8" w14:paraId="3510DABD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058C5340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36277B8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2397B3E6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0DDD4152" w14:textId="3DF73AE1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4.2. </w:t>
            </w:r>
            <w:r w:rsidRPr="00047BA8">
              <w:rPr>
                <w:iCs/>
                <w:sz w:val="22"/>
                <w:szCs w:val="22"/>
              </w:rPr>
              <w:t>Форма основания</w:t>
            </w:r>
          </w:p>
        </w:tc>
        <w:tc>
          <w:tcPr>
            <w:tcW w:w="753" w:type="pct"/>
            <w:shd w:val="clear" w:color="auto" w:fill="auto"/>
          </w:tcPr>
          <w:p w14:paraId="7C1F9431" w14:textId="6CA68495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iCs/>
                <w:sz w:val="22"/>
                <w:szCs w:val="22"/>
              </w:rPr>
              <w:t>Ножки</w:t>
            </w:r>
          </w:p>
        </w:tc>
        <w:tc>
          <w:tcPr>
            <w:tcW w:w="339" w:type="pct"/>
          </w:tcPr>
          <w:p w14:paraId="62851ED9" w14:textId="4B392EA1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7FD5F33" w14:textId="6BBEC2E8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3E39DE60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4D14E137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4FAE4823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096EEC7C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F72FFE0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79CF225E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1A6662DE" w14:textId="54B396C5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4.3. </w:t>
            </w:r>
            <w:r w:rsidRPr="00047BA8">
              <w:rPr>
                <w:iCs/>
                <w:sz w:val="22"/>
                <w:szCs w:val="22"/>
              </w:rPr>
              <w:t>Материал каркаса</w:t>
            </w:r>
          </w:p>
        </w:tc>
        <w:tc>
          <w:tcPr>
            <w:tcW w:w="753" w:type="pct"/>
            <w:shd w:val="clear" w:color="auto" w:fill="auto"/>
          </w:tcPr>
          <w:p w14:paraId="64EB95B8" w14:textId="3D9D97DD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iCs/>
                <w:sz w:val="22"/>
                <w:szCs w:val="22"/>
              </w:rPr>
              <w:t>Сталь</w:t>
            </w:r>
          </w:p>
        </w:tc>
        <w:tc>
          <w:tcPr>
            <w:tcW w:w="339" w:type="pct"/>
          </w:tcPr>
          <w:p w14:paraId="3CDBA117" w14:textId="61D7BF44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50BFC2C0" w14:textId="2CD18692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679F1FF5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5E99DC88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2B71E97A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2635944A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086B505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7ADB6E5C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4F25AED7" w14:textId="4373BACD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4.4. </w:t>
            </w:r>
            <w:r w:rsidRPr="00047BA8">
              <w:rPr>
                <w:sz w:val="22"/>
                <w:szCs w:val="22"/>
              </w:rPr>
              <w:t>Исполнение каркаса</w:t>
            </w:r>
          </w:p>
        </w:tc>
        <w:tc>
          <w:tcPr>
            <w:tcW w:w="753" w:type="pct"/>
            <w:shd w:val="clear" w:color="auto" w:fill="auto"/>
          </w:tcPr>
          <w:p w14:paraId="73B14BD7" w14:textId="1BC55C92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iCs/>
                <w:sz w:val="22"/>
                <w:szCs w:val="22"/>
              </w:rPr>
              <w:t xml:space="preserve">Профильная труба </w:t>
            </w:r>
          </w:p>
        </w:tc>
        <w:tc>
          <w:tcPr>
            <w:tcW w:w="339" w:type="pct"/>
          </w:tcPr>
          <w:p w14:paraId="73B759DC" w14:textId="6EFA9B1D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5BFF3658" w14:textId="1F1D875F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68D4BDAF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447DDC1C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5A98BAD9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87F8291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4EC0E42B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58FE2A40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29A7B0EB" w14:textId="1B60BE6A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4.5. </w:t>
            </w:r>
            <w:r w:rsidRPr="00047BA8">
              <w:rPr>
                <w:iCs/>
                <w:sz w:val="22"/>
                <w:szCs w:val="22"/>
              </w:rPr>
              <w:t>Толщина стенки трубы</w:t>
            </w:r>
          </w:p>
        </w:tc>
        <w:tc>
          <w:tcPr>
            <w:tcW w:w="753" w:type="pct"/>
            <w:shd w:val="clear" w:color="auto" w:fill="auto"/>
          </w:tcPr>
          <w:p w14:paraId="213AEEC8" w14:textId="6926F85F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iCs/>
                <w:sz w:val="22"/>
                <w:szCs w:val="22"/>
              </w:rPr>
              <w:t>≥ 1,5</w:t>
            </w:r>
          </w:p>
        </w:tc>
        <w:tc>
          <w:tcPr>
            <w:tcW w:w="339" w:type="pct"/>
          </w:tcPr>
          <w:p w14:paraId="6CE7261A" w14:textId="17133C97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7AAD9D2A" w14:textId="58082BCB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71735FD9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7230F0F4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1235D734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566D700B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F703561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4EBCACD8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373FB5CF" w14:textId="5FCB65C5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4.6. </w:t>
            </w:r>
            <w:r w:rsidRPr="00047BA8">
              <w:rPr>
                <w:iCs/>
                <w:sz w:val="22"/>
                <w:szCs w:val="22"/>
              </w:rPr>
              <w:t>Покрытие каркаса</w:t>
            </w:r>
          </w:p>
        </w:tc>
        <w:tc>
          <w:tcPr>
            <w:tcW w:w="753" w:type="pct"/>
            <w:shd w:val="clear" w:color="auto" w:fill="auto"/>
          </w:tcPr>
          <w:p w14:paraId="222E89C9" w14:textId="2494F9E3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iCs/>
                <w:sz w:val="22"/>
                <w:szCs w:val="22"/>
              </w:rPr>
              <w:t>Полимерная порошковая краска</w:t>
            </w:r>
          </w:p>
        </w:tc>
        <w:tc>
          <w:tcPr>
            <w:tcW w:w="339" w:type="pct"/>
          </w:tcPr>
          <w:p w14:paraId="6E68B7B6" w14:textId="0243344A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425CBD33" w14:textId="67399E8C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7AD31F92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106F2046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24898D3B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252540DA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135B91F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250BB082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4C7F2153" w14:textId="00766518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4.7. </w:t>
            </w:r>
            <w:r w:rsidRPr="00047BA8">
              <w:rPr>
                <w:iCs/>
                <w:sz w:val="22"/>
                <w:szCs w:val="22"/>
              </w:rPr>
              <w:t xml:space="preserve">Покрытие каркаса нетоксично, </w:t>
            </w:r>
            <w:proofErr w:type="spellStart"/>
            <w:r w:rsidRPr="00047BA8">
              <w:rPr>
                <w:iCs/>
                <w:sz w:val="22"/>
                <w:szCs w:val="22"/>
              </w:rPr>
              <w:t>пожаробезопасно</w:t>
            </w:r>
            <w:proofErr w:type="spellEnd"/>
            <w:r w:rsidRPr="00047BA8">
              <w:rPr>
                <w:iCs/>
                <w:sz w:val="22"/>
                <w:szCs w:val="22"/>
              </w:rPr>
              <w:t>, устойчиво к ударам, сколам, средствам дезинфекционной обработки</w:t>
            </w:r>
          </w:p>
        </w:tc>
        <w:tc>
          <w:tcPr>
            <w:tcW w:w="753" w:type="pct"/>
            <w:shd w:val="clear" w:color="auto" w:fill="auto"/>
          </w:tcPr>
          <w:p w14:paraId="442E4C89" w14:textId="76732F2E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iCs/>
                <w:sz w:val="22"/>
                <w:szCs w:val="22"/>
              </w:rPr>
              <w:t>Соответствие</w:t>
            </w:r>
          </w:p>
        </w:tc>
        <w:tc>
          <w:tcPr>
            <w:tcW w:w="339" w:type="pct"/>
          </w:tcPr>
          <w:p w14:paraId="3F3B0660" w14:textId="3BE5E0E9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56706C36" w14:textId="7CF22561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31F43D91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01EAB760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103FE5DF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208070E2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A7755E1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4F269964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16D76686" w14:textId="7A474A6C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4.8. </w:t>
            </w:r>
            <w:r w:rsidRPr="00047BA8">
              <w:rPr>
                <w:iCs/>
                <w:sz w:val="22"/>
                <w:szCs w:val="22"/>
              </w:rPr>
              <w:t>Все торцы труб закрыты пластиковыми заглушками</w:t>
            </w:r>
          </w:p>
        </w:tc>
        <w:tc>
          <w:tcPr>
            <w:tcW w:w="753" w:type="pct"/>
            <w:shd w:val="clear" w:color="auto" w:fill="auto"/>
          </w:tcPr>
          <w:p w14:paraId="6084EA4F" w14:textId="04B3B513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iCs/>
                <w:sz w:val="22"/>
                <w:szCs w:val="22"/>
              </w:rPr>
              <w:t>Соответствие</w:t>
            </w:r>
          </w:p>
        </w:tc>
        <w:tc>
          <w:tcPr>
            <w:tcW w:w="339" w:type="pct"/>
          </w:tcPr>
          <w:p w14:paraId="661DCB6A" w14:textId="7D365445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0117EDF" w14:textId="284BC804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5A3CF0ED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6EF38B9D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78F6E5D3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9B13324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1E03DD5F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5505191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4555E92A" w14:textId="22B46E5E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4.9. </w:t>
            </w:r>
            <w:r w:rsidRPr="00047BA8">
              <w:rPr>
                <w:sz w:val="22"/>
                <w:szCs w:val="22"/>
              </w:rPr>
              <w:t>Сиденье мягкое</w:t>
            </w:r>
          </w:p>
        </w:tc>
        <w:tc>
          <w:tcPr>
            <w:tcW w:w="753" w:type="pct"/>
            <w:shd w:val="clear" w:color="auto" w:fill="auto"/>
          </w:tcPr>
          <w:p w14:paraId="0BDEC0A9" w14:textId="371618E4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iCs/>
                <w:sz w:val="22"/>
                <w:szCs w:val="22"/>
              </w:rPr>
              <w:t>Соответствие</w:t>
            </w:r>
          </w:p>
        </w:tc>
        <w:tc>
          <w:tcPr>
            <w:tcW w:w="339" w:type="pct"/>
          </w:tcPr>
          <w:p w14:paraId="7B91C30C" w14:textId="65C5BBC4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1F49148" w14:textId="6DC13F58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3E763C9D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59003B7C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4DEF2E04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70121B4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176B329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61C3F9A6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364D4BD8" w14:textId="7EFAC158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4.10. </w:t>
            </w:r>
            <w:r w:rsidRPr="00047BA8">
              <w:rPr>
                <w:iCs/>
                <w:sz w:val="22"/>
                <w:szCs w:val="22"/>
              </w:rPr>
              <w:t>Ширина сиденья</w:t>
            </w:r>
          </w:p>
        </w:tc>
        <w:tc>
          <w:tcPr>
            <w:tcW w:w="753" w:type="pct"/>
            <w:shd w:val="clear" w:color="auto" w:fill="auto"/>
          </w:tcPr>
          <w:p w14:paraId="4E635E95" w14:textId="2BCCC095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≥ 380 и ≤ 400</w:t>
            </w:r>
          </w:p>
        </w:tc>
        <w:tc>
          <w:tcPr>
            <w:tcW w:w="339" w:type="pct"/>
          </w:tcPr>
          <w:p w14:paraId="55304E0C" w14:textId="6904EABE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392F0CFC" w14:textId="7CAE7A53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5D11E53B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1293DF6E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5BA9E21F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CB43DE5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9B7821D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00075932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34F591A8" w14:textId="74D84BD2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4.11. </w:t>
            </w:r>
            <w:r w:rsidRPr="00047BA8">
              <w:rPr>
                <w:iCs/>
                <w:sz w:val="22"/>
                <w:szCs w:val="22"/>
              </w:rPr>
              <w:t>Длина сиденья</w:t>
            </w:r>
          </w:p>
        </w:tc>
        <w:tc>
          <w:tcPr>
            <w:tcW w:w="753" w:type="pct"/>
            <w:shd w:val="clear" w:color="auto" w:fill="auto"/>
          </w:tcPr>
          <w:p w14:paraId="4BE1A03D" w14:textId="72C628DF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≥ 380 и ≤ 400</w:t>
            </w:r>
          </w:p>
        </w:tc>
        <w:tc>
          <w:tcPr>
            <w:tcW w:w="339" w:type="pct"/>
          </w:tcPr>
          <w:p w14:paraId="29CD3335" w14:textId="371AF10B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40323313" w14:textId="1F9DFA8E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60DE29EE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45FB7AFC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08372F8D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3028C4F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63CD7336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5BC9C784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66F7F82E" w14:textId="28E1A510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4.12. </w:t>
            </w:r>
            <w:r w:rsidRPr="00047BA8">
              <w:rPr>
                <w:iCs/>
                <w:sz w:val="22"/>
                <w:szCs w:val="22"/>
              </w:rPr>
              <w:t>Толщина сиденья</w:t>
            </w:r>
          </w:p>
        </w:tc>
        <w:tc>
          <w:tcPr>
            <w:tcW w:w="753" w:type="pct"/>
            <w:shd w:val="clear" w:color="auto" w:fill="auto"/>
          </w:tcPr>
          <w:p w14:paraId="51F8E5C2" w14:textId="7EF3B192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≥ 45 и ≤ 55</w:t>
            </w:r>
          </w:p>
        </w:tc>
        <w:tc>
          <w:tcPr>
            <w:tcW w:w="339" w:type="pct"/>
          </w:tcPr>
          <w:p w14:paraId="549336A4" w14:textId="65F03A4E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2EA41263" w14:textId="4BF99D60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67622D83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3C78FAB8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06849E80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437CA97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B63AF83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7A511851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141ED291" w14:textId="73860E55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4.13. </w:t>
            </w:r>
            <w:r w:rsidRPr="00047BA8">
              <w:rPr>
                <w:iCs/>
                <w:sz w:val="22"/>
                <w:szCs w:val="22"/>
              </w:rPr>
              <w:t>Высота сиденья (от пола до верха сиденья)</w:t>
            </w:r>
          </w:p>
        </w:tc>
        <w:tc>
          <w:tcPr>
            <w:tcW w:w="753" w:type="pct"/>
            <w:shd w:val="clear" w:color="auto" w:fill="auto"/>
          </w:tcPr>
          <w:p w14:paraId="7D80B0F4" w14:textId="10170376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≥ 460 и ≤ 480</w:t>
            </w:r>
          </w:p>
        </w:tc>
        <w:tc>
          <w:tcPr>
            <w:tcW w:w="339" w:type="pct"/>
          </w:tcPr>
          <w:p w14:paraId="4D118E41" w14:textId="5DEC73B9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358B3924" w14:textId="53206057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391BF8A3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011E67E6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40A74882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0343FD07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624E9709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7C051587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6A17C40B" w14:textId="78E0C391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4.14. </w:t>
            </w:r>
            <w:r w:rsidRPr="00047BA8">
              <w:rPr>
                <w:iCs/>
                <w:sz w:val="22"/>
                <w:szCs w:val="22"/>
              </w:rPr>
              <w:t>Спинка мягкая</w:t>
            </w:r>
          </w:p>
        </w:tc>
        <w:tc>
          <w:tcPr>
            <w:tcW w:w="753" w:type="pct"/>
            <w:shd w:val="clear" w:color="auto" w:fill="auto"/>
          </w:tcPr>
          <w:p w14:paraId="2CC8B855" w14:textId="16C4DB1D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iCs/>
                <w:sz w:val="22"/>
                <w:szCs w:val="22"/>
              </w:rPr>
              <w:t>Соответствие</w:t>
            </w:r>
          </w:p>
        </w:tc>
        <w:tc>
          <w:tcPr>
            <w:tcW w:w="339" w:type="pct"/>
          </w:tcPr>
          <w:p w14:paraId="2B5462A8" w14:textId="1916AEDF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5F598F56" w14:textId="163F517E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09DCBAF3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73FCB48C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1F9F93BC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190E313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E643DD2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46A48D1C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31C653A0" w14:textId="61BB9912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4.15. </w:t>
            </w:r>
            <w:r w:rsidRPr="00047BA8">
              <w:rPr>
                <w:iCs/>
                <w:sz w:val="22"/>
                <w:szCs w:val="22"/>
              </w:rPr>
              <w:t>Ширина спинки</w:t>
            </w:r>
          </w:p>
        </w:tc>
        <w:tc>
          <w:tcPr>
            <w:tcW w:w="753" w:type="pct"/>
            <w:shd w:val="clear" w:color="auto" w:fill="auto"/>
          </w:tcPr>
          <w:p w14:paraId="2082DC8C" w14:textId="4E30A064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≥ 350 и ≤ 370</w:t>
            </w:r>
          </w:p>
        </w:tc>
        <w:tc>
          <w:tcPr>
            <w:tcW w:w="339" w:type="pct"/>
          </w:tcPr>
          <w:p w14:paraId="57539BE8" w14:textId="3A8601EE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3D910433" w14:textId="4204ECFD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7F5AE819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5D870389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01C0B9B9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526BE07F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0F903DEF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2BA4AC7A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67799611" w14:textId="74EC2A11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4.16. </w:t>
            </w:r>
            <w:r w:rsidRPr="00047BA8">
              <w:rPr>
                <w:iCs/>
                <w:sz w:val="22"/>
                <w:szCs w:val="22"/>
              </w:rPr>
              <w:t>Длина спинки</w:t>
            </w:r>
          </w:p>
        </w:tc>
        <w:tc>
          <w:tcPr>
            <w:tcW w:w="753" w:type="pct"/>
            <w:shd w:val="clear" w:color="auto" w:fill="auto"/>
          </w:tcPr>
          <w:p w14:paraId="3E7EEA89" w14:textId="125AD247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≥ 350 и ≤ 370</w:t>
            </w:r>
          </w:p>
        </w:tc>
        <w:tc>
          <w:tcPr>
            <w:tcW w:w="339" w:type="pct"/>
          </w:tcPr>
          <w:p w14:paraId="25F853E0" w14:textId="4141A9BC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42B68481" w14:textId="0F197721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6F061151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56D34311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14828B5A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62710DBF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6293094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5396F97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577AB4D1" w14:textId="2316C8E9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4.17. </w:t>
            </w:r>
            <w:r w:rsidRPr="00047BA8">
              <w:rPr>
                <w:iCs/>
                <w:sz w:val="22"/>
                <w:szCs w:val="22"/>
              </w:rPr>
              <w:t>Материал обивки сиденья и спинки</w:t>
            </w:r>
          </w:p>
        </w:tc>
        <w:tc>
          <w:tcPr>
            <w:tcW w:w="753" w:type="pct"/>
            <w:shd w:val="clear" w:color="auto" w:fill="auto"/>
          </w:tcPr>
          <w:p w14:paraId="1977A246" w14:textId="7F01B0DB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proofErr w:type="spellStart"/>
            <w:r w:rsidRPr="00047BA8">
              <w:rPr>
                <w:sz w:val="22"/>
                <w:szCs w:val="22"/>
              </w:rPr>
              <w:t>Экокожа</w:t>
            </w:r>
            <w:proofErr w:type="spellEnd"/>
          </w:p>
        </w:tc>
        <w:tc>
          <w:tcPr>
            <w:tcW w:w="339" w:type="pct"/>
          </w:tcPr>
          <w:p w14:paraId="1D9923EF" w14:textId="7EEACBB9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17044CC3" w14:textId="10967651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1B018C84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257855DB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33843405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6C442CF9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0E7E3330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A7E6D1D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7F2CBF9B" w14:textId="3C265A80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4.18. </w:t>
            </w:r>
            <w:r w:rsidRPr="00047BA8">
              <w:rPr>
                <w:iCs/>
                <w:sz w:val="22"/>
                <w:szCs w:val="22"/>
              </w:rPr>
              <w:t>Материал обивки дна сиденья</w:t>
            </w:r>
          </w:p>
        </w:tc>
        <w:tc>
          <w:tcPr>
            <w:tcW w:w="753" w:type="pct"/>
            <w:shd w:val="clear" w:color="auto" w:fill="auto"/>
          </w:tcPr>
          <w:p w14:paraId="72BFA7D9" w14:textId="4684E73F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proofErr w:type="spellStart"/>
            <w:r w:rsidRPr="00047BA8">
              <w:rPr>
                <w:iCs/>
                <w:sz w:val="22"/>
                <w:szCs w:val="22"/>
              </w:rPr>
              <w:t>Спанбонд</w:t>
            </w:r>
            <w:proofErr w:type="spellEnd"/>
          </w:p>
        </w:tc>
        <w:tc>
          <w:tcPr>
            <w:tcW w:w="339" w:type="pct"/>
          </w:tcPr>
          <w:p w14:paraId="3D972A7D" w14:textId="73A84203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6B45E496" w14:textId="18F95D09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735F2CE6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254A6EAA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2BF120AF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FF7856B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5C610A4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4A795B50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2CB0F018" w14:textId="266AC1C2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4.19. </w:t>
            </w:r>
            <w:r w:rsidRPr="00047BA8">
              <w:rPr>
                <w:iCs/>
                <w:sz w:val="22"/>
                <w:szCs w:val="22"/>
              </w:rPr>
              <w:t>Спинка имеет заглушку</w:t>
            </w:r>
          </w:p>
        </w:tc>
        <w:tc>
          <w:tcPr>
            <w:tcW w:w="753" w:type="pct"/>
            <w:shd w:val="clear" w:color="auto" w:fill="auto"/>
          </w:tcPr>
          <w:p w14:paraId="1AF78F01" w14:textId="1FA6B93B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iCs/>
                <w:sz w:val="22"/>
                <w:szCs w:val="22"/>
              </w:rPr>
              <w:t>Соответствие</w:t>
            </w:r>
          </w:p>
        </w:tc>
        <w:tc>
          <w:tcPr>
            <w:tcW w:w="339" w:type="pct"/>
          </w:tcPr>
          <w:p w14:paraId="2635DB61" w14:textId="5A1CCDD8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7B2DCCAF" w14:textId="1E11C744" w:rsidR="000C5C02" w:rsidRPr="00047BA8" w:rsidRDefault="000C5C02" w:rsidP="000C5C02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27125B79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064BFB37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6F58A20A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092929CE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0B356CD3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B9C9BD8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621361FE" w14:textId="2A57095C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4.20. </w:t>
            </w:r>
            <w:r w:rsidRPr="00047BA8">
              <w:rPr>
                <w:iCs/>
                <w:sz w:val="22"/>
                <w:szCs w:val="22"/>
              </w:rPr>
              <w:t>Материал обивки заглушки спинки</w:t>
            </w:r>
          </w:p>
        </w:tc>
        <w:tc>
          <w:tcPr>
            <w:tcW w:w="753" w:type="pct"/>
            <w:shd w:val="clear" w:color="auto" w:fill="auto"/>
          </w:tcPr>
          <w:p w14:paraId="1CA333C7" w14:textId="4D3D7DF0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proofErr w:type="spellStart"/>
            <w:r w:rsidRPr="00047BA8">
              <w:rPr>
                <w:sz w:val="22"/>
                <w:szCs w:val="22"/>
              </w:rPr>
              <w:t>Экокожа</w:t>
            </w:r>
            <w:proofErr w:type="spellEnd"/>
          </w:p>
        </w:tc>
        <w:tc>
          <w:tcPr>
            <w:tcW w:w="339" w:type="pct"/>
          </w:tcPr>
          <w:p w14:paraId="3C061F5A" w14:textId="4B15493D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51ED932A" w14:textId="0AA775F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22339970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309215BC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6B8DEB80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5FCA86C4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7A0FD25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761C5C84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39161955" w14:textId="680EDB5F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4.21. </w:t>
            </w:r>
            <w:r w:rsidRPr="00047BA8">
              <w:rPr>
                <w:iCs/>
                <w:sz w:val="22"/>
                <w:szCs w:val="22"/>
              </w:rPr>
              <w:t>Габаритная ширина</w:t>
            </w:r>
          </w:p>
        </w:tc>
        <w:tc>
          <w:tcPr>
            <w:tcW w:w="753" w:type="pct"/>
            <w:shd w:val="clear" w:color="auto" w:fill="auto"/>
          </w:tcPr>
          <w:p w14:paraId="1FD6A294" w14:textId="4AAA435C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≥ 420 и ≤ 440</w:t>
            </w:r>
          </w:p>
        </w:tc>
        <w:tc>
          <w:tcPr>
            <w:tcW w:w="339" w:type="pct"/>
          </w:tcPr>
          <w:p w14:paraId="0827D34C" w14:textId="00E70E6C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7AE1C1AE" w14:textId="3B20EB39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41D01D75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6806E50C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4D57E5C6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32A13BA3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6E79BD52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4F60DC36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51ECF356" w14:textId="0CB03B4A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4.22. </w:t>
            </w:r>
            <w:r w:rsidRPr="00047BA8">
              <w:rPr>
                <w:iCs/>
                <w:sz w:val="22"/>
                <w:szCs w:val="22"/>
              </w:rPr>
              <w:t>Габаритная глубина</w:t>
            </w:r>
          </w:p>
        </w:tc>
        <w:tc>
          <w:tcPr>
            <w:tcW w:w="753" w:type="pct"/>
            <w:shd w:val="clear" w:color="auto" w:fill="auto"/>
          </w:tcPr>
          <w:p w14:paraId="0A3FFD6B" w14:textId="4182BFD8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≥ 520 и ≤ 560</w:t>
            </w:r>
          </w:p>
        </w:tc>
        <w:tc>
          <w:tcPr>
            <w:tcW w:w="339" w:type="pct"/>
          </w:tcPr>
          <w:p w14:paraId="53E996CF" w14:textId="50069384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434B7218" w14:textId="275604D3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4064D5F7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77713700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7D8C5554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50C52F2E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7AFCF61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6EB383A4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77CE2EC0" w14:textId="11C22EEF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4.23. </w:t>
            </w:r>
            <w:r w:rsidRPr="00047BA8">
              <w:rPr>
                <w:iCs/>
                <w:sz w:val="22"/>
                <w:szCs w:val="22"/>
              </w:rPr>
              <w:t>Высота</w:t>
            </w:r>
          </w:p>
        </w:tc>
        <w:tc>
          <w:tcPr>
            <w:tcW w:w="753" w:type="pct"/>
            <w:shd w:val="clear" w:color="auto" w:fill="auto"/>
          </w:tcPr>
          <w:p w14:paraId="3BE46579" w14:textId="58A4BFCB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≥ 860 и ≤ 870</w:t>
            </w:r>
          </w:p>
        </w:tc>
        <w:tc>
          <w:tcPr>
            <w:tcW w:w="339" w:type="pct"/>
          </w:tcPr>
          <w:p w14:paraId="4415B82F" w14:textId="435EBA32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1047CC20" w14:textId="2419D5C6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2D6EB46E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0B0C9A69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7F857E11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3D35897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DFA64D6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79FB2042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32117EDC" w14:textId="4EDC0C39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4.24. </w:t>
            </w:r>
            <w:r w:rsidRPr="00047BA8">
              <w:rPr>
                <w:iCs/>
                <w:sz w:val="22"/>
                <w:szCs w:val="22"/>
              </w:rPr>
              <w:t>Цвет каркаса</w:t>
            </w:r>
          </w:p>
        </w:tc>
        <w:tc>
          <w:tcPr>
            <w:tcW w:w="753" w:type="pct"/>
            <w:shd w:val="clear" w:color="auto" w:fill="auto"/>
          </w:tcPr>
          <w:p w14:paraId="643C9390" w14:textId="6B5427F5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Металлик</w:t>
            </w:r>
          </w:p>
        </w:tc>
        <w:tc>
          <w:tcPr>
            <w:tcW w:w="339" w:type="pct"/>
          </w:tcPr>
          <w:p w14:paraId="02F5ECC2" w14:textId="168DBFAB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F88821A" w14:textId="56FEB8B2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22F3FF0F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058CA43D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6BC72FC0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65E526C3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30CE759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4114195F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3B1E3BC3" w14:textId="7143F955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4.25. </w:t>
            </w:r>
            <w:r w:rsidRPr="00047BA8">
              <w:rPr>
                <w:iCs/>
                <w:sz w:val="22"/>
                <w:szCs w:val="22"/>
              </w:rPr>
              <w:t>Цвет обивки</w:t>
            </w:r>
          </w:p>
        </w:tc>
        <w:tc>
          <w:tcPr>
            <w:tcW w:w="753" w:type="pct"/>
            <w:shd w:val="clear" w:color="auto" w:fill="auto"/>
          </w:tcPr>
          <w:p w14:paraId="11E7710C" w14:textId="66FB70A8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Светло-серый</w:t>
            </w:r>
          </w:p>
        </w:tc>
        <w:tc>
          <w:tcPr>
            <w:tcW w:w="339" w:type="pct"/>
          </w:tcPr>
          <w:p w14:paraId="76E89E97" w14:textId="571DCABA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551900C3" w14:textId="2CF7186A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3B3F270F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00CA4BB6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7C82DB08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5A09BDD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4D882734" w14:textId="77777777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7B54DF63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020ACF95" w14:textId="27833A35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4.26. </w:t>
            </w:r>
            <w:r w:rsidRPr="00047BA8">
              <w:rPr>
                <w:iCs/>
                <w:sz w:val="22"/>
                <w:szCs w:val="22"/>
              </w:rPr>
              <w:t>Масса</w:t>
            </w:r>
          </w:p>
        </w:tc>
        <w:tc>
          <w:tcPr>
            <w:tcW w:w="753" w:type="pct"/>
            <w:shd w:val="clear" w:color="auto" w:fill="auto"/>
          </w:tcPr>
          <w:p w14:paraId="73CA28EB" w14:textId="4AB1E68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≤ 6,2</w:t>
            </w:r>
          </w:p>
        </w:tc>
        <w:tc>
          <w:tcPr>
            <w:tcW w:w="339" w:type="pct"/>
          </w:tcPr>
          <w:p w14:paraId="2D90BC81" w14:textId="25E59F10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кг</w:t>
            </w:r>
          </w:p>
        </w:tc>
        <w:tc>
          <w:tcPr>
            <w:tcW w:w="995" w:type="pct"/>
          </w:tcPr>
          <w:p w14:paraId="249C7875" w14:textId="7513F05E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21C5E0F2" w14:textId="77777777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3F535F7C" w14:textId="77777777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C5C02" w:rsidRPr="00047BA8" w14:paraId="213FC102" w14:textId="77777777" w:rsidTr="001D07F0">
        <w:trPr>
          <w:trHeight w:val="70"/>
          <w:jc w:val="center"/>
        </w:trPr>
        <w:tc>
          <w:tcPr>
            <w:tcW w:w="174" w:type="pct"/>
            <w:vMerge w:val="restart"/>
            <w:vAlign w:val="center"/>
          </w:tcPr>
          <w:p w14:paraId="284DDC6E" w14:textId="705CD539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609" w:type="pct"/>
            <w:vMerge w:val="restart"/>
            <w:shd w:val="clear" w:color="auto" w:fill="auto"/>
            <w:noWrap/>
          </w:tcPr>
          <w:p w14:paraId="4E0E4219" w14:textId="7D5D00CB" w:rsidR="000C5C02" w:rsidRPr="00047BA8" w:rsidRDefault="000C5C02" w:rsidP="000C5C02">
            <w:pPr>
              <w:rPr>
                <w:sz w:val="22"/>
                <w:szCs w:val="22"/>
                <w:lang w:eastAsia="en-US"/>
              </w:rPr>
            </w:pPr>
            <w:r w:rsidRPr="00047BA8">
              <w:rPr>
                <w:sz w:val="22"/>
                <w:szCs w:val="22"/>
              </w:rPr>
              <w:t>Ширма прикроватная</w:t>
            </w:r>
          </w:p>
        </w:tc>
        <w:tc>
          <w:tcPr>
            <w:tcW w:w="478" w:type="pct"/>
            <w:vMerge w:val="restart"/>
            <w:shd w:val="clear" w:color="auto" w:fill="auto"/>
          </w:tcPr>
          <w:p w14:paraId="73F465F4" w14:textId="77777777" w:rsidR="000C5C02" w:rsidRPr="00047BA8" w:rsidRDefault="000C5C02" w:rsidP="000C5C02">
            <w:pPr>
              <w:jc w:val="both"/>
              <w:rPr>
                <w:sz w:val="22"/>
                <w:szCs w:val="22"/>
              </w:rPr>
            </w:pPr>
            <w:r w:rsidRPr="00047BA8">
              <w:rPr>
                <w:b/>
                <w:sz w:val="22"/>
                <w:szCs w:val="22"/>
              </w:rPr>
              <w:t>КТРУ:</w:t>
            </w:r>
            <w:r w:rsidRPr="00047BA8">
              <w:rPr>
                <w:sz w:val="22"/>
                <w:szCs w:val="22"/>
              </w:rPr>
              <w:t xml:space="preserve"> 32.50.50.190-00000326 – Ширма прикроватная</w:t>
            </w:r>
          </w:p>
          <w:p w14:paraId="140AA6A1" w14:textId="01F82560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  <w:r w:rsidRPr="00047BA8">
              <w:rPr>
                <w:b/>
                <w:sz w:val="22"/>
                <w:szCs w:val="22"/>
              </w:rPr>
              <w:t>ККН:</w:t>
            </w:r>
            <w:r w:rsidRPr="00047BA8">
              <w:rPr>
                <w:sz w:val="22"/>
                <w:szCs w:val="22"/>
              </w:rPr>
              <w:t xml:space="preserve"> 32.50.50.190-071 – Ширма прикроватная¹ тип 3</w:t>
            </w:r>
          </w:p>
        </w:tc>
        <w:tc>
          <w:tcPr>
            <w:tcW w:w="1087" w:type="pct"/>
            <w:shd w:val="clear" w:color="auto" w:fill="auto"/>
          </w:tcPr>
          <w:p w14:paraId="77A73764" w14:textId="6046E974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5.1. </w:t>
            </w:r>
            <w:r w:rsidRPr="00047BA8">
              <w:rPr>
                <w:iCs/>
                <w:sz w:val="22"/>
                <w:szCs w:val="22"/>
              </w:rPr>
              <w:t>Тип</w:t>
            </w:r>
          </w:p>
        </w:tc>
        <w:tc>
          <w:tcPr>
            <w:tcW w:w="753" w:type="pct"/>
            <w:shd w:val="clear" w:color="auto" w:fill="auto"/>
          </w:tcPr>
          <w:p w14:paraId="6504ED6A" w14:textId="520268E3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047BA8">
              <w:rPr>
                <w:iCs/>
                <w:sz w:val="22"/>
                <w:szCs w:val="22"/>
              </w:rPr>
              <w:t>Трехсекционная</w:t>
            </w:r>
            <w:proofErr w:type="spellEnd"/>
          </w:p>
        </w:tc>
        <w:tc>
          <w:tcPr>
            <w:tcW w:w="339" w:type="pct"/>
          </w:tcPr>
          <w:p w14:paraId="0914DF8A" w14:textId="417EB8A9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00D0776B" w14:textId="357F1053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 w:val="restart"/>
          </w:tcPr>
          <w:p w14:paraId="588205E2" w14:textId="66A20D54" w:rsidR="000C5C02" w:rsidRPr="00047BA8" w:rsidRDefault="000C5C02" w:rsidP="000C5C02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 w:rsidRPr="00047BA8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60" w:type="pct"/>
            <w:vMerge w:val="restart"/>
          </w:tcPr>
          <w:p w14:paraId="0F2889EB" w14:textId="052B3050" w:rsidR="000C5C02" w:rsidRPr="00047BA8" w:rsidRDefault="000C5C02" w:rsidP="000C5C02">
            <w:pPr>
              <w:jc w:val="right"/>
              <w:rPr>
                <w:sz w:val="22"/>
                <w:szCs w:val="22"/>
                <w:lang w:eastAsia="en-US"/>
              </w:rPr>
            </w:pPr>
            <w:r w:rsidRPr="00047BA8">
              <w:rPr>
                <w:sz w:val="22"/>
                <w:szCs w:val="22"/>
              </w:rPr>
              <w:t>1</w:t>
            </w:r>
          </w:p>
        </w:tc>
      </w:tr>
      <w:tr w:rsidR="000C5C02" w:rsidRPr="00047BA8" w14:paraId="658803EC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01D5419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030058B" w14:textId="77777777" w:rsidR="000C5C02" w:rsidRPr="00047BA8" w:rsidRDefault="000C5C02" w:rsidP="000C5C0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5D5183C1" w14:textId="77777777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1B387049" w14:textId="28E3770A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5.2. </w:t>
            </w:r>
            <w:r w:rsidRPr="00047BA8">
              <w:rPr>
                <w:iCs/>
                <w:sz w:val="22"/>
                <w:szCs w:val="22"/>
              </w:rPr>
              <w:t>Конструкция</w:t>
            </w:r>
          </w:p>
        </w:tc>
        <w:tc>
          <w:tcPr>
            <w:tcW w:w="753" w:type="pct"/>
            <w:shd w:val="clear" w:color="auto" w:fill="auto"/>
          </w:tcPr>
          <w:p w14:paraId="5F386CF2" w14:textId="055EB1B9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Сборно-разборная</w:t>
            </w:r>
          </w:p>
        </w:tc>
        <w:tc>
          <w:tcPr>
            <w:tcW w:w="339" w:type="pct"/>
          </w:tcPr>
          <w:p w14:paraId="12B8643F" w14:textId="1CD4AA7A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46EA80AE" w14:textId="259CBA80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2D576B1A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0DB4A0C3" w14:textId="77777777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</w:p>
        </w:tc>
      </w:tr>
      <w:tr w:rsidR="000C5C02" w:rsidRPr="00047BA8" w14:paraId="14C1D36E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42E0A38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454AB746" w14:textId="77777777" w:rsidR="000C5C02" w:rsidRPr="00047BA8" w:rsidRDefault="000C5C02" w:rsidP="000C5C0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5E65C35B" w14:textId="77777777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01046C7A" w14:textId="5F3BC2F4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5.3. </w:t>
            </w:r>
            <w:r w:rsidRPr="00047BA8">
              <w:rPr>
                <w:iCs/>
                <w:sz w:val="22"/>
                <w:szCs w:val="22"/>
              </w:rPr>
              <w:t>Материал каркаса</w:t>
            </w:r>
          </w:p>
        </w:tc>
        <w:tc>
          <w:tcPr>
            <w:tcW w:w="753" w:type="pct"/>
            <w:shd w:val="clear" w:color="auto" w:fill="auto"/>
          </w:tcPr>
          <w:p w14:paraId="21C245CF" w14:textId="1F814C01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Сталь</w:t>
            </w:r>
          </w:p>
        </w:tc>
        <w:tc>
          <w:tcPr>
            <w:tcW w:w="339" w:type="pct"/>
          </w:tcPr>
          <w:p w14:paraId="34FCE699" w14:textId="3E4D7B62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65275D19" w14:textId="3D834135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322B84A7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4A8CC080" w14:textId="77777777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</w:p>
        </w:tc>
      </w:tr>
      <w:tr w:rsidR="000C5C02" w:rsidRPr="00047BA8" w14:paraId="42440D72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5EFE25A3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6F6D49A" w14:textId="77777777" w:rsidR="000C5C02" w:rsidRPr="00047BA8" w:rsidRDefault="000C5C02" w:rsidP="000C5C0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5646F17C" w14:textId="77777777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AAAFE35" w14:textId="73CEB609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5.4. </w:t>
            </w:r>
            <w:r w:rsidRPr="00047BA8">
              <w:rPr>
                <w:iCs/>
                <w:sz w:val="22"/>
                <w:szCs w:val="22"/>
              </w:rPr>
              <w:t>Материал экрана (шторки)</w:t>
            </w:r>
          </w:p>
        </w:tc>
        <w:tc>
          <w:tcPr>
            <w:tcW w:w="753" w:type="pct"/>
            <w:shd w:val="clear" w:color="auto" w:fill="auto"/>
          </w:tcPr>
          <w:p w14:paraId="0CE72122" w14:textId="5C191292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Пластик</w:t>
            </w:r>
          </w:p>
        </w:tc>
        <w:tc>
          <w:tcPr>
            <w:tcW w:w="339" w:type="pct"/>
          </w:tcPr>
          <w:p w14:paraId="19EEBBCB" w14:textId="48EA5DFB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76A71530" w14:textId="62243216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02E4C65B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1D9A4489" w14:textId="77777777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</w:p>
        </w:tc>
      </w:tr>
      <w:tr w:rsidR="000C5C02" w:rsidRPr="00047BA8" w14:paraId="414FC661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4EB21477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0C7EB0E" w14:textId="77777777" w:rsidR="000C5C02" w:rsidRPr="00047BA8" w:rsidRDefault="000C5C02" w:rsidP="000C5C0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3091390D" w14:textId="77777777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4E466DB5" w14:textId="60ACB75D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5.5. </w:t>
            </w:r>
            <w:r w:rsidRPr="00047BA8">
              <w:rPr>
                <w:iCs/>
                <w:sz w:val="22"/>
                <w:szCs w:val="22"/>
              </w:rPr>
              <w:t>Ширина</w:t>
            </w:r>
          </w:p>
        </w:tc>
        <w:tc>
          <w:tcPr>
            <w:tcW w:w="753" w:type="pct"/>
            <w:shd w:val="clear" w:color="auto" w:fill="auto"/>
          </w:tcPr>
          <w:p w14:paraId="7EEB8541" w14:textId="6899DF8F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2000 и ≤ 2600</w:t>
            </w:r>
          </w:p>
        </w:tc>
        <w:tc>
          <w:tcPr>
            <w:tcW w:w="339" w:type="pct"/>
          </w:tcPr>
          <w:p w14:paraId="2C63F9EA" w14:textId="72226E00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12773DAF" w14:textId="2DE2FC46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0386147B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49CC651C" w14:textId="77777777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</w:p>
        </w:tc>
      </w:tr>
      <w:tr w:rsidR="000C5C02" w:rsidRPr="00047BA8" w14:paraId="7046DE2A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0778AB66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B542B58" w14:textId="77777777" w:rsidR="000C5C02" w:rsidRPr="00047BA8" w:rsidRDefault="000C5C02" w:rsidP="000C5C0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270F9DC9" w14:textId="77777777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1D24F5DF" w14:textId="662C691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5.6. </w:t>
            </w:r>
            <w:r w:rsidRPr="00047BA8">
              <w:rPr>
                <w:iCs/>
                <w:sz w:val="22"/>
                <w:szCs w:val="22"/>
              </w:rPr>
              <w:t>Высота</w:t>
            </w:r>
          </w:p>
        </w:tc>
        <w:tc>
          <w:tcPr>
            <w:tcW w:w="753" w:type="pct"/>
            <w:shd w:val="clear" w:color="auto" w:fill="auto"/>
          </w:tcPr>
          <w:p w14:paraId="2DF93B4A" w14:textId="67DBC40F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1600 и ≤ 1900</w:t>
            </w:r>
          </w:p>
        </w:tc>
        <w:tc>
          <w:tcPr>
            <w:tcW w:w="339" w:type="pct"/>
          </w:tcPr>
          <w:p w14:paraId="4D64401A" w14:textId="74FD712D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19FC0475" w14:textId="39EBC39C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7443BC44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659A6CA5" w14:textId="77777777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</w:p>
        </w:tc>
      </w:tr>
      <w:tr w:rsidR="000C5C02" w:rsidRPr="00047BA8" w14:paraId="12C204EF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068267DE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3D75603" w14:textId="77777777" w:rsidR="000C5C02" w:rsidRPr="00047BA8" w:rsidRDefault="000C5C02" w:rsidP="000C5C0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070B8AEF" w14:textId="77777777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0DD9E22" w14:textId="37D3187F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5.7. </w:t>
            </w:r>
            <w:r w:rsidRPr="00047BA8">
              <w:rPr>
                <w:iCs/>
                <w:sz w:val="22"/>
                <w:szCs w:val="22"/>
              </w:rPr>
              <w:t>Колеса</w:t>
            </w:r>
          </w:p>
        </w:tc>
        <w:tc>
          <w:tcPr>
            <w:tcW w:w="753" w:type="pct"/>
            <w:shd w:val="clear" w:color="auto" w:fill="auto"/>
          </w:tcPr>
          <w:p w14:paraId="310857BE" w14:textId="21F87AE4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Наличие</w:t>
            </w:r>
          </w:p>
        </w:tc>
        <w:tc>
          <w:tcPr>
            <w:tcW w:w="339" w:type="pct"/>
          </w:tcPr>
          <w:p w14:paraId="281AE240" w14:textId="548F3074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A667D01" w14:textId="1442B1C1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14:paraId="38D65B57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127AF97E" w14:textId="77777777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</w:p>
        </w:tc>
      </w:tr>
      <w:tr w:rsidR="000C5C02" w:rsidRPr="00047BA8" w14:paraId="61CF6F93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459D1A8F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710C3C1" w14:textId="77777777" w:rsidR="000C5C02" w:rsidRPr="00047BA8" w:rsidRDefault="000C5C02" w:rsidP="000C5C0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9329ADB" w14:textId="77777777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456B91EF" w14:textId="45808A8E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5.8. </w:t>
            </w:r>
            <w:r w:rsidRPr="00047BA8">
              <w:rPr>
                <w:iCs/>
                <w:sz w:val="22"/>
                <w:szCs w:val="22"/>
              </w:rPr>
              <w:t>Вес</w:t>
            </w:r>
          </w:p>
        </w:tc>
        <w:tc>
          <w:tcPr>
            <w:tcW w:w="753" w:type="pct"/>
            <w:shd w:val="clear" w:color="auto" w:fill="auto"/>
          </w:tcPr>
          <w:p w14:paraId="4ACA5783" w14:textId="66777A81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≤ 20</w:t>
            </w:r>
          </w:p>
        </w:tc>
        <w:tc>
          <w:tcPr>
            <w:tcW w:w="339" w:type="pct"/>
          </w:tcPr>
          <w:p w14:paraId="4F8C26B0" w14:textId="10A38AE5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кг</w:t>
            </w:r>
          </w:p>
        </w:tc>
        <w:tc>
          <w:tcPr>
            <w:tcW w:w="995" w:type="pct"/>
          </w:tcPr>
          <w:p w14:paraId="4EB50F92" w14:textId="6D143979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13232185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45C997C0" w14:textId="77777777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</w:p>
        </w:tc>
      </w:tr>
      <w:tr w:rsidR="000C5C02" w:rsidRPr="00047BA8" w14:paraId="5F6E3043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4D8A24F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5D7B22D" w14:textId="77777777" w:rsidR="000C5C02" w:rsidRPr="00047BA8" w:rsidRDefault="000C5C02" w:rsidP="000C5C0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2EDB3D65" w14:textId="77777777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vMerge w:val="restart"/>
            <w:shd w:val="clear" w:color="auto" w:fill="auto"/>
          </w:tcPr>
          <w:p w14:paraId="2BCF0563" w14:textId="7448E900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5.9. </w:t>
            </w:r>
            <w:r w:rsidRPr="00047BA8">
              <w:rPr>
                <w:iCs/>
                <w:sz w:val="22"/>
                <w:szCs w:val="22"/>
              </w:rPr>
              <w:t>Соответствие нормативно-технической документации</w:t>
            </w:r>
          </w:p>
        </w:tc>
        <w:tc>
          <w:tcPr>
            <w:tcW w:w="753" w:type="pct"/>
            <w:shd w:val="clear" w:color="auto" w:fill="auto"/>
          </w:tcPr>
          <w:p w14:paraId="400E7B8F" w14:textId="739707AF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ГОСТ 16371-2014</w:t>
            </w:r>
          </w:p>
        </w:tc>
        <w:tc>
          <w:tcPr>
            <w:tcW w:w="339" w:type="pct"/>
            <w:vMerge w:val="restart"/>
          </w:tcPr>
          <w:p w14:paraId="06A6F990" w14:textId="040EC023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  <w:vMerge w:val="restart"/>
          </w:tcPr>
          <w:p w14:paraId="4EC0D045" w14:textId="44EDA00F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Участник закупки указывает в заявке одно или несколько значение характеристики</w:t>
            </w:r>
          </w:p>
        </w:tc>
        <w:tc>
          <w:tcPr>
            <w:tcW w:w="305" w:type="pct"/>
            <w:vMerge/>
          </w:tcPr>
          <w:p w14:paraId="5602C16E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42C3750C" w14:textId="77777777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</w:p>
        </w:tc>
      </w:tr>
      <w:tr w:rsidR="000C5C02" w:rsidRPr="00047BA8" w14:paraId="3CF97B89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63AFF342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0140EA1" w14:textId="77777777" w:rsidR="000C5C02" w:rsidRPr="00047BA8" w:rsidRDefault="000C5C02" w:rsidP="000C5C0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4C8226A8" w14:textId="77777777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vMerge/>
            <w:shd w:val="clear" w:color="auto" w:fill="auto"/>
          </w:tcPr>
          <w:p w14:paraId="3811D1B9" w14:textId="77777777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</w:p>
        </w:tc>
        <w:tc>
          <w:tcPr>
            <w:tcW w:w="753" w:type="pct"/>
            <w:shd w:val="clear" w:color="auto" w:fill="auto"/>
          </w:tcPr>
          <w:p w14:paraId="1EA7861E" w14:textId="4A0515EE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ТУ Производителя</w:t>
            </w:r>
          </w:p>
        </w:tc>
        <w:tc>
          <w:tcPr>
            <w:tcW w:w="339" w:type="pct"/>
            <w:vMerge/>
          </w:tcPr>
          <w:p w14:paraId="1BD0F38F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5" w:type="pct"/>
            <w:vMerge/>
          </w:tcPr>
          <w:p w14:paraId="3A1C7371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5" w:type="pct"/>
            <w:vMerge/>
          </w:tcPr>
          <w:p w14:paraId="70857C42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4BFCD162" w14:textId="77777777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</w:p>
        </w:tc>
      </w:tr>
      <w:tr w:rsidR="000C5C02" w:rsidRPr="00047BA8" w14:paraId="5490532A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4DF9B5A0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FB99E54" w14:textId="77777777" w:rsidR="000C5C02" w:rsidRPr="00047BA8" w:rsidRDefault="000C5C02" w:rsidP="000C5C0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0EFBE93D" w14:textId="77777777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12F9236" w14:textId="2C1FA19B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5.10. </w:t>
            </w:r>
            <w:r w:rsidRPr="00047BA8">
              <w:rPr>
                <w:iCs/>
                <w:sz w:val="22"/>
                <w:szCs w:val="22"/>
              </w:rPr>
              <w:t>Толщина стали каркаса</w:t>
            </w:r>
          </w:p>
        </w:tc>
        <w:tc>
          <w:tcPr>
            <w:tcW w:w="753" w:type="pct"/>
            <w:shd w:val="clear" w:color="auto" w:fill="auto"/>
          </w:tcPr>
          <w:p w14:paraId="490925A4" w14:textId="2BAA63C2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1,2</w:t>
            </w:r>
          </w:p>
        </w:tc>
        <w:tc>
          <w:tcPr>
            <w:tcW w:w="339" w:type="pct"/>
          </w:tcPr>
          <w:p w14:paraId="7EF5E083" w14:textId="42C1E0D8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39B2FCEC" w14:textId="22DB905E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229DC2FA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194DB11D" w14:textId="77777777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</w:p>
        </w:tc>
      </w:tr>
      <w:tr w:rsidR="000C5C02" w:rsidRPr="00047BA8" w14:paraId="0F4C64E5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2E8BA6B6" w14:textId="77777777" w:rsidR="000C5C02" w:rsidRPr="00047BA8" w:rsidRDefault="000C5C02" w:rsidP="000C5C02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E876F6B" w14:textId="77777777" w:rsidR="000C5C02" w:rsidRPr="00047BA8" w:rsidRDefault="000C5C02" w:rsidP="000C5C0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6CCA2F27" w14:textId="77777777" w:rsidR="000C5C02" w:rsidRPr="00047BA8" w:rsidRDefault="000C5C02" w:rsidP="000C5C0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237FD412" w14:textId="703FABD1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5.11. </w:t>
            </w:r>
            <w:r w:rsidRPr="00047BA8">
              <w:rPr>
                <w:iCs/>
                <w:sz w:val="22"/>
                <w:szCs w:val="22"/>
              </w:rPr>
              <w:t xml:space="preserve">Толщина пластика экрана </w:t>
            </w:r>
          </w:p>
        </w:tc>
        <w:tc>
          <w:tcPr>
            <w:tcW w:w="753" w:type="pct"/>
            <w:shd w:val="clear" w:color="auto" w:fill="auto"/>
          </w:tcPr>
          <w:p w14:paraId="79F77567" w14:textId="7D0E4DDB" w:rsidR="000C5C02" w:rsidRPr="00047BA8" w:rsidRDefault="000C5C02" w:rsidP="000C5C02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1,5</w:t>
            </w:r>
          </w:p>
        </w:tc>
        <w:tc>
          <w:tcPr>
            <w:tcW w:w="339" w:type="pct"/>
          </w:tcPr>
          <w:p w14:paraId="255FD978" w14:textId="28CDC286" w:rsidR="000C5C02" w:rsidRPr="00047BA8" w:rsidRDefault="000C5C02" w:rsidP="000C5C02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69269D8B" w14:textId="78AC4659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5" w:type="pct"/>
            <w:vMerge/>
          </w:tcPr>
          <w:p w14:paraId="0976CC3E" w14:textId="77777777" w:rsidR="000C5C02" w:rsidRPr="00047BA8" w:rsidRDefault="000C5C02" w:rsidP="000C5C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2D862BD5" w14:textId="77777777" w:rsidR="000C5C02" w:rsidRPr="00047BA8" w:rsidRDefault="000C5C02" w:rsidP="000C5C02">
            <w:pPr>
              <w:jc w:val="right"/>
              <w:rPr>
                <w:sz w:val="22"/>
                <w:szCs w:val="22"/>
              </w:rPr>
            </w:pPr>
          </w:p>
        </w:tc>
      </w:tr>
    </w:tbl>
    <w:p w14:paraId="2D9EBD17" w14:textId="77777777" w:rsidR="000B34E6" w:rsidRPr="000B34E6" w:rsidRDefault="000B34E6" w:rsidP="000B34E6">
      <w:pPr>
        <w:jc w:val="both"/>
        <w:rPr>
          <w:sz w:val="20"/>
          <w:szCs w:val="20"/>
        </w:rPr>
      </w:pPr>
    </w:p>
    <w:sectPr w:rsidR="000B34E6" w:rsidRPr="000B34E6" w:rsidSect="00B33A4F">
      <w:pgSz w:w="16838" w:h="11906" w:orient="landscape"/>
      <w:pgMar w:top="993" w:right="1134" w:bottom="56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F2552"/>
    <w:multiLevelType w:val="hybridMultilevel"/>
    <w:tmpl w:val="D6AACAE0"/>
    <w:lvl w:ilvl="0" w:tplc="4AB44B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D96C0A"/>
    <w:multiLevelType w:val="hybridMultilevel"/>
    <w:tmpl w:val="A1000470"/>
    <w:lvl w:ilvl="0" w:tplc="D4B23D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4087941"/>
    <w:multiLevelType w:val="hybridMultilevel"/>
    <w:tmpl w:val="30C2D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CE6"/>
    <w:rsid w:val="00003974"/>
    <w:rsid w:val="00027CDD"/>
    <w:rsid w:val="0004615A"/>
    <w:rsid w:val="00047BA8"/>
    <w:rsid w:val="00050905"/>
    <w:rsid w:val="000655AD"/>
    <w:rsid w:val="0007081D"/>
    <w:rsid w:val="00072B79"/>
    <w:rsid w:val="000758AE"/>
    <w:rsid w:val="000A4055"/>
    <w:rsid w:val="000A7DDA"/>
    <w:rsid w:val="000B04E1"/>
    <w:rsid w:val="000B34E6"/>
    <w:rsid w:val="000C5C02"/>
    <w:rsid w:val="000D0A55"/>
    <w:rsid w:val="000D0FBF"/>
    <w:rsid w:val="000D21DE"/>
    <w:rsid w:val="000D7070"/>
    <w:rsid w:val="000E2881"/>
    <w:rsid w:val="000E7E49"/>
    <w:rsid w:val="001170B1"/>
    <w:rsid w:val="00121CC7"/>
    <w:rsid w:val="00124CD1"/>
    <w:rsid w:val="00143CE2"/>
    <w:rsid w:val="00144C43"/>
    <w:rsid w:val="00145354"/>
    <w:rsid w:val="00145DC4"/>
    <w:rsid w:val="00147026"/>
    <w:rsid w:val="001475F6"/>
    <w:rsid w:val="00171665"/>
    <w:rsid w:val="00172AF9"/>
    <w:rsid w:val="001948A9"/>
    <w:rsid w:val="001B24E3"/>
    <w:rsid w:val="001B776A"/>
    <w:rsid w:val="001D07F0"/>
    <w:rsid w:val="001D19C3"/>
    <w:rsid w:val="001E3944"/>
    <w:rsid w:val="001E6A03"/>
    <w:rsid w:val="00234303"/>
    <w:rsid w:val="00245257"/>
    <w:rsid w:val="002516CB"/>
    <w:rsid w:val="00270A08"/>
    <w:rsid w:val="00274D3B"/>
    <w:rsid w:val="0028715E"/>
    <w:rsid w:val="00295B75"/>
    <w:rsid w:val="002B1556"/>
    <w:rsid w:val="002C673F"/>
    <w:rsid w:val="002E0219"/>
    <w:rsid w:val="002F2BBC"/>
    <w:rsid w:val="00300410"/>
    <w:rsid w:val="00332E22"/>
    <w:rsid w:val="00336364"/>
    <w:rsid w:val="003B2AD6"/>
    <w:rsid w:val="003C1078"/>
    <w:rsid w:val="00412BBE"/>
    <w:rsid w:val="00413988"/>
    <w:rsid w:val="00424A87"/>
    <w:rsid w:val="00433903"/>
    <w:rsid w:val="004346BB"/>
    <w:rsid w:val="00461236"/>
    <w:rsid w:val="00462708"/>
    <w:rsid w:val="00465E06"/>
    <w:rsid w:val="00467330"/>
    <w:rsid w:val="00475EDC"/>
    <w:rsid w:val="00494A35"/>
    <w:rsid w:val="00514E6C"/>
    <w:rsid w:val="00515E47"/>
    <w:rsid w:val="005217BA"/>
    <w:rsid w:val="00526323"/>
    <w:rsid w:val="00577EEF"/>
    <w:rsid w:val="00585F8D"/>
    <w:rsid w:val="005A7582"/>
    <w:rsid w:val="005B03A3"/>
    <w:rsid w:val="005B79F5"/>
    <w:rsid w:val="005D1BE8"/>
    <w:rsid w:val="005E21E4"/>
    <w:rsid w:val="005E2B4E"/>
    <w:rsid w:val="005E2EFE"/>
    <w:rsid w:val="005E388A"/>
    <w:rsid w:val="00625AEC"/>
    <w:rsid w:val="006370F6"/>
    <w:rsid w:val="00657046"/>
    <w:rsid w:val="00662170"/>
    <w:rsid w:val="006876D9"/>
    <w:rsid w:val="00690C5B"/>
    <w:rsid w:val="00690F59"/>
    <w:rsid w:val="006972F9"/>
    <w:rsid w:val="006B12B6"/>
    <w:rsid w:val="006C4D36"/>
    <w:rsid w:val="006D366C"/>
    <w:rsid w:val="006F0150"/>
    <w:rsid w:val="00723BB8"/>
    <w:rsid w:val="007477C5"/>
    <w:rsid w:val="007502A8"/>
    <w:rsid w:val="007572CD"/>
    <w:rsid w:val="00771E44"/>
    <w:rsid w:val="0079450B"/>
    <w:rsid w:val="007B14A2"/>
    <w:rsid w:val="007F08A0"/>
    <w:rsid w:val="00815485"/>
    <w:rsid w:val="00820F08"/>
    <w:rsid w:val="00866F90"/>
    <w:rsid w:val="008759E6"/>
    <w:rsid w:val="00880A4B"/>
    <w:rsid w:val="008838C7"/>
    <w:rsid w:val="00884996"/>
    <w:rsid w:val="00886861"/>
    <w:rsid w:val="008A641D"/>
    <w:rsid w:val="008A6680"/>
    <w:rsid w:val="008A67BD"/>
    <w:rsid w:val="008C4CE6"/>
    <w:rsid w:val="008C57C5"/>
    <w:rsid w:val="008D3472"/>
    <w:rsid w:val="008F099D"/>
    <w:rsid w:val="00905348"/>
    <w:rsid w:val="00912355"/>
    <w:rsid w:val="009219C3"/>
    <w:rsid w:val="00926579"/>
    <w:rsid w:val="009273E9"/>
    <w:rsid w:val="0093090B"/>
    <w:rsid w:val="0094209F"/>
    <w:rsid w:val="009457BE"/>
    <w:rsid w:val="00955B42"/>
    <w:rsid w:val="0099231D"/>
    <w:rsid w:val="009B0822"/>
    <w:rsid w:val="009B16E7"/>
    <w:rsid w:val="00A111B2"/>
    <w:rsid w:val="00A27B08"/>
    <w:rsid w:val="00A34BCB"/>
    <w:rsid w:val="00A64710"/>
    <w:rsid w:val="00A71822"/>
    <w:rsid w:val="00A71919"/>
    <w:rsid w:val="00A831E3"/>
    <w:rsid w:val="00A91382"/>
    <w:rsid w:val="00A96DA0"/>
    <w:rsid w:val="00AF406F"/>
    <w:rsid w:val="00AF4C60"/>
    <w:rsid w:val="00AF59F5"/>
    <w:rsid w:val="00B072A9"/>
    <w:rsid w:val="00B2040C"/>
    <w:rsid w:val="00B33A4F"/>
    <w:rsid w:val="00B4730D"/>
    <w:rsid w:val="00B510ED"/>
    <w:rsid w:val="00B5603B"/>
    <w:rsid w:val="00B70A99"/>
    <w:rsid w:val="00B70EA9"/>
    <w:rsid w:val="00B82D2C"/>
    <w:rsid w:val="00B838F0"/>
    <w:rsid w:val="00BA6C63"/>
    <w:rsid w:val="00BC3DC2"/>
    <w:rsid w:val="00BE30F6"/>
    <w:rsid w:val="00C11FA7"/>
    <w:rsid w:val="00C2096B"/>
    <w:rsid w:val="00C51497"/>
    <w:rsid w:val="00C52D52"/>
    <w:rsid w:val="00C67D02"/>
    <w:rsid w:val="00C758C0"/>
    <w:rsid w:val="00C80C63"/>
    <w:rsid w:val="00CC052C"/>
    <w:rsid w:val="00CE6B72"/>
    <w:rsid w:val="00CF6592"/>
    <w:rsid w:val="00D14D5D"/>
    <w:rsid w:val="00D212E8"/>
    <w:rsid w:val="00D23953"/>
    <w:rsid w:val="00D2516E"/>
    <w:rsid w:val="00D54B40"/>
    <w:rsid w:val="00D7427F"/>
    <w:rsid w:val="00D75F6D"/>
    <w:rsid w:val="00D761E5"/>
    <w:rsid w:val="00D95FF8"/>
    <w:rsid w:val="00DA5AD7"/>
    <w:rsid w:val="00DB4961"/>
    <w:rsid w:val="00DE3609"/>
    <w:rsid w:val="00DE7145"/>
    <w:rsid w:val="00E00F2D"/>
    <w:rsid w:val="00E02095"/>
    <w:rsid w:val="00E27644"/>
    <w:rsid w:val="00E36C84"/>
    <w:rsid w:val="00E41577"/>
    <w:rsid w:val="00E42799"/>
    <w:rsid w:val="00E74E2C"/>
    <w:rsid w:val="00E816EE"/>
    <w:rsid w:val="00E82DAC"/>
    <w:rsid w:val="00E9214D"/>
    <w:rsid w:val="00E974FE"/>
    <w:rsid w:val="00EA55AB"/>
    <w:rsid w:val="00EE0335"/>
    <w:rsid w:val="00F04E20"/>
    <w:rsid w:val="00F46244"/>
    <w:rsid w:val="00F53210"/>
    <w:rsid w:val="00F82C1F"/>
    <w:rsid w:val="00F911A7"/>
    <w:rsid w:val="00FB3BF0"/>
    <w:rsid w:val="00FE399C"/>
    <w:rsid w:val="00FE5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5D1D56"/>
  <w15:docId w15:val="{3B845B24-B746-4639-A4F9-0602C1664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3430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23430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23430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rsid w:val="0099231D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A7582"/>
    <w:pPr>
      <w:ind w:left="720"/>
      <w:contextualSpacing/>
    </w:pPr>
  </w:style>
  <w:style w:type="character" w:styleId="a8">
    <w:name w:val="Emphasis"/>
    <w:basedOn w:val="a0"/>
    <w:uiPriority w:val="20"/>
    <w:qFormat/>
    <w:rsid w:val="00CE6B72"/>
    <w:rPr>
      <w:i/>
      <w:iCs/>
    </w:rPr>
  </w:style>
  <w:style w:type="character" w:customStyle="1" w:styleId="docdata">
    <w:name w:val="docdata"/>
    <w:aliases w:val="docy,v5,896,bqiaagaaeyqcaaagiaiaaamdawaabssdaaaaaaaaaaaaaaaaaaaaaaaaaaaaaaaaaaaaaaaaaaaaaaaaaaaaaaaaaaaaaaaaaaaaaaaaaaaaaaaaaaaaaaaaaaaaaaaaaaaaaaaaaaaaaaaaaaaaaaaaaaaaaaaaaaaaaaaaaaaaaaaaaaaaaaaaaaaaaaaaaaaaaaaaaaaaaaaaaaaaaaaaaaaaaaaaaaaaaaaaa"/>
    <w:basedOn w:val="a0"/>
    <w:rsid w:val="007B14A2"/>
  </w:style>
  <w:style w:type="character" w:styleId="a9">
    <w:name w:val="Strong"/>
    <w:basedOn w:val="a0"/>
    <w:uiPriority w:val="22"/>
    <w:qFormat/>
    <w:rsid w:val="001B77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7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69A19975</Template>
  <TotalTime>137</TotalTime>
  <Pages>12</Pages>
  <Words>2612</Words>
  <Characters>14895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Петровна Данко</dc:creator>
  <cp:lastModifiedBy>Соколова Алена Игоревна</cp:lastModifiedBy>
  <cp:revision>10</cp:revision>
  <cp:lastPrinted>2020-02-27T06:46:00Z</cp:lastPrinted>
  <dcterms:created xsi:type="dcterms:W3CDTF">2026-05-18T08:29:00Z</dcterms:created>
  <dcterms:modified xsi:type="dcterms:W3CDTF">2026-05-26T12:03:00Z</dcterms:modified>
</cp:coreProperties>
</file>