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99329" w14:textId="77777777" w:rsidR="003040B4" w:rsidRPr="00E566DA" w:rsidRDefault="003040B4" w:rsidP="00FA1131">
      <w:pPr>
        <w:pStyle w:val="a4"/>
        <w:ind w:right="-82"/>
        <w:rPr>
          <w:lang w:val="en-US"/>
        </w:rPr>
      </w:pPr>
      <w:bookmarkStart w:id="0" w:name="_GoBack"/>
      <w:bookmarkEnd w:id="0"/>
    </w:p>
    <w:p w14:paraId="1EBF86DB" w14:textId="77777777" w:rsidR="003040B4" w:rsidRPr="00951D1A" w:rsidRDefault="003040B4" w:rsidP="00FA1131">
      <w:pPr>
        <w:pStyle w:val="a4"/>
        <w:ind w:right="-82"/>
        <w:jc w:val="left"/>
        <w:outlineLvl w:val="0"/>
        <w:rPr>
          <w:rFonts w:eastAsia="Arial Unicode MS"/>
          <w:color w:val="808080"/>
        </w:rPr>
      </w:pPr>
      <w:r w:rsidRPr="00951D1A">
        <w:rPr>
          <w:rFonts w:eastAsia="Arial Unicode MS"/>
          <w:color w:val="808080"/>
        </w:rPr>
        <w:t xml:space="preserve"> </w:t>
      </w:r>
    </w:p>
    <w:p w14:paraId="34A535CF" w14:textId="670BBD66" w:rsidR="006923CB" w:rsidRPr="00453D10" w:rsidRDefault="0064472D" w:rsidP="00FA1131">
      <w:pPr>
        <w:pStyle w:val="a4"/>
        <w:ind w:right="-82"/>
      </w:pPr>
      <w:r w:rsidRPr="00453D10">
        <w:t xml:space="preserve">Договор №  </w:t>
      </w:r>
      <w:r w:rsidR="003040B4" w:rsidRPr="00453D10">
        <w:fldChar w:fldCharType="begin">
          <w:ffData>
            <w:name w:val="ТекстовоеПоле1"/>
            <w:enabled/>
            <w:calcOnExit w:val="0"/>
            <w:textInput>
              <w:default w:val="&gt;&gt;numdog"/>
            </w:textInput>
          </w:ffData>
        </w:fldChar>
      </w:r>
      <w:r w:rsidR="003040B4" w:rsidRPr="00453D10">
        <w:instrText xml:space="preserve"> FORMTEXT </w:instrText>
      </w:r>
      <w:r w:rsidR="003040B4" w:rsidRPr="00453D10">
        <w:fldChar w:fldCharType="separate"/>
      </w:r>
      <w:r w:rsidR="00117AF4">
        <w:t> </w:t>
      </w:r>
      <w:r w:rsidR="00117AF4">
        <w:t> </w:t>
      </w:r>
      <w:r w:rsidR="00117AF4">
        <w:t> </w:t>
      </w:r>
      <w:r w:rsidR="00117AF4">
        <w:t> </w:t>
      </w:r>
      <w:r w:rsidR="00117AF4">
        <w:t> </w:t>
      </w:r>
      <w:r w:rsidR="003040B4" w:rsidRPr="00453D10">
        <w:fldChar w:fldCharType="end"/>
      </w:r>
    </w:p>
    <w:p w14:paraId="410E0D28" w14:textId="77777777" w:rsidR="006923CB" w:rsidRPr="00453D10" w:rsidRDefault="006923CB" w:rsidP="00FA1131">
      <w:pPr>
        <w:shd w:val="clear" w:color="auto" w:fill="FFFFFF"/>
        <w:spacing w:line="230" w:lineRule="exact"/>
        <w:ind w:right="-82" w:firstLine="396"/>
        <w:jc w:val="center"/>
      </w:pPr>
      <w:r w:rsidRPr="00453D10">
        <w:rPr>
          <w:b/>
          <w:bCs/>
          <w:color w:val="000000"/>
          <w:spacing w:val="-3"/>
        </w:rPr>
        <w:t>на изготовление постеров</w:t>
      </w:r>
    </w:p>
    <w:p w14:paraId="531B91E5" w14:textId="77777777" w:rsidR="006923CB" w:rsidRPr="00D917A3" w:rsidRDefault="003040B4" w:rsidP="00FA1131">
      <w:pPr>
        <w:shd w:val="clear" w:color="auto" w:fill="FFFFFF"/>
        <w:tabs>
          <w:tab w:val="left" w:pos="7020"/>
        </w:tabs>
        <w:spacing w:before="223"/>
        <w:ind w:right="-82"/>
        <w:jc w:val="both"/>
      </w:pPr>
      <w:r w:rsidRPr="00453D10">
        <w:rPr>
          <w:b/>
        </w:rPr>
        <w:fldChar w:fldCharType="begin">
          <w:ffData>
            <w:name w:val="ТекстовоеПоле7"/>
            <w:enabled/>
            <w:calcOnExit w:val="0"/>
            <w:textInput/>
          </w:ffData>
        </w:fldChar>
      </w:r>
      <w:r w:rsidRPr="00D917A3">
        <w:rPr>
          <w:b/>
        </w:rPr>
        <w:instrText xml:space="preserve"> </w:instrText>
      </w:r>
      <w:r w:rsidRPr="00453D10">
        <w:rPr>
          <w:b/>
          <w:lang w:val="en-US"/>
        </w:rPr>
        <w:instrText>FORMTEXT</w:instrText>
      </w:r>
      <w:r w:rsidRPr="00D917A3">
        <w:rPr>
          <w:b/>
        </w:rPr>
        <w:instrText xml:space="preserve"> </w:instrText>
      </w:r>
      <w:r w:rsidRPr="00453D10">
        <w:rPr>
          <w:b/>
        </w:rPr>
      </w:r>
      <w:r w:rsidRPr="00453D10">
        <w:rPr>
          <w:b/>
        </w:rPr>
        <w:fldChar w:fldCharType="separate"/>
      </w:r>
      <w:r w:rsidR="00D917A3" w:rsidRPr="00D917A3">
        <w:rPr>
          <w:b/>
        </w:rPr>
        <w:t>г. Санкт-Петербург</w:t>
      </w:r>
      <w:r w:rsidRPr="00453D10">
        <w:rPr>
          <w:b/>
        </w:rPr>
        <w:fldChar w:fldCharType="end"/>
      </w:r>
      <w:r w:rsidR="006923CB" w:rsidRPr="00D917A3">
        <w:rPr>
          <w:b/>
          <w:bCs/>
          <w:color w:val="000000"/>
        </w:rPr>
        <w:tab/>
      </w:r>
      <w:r w:rsidR="000D5C2B" w:rsidRPr="00D917A3">
        <w:rPr>
          <w:b/>
          <w:bCs/>
          <w:color w:val="000000"/>
        </w:rPr>
        <w:t xml:space="preserve">        </w:t>
      </w:r>
      <w:r w:rsidR="0064472D" w:rsidRPr="00D917A3">
        <w:rPr>
          <w:b/>
          <w:bCs/>
          <w:color w:val="000000"/>
        </w:rPr>
        <w:t xml:space="preserve">          </w:t>
      </w:r>
      <w:r w:rsidR="00FA1131" w:rsidRPr="00D917A3">
        <w:rPr>
          <w:b/>
          <w:bCs/>
          <w:color w:val="000000"/>
        </w:rPr>
        <w:t xml:space="preserve">   </w:t>
      </w:r>
      <w:r w:rsidR="000D5C2B" w:rsidRPr="00D917A3">
        <w:rPr>
          <w:b/>
          <w:bCs/>
          <w:color w:val="000000"/>
        </w:rPr>
        <w:t xml:space="preserve"> </w:t>
      </w:r>
      <w:r w:rsidR="00306A54" w:rsidRPr="00D917A3">
        <w:rPr>
          <w:b/>
          <w:bCs/>
          <w:color w:val="000000"/>
        </w:rPr>
        <w:t xml:space="preserve"> </w:t>
      </w:r>
      <w:r w:rsidRPr="00453D10">
        <w:rPr>
          <w:b/>
        </w:rPr>
        <w:fldChar w:fldCharType="begin">
          <w:ffData>
            <w:name w:val="ТекстовоеПоле7"/>
            <w:enabled/>
            <w:calcOnExit w:val="0"/>
            <w:textInput/>
          </w:ffData>
        </w:fldChar>
      </w:r>
      <w:r w:rsidRPr="00D917A3">
        <w:rPr>
          <w:b/>
        </w:rPr>
        <w:instrText xml:space="preserve"> </w:instrText>
      </w:r>
      <w:r w:rsidRPr="00453D10">
        <w:rPr>
          <w:b/>
          <w:lang w:val="en-US"/>
        </w:rPr>
        <w:instrText>FORMTEXT</w:instrText>
      </w:r>
      <w:r w:rsidRPr="00D917A3">
        <w:rPr>
          <w:b/>
        </w:rPr>
        <w:instrText xml:space="preserve"> </w:instrText>
      </w:r>
      <w:r w:rsidRPr="00453D10">
        <w:rPr>
          <w:b/>
        </w:rPr>
      </w:r>
      <w:r w:rsidRPr="00453D10">
        <w:rPr>
          <w:b/>
        </w:rPr>
        <w:fldChar w:fldCharType="separate"/>
      </w:r>
      <w:r w:rsidR="00D917A3">
        <w:rPr>
          <w:b/>
        </w:rPr>
        <w:t xml:space="preserve"> _____________</w:t>
      </w:r>
      <w:r w:rsidRPr="00453D10">
        <w:rPr>
          <w:b/>
        </w:rPr>
        <w:fldChar w:fldCharType="end"/>
      </w:r>
      <w:r w:rsidRPr="00D917A3">
        <w:rPr>
          <w:b/>
        </w:rPr>
        <w:t xml:space="preserve"> </w:t>
      </w:r>
      <w:r w:rsidRPr="00453D10">
        <w:rPr>
          <w:b/>
        </w:rPr>
        <w:t>г</w:t>
      </w:r>
      <w:r w:rsidRPr="00D917A3">
        <w:rPr>
          <w:b/>
        </w:rPr>
        <w:t>.</w:t>
      </w:r>
    </w:p>
    <w:p w14:paraId="63B8DA47" w14:textId="77777777" w:rsidR="00CA6DBB" w:rsidRPr="00D917A3" w:rsidRDefault="00CA6DBB" w:rsidP="00FA1131">
      <w:pPr>
        <w:ind w:right="-82"/>
        <w:jc w:val="both"/>
        <w:rPr>
          <w:b/>
          <w:color w:val="A6A6A6"/>
        </w:rPr>
      </w:pPr>
    </w:p>
    <w:p w14:paraId="459AB8B3" w14:textId="77777777" w:rsidR="003040B4" w:rsidRPr="00D917A3" w:rsidRDefault="00CA6DBB" w:rsidP="00951D1A">
      <w:pPr>
        <w:ind w:right="60"/>
        <w:jc w:val="both"/>
        <w:rPr>
          <w:b/>
          <w:color w:val="A6A6A6"/>
        </w:rPr>
      </w:pPr>
      <w:r w:rsidRPr="00D917A3">
        <w:t xml:space="preserve">           </w:t>
      </w:r>
      <w:r w:rsidR="003040B4" w:rsidRPr="00453D10">
        <w:fldChar w:fldCharType="begin">
          <w:ffData>
            <w:name w:val="ТекстовоеПоле7"/>
            <w:enabled/>
            <w:calcOnExit w:val="0"/>
            <w:textInput/>
          </w:ffData>
        </w:fldChar>
      </w:r>
      <w:r w:rsidR="003040B4" w:rsidRPr="00D917A3">
        <w:instrText xml:space="preserve"> </w:instrText>
      </w:r>
      <w:r w:rsidR="003040B4" w:rsidRPr="00453D10">
        <w:rPr>
          <w:lang w:val="en-US"/>
        </w:rPr>
        <w:instrText>FORMTEXT</w:instrText>
      </w:r>
      <w:r w:rsidR="003040B4" w:rsidRPr="00D917A3">
        <w:instrText xml:space="preserve"> </w:instrText>
      </w:r>
      <w:r w:rsidR="003040B4" w:rsidRPr="00453D10">
        <w:fldChar w:fldCharType="separate"/>
      </w:r>
      <w:r w:rsidR="00D917A3">
        <w:t>____________</w:t>
      </w:r>
      <w:r w:rsidR="003040B4" w:rsidRPr="00453D10">
        <w:fldChar w:fldCharType="end"/>
      </w:r>
      <w:r w:rsidR="003040B4" w:rsidRPr="00D917A3">
        <w:rPr>
          <w:bCs/>
        </w:rPr>
        <w:t xml:space="preserve">, </w:t>
      </w:r>
      <w:r w:rsidR="003040B4" w:rsidRPr="00453D10">
        <w:rPr>
          <w:bCs/>
        </w:rPr>
        <w:t>именуемое</w:t>
      </w:r>
      <w:r w:rsidR="003040B4" w:rsidRPr="00D917A3">
        <w:rPr>
          <w:bCs/>
        </w:rPr>
        <w:t xml:space="preserve"> </w:t>
      </w:r>
      <w:r w:rsidR="003040B4" w:rsidRPr="00453D10">
        <w:rPr>
          <w:bCs/>
        </w:rPr>
        <w:t>в</w:t>
      </w:r>
      <w:r w:rsidR="003040B4" w:rsidRPr="00D917A3">
        <w:rPr>
          <w:bCs/>
        </w:rPr>
        <w:t xml:space="preserve"> </w:t>
      </w:r>
      <w:r w:rsidR="003040B4" w:rsidRPr="00453D10">
        <w:rPr>
          <w:bCs/>
        </w:rPr>
        <w:t>дальнейшем</w:t>
      </w:r>
      <w:r w:rsidR="003040B4" w:rsidRPr="00D917A3">
        <w:rPr>
          <w:bCs/>
        </w:rPr>
        <w:t xml:space="preserve"> «</w:t>
      </w:r>
      <w:r w:rsidR="003040B4" w:rsidRPr="00453D10">
        <w:rPr>
          <w:bCs/>
        </w:rPr>
        <w:t>Исполнитель</w:t>
      </w:r>
      <w:r w:rsidR="003040B4" w:rsidRPr="00D917A3">
        <w:rPr>
          <w:bCs/>
        </w:rPr>
        <w:t xml:space="preserve">», </w:t>
      </w:r>
      <w:r w:rsidR="003040B4" w:rsidRPr="00453D10">
        <w:rPr>
          <w:bCs/>
        </w:rPr>
        <w:t>в</w:t>
      </w:r>
      <w:r w:rsidR="003040B4" w:rsidRPr="00D917A3">
        <w:rPr>
          <w:bCs/>
        </w:rPr>
        <w:t xml:space="preserve"> </w:t>
      </w:r>
      <w:r w:rsidR="003040B4" w:rsidRPr="00453D10">
        <w:rPr>
          <w:bCs/>
        </w:rPr>
        <w:t>лице</w:t>
      </w:r>
      <w:r w:rsidR="003040B4" w:rsidRPr="00D917A3">
        <w:rPr>
          <w:bCs/>
        </w:rPr>
        <w:t xml:space="preserve"> </w:t>
      </w:r>
      <w:r w:rsidR="003040B4" w:rsidRPr="00453D10">
        <w:fldChar w:fldCharType="begin">
          <w:ffData>
            <w:name w:val="ТекстовоеПоле7"/>
            <w:enabled/>
            <w:calcOnExit w:val="0"/>
            <w:textInput/>
          </w:ffData>
        </w:fldChar>
      </w:r>
      <w:r w:rsidR="003040B4" w:rsidRPr="00D917A3">
        <w:instrText xml:space="preserve"> </w:instrText>
      </w:r>
      <w:r w:rsidR="003040B4" w:rsidRPr="00453D10">
        <w:rPr>
          <w:lang w:val="en-US"/>
        </w:rPr>
        <w:instrText>FORMTEXT</w:instrText>
      </w:r>
      <w:r w:rsidR="003040B4" w:rsidRPr="00D917A3">
        <w:instrText xml:space="preserve"> </w:instrText>
      </w:r>
      <w:r w:rsidR="003040B4" w:rsidRPr="00453D10">
        <w:fldChar w:fldCharType="separate"/>
      </w:r>
      <w:r w:rsidR="00D917A3">
        <w:t>________________</w:t>
      </w:r>
      <w:r w:rsidR="003040B4" w:rsidRPr="00453D10">
        <w:fldChar w:fldCharType="end"/>
      </w:r>
      <w:r w:rsidR="003040B4" w:rsidRPr="00D917A3">
        <w:rPr>
          <w:bCs/>
        </w:rPr>
        <w:t xml:space="preserve">, </w:t>
      </w:r>
      <w:r w:rsidR="003040B4" w:rsidRPr="00453D10">
        <w:rPr>
          <w:bCs/>
        </w:rPr>
        <w:t>действующего</w:t>
      </w:r>
      <w:r w:rsidR="003040B4" w:rsidRPr="00D917A3">
        <w:rPr>
          <w:bCs/>
        </w:rPr>
        <w:t xml:space="preserve"> </w:t>
      </w:r>
      <w:r w:rsidR="003040B4" w:rsidRPr="00453D10">
        <w:rPr>
          <w:bCs/>
        </w:rPr>
        <w:t>на</w:t>
      </w:r>
      <w:r w:rsidR="003040B4" w:rsidRPr="00D917A3">
        <w:rPr>
          <w:bCs/>
        </w:rPr>
        <w:t xml:space="preserve"> </w:t>
      </w:r>
      <w:r w:rsidR="003040B4" w:rsidRPr="00453D10">
        <w:rPr>
          <w:bCs/>
        </w:rPr>
        <w:t>основании</w:t>
      </w:r>
      <w:r w:rsidR="003040B4" w:rsidRPr="00D917A3">
        <w:rPr>
          <w:bCs/>
        </w:rPr>
        <w:t xml:space="preserve"> </w:t>
      </w:r>
      <w:r w:rsidR="003040B4" w:rsidRPr="00453D10">
        <w:fldChar w:fldCharType="begin">
          <w:ffData>
            <w:name w:val="ТекстовоеПоле7"/>
            <w:enabled/>
            <w:calcOnExit w:val="0"/>
            <w:textInput/>
          </w:ffData>
        </w:fldChar>
      </w:r>
      <w:r w:rsidR="003040B4" w:rsidRPr="00D917A3">
        <w:instrText xml:space="preserve"> </w:instrText>
      </w:r>
      <w:r w:rsidR="003040B4" w:rsidRPr="00453D10">
        <w:rPr>
          <w:lang w:val="en-US"/>
        </w:rPr>
        <w:instrText>FORMTEXT</w:instrText>
      </w:r>
      <w:r w:rsidR="003040B4" w:rsidRPr="00D917A3">
        <w:instrText xml:space="preserve"> </w:instrText>
      </w:r>
      <w:r w:rsidR="003040B4" w:rsidRPr="00453D10">
        <w:fldChar w:fldCharType="separate"/>
      </w:r>
      <w:r w:rsidR="00D917A3">
        <w:t>________________________</w:t>
      </w:r>
      <w:r w:rsidR="003040B4" w:rsidRPr="00453D10">
        <w:fldChar w:fldCharType="end"/>
      </w:r>
      <w:r w:rsidR="003040B4" w:rsidRPr="00D917A3">
        <w:rPr>
          <w:bCs/>
        </w:rPr>
        <w:t xml:space="preserve">, </w:t>
      </w:r>
      <w:r w:rsidR="003040B4" w:rsidRPr="00453D10">
        <w:rPr>
          <w:bCs/>
        </w:rPr>
        <w:t>и</w:t>
      </w:r>
      <w:r w:rsidR="003040B4" w:rsidRPr="00D917A3">
        <w:rPr>
          <w:bCs/>
        </w:rPr>
        <w:t xml:space="preserve"> </w:t>
      </w:r>
      <w:r w:rsidR="003040B4" w:rsidRPr="00453D10">
        <w:fldChar w:fldCharType="begin">
          <w:ffData>
            <w:name w:val="ТекстовоеПоле7"/>
            <w:enabled/>
            <w:calcOnExit w:val="0"/>
            <w:textInput/>
          </w:ffData>
        </w:fldChar>
      </w:r>
      <w:r w:rsidR="003040B4" w:rsidRPr="00D917A3">
        <w:instrText xml:space="preserve"> </w:instrText>
      </w:r>
      <w:r w:rsidR="003040B4" w:rsidRPr="00453D10">
        <w:rPr>
          <w:lang w:val="en-US"/>
        </w:rPr>
        <w:instrText>FORMTEXT</w:instrText>
      </w:r>
      <w:r w:rsidR="003040B4" w:rsidRPr="00D917A3">
        <w:instrText xml:space="preserve"> </w:instrText>
      </w:r>
      <w:r w:rsidR="003040B4" w:rsidRPr="00453D10">
        <w:fldChar w:fldCharType="separate"/>
      </w:r>
      <w:r w:rsidR="00D917A3">
        <w:t>ГБНОУ "СПб ГДТЮ"</w:t>
      </w:r>
      <w:r w:rsidR="003040B4" w:rsidRPr="00453D10">
        <w:fldChar w:fldCharType="end"/>
      </w:r>
      <w:r w:rsidR="003040B4" w:rsidRPr="00D917A3">
        <w:rPr>
          <w:bCs/>
        </w:rPr>
        <w:t xml:space="preserve">, </w:t>
      </w:r>
      <w:r w:rsidR="00D917A3" w:rsidRPr="00D917A3">
        <w:t>именуемое</w:t>
      </w:r>
      <w:r w:rsidR="003040B4" w:rsidRPr="00D917A3">
        <w:rPr>
          <w:bCs/>
        </w:rPr>
        <w:t xml:space="preserve"> </w:t>
      </w:r>
      <w:r w:rsidR="003040B4" w:rsidRPr="00453D10">
        <w:rPr>
          <w:bCs/>
        </w:rPr>
        <w:t>в</w:t>
      </w:r>
      <w:r w:rsidR="003040B4" w:rsidRPr="00D917A3">
        <w:rPr>
          <w:bCs/>
        </w:rPr>
        <w:t xml:space="preserve"> </w:t>
      </w:r>
      <w:r w:rsidR="003040B4" w:rsidRPr="00453D10">
        <w:rPr>
          <w:bCs/>
        </w:rPr>
        <w:t>дальнейшем</w:t>
      </w:r>
      <w:r w:rsidR="003040B4" w:rsidRPr="00D917A3">
        <w:rPr>
          <w:bCs/>
        </w:rPr>
        <w:t xml:space="preserve"> «</w:t>
      </w:r>
      <w:r w:rsidR="003040B4" w:rsidRPr="00453D10">
        <w:rPr>
          <w:bCs/>
        </w:rPr>
        <w:t>Заказчик</w:t>
      </w:r>
      <w:r w:rsidR="003040B4" w:rsidRPr="00D917A3">
        <w:rPr>
          <w:bCs/>
        </w:rPr>
        <w:t xml:space="preserve">», </w:t>
      </w:r>
      <w:r w:rsidR="003040B4" w:rsidRPr="00453D10">
        <w:rPr>
          <w:bCs/>
        </w:rPr>
        <w:t>в</w:t>
      </w:r>
      <w:r w:rsidR="003040B4" w:rsidRPr="00D917A3">
        <w:rPr>
          <w:bCs/>
        </w:rPr>
        <w:t xml:space="preserve"> </w:t>
      </w:r>
      <w:r w:rsidR="003040B4" w:rsidRPr="00453D10">
        <w:rPr>
          <w:bCs/>
        </w:rPr>
        <w:t>лице</w:t>
      </w:r>
      <w:r w:rsidR="003040B4" w:rsidRPr="00D917A3">
        <w:rPr>
          <w:bCs/>
        </w:rPr>
        <w:t xml:space="preserve"> </w:t>
      </w:r>
      <w:r w:rsidR="003040B4" w:rsidRPr="00453D10">
        <w:fldChar w:fldCharType="begin">
          <w:ffData>
            <w:name w:val="ТекстовоеПоле7"/>
            <w:enabled/>
            <w:calcOnExit w:val="0"/>
            <w:textInput/>
          </w:ffData>
        </w:fldChar>
      </w:r>
      <w:r w:rsidR="003040B4" w:rsidRPr="00D917A3">
        <w:instrText xml:space="preserve"> </w:instrText>
      </w:r>
      <w:r w:rsidR="003040B4" w:rsidRPr="00453D10">
        <w:rPr>
          <w:lang w:val="en-US"/>
        </w:rPr>
        <w:instrText>FORMTEXT</w:instrText>
      </w:r>
      <w:r w:rsidR="003040B4" w:rsidRPr="00D917A3">
        <w:instrText xml:space="preserve"> </w:instrText>
      </w:r>
      <w:r w:rsidR="003040B4" w:rsidRPr="00453D10">
        <w:fldChar w:fldCharType="separate"/>
      </w:r>
      <w:r w:rsidR="00D917A3" w:rsidRPr="00D917A3">
        <w:t>Генерального директора Мария Ренгольдовны Катуновы</w:t>
      </w:r>
      <w:r w:rsidR="003040B4" w:rsidRPr="00453D10">
        <w:fldChar w:fldCharType="end"/>
      </w:r>
      <w:r w:rsidR="003040B4" w:rsidRPr="00D917A3">
        <w:rPr>
          <w:bCs/>
        </w:rPr>
        <w:t xml:space="preserve">, </w:t>
      </w:r>
      <w:r w:rsidR="00D917A3" w:rsidRPr="00D917A3">
        <w:t>действующей</w:t>
      </w:r>
      <w:r w:rsidR="003040B4" w:rsidRPr="00D917A3">
        <w:rPr>
          <w:color w:val="4F81BD"/>
        </w:rPr>
        <w:t xml:space="preserve"> </w:t>
      </w:r>
      <w:r w:rsidR="003040B4" w:rsidRPr="00453D10">
        <w:rPr>
          <w:bCs/>
        </w:rPr>
        <w:t>на</w:t>
      </w:r>
      <w:r w:rsidR="003040B4" w:rsidRPr="00D917A3">
        <w:rPr>
          <w:bCs/>
        </w:rPr>
        <w:t xml:space="preserve"> </w:t>
      </w:r>
      <w:r w:rsidR="003040B4" w:rsidRPr="00453D10">
        <w:rPr>
          <w:bCs/>
        </w:rPr>
        <w:t>основании</w:t>
      </w:r>
      <w:r w:rsidR="003040B4" w:rsidRPr="00D917A3">
        <w:rPr>
          <w:bCs/>
        </w:rPr>
        <w:t xml:space="preserve"> </w:t>
      </w:r>
      <w:r w:rsidR="003040B4" w:rsidRPr="00453D10">
        <w:fldChar w:fldCharType="begin">
          <w:ffData>
            <w:name w:val="ТекстовоеПоле7"/>
            <w:enabled/>
            <w:calcOnExit w:val="0"/>
            <w:textInput/>
          </w:ffData>
        </w:fldChar>
      </w:r>
      <w:r w:rsidR="003040B4" w:rsidRPr="00D917A3">
        <w:instrText xml:space="preserve"> </w:instrText>
      </w:r>
      <w:r w:rsidR="003040B4" w:rsidRPr="00453D10">
        <w:rPr>
          <w:lang w:val="en-US"/>
        </w:rPr>
        <w:instrText>FORMTEXT</w:instrText>
      </w:r>
      <w:r w:rsidR="003040B4" w:rsidRPr="00D917A3">
        <w:instrText xml:space="preserve"> </w:instrText>
      </w:r>
      <w:r w:rsidR="003040B4" w:rsidRPr="00453D10">
        <w:fldChar w:fldCharType="separate"/>
      </w:r>
      <w:r w:rsidR="00D917A3" w:rsidRPr="00D917A3">
        <w:t>Устава</w:t>
      </w:r>
      <w:r w:rsidR="003040B4" w:rsidRPr="00453D10">
        <w:fldChar w:fldCharType="end"/>
      </w:r>
      <w:r w:rsidR="003040B4" w:rsidRPr="00D917A3">
        <w:rPr>
          <w:bCs/>
        </w:rPr>
        <w:t xml:space="preserve">, </w:t>
      </w:r>
      <w:r w:rsidR="003040B4" w:rsidRPr="00453D10">
        <w:rPr>
          <w:bCs/>
        </w:rPr>
        <w:t>совместно</w:t>
      </w:r>
      <w:r w:rsidR="003040B4" w:rsidRPr="00D917A3">
        <w:rPr>
          <w:bCs/>
        </w:rPr>
        <w:t xml:space="preserve"> </w:t>
      </w:r>
      <w:r w:rsidR="003040B4" w:rsidRPr="00453D10">
        <w:rPr>
          <w:bCs/>
        </w:rPr>
        <w:t>именуемые</w:t>
      </w:r>
      <w:r w:rsidR="003040B4" w:rsidRPr="00D917A3">
        <w:rPr>
          <w:bCs/>
        </w:rPr>
        <w:t xml:space="preserve"> «</w:t>
      </w:r>
      <w:r w:rsidR="003040B4" w:rsidRPr="00453D10">
        <w:rPr>
          <w:bCs/>
        </w:rPr>
        <w:t>Стороны</w:t>
      </w:r>
      <w:r w:rsidR="003040B4" w:rsidRPr="00D917A3">
        <w:rPr>
          <w:bCs/>
        </w:rPr>
        <w:t xml:space="preserve">», </w:t>
      </w:r>
      <w:r w:rsidR="003040B4" w:rsidRPr="00453D10">
        <w:rPr>
          <w:bCs/>
        </w:rPr>
        <w:t>заключили</w:t>
      </w:r>
      <w:r w:rsidR="003040B4" w:rsidRPr="00D917A3">
        <w:rPr>
          <w:bCs/>
        </w:rPr>
        <w:t xml:space="preserve"> </w:t>
      </w:r>
      <w:r w:rsidR="003040B4" w:rsidRPr="00453D10">
        <w:rPr>
          <w:bCs/>
        </w:rPr>
        <w:t>настоящий</w:t>
      </w:r>
      <w:r w:rsidR="003040B4" w:rsidRPr="00D917A3">
        <w:rPr>
          <w:bCs/>
        </w:rPr>
        <w:t xml:space="preserve"> </w:t>
      </w:r>
      <w:r w:rsidR="003040B4" w:rsidRPr="00453D10">
        <w:rPr>
          <w:bCs/>
        </w:rPr>
        <w:t>Договор</w:t>
      </w:r>
      <w:r w:rsidR="003040B4" w:rsidRPr="00D917A3">
        <w:rPr>
          <w:bCs/>
        </w:rPr>
        <w:t xml:space="preserve"> </w:t>
      </w:r>
      <w:r w:rsidR="003040B4" w:rsidRPr="00453D10">
        <w:rPr>
          <w:bCs/>
        </w:rPr>
        <w:t>о</w:t>
      </w:r>
      <w:r w:rsidR="003040B4" w:rsidRPr="00D917A3">
        <w:rPr>
          <w:bCs/>
        </w:rPr>
        <w:t xml:space="preserve"> </w:t>
      </w:r>
      <w:r w:rsidR="003040B4" w:rsidRPr="00453D10">
        <w:rPr>
          <w:bCs/>
        </w:rPr>
        <w:t>нижеследующем</w:t>
      </w:r>
      <w:r w:rsidR="003040B4" w:rsidRPr="00D917A3">
        <w:rPr>
          <w:bCs/>
        </w:rPr>
        <w:t>:</w:t>
      </w:r>
    </w:p>
    <w:p w14:paraId="5BAC7BE0" w14:textId="77777777" w:rsidR="00E370BA" w:rsidRPr="00052669" w:rsidRDefault="00E370BA" w:rsidP="00951D1A">
      <w:pPr>
        <w:widowControl/>
        <w:numPr>
          <w:ilvl w:val="0"/>
          <w:numId w:val="19"/>
        </w:numPr>
        <w:tabs>
          <w:tab w:val="clear" w:pos="360"/>
          <w:tab w:val="num" w:pos="540"/>
        </w:tabs>
        <w:autoSpaceDE/>
        <w:autoSpaceDN/>
        <w:adjustRightInd/>
        <w:spacing w:before="200" w:line="223" w:lineRule="exact"/>
        <w:ind w:left="539" w:right="60" w:hanging="539"/>
        <w:jc w:val="center"/>
        <w:rPr>
          <w:b/>
          <w:color w:val="000000"/>
          <w:sz w:val="21"/>
          <w:szCs w:val="21"/>
        </w:rPr>
      </w:pPr>
      <w:r w:rsidRPr="00481C73">
        <w:rPr>
          <w:b/>
          <w:color w:val="000000"/>
          <w:sz w:val="21"/>
          <w:szCs w:val="21"/>
        </w:rPr>
        <w:t>Предмет договора</w:t>
      </w:r>
    </w:p>
    <w:p w14:paraId="031919D8" w14:textId="77777777" w:rsidR="00E370BA" w:rsidRPr="00481C73" w:rsidRDefault="00E370BA" w:rsidP="00951D1A">
      <w:pPr>
        <w:pStyle w:val="a6"/>
        <w:numPr>
          <w:ilvl w:val="1"/>
          <w:numId w:val="19"/>
        </w:numPr>
        <w:tabs>
          <w:tab w:val="clear" w:pos="1200"/>
        </w:tabs>
        <w:spacing w:before="200" w:line="223" w:lineRule="exact"/>
        <w:ind w:left="538" w:right="60" w:hanging="510"/>
        <w:rPr>
          <w:color w:val="000000"/>
          <w:sz w:val="21"/>
          <w:szCs w:val="21"/>
        </w:rPr>
      </w:pPr>
      <w:r w:rsidRPr="00481C73">
        <w:rPr>
          <w:color w:val="000000"/>
          <w:sz w:val="21"/>
          <w:szCs w:val="21"/>
        </w:rPr>
        <w:t>По настоящему Договору Исполнитель обязуется изготовить рекламные материалы для Заказчика (клиентов Заказчика) (далее – «Постеры»), а Заказчик обязуется принять Постеры и оплатить стоимость работ по изготовлению Постеров (далее – «Стоимость Постеров»).</w:t>
      </w:r>
    </w:p>
    <w:p w14:paraId="7501224C" w14:textId="0224B149" w:rsidR="00E370BA" w:rsidRPr="00481C73" w:rsidRDefault="00E370BA" w:rsidP="00951D1A">
      <w:pPr>
        <w:pStyle w:val="a6"/>
        <w:numPr>
          <w:ilvl w:val="1"/>
          <w:numId w:val="19"/>
        </w:numPr>
        <w:tabs>
          <w:tab w:val="clear" w:pos="1200"/>
        </w:tabs>
        <w:spacing w:line="223" w:lineRule="exact"/>
        <w:ind w:left="567" w:right="60" w:hanging="567"/>
        <w:rPr>
          <w:sz w:val="21"/>
          <w:szCs w:val="21"/>
        </w:rPr>
      </w:pPr>
      <w:r w:rsidRPr="00481C73">
        <w:rPr>
          <w:sz w:val="21"/>
          <w:szCs w:val="21"/>
        </w:rPr>
        <w:t>Постеры содержат рекламную информацию Заказчика и изготавливаются по предоставленному Заказчиком Макету постера, указанному в Приложении № 1-</w:t>
      </w:r>
      <w:r w:rsidRPr="00481C73">
        <w:rPr>
          <w:sz w:val="21"/>
          <w:szCs w:val="21"/>
          <w:lang w:val="en-US"/>
        </w:rPr>
        <w:t>NP</w:t>
      </w:r>
      <w:r w:rsidRPr="00481C73">
        <w:rPr>
          <w:sz w:val="21"/>
          <w:szCs w:val="21"/>
        </w:rPr>
        <w:t xml:space="preserve"> (где N – порядковый номер соответствующего Приложения) к настоящему Договору и согласованной сторонами </w:t>
      </w:r>
      <w:r w:rsidR="00F6742A" w:rsidRPr="00481C73">
        <w:rPr>
          <w:sz w:val="21"/>
          <w:szCs w:val="21"/>
        </w:rPr>
        <w:t>цветопробы в случае, если</w:t>
      </w:r>
      <w:r w:rsidRPr="00481C73">
        <w:rPr>
          <w:sz w:val="21"/>
          <w:szCs w:val="21"/>
        </w:rPr>
        <w:t xml:space="preserve"> ее необходимость указана в Приложении № 1-</w:t>
      </w:r>
      <w:r w:rsidRPr="00481C73">
        <w:rPr>
          <w:sz w:val="21"/>
          <w:szCs w:val="21"/>
          <w:lang w:val="en-US"/>
        </w:rPr>
        <w:t>NP</w:t>
      </w:r>
      <w:r w:rsidRPr="00481C73">
        <w:rPr>
          <w:sz w:val="21"/>
          <w:szCs w:val="21"/>
        </w:rPr>
        <w:t>.</w:t>
      </w:r>
      <w:r w:rsidR="009871F3" w:rsidRPr="009871F3">
        <w:t xml:space="preserve"> </w:t>
      </w:r>
      <w:r w:rsidR="009871F3" w:rsidRPr="009871F3">
        <w:rPr>
          <w:sz w:val="21"/>
          <w:szCs w:val="21"/>
        </w:rPr>
        <w:t>Исполнитель не осуществляет проверку содержания Макета постера на наличие технических, орфографических, пунктуационных и иных ошибок, опечаток или других недостатков</w:t>
      </w:r>
    </w:p>
    <w:p w14:paraId="478DAB9B" w14:textId="77777777" w:rsidR="00E370BA" w:rsidRPr="0053066C" w:rsidRDefault="00E370BA" w:rsidP="006B5962">
      <w:pPr>
        <w:pStyle w:val="a6"/>
        <w:numPr>
          <w:ilvl w:val="1"/>
          <w:numId w:val="19"/>
        </w:numPr>
        <w:tabs>
          <w:tab w:val="clear" w:pos="1200"/>
        </w:tabs>
        <w:spacing w:line="223" w:lineRule="exact"/>
        <w:ind w:left="567" w:hanging="567"/>
        <w:rPr>
          <w:sz w:val="21"/>
          <w:szCs w:val="21"/>
        </w:rPr>
      </w:pPr>
      <w:r w:rsidRPr="00481C73">
        <w:rPr>
          <w:sz w:val="21"/>
          <w:szCs w:val="21"/>
        </w:rPr>
        <w:t>Технические характеристики изготавливаемых Постеров указаны в Приложении №1-</w:t>
      </w:r>
      <w:r w:rsidRPr="00481C73">
        <w:rPr>
          <w:sz w:val="21"/>
          <w:szCs w:val="21"/>
          <w:lang w:val="en-US"/>
        </w:rPr>
        <w:t>N</w:t>
      </w:r>
      <w:r w:rsidRPr="00481C73">
        <w:rPr>
          <w:sz w:val="21"/>
          <w:szCs w:val="21"/>
        </w:rPr>
        <w:t>Р к настоящему Договору.</w:t>
      </w:r>
    </w:p>
    <w:p w14:paraId="20FD3CBE" w14:textId="77777777" w:rsidR="00E370BA" w:rsidRPr="00052669" w:rsidRDefault="00E370BA" w:rsidP="003537C6">
      <w:pPr>
        <w:widowControl/>
        <w:numPr>
          <w:ilvl w:val="0"/>
          <w:numId w:val="19"/>
        </w:numPr>
        <w:tabs>
          <w:tab w:val="clear" w:pos="360"/>
          <w:tab w:val="num" w:pos="540"/>
        </w:tabs>
        <w:autoSpaceDE/>
        <w:autoSpaceDN/>
        <w:adjustRightInd/>
        <w:spacing w:before="200" w:line="223" w:lineRule="exact"/>
        <w:ind w:left="539" w:hanging="539"/>
        <w:jc w:val="center"/>
        <w:rPr>
          <w:b/>
          <w:color w:val="000000"/>
          <w:sz w:val="21"/>
          <w:szCs w:val="21"/>
        </w:rPr>
      </w:pPr>
      <w:r w:rsidRPr="00481C73">
        <w:rPr>
          <w:b/>
          <w:color w:val="000000"/>
          <w:sz w:val="21"/>
          <w:szCs w:val="21"/>
        </w:rPr>
        <w:t>Права и обязанности Сторон</w:t>
      </w:r>
    </w:p>
    <w:p w14:paraId="2E0FF9ED" w14:textId="77777777" w:rsidR="00E370BA" w:rsidRPr="0053066C" w:rsidRDefault="00E370BA" w:rsidP="006B5962">
      <w:pPr>
        <w:pStyle w:val="a6"/>
        <w:numPr>
          <w:ilvl w:val="1"/>
          <w:numId w:val="19"/>
        </w:numPr>
        <w:tabs>
          <w:tab w:val="num" w:pos="540"/>
        </w:tabs>
        <w:spacing w:before="200" w:line="223" w:lineRule="exact"/>
        <w:ind w:left="538" w:right="-79" w:hanging="510"/>
        <w:rPr>
          <w:i/>
          <w:color w:val="000000"/>
          <w:sz w:val="21"/>
          <w:szCs w:val="21"/>
        </w:rPr>
      </w:pPr>
      <w:r w:rsidRPr="0053066C">
        <w:rPr>
          <w:i/>
          <w:color w:val="000000"/>
          <w:sz w:val="21"/>
          <w:szCs w:val="21"/>
        </w:rPr>
        <w:t>Исполнитель по настоящему Договору обязуется:</w:t>
      </w:r>
    </w:p>
    <w:p w14:paraId="35F3B5B7" w14:textId="77777777"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bookmarkStart w:id="1" w:name="_Ref176597993"/>
      <w:r w:rsidRPr="00481C73">
        <w:rPr>
          <w:color w:val="000000"/>
          <w:sz w:val="21"/>
          <w:szCs w:val="21"/>
        </w:rPr>
        <w:t>В случае, указанном в Приложении № 1-</w:t>
      </w:r>
      <w:r w:rsidRPr="00481C73">
        <w:rPr>
          <w:color w:val="000000"/>
          <w:sz w:val="21"/>
          <w:szCs w:val="21"/>
          <w:lang w:val="en-US"/>
        </w:rPr>
        <w:t>N</w:t>
      </w:r>
      <w:r w:rsidRPr="00481C73">
        <w:rPr>
          <w:color w:val="000000"/>
          <w:sz w:val="21"/>
          <w:szCs w:val="21"/>
        </w:rPr>
        <w:t>Р, в срок, указанный в Приложении № 1-</w:t>
      </w:r>
      <w:r w:rsidRPr="00481C73">
        <w:rPr>
          <w:color w:val="000000"/>
          <w:sz w:val="21"/>
          <w:szCs w:val="21"/>
          <w:lang w:val="en-US"/>
        </w:rPr>
        <w:t>N</w:t>
      </w:r>
      <w:r w:rsidRPr="00481C73">
        <w:rPr>
          <w:color w:val="000000"/>
          <w:sz w:val="21"/>
          <w:szCs w:val="21"/>
        </w:rPr>
        <w:t>Р, изготовить и предоставить Заказчику на утверждение цветопробу Постеров.</w:t>
      </w:r>
      <w:bookmarkEnd w:id="1"/>
      <w:r w:rsidRPr="00481C73">
        <w:rPr>
          <w:color w:val="000000"/>
          <w:sz w:val="21"/>
          <w:szCs w:val="21"/>
        </w:rPr>
        <w:t xml:space="preserve"> </w:t>
      </w:r>
    </w:p>
    <w:p w14:paraId="618F054B" w14:textId="77777777"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r w:rsidRPr="00481C73">
        <w:rPr>
          <w:color w:val="000000"/>
          <w:sz w:val="21"/>
          <w:szCs w:val="21"/>
        </w:rPr>
        <w:t>Своими или привлеченными силами изготовить и передать Заказчику Постеры в количестве и в сроки, указанные в соответствующем Приложении №1-</w:t>
      </w:r>
      <w:r w:rsidRPr="00481C73">
        <w:rPr>
          <w:color w:val="000000"/>
          <w:sz w:val="21"/>
          <w:szCs w:val="21"/>
          <w:lang w:val="en-US"/>
        </w:rPr>
        <w:t>NP</w:t>
      </w:r>
      <w:r w:rsidRPr="00481C73">
        <w:rPr>
          <w:color w:val="000000"/>
          <w:sz w:val="21"/>
          <w:szCs w:val="21"/>
        </w:rPr>
        <w:t xml:space="preserve"> к настоящему Договору.</w:t>
      </w:r>
    </w:p>
    <w:p w14:paraId="46CB09F4" w14:textId="4FF33701"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r w:rsidRPr="00481C73">
        <w:rPr>
          <w:color w:val="000000"/>
          <w:sz w:val="21"/>
          <w:szCs w:val="21"/>
        </w:rPr>
        <w:t xml:space="preserve">Передать </w:t>
      </w:r>
      <w:r w:rsidR="009871F3" w:rsidRPr="009871F3">
        <w:rPr>
          <w:color w:val="000000"/>
          <w:sz w:val="21"/>
          <w:szCs w:val="21"/>
        </w:rPr>
        <w:t>Заказчику Постеры по Универсальному передаточному документу (далее – УПД) либо, в случае получения соответствующих письменных указаний от Заказчика, осуществить передачу Постеров для монтажа третьему лицу (далее – «Получателю») без передачи их Заказчику. Получатель Постеров указывается в Приложении №1-NP к настоящему Договору</w:t>
      </w:r>
      <w:r w:rsidRPr="00481C73">
        <w:rPr>
          <w:color w:val="000000"/>
          <w:sz w:val="21"/>
          <w:szCs w:val="21"/>
        </w:rPr>
        <w:t>.</w:t>
      </w:r>
    </w:p>
    <w:p w14:paraId="7649AB35" w14:textId="77777777" w:rsidR="00E370BA" w:rsidRPr="00481C73" w:rsidRDefault="00E370BA" w:rsidP="006B5962">
      <w:pPr>
        <w:pStyle w:val="a6"/>
        <w:numPr>
          <w:ilvl w:val="1"/>
          <w:numId w:val="19"/>
        </w:numPr>
        <w:tabs>
          <w:tab w:val="num" w:pos="540"/>
        </w:tabs>
        <w:spacing w:line="223" w:lineRule="exact"/>
        <w:ind w:left="540" w:hanging="540"/>
        <w:rPr>
          <w:i/>
          <w:iCs/>
          <w:color w:val="000000"/>
          <w:sz w:val="21"/>
          <w:szCs w:val="21"/>
        </w:rPr>
      </w:pPr>
      <w:r w:rsidRPr="00481C73">
        <w:rPr>
          <w:i/>
          <w:iCs/>
          <w:color w:val="000000"/>
          <w:sz w:val="21"/>
          <w:szCs w:val="21"/>
        </w:rPr>
        <w:t>Исполнитель вправе:</w:t>
      </w:r>
    </w:p>
    <w:p w14:paraId="0339FABB" w14:textId="4EAFF0FA"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r w:rsidRPr="00481C73">
        <w:rPr>
          <w:color w:val="000000"/>
          <w:sz w:val="21"/>
          <w:szCs w:val="21"/>
        </w:rPr>
        <w:t xml:space="preserve">В случае несвоевременного перечисления Заказчиком </w:t>
      </w:r>
      <w:r w:rsidR="00F6742A">
        <w:rPr>
          <w:color w:val="000000"/>
          <w:sz w:val="21"/>
          <w:szCs w:val="21"/>
        </w:rPr>
        <w:t>с</w:t>
      </w:r>
      <w:r w:rsidRPr="00481C73">
        <w:rPr>
          <w:color w:val="000000"/>
          <w:sz w:val="21"/>
          <w:szCs w:val="21"/>
        </w:rPr>
        <w:t>тоимости Постеров, либо несвоевременного предоставления макета Постера, либо несоблюдения условий п.</w:t>
      </w:r>
      <w:r>
        <w:rPr>
          <w:color w:val="000000"/>
          <w:sz w:val="21"/>
          <w:szCs w:val="21"/>
        </w:rPr>
        <w:t xml:space="preserve"> </w:t>
      </w:r>
      <w:r w:rsidRPr="00481C73">
        <w:rPr>
          <w:color w:val="000000"/>
          <w:sz w:val="21"/>
          <w:szCs w:val="21"/>
        </w:rPr>
        <w:fldChar w:fldCharType="begin"/>
      </w:r>
      <w:r w:rsidRPr="00481C73">
        <w:rPr>
          <w:color w:val="000000"/>
          <w:sz w:val="21"/>
          <w:szCs w:val="21"/>
        </w:rPr>
        <w:instrText xml:space="preserve"> REF _Ref176598262 \r \h  \* MERGEFORMAT </w:instrText>
      </w:r>
      <w:r w:rsidRPr="00481C73">
        <w:rPr>
          <w:color w:val="000000"/>
          <w:sz w:val="21"/>
          <w:szCs w:val="21"/>
        </w:rPr>
      </w:r>
      <w:r w:rsidRPr="00481C73">
        <w:rPr>
          <w:color w:val="000000"/>
          <w:sz w:val="21"/>
          <w:szCs w:val="21"/>
        </w:rPr>
        <w:fldChar w:fldCharType="separate"/>
      </w:r>
      <w:r w:rsidR="00F32F46">
        <w:rPr>
          <w:color w:val="000000"/>
          <w:sz w:val="21"/>
          <w:szCs w:val="21"/>
        </w:rPr>
        <w:t>2.2.2</w:t>
      </w:r>
      <w:r w:rsidRPr="00481C73">
        <w:rPr>
          <w:color w:val="000000"/>
          <w:sz w:val="21"/>
          <w:szCs w:val="21"/>
        </w:rPr>
        <w:fldChar w:fldCharType="end"/>
      </w:r>
      <w:r w:rsidRPr="00481C73">
        <w:rPr>
          <w:color w:val="000000"/>
          <w:sz w:val="21"/>
          <w:szCs w:val="21"/>
        </w:rPr>
        <w:t xml:space="preserve"> настоящего Договора, Исполнитель вправе изменить соответственно срок начала и окончания изготовления и передачи Постеров.</w:t>
      </w:r>
    </w:p>
    <w:p w14:paraId="62548FC1" w14:textId="77777777"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bookmarkStart w:id="2" w:name="_Ref176598262"/>
      <w:r w:rsidRPr="00481C73">
        <w:rPr>
          <w:color w:val="000000"/>
          <w:sz w:val="21"/>
          <w:szCs w:val="21"/>
        </w:rPr>
        <w:t>Требовать от Заказчика предоставления документального подтверждения достоверности рекламы, в течение 3 (Трех) рабочих дней с момента получения соответствующего запроса. В случае рекламирования деятельности, подлежащей лицензированию, Заказчик обязан предоставить Исполнителю в указанный срок надлежаще заверенную копию указанной лицензии. В случае, если рекламируемый на Постерах товар или услуги подлежит обязательной сертификации, либо содержит алкоголь, Заказчик обязан предоставить Исполнителю в указанный срок надлежаще заверенную копию сертификата на указанную продукцию.</w:t>
      </w:r>
      <w:bookmarkEnd w:id="2"/>
    </w:p>
    <w:p w14:paraId="611BC551" w14:textId="77777777"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r w:rsidRPr="00481C73">
        <w:rPr>
          <w:color w:val="000000"/>
          <w:sz w:val="21"/>
          <w:szCs w:val="21"/>
        </w:rPr>
        <w:t>Осуществлять удержание изготовленных Постеров до момента полной оплаты Заказчиком Стоимости Постеров. В этом случае Исполнитель не несет ответственности за просрочку передачи Постеров.</w:t>
      </w:r>
    </w:p>
    <w:p w14:paraId="016D9BFB" w14:textId="77777777" w:rsidR="00E370BA" w:rsidRPr="00481C73" w:rsidRDefault="00E370BA" w:rsidP="006B5962">
      <w:pPr>
        <w:pStyle w:val="a6"/>
        <w:numPr>
          <w:ilvl w:val="1"/>
          <w:numId w:val="19"/>
        </w:numPr>
        <w:tabs>
          <w:tab w:val="num" w:pos="540"/>
        </w:tabs>
        <w:spacing w:line="223" w:lineRule="exact"/>
        <w:ind w:left="540" w:hanging="540"/>
        <w:rPr>
          <w:i/>
          <w:iCs/>
          <w:color w:val="000000"/>
          <w:sz w:val="21"/>
          <w:szCs w:val="21"/>
        </w:rPr>
      </w:pPr>
      <w:r w:rsidRPr="00481C73">
        <w:rPr>
          <w:i/>
          <w:iCs/>
          <w:color w:val="000000"/>
          <w:sz w:val="21"/>
          <w:szCs w:val="21"/>
        </w:rPr>
        <w:t>Заказчик вправе:</w:t>
      </w:r>
    </w:p>
    <w:p w14:paraId="6505A0B5" w14:textId="77777777"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r w:rsidRPr="00481C73">
        <w:rPr>
          <w:color w:val="000000"/>
          <w:sz w:val="21"/>
          <w:szCs w:val="21"/>
        </w:rPr>
        <w:t>Направить Исполнителю в письменном виде указание передать изготовленные по настоящему Договору Постеры Получателю. В этом случае право на предъявление претензии по качеству и количеству передаваемых Постеров переходит к указанному Получателю.</w:t>
      </w:r>
    </w:p>
    <w:p w14:paraId="23F32642" w14:textId="77777777"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r w:rsidRPr="00481C73">
        <w:rPr>
          <w:color w:val="000000"/>
          <w:sz w:val="21"/>
          <w:szCs w:val="21"/>
        </w:rPr>
        <w:t>Требовать надлежащего исполнения Исполнителем своих обязательств по настоящему договору.</w:t>
      </w:r>
    </w:p>
    <w:p w14:paraId="420F8380" w14:textId="77777777" w:rsidR="00E370BA" w:rsidRPr="00481C73" w:rsidRDefault="00E370BA" w:rsidP="006B5962">
      <w:pPr>
        <w:pStyle w:val="a6"/>
        <w:numPr>
          <w:ilvl w:val="1"/>
          <w:numId w:val="19"/>
        </w:numPr>
        <w:tabs>
          <w:tab w:val="num" w:pos="540"/>
        </w:tabs>
        <w:spacing w:line="223" w:lineRule="exact"/>
        <w:ind w:left="540" w:hanging="540"/>
        <w:rPr>
          <w:i/>
          <w:iCs/>
          <w:color w:val="000000"/>
          <w:sz w:val="21"/>
          <w:szCs w:val="21"/>
        </w:rPr>
      </w:pPr>
      <w:r w:rsidRPr="00481C73">
        <w:rPr>
          <w:i/>
          <w:iCs/>
          <w:color w:val="000000"/>
          <w:sz w:val="21"/>
          <w:szCs w:val="21"/>
        </w:rPr>
        <w:t>Заказчик обязан:</w:t>
      </w:r>
    </w:p>
    <w:p w14:paraId="683490F3" w14:textId="77777777"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bookmarkStart w:id="3" w:name="_Ref176598288"/>
      <w:r w:rsidRPr="00481C73">
        <w:rPr>
          <w:color w:val="000000"/>
          <w:sz w:val="21"/>
          <w:szCs w:val="21"/>
        </w:rPr>
        <w:t>Предоставить Исполнителю макет Постера, соответствующий требованиям и в срок, указанный в соответствующем Приложении № 1-</w:t>
      </w:r>
      <w:r w:rsidRPr="00481C73">
        <w:rPr>
          <w:color w:val="000000"/>
          <w:sz w:val="21"/>
          <w:szCs w:val="21"/>
          <w:lang w:val="en-US"/>
        </w:rPr>
        <w:t>NP</w:t>
      </w:r>
      <w:r w:rsidRPr="00481C73">
        <w:rPr>
          <w:color w:val="000000"/>
          <w:sz w:val="21"/>
          <w:szCs w:val="21"/>
        </w:rPr>
        <w:t xml:space="preserve"> к настоящему Договору.</w:t>
      </w:r>
      <w:bookmarkEnd w:id="3"/>
    </w:p>
    <w:p w14:paraId="43A9B71C" w14:textId="2EE5F8FC"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r w:rsidRPr="00481C73">
        <w:rPr>
          <w:color w:val="000000"/>
          <w:sz w:val="21"/>
          <w:szCs w:val="21"/>
        </w:rPr>
        <w:t xml:space="preserve">Предоставить Исполнителю документы, указанные в п. </w:t>
      </w:r>
      <w:r w:rsidRPr="00481C73">
        <w:rPr>
          <w:color w:val="000000"/>
          <w:sz w:val="21"/>
          <w:szCs w:val="21"/>
        </w:rPr>
        <w:fldChar w:fldCharType="begin"/>
      </w:r>
      <w:r w:rsidRPr="00481C73">
        <w:rPr>
          <w:color w:val="000000"/>
          <w:sz w:val="21"/>
          <w:szCs w:val="21"/>
        </w:rPr>
        <w:instrText xml:space="preserve"> REF _Ref176598262 \r \h  \* MERGEFORMAT </w:instrText>
      </w:r>
      <w:r w:rsidRPr="00481C73">
        <w:rPr>
          <w:color w:val="000000"/>
          <w:sz w:val="21"/>
          <w:szCs w:val="21"/>
        </w:rPr>
      </w:r>
      <w:r w:rsidRPr="00481C73">
        <w:rPr>
          <w:color w:val="000000"/>
          <w:sz w:val="21"/>
          <w:szCs w:val="21"/>
        </w:rPr>
        <w:fldChar w:fldCharType="separate"/>
      </w:r>
      <w:r w:rsidR="00F32F46">
        <w:rPr>
          <w:color w:val="000000"/>
          <w:sz w:val="21"/>
          <w:szCs w:val="21"/>
        </w:rPr>
        <w:t>2.2.2</w:t>
      </w:r>
      <w:r w:rsidRPr="00481C73">
        <w:rPr>
          <w:color w:val="000000"/>
          <w:sz w:val="21"/>
          <w:szCs w:val="21"/>
        </w:rPr>
        <w:fldChar w:fldCharType="end"/>
      </w:r>
      <w:r w:rsidRPr="00481C73">
        <w:rPr>
          <w:color w:val="000000"/>
          <w:sz w:val="21"/>
          <w:szCs w:val="21"/>
        </w:rPr>
        <w:t xml:space="preserve"> настоящего Договора в установленный срок.</w:t>
      </w:r>
    </w:p>
    <w:p w14:paraId="60E2782C" w14:textId="1FC287AD"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r w:rsidRPr="00481C73">
        <w:rPr>
          <w:color w:val="000000"/>
          <w:sz w:val="21"/>
          <w:szCs w:val="21"/>
        </w:rPr>
        <w:t xml:space="preserve">Утвердить предоставленную Исполнителем согласно п. </w:t>
      </w:r>
      <w:r w:rsidRPr="00481C73">
        <w:rPr>
          <w:color w:val="000000"/>
          <w:sz w:val="21"/>
          <w:szCs w:val="21"/>
        </w:rPr>
        <w:fldChar w:fldCharType="begin"/>
      </w:r>
      <w:r w:rsidRPr="00481C73">
        <w:rPr>
          <w:color w:val="000000"/>
          <w:sz w:val="21"/>
          <w:szCs w:val="21"/>
        </w:rPr>
        <w:instrText xml:space="preserve"> REF _Ref176597993 \r \h  \* MERGEFORMAT </w:instrText>
      </w:r>
      <w:r w:rsidRPr="00481C73">
        <w:rPr>
          <w:color w:val="000000"/>
          <w:sz w:val="21"/>
          <w:szCs w:val="21"/>
        </w:rPr>
      </w:r>
      <w:r w:rsidRPr="00481C73">
        <w:rPr>
          <w:color w:val="000000"/>
          <w:sz w:val="21"/>
          <w:szCs w:val="21"/>
        </w:rPr>
        <w:fldChar w:fldCharType="separate"/>
      </w:r>
      <w:r w:rsidR="00F32F46">
        <w:rPr>
          <w:color w:val="000000"/>
          <w:sz w:val="21"/>
          <w:szCs w:val="21"/>
        </w:rPr>
        <w:t>2.1.1</w:t>
      </w:r>
      <w:r w:rsidRPr="00481C73">
        <w:rPr>
          <w:color w:val="000000"/>
          <w:sz w:val="21"/>
          <w:szCs w:val="21"/>
        </w:rPr>
        <w:fldChar w:fldCharType="end"/>
      </w:r>
      <w:r w:rsidRPr="00481C73">
        <w:rPr>
          <w:color w:val="000000"/>
          <w:sz w:val="21"/>
          <w:szCs w:val="21"/>
        </w:rPr>
        <w:t xml:space="preserve"> настоящего Договора цветопробу Постера в срок не позднее 2 (Двух) календарных дней с момента ее предоставления. </w:t>
      </w:r>
    </w:p>
    <w:p w14:paraId="6B29295E" w14:textId="2210F212" w:rsidR="00E370BA" w:rsidRPr="00481C73" w:rsidRDefault="00E370BA" w:rsidP="006B5962">
      <w:pPr>
        <w:pStyle w:val="a6"/>
        <w:numPr>
          <w:ilvl w:val="2"/>
          <w:numId w:val="19"/>
        </w:numPr>
        <w:tabs>
          <w:tab w:val="clear" w:pos="720"/>
          <w:tab w:val="num" w:pos="1260"/>
        </w:tabs>
        <w:spacing w:line="223" w:lineRule="exact"/>
        <w:ind w:left="1260"/>
        <w:rPr>
          <w:color w:val="000000"/>
          <w:sz w:val="21"/>
          <w:szCs w:val="21"/>
        </w:rPr>
      </w:pPr>
      <w:bookmarkStart w:id="4" w:name="_Ref176598303"/>
      <w:r w:rsidRPr="00481C73">
        <w:rPr>
          <w:color w:val="000000"/>
          <w:sz w:val="21"/>
          <w:szCs w:val="21"/>
        </w:rPr>
        <w:t xml:space="preserve">Оплатить </w:t>
      </w:r>
      <w:bookmarkEnd w:id="4"/>
      <w:r w:rsidR="002D0389" w:rsidRPr="002D0389">
        <w:rPr>
          <w:color w:val="000000"/>
          <w:sz w:val="21"/>
          <w:szCs w:val="21"/>
        </w:rPr>
        <w:t>Исполнителю стоимость Постеров в размере, в порядке и сроки, установленные настоящим Договором. Датой оплаты считается дата зачисления денежных средств на корреспондентский счет банка, обслуживающего Исполнителя</w:t>
      </w:r>
      <w:r w:rsidRPr="00481C73">
        <w:rPr>
          <w:color w:val="000000"/>
          <w:sz w:val="21"/>
          <w:szCs w:val="21"/>
        </w:rPr>
        <w:t>.</w:t>
      </w:r>
    </w:p>
    <w:p w14:paraId="2524DEE1" w14:textId="760FBFE6" w:rsidR="00E370BA" w:rsidRPr="0053066C" w:rsidRDefault="00E370BA" w:rsidP="006B5962">
      <w:pPr>
        <w:pStyle w:val="a6"/>
        <w:numPr>
          <w:ilvl w:val="2"/>
          <w:numId w:val="19"/>
        </w:numPr>
        <w:tabs>
          <w:tab w:val="clear" w:pos="720"/>
          <w:tab w:val="num" w:pos="1260"/>
        </w:tabs>
        <w:spacing w:line="223" w:lineRule="exact"/>
        <w:ind w:left="1260"/>
        <w:rPr>
          <w:color w:val="000000"/>
          <w:sz w:val="21"/>
          <w:szCs w:val="21"/>
        </w:rPr>
      </w:pPr>
      <w:r w:rsidRPr="00481C73">
        <w:rPr>
          <w:color w:val="000000"/>
          <w:sz w:val="21"/>
          <w:szCs w:val="21"/>
        </w:rPr>
        <w:t xml:space="preserve">Принять изготовленные Постеры по </w:t>
      </w:r>
      <w:r w:rsidR="002D0389">
        <w:rPr>
          <w:color w:val="000000"/>
          <w:sz w:val="21"/>
          <w:szCs w:val="21"/>
        </w:rPr>
        <w:t>УПД</w:t>
      </w:r>
      <w:r w:rsidRPr="00481C73">
        <w:rPr>
          <w:color w:val="000000"/>
          <w:sz w:val="21"/>
          <w:szCs w:val="21"/>
        </w:rPr>
        <w:t xml:space="preserve"> в установленные сроки.</w:t>
      </w:r>
    </w:p>
    <w:p w14:paraId="12872E97" w14:textId="77777777" w:rsidR="00E370BA" w:rsidRPr="00052669" w:rsidRDefault="00E370BA" w:rsidP="003537C6">
      <w:pPr>
        <w:widowControl/>
        <w:numPr>
          <w:ilvl w:val="0"/>
          <w:numId w:val="19"/>
        </w:numPr>
        <w:tabs>
          <w:tab w:val="clear" w:pos="360"/>
          <w:tab w:val="num" w:pos="540"/>
        </w:tabs>
        <w:autoSpaceDE/>
        <w:autoSpaceDN/>
        <w:adjustRightInd/>
        <w:spacing w:before="200" w:line="223" w:lineRule="exact"/>
        <w:ind w:left="539" w:hanging="539"/>
        <w:jc w:val="center"/>
        <w:rPr>
          <w:b/>
          <w:color w:val="000000"/>
          <w:sz w:val="21"/>
          <w:szCs w:val="21"/>
        </w:rPr>
      </w:pPr>
      <w:r w:rsidRPr="00481C73">
        <w:rPr>
          <w:b/>
          <w:color w:val="000000"/>
          <w:sz w:val="21"/>
          <w:szCs w:val="21"/>
        </w:rPr>
        <w:lastRenderedPageBreak/>
        <w:t>Порядок приемки работ</w:t>
      </w:r>
    </w:p>
    <w:p w14:paraId="671309F4" w14:textId="77777777" w:rsidR="00E370BA" w:rsidRPr="00481C73" w:rsidRDefault="00E370BA" w:rsidP="006B5962">
      <w:pPr>
        <w:pStyle w:val="X"/>
        <w:spacing w:before="200" w:line="223" w:lineRule="exact"/>
        <w:ind w:left="538" w:right="-79" w:hanging="510"/>
      </w:pPr>
      <w:r w:rsidRPr="00481C73">
        <w:t>Исполнитель уведомляет Заказчика о готовности к передаче Постеров (далее – Уведомление о готовности) не позднее 3 (Трех) календарных дней до момента передачи Постеров. В случае уклонения Заказчика от принятия Постеров в установленные сроки обязанность по передаче Постеров считается выполненной в срок, если Уведомление о готовности направлено Заказчику в течение срока на изготовление Постеров, указанного в соответствующем Приложении №1-</w:t>
      </w:r>
      <w:r w:rsidRPr="00481C73">
        <w:rPr>
          <w:lang w:val="en-US"/>
        </w:rPr>
        <w:t>NP</w:t>
      </w:r>
      <w:r w:rsidRPr="00481C73">
        <w:t>.</w:t>
      </w:r>
    </w:p>
    <w:p w14:paraId="6071D132" w14:textId="77777777" w:rsidR="00E370BA" w:rsidRPr="00481C73" w:rsidRDefault="00E370BA" w:rsidP="006B5962">
      <w:pPr>
        <w:pStyle w:val="X"/>
        <w:spacing w:line="223" w:lineRule="exact"/>
        <w:ind w:left="539" w:hanging="539"/>
      </w:pPr>
      <w:r w:rsidRPr="00481C73">
        <w:t>Заказчик, не позднее следующего рабочего дня с момента получения от Исполнителя Уведомления о готовности, направляет последнему либо указание в письменном виде с приложением оттиска печати Заказчика о передаче Постеров Получателю (с указанием конкретного лица, его реквизитов или паспортных данных и срока передачи), либо письменно уведомляет о дате самостоятельной приемки изготовленных Постеров. При этом указание о передаче Постеров Получателю рассматривается Сторонами в качестве подтверждения полномочий указанного Получателя на получение Постеров.</w:t>
      </w:r>
    </w:p>
    <w:p w14:paraId="0973592A" w14:textId="2EA93446" w:rsidR="00E370BA" w:rsidRPr="00481C73" w:rsidRDefault="00E370BA" w:rsidP="006B5962">
      <w:pPr>
        <w:pStyle w:val="X"/>
        <w:spacing w:line="223" w:lineRule="exact"/>
        <w:ind w:left="539" w:hanging="539"/>
      </w:pPr>
      <w:r w:rsidRPr="00481C73">
        <w:t xml:space="preserve">Получатель либо Заказчик подписывают </w:t>
      </w:r>
      <w:r w:rsidR="006E4C7B">
        <w:t>УПД</w:t>
      </w:r>
      <w:r w:rsidRPr="00481C73">
        <w:t xml:space="preserve"> в момент передачи</w:t>
      </w:r>
      <w:r w:rsidR="006E4C7B">
        <w:t xml:space="preserve"> Постеров</w:t>
      </w:r>
      <w:r w:rsidRPr="00481C73">
        <w:t>.</w:t>
      </w:r>
    </w:p>
    <w:p w14:paraId="29304640" w14:textId="77777777" w:rsidR="00E370BA" w:rsidRPr="00DB2415" w:rsidRDefault="00E370BA" w:rsidP="006B5962">
      <w:pPr>
        <w:pStyle w:val="X"/>
        <w:spacing w:line="223" w:lineRule="exact"/>
        <w:ind w:left="539" w:hanging="539"/>
      </w:pPr>
      <w:r w:rsidRPr="00481C73">
        <w:t xml:space="preserve">Приемка Постеров Заказчиком </w:t>
      </w:r>
      <w:r w:rsidR="008C798B" w:rsidRPr="008C798B">
        <w:t>осуществляется в срок не более 6 (Шести) календарных дней с момента предоставления Заказчику Уведомления о готовности по адресу склада Исполнителя, указанному в разделе 9 Договора, если иное не установлено Сторонами в Приложении №1-</w:t>
      </w:r>
      <w:r w:rsidR="008C798B" w:rsidRPr="008C798B">
        <w:rPr>
          <w:lang w:val="en-US"/>
        </w:rPr>
        <w:t>NP</w:t>
      </w:r>
      <w:r w:rsidRPr="00DB2415">
        <w:rPr>
          <w:i/>
          <w:iCs/>
        </w:rPr>
        <w:t>.</w:t>
      </w:r>
    </w:p>
    <w:p w14:paraId="3C03BC3F" w14:textId="04F3D5A6" w:rsidR="00E370BA" w:rsidRPr="00481C73" w:rsidRDefault="00E370BA" w:rsidP="006B5962">
      <w:pPr>
        <w:pStyle w:val="X"/>
        <w:spacing w:line="223" w:lineRule="exact"/>
        <w:ind w:left="539" w:hanging="539"/>
      </w:pPr>
      <w:r w:rsidRPr="00DB2415">
        <w:t xml:space="preserve">Заказчик вправе отказаться от подписания </w:t>
      </w:r>
      <w:r w:rsidR="00B01419">
        <w:t>УПД</w:t>
      </w:r>
      <w:r w:rsidRPr="00DB2415">
        <w:t xml:space="preserve"> и предоставить Исполнителю обоснованную претензию по качеству изготовленных Постеров в установленные для приемки сроки. В этом случае, Исполнитель обязуется устранить согласованные</w:t>
      </w:r>
      <w:r w:rsidRPr="00481C73">
        <w:t xml:space="preserve"> недостатки в установленные Сторонами сроки. Исправление указанных в настоящей статье недостатков Заказчиком либо привлеченными им третьими лицами не допускается.</w:t>
      </w:r>
    </w:p>
    <w:p w14:paraId="7659A329" w14:textId="77777777" w:rsidR="00E370BA" w:rsidRPr="0053066C" w:rsidRDefault="00E370BA" w:rsidP="006B5962">
      <w:pPr>
        <w:pStyle w:val="X"/>
        <w:spacing w:line="223" w:lineRule="exact"/>
        <w:ind w:left="539" w:hanging="539"/>
      </w:pPr>
      <w:r w:rsidRPr="00481C73">
        <w:t>В случае уклонения Заказчика от принятия Постеров в установленные сроки, Исполнитель считается выполнившим свои обязательства надлежащим образом. При этом Исполнитель вправе распорядиться изготовленными Постерами по собственному усмотрению, в случае, если приемка Постеров Заказчиком не произойдет в течение 15 (Пятнадцати) календарных дней с даты приемки, указанной в Уведомлении о готовности.</w:t>
      </w:r>
    </w:p>
    <w:p w14:paraId="67D559C6" w14:textId="77777777" w:rsidR="00E370BA" w:rsidRPr="00052669" w:rsidRDefault="00E370BA" w:rsidP="003537C6">
      <w:pPr>
        <w:widowControl/>
        <w:numPr>
          <w:ilvl w:val="0"/>
          <w:numId w:val="19"/>
        </w:numPr>
        <w:tabs>
          <w:tab w:val="clear" w:pos="360"/>
          <w:tab w:val="num" w:pos="540"/>
        </w:tabs>
        <w:autoSpaceDE/>
        <w:autoSpaceDN/>
        <w:adjustRightInd/>
        <w:spacing w:before="200" w:line="223" w:lineRule="exact"/>
        <w:ind w:left="539" w:hanging="539"/>
        <w:jc w:val="center"/>
        <w:rPr>
          <w:b/>
          <w:color w:val="000000"/>
          <w:sz w:val="21"/>
          <w:szCs w:val="21"/>
        </w:rPr>
      </w:pPr>
      <w:r w:rsidRPr="00481C73">
        <w:rPr>
          <w:b/>
          <w:color w:val="000000"/>
          <w:sz w:val="21"/>
          <w:szCs w:val="21"/>
        </w:rPr>
        <w:t>Порядок расчетов</w:t>
      </w:r>
    </w:p>
    <w:p w14:paraId="7EE1E0C2" w14:textId="77777777" w:rsidR="00E370BA" w:rsidRPr="00481C73" w:rsidRDefault="00E370BA" w:rsidP="006B5962">
      <w:pPr>
        <w:pStyle w:val="X"/>
        <w:tabs>
          <w:tab w:val="num" w:pos="540"/>
        </w:tabs>
        <w:spacing w:before="200" w:line="223" w:lineRule="exact"/>
        <w:ind w:left="538" w:right="-79" w:hanging="510"/>
      </w:pPr>
      <w:r w:rsidRPr="00481C73">
        <w:t>Стоимость Постеров определяется Сторонами в соответствующем Приложении № 1-</w:t>
      </w:r>
      <w:r w:rsidRPr="006B5962">
        <w:t>NP</w:t>
      </w:r>
      <w:r w:rsidRPr="00481C73">
        <w:t xml:space="preserve"> к настоящему Договору.</w:t>
      </w:r>
    </w:p>
    <w:p w14:paraId="3A787EE5" w14:textId="77777777" w:rsidR="00E370BA" w:rsidRPr="00481C73" w:rsidRDefault="00E370BA" w:rsidP="006B5962">
      <w:pPr>
        <w:pStyle w:val="a6"/>
        <w:numPr>
          <w:ilvl w:val="1"/>
          <w:numId w:val="19"/>
        </w:numPr>
        <w:tabs>
          <w:tab w:val="num" w:pos="540"/>
        </w:tabs>
        <w:spacing w:line="223" w:lineRule="exact"/>
        <w:ind w:left="540" w:hanging="540"/>
        <w:rPr>
          <w:color w:val="000000"/>
          <w:sz w:val="21"/>
          <w:szCs w:val="21"/>
        </w:rPr>
      </w:pPr>
      <w:r w:rsidRPr="00481C73">
        <w:rPr>
          <w:color w:val="000000"/>
          <w:sz w:val="21"/>
          <w:szCs w:val="21"/>
        </w:rPr>
        <w:t>Заказчик обязуется перечислить на счет Исполнителя, указанный в реквизитах настоящего Договора Стоимость Постеров не позднее 5 (Пяти) календарных дней с момента подписания соответствующего Приложения № 1-</w:t>
      </w:r>
      <w:r w:rsidRPr="00481C73">
        <w:rPr>
          <w:color w:val="000000"/>
          <w:sz w:val="21"/>
          <w:szCs w:val="21"/>
          <w:lang w:val="en-US"/>
        </w:rPr>
        <w:t>NP</w:t>
      </w:r>
      <w:r w:rsidRPr="00481C73">
        <w:rPr>
          <w:color w:val="000000"/>
          <w:sz w:val="21"/>
          <w:szCs w:val="21"/>
        </w:rPr>
        <w:t>.</w:t>
      </w:r>
    </w:p>
    <w:p w14:paraId="3BA8D9F4" w14:textId="77777777" w:rsidR="00E370BA" w:rsidRPr="00481C73" w:rsidRDefault="00E370BA" w:rsidP="006B5962">
      <w:pPr>
        <w:pStyle w:val="a6"/>
        <w:numPr>
          <w:ilvl w:val="1"/>
          <w:numId w:val="19"/>
        </w:numPr>
        <w:tabs>
          <w:tab w:val="clear" w:pos="1200"/>
          <w:tab w:val="num" w:pos="540"/>
          <w:tab w:val="num" w:pos="567"/>
        </w:tabs>
        <w:spacing w:line="223" w:lineRule="exact"/>
        <w:ind w:left="567" w:hanging="567"/>
        <w:rPr>
          <w:color w:val="000000"/>
          <w:sz w:val="21"/>
          <w:szCs w:val="21"/>
        </w:rPr>
      </w:pPr>
      <w:r w:rsidRPr="00481C73">
        <w:rPr>
          <w:sz w:val="21"/>
          <w:szCs w:val="21"/>
        </w:rPr>
        <w:t>Стоимость Постеров по настоящему Договору установлена в российских рублях. Расчеты Сторон по настоящему Договору осуществляются в российских рублях.</w:t>
      </w:r>
    </w:p>
    <w:p w14:paraId="57BE3969" w14:textId="77777777" w:rsidR="00E370BA" w:rsidRPr="0053066C" w:rsidRDefault="00E370BA" w:rsidP="006B5962">
      <w:pPr>
        <w:pStyle w:val="a6"/>
        <w:numPr>
          <w:ilvl w:val="1"/>
          <w:numId w:val="19"/>
        </w:numPr>
        <w:tabs>
          <w:tab w:val="clear" w:pos="1200"/>
          <w:tab w:val="num" w:pos="567"/>
        </w:tabs>
        <w:spacing w:line="223" w:lineRule="exact"/>
        <w:ind w:left="567" w:hanging="567"/>
        <w:rPr>
          <w:color w:val="000000"/>
          <w:sz w:val="21"/>
          <w:szCs w:val="21"/>
        </w:rPr>
      </w:pPr>
      <w:r w:rsidRPr="00481C73">
        <w:rPr>
          <w:color w:val="000000"/>
          <w:sz w:val="21"/>
          <w:szCs w:val="21"/>
        </w:rPr>
        <w:t xml:space="preserve">Сумма оплаты, произведенная в порядке и на условиях, определенных в настоящем Договоре и Приложениях к нему, коммерческим кредитом в соответствии со статьей 823 Гражданского кодекса Российской Федерации не является, проценты в соответствии со статьей 317.1 Гражданского кодекса Российской Федерации не начисляются. </w:t>
      </w:r>
    </w:p>
    <w:p w14:paraId="37AD4DD5" w14:textId="77777777" w:rsidR="00E370BA" w:rsidRPr="00052669" w:rsidRDefault="00E370BA" w:rsidP="003537C6">
      <w:pPr>
        <w:widowControl/>
        <w:numPr>
          <w:ilvl w:val="0"/>
          <w:numId w:val="19"/>
        </w:numPr>
        <w:tabs>
          <w:tab w:val="clear" w:pos="360"/>
          <w:tab w:val="num" w:pos="540"/>
        </w:tabs>
        <w:autoSpaceDE/>
        <w:autoSpaceDN/>
        <w:adjustRightInd/>
        <w:spacing w:before="200" w:line="223" w:lineRule="exact"/>
        <w:ind w:left="539" w:hanging="539"/>
        <w:jc w:val="center"/>
        <w:rPr>
          <w:b/>
          <w:color w:val="000000"/>
          <w:sz w:val="21"/>
          <w:szCs w:val="21"/>
        </w:rPr>
      </w:pPr>
      <w:r w:rsidRPr="00481C73">
        <w:rPr>
          <w:b/>
          <w:color w:val="000000"/>
          <w:sz w:val="21"/>
          <w:szCs w:val="21"/>
        </w:rPr>
        <w:t>Ответственность Сторон</w:t>
      </w:r>
    </w:p>
    <w:p w14:paraId="0E8FB24F" w14:textId="77777777" w:rsidR="00E370BA" w:rsidRPr="00481C73" w:rsidRDefault="00E370BA" w:rsidP="006B5962">
      <w:pPr>
        <w:pStyle w:val="X"/>
        <w:tabs>
          <w:tab w:val="num" w:pos="540"/>
        </w:tabs>
        <w:spacing w:before="200" w:line="223" w:lineRule="exact"/>
        <w:ind w:left="538" w:right="-79" w:hanging="510"/>
      </w:pPr>
      <w:r w:rsidRPr="00481C73">
        <w:t>В случае нарушения Исполнителем срока изготовления Постеров, указанного в соответствующем Приложении № 1-</w:t>
      </w:r>
      <w:r w:rsidRPr="006B5962">
        <w:t>N</w:t>
      </w:r>
      <w:r w:rsidRPr="00481C73">
        <w:t>Р, Заказчик вправе взыскать с Исполнителя неустойку в размере 0,1% (Одной десятой процента) от стоимости изготовления соответствующих Постеров за каждый день просрочки. Исполнитель не несет ответственности за нарушение срока изготовления Постеров в случае невыполнения либо несвоевременного исполнения Заказчиком своих обязательств, указанных в п. 2.4.1. – 2.4.4. настоящего Договора.</w:t>
      </w:r>
    </w:p>
    <w:p w14:paraId="39B83094" w14:textId="77777777" w:rsidR="00E370BA" w:rsidRPr="00481C73" w:rsidRDefault="00E370BA" w:rsidP="006B5962">
      <w:pPr>
        <w:pStyle w:val="a6"/>
        <w:numPr>
          <w:ilvl w:val="1"/>
          <w:numId w:val="19"/>
        </w:numPr>
        <w:tabs>
          <w:tab w:val="num" w:pos="540"/>
        </w:tabs>
        <w:spacing w:line="223" w:lineRule="exact"/>
        <w:ind w:left="539" w:hanging="539"/>
        <w:rPr>
          <w:color w:val="000000"/>
          <w:sz w:val="21"/>
          <w:szCs w:val="21"/>
        </w:rPr>
      </w:pPr>
      <w:r w:rsidRPr="00481C73">
        <w:rPr>
          <w:color w:val="000000"/>
          <w:sz w:val="21"/>
          <w:szCs w:val="21"/>
        </w:rPr>
        <w:t>В случае нарушения Заказчиком своих обязательств, указанных в п. 2.4.4. настоящего Договора, Исполнитель вправе взыскать с Заказчика неустойку в размере 0,1% (Одной десятой процента) от стоимости неисполненного в срок обязательства за каждый день просрочки по дату фактической оплаты.</w:t>
      </w:r>
    </w:p>
    <w:p w14:paraId="6A2C7A3A" w14:textId="77777777" w:rsidR="00E370BA" w:rsidRPr="00481C73" w:rsidRDefault="00E370BA" w:rsidP="006B5962">
      <w:pPr>
        <w:pStyle w:val="a6"/>
        <w:numPr>
          <w:ilvl w:val="1"/>
          <w:numId w:val="19"/>
        </w:numPr>
        <w:tabs>
          <w:tab w:val="num" w:pos="540"/>
        </w:tabs>
        <w:spacing w:line="223" w:lineRule="exact"/>
        <w:ind w:left="539" w:hanging="539"/>
        <w:rPr>
          <w:color w:val="000000"/>
          <w:sz w:val="21"/>
          <w:szCs w:val="21"/>
        </w:rPr>
      </w:pPr>
      <w:r w:rsidRPr="00481C73">
        <w:rPr>
          <w:color w:val="000000"/>
          <w:sz w:val="21"/>
          <w:szCs w:val="21"/>
        </w:rPr>
        <w:t>Исполнитель отвечает за утрату, недостачу и повреждение находящихся у него Постеров Заказчика до момента передачи их Заказчику либо Получателю, в соответствии с настоящим Договором, либо в случае просрочки Заказчиком приемки Постеров – до момента приемки, указанного в Уведомлении о готовности.</w:t>
      </w:r>
    </w:p>
    <w:p w14:paraId="4759E274" w14:textId="77777777" w:rsidR="00E370BA" w:rsidRPr="00481C73" w:rsidRDefault="00E370BA" w:rsidP="006B5962">
      <w:pPr>
        <w:pStyle w:val="a6"/>
        <w:numPr>
          <w:ilvl w:val="1"/>
          <w:numId w:val="19"/>
        </w:numPr>
        <w:tabs>
          <w:tab w:val="num" w:pos="540"/>
        </w:tabs>
        <w:spacing w:line="223" w:lineRule="exact"/>
        <w:ind w:left="539" w:hanging="539"/>
        <w:rPr>
          <w:color w:val="000000"/>
          <w:sz w:val="21"/>
          <w:szCs w:val="21"/>
        </w:rPr>
      </w:pPr>
      <w:r w:rsidRPr="00481C73">
        <w:rPr>
          <w:color w:val="000000"/>
          <w:sz w:val="21"/>
          <w:szCs w:val="21"/>
        </w:rPr>
        <w:t xml:space="preserve">Исполнитель не несет ответственности за просрочку исполнения обязательств по изготовлению Постеров в случае просрочки Заказчика, указанной в п.п. 2.4.1-2.4.4 настоящего Договора. </w:t>
      </w:r>
    </w:p>
    <w:p w14:paraId="5E515EBF" w14:textId="77777777" w:rsidR="00E370BA" w:rsidRPr="0053066C" w:rsidRDefault="00E370BA" w:rsidP="006B5962">
      <w:pPr>
        <w:pStyle w:val="a6"/>
        <w:numPr>
          <w:ilvl w:val="1"/>
          <w:numId w:val="19"/>
        </w:numPr>
        <w:tabs>
          <w:tab w:val="num" w:pos="540"/>
        </w:tabs>
        <w:spacing w:line="223" w:lineRule="exact"/>
        <w:ind w:left="539" w:hanging="539"/>
        <w:rPr>
          <w:color w:val="000000"/>
          <w:sz w:val="21"/>
          <w:szCs w:val="21"/>
        </w:rPr>
      </w:pPr>
      <w:r w:rsidRPr="00481C73">
        <w:rPr>
          <w:color w:val="000000"/>
          <w:sz w:val="21"/>
          <w:szCs w:val="21"/>
        </w:rPr>
        <w:t>Иная ответственность Сторон за неисполнение/ненадлежащее исполнение обязательств по настоящему Договору определяется в соответствии с действующим законодательством РФ.</w:t>
      </w:r>
    </w:p>
    <w:p w14:paraId="72ACA0B9" w14:textId="77777777" w:rsidR="00E370BA" w:rsidRPr="00052669" w:rsidRDefault="00E370BA" w:rsidP="003537C6">
      <w:pPr>
        <w:widowControl/>
        <w:numPr>
          <w:ilvl w:val="0"/>
          <w:numId w:val="19"/>
        </w:numPr>
        <w:tabs>
          <w:tab w:val="clear" w:pos="360"/>
          <w:tab w:val="num" w:pos="540"/>
        </w:tabs>
        <w:autoSpaceDE/>
        <w:autoSpaceDN/>
        <w:adjustRightInd/>
        <w:spacing w:before="200" w:line="223" w:lineRule="exact"/>
        <w:ind w:left="539" w:hanging="539"/>
        <w:jc w:val="center"/>
        <w:rPr>
          <w:b/>
          <w:color w:val="000000"/>
          <w:sz w:val="21"/>
          <w:szCs w:val="21"/>
        </w:rPr>
      </w:pPr>
      <w:r w:rsidRPr="00481C73">
        <w:rPr>
          <w:b/>
          <w:color w:val="000000"/>
          <w:sz w:val="21"/>
          <w:szCs w:val="21"/>
        </w:rPr>
        <w:t>Иные условия</w:t>
      </w:r>
    </w:p>
    <w:p w14:paraId="639EC327" w14:textId="77777777" w:rsidR="00E370BA" w:rsidRPr="00481C73" w:rsidRDefault="00E370BA" w:rsidP="006B5962">
      <w:pPr>
        <w:pStyle w:val="X"/>
        <w:tabs>
          <w:tab w:val="num" w:pos="540"/>
        </w:tabs>
        <w:spacing w:before="200" w:line="223" w:lineRule="exact"/>
        <w:ind w:left="538" w:right="-79" w:hanging="510"/>
      </w:pPr>
      <w:r w:rsidRPr="00481C73">
        <w:t>Настоящий договор вступает в силу с момента его подписания обеими сторонами, распространяет свое действие н</w:t>
      </w:r>
      <w:r w:rsidR="00663814">
        <w:t xml:space="preserve">а отношения сторон, возникшие с  </w:t>
      </w:r>
      <w:r w:rsidR="00663814" w:rsidRPr="00663814">
        <w:rPr>
          <w:u w:val="single"/>
        </w:rPr>
        <w:t xml:space="preserve">              </w:t>
      </w:r>
      <w:r>
        <w:t xml:space="preserve"> г.</w:t>
      </w:r>
      <w:r w:rsidRPr="00481C73">
        <w:t>, и является рамочным договором в соответствии со ст.</w:t>
      </w:r>
      <w:r>
        <w:t> </w:t>
      </w:r>
      <w:r w:rsidRPr="00481C73">
        <w:t>429.1 ГК РФ.</w:t>
      </w:r>
    </w:p>
    <w:p w14:paraId="5CB1A960" w14:textId="77777777" w:rsidR="00E370BA" w:rsidRPr="00481C73" w:rsidRDefault="00E370BA" w:rsidP="006B5962">
      <w:pPr>
        <w:pStyle w:val="a6"/>
        <w:numPr>
          <w:ilvl w:val="1"/>
          <w:numId w:val="19"/>
        </w:numPr>
        <w:tabs>
          <w:tab w:val="num" w:pos="567"/>
        </w:tabs>
        <w:spacing w:line="223" w:lineRule="exact"/>
        <w:ind w:left="567" w:hanging="567"/>
        <w:rPr>
          <w:color w:val="000000"/>
          <w:sz w:val="21"/>
          <w:szCs w:val="21"/>
        </w:rPr>
      </w:pPr>
      <w:r w:rsidRPr="00481C73">
        <w:rPr>
          <w:color w:val="000000"/>
          <w:sz w:val="21"/>
          <w:szCs w:val="21"/>
        </w:rPr>
        <w:lastRenderedPageBreak/>
        <w:t>Права и обязанности Заказчика по настоящему договору не могут быть переданы или уступлены каким-либо образом третьим лицам без предварительного письменного согласия Исполнителя.</w:t>
      </w:r>
    </w:p>
    <w:p w14:paraId="26BBAB88" w14:textId="21A158B8" w:rsidR="00E370BA" w:rsidRPr="00481C73" w:rsidRDefault="00E370BA" w:rsidP="006B5962">
      <w:pPr>
        <w:pStyle w:val="a6"/>
        <w:numPr>
          <w:ilvl w:val="1"/>
          <w:numId w:val="19"/>
        </w:numPr>
        <w:tabs>
          <w:tab w:val="clear" w:pos="1200"/>
          <w:tab w:val="num" w:pos="567"/>
        </w:tabs>
        <w:spacing w:line="223" w:lineRule="exact"/>
        <w:ind w:left="567" w:hanging="567"/>
        <w:rPr>
          <w:color w:val="000000"/>
          <w:sz w:val="21"/>
          <w:szCs w:val="21"/>
        </w:rPr>
      </w:pPr>
      <w:r w:rsidRPr="00481C73">
        <w:rPr>
          <w:color w:val="000000"/>
          <w:sz w:val="21"/>
          <w:szCs w:val="21"/>
        </w:rPr>
        <w:t xml:space="preserve">Вся корреспонденция по настоящему Договору, в том числе относящиеся к нему приложения, </w:t>
      </w:r>
      <w:r w:rsidR="00556B1B">
        <w:rPr>
          <w:color w:val="000000"/>
          <w:sz w:val="21"/>
          <w:szCs w:val="21"/>
        </w:rPr>
        <w:t>УПД,</w:t>
      </w:r>
      <w:r w:rsidRPr="00481C73">
        <w:rPr>
          <w:color w:val="000000"/>
          <w:sz w:val="21"/>
          <w:szCs w:val="21"/>
        </w:rPr>
        <w:t xml:space="preserve"> отчеты, заявления, уведомления, извещения, требования и иные юридически значимые сообщения (далее – корреспонденция), должна направляться по соответствующим адресам Сторон, указанным в настоящем Договоре. При этом если в настоящем Договоре для Стороны специально указан «Адрес для корреспонденции», то корреспонденция может направляться только по этому адресу, но вместе с тем в любом случае является надлежащим и направление корреспонденции только по указанному в настоящем Договоре «Адресу» или «Юридическому адресу», которые должны соответствовать адресу Стороны, указанному в едином государственном реестре юридических лиц.</w:t>
      </w:r>
    </w:p>
    <w:p w14:paraId="08B04A37" w14:textId="77777777" w:rsidR="00E370BA" w:rsidRPr="00481C73" w:rsidRDefault="00E370BA" w:rsidP="006B5962">
      <w:pPr>
        <w:pStyle w:val="a6"/>
        <w:spacing w:line="223" w:lineRule="exact"/>
        <w:ind w:left="567"/>
        <w:rPr>
          <w:color w:val="000000"/>
          <w:sz w:val="21"/>
          <w:szCs w:val="21"/>
        </w:rPr>
      </w:pPr>
      <w:r w:rsidRPr="00481C73">
        <w:rPr>
          <w:color w:val="000000"/>
          <w:sz w:val="21"/>
          <w:szCs w:val="21"/>
        </w:rPr>
        <w:t>В случае изменения любого из указанных в Договоре адресов соответствующая Сторона в течение 3 (трёх) рабочих дней со дня его изменения обязана письменно известить об этом другую Сторону способом, указанным в п. 6.4. настоящего Договора. На Сторону, нарушившую данную обязанность, возлагаются все неблагоприятные последствия и риски отсутствия у другой Стороны актуальной информации об адресе для направления соответствующей корреспонденции. В частности, корреспонденция считается доставленной, а её юридические последствия – возникшими при условии её доставки по предыдущему доведенному до сведения Стороны-отправителя адресу Стороны-получателя.</w:t>
      </w:r>
    </w:p>
    <w:p w14:paraId="6E1BD03B" w14:textId="0AA5E67D" w:rsidR="00E370BA" w:rsidRPr="00481C73" w:rsidRDefault="00E370BA" w:rsidP="006B5962">
      <w:pPr>
        <w:pStyle w:val="a6"/>
        <w:numPr>
          <w:ilvl w:val="1"/>
          <w:numId w:val="19"/>
        </w:numPr>
        <w:tabs>
          <w:tab w:val="clear" w:pos="1200"/>
          <w:tab w:val="num" w:pos="567"/>
        </w:tabs>
        <w:spacing w:line="223" w:lineRule="exact"/>
        <w:ind w:left="567" w:hanging="567"/>
        <w:rPr>
          <w:color w:val="000000"/>
          <w:sz w:val="21"/>
          <w:szCs w:val="21"/>
        </w:rPr>
      </w:pPr>
      <w:r w:rsidRPr="00481C73">
        <w:rPr>
          <w:color w:val="000000"/>
          <w:sz w:val="21"/>
          <w:szCs w:val="21"/>
        </w:rPr>
        <w:t>Допустимые способы направления корреспонденции по Договору: а) через собственного курьера Стороны под расписку другой Стороны в получении; б) через курьерскую службу под расписку Стороны-адресата в получении; в) по почте (</w:t>
      </w:r>
      <w:r w:rsidR="00F91578">
        <w:rPr>
          <w:color w:val="000000"/>
          <w:sz w:val="21"/>
          <w:szCs w:val="21"/>
        </w:rPr>
        <w:t>АО</w:t>
      </w:r>
      <w:r w:rsidRPr="00481C73">
        <w:rPr>
          <w:color w:val="000000"/>
          <w:sz w:val="21"/>
          <w:szCs w:val="21"/>
        </w:rPr>
        <w:t xml:space="preserve"> «Почта России») посредством направления ценного письма с описью вложения. За исключением прямо предусмотренных настоящим Договором случаев, а также случаев, относящихся к вопросам предоставления Макетов Постеров (включая документальное подтверждение достоверности содержащейся в них информации, уведомлений о некорректности Макетов, свидетельств, заключений, лицензий и т.д.), иные способы направления корреспонденции (в том числе по электронной почте) не допускаются и не признаются имеющими юридическую силу.</w:t>
      </w:r>
    </w:p>
    <w:p w14:paraId="3C1066BD" w14:textId="77777777" w:rsidR="00E370BA" w:rsidRPr="00481C73" w:rsidRDefault="00E370BA" w:rsidP="006B5962">
      <w:pPr>
        <w:pStyle w:val="a6"/>
        <w:spacing w:line="223" w:lineRule="exact"/>
        <w:ind w:left="567"/>
        <w:rPr>
          <w:color w:val="000000"/>
          <w:sz w:val="21"/>
          <w:szCs w:val="21"/>
        </w:rPr>
      </w:pPr>
      <w:r w:rsidRPr="00481C73">
        <w:rPr>
          <w:color w:val="000000"/>
          <w:sz w:val="21"/>
          <w:szCs w:val="21"/>
        </w:rPr>
        <w:t>При отправке корреспонденции в порядке и на условиях настоящего Договора она считается доставленной (и соответственно полученной Стороной-адресатом) независимо от наличия у лица, фактически принявшего корреспонденцию от имени Стороны-адресата, соответствующих полномочий. Такое лицо считается имеющим полномочия на принятие корреспонденции в силу обстановки.</w:t>
      </w:r>
    </w:p>
    <w:p w14:paraId="5C422B83" w14:textId="77777777" w:rsidR="00E370BA" w:rsidRPr="00481C73" w:rsidRDefault="00E370BA" w:rsidP="006B5962">
      <w:pPr>
        <w:pStyle w:val="a6"/>
        <w:numPr>
          <w:ilvl w:val="1"/>
          <w:numId w:val="19"/>
        </w:numPr>
        <w:tabs>
          <w:tab w:val="num" w:pos="540"/>
        </w:tabs>
        <w:spacing w:line="223" w:lineRule="exact"/>
        <w:ind w:left="540" w:hanging="540"/>
        <w:rPr>
          <w:color w:val="000000"/>
          <w:sz w:val="21"/>
          <w:szCs w:val="21"/>
        </w:rPr>
      </w:pPr>
      <w:r w:rsidRPr="00481C73">
        <w:rPr>
          <w:color w:val="000000"/>
          <w:sz w:val="21"/>
          <w:szCs w:val="21"/>
        </w:rPr>
        <w:t>Стороны признают юридическую силу за электронными документами и признают их равнозначными документам на бумажных носителях, подписанным собственноручной подписью, если они были направленны другой Стороне посредствам  использования системы электронного документооборота по телекоммуникационным каналам связи, при условии, что указанные электронные документы, исходящие от Стороны, были подписаны усиленной квалифицированной электронной подписью в соответствии с требованиями действующего законодательства Российской Федерации.</w:t>
      </w:r>
    </w:p>
    <w:p w14:paraId="718C2C09" w14:textId="77777777" w:rsidR="00E370BA" w:rsidRPr="00481C73" w:rsidRDefault="00E370BA" w:rsidP="006B5962">
      <w:pPr>
        <w:pStyle w:val="a6"/>
        <w:numPr>
          <w:ilvl w:val="1"/>
          <w:numId w:val="19"/>
        </w:numPr>
        <w:tabs>
          <w:tab w:val="num" w:pos="540"/>
        </w:tabs>
        <w:spacing w:line="223" w:lineRule="exact"/>
        <w:ind w:left="540" w:hanging="540"/>
        <w:rPr>
          <w:color w:val="000000"/>
          <w:sz w:val="21"/>
          <w:szCs w:val="21"/>
        </w:rPr>
      </w:pPr>
      <w:r w:rsidRPr="00481C73">
        <w:rPr>
          <w:color w:val="000000"/>
          <w:sz w:val="21"/>
          <w:szCs w:val="21"/>
        </w:rPr>
        <w:t>Вся предшествующая заключению настоящего Договора в силу переписка Сторон не может быть использована для подтверждения прав и обязанностей Сторон по настоящему Договору.</w:t>
      </w:r>
    </w:p>
    <w:p w14:paraId="2982413E" w14:textId="77777777" w:rsidR="00E370BA" w:rsidRPr="00481C73" w:rsidRDefault="00E370BA" w:rsidP="006B5962">
      <w:pPr>
        <w:pStyle w:val="a6"/>
        <w:numPr>
          <w:ilvl w:val="1"/>
          <w:numId w:val="19"/>
        </w:numPr>
        <w:tabs>
          <w:tab w:val="num" w:pos="540"/>
        </w:tabs>
        <w:spacing w:line="223" w:lineRule="exact"/>
        <w:ind w:left="540" w:hanging="540"/>
        <w:rPr>
          <w:color w:val="000000"/>
          <w:sz w:val="21"/>
          <w:szCs w:val="21"/>
        </w:rPr>
      </w:pPr>
      <w:r w:rsidRPr="00481C73">
        <w:rPr>
          <w:color w:val="000000"/>
          <w:sz w:val="21"/>
          <w:szCs w:val="21"/>
        </w:rPr>
        <w:t>Настоящий договор составлен в двух одинаковых экземплярах, имеющих равную юридическую силу, по одному для каждой из Сторон.</w:t>
      </w:r>
    </w:p>
    <w:p w14:paraId="050DB7A0" w14:textId="77777777" w:rsidR="00E370BA" w:rsidRPr="00481C73" w:rsidRDefault="00E370BA" w:rsidP="006B5962">
      <w:pPr>
        <w:pStyle w:val="a6"/>
        <w:numPr>
          <w:ilvl w:val="1"/>
          <w:numId w:val="19"/>
        </w:numPr>
        <w:tabs>
          <w:tab w:val="num" w:pos="540"/>
        </w:tabs>
        <w:spacing w:line="223" w:lineRule="exact"/>
        <w:ind w:left="540" w:hanging="540"/>
        <w:rPr>
          <w:color w:val="000000"/>
          <w:sz w:val="21"/>
          <w:szCs w:val="21"/>
        </w:rPr>
      </w:pPr>
      <w:r w:rsidRPr="00481C73">
        <w:rPr>
          <w:color w:val="000000"/>
          <w:sz w:val="21"/>
          <w:szCs w:val="21"/>
        </w:rPr>
        <w:t>Все приложения, дополнения и изменения к настоящему Договору являются его неотъемлемой частью при условии их подписания уполномоченными лицами, а также скрепления их печатями Сторон. При изменении условий Договора, обязательства сторон возникают в измененном виде с момента заключения соответствующего Соглашения, если иное не предусмотрено самим Соглашением.</w:t>
      </w:r>
    </w:p>
    <w:p w14:paraId="7A4A2F44" w14:textId="77777777" w:rsidR="00E370BA" w:rsidRPr="0053066C" w:rsidRDefault="00E370BA" w:rsidP="006B5962">
      <w:pPr>
        <w:pStyle w:val="a6"/>
        <w:numPr>
          <w:ilvl w:val="1"/>
          <w:numId w:val="19"/>
        </w:numPr>
        <w:tabs>
          <w:tab w:val="num" w:pos="540"/>
        </w:tabs>
        <w:spacing w:line="223" w:lineRule="exact"/>
        <w:ind w:left="540" w:hanging="540"/>
        <w:rPr>
          <w:color w:val="000000"/>
          <w:sz w:val="21"/>
          <w:szCs w:val="21"/>
        </w:rPr>
      </w:pPr>
      <w:r w:rsidRPr="00481C73">
        <w:rPr>
          <w:color w:val="000000"/>
          <w:sz w:val="21"/>
          <w:szCs w:val="21"/>
        </w:rPr>
        <w:t xml:space="preserve">Все споры и разногласия, которые могут возникнуть при исполнении Сторонами настоящего Договора будут разрешаться по возможности путем переговоров. В случае недостижения согласия, спор передается на разрешение Арбитражного суда города </w:t>
      </w:r>
      <w:r w:rsidRPr="00615167">
        <w:rPr>
          <w:color w:val="000000"/>
          <w:sz w:val="21"/>
          <w:szCs w:val="21"/>
        </w:rPr>
        <w:t xml:space="preserve">Санкт-Петербурга и Ленинградской области </w:t>
      </w:r>
      <w:r w:rsidRPr="00481C73">
        <w:rPr>
          <w:color w:val="000000"/>
          <w:sz w:val="21"/>
          <w:szCs w:val="21"/>
        </w:rPr>
        <w:t xml:space="preserve"> в соответствии с действующим законодательством Российской Федерации по истечении 5 (Пяти) календарных дней со дня направления соответствующей претензии (требования).</w:t>
      </w:r>
    </w:p>
    <w:p w14:paraId="0B04421C" w14:textId="77777777" w:rsidR="00E370BA" w:rsidRPr="00052669" w:rsidRDefault="00E370BA" w:rsidP="003537C6">
      <w:pPr>
        <w:widowControl/>
        <w:numPr>
          <w:ilvl w:val="0"/>
          <w:numId w:val="19"/>
        </w:numPr>
        <w:tabs>
          <w:tab w:val="clear" w:pos="360"/>
          <w:tab w:val="num" w:pos="540"/>
        </w:tabs>
        <w:autoSpaceDE/>
        <w:autoSpaceDN/>
        <w:adjustRightInd/>
        <w:spacing w:before="200" w:line="223" w:lineRule="exact"/>
        <w:ind w:left="539" w:hanging="539"/>
        <w:jc w:val="center"/>
        <w:rPr>
          <w:b/>
          <w:color w:val="000000"/>
          <w:sz w:val="21"/>
          <w:szCs w:val="21"/>
        </w:rPr>
      </w:pPr>
      <w:r w:rsidRPr="00481C73">
        <w:rPr>
          <w:b/>
          <w:color w:val="000000"/>
          <w:sz w:val="21"/>
          <w:szCs w:val="21"/>
        </w:rPr>
        <w:t>Форс-мажор</w:t>
      </w:r>
    </w:p>
    <w:p w14:paraId="3D68F022" w14:textId="77777777" w:rsidR="00E370BA" w:rsidRPr="00481C73" w:rsidRDefault="00E370BA" w:rsidP="006B5962">
      <w:pPr>
        <w:pStyle w:val="X"/>
        <w:tabs>
          <w:tab w:val="num" w:pos="540"/>
        </w:tabs>
        <w:spacing w:before="200" w:line="223" w:lineRule="exact"/>
        <w:ind w:left="538" w:right="-79" w:hanging="510"/>
      </w:pPr>
      <w:r w:rsidRPr="00481C73">
        <w:t>Стороны освобождаются от ответственности за ненадлежащее исполнение или неисполнение обязательств по Договору, если это ненадлежащее исполнение или неисполнение явилось следствием обстоятельств непреодолимой силы, которые Стороны не могли предвидеть или предотвратить.</w:t>
      </w:r>
    </w:p>
    <w:p w14:paraId="7DD11885" w14:textId="77777777" w:rsidR="00E370BA" w:rsidRPr="00481C73" w:rsidRDefault="00E370BA" w:rsidP="006B5962">
      <w:pPr>
        <w:pStyle w:val="a6"/>
        <w:numPr>
          <w:ilvl w:val="1"/>
          <w:numId w:val="19"/>
        </w:numPr>
        <w:tabs>
          <w:tab w:val="num" w:pos="540"/>
        </w:tabs>
        <w:spacing w:line="223" w:lineRule="exact"/>
        <w:ind w:left="539" w:hanging="539"/>
        <w:rPr>
          <w:color w:val="000000"/>
          <w:sz w:val="21"/>
          <w:szCs w:val="21"/>
        </w:rPr>
      </w:pPr>
      <w:r w:rsidRPr="00481C73">
        <w:rPr>
          <w:color w:val="000000"/>
          <w:sz w:val="21"/>
          <w:szCs w:val="21"/>
        </w:rPr>
        <w:t>К обстоятельствам непреодолимой силы относятся: война, землетрясение, наводнение, ураган, пожар или подобные явления, а также законы, распоряжения иные нормативные документы компетентных государственных органов, органов местного самоуправления, принятые после подписания настоящего Договора и препятствующие его исполнению.</w:t>
      </w:r>
    </w:p>
    <w:p w14:paraId="59A6B428" w14:textId="77777777" w:rsidR="00E370BA" w:rsidRPr="00481C73" w:rsidRDefault="00E370BA" w:rsidP="006B5962">
      <w:pPr>
        <w:pStyle w:val="a6"/>
        <w:numPr>
          <w:ilvl w:val="1"/>
          <w:numId w:val="19"/>
        </w:numPr>
        <w:tabs>
          <w:tab w:val="num" w:pos="540"/>
        </w:tabs>
        <w:spacing w:line="223" w:lineRule="exact"/>
        <w:ind w:left="539" w:hanging="539"/>
        <w:rPr>
          <w:color w:val="000000"/>
          <w:sz w:val="21"/>
          <w:szCs w:val="21"/>
        </w:rPr>
      </w:pPr>
      <w:r w:rsidRPr="00481C73">
        <w:rPr>
          <w:color w:val="000000"/>
          <w:sz w:val="21"/>
          <w:szCs w:val="21"/>
        </w:rPr>
        <w:t>Сторона, ссылающаяся на обстоятельства непреодолимой силы, обязана в течение 5 (Пяти) рабочих дней с момента их наступления информировать другую Сторону в письменной форме о наступлении подобных обстоятельств с приложением соответствующих подтверждающих документов. Информация должна содержать данные о характере обстоятельств, а также оценку их влияния на исполнение Стороной своих обязательств по настоящему Договору и на срок исполнения обязательств. Несвоевременное извещение лишает Сторону возможности ссылаться на обстоятельства непреодолимой силы.</w:t>
      </w:r>
    </w:p>
    <w:p w14:paraId="6B5A3686" w14:textId="77777777" w:rsidR="00E370BA" w:rsidRPr="0053066C" w:rsidRDefault="00E370BA" w:rsidP="006B5962">
      <w:pPr>
        <w:pStyle w:val="a6"/>
        <w:numPr>
          <w:ilvl w:val="1"/>
          <w:numId w:val="19"/>
        </w:numPr>
        <w:tabs>
          <w:tab w:val="num" w:pos="540"/>
        </w:tabs>
        <w:spacing w:line="223" w:lineRule="exact"/>
        <w:ind w:left="539" w:hanging="539"/>
        <w:rPr>
          <w:color w:val="000000"/>
          <w:sz w:val="21"/>
          <w:szCs w:val="21"/>
        </w:rPr>
      </w:pPr>
      <w:r w:rsidRPr="00481C73">
        <w:rPr>
          <w:color w:val="000000"/>
          <w:sz w:val="21"/>
          <w:szCs w:val="21"/>
        </w:rPr>
        <w:t>По прекращении действия указанных обстоятельств Сторона должна без промедления известить об этом другую Сторону в письменном виде. При этом Сторона должна указать срок, в который предполагает исполнить обязательства по настоящему Договору.</w:t>
      </w:r>
    </w:p>
    <w:p w14:paraId="7EEAA444" w14:textId="77777777" w:rsidR="00E370BA" w:rsidRPr="00052669" w:rsidRDefault="00E370BA" w:rsidP="003537C6">
      <w:pPr>
        <w:widowControl/>
        <w:numPr>
          <w:ilvl w:val="0"/>
          <w:numId w:val="19"/>
        </w:numPr>
        <w:tabs>
          <w:tab w:val="clear" w:pos="360"/>
          <w:tab w:val="num" w:pos="540"/>
        </w:tabs>
        <w:autoSpaceDE/>
        <w:autoSpaceDN/>
        <w:adjustRightInd/>
        <w:spacing w:before="200" w:line="223" w:lineRule="exact"/>
        <w:ind w:left="539" w:hanging="539"/>
        <w:jc w:val="center"/>
        <w:rPr>
          <w:b/>
          <w:color w:val="000000"/>
          <w:sz w:val="21"/>
          <w:szCs w:val="21"/>
        </w:rPr>
      </w:pPr>
      <w:r w:rsidRPr="00481C73">
        <w:rPr>
          <w:b/>
          <w:color w:val="000000"/>
          <w:sz w:val="21"/>
          <w:szCs w:val="21"/>
        </w:rPr>
        <w:lastRenderedPageBreak/>
        <w:t>Конфиденциальная информация</w:t>
      </w:r>
    </w:p>
    <w:p w14:paraId="0AACD2FF" w14:textId="77777777" w:rsidR="00E370BA" w:rsidRPr="00481C73" w:rsidRDefault="00E370BA" w:rsidP="006B5962">
      <w:pPr>
        <w:pStyle w:val="X"/>
        <w:tabs>
          <w:tab w:val="num" w:pos="540"/>
        </w:tabs>
        <w:spacing w:before="200" w:line="223" w:lineRule="exact"/>
        <w:ind w:left="538" w:right="-79" w:hanging="510"/>
      </w:pPr>
      <w:r w:rsidRPr="00481C73">
        <w:t>Полученная Стороной в процессе исполнения Договора любая информация о коммерческой деятельности, новых решениях и технических знаниях другой Стороны является конфиденциальной и не подлежит разглашению третьим лицам без письменного согласия другой Стороны (ст. 727 ГК РФ).</w:t>
      </w:r>
    </w:p>
    <w:p w14:paraId="232731B8" w14:textId="77777777" w:rsidR="00052669" w:rsidRPr="0053066C" w:rsidRDefault="00E370BA" w:rsidP="006B5962">
      <w:pPr>
        <w:pStyle w:val="a6"/>
        <w:numPr>
          <w:ilvl w:val="1"/>
          <w:numId w:val="19"/>
        </w:numPr>
        <w:tabs>
          <w:tab w:val="num" w:pos="540"/>
        </w:tabs>
        <w:spacing w:line="223" w:lineRule="exact"/>
        <w:ind w:left="539" w:hanging="539"/>
        <w:rPr>
          <w:b/>
          <w:bCs/>
          <w:color w:val="000000"/>
        </w:rPr>
      </w:pPr>
      <w:r w:rsidRPr="00481C73">
        <w:rPr>
          <w:color w:val="000000"/>
          <w:sz w:val="21"/>
          <w:szCs w:val="21"/>
        </w:rPr>
        <w:t>Обязательство о соблюдении конфиденциальности не затрагивает случаи предоставления информации органам власти в порядке, установленном законодательством Российской Федерации. При этом Сторона, получившая соответствующий запрос уполномоченного органа, обязуется сообщить другой Стороне о поступившем запросе по электронной почте в срок не более 5 (Пяти) рабочих дней с момента поступления соответствующего запроса.</w:t>
      </w:r>
    </w:p>
    <w:p w14:paraId="31AB1259" w14:textId="77777777" w:rsidR="006923CB" w:rsidRPr="00E370BA" w:rsidRDefault="0042030A" w:rsidP="003537C6">
      <w:pPr>
        <w:widowControl/>
        <w:numPr>
          <w:ilvl w:val="0"/>
          <w:numId w:val="19"/>
        </w:numPr>
        <w:tabs>
          <w:tab w:val="clear" w:pos="360"/>
          <w:tab w:val="num" w:pos="540"/>
        </w:tabs>
        <w:autoSpaceDE/>
        <w:autoSpaceDN/>
        <w:adjustRightInd/>
        <w:spacing w:before="200" w:line="223" w:lineRule="exact"/>
        <w:ind w:left="539" w:hanging="539"/>
        <w:jc w:val="center"/>
        <w:rPr>
          <w:b/>
          <w:color w:val="000000"/>
          <w:sz w:val="21"/>
          <w:szCs w:val="21"/>
        </w:rPr>
      </w:pPr>
      <w:r w:rsidRPr="00E370BA">
        <w:rPr>
          <w:b/>
          <w:color w:val="000000"/>
          <w:sz w:val="21"/>
          <w:szCs w:val="21"/>
        </w:rPr>
        <w:t xml:space="preserve"> Адреса и реквизиты Сторон</w:t>
      </w:r>
    </w:p>
    <w:p w14:paraId="0AEBA425" w14:textId="77777777" w:rsidR="000D5C2B" w:rsidRPr="003537C6" w:rsidRDefault="000D5C2B" w:rsidP="003537C6">
      <w:pPr>
        <w:shd w:val="clear" w:color="auto" w:fill="FFFFFF"/>
        <w:tabs>
          <w:tab w:val="left" w:pos="5249"/>
        </w:tabs>
        <w:spacing w:before="230" w:line="230" w:lineRule="exact"/>
        <w:ind w:right="-82"/>
        <w:rPr>
          <w:b/>
          <w:bCs/>
          <w:color w:val="000000"/>
          <w:spacing w:val="-5"/>
        </w:rPr>
      </w:pPr>
    </w:p>
    <w:tbl>
      <w:tblPr>
        <w:tblW w:w="10490" w:type="dxa"/>
        <w:tblInd w:w="108" w:type="dxa"/>
        <w:tblLayout w:type="fixed"/>
        <w:tblLook w:val="0000" w:firstRow="0" w:lastRow="0" w:firstColumn="0" w:lastColumn="0" w:noHBand="0" w:noVBand="0"/>
      </w:tblPr>
      <w:tblGrid>
        <w:gridCol w:w="5186"/>
        <w:gridCol w:w="5304"/>
      </w:tblGrid>
      <w:tr w:rsidR="000D5C2B" w:rsidRPr="00453D10" w14:paraId="6EDA22D8" w14:textId="77777777" w:rsidTr="00D56A25">
        <w:trPr>
          <w:trHeight w:val="147"/>
        </w:trPr>
        <w:tc>
          <w:tcPr>
            <w:tcW w:w="5186" w:type="dxa"/>
          </w:tcPr>
          <w:p w14:paraId="0D04E1AE" w14:textId="77777777" w:rsidR="000D5C2B" w:rsidRPr="00453D10" w:rsidRDefault="000D5C2B" w:rsidP="00FA1131">
            <w:pPr>
              <w:pStyle w:val="a6"/>
              <w:ind w:right="-82"/>
              <w:rPr>
                <w:b/>
                <w:sz w:val="20"/>
              </w:rPr>
            </w:pPr>
            <w:r w:rsidRPr="00453D10">
              <w:rPr>
                <w:b/>
                <w:sz w:val="20"/>
              </w:rPr>
              <w:t>ИСПОЛНИТЕЛЬ:</w:t>
            </w:r>
          </w:p>
        </w:tc>
        <w:tc>
          <w:tcPr>
            <w:tcW w:w="5304" w:type="dxa"/>
          </w:tcPr>
          <w:p w14:paraId="0F529992" w14:textId="77777777" w:rsidR="000D5C2B" w:rsidRPr="00453D10" w:rsidRDefault="000D5C2B" w:rsidP="00FA1131">
            <w:pPr>
              <w:pStyle w:val="a6"/>
              <w:ind w:right="-82"/>
              <w:rPr>
                <w:b/>
                <w:sz w:val="20"/>
              </w:rPr>
            </w:pPr>
            <w:r w:rsidRPr="00453D10">
              <w:rPr>
                <w:b/>
                <w:sz w:val="20"/>
              </w:rPr>
              <w:t>ЗАКАЗЧИК:</w:t>
            </w:r>
          </w:p>
        </w:tc>
      </w:tr>
      <w:tr w:rsidR="00235766" w:rsidRPr="00453D10" w14:paraId="27D2AFB3" w14:textId="77777777" w:rsidTr="00D56A25">
        <w:tc>
          <w:tcPr>
            <w:tcW w:w="5186" w:type="dxa"/>
          </w:tcPr>
          <w:p w14:paraId="4177AA23" w14:textId="77777777" w:rsidR="009C225F" w:rsidRPr="00453D10" w:rsidRDefault="00945E1D" w:rsidP="00FA1131">
            <w:pPr>
              <w:ind w:right="-82"/>
              <w:jc w:val="both"/>
              <w:rPr>
                <w:color w:val="000000"/>
                <w:lang w:val="en-US"/>
              </w:rPr>
            </w:pPr>
            <w:r w:rsidRPr="00453D10">
              <w:rPr>
                <w:color w:val="000000"/>
              </w:rPr>
              <w:fldChar w:fldCharType="begin">
                <w:ffData>
                  <w:name w:val="ТекстовоеПоле7"/>
                  <w:enabled/>
                  <w:calcOnExit w:val="0"/>
                  <w:textInput/>
                </w:ffData>
              </w:fldChar>
            </w:r>
            <w:r w:rsidRPr="00453D10">
              <w:rPr>
                <w:color w:val="000000"/>
                <w:lang w:val="en-US"/>
              </w:rPr>
              <w:instrText xml:space="preserve"> FORMTEXT </w:instrText>
            </w:r>
            <w:r w:rsidRPr="00453D10">
              <w:rPr>
                <w:color w:val="000000"/>
              </w:rPr>
            </w:r>
            <w:r w:rsidRPr="00453D10">
              <w:rPr>
                <w:color w:val="000000"/>
              </w:rPr>
              <w:fldChar w:fldCharType="separate"/>
            </w:r>
            <w:r w:rsidR="00D917A3">
              <w:rPr>
                <w:noProof/>
                <w:color w:val="000000"/>
              </w:rPr>
              <w:t>_________</w:t>
            </w:r>
            <w:r w:rsidRPr="00453D10">
              <w:rPr>
                <w:color w:val="000000"/>
              </w:rPr>
              <w:fldChar w:fldCharType="end"/>
            </w:r>
          </w:p>
          <w:p w14:paraId="26C6C952" w14:textId="77777777" w:rsidR="009C225F" w:rsidRPr="00D917A3" w:rsidRDefault="009C225F" w:rsidP="00FA1131">
            <w:pPr>
              <w:ind w:right="-82"/>
              <w:jc w:val="both"/>
              <w:rPr>
                <w:color w:val="000000"/>
              </w:rPr>
            </w:pPr>
            <w:r w:rsidRPr="00453D10">
              <w:t>Юр</w:t>
            </w:r>
            <w:r w:rsidRPr="00D917A3">
              <w:t>.</w:t>
            </w:r>
            <w:r w:rsidRPr="00453D10">
              <w:t>адрес</w:t>
            </w:r>
            <w:r w:rsidRPr="00D917A3">
              <w:t xml:space="preserve">: </w:t>
            </w:r>
            <w:r w:rsidR="00945E1D" w:rsidRPr="00453D10">
              <w:rPr>
                <w:color w:val="000000"/>
              </w:rPr>
              <w:fldChar w:fldCharType="begin">
                <w:ffData>
                  <w:name w:val="ТекстовоеПоле7"/>
                  <w:enabled/>
                  <w:calcOnExit w:val="0"/>
                  <w:textInput/>
                </w:ffData>
              </w:fldChar>
            </w:r>
            <w:r w:rsidR="00945E1D" w:rsidRPr="00D917A3">
              <w:rPr>
                <w:color w:val="000000"/>
              </w:rPr>
              <w:instrText xml:space="preserve"> </w:instrText>
            </w:r>
            <w:r w:rsidR="00945E1D" w:rsidRPr="00453D10">
              <w:rPr>
                <w:color w:val="000000"/>
                <w:lang w:val="en-US"/>
              </w:rPr>
              <w:instrText>FORMTEXT</w:instrText>
            </w:r>
            <w:r w:rsidR="00945E1D" w:rsidRPr="00D917A3">
              <w:rPr>
                <w:color w:val="000000"/>
              </w:rPr>
              <w:instrText xml:space="preserve"> </w:instrText>
            </w:r>
            <w:r w:rsidR="00945E1D" w:rsidRPr="00453D10">
              <w:rPr>
                <w:color w:val="000000"/>
              </w:rPr>
            </w:r>
            <w:r w:rsidR="00945E1D" w:rsidRPr="00453D10">
              <w:rPr>
                <w:color w:val="000000"/>
              </w:rPr>
              <w:fldChar w:fldCharType="separate"/>
            </w:r>
            <w:r w:rsidR="00D917A3">
              <w:rPr>
                <w:noProof/>
                <w:color w:val="000000"/>
              </w:rPr>
              <w:t>_____________</w:t>
            </w:r>
            <w:r w:rsidR="00945E1D" w:rsidRPr="00453D10">
              <w:rPr>
                <w:color w:val="000000"/>
              </w:rPr>
              <w:fldChar w:fldCharType="end"/>
            </w:r>
          </w:p>
          <w:p w14:paraId="33262901" w14:textId="77777777" w:rsidR="009C225F" w:rsidRPr="00D917A3" w:rsidRDefault="00235766" w:rsidP="00FA1131">
            <w:pPr>
              <w:ind w:right="-82"/>
              <w:jc w:val="both"/>
              <w:rPr>
                <w:color w:val="000000"/>
              </w:rPr>
            </w:pPr>
            <w:r w:rsidRPr="00453D10">
              <w:t>Факт</w:t>
            </w:r>
            <w:r w:rsidRPr="00D917A3">
              <w:t>.</w:t>
            </w:r>
            <w:r w:rsidRPr="00453D10">
              <w:t>адрес</w:t>
            </w:r>
            <w:r w:rsidRPr="00D917A3">
              <w:t xml:space="preserve">:  </w:t>
            </w:r>
            <w:r w:rsidR="00945E1D" w:rsidRPr="00453D10">
              <w:rPr>
                <w:color w:val="000000"/>
              </w:rPr>
              <w:fldChar w:fldCharType="begin">
                <w:ffData>
                  <w:name w:val="ТекстовоеПоле7"/>
                  <w:enabled/>
                  <w:calcOnExit w:val="0"/>
                  <w:textInput/>
                </w:ffData>
              </w:fldChar>
            </w:r>
            <w:r w:rsidR="00945E1D" w:rsidRPr="00D917A3">
              <w:rPr>
                <w:color w:val="000000"/>
              </w:rPr>
              <w:instrText xml:space="preserve"> </w:instrText>
            </w:r>
            <w:r w:rsidR="00945E1D" w:rsidRPr="00453D10">
              <w:rPr>
                <w:color w:val="000000"/>
                <w:lang w:val="en-US"/>
              </w:rPr>
              <w:instrText>FORMTEXT</w:instrText>
            </w:r>
            <w:r w:rsidR="00945E1D" w:rsidRPr="00D917A3">
              <w:rPr>
                <w:color w:val="000000"/>
              </w:rPr>
              <w:instrText xml:space="preserve"> </w:instrText>
            </w:r>
            <w:r w:rsidR="00945E1D" w:rsidRPr="00453D10">
              <w:rPr>
                <w:color w:val="000000"/>
              </w:rPr>
            </w:r>
            <w:r w:rsidR="00945E1D" w:rsidRPr="00453D10">
              <w:rPr>
                <w:color w:val="000000"/>
              </w:rPr>
              <w:fldChar w:fldCharType="separate"/>
            </w:r>
            <w:r w:rsidR="00D917A3">
              <w:rPr>
                <w:color w:val="000000"/>
              </w:rPr>
              <w:t>____________</w:t>
            </w:r>
            <w:r w:rsidR="00945E1D" w:rsidRPr="00453D10">
              <w:rPr>
                <w:color w:val="000000"/>
              </w:rPr>
              <w:fldChar w:fldCharType="end"/>
            </w:r>
          </w:p>
          <w:p w14:paraId="59FFD983" w14:textId="77777777" w:rsidR="00235766" w:rsidRPr="00D917A3" w:rsidRDefault="00945E1D" w:rsidP="00FA1131">
            <w:pPr>
              <w:pStyle w:val="a6"/>
              <w:ind w:right="-82"/>
              <w:rPr>
                <w:color w:val="000000"/>
                <w:sz w:val="20"/>
              </w:rPr>
            </w:pPr>
            <w:r w:rsidRPr="00453D10">
              <w:rPr>
                <w:color w:val="000000"/>
                <w:sz w:val="20"/>
              </w:rPr>
              <w:fldChar w:fldCharType="begin">
                <w:ffData>
                  <w:name w:val="ТекстовоеПоле7"/>
                  <w:enabled/>
                  <w:calcOnExit w:val="0"/>
                  <w:textInput/>
                </w:ffData>
              </w:fldChar>
            </w:r>
            <w:r w:rsidRPr="00D917A3">
              <w:rPr>
                <w:color w:val="000000"/>
                <w:sz w:val="20"/>
              </w:rPr>
              <w:instrText xml:space="preserve"> </w:instrText>
            </w:r>
            <w:r w:rsidRPr="00453D10">
              <w:rPr>
                <w:color w:val="000000"/>
                <w:sz w:val="20"/>
                <w:lang w:val="en-US"/>
              </w:rPr>
              <w:instrText>FORMTEXT</w:instrText>
            </w:r>
            <w:r w:rsidRPr="00D917A3">
              <w:rPr>
                <w:color w:val="000000"/>
                <w:sz w:val="20"/>
              </w:rPr>
              <w:instrText xml:space="preserve"> </w:instrText>
            </w:r>
            <w:r w:rsidRPr="00453D10">
              <w:rPr>
                <w:color w:val="000000"/>
                <w:sz w:val="20"/>
              </w:rPr>
            </w:r>
            <w:r w:rsidRPr="00453D10">
              <w:rPr>
                <w:color w:val="000000"/>
                <w:sz w:val="20"/>
              </w:rPr>
              <w:fldChar w:fldCharType="separate"/>
            </w:r>
            <w:r w:rsidR="00D917A3" w:rsidRPr="00D917A3">
              <w:rPr>
                <w:color w:val="000000"/>
                <w:sz w:val="20"/>
              </w:rPr>
              <w:t xml:space="preserve">ИНН </w:t>
            </w:r>
            <w:r w:rsidR="00D917A3">
              <w:rPr>
                <w:color w:val="000000"/>
                <w:sz w:val="20"/>
              </w:rPr>
              <w:t>__________</w:t>
            </w:r>
            <w:r w:rsidR="00D917A3" w:rsidRPr="00D917A3">
              <w:rPr>
                <w:color w:val="000000"/>
                <w:sz w:val="20"/>
              </w:rPr>
              <w:t xml:space="preserve"> КПП </w:t>
            </w:r>
            <w:r w:rsidR="00D917A3">
              <w:rPr>
                <w:color w:val="000000"/>
                <w:sz w:val="20"/>
              </w:rPr>
              <w:t>____________</w:t>
            </w:r>
            <w:r w:rsidRPr="00453D10">
              <w:rPr>
                <w:color w:val="000000"/>
                <w:sz w:val="20"/>
              </w:rPr>
              <w:fldChar w:fldCharType="end"/>
            </w:r>
          </w:p>
          <w:p w14:paraId="474861BD" w14:textId="77777777" w:rsidR="00D917A3" w:rsidRDefault="00945E1D" w:rsidP="00D917A3">
            <w:pPr>
              <w:pStyle w:val="a6"/>
              <w:ind w:right="-82"/>
              <w:rPr>
                <w:color w:val="000000"/>
                <w:sz w:val="20"/>
              </w:rPr>
            </w:pPr>
            <w:r w:rsidRPr="00453D10">
              <w:rPr>
                <w:color w:val="000000"/>
                <w:sz w:val="20"/>
              </w:rPr>
              <w:fldChar w:fldCharType="begin">
                <w:ffData>
                  <w:name w:val="ТекстовоеПоле7"/>
                  <w:enabled/>
                  <w:calcOnExit w:val="0"/>
                  <w:textInput/>
                </w:ffData>
              </w:fldChar>
            </w:r>
            <w:r w:rsidRPr="00D917A3">
              <w:rPr>
                <w:color w:val="000000"/>
                <w:sz w:val="20"/>
              </w:rPr>
              <w:instrText xml:space="preserve"> </w:instrText>
            </w:r>
            <w:r w:rsidRPr="00453D10">
              <w:rPr>
                <w:color w:val="000000"/>
                <w:sz w:val="20"/>
                <w:lang w:val="en-US"/>
              </w:rPr>
              <w:instrText>FORMTEXT</w:instrText>
            </w:r>
            <w:r w:rsidRPr="00D917A3">
              <w:rPr>
                <w:color w:val="000000"/>
                <w:sz w:val="20"/>
              </w:rPr>
              <w:instrText xml:space="preserve"> </w:instrText>
            </w:r>
            <w:r w:rsidRPr="00453D10">
              <w:rPr>
                <w:color w:val="000000"/>
                <w:sz w:val="20"/>
              </w:rPr>
            </w:r>
            <w:r w:rsidRPr="00453D10">
              <w:rPr>
                <w:color w:val="000000"/>
                <w:sz w:val="20"/>
              </w:rPr>
              <w:fldChar w:fldCharType="separate"/>
            </w:r>
            <w:r w:rsidR="00D917A3">
              <w:rPr>
                <w:color w:val="000000"/>
                <w:sz w:val="20"/>
                <w:lang w:val="en-US"/>
              </w:rPr>
              <w:t>P</w:t>
            </w:r>
            <w:r w:rsidR="00D917A3" w:rsidRPr="00D917A3">
              <w:rPr>
                <w:color w:val="000000"/>
                <w:sz w:val="20"/>
              </w:rPr>
              <w:t>/</w:t>
            </w:r>
            <w:r w:rsidR="00D917A3">
              <w:rPr>
                <w:color w:val="000000"/>
                <w:sz w:val="20"/>
                <w:lang w:val="en-US"/>
              </w:rPr>
              <w:t>c</w:t>
            </w:r>
            <w:r w:rsidR="00D917A3" w:rsidRPr="00D917A3">
              <w:rPr>
                <w:color w:val="000000"/>
                <w:sz w:val="20"/>
              </w:rPr>
              <w:t xml:space="preserve"> </w:t>
            </w:r>
            <w:r w:rsidR="00D917A3">
              <w:rPr>
                <w:color w:val="000000"/>
                <w:sz w:val="20"/>
              </w:rPr>
              <w:t>______________</w:t>
            </w:r>
            <w:r w:rsidR="00D917A3" w:rsidRPr="00D917A3">
              <w:rPr>
                <w:color w:val="000000"/>
                <w:sz w:val="20"/>
              </w:rPr>
              <w:t xml:space="preserve"> </w:t>
            </w:r>
          </w:p>
          <w:p w14:paraId="3EDA5FC2" w14:textId="77777777" w:rsidR="00D917A3" w:rsidRDefault="00D917A3" w:rsidP="00D917A3">
            <w:pPr>
              <w:pStyle w:val="a6"/>
              <w:ind w:right="-82"/>
              <w:rPr>
                <w:color w:val="000000"/>
                <w:sz w:val="20"/>
              </w:rPr>
            </w:pPr>
            <w:r w:rsidRPr="00D917A3">
              <w:rPr>
                <w:color w:val="000000"/>
                <w:sz w:val="20"/>
              </w:rPr>
              <w:t>К/с</w:t>
            </w:r>
            <w:r>
              <w:rPr>
                <w:color w:val="000000"/>
                <w:sz w:val="20"/>
              </w:rPr>
              <w:t>_________________</w:t>
            </w:r>
          </w:p>
          <w:p w14:paraId="5A9875FC" w14:textId="77777777" w:rsidR="00D917A3" w:rsidRDefault="00D917A3" w:rsidP="00D917A3">
            <w:pPr>
              <w:pStyle w:val="a6"/>
              <w:ind w:right="-82"/>
              <w:rPr>
                <w:color w:val="000000"/>
                <w:sz w:val="20"/>
              </w:rPr>
            </w:pPr>
            <w:r w:rsidRPr="00D917A3">
              <w:rPr>
                <w:color w:val="000000"/>
                <w:sz w:val="20"/>
              </w:rPr>
              <w:t xml:space="preserve">БИК </w:t>
            </w:r>
            <w:r>
              <w:rPr>
                <w:color w:val="000000"/>
                <w:sz w:val="20"/>
              </w:rPr>
              <w:t>_________</w:t>
            </w:r>
          </w:p>
          <w:p w14:paraId="25F31C97" w14:textId="77777777" w:rsidR="00D917A3" w:rsidRDefault="00D917A3" w:rsidP="00D917A3">
            <w:pPr>
              <w:pStyle w:val="a6"/>
              <w:ind w:right="-82"/>
              <w:rPr>
                <w:color w:val="000000"/>
                <w:sz w:val="20"/>
              </w:rPr>
            </w:pPr>
            <w:r w:rsidRPr="00D917A3">
              <w:rPr>
                <w:color w:val="000000"/>
                <w:sz w:val="20"/>
              </w:rPr>
              <w:t xml:space="preserve">ОГРН </w:t>
            </w:r>
            <w:r>
              <w:rPr>
                <w:color w:val="000000"/>
                <w:sz w:val="20"/>
              </w:rPr>
              <w:t>___________</w:t>
            </w:r>
            <w:r w:rsidRPr="00D917A3">
              <w:rPr>
                <w:color w:val="000000"/>
                <w:sz w:val="20"/>
              </w:rPr>
              <w:t xml:space="preserve"> </w:t>
            </w:r>
          </w:p>
          <w:p w14:paraId="7A9C90BD" w14:textId="77777777" w:rsidR="00D917A3" w:rsidRDefault="00D917A3" w:rsidP="00D917A3">
            <w:pPr>
              <w:pStyle w:val="a6"/>
              <w:ind w:right="-82"/>
              <w:rPr>
                <w:color w:val="000000"/>
                <w:sz w:val="20"/>
              </w:rPr>
            </w:pPr>
            <w:r w:rsidRPr="00D917A3">
              <w:rPr>
                <w:color w:val="000000"/>
                <w:sz w:val="20"/>
              </w:rPr>
              <w:t xml:space="preserve">ОКПО </w:t>
            </w:r>
            <w:r>
              <w:rPr>
                <w:color w:val="000000"/>
                <w:sz w:val="20"/>
              </w:rPr>
              <w:t>__________</w:t>
            </w:r>
          </w:p>
          <w:p w14:paraId="6369923A" w14:textId="77777777" w:rsidR="00D917A3" w:rsidRDefault="00D917A3" w:rsidP="00D917A3">
            <w:pPr>
              <w:pStyle w:val="a6"/>
              <w:ind w:right="-82"/>
              <w:rPr>
                <w:color w:val="000000"/>
                <w:sz w:val="20"/>
              </w:rPr>
            </w:pPr>
            <w:r w:rsidRPr="00D917A3">
              <w:rPr>
                <w:color w:val="000000"/>
                <w:sz w:val="20"/>
              </w:rPr>
              <w:t>ОКВЭД</w:t>
            </w:r>
            <w:r>
              <w:rPr>
                <w:color w:val="000000"/>
                <w:sz w:val="20"/>
              </w:rPr>
              <w:t>________</w:t>
            </w:r>
            <w:r w:rsidRPr="00D917A3">
              <w:rPr>
                <w:color w:val="000000"/>
                <w:sz w:val="20"/>
              </w:rPr>
              <w:t xml:space="preserve"> </w:t>
            </w:r>
          </w:p>
          <w:p w14:paraId="641BA6BE" w14:textId="77777777" w:rsidR="009C225F" w:rsidRDefault="00D917A3" w:rsidP="00D917A3">
            <w:pPr>
              <w:pStyle w:val="a6"/>
              <w:ind w:right="-82"/>
              <w:rPr>
                <w:color w:val="000000"/>
                <w:sz w:val="20"/>
              </w:rPr>
            </w:pPr>
            <w:r w:rsidRPr="00D917A3">
              <w:rPr>
                <w:color w:val="000000"/>
                <w:sz w:val="20"/>
              </w:rPr>
              <w:t>ОКТМО</w:t>
            </w:r>
            <w:r>
              <w:rPr>
                <w:color w:val="000000"/>
                <w:sz w:val="20"/>
              </w:rPr>
              <w:t>________</w:t>
            </w:r>
            <w:r w:rsidR="00945E1D" w:rsidRPr="00453D10">
              <w:rPr>
                <w:color w:val="000000"/>
                <w:sz w:val="20"/>
              </w:rPr>
              <w:fldChar w:fldCharType="end"/>
            </w:r>
          </w:p>
          <w:p w14:paraId="13D8A18A" w14:textId="77777777" w:rsidR="00C85633" w:rsidRPr="00D917A3" w:rsidRDefault="00C85633" w:rsidP="00D917A3">
            <w:pPr>
              <w:pStyle w:val="a6"/>
              <w:ind w:right="-82"/>
              <w:rPr>
                <w:color w:val="000000"/>
                <w:sz w:val="20"/>
              </w:rPr>
            </w:pPr>
            <w:r>
              <w:rPr>
                <w:color w:val="000000"/>
                <w:sz w:val="20"/>
              </w:rPr>
              <w:t>Адрес склада Исполнителя:___________</w:t>
            </w:r>
          </w:p>
        </w:tc>
        <w:tc>
          <w:tcPr>
            <w:tcW w:w="5304" w:type="dxa"/>
          </w:tcPr>
          <w:p w14:paraId="78B9EECA" w14:textId="77777777" w:rsidR="00235766" w:rsidRPr="00D917A3" w:rsidRDefault="00945E1D" w:rsidP="00FA1131">
            <w:pPr>
              <w:ind w:right="-82"/>
              <w:rPr>
                <w:color w:val="000000"/>
              </w:rPr>
            </w:pPr>
            <w:r w:rsidRPr="00453D10">
              <w:rPr>
                <w:color w:val="000000"/>
              </w:rPr>
              <w:fldChar w:fldCharType="begin">
                <w:ffData>
                  <w:name w:val="ТекстовоеПоле7"/>
                  <w:enabled/>
                  <w:calcOnExit w:val="0"/>
                  <w:textInput/>
                </w:ffData>
              </w:fldChar>
            </w:r>
            <w:r w:rsidRPr="00D917A3">
              <w:rPr>
                <w:color w:val="000000"/>
              </w:rPr>
              <w:instrText xml:space="preserve"> </w:instrText>
            </w:r>
            <w:r w:rsidRPr="003907CF">
              <w:rPr>
                <w:color w:val="000000"/>
                <w:lang w:val="en-US"/>
              </w:rPr>
              <w:instrText>FORMTEXT</w:instrText>
            </w:r>
            <w:r w:rsidRPr="00D917A3">
              <w:rPr>
                <w:color w:val="000000"/>
              </w:rPr>
              <w:instrText xml:space="preserve"> </w:instrText>
            </w:r>
            <w:r w:rsidRPr="00453D10">
              <w:rPr>
                <w:color w:val="000000"/>
              </w:rPr>
            </w:r>
            <w:r w:rsidRPr="00453D10">
              <w:rPr>
                <w:color w:val="000000"/>
              </w:rPr>
              <w:fldChar w:fldCharType="separate"/>
            </w:r>
            <w:r w:rsidR="00D917A3">
              <w:rPr>
                <w:noProof/>
                <w:color w:val="000000"/>
              </w:rPr>
              <w:t>ГБНОУ "СПб ГДТЮ"</w:t>
            </w:r>
            <w:r w:rsidRPr="00453D10">
              <w:rPr>
                <w:color w:val="000000"/>
              </w:rPr>
              <w:fldChar w:fldCharType="end"/>
            </w:r>
          </w:p>
          <w:p w14:paraId="100ABC6A" w14:textId="77777777" w:rsidR="00945E1D" w:rsidRPr="00D917A3" w:rsidRDefault="00945E1D" w:rsidP="00FA1131">
            <w:pPr>
              <w:ind w:right="-82"/>
              <w:rPr>
                <w:color w:val="000000"/>
              </w:rPr>
            </w:pPr>
            <w:r w:rsidRPr="00453D10">
              <w:t>Юр</w:t>
            </w:r>
            <w:r w:rsidRPr="00D917A3">
              <w:t>.</w:t>
            </w:r>
            <w:r w:rsidRPr="00453D10">
              <w:t>адрес</w:t>
            </w:r>
            <w:r w:rsidRPr="00D917A3">
              <w:t>:</w:t>
            </w:r>
            <w:r w:rsidRPr="00D917A3">
              <w:rPr>
                <w:color w:val="000000"/>
              </w:rPr>
              <w:t xml:space="preserve"> </w:t>
            </w:r>
            <w:r w:rsidRPr="00453D10">
              <w:rPr>
                <w:color w:val="000000"/>
              </w:rPr>
              <w:fldChar w:fldCharType="begin">
                <w:ffData>
                  <w:name w:val="ТекстовоеПоле7"/>
                  <w:enabled/>
                  <w:calcOnExit w:val="0"/>
                  <w:textInput/>
                </w:ffData>
              </w:fldChar>
            </w:r>
            <w:r w:rsidRPr="00D917A3">
              <w:rPr>
                <w:color w:val="000000"/>
              </w:rPr>
              <w:instrText xml:space="preserve"> </w:instrText>
            </w:r>
            <w:r w:rsidRPr="003907CF">
              <w:rPr>
                <w:color w:val="000000"/>
                <w:lang w:val="en-US"/>
              </w:rPr>
              <w:instrText>FORMTEXT</w:instrText>
            </w:r>
            <w:r w:rsidRPr="00D917A3">
              <w:rPr>
                <w:color w:val="000000"/>
              </w:rPr>
              <w:instrText xml:space="preserve"> </w:instrText>
            </w:r>
            <w:r w:rsidRPr="00453D10">
              <w:rPr>
                <w:color w:val="000000"/>
              </w:rPr>
            </w:r>
            <w:r w:rsidRPr="00453D10">
              <w:rPr>
                <w:color w:val="000000"/>
              </w:rPr>
              <w:fldChar w:fldCharType="separate"/>
            </w:r>
            <w:r w:rsidR="00D917A3" w:rsidRPr="00D917A3">
              <w:rPr>
                <w:noProof/>
                <w:color w:val="000000"/>
              </w:rPr>
              <w:t>191011, Санкт-Петербург, Невский пр-т,д.39, лит А</w:t>
            </w:r>
            <w:r w:rsidRPr="00453D10">
              <w:rPr>
                <w:color w:val="000000"/>
              </w:rPr>
              <w:fldChar w:fldCharType="end"/>
            </w:r>
          </w:p>
          <w:p w14:paraId="06EAD9E5" w14:textId="77777777" w:rsidR="00945E1D" w:rsidRPr="00C85633" w:rsidRDefault="00945E1D" w:rsidP="00FA1131">
            <w:pPr>
              <w:ind w:right="-82"/>
              <w:rPr>
                <w:color w:val="000000"/>
              </w:rPr>
            </w:pPr>
            <w:r w:rsidRPr="00453D10">
              <w:rPr>
                <w:color w:val="000000"/>
              </w:rPr>
              <w:t>Факт</w:t>
            </w:r>
            <w:r w:rsidRPr="00C85633">
              <w:rPr>
                <w:color w:val="000000"/>
              </w:rPr>
              <w:t xml:space="preserve">. </w:t>
            </w:r>
            <w:r w:rsidRPr="00453D10">
              <w:rPr>
                <w:color w:val="000000"/>
              </w:rPr>
              <w:t>адрес</w:t>
            </w:r>
            <w:r w:rsidRPr="00C85633">
              <w:rPr>
                <w:color w:val="000000"/>
              </w:rPr>
              <w:t xml:space="preserve">: </w:t>
            </w:r>
            <w:r w:rsidRPr="00453D10">
              <w:rPr>
                <w:color w:val="000000"/>
              </w:rPr>
              <w:fldChar w:fldCharType="begin">
                <w:ffData>
                  <w:name w:val="ТекстовоеПоле7"/>
                  <w:enabled/>
                  <w:calcOnExit w:val="0"/>
                  <w:textInput/>
                </w:ffData>
              </w:fldChar>
            </w:r>
            <w:r w:rsidRPr="00C85633">
              <w:rPr>
                <w:color w:val="000000"/>
              </w:rPr>
              <w:instrText xml:space="preserve"> </w:instrText>
            </w:r>
            <w:r w:rsidRPr="00453D10">
              <w:rPr>
                <w:color w:val="000000"/>
                <w:lang w:val="en-US"/>
              </w:rPr>
              <w:instrText>FORMTEXT</w:instrText>
            </w:r>
            <w:r w:rsidRPr="00C85633">
              <w:rPr>
                <w:color w:val="000000"/>
              </w:rPr>
              <w:instrText xml:space="preserve"> </w:instrText>
            </w:r>
            <w:r w:rsidR="0060440E">
              <w:rPr>
                <w:color w:val="000000"/>
              </w:rPr>
            </w:r>
            <w:r w:rsidR="0060440E">
              <w:rPr>
                <w:color w:val="000000"/>
              </w:rPr>
              <w:fldChar w:fldCharType="separate"/>
            </w:r>
            <w:r w:rsidRPr="00453D10">
              <w:rPr>
                <w:color w:val="000000"/>
              </w:rPr>
              <w:fldChar w:fldCharType="end"/>
            </w:r>
          </w:p>
          <w:p w14:paraId="7AB5E02F" w14:textId="77777777" w:rsidR="00945E1D" w:rsidRPr="00D917A3" w:rsidRDefault="00945E1D" w:rsidP="00FA1131">
            <w:pPr>
              <w:ind w:right="-82"/>
              <w:rPr>
                <w:color w:val="000000"/>
              </w:rPr>
            </w:pPr>
            <w:r w:rsidRPr="00453D10">
              <w:rPr>
                <w:color w:val="000000"/>
              </w:rPr>
              <w:fldChar w:fldCharType="begin">
                <w:ffData>
                  <w:name w:val="ТекстовоеПоле7"/>
                  <w:enabled/>
                  <w:calcOnExit w:val="0"/>
                  <w:textInput/>
                </w:ffData>
              </w:fldChar>
            </w:r>
            <w:r w:rsidRPr="00D917A3">
              <w:rPr>
                <w:color w:val="000000"/>
              </w:rPr>
              <w:instrText xml:space="preserve"> </w:instrText>
            </w:r>
            <w:r w:rsidRPr="00453D10">
              <w:rPr>
                <w:color w:val="000000"/>
                <w:lang w:val="en-US"/>
              </w:rPr>
              <w:instrText>FORMTEXT</w:instrText>
            </w:r>
            <w:r w:rsidRPr="00D917A3">
              <w:rPr>
                <w:color w:val="000000"/>
              </w:rPr>
              <w:instrText xml:space="preserve"> </w:instrText>
            </w:r>
            <w:r w:rsidRPr="00453D10">
              <w:rPr>
                <w:color w:val="000000"/>
              </w:rPr>
            </w:r>
            <w:r w:rsidRPr="00453D10">
              <w:rPr>
                <w:color w:val="000000"/>
              </w:rPr>
              <w:fldChar w:fldCharType="separate"/>
            </w:r>
            <w:r w:rsidR="00D917A3">
              <w:rPr>
                <w:color w:val="000000"/>
              </w:rPr>
              <w:t>ИНН 7808023241 КПП 784001001</w:t>
            </w:r>
            <w:r w:rsidRPr="00453D10">
              <w:rPr>
                <w:color w:val="000000"/>
              </w:rPr>
              <w:fldChar w:fldCharType="end"/>
            </w:r>
          </w:p>
          <w:p w14:paraId="2E665B8B" w14:textId="77777777" w:rsidR="00945E1D" w:rsidRPr="00D917A3" w:rsidRDefault="005D2732" w:rsidP="00FA1131">
            <w:pPr>
              <w:ind w:right="-82"/>
              <w:rPr>
                <w:color w:val="000000"/>
              </w:rPr>
            </w:pPr>
            <w:r w:rsidRPr="005D2732">
              <w:rPr>
                <w:color w:val="000000"/>
                <w:lang w:val="en-US"/>
              </w:rPr>
              <w:fldChar w:fldCharType="begin">
                <w:ffData>
                  <w:name w:val="ТекстовоеПоле7"/>
                  <w:enabled/>
                  <w:calcOnExit w:val="0"/>
                  <w:textInput/>
                </w:ffData>
              </w:fldChar>
            </w:r>
            <w:r w:rsidRPr="00D917A3">
              <w:rPr>
                <w:color w:val="000000"/>
              </w:rPr>
              <w:instrText xml:space="preserve"> </w:instrText>
            </w:r>
            <w:r w:rsidRPr="005D2732">
              <w:rPr>
                <w:color w:val="000000"/>
                <w:lang w:val="en-US"/>
              </w:rPr>
              <w:instrText>FORMTEXT</w:instrText>
            </w:r>
            <w:r w:rsidRPr="00D917A3">
              <w:rPr>
                <w:color w:val="000000"/>
              </w:rPr>
              <w:instrText xml:space="preserve"> </w:instrText>
            </w:r>
            <w:r w:rsidRPr="005D2732">
              <w:rPr>
                <w:color w:val="000000"/>
                <w:lang w:val="en-US"/>
              </w:rPr>
            </w:r>
            <w:r w:rsidRPr="005D2732">
              <w:rPr>
                <w:color w:val="000000"/>
                <w:lang w:val="en-US"/>
              </w:rPr>
              <w:fldChar w:fldCharType="separate"/>
            </w:r>
            <w:r w:rsidR="00D917A3">
              <w:rPr>
                <w:color w:val="000000"/>
              </w:rPr>
              <w:t>P/c 03224643400000007200 СЕВЕРО-ЗАПАДНОЕ ГУ БАНКА РОССИИ//УФК по г. Санкт-Петербургу К/с 40102810945370000005 БИК 014030106 ОГРН 1027809227060 ОКПО 02098115 ОКВЭД 85.41   ОКТМО 40909000 КБК 82300000000002000130</w:t>
            </w:r>
            <w:r w:rsidRPr="005D2732">
              <w:rPr>
                <w:color w:val="000000"/>
                <w:lang w:val="en-US"/>
              </w:rPr>
              <w:fldChar w:fldCharType="end"/>
            </w:r>
          </w:p>
        </w:tc>
      </w:tr>
      <w:tr w:rsidR="00235766" w:rsidRPr="00453D10" w14:paraId="7ED7195F" w14:textId="77777777" w:rsidTr="00D56A25">
        <w:tc>
          <w:tcPr>
            <w:tcW w:w="5186" w:type="dxa"/>
          </w:tcPr>
          <w:p w14:paraId="58AB3573" w14:textId="77777777" w:rsidR="00235766" w:rsidRPr="00453D10" w:rsidRDefault="00235766" w:rsidP="00FA1131">
            <w:pPr>
              <w:keepNext/>
              <w:tabs>
                <w:tab w:val="left" w:pos="540"/>
              </w:tabs>
              <w:ind w:right="-82"/>
              <w:jc w:val="both"/>
              <w:rPr>
                <w:b/>
              </w:rPr>
            </w:pPr>
            <w:r w:rsidRPr="00453D10">
              <w:rPr>
                <w:b/>
              </w:rPr>
              <w:t>От Исполнителя:</w:t>
            </w:r>
          </w:p>
        </w:tc>
        <w:tc>
          <w:tcPr>
            <w:tcW w:w="5304" w:type="dxa"/>
          </w:tcPr>
          <w:p w14:paraId="3B2E6B4C" w14:textId="77777777" w:rsidR="00235766" w:rsidRPr="00453D10" w:rsidRDefault="00235766" w:rsidP="00FA1131">
            <w:pPr>
              <w:keepNext/>
              <w:tabs>
                <w:tab w:val="left" w:pos="540"/>
              </w:tabs>
              <w:ind w:right="-82"/>
              <w:jc w:val="both"/>
              <w:rPr>
                <w:b/>
              </w:rPr>
            </w:pPr>
            <w:r w:rsidRPr="00453D10">
              <w:rPr>
                <w:b/>
              </w:rPr>
              <w:t>От Заказчика:</w:t>
            </w:r>
          </w:p>
        </w:tc>
      </w:tr>
      <w:tr w:rsidR="00235766" w:rsidRPr="00453D10" w14:paraId="6482CBD8" w14:textId="77777777" w:rsidTr="00D56A25">
        <w:tc>
          <w:tcPr>
            <w:tcW w:w="5186" w:type="dxa"/>
          </w:tcPr>
          <w:p w14:paraId="1CF55EC1" w14:textId="77777777" w:rsidR="00235766" w:rsidRPr="00453D10" w:rsidRDefault="00235766" w:rsidP="00FA1131">
            <w:pPr>
              <w:keepNext/>
              <w:tabs>
                <w:tab w:val="left" w:pos="540"/>
              </w:tabs>
              <w:ind w:right="-82"/>
              <w:jc w:val="both"/>
              <w:rPr>
                <w:lang w:val="en-US"/>
              </w:rPr>
            </w:pPr>
          </w:p>
          <w:p w14:paraId="0C40D4BA" w14:textId="77777777" w:rsidR="0021170F" w:rsidRPr="00453D10" w:rsidRDefault="0021170F" w:rsidP="00FA1131">
            <w:pPr>
              <w:keepNext/>
              <w:tabs>
                <w:tab w:val="left" w:pos="540"/>
              </w:tabs>
              <w:ind w:right="-82"/>
              <w:jc w:val="both"/>
              <w:rPr>
                <w:lang w:val="en-US"/>
              </w:rPr>
            </w:pPr>
          </w:p>
          <w:p w14:paraId="2E2DA968" w14:textId="77777777" w:rsidR="0021170F" w:rsidRPr="00453D10" w:rsidRDefault="0021170F" w:rsidP="00FA1131">
            <w:pPr>
              <w:keepNext/>
              <w:tabs>
                <w:tab w:val="left" w:pos="540"/>
              </w:tabs>
              <w:ind w:right="-82"/>
              <w:jc w:val="both"/>
              <w:rPr>
                <w:lang w:val="en-US"/>
              </w:rPr>
            </w:pPr>
          </w:p>
          <w:p w14:paraId="28C8B959" w14:textId="77777777" w:rsidR="0021170F" w:rsidRPr="00453D10" w:rsidRDefault="0021170F" w:rsidP="00FA1131">
            <w:pPr>
              <w:keepNext/>
              <w:tabs>
                <w:tab w:val="left" w:pos="540"/>
              </w:tabs>
              <w:ind w:right="-82"/>
              <w:jc w:val="both"/>
              <w:rPr>
                <w:lang w:val="en-US"/>
              </w:rPr>
            </w:pPr>
          </w:p>
          <w:p w14:paraId="377B5882" w14:textId="77777777" w:rsidR="009C225F" w:rsidRPr="00453D10" w:rsidRDefault="009C225F" w:rsidP="00FA1131">
            <w:pPr>
              <w:ind w:right="-82"/>
            </w:pPr>
            <w:r w:rsidRPr="00453D10">
              <w:t>________________________________</w:t>
            </w:r>
          </w:p>
          <w:p w14:paraId="11FF5084" w14:textId="77777777" w:rsidR="00D56A25" w:rsidRDefault="00235766" w:rsidP="00FA1131">
            <w:pPr>
              <w:keepNext/>
              <w:tabs>
                <w:tab w:val="left" w:pos="540"/>
              </w:tabs>
              <w:ind w:right="-82"/>
              <w:jc w:val="both"/>
              <w:rPr>
                <w:lang w:val="en-US"/>
              </w:rPr>
            </w:pPr>
            <w:r w:rsidRPr="00453D10">
              <w:t>/</w:t>
            </w:r>
            <w:r w:rsidR="00945E1D" w:rsidRPr="00453D10">
              <w:fldChar w:fldCharType="begin">
                <w:ffData>
                  <w:name w:val="ТекстовоеПоле7"/>
                  <w:enabled/>
                  <w:calcOnExit w:val="0"/>
                  <w:textInput/>
                </w:ffData>
              </w:fldChar>
            </w:r>
            <w:r w:rsidR="00945E1D" w:rsidRPr="00453D10">
              <w:rPr>
                <w:lang w:val="en-US"/>
              </w:rPr>
              <w:instrText xml:space="preserve"> FORMTEXT </w:instrText>
            </w:r>
            <w:r w:rsidR="00945E1D" w:rsidRPr="00453D10">
              <w:fldChar w:fldCharType="separate"/>
            </w:r>
            <w:r w:rsidR="00D917A3">
              <w:rPr>
                <w:noProof/>
              </w:rPr>
              <w:t>_____________________</w:t>
            </w:r>
            <w:r w:rsidR="00945E1D" w:rsidRPr="00453D10">
              <w:fldChar w:fldCharType="end"/>
            </w:r>
            <w:r w:rsidRPr="00453D10">
              <w:t>/</w:t>
            </w:r>
            <w:r w:rsidR="009C225F" w:rsidRPr="00453D10">
              <w:rPr>
                <w:lang w:val="en-US"/>
              </w:rPr>
              <w:t xml:space="preserve"> </w:t>
            </w:r>
          </w:p>
          <w:p w14:paraId="0AC090E7" w14:textId="77777777" w:rsidR="00235766" w:rsidRPr="00453D10" w:rsidRDefault="00235766" w:rsidP="00FA1131">
            <w:pPr>
              <w:keepNext/>
              <w:tabs>
                <w:tab w:val="left" w:pos="540"/>
              </w:tabs>
              <w:ind w:right="-82"/>
              <w:jc w:val="both"/>
            </w:pPr>
            <w:r w:rsidRPr="00453D10">
              <w:t>М.П.</w:t>
            </w:r>
          </w:p>
        </w:tc>
        <w:tc>
          <w:tcPr>
            <w:tcW w:w="5304" w:type="dxa"/>
          </w:tcPr>
          <w:p w14:paraId="1883A332" w14:textId="77777777" w:rsidR="00235766" w:rsidRPr="00951D1A" w:rsidRDefault="00235766" w:rsidP="00FA1131">
            <w:pPr>
              <w:keepNext/>
              <w:tabs>
                <w:tab w:val="left" w:pos="540"/>
              </w:tabs>
              <w:ind w:right="-82"/>
              <w:jc w:val="both"/>
            </w:pPr>
          </w:p>
          <w:p w14:paraId="0D186E43" w14:textId="77777777" w:rsidR="0021170F" w:rsidRPr="00951D1A" w:rsidRDefault="0021170F" w:rsidP="00FA1131">
            <w:pPr>
              <w:keepNext/>
              <w:tabs>
                <w:tab w:val="left" w:pos="540"/>
              </w:tabs>
              <w:ind w:right="-82"/>
              <w:jc w:val="both"/>
            </w:pPr>
          </w:p>
          <w:p w14:paraId="7D4AC38C" w14:textId="77777777" w:rsidR="00235766" w:rsidRPr="00453D10" w:rsidRDefault="00235766" w:rsidP="00FA1131">
            <w:pPr>
              <w:keepNext/>
              <w:tabs>
                <w:tab w:val="left" w:pos="540"/>
              </w:tabs>
              <w:ind w:right="-82"/>
              <w:jc w:val="both"/>
            </w:pPr>
          </w:p>
          <w:p w14:paraId="383CCF71" w14:textId="77777777" w:rsidR="00945E1D" w:rsidRPr="00453D10" w:rsidRDefault="00945E1D" w:rsidP="00FA1131">
            <w:pPr>
              <w:keepNext/>
              <w:tabs>
                <w:tab w:val="left" w:pos="540"/>
              </w:tabs>
              <w:ind w:right="-82"/>
              <w:jc w:val="both"/>
            </w:pPr>
          </w:p>
          <w:p w14:paraId="0FEEE604" w14:textId="77777777" w:rsidR="009C225F" w:rsidRPr="00453D10" w:rsidRDefault="009C225F" w:rsidP="00FA1131">
            <w:pPr>
              <w:ind w:right="-82"/>
            </w:pPr>
            <w:r w:rsidRPr="00453D10">
              <w:t>________________________</w:t>
            </w:r>
          </w:p>
          <w:p w14:paraId="5AFAD143" w14:textId="77777777" w:rsidR="00D56A25" w:rsidRPr="00951D1A" w:rsidRDefault="00D553A8" w:rsidP="00FA1131">
            <w:pPr>
              <w:keepNext/>
              <w:tabs>
                <w:tab w:val="left" w:pos="540"/>
              </w:tabs>
              <w:ind w:right="-82"/>
              <w:jc w:val="both"/>
            </w:pPr>
            <w:r w:rsidRPr="00951D1A">
              <w:rPr>
                <w:color w:val="000000"/>
              </w:rPr>
              <w:t>/</w:t>
            </w:r>
            <w:r w:rsidR="00945E1D" w:rsidRPr="00453D10">
              <w:rPr>
                <w:color w:val="000000"/>
              </w:rPr>
              <w:fldChar w:fldCharType="begin">
                <w:ffData>
                  <w:name w:val="ТекстовоеПоле7"/>
                  <w:enabled/>
                  <w:calcOnExit w:val="0"/>
                  <w:textInput/>
                </w:ffData>
              </w:fldChar>
            </w:r>
            <w:r w:rsidR="00945E1D" w:rsidRPr="00453D10">
              <w:rPr>
                <w:color w:val="000000"/>
              </w:rPr>
              <w:instrText xml:space="preserve"> FORMTEXT </w:instrText>
            </w:r>
            <w:r w:rsidR="00945E1D" w:rsidRPr="00453D10">
              <w:rPr>
                <w:color w:val="000000"/>
              </w:rPr>
            </w:r>
            <w:r w:rsidR="00945E1D" w:rsidRPr="00453D10">
              <w:rPr>
                <w:color w:val="000000"/>
              </w:rPr>
              <w:fldChar w:fldCharType="separate"/>
            </w:r>
            <w:r w:rsidR="00D917A3">
              <w:rPr>
                <w:noProof/>
                <w:color w:val="000000"/>
              </w:rPr>
              <w:t>Мария Ренгольдовна Катунова</w:t>
            </w:r>
            <w:r w:rsidR="00945E1D" w:rsidRPr="00453D10">
              <w:rPr>
                <w:color w:val="000000"/>
              </w:rPr>
              <w:fldChar w:fldCharType="end"/>
            </w:r>
            <w:r w:rsidR="00235766" w:rsidRPr="00453D10">
              <w:t>/</w:t>
            </w:r>
          </w:p>
          <w:p w14:paraId="633ADED0" w14:textId="77777777" w:rsidR="00235766" w:rsidRPr="00453D10" w:rsidRDefault="00235766" w:rsidP="00FA1131">
            <w:pPr>
              <w:keepNext/>
              <w:tabs>
                <w:tab w:val="left" w:pos="540"/>
              </w:tabs>
              <w:ind w:right="-82"/>
              <w:jc w:val="both"/>
            </w:pPr>
            <w:r w:rsidRPr="00453D10">
              <w:t>М.П.</w:t>
            </w:r>
          </w:p>
        </w:tc>
      </w:tr>
    </w:tbl>
    <w:p w14:paraId="43363FB0" w14:textId="77777777" w:rsidR="0042030A" w:rsidRPr="00E566DA" w:rsidRDefault="0042030A" w:rsidP="007C742D">
      <w:pPr>
        <w:shd w:val="clear" w:color="auto" w:fill="FFFFFF"/>
        <w:spacing w:line="230" w:lineRule="exact"/>
        <w:ind w:right="-82"/>
      </w:pPr>
    </w:p>
    <w:sectPr w:rsidR="0042030A" w:rsidRPr="00E566DA" w:rsidSect="00FA1131">
      <w:type w:val="continuous"/>
      <w:pgSz w:w="11909" w:h="16834"/>
      <w:pgMar w:top="284" w:right="1419" w:bottom="1134" w:left="649"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EDFD9" w14:textId="77777777" w:rsidR="0060440E" w:rsidRDefault="0060440E" w:rsidP="00F575F2">
      <w:r>
        <w:separator/>
      </w:r>
    </w:p>
  </w:endnote>
  <w:endnote w:type="continuationSeparator" w:id="0">
    <w:p w14:paraId="132FD95B" w14:textId="77777777" w:rsidR="0060440E" w:rsidRDefault="0060440E" w:rsidP="00F57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574C4" w14:textId="77777777" w:rsidR="0060440E" w:rsidRDefault="0060440E" w:rsidP="00F575F2">
      <w:r>
        <w:separator/>
      </w:r>
    </w:p>
  </w:footnote>
  <w:footnote w:type="continuationSeparator" w:id="0">
    <w:p w14:paraId="531B3894" w14:textId="77777777" w:rsidR="0060440E" w:rsidRDefault="0060440E" w:rsidP="00F575F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75pt;height:7.5pt" o:bullet="t">
        <v:imagedata r:id="rId1" o:title=""/>
      </v:shape>
    </w:pict>
  </w:numPicBullet>
  <w:abstractNum w:abstractNumId="0" w15:restartNumberingAfterBreak="0">
    <w:nsid w:val="00000003"/>
    <w:multiLevelType w:val="singleLevel"/>
    <w:tmpl w:val="00000003"/>
    <w:name w:val="WW8Num6"/>
    <w:lvl w:ilvl="0">
      <w:start w:val="1"/>
      <w:numFmt w:val="decimal"/>
      <w:lvlText w:val="6.%1."/>
      <w:lvlJc w:val="left"/>
      <w:pPr>
        <w:tabs>
          <w:tab w:val="num" w:pos="0"/>
        </w:tabs>
        <w:ind w:left="0" w:firstLine="0"/>
      </w:pPr>
      <w:rPr>
        <w:rFonts w:ascii="Times New Roman" w:hAnsi="Times New Roman"/>
      </w:rPr>
    </w:lvl>
  </w:abstractNum>
  <w:abstractNum w:abstractNumId="1" w15:restartNumberingAfterBreak="0">
    <w:nsid w:val="00000006"/>
    <w:multiLevelType w:val="singleLevel"/>
    <w:tmpl w:val="00000006"/>
    <w:name w:val="WW8Num9"/>
    <w:lvl w:ilvl="0">
      <w:start w:val="1"/>
      <w:numFmt w:val="decimal"/>
      <w:lvlText w:val="4.%1."/>
      <w:lvlJc w:val="left"/>
      <w:pPr>
        <w:tabs>
          <w:tab w:val="num" w:pos="0"/>
        </w:tabs>
        <w:ind w:left="0" w:firstLine="0"/>
      </w:pPr>
      <w:rPr>
        <w:rFonts w:ascii="Times New Roman" w:hAnsi="Times New Roman"/>
      </w:rPr>
    </w:lvl>
  </w:abstractNum>
  <w:abstractNum w:abstractNumId="2" w15:restartNumberingAfterBreak="0">
    <w:nsid w:val="11ED681A"/>
    <w:multiLevelType w:val="singleLevel"/>
    <w:tmpl w:val="F2483346"/>
    <w:lvl w:ilvl="0">
      <w:start w:val="2"/>
      <w:numFmt w:val="decimal"/>
      <w:lvlText w:val="3.%1."/>
      <w:legacy w:legacy="1" w:legacySpace="0" w:legacyIndent="533"/>
      <w:lvlJc w:val="left"/>
      <w:rPr>
        <w:rFonts w:ascii="Times New Roman" w:hAnsi="Times New Roman" w:hint="default"/>
      </w:rPr>
    </w:lvl>
  </w:abstractNum>
  <w:abstractNum w:abstractNumId="3" w15:restartNumberingAfterBreak="0">
    <w:nsid w:val="1D8D6FAB"/>
    <w:multiLevelType w:val="hybridMultilevel"/>
    <w:tmpl w:val="12AA74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43C526B"/>
    <w:multiLevelType w:val="hybridMultilevel"/>
    <w:tmpl w:val="4CCE0C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ED4EAC"/>
    <w:multiLevelType w:val="singleLevel"/>
    <w:tmpl w:val="B254CB52"/>
    <w:lvl w:ilvl="0">
      <w:start w:val="1"/>
      <w:numFmt w:val="decimal"/>
      <w:lvlText w:val="6.%1."/>
      <w:legacy w:legacy="1" w:legacySpace="0" w:legacyIndent="533"/>
      <w:lvlJc w:val="left"/>
      <w:rPr>
        <w:rFonts w:ascii="Times New Roman" w:hAnsi="Times New Roman" w:hint="default"/>
      </w:rPr>
    </w:lvl>
  </w:abstractNum>
  <w:abstractNum w:abstractNumId="6" w15:restartNumberingAfterBreak="0">
    <w:nsid w:val="2BDB330C"/>
    <w:multiLevelType w:val="multilevel"/>
    <w:tmpl w:val="CE3A2B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2E1E7434"/>
    <w:multiLevelType w:val="singleLevel"/>
    <w:tmpl w:val="5B66CAE0"/>
    <w:lvl w:ilvl="0">
      <w:start w:val="1"/>
      <w:numFmt w:val="decimal"/>
      <w:lvlText w:val="2.3.%1."/>
      <w:legacy w:legacy="1" w:legacySpace="0" w:legacyIndent="713"/>
      <w:lvlJc w:val="left"/>
      <w:rPr>
        <w:rFonts w:ascii="Times New Roman" w:hAnsi="Times New Roman" w:hint="default"/>
      </w:rPr>
    </w:lvl>
  </w:abstractNum>
  <w:abstractNum w:abstractNumId="8" w15:restartNumberingAfterBreak="0">
    <w:nsid w:val="316D6612"/>
    <w:multiLevelType w:val="singleLevel"/>
    <w:tmpl w:val="FEB4C474"/>
    <w:lvl w:ilvl="0">
      <w:start w:val="1"/>
      <w:numFmt w:val="decimal"/>
      <w:lvlText w:val="4.%1."/>
      <w:legacy w:legacy="1" w:legacySpace="0" w:legacyIndent="540"/>
      <w:lvlJc w:val="left"/>
      <w:rPr>
        <w:rFonts w:ascii="Times New Roman" w:hAnsi="Times New Roman" w:hint="default"/>
      </w:rPr>
    </w:lvl>
  </w:abstractNum>
  <w:abstractNum w:abstractNumId="9" w15:restartNumberingAfterBreak="0">
    <w:nsid w:val="32C85963"/>
    <w:multiLevelType w:val="singleLevel"/>
    <w:tmpl w:val="F9FCCD82"/>
    <w:lvl w:ilvl="0">
      <w:start w:val="1"/>
      <w:numFmt w:val="decimal"/>
      <w:lvlText w:val="2.1.%1."/>
      <w:legacy w:legacy="1" w:legacySpace="0" w:legacyIndent="713"/>
      <w:lvlJc w:val="left"/>
      <w:rPr>
        <w:rFonts w:ascii="Times New Roman" w:hAnsi="Times New Roman" w:hint="default"/>
      </w:rPr>
    </w:lvl>
  </w:abstractNum>
  <w:abstractNum w:abstractNumId="10" w15:restartNumberingAfterBreak="0">
    <w:nsid w:val="35C175E0"/>
    <w:multiLevelType w:val="singleLevel"/>
    <w:tmpl w:val="D332D2D0"/>
    <w:lvl w:ilvl="0">
      <w:start w:val="1"/>
      <w:numFmt w:val="decimal"/>
      <w:lvlText w:val="2.4.%1."/>
      <w:legacy w:legacy="1" w:legacySpace="0" w:legacyIndent="706"/>
      <w:lvlJc w:val="left"/>
      <w:rPr>
        <w:rFonts w:ascii="Times New Roman" w:hAnsi="Times New Roman" w:hint="default"/>
      </w:rPr>
    </w:lvl>
  </w:abstractNum>
  <w:abstractNum w:abstractNumId="11" w15:restartNumberingAfterBreak="0">
    <w:nsid w:val="39716CF8"/>
    <w:multiLevelType w:val="singleLevel"/>
    <w:tmpl w:val="4D86764A"/>
    <w:lvl w:ilvl="0">
      <w:start w:val="1"/>
      <w:numFmt w:val="decimal"/>
      <w:lvlText w:val="2.2.%1."/>
      <w:legacy w:legacy="1" w:legacySpace="0" w:legacyIndent="706"/>
      <w:lvlJc w:val="left"/>
      <w:rPr>
        <w:rFonts w:ascii="Times New Roman" w:hAnsi="Times New Roman" w:hint="default"/>
      </w:rPr>
    </w:lvl>
  </w:abstractNum>
  <w:abstractNum w:abstractNumId="12" w15:restartNumberingAfterBreak="0">
    <w:nsid w:val="3BED417B"/>
    <w:multiLevelType w:val="multilevel"/>
    <w:tmpl w:val="953A41FE"/>
    <w:lvl w:ilvl="0">
      <w:start w:val="1"/>
      <w:numFmt w:val="decimal"/>
      <w:lvlText w:val="%1."/>
      <w:lvlJc w:val="left"/>
      <w:pPr>
        <w:tabs>
          <w:tab w:val="num" w:pos="360"/>
        </w:tabs>
        <w:ind w:left="360" w:hanging="360"/>
      </w:pPr>
      <w:rPr>
        <w:rFonts w:hint="default"/>
      </w:rPr>
    </w:lvl>
    <w:lvl w:ilvl="1">
      <w:start w:val="1"/>
      <w:numFmt w:val="decimal"/>
      <w:pStyle w:val="X"/>
      <w:isLgl/>
      <w:lvlText w:val="%1.%2."/>
      <w:lvlJc w:val="left"/>
      <w:pPr>
        <w:tabs>
          <w:tab w:val="num" w:pos="1200"/>
        </w:tabs>
        <w:ind w:left="1200" w:hanging="480"/>
      </w:pPr>
      <w:rPr>
        <w:rFonts w:hint="default"/>
        <w:b w:val="0"/>
        <w:sz w:val="21"/>
        <w:szCs w:val="21"/>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48BE64BA"/>
    <w:multiLevelType w:val="hybridMultilevel"/>
    <w:tmpl w:val="5E70581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4F3C6AC8"/>
    <w:multiLevelType w:val="singleLevel"/>
    <w:tmpl w:val="A78ACBBC"/>
    <w:lvl w:ilvl="0">
      <w:start w:val="1"/>
      <w:numFmt w:val="decimal"/>
      <w:lvlText w:val="1.%1."/>
      <w:legacy w:legacy="1" w:legacySpace="0" w:legacyIndent="511"/>
      <w:lvlJc w:val="left"/>
      <w:rPr>
        <w:rFonts w:ascii="Times New Roman" w:hAnsi="Times New Roman" w:hint="default"/>
      </w:rPr>
    </w:lvl>
  </w:abstractNum>
  <w:abstractNum w:abstractNumId="15" w15:restartNumberingAfterBreak="0">
    <w:nsid w:val="53C03D3F"/>
    <w:multiLevelType w:val="singleLevel"/>
    <w:tmpl w:val="9A461ED4"/>
    <w:lvl w:ilvl="0">
      <w:start w:val="1"/>
      <w:numFmt w:val="decimal"/>
      <w:lvlText w:val="7.%1."/>
      <w:legacy w:legacy="1" w:legacySpace="0" w:legacyIndent="533"/>
      <w:lvlJc w:val="left"/>
      <w:rPr>
        <w:rFonts w:ascii="Times New Roman" w:hAnsi="Times New Roman" w:hint="default"/>
      </w:rPr>
    </w:lvl>
  </w:abstractNum>
  <w:abstractNum w:abstractNumId="16" w15:restartNumberingAfterBreak="0">
    <w:nsid w:val="5C9B7A96"/>
    <w:multiLevelType w:val="hybridMultilevel"/>
    <w:tmpl w:val="52D4E7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44C7971"/>
    <w:multiLevelType w:val="singleLevel"/>
    <w:tmpl w:val="5D78372A"/>
    <w:lvl w:ilvl="0">
      <w:start w:val="1"/>
      <w:numFmt w:val="decimal"/>
      <w:lvlText w:val="%1."/>
      <w:legacy w:legacy="1" w:legacySpace="0" w:legacyIndent="360"/>
      <w:lvlJc w:val="left"/>
      <w:rPr>
        <w:rFonts w:ascii="Times New Roman" w:hAnsi="Times New Roman" w:hint="default"/>
      </w:rPr>
    </w:lvl>
  </w:abstractNum>
  <w:abstractNum w:abstractNumId="18" w15:restartNumberingAfterBreak="0">
    <w:nsid w:val="680963AC"/>
    <w:multiLevelType w:val="singleLevel"/>
    <w:tmpl w:val="F8382C12"/>
    <w:lvl w:ilvl="0">
      <w:start w:val="14"/>
      <w:numFmt w:val="decimal"/>
      <w:lvlText w:val="%1."/>
      <w:legacy w:legacy="1" w:legacySpace="0" w:legacyIndent="360"/>
      <w:lvlJc w:val="left"/>
      <w:rPr>
        <w:rFonts w:ascii="Times New Roman" w:hAnsi="Times New Roman" w:hint="default"/>
      </w:rPr>
    </w:lvl>
  </w:abstractNum>
  <w:num w:numId="1">
    <w:abstractNumId w:val="14"/>
  </w:num>
  <w:num w:numId="2">
    <w:abstractNumId w:val="9"/>
  </w:num>
  <w:num w:numId="3">
    <w:abstractNumId w:val="11"/>
  </w:num>
  <w:num w:numId="4">
    <w:abstractNumId w:val="7"/>
  </w:num>
  <w:num w:numId="5">
    <w:abstractNumId w:val="7"/>
    <w:lvlOverride w:ilvl="0">
      <w:lvl w:ilvl="0">
        <w:start w:val="1"/>
        <w:numFmt w:val="decimal"/>
        <w:lvlText w:val="2.3.%1."/>
        <w:legacy w:legacy="1" w:legacySpace="0" w:legacyIndent="712"/>
        <w:lvlJc w:val="left"/>
        <w:rPr>
          <w:rFonts w:ascii="Times New Roman" w:hAnsi="Times New Roman" w:hint="default"/>
        </w:rPr>
      </w:lvl>
    </w:lvlOverride>
  </w:num>
  <w:num w:numId="6">
    <w:abstractNumId w:val="10"/>
  </w:num>
  <w:num w:numId="7">
    <w:abstractNumId w:val="10"/>
    <w:lvlOverride w:ilvl="0">
      <w:lvl w:ilvl="0">
        <w:start w:val="1"/>
        <w:numFmt w:val="decimal"/>
        <w:lvlText w:val="2.4.%1."/>
        <w:legacy w:legacy="1" w:legacySpace="0" w:legacyIndent="705"/>
        <w:lvlJc w:val="left"/>
        <w:rPr>
          <w:rFonts w:ascii="Times New Roman" w:hAnsi="Times New Roman" w:hint="default"/>
        </w:rPr>
      </w:lvl>
    </w:lvlOverride>
  </w:num>
  <w:num w:numId="8">
    <w:abstractNumId w:val="2"/>
  </w:num>
  <w:num w:numId="9">
    <w:abstractNumId w:val="5"/>
  </w:num>
  <w:num w:numId="10">
    <w:abstractNumId w:val="15"/>
  </w:num>
  <w:num w:numId="11">
    <w:abstractNumId w:val="6"/>
  </w:num>
  <w:num w:numId="12">
    <w:abstractNumId w:val="3"/>
  </w:num>
  <w:num w:numId="13">
    <w:abstractNumId w:val="8"/>
  </w:num>
  <w:num w:numId="14">
    <w:abstractNumId w:val="16"/>
  </w:num>
  <w:num w:numId="15">
    <w:abstractNumId w:val="17"/>
  </w:num>
  <w:num w:numId="16">
    <w:abstractNumId w:val="17"/>
    <w:lvlOverride w:ilvl="0">
      <w:lvl w:ilvl="0">
        <w:start w:val="1"/>
        <w:numFmt w:val="decimal"/>
        <w:lvlText w:val="%1."/>
        <w:legacy w:legacy="1" w:legacySpace="0" w:legacyIndent="360"/>
        <w:lvlJc w:val="left"/>
        <w:rPr>
          <w:rFonts w:ascii="Arial" w:hAnsi="Arial" w:hint="default"/>
        </w:rPr>
      </w:lvl>
    </w:lvlOverride>
  </w:num>
  <w:num w:numId="17">
    <w:abstractNumId w:val="18"/>
  </w:num>
  <w:num w:numId="18">
    <w:abstractNumId w:val="4"/>
  </w:num>
  <w:num w:numId="19">
    <w:abstractNumId w:val="12"/>
  </w:num>
  <w:num w:numId="20">
    <w:abstractNumId w:val="13"/>
  </w:num>
  <w:num w:numId="21">
    <w:abstractNumId w:val="12"/>
  </w:num>
  <w:num w:numId="22">
    <w:abstractNumId w:val="12"/>
  </w:num>
  <w:num w:numId="23">
    <w:abstractNumId w:val="12"/>
  </w:num>
  <w:num w:numId="24">
    <w:abstractNumId w:val="12"/>
  </w:num>
  <w:num w:numId="2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Rf+vWwaZIZboxDLbuP6SmVJxmVmgTGTDzT6UfWpIc4w1IaNFT3islAoEZNwz4Yita0dO27NLLjUZKgEBAmnLXA==" w:salt="D39ywZjXMMzZpjqTlk1Y1w=="/>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7A3"/>
    <w:rsid w:val="00000876"/>
    <w:rsid w:val="00000B2C"/>
    <w:rsid w:val="0000256D"/>
    <w:rsid w:val="00002771"/>
    <w:rsid w:val="000063DF"/>
    <w:rsid w:val="000063E3"/>
    <w:rsid w:val="00013BEC"/>
    <w:rsid w:val="00013C36"/>
    <w:rsid w:val="00014297"/>
    <w:rsid w:val="00014E35"/>
    <w:rsid w:val="00017698"/>
    <w:rsid w:val="00024191"/>
    <w:rsid w:val="00025438"/>
    <w:rsid w:val="00027842"/>
    <w:rsid w:val="000301D6"/>
    <w:rsid w:val="00034532"/>
    <w:rsid w:val="00034B4D"/>
    <w:rsid w:val="00034BB1"/>
    <w:rsid w:val="00042681"/>
    <w:rsid w:val="00044045"/>
    <w:rsid w:val="0004493C"/>
    <w:rsid w:val="00046FDE"/>
    <w:rsid w:val="00052669"/>
    <w:rsid w:val="00053A20"/>
    <w:rsid w:val="00053B0A"/>
    <w:rsid w:val="00056BBC"/>
    <w:rsid w:val="000603A7"/>
    <w:rsid w:val="000630FF"/>
    <w:rsid w:val="000637CD"/>
    <w:rsid w:val="00063AC4"/>
    <w:rsid w:val="00067405"/>
    <w:rsid w:val="000704AA"/>
    <w:rsid w:val="00070CA3"/>
    <w:rsid w:val="00071640"/>
    <w:rsid w:val="0007292F"/>
    <w:rsid w:val="000745AD"/>
    <w:rsid w:val="000764AD"/>
    <w:rsid w:val="0007703B"/>
    <w:rsid w:val="00080A96"/>
    <w:rsid w:val="00081054"/>
    <w:rsid w:val="00084399"/>
    <w:rsid w:val="00085472"/>
    <w:rsid w:val="000916B7"/>
    <w:rsid w:val="0009445D"/>
    <w:rsid w:val="0009563A"/>
    <w:rsid w:val="000A164A"/>
    <w:rsid w:val="000A4294"/>
    <w:rsid w:val="000A69B5"/>
    <w:rsid w:val="000B0878"/>
    <w:rsid w:val="000B128C"/>
    <w:rsid w:val="000B1432"/>
    <w:rsid w:val="000B3B6D"/>
    <w:rsid w:val="000B7575"/>
    <w:rsid w:val="000C2127"/>
    <w:rsid w:val="000C4BAB"/>
    <w:rsid w:val="000C7C4C"/>
    <w:rsid w:val="000C7E56"/>
    <w:rsid w:val="000D01D9"/>
    <w:rsid w:val="000D105A"/>
    <w:rsid w:val="000D1780"/>
    <w:rsid w:val="000D461C"/>
    <w:rsid w:val="000D5B94"/>
    <w:rsid w:val="000D5C2B"/>
    <w:rsid w:val="000D67C9"/>
    <w:rsid w:val="000D699A"/>
    <w:rsid w:val="000E3B64"/>
    <w:rsid w:val="000E3E3B"/>
    <w:rsid w:val="000E5C59"/>
    <w:rsid w:val="000E67C8"/>
    <w:rsid w:val="000F1D5C"/>
    <w:rsid w:val="000F3FFD"/>
    <w:rsid w:val="000F65C4"/>
    <w:rsid w:val="00101976"/>
    <w:rsid w:val="001025FB"/>
    <w:rsid w:val="00102B91"/>
    <w:rsid w:val="00103443"/>
    <w:rsid w:val="0010370F"/>
    <w:rsid w:val="00103F93"/>
    <w:rsid w:val="001048C1"/>
    <w:rsid w:val="00104DA3"/>
    <w:rsid w:val="00106166"/>
    <w:rsid w:val="00106315"/>
    <w:rsid w:val="00107D52"/>
    <w:rsid w:val="00111E6D"/>
    <w:rsid w:val="0011789B"/>
    <w:rsid w:val="00117964"/>
    <w:rsid w:val="00117AF4"/>
    <w:rsid w:val="00121046"/>
    <w:rsid w:val="001212D6"/>
    <w:rsid w:val="0012180D"/>
    <w:rsid w:val="00121B5E"/>
    <w:rsid w:val="00123458"/>
    <w:rsid w:val="00124026"/>
    <w:rsid w:val="00125879"/>
    <w:rsid w:val="0013248F"/>
    <w:rsid w:val="00133142"/>
    <w:rsid w:val="00137767"/>
    <w:rsid w:val="00143C1A"/>
    <w:rsid w:val="001464D9"/>
    <w:rsid w:val="00147983"/>
    <w:rsid w:val="00151C31"/>
    <w:rsid w:val="00152698"/>
    <w:rsid w:val="00153C2C"/>
    <w:rsid w:val="001568C9"/>
    <w:rsid w:val="0015743A"/>
    <w:rsid w:val="00157F49"/>
    <w:rsid w:val="00162129"/>
    <w:rsid w:val="00162DBE"/>
    <w:rsid w:val="00162FC9"/>
    <w:rsid w:val="00163881"/>
    <w:rsid w:val="0016624E"/>
    <w:rsid w:val="001668F1"/>
    <w:rsid w:val="00166924"/>
    <w:rsid w:val="00166DCE"/>
    <w:rsid w:val="00175B07"/>
    <w:rsid w:val="001821C9"/>
    <w:rsid w:val="00182660"/>
    <w:rsid w:val="001830AE"/>
    <w:rsid w:val="00183158"/>
    <w:rsid w:val="00183D00"/>
    <w:rsid w:val="001902CA"/>
    <w:rsid w:val="00191170"/>
    <w:rsid w:val="00193615"/>
    <w:rsid w:val="001A031A"/>
    <w:rsid w:val="001A1C5F"/>
    <w:rsid w:val="001A2853"/>
    <w:rsid w:val="001A2959"/>
    <w:rsid w:val="001A36E4"/>
    <w:rsid w:val="001A598E"/>
    <w:rsid w:val="001A60CE"/>
    <w:rsid w:val="001B1FB1"/>
    <w:rsid w:val="001B2554"/>
    <w:rsid w:val="001B2EF1"/>
    <w:rsid w:val="001B3129"/>
    <w:rsid w:val="001B3C20"/>
    <w:rsid w:val="001B3F61"/>
    <w:rsid w:val="001B5FC5"/>
    <w:rsid w:val="001C1206"/>
    <w:rsid w:val="001C2B2C"/>
    <w:rsid w:val="001C2C02"/>
    <w:rsid w:val="001C37EA"/>
    <w:rsid w:val="001C3A7A"/>
    <w:rsid w:val="001C46C3"/>
    <w:rsid w:val="001C5AC9"/>
    <w:rsid w:val="001C5EB6"/>
    <w:rsid w:val="001C70D2"/>
    <w:rsid w:val="001D0CA2"/>
    <w:rsid w:val="001D4C9C"/>
    <w:rsid w:val="001D4F1B"/>
    <w:rsid w:val="001E06E2"/>
    <w:rsid w:val="001E292E"/>
    <w:rsid w:val="001E49CC"/>
    <w:rsid w:val="001E4B72"/>
    <w:rsid w:val="001E6B24"/>
    <w:rsid w:val="001E7BAC"/>
    <w:rsid w:val="001F2A62"/>
    <w:rsid w:val="001F3667"/>
    <w:rsid w:val="001F45F2"/>
    <w:rsid w:val="001F6CBF"/>
    <w:rsid w:val="001F6F7E"/>
    <w:rsid w:val="00205544"/>
    <w:rsid w:val="0021170F"/>
    <w:rsid w:val="002152C4"/>
    <w:rsid w:val="00221762"/>
    <w:rsid w:val="00221C60"/>
    <w:rsid w:val="00222BA4"/>
    <w:rsid w:val="00223B1C"/>
    <w:rsid w:val="00225C24"/>
    <w:rsid w:val="002338B8"/>
    <w:rsid w:val="002341C4"/>
    <w:rsid w:val="00234431"/>
    <w:rsid w:val="00235766"/>
    <w:rsid w:val="002406C2"/>
    <w:rsid w:val="00240EF0"/>
    <w:rsid w:val="002446EC"/>
    <w:rsid w:val="0024757D"/>
    <w:rsid w:val="00250154"/>
    <w:rsid w:val="00252008"/>
    <w:rsid w:val="00253942"/>
    <w:rsid w:val="0025417F"/>
    <w:rsid w:val="00254EA6"/>
    <w:rsid w:val="00255978"/>
    <w:rsid w:val="00257E01"/>
    <w:rsid w:val="002606D6"/>
    <w:rsid w:val="00264898"/>
    <w:rsid w:val="0026723E"/>
    <w:rsid w:val="00271E28"/>
    <w:rsid w:val="002748DB"/>
    <w:rsid w:val="00275733"/>
    <w:rsid w:val="00275B94"/>
    <w:rsid w:val="00276643"/>
    <w:rsid w:val="00291B95"/>
    <w:rsid w:val="0029211F"/>
    <w:rsid w:val="0029724E"/>
    <w:rsid w:val="00297E06"/>
    <w:rsid w:val="002A1391"/>
    <w:rsid w:val="002A2814"/>
    <w:rsid w:val="002A580E"/>
    <w:rsid w:val="002B0459"/>
    <w:rsid w:val="002B0D2F"/>
    <w:rsid w:val="002C1A63"/>
    <w:rsid w:val="002C1C23"/>
    <w:rsid w:val="002C2607"/>
    <w:rsid w:val="002C353B"/>
    <w:rsid w:val="002C4475"/>
    <w:rsid w:val="002C50A9"/>
    <w:rsid w:val="002C52D0"/>
    <w:rsid w:val="002C68F1"/>
    <w:rsid w:val="002D0389"/>
    <w:rsid w:val="002D084C"/>
    <w:rsid w:val="002D1EC4"/>
    <w:rsid w:val="002D4E10"/>
    <w:rsid w:val="002D7495"/>
    <w:rsid w:val="002E0CAD"/>
    <w:rsid w:val="002E2B83"/>
    <w:rsid w:val="002E2E1A"/>
    <w:rsid w:val="002E419E"/>
    <w:rsid w:val="002E4953"/>
    <w:rsid w:val="002E4C71"/>
    <w:rsid w:val="002E6596"/>
    <w:rsid w:val="002E76E0"/>
    <w:rsid w:val="002F08CA"/>
    <w:rsid w:val="002F0FF1"/>
    <w:rsid w:val="002F13A8"/>
    <w:rsid w:val="002F30B7"/>
    <w:rsid w:val="002F409F"/>
    <w:rsid w:val="002F4747"/>
    <w:rsid w:val="002F766B"/>
    <w:rsid w:val="00300104"/>
    <w:rsid w:val="0030097C"/>
    <w:rsid w:val="003013DA"/>
    <w:rsid w:val="00302F8F"/>
    <w:rsid w:val="003040B4"/>
    <w:rsid w:val="00304779"/>
    <w:rsid w:val="00304EFF"/>
    <w:rsid w:val="00305ED8"/>
    <w:rsid w:val="00305F26"/>
    <w:rsid w:val="00306A54"/>
    <w:rsid w:val="00306A5B"/>
    <w:rsid w:val="00311478"/>
    <w:rsid w:val="003128A7"/>
    <w:rsid w:val="00316355"/>
    <w:rsid w:val="00316EB7"/>
    <w:rsid w:val="003172A9"/>
    <w:rsid w:val="003201A0"/>
    <w:rsid w:val="0032174A"/>
    <w:rsid w:val="00321800"/>
    <w:rsid w:val="00326BA8"/>
    <w:rsid w:val="00326FF7"/>
    <w:rsid w:val="00327D92"/>
    <w:rsid w:val="0033091E"/>
    <w:rsid w:val="003318CB"/>
    <w:rsid w:val="00332E72"/>
    <w:rsid w:val="0033386E"/>
    <w:rsid w:val="003352D9"/>
    <w:rsid w:val="0034019C"/>
    <w:rsid w:val="00340D1F"/>
    <w:rsid w:val="00341886"/>
    <w:rsid w:val="00343F23"/>
    <w:rsid w:val="003468F9"/>
    <w:rsid w:val="00346BCC"/>
    <w:rsid w:val="00350190"/>
    <w:rsid w:val="00350446"/>
    <w:rsid w:val="00352690"/>
    <w:rsid w:val="00352E15"/>
    <w:rsid w:val="003537C6"/>
    <w:rsid w:val="00355C6B"/>
    <w:rsid w:val="00360D9C"/>
    <w:rsid w:val="00362DB9"/>
    <w:rsid w:val="00365B03"/>
    <w:rsid w:val="00365D08"/>
    <w:rsid w:val="00370622"/>
    <w:rsid w:val="00373E6C"/>
    <w:rsid w:val="003744A3"/>
    <w:rsid w:val="00375582"/>
    <w:rsid w:val="003756D4"/>
    <w:rsid w:val="00375D55"/>
    <w:rsid w:val="003809BA"/>
    <w:rsid w:val="00381C05"/>
    <w:rsid w:val="003820D1"/>
    <w:rsid w:val="00382EFA"/>
    <w:rsid w:val="003841A8"/>
    <w:rsid w:val="003845F1"/>
    <w:rsid w:val="00385D9E"/>
    <w:rsid w:val="00387323"/>
    <w:rsid w:val="003878FA"/>
    <w:rsid w:val="003907CF"/>
    <w:rsid w:val="00392257"/>
    <w:rsid w:val="00393182"/>
    <w:rsid w:val="003A03B7"/>
    <w:rsid w:val="003A1471"/>
    <w:rsid w:val="003A4562"/>
    <w:rsid w:val="003A4CAB"/>
    <w:rsid w:val="003A5D6A"/>
    <w:rsid w:val="003A5E79"/>
    <w:rsid w:val="003A5EDB"/>
    <w:rsid w:val="003A6765"/>
    <w:rsid w:val="003B13C9"/>
    <w:rsid w:val="003B7B1E"/>
    <w:rsid w:val="003B7FA0"/>
    <w:rsid w:val="003C03B3"/>
    <w:rsid w:val="003C061F"/>
    <w:rsid w:val="003C072C"/>
    <w:rsid w:val="003C110B"/>
    <w:rsid w:val="003C2596"/>
    <w:rsid w:val="003C33AD"/>
    <w:rsid w:val="003C3922"/>
    <w:rsid w:val="003C4817"/>
    <w:rsid w:val="003C63ED"/>
    <w:rsid w:val="003C6B78"/>
    <w:rsid w:val="003D4A54"/>
    <w:rsid w:val="003D5CFC"/>
    <w:rsid w:val="003D67C0"/>
    <w:rsid w:val="003D7A48"/>
    <w:rsid w:val="003E108C"/>
    <w:rsid w:val="003E2F23"/>
    <w:rsid w:val="003E3944"/>
    <w:rsid w:val="003E41D0"/>
    <w:rsid w:val="003E5521"/>
    <w:rsid w:val="003E586C"/>
    <w:rsid w:val="003E646A"/>
    <w:rsid w:val="003F0612"/>
    <w:rsid w:val="003F1CE5"/>
    <w:rsid w:val="003F24EC"/>
    <w:rsid w:val="003F3A72"/>
    <w:rsid w:val="003F49C7"/>
    <w:rsid w:val="003F4B8E"/>
    <w:rsid w:val="004040A4"/>
    <w:rsid w:val="00404381"/>
    <w:rsid w:val="00404603"/>
    <w:rsid w:val="00406507"/>
    <w:rsid w:val="00406862"/>
    <w:rsid w:val="00410D1D"/>
    <w:rsid w:val="00411266"/>
    <w:rsid w:val="00412C9F"/>
    <w:rsid w:val="00412D3B"/>
    <w:rsid w:val="00416D16"/>
    <w:rsid w:val="004178A3"/>
    <w:rsid w:val="00417C98"/>
    <w:rsid w:val="00417CA3"/>
    <w:rsid w:val="0042030A"/>
    <w:rsid w:val="00423F67"/>
    <w:rsid w:val="00424FA2"/>
    <w:rsid w:val="00430A2A"/>
    <w:rsid w:val="00430AD8"/>
    <w:rsid w:val="004316D4"/>
    <w:rsid w:val="0043253B"/>
    <w:rsid w:val="0043297A"/>
    <w:rsid w:val="0043506D"/>
    <w:rsid w:val="004364B5"/>
    <w:rsid w:val="00436531"/>
    <w:rsid w:val="0044009F"/>
    <w:rsid w:val="00440861"/>
    <w:rsid w:val="004430DA"/>
    <w:rsid w:val="0044425E"/>
    <w:rsid w:val="00445F2A"/>
    <w:rsid w:val="00446975"/>
    <w:rsid w:val="004529CA"/>
    <w:rsid w:val="004536FB"/>
    <w:rsid w:val="00453D10"/>
    <w:rsid w:val="00456DC7"/>
    <w:rsid w:val="00460BA0"/>
    <w:rsid w:val="004639DA"/>
    <w:rsid w:val="00467399"/>
    <w:rsid w:val="00470885"/>
    <w:rsid w:val="004708EF"/>
    <w:rsid w:val="0047151D"/>
    <w:rsid w:val="004716B3"/>
    <w:rsid w:val="00471BA6"/>
    <w:rsid w:val="00472174"/>
    <w:rsid w:val="004727FD"/>
    <w:rsid w:val="00474115"/>
    <w:rsid w:val="00481B25"/>
    <w:rsid w:val="00481CAA"/>
    <w:rsid w:val="004826C4"/>
    <w:rsid w:val="00482CCA"/>
    <w:rsid w:val="00485579"/>
    <w:rsid w:val="0049259B"/>
    <w:rsid w:val="00494979"/>
    <w:rsid w:val="004A05AC"/>
    <w:rsid w:val="004A0647"/>
    <w:rsid w:val="004A0AF8"/>
    <w:rsid w:val="004A1DFB"/>
    <w:rsid w:val="004A3AE8"/>
    <w:rsid w:val="004A57E2"/>
    <w:rsid w:val="004A7E02"/>
    <w:rsid w:val="004B1026"/>
    <w:rsid w:val="004B145D"/>
    <w:rsid w:val="004B1846"/>
    <w:rsid w:val="004B452A"/>
    <w:rsid w:val="004B5BE6"/>
    <w:rsid w:val="004B608C"/>
    <w:rsid w:val="004B7174"/>
    <w:rsid w:val="004B7B36"/>
    <w:rsid w:val="004C0CFF"/>
    <w:rsid w:val="004C6578"/>
    <w:rsid w:val="004C7077"/>
    <w:rsid w:val="004C7D20"/>
    <w:rsid w:val="004D2B42"/>
    <w:rsid w:val="004D3629"/>
    <w:rsid w:val="004D406F"/>
    <w:rsid w:val="004D7BFB"/>
    <w:rsid w:val="004E1427"/>
    <w:rsid w:val="004E1482"/>
    <w:rsid w:val="004E5300"/>
    <w:rsid w:val="004E7745"/>
    <w:rsid w:val="004E7A8C"/>
    <w:rsid w:val="004F1525"/>
    <w:rsid w:val="004F3390"/>
    <w:rsid w:val="004F3CA7"/>
    <w:rsid w:val="004F3EE1"/>
    <w:rsid w:val="004F43D4"/>
    <w:rsid w:val="004F4639"/>
    <w:rsid w:val="004F49A9"/>
    <w:rsid w:val="004F75B1"/>
    <w:rsid w:val="004F7BCD"/>
    <w:rsid w:val="004F7E9A"/>
    <w:rsid w:val="00506DCF"/>
    <w:rsid w:val="00512B3A"/>
    <w:rsid w:val="0051651D"/>
    <w:rsid w:val="005172D8"/>
    <w:rsid w:val="0052007F"/>
    <w:rsid w:val="00521ACA"/>
    <w:rsid w:val="00522EB4"/>
    <w:rsid w:val="005255AE"/>
    <w:rsid w:val="005267BE"/>
    <w:rsid w:val="00530234"/>
    <w:rsid w:val="0053066C"/>
    <w:rsid w:val="00532E13"/>
    <w:rsid w:val="005346FE"/>
    <w:rsid w:val="005357B8"/>
    <w:rsid w:val="005367B6"/>
    <w:rsid w:val="005432AC"/>
    <w:rsid w:val="00544579"/>
    <w:rsid w:val="00544DA5"/>
    <w:rsid w:val="00545923"/>
    <w:rsid w:val="00551804"/>
    <w:rsid w:val="00553348"/>
    <w:rsid w:val="005533FB"/>
    <w:rsid w:val="00556477"/>
    <w:rsid w:val="00556B1B"/>
    <w:rsid w:val="00556CCF"/>
    <w:rsid w:val="00560A25"/>
    <w:rsid w:val="00561545"/>
    <w:rsid w:val="0056377C"/>
    <w:rsid w:val="005662CE"/>
    <w:rsid w:val="00573124"/>
    <w:rsid w:val="0057735D"/>
    <w:rsid w:val="005854E1"/>
    <w:rsid w:val="005871B3"/>
    <w:rsid w:val="0058747F"/>
    <w:rsid w:val="00590230"/>
    <w:rsid w:val="00591358"/>
    <w:rsid w:val="00591E18"/>
    <w:rsid w:val="00592066"/>
    <w:rsid w:val="00592CDB"/>
    <w:rsid w:val="00595A60"/>
    <w:rsid w:val="005A0AE6"/>
    <w:rsid w:val="005A1181"/>
    <w:rsid w:val="005A1472"/>
    <w:rsid w:val="005A158F"/>
    <w:rsid w:val="005A168E"/>
    <w:rsid w:val="005A26AB"/>
    <w:rsid w:val="005A5D14"/>
    <w:rsid w:val="005A613C"/>
    <w:rsid w:val="005A7819"/>
    <w:rsid w:val="005B12AF"/>
    <w:rsid w:val="005B37E0"/>
    <w:rsid w:val="005B498A"/>
    <w:rsid w:val="005C5E31"/>
    <w:rsid w:val="005C6E68"/>
    <w:rsid w:val="005C7420"/>
    <w:rsid w:val="005D24A7"/>
    <w:rsid w:val="005D2732"/>
    <w:rsid w:val="005D4804"/>
    <w:rsid w:val="005E092B"/>
    <w:rsid w:val="005E0963"/>
    <w:rsid w:val="005E3C2D"/>
    <w:rsid w:val="005E465E"/>
    <w:rsid w:val="005E5DBD"/>
    <w:rsid w:val="005E75B3"/>
    <w:rsid w:val="005F12DD"/>
    <w:rsid w:val="005F12E9"/>
    <w:rsid w:val="005F1C98"/>
    <w:rsid w:val="005F1F88"/>
    <w:rsid w:val="005F294A"/>
    <w:rsid w:val="005F698A"/>
    <w:rsid w:val="005F6EE1"/>
    <w:rsid w:val="005F7C45"/>
    <w:rsid w:val="0060108E"/>
    <w:rsid w:val="00602CB7"/>
    <w:rsid w:val="0060389B"/>
    <w:rsid w:val="0060440E"/>
    <w:rsid w:val="00606F52"/>
    <w:rsid w:val="00610206"/>
    <w:rsid w:val="00610FC2"/>
    <w:rsid w:val="0061306A"/>
    <w:rsid w:val="00614BC3"/>
    <w:rsid w:val="00620933"/>
    <w:rsid w:val="00621B07"/>
    <w:rsid w:val="00622EE7"/>
    <w:rsid w:val="006254EB"/>
    <w:rsid w:val="00626655"/>
    <w:rsid w:val="00630718"/>
    <w:rsid w:val="006378C2"/>
    <w:rsid w:val="00641969"/>
    <w:rsid w:val="00641A80"/>
    <w:rsid w:val="00641C90"/>
    <w:rsid w:val="00642188"/>
    <w:rsid w:val="006443C8"/>
    <w:rsid w:val="0064472D"/>
    <w:rsid w:val="00645803"/>
    <w:rsid w:val="006516C4"/>
    <w:rsid w:val="00651C10"/>
    <w:rsid w:val="00652631"/>
    <w:rsid w:val="0065431A"/>
    <w:rsid w:val="006559F6"/>
    <w:rsid w:val="00656401"/>
    <w:rsid w:val="006628B4"/>
    <w:rsid w:val="00663814"/>
    <w:rsid w:val="006641A1"/>
    <w:rsid w:val="00664ED0"/>
    <w:rsid w:val="00665302"/>
    <w:rsid w:val="00665515"/>
    <w:rsid w:val="0066702C"/>
    <w:rsid w:val="0066723F"/>
    <w:rsid w:val="006710B4"/>
    <w:rsid w:val="00671427"/>
    <w:rsid w:val="006741E6"/>
    <w:rsid w:val="00677F2C"/>
    <w:rsid w:val="006802D6"/>
    <w:rsid w:val="00680674"/>
    <w:rsid w:val="00680B63"/>
    <w:rsid w:val="00681ED7"/>
    <w:rsid w:val="00682FED"/>
    <w:rsid w:val="0068404F"/>
    <w:rsid w:val="006923CB"/>
    <w:rsid w:val="006930AD"/>
    <w:rsid w:val="00697906"/>
    <w:rsid w:val="00697DBF"/>
    <w:rsid w:val="006A4079"/>
    <w:rsid w:val="006A4E54"/>
    <w:rsid w:val="006B0D5B"/>
    <w:rsid w:val="006B286A"/>
    <w:rsid w:val="006B2AD3"/>
    <w:rsid w:val="006B5962"/>
    <w:rsid w:val="006B6FB9"/>
    <w:rsid w:val="006B739A"/>
    <w:rsid w:val="006B74CB"/>
    <w:rsid w:val="006B7E12"/>
    <w:rsid w:val="006C49B0"/>
    <w:rsid w:val="006D0B23"/>
    <w:rsid w:val="006D239A"/>
    <w:rsid w:val="006D46FC"/>
    <w:rsid w:val="006E1E1C"/>
    <w:rsid w:val="006E2E48"/>
    <w:rsid w:val="006E4445"/>
    <w:rsid w:val="006E4C7B"/>
    <w:rsid w:val="006E54F0"/>
    <w:rsid w:val="006E7DDB"/>
    <w:rsid w:val="006F1156"/>
    <w:rsid w:val="006F2CD7"/>
    <w:rsid w:val="006F2F2D"/>
    <w:rsid w:val="006F41D9"/>
    <w:rsid w:val="006F4354"/>
    <w:rsid w:val="006F46C3"/>
    <w:rsid w:val="006F5FA6"/>
    <w:rsid w:val="006F6982"/>
    <w:rsid w:val="00701527"/>
    <w:rsid w:val="00702C95"/>
    <w:rsid w:val="00703315"/>
    <w:rsid w:val="00703D37"/>
    <w:rsid w:val="007049B7"/>
    <w:rsid w:val="00707E18"/>
    <w:rsid w:val="00712799"/>
    <w:rsid w:val="007136E0"/>
    <w:rsid w:val="0071377B"/>
    <w:rsid w:val="007143B4"/>
    <w:rsid w:val="00714E38"/>
    <w:rsid w:val="00716170"/>
    <w:rsid w:val="00716F31"/>
    <w:rsid w:val="007203C7"/>
    <w:rsid w:val="00721290"/>
    <w:rsid w:val="0072255F"/>
    <w:rsid w:val="00723792"/>
    <w:rsid w:val="0072544B"/>
    <w:rsid w:val="00725802"/>
    <w:rsid w:val="0072600A"/>
    <w:rsid w:val="0073114F"/>
    <w:rsid w:val="00732542"/>
    <w:rsid w:val="0073580F"/>
    <w:rsid w:val="00736E03"/>
    <w:rsid w:val="007371C6"/>
    <w:rsid w:val="00740662"/>
    <w:rsid w:val="0074128E"/>
    <w:rsid w:val="00742205"/>
    <w:rsid w:val="00743237"/>
    <w:rsid w:val="00746FAE"/>
    <w:rsid w:val="007530D2"/>
    <w:rsid w:val="00754708"/>
    <w:rsid w:val="00756274"/>
    <w:rsid w:val="007612EF"/>
    <w:rsid w:val="00762A7F"/>
    <w:rsid w:val="007663F4"/>
    <w:rsid w:val="0076644D"/>
    <w:rsid w:val="0076695A"/>
    <w:rsid w:val="0077286B"/>
    <w:rsid w:val="00775844"/>
    <w:rsid w:val="00777E32"/>
    <w:rsid w:val="00780312"/>
    <w:rsid w:val="0078079C"/>
    <w:rsid w:val="00782549"/>
    <w:rsid w:val="0078370F"/>
    <w:rsid w:val="00786389"/>
    <w:rsid w:val="00787044"/>
    <w:rsid w:val="00790534"/>
    <w:rsid w:val="00790B91"/>
    <w:rsid w:val="00791B1B"/>
    <w:rsid w:val="00797EE3"/>
    <w:rsid w:val="00797FD9"/>
    <w:rsid w:val="007A01D8"/>
    <w:rsid w:val="007A0414"/>
    <w:rsid w:val="007A0541"/>
    <w:rsid w:val="007A2D74"/>
    <w:rsid w:val="007A4486"/>
    <w:rsid w:val="007A53F3"/>
    <w:rsid w:val="007A62B3"/>
    <w:rsid w:val="007A72B6"/>
    <w:rsid w:val="007B2583"/>
    <w:rsid w:val="007B4536"/>
    <w:rsid w:val="007B4E67"/>
    <w:rsid w:val="007B52E8"/>
    <w:rsid w:val="007B53B1"/>
    <w:rsid w:val="007B7B4E"/>
    <w:rsid w:val="007C1DCC"/>
    <w:rsid w:val="007C742D"/>
    <w:rsid w:val="007D0D55"/>
    <w:rsid w:val="007D2ED8"/>
    <w:rsid w:val="007D330C"/>
    <w:rsid w:val="007D379B"/>
    <w:rsid w:val="007D3862"/>
    <w:rsid w:val="007D6B64"/>
    <w:rsid w:val="007D7595"/>
    <w:rsid w:val="007E0724"/>
    <w:rsid w:val="007E22B3"/>
    <w:rsid w:val="007E3834"/>
    <w:rsid w:val="007E534E"/>
    <w:rsid w:val="007F0AEC"/>
    <w:rsid w:val="007F1CB8"/>
    <w:rsid w:val="007F1E1F"/>
    <w:rsid w:val="007F3A5B"/>
    <w:rsid w:val="007F3DF4"/>
    <w:rsid w:val="007F51D2"/>
    <w:rsid w:val="007F618F"/>
    <w:rsid w:val="007F712F"/>
    <w:rsid w:val="00800624"/>
    <w:rsid w:val="00802C2E"/>
    <w:rsid w:val="00803888"/>
    <w:rsid w:val="00803CB8"/>
    <w:rsid w:val="00806A5F"/>
    <w:rsid w:val="008079B9"/>
    <w:rsid w:val="008132A2"/>
    <w:rsid w:val="00816CD4"/>
    <w:rsid w:val="00816E3A"/>
    <w:rsid w:val="00820A21"/>
    <w:rsid w:val="00821C43"/>
    <w:rsid w:val="00821F3F"/>
    <w:rsid w:val="008263A2"/>
    <w:rsid w:val="008266F7"/>
    <w:rsid w:val="00826EA6"/>
    <w:rsid w:val="00827F45"/>
    <w:rsid w:val="00835C59"/>
    <w:rsid w:val="008416B0"/>
    <w:rsid w:val="00842937"/>
    <w:rsid w:val="0084657A"/>
    <w:rsid w:val="00846DC7"/>
    <w:rsid w:val="00847163"/>
    <w:rsid w:val="00851709"/>
    <w:rsid w:val="00853D17"/>
    <w:rsid w:val="00854FEF"/>
    <w:rsid w:val="008563FB"/>
    <w:rsid w:val="00856768"/>
    <w:rsid w:val="008604E5"/>
    <w:rsid w:val="00863256"/>
    <w:rsid w:val="00864855"/>
    <w:rsid w:val="00864B80"/>
    <w:rsid w:val="008650DA"/>
    <w:rsid w:val="008658A7"/>
    <w:rsid w:val="00865CBD"/>
    <w:rsid w:val="00867A8A"/>
    <w:rsid w:val="00867B88"/>
    <w:rsid w:val="00871D6B"/>
    <w:rsid w:val="008738B0"/>
    <w:rsid w:val="0087703D"/>
    <w:rsid w:val="00881434"/>
    <w:rsid w:val="00882769"/>
    <w:rsid w:val="00885D35"/>
    <w:rsid w:val="00890922"/>
    <w:rsid w:val="00891DA0"/>
    <w:rsid w:val="008A17B0"/>
    <w:rsid w:val="008A490A"/>
    <w:rsid w:val="008A5CBA"/>
    <w:rsid w:val="008A6AC0"/>
    <w:rsid w:val="008A6F0A"/>
    <w:rsid w:val="008B1B3C"/>
    <w:rsid w:val="008B2969"/>
    <w:rsid w:val="008B58DF"/>
    <w:rsid w:val="008B639B"/>
    <w:rsid w:val="008B6B08"/>
    <w:rsid w:val="008C2268"/>
    <w:rsid w:val="008C241E"/>
    <w:rsid w:val="008C429F"/>
    <w:rsid w:val="008C798B"/>
    <w:rsid w:val="008D15CE"/>
    <w:rsid w:val="008D203F"/>
    <w:rsid w:val="008D5B3B"/>
    <w:rsid w:val="008D5B58"/>
    <w:rsid w:val="008E00CB"/>
    <w:rsid w:val="008E0AB4"/>
    <w:rsid w:val="008E2ADB"/>
    <w:rsid w:val="008E40FA"/>
    <w:rsid w:val="008E545B"/>
    <w:rsid w:val="008F099A"/>
    <w:rsid w:val="008F2D68"/>
    <w:rsid w:val="008F343D"/>
    <w:rsid w:val="008F39C2"/>
    <w:rsid w:val="008F4434"/>
    <w:rsid w:val="00900468"/>
    <w:rsid w:val="009021F0"/>
    <w:rsid w:val="0090256D"/>
    <w:rsid w:val="0090276C"/>
    <w:rsid w:val="00905226"/>
    <w:rsid w:val="009065D5"/>
    <w:rsid w:val="009070B6"/>
    <w:rsid w:val="00910581"/>
    <w:rsid w:val="00914ABD"/>
    <w:rsid w:val="009230E1"/>
    <w:rsid w:val="00934C5C"/>
    <w:rsid w:val="0093521D"/>
    <w:rsid w:val="009363CC"/>
    <w:rsid w:val="00937236"/>
    <w:rsid w:val="0094155E"/>
    <w:rsid w:val="00944215"/>
    <w:rsid w:val="0094537A"/>
    <w:rsid w:val="00945E1D"/>
    <w:rsid w:val="00946CB7"/>
    <w:rsid w:val="009472D4"/>
    <w:rsid w:val="00951D1A"/>
    <w:rsid w:val="009543E9"/>
    <w:rsid w:val="00955907"/>
    <w:rsid w:val="00962804"/>
    <w:rsid w:val="0096462D"/>
    <w:rsid w:val="00965353"/>
    <w:rsid w:val="009675E6"/>
    <w:rsid w:val="009706D2"/>
    <w:rsid w:val="0097105D"/>
    <w:rsid w:val="00972215"/>
    <w:rsid w:val="009742A2"/>
    <w:rsid w:val="00974750"/>
    <w:rsid w:val="00975627"/>
    <w:rsid w:val="009773A8"/>
    <w:rsid w:val="00977A9E"/>
    <w:rsid w:val="00980013"/>
    <w:rsid w:val="00982DA1"/>
    <w:rsid w:val="00984248"/>
    <w:rsid w:val="00984D88"/>
    <w:rsid w:val="009851B1"/>
    <w:rsid w:val="009871F3"/>
    <w:rsid w:val="00990CB7"/>
    <w:rsid w:val="009917F3"/>
    <w:rsid w:val="00991E09"/>
    <w:rsid w:val="00994EC6"/>
    <w:rsid w:val="0099509D"/>
    <w:rsid w:val="009A048D"/>
    <w:rsid w:val="009A170E"/>
    <w:rsid w:val="009A1D3C"/>
    <w:rsid w:val="009A252A"/>
    <w:rsid w:val="009A3235"/>
    <w:rsid w:val="009A41D1"/>
    <w:rsid w:val="009A6127"/>
    <w:rsid w:val="009B063C"/>
    <w:rsid w:val="009B2830"/>
    <w:rsid w:val="009B35E5"/>
    <w:rsid w:val="009B46BB"/>
    <w:rsid w:val="009B5153"/>
    <w:rsid w:val="009C0116"/>
    <w:rsid w:val="009C016B"/>
    <w:rsid w:val="009C0C43"/>
    <w:rsid w:val="009C1B7D"/>
    <w:rsid w:val="009C225F"/>
    <w:rsid w:val="009C2D4D"/>
    <w:rsid w:val="009C37D7"/>
    <w:rsid w:val="009C4FF8"/>
    <w:rsid w:val="009C51C7"/>
    <w:rsid w:val="009C55B2"/>
    <w:rsid w:val="009C55E1"/>
    <w:rsid w:val="009D17A2"/>
    <w:rsid w:val="009D3A19"/>
    <w:rsid w:val="009D3A8E"/>
    <w:rsid w:val="009D4393"/>
    <w:rsid w:val="009D4934"/>
    <w:rsid w:val="009D5DD3"/>
    <w:rsid w:val="009E2754"/>
    <w:rsid w:val="009E34FE"/>
    <w:rsid w:val="009E4060"/>
    <w:rsid w:val="009F0204"/>
    <w:rsid w:val="009F36D2"/>
    <w:rsid w:val="009F642D"/>
    <w:rsid w:val="009F69B8"/>
    <w:rsid w:val="00A00607"/>
    <w:rsid w:val="00A006E1"/>
    <w:rsid w:val="00A01B2E"/>
    <w:rsid w:val="00A01B8A"/>
    <w:rsid w:val="00A0222B"/>
    <w:rsid w:val="00A035C0"/>
    <w:rsid w:val="00A04060"/>
    <w:rsid w:val="00A047C9"/>
    <w:rsid w:val="00A06B05"/>
    <w:rsid w:val="00A07367"/>
    <w:rsid w:val="00A0755F"/>
    <w:rsid w:val="00A10635"/>
    <w:rsid w:val="00A10A68"/>
    <w:rsid w:val="00A11912"/>
    <w:rsid w:val="00A1500E"/>
    <w:rsid w:val="00A170EA"/>
    <w:rsid w:val="00A20F93"/>
    <w:rsid w:val="00A279CD"/>
    <w:rsid w:val="00A31516"/>
    <w:rsid w:val="00A37AE5"/>
    <w:rsid w:val="00A43AC3"/>
    <w:rsid w:val="00A469B6"/>
    <w:rsid w:val="00A47D51"/>
    <w:rsid w:val="00A47F98"/>
    <w:rsid w:val="00A507B8"/>
    <w:rsid w:val="00A5621E"/>
    <w:rsid w:val="00A57019"/>
    <w:rsid w:val="00A6092F"/>
    <w:rsid w:val="00A67768"/>
    <w:rsid w:val="00A70E9D"/>
    <w:rsid w:val="00A8268E"/>
    <w:rsid w:val="00A82CF9"/>
    <w:rsid w:val="00A84AE9"/>
    <w:rsid w:val="00A857AF"/>
    <w:rsid w:val="00A878BF"/>
    <w:rsid w:val="00A87905"/>
    <w:rsid w:val="00A909BE"/>
    <w:rsid w:val="00A942A3"/>
    <w:rsid w:val="00A95D8B"/>
    <w:rsid w:val="00A95ECD"/>
    <w:rsid w:val="00AA14E6"/>
    <w:rsid w:val="00AA2885"/>
    <w:rsid w:val="00AA5E5F"/>
    <w:rsid w:val="00AA66B4"/>
    <w:rsid w:val="00AA7E0F"/>
    <w:rsid w:val="00AB1629"/>
    <w:rsid w:val="00AB3775"/>
    <w:rsid w:val="00AB4AF3"/>
    <w:rsid w:val="00AB4D07"/>
    <w:rsid w:val="00AB7980"/>
    <w:rsid w:val="00AB7D4D"/>
    <w:rsid w:val="00AC02AB"/>
    <w:rsid w:val="00AC08DB"/>
    <w:rsid w:val="00AC2FC2"/>
    <w:rsid w:val="00AC5888"/>
    <w:rsid w:val="00AC58ED"/>
    <w:rsid w:val="00AD0378"/>
    <w:rsid w:val="00AD06D8"/>
    <w:rsid w:val="00AD0E5E"/>
    <w:rsid w:val="00AD1B98"/>
    <w:rsid w:val="00AD3721"/>
    <w:rsid w:val="00AD4544"/>
    <w:rsid w:val="00AD5399"/>
    <w:rsid w:val="00AD658F"/>
    <w:rsid w:val="00AD6E9D"/>
    <w:rsid w:val="00AD7168"/>
    <w:rsid w:val="00AD7AD4"/>
    <w:rsid w:val="00AE16B5"/>
    <w:rsid w:val="00AE1ED0"/>
    <w:rsid w:val="00AE62B1"/>
    <w:rsid w:val="00AE7E00"/>
    <w:rsid w:val="00AF0A92"/>
    <w:rsid w:val="00AF4BCF"/>
    <w:rsid w:val="00B00E54"/>
    <w:rsid w:val="00B01419"/>
    <w:rsid w:val="00B018E0"/>
    <w:rsid w:val="00B0342E"/>
    <w:rsid w:val="00B038E4"/>
    <w:rsid w:val="00B03A60"/>
    <w:rsid w:val="00B03BC7"/>
    <w:rsid w:val="00B07311"/>
    <w:rsid w:val="00B110CB"/>
    <w:rsid w:val="00B11CB6"/>
    <w:rsid w:val="00B12D46"/>
    <w:rsid w:val="00B147C9"/>
    <w:rsid w:val="00B1488E"/>
    <w:rsid w:val="00B15E22"/>
    <w:rsid w:val="00B16E94"/>
    <w:rsid w:val="00B2142C"/>
    <w:rsid w:val="00B23166"/>
    <w:rsid w:val="00B24EBF"/>
    <w:rsid w:val="00B2565F"/>
    <w:rsid w:val="00B273EC"/>
    <w:rsid w:val="00B27E23"/>
    <w:rsid w:val="00B30C7E"/>
    <w:rsid w:val="00B31646"/>
    <w:rsid w:val="00B37874"/>
    <w:rsid w:val="00B41567"/>
    <w:rsid w:val="00B4210F"/>
    <w:rsid w:val="00B42E8E"/>
    <w:rsid w:val="00B43832"/>
    <w:rsid w:val="00B4700D"/>
    <w:rsid w:val="00B47FA3"/>
    <w:rsid w:val="00B5012D"/>
    <w:rsid w:val="00B5229F"/>
    <w:rsid w:val="00B52EE1"/>
    <w:rsid w:val="00B53995"/>
    <w:rsid w:val="00B57951"/>
    <w:rsid w:val="00B608B3"/>
    <w:rsid w:val="00B6134B"/>
    <w:rsid w:val="00B63F19"/>
    <w:rsid w:val="00B64A09"/>
    <w:rsid w:val="00B64DC9"/>
    <w:rsid w:val="00B65549"/>
    <w:rsid w:val="00B65EF0"/>
    <w:rsid w:val="00B669EF"/>
    <w:rsid w:val="00B670AD"/>
    <w:rsid w:val="00B6766B"/>
    <w:rsid w:val="00B707E2"/>
    <w:rsid w:val="00B71B4C"/>
    <w:rsid w:val="00B72CBD"/>
    <w:rsid w:val="00B73334"/>
    <w:rsid w:val="00B74472"/>
    <w:rsid w:val="00B75911"/>
    <w:rsid w:val="00B76C5D"/>
    <w:rsid w:val="00B80C7D"/>
    <w:rsid w:val="00B82958"/>
    <w:rsid w:val="00B832F3"/>
    <w:rsid w:val="00B84416"/>
    <w:rsid w:val="00B90565"/>
    <w:rsid w:val="00B90A93"/>
    <w:rsid w:val="00B90E7B"/>
    <w:rsid w:val="00B91EC2"/>
    <w:rsid w:val="00B9225A"/>
    <w:rsid w:val="00B928B4"/>
    <w:rsid w:val="00B94EBC"/>
    <w:rsid w:val="00B95D67"/>
    <w:rsid w:val="00BA03E6"/>
    <w:rsid w:val="00BA1F3E"/>
    <w:rsid w:val="00BA216D"/>
    <w:rsid w:val="00BA2E25"/>
    <w:rsid w:val="00BA3117"/>
    <w:rsid w:val="00BA3952"/>
    <w:rsid w:val="00BA412C"/>
    <w:rsid w:val="00BA4D45"/>
    <w:rsid w:val="00BA5E67"/>
    <w:rsid w:val="00BB0993"/>
    <w:rsid w:val="00BB6A50"/>
    <w:rsid w:val="00BB6B37"/>
    <w:rsid w:val="00BB7260"/>
    <w:rsid w:val="00BB7E97"/>
    <w:rsid w:val="00BC0E1B"/>
    <w:rsid w:val="00BC14EA"/>
    <w:rsid w:val="00BC203E"/>
    <w:rsid w:val="00BC3436"/>
    <w:rsid w:val="00BC6278"/>
    <w:rsid w:val="00BC6AE6"/>
    <w:rsid w:val="00BD293E"/>
    <w:rsid w:val="00BD386C"/>
    <w:rsid w:val="00BD3F66"/>
    <w:rsid w:val="00BD4F27"/>
    <w:rsid w:val="00BD59FA"/>
    <w:rsid w:val="00BD6EAC"/>
    <w:rsid w:val="00BE0605"/>
    <w:rsid w:val="00BE29F4"/>
    <w:rsid w:val="00BE3885"/>
    <w:rsid w:val="00BE4377"/>
    <w:rsid w:val="00BE71E5"/>
    <w:rsid w:val="00BF1C21"/>
    <w:rsid w:val="00BF240C"/>
    <w:rsid w:val="00C000CC"/>
    <w:rsid w:val="00C0093A"/>
    <w:rsid w:val="00C00BEA"/>
    <w:rsid w:val="00C01C0D"/>
    <w:rsid w:val="00C02F8B"/>
    <w:rsid w:val="00C05B06"/>
    <w:rsid w:val="00C061C0"/>
    <w:rsid w:val="00C11D78"/>
    <w:rsid w:val="00C135B3"/>
    <w:rsid w:val="00C1482A"/>
    <w:rsid w:val="00C14EBC"/>
    <w:rsid w:val="00C20FFC"/>
    <w:rsid w:val="00C21436"/>
    <w:rsid w:val="00C22B72"/>
    <w:rsid w:val="00C24849"/>
    <w:rsid w:val="00C26975"/>
    <w:rsid w:val="00C27484"/>
    <w:rsid w:val="00C275E2"/>
    <w:rsid w:val="00C30CDD"/>
    <w:rsid w:val="00C31C88"/>
    <w:rsid w:val="00C3220B"/>
    <w:rsid w:val="00C41A84"/>
    <w:rsid w:val="00C42343"/>
    <w:rsid w:val="00C4237F"/>
    <w:rsid w:val="00C4379F"/>
    <w:rsid w:val="00C43993"/>
    <w:rsid w:val="00C44EAA"/>
    <w:rsid w:val="00C47F15"/>
    <w:rsid w:val="00C5086F"/>
    <w:rsid w:val="00C5183B"/>
    <w:rsid w:val="00C54A1F"/>
    <w:rsid w:val="00C5653F"/>
    <w:rsid w:val="00C61134"/>
    <w:rsid w:val="00C61334"/>
    <w:rsid w:val="00C629DC"/>
    <w:rsid w:val="00C63C48"/>
    <w:rsid w:val="00C63C73"/>
    <w:rsid w:val="00C67D89"/>
    <w:rsid w:val="00C700A0"/>
    <w:rsid w:val="00C7092A"/>
    <w:rsid w:val="00C72D62"/>
    <w:rsid w:val="00C72E38"/>
    <w:rsid w:val="00C759AA"/>
    <w:rsid w:val="00C85633"/>
    <w:rsid w:val="00C8651B"/>
    <w:rsid w:val="00C865E8"/>
    <w:rsid w:val="00C87DBF"/>
    <w:rsid w:val="00C90F3D"/>
    <w:rsid w:val="00C93FEF"/>
    <w:rsid w:val="00C94310"/>
    <w:rsid w:val="00CA0328"/>
    <w:rsid w:val="00CA06FE"/>
    <w:rsid w:val="00CA3AD6"/>
    <w:rsid w:val="00CA5030"/>
    <w:rsid w:val="00CA5422"/>
    <w:rsid w:val="00CA6DBB"/>
    <w:rsid w:val="00CB2FD0"/>
    <w:rsid w:val="00CB5002"/>
    <w:rsid w:val="00CC0304"/>
    <w:rsid w:val="00CC20A6"/>
    <w:rsid w:val="00CC29D6"/>
    <w:rsid w:val="00CC575E"/>
    <w:rsid w:val="00CC628A"/>
    <w:rsid w:val="00CC7CA7"/>
    <w:rsid w:val="00CD1D29"/>
    <w:rsid w:val="00CD226E"/>
    <w:rsid w:val="00CD261F"/>
    <w:rsid w:val="00CD2A03"/>
    <w:rsid w:val="00CD3504"/>
    <w:rsid w:val="00CD6B35"/>
    <w:rsid w:val="00CD6F01"/>
    <w:rsid w:val="00CE134D"/>
    <w:rsid w:val="00CE370E"/>
    <w:rsid w:val="00CE3DD5"/>
    <w:rsid w:val="00CE7C47"/>
    <w:rsid w:val="00CF0AF9"/>
    <w:rsid w:val="00CF3333"/>
    <w:rsid w:val="00CF5E0A"/>
    <w:rsid w:val="00CF5EB5"/>
    <w:rsid w:val="00CF6C83"/>
    <w:rsid w:val="00D00DC9"/>
    <w:rsid w:val="00D00DFE"/>
    <w:rsid w:val="00D015AD"/>
    <w:rsid w:val="00D07505"/>
    <w:rsid w:val="00D07BB5"/>
    <w:rsid w:val="00D138E8"/>
    <w:rsid w:val="00D13D50"/>
    <w:rsid w:val="00D14526"/>
    <w:rsid w:val="00D14FA3"/>
    <w:rsid w:val="00D15190"/>
    <w:rsid w:val="00D17A2A"/>
    <w:rsid w:val="00D2027A"/>
    <w:rsid w:val="00D21E1F"/>
    <w:rsid w:val="00D24D9C"/>
    <w:rsid w:val="00D24E44"/>
    <w:rsid w:val="00D25BA3"/>
    <w:rsid w:val="00D27CF7"/>
    <w:rsid w:val="00D33AF3"/>
    <w:rsid w:val="00D34218"/>
    <w:rsid w:val="00D34448"/>
    <w:rsid w:val="00D34B1C"/>
    <w:rsid w:val="00D361F7"/>
    <w:rsid w:val="00D368C6"/>
    <w:rsid w:val="00D43458"/>
    <w:rsid w:val="00D435B7"/>
    <w:rsid w:val="00D443D6"/>
    <w:rsid w:val="00D46F3E"/>
    <w:rsid w:val="00D4712C"/>
    <w:rsid w:val="00D51264"/>
    <w:rsid w:val="00D5162D"/>
    <w:rsid w:val="00D543C7"/>
    <w:rsid w:val="00D553A8"/>
    <w:rsid w:val="00D56220"/>
    <w:rsid w:val="00D56534"/>
    <w:rsid w:val="00D56A25"/>
    <w:rsid w:val="00D56C3D"/>
    <w:rsid w:val="00D61412"/>
    <w:rsid w:val="00D62276"/>
    <w:rsid w:val="00D62F7D"/>
    <w:rsid w:val="00D63C3B"/>
    <w:rsid w:val="00D650E7"/>
    <w:rsid w:val="00D653FF"/>
    <w:rsid w:val="00D65936"/>
    <w:rsid w:val="00D66DD0"/>
    <w:rsid w:val="00D701FF"/>
    <w:rsid w:val="00D74777"/>
    <w:rsid w:val="00D75C5D"/>
    <w:rsid w:val="00D816B5"/>
    <w:rsid w:val="00D82349"/>
    <w:rsid w:val="00D82E74"/>
    <w:rsid w:val="00D82F50"/>
    <w:rsid w:val="00D84CE7"/>
    <w:rsid w:val="00D867A8"/>
    <w:rsid w:val="00D8771F"/>
    <w:rsid w:val="00D8782B"/>
    <w:rsid w:val="00D90B91"/>
    <w:rsid w:val="00D917A3"/>
    <w:rsid w:val="00D92704"/>
    <w:rsid w:val="00D93370"/>
    <w:rsid w:val="00D93DAB"/>
    <w:rsid w:val="00D95ACE"/>
    <w:rsid w:val="00D95E71"/>
    <w:rsid w:val="00D95EDF"/>
    <w:rsid w:val="00D97E52"/>
    <w:rsid w:val="00DA0E00"/>
    <w:rsid w:val="00DA771F"/>
    <w:rsid w:val="00DB09FE"/>
    <w:rsid w:val="00DB124B"/>
    <w:rsid w:val="00DB1E21"/>
    <w:rsid w:val="00DB3735"/>
    <w:rsid w:val="00DB38D3"/>
    <w:rsid w:val="00DB5CE9"/>
    <w:rsid w:val="00DB5D6C"/>
    <w:rsid w:val="00DB77BB"/>
    <w:rsid w:val="00DB7AEE"/>
    <w:rsid w:val="00DB7C37"/>
    <w:rsid w:val="00DC05B5"/>
    <w:rsid w:val="00DC28C8"/>
    <w:rsid w:val="00DC42D5"/>
    <w:rsid w:val="00DC5F4E"/>
    <w:rsid w:val="00DC6730"/>
    <w:rsid w:val="00DC6F12"/>
    <w:rsid w:val="00DC7588"/>
    <w:rsid w:val="00DD0D1D"/>
    <w:rsid w:val="00DD2D2F"/>
    <w:rsid w:val="00DD2D91"/>
    <w:rsid w:val="00DD3EC9"/>
    <w:rsid w:val="00DD533F"/>
    <w:rsid w:val="00DE06F7"/>
    <w:rsid w:val="00DE0B64"/>
    <w:rsid w:val="00DE3976"/>
    <w:rsid w:val="00DE3B59"/>
    <w:rsid w:val="00DE486E"/>
    <w:rsid w:val="00DE4D34"/>
    <w:rsid w:val="00DE5E0E"/>
    <w:rsid w:val="00DE7CEB"/>
    <w:rsid w:val="00DF18A4"/>
    <w:rsid w:val="00DF2C05"/>
    <w:rsid w:val="00DF4526"/>
    <w:rsid w:val="00DF50A0"/>
    <w:rsid w:val="00DF5EB7"/>
    <w:rsid w:val="00E00116"/>
    <w:rsid w:val="00E00798"/>
    <w:rsid w:val="00E02EFF"/>
    <w:rsid w:val="00E031FB"/>
    <w:rsid w:val="00E065AB"/>
    <w:rsid w:val="00E069DD"/>
    <w:rsid w:val="00E10662"/>
    <w:rsid w:val="00E164E7"/>
    <w:rsid w:val="00E21767"/>
    <w:rsid w:val="00E26C07"/>
    <w:rsid w:val="00E30558"/>
    <w:rsid w:val="00E3149A"/>
    <w:rsid w:val="00E31A72"/>
    <w:rsid w:val="00E31D6F"/>
    <w:rsid w:val="00E32A49"/>
    <w:rsid w:val="00E35E4F"/>
    <w:rsid w:val="00E363D9"/>
    <w:rsid w:val="00E370BA"/>
    <w:rsid w:val="00E430A9"/>
    <w:rsid w:val="00E44BDD"/>
    <w:rsid w:val="00E46DD6"/>
    <w:rsid w:val="00E473A4"/>
    <w:rsid w:val="00E527AE"/>
    <w:rsid w:val="00E527B0"/>
    <w:rsid w:val="00E53CEF"/>
    <w:rsid w:val="00E553B7"/>
    <w:rsid w:val="00E566DA"/>
    <w:rsid w:val="00E60C5E"/>
    <w:rsid w:val="00E64675"/>
    <w:rsid w:val="00E71821"/>
    <w:rsid w:val="00E721BC"/>
    <w:rsid w:val="00E72AAA"/>
    <w:rsid w:val="00E736EE"/>
    <w:rsid w:val="00E747E1"/>
    <w:rsid w:val="00E7535A"/>
    <w:rsid w:val="00E7699C"/>
    <w:rsid w:val="00E76EF5"/>
    <w:rsid w:val="00E77DBC"/>
    <w:rsid w:val="00E85596"/>
    <w:rsid w:val="00E858A3"/>
    <w:rsid w:val="00E87086"/>
    <w:rsid w:val="00E8762A"/>
    <w:rsid w:val="00E934F0"/>
    <w:rsid w:val="00E93962"/>
    <w:rsid w:val="00E93E66"/>
    <w:rsid w:val="00E94928"/>
    <w:rsid w:val="00E949E3"/>
    <w:rsid w:val="00E94F2E"/>
    <w:rsid w:val="00E96117"/>
    <w:rsid w:val="00E96D0F"/>
    <w:rsid w:val="00E97BE1"/>
    <w:rsid w:val="00EA027B"/>
    <w:rsid w:val="00EA043E"/>
    <w:rsid w:val="00EA190D"/>
    <w:rsid w:val="00EA246D"/>
    <w:rsid w:val="00EA27B4"/>
    <w:rsid w:val="00EA3A16"/>
    <w:rsid w:val="00EA7CAA"/>
    <w:rsid w:val="00EB1D27"/>
    <w:rsid w:val="00EB47BD"/>
    <w:rsid w:val="00EB5D12"/>
    <w:rsid w:val="00EB61E3"/>
    <w:rsid w:val="00EB7307"/>
    <w:rsid w:val="00EB78BC"/>
    <w:rsid w:val="00EC0699"/>
    <w:rsid w:val="00EC0CB7"/>
    <w:rsid w:val="00EC1E05"/>
    <w:rsid w:val="00EC26B9"/>
    <w:rsid w:val="00EC31F6"/>
    <w:rsid w:val="00EC38D5"/>
    <w:rsid w:val="00ED0286"/>
    <w:rsid w:val="00ED05AC"/>
    <w:rsid w:val="00ED2C0E"/>
    <w:rsid w:val="00ED438E"/>
    <w:rsid w:val="00ED509B"/>
    <w:rsid w:val="00ED6200"/>
    <w:rsid w:val="00ED6A81"/>
    <w:rsid w:val="00EE1B4C"/>
    <w:rsid w:val="00EE2F96"/>
    <w:rsid w:val="00EE36FA"/>
    <w:rsid w:val="00EE4DF8"/>
    <w:rsid w:val="00EE65E2"/>
    <w:rsid w:val="00EE7650"/>
    <w:rsid w:val="00EF29C3"/>
    <w:rsid w:val="00EF31DD"/>
    <w:rsid w:val="00EF3851"/>
    <w:rsid w:val="00EF4779"/>
    <w:rsid w:val="00EF58B8"/>
    <w:rsid w:val="00F0067B"/>
    <w:rsid w:val="00F02315"/>
    <w:rsid w:val="00F044BE"/>
    <w:rsid w:val="00F04A50"/>
    <w:rsid w:val="00F054B0"/>
    <w:rsid w:val="00F1228D"/>
    <w:rsid w:val="00F1437E"/>
    <w:rsid w:val="00F14C06"/>
    <w:rsid w:val="00F222C1"/>
    <w:rsid w:val="00F24D7B"/>
    <w:rsid w:val="00F2571C"/>
    <w:rsid w:val="00F27480"/>
    <w:rsid w:val="00F30666"/>
    <w:rsid w:val="00F32D79"/>
    <w:rsid w:val="00F32F46"/>
    <w:rsid w:val="00F341C8"/>
    <w:rsid w:val="00F35369"/>
    <w:rsid w:val="00F36D3C"/>
    <w:rsid w:val="00F41A69"/>
    <w:rsid w:val="00F44087"/>
    <w:rsid w:val="00F47153"/>
    <w:rsid w:val="00F473C9"/>
    <w:rsid w:val="00F50415"/>
    <w:rsid w:val="00F5292A"/>
    <w:rsid w:val="00F55C94"/>
    <w:rsid w:val="00F575F2"/>
    <w:rsid w:val="00F61DAA"/>
    <w:rsid w:val="00F63388"/>
    <w:rsid w:val="00F63945"/>
    <w:rsid w:val="00F665BE"/>
    <w:rsid w:val="00F6742A"/>
    <w:rsid w:val="00F674C0"/>
    <w:rsid w:val="00F67EA3"/>
    <w:rsid w:val="00F71577"/>
    <w:rsid w:val="00F721EF"/>
    <w:rsid w:val="00F746CD"/>
    <w:rsid w:val="00F75FE2"/>
    <w:rsid w:val="00F80985"/>
    <w:rsid w:val="00F81644"/>
    <w:rsid w:val="00F819A5"/>
    <w:rsid w:val="00F824CA"/>
    <w:rsid w:val="00F832D7"/>
    <w:rsid w:val="00F83541"/>
    <w:rsid w:val="00F83732"/>
    <w:rsid w:val="00F84F99"/>
    <w:rsid w:val="00F85489"/>
    <w:rsid w:val="00F8569D"/>
    <w:rsid w:val="00F86C95"/>
    <w:rsid w:val="00F87311"/>
    <w:rsid w:val="00F87615"/>
    <w:rsid w:val="00F91578"/>
    <w:rsid w:val="00F92A94"/>
    <w:rsid w:val="00FA0E5B"/>
    <w:rsid w:val="00FA1131"/>
    <w:rsid w:val="00FA1617"/>
    <w:rsid w:val="00FA1984"/>
    <w:rsid w:val="00FA539D"/>
    <w:rsid w:val="00FA6B6A"/>
    <w:rsid w:val="00FB0AC5"/>
    <w:rsid w:val="00FB3D2B"/>
    <w:rsid w:val="00FB4093"/>
    <w:rsid w:val="00FB5C84"/>
    <w:rsid w:val="00FC4BC3"/>
    <w:rsid w:val="00FC662B"/>
    <w:rsid w:val="00FC6980"/>
    <w:rsid w:val="00FC78D0"/>
    <w:rsid w:val="00FD25FD"/>
    <w:rsid w:val="00FD2892"/>
    <w:rsid w:val="00FD3265"/>
    <w:rsid w:val="00FD59E7"/>
    <w:rsid w:val="00FD7C77"/>
    <w:rsid w:val="00FE3A89"/>
    <w:rsid w:val="00FE4F92"/>
    <w:rsid w:val="00FE6C41"/>
    <w:rsid w:val="00FE7BE8"/>
    <w:rsid w:val="00FF0518"/>
    <w:rsid w:val="00FF1058"/>
    <w:rsid w:val="00FF2688"/>
    <w:rsid w:val="00FF467A"/>
    <w:rsid w:val="00FF4D90"/>
    <w:rsid w:val="00FF689E"/>
    <w:rsid w:val="00FF7C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6E33D0"/>
  <w15:docId w15:val="{18946E7F-B89E-491D-A230-E94D64A9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5E8"/>
    <w:pPr>
      <w:widowControl w:val="0"/>
      <w:autoSpaceDE w:val="0"/>
      <w:autoSpaceDN w:val="0"/>
      <w:adjustRightInd w:val="0"/>
    </w:pPr>
  </w:style>
  <w:style w:type="paragraph" w:styleId="1">
    <w:name w:val="heading 1"/>
    <w:basedOn w:val="a"/>
    <w:next w:val="a"/>
    <w:qFormat/>
    <w:pPr>
      <w:keepNext/>
      <w:widowControl/>
      <w:shd w:val="clear" w:color="auto" w:fill="FFFFFF"/>
      <w:autoSpaceDE/>
      <w:autoSpaceDN/>
      <w:adjustRightInd/>
      <w:spacing w:before="922" w:after="230"/>
      <w:ind w:right="4010"/>
      <w:jc w:val="right"/>
      <w:outlineLvl w:val="0"/>
    </w:pPr>
    <w:rPr>
      <w:b/>
      <w:bCs/>
      <w:color w:val="000000"/>
      <w:spacing w:val="-3"/>
      <w:szCs w:val="24"/>
    </w:rPr>
  </w:style>
  <w:style w:type="paragraph" w:styleId="2">
    <w:name w:val="heading 2"/>
    <w:basedOn w:val="a"/>
    <w:next w:val="a"/>
    <w:qFormat/>
    <w:pPr>
      <w:keepNext/>
      <w:widowControl/>
      <w:autoSpaceDE/>
      <w:autoSpaceDN/>
      <w:adjustRightInd/>
      <w:outlineLvl w:val="1"/>
    </w:pPr>
    <w:rPr>
      <w:b/>
      <w:bCs/>
      <w:szCs w:val="24"/>
    </w:rPr>
  </w:style>
  <w:style w:type="paragraph" w:styleId="3">
    <w:name w:val="heading 3"/>
    <w:basedOn w:val="a"/>
    <w:next w:val="a"/>
    <w:link w:val="30"/>
    <w:semiHidden/>
    <w:unhideWhenUsed/>
    <w:qFormat/>
    <w:rsid w:val="00F63945"/>
    <w:pPr>
      <w:keepNext/>
      <w:spacing w:before="240" w:after="60"/>
      <w:outlineLvl w:val="2"/>
    </w:pPr>
    <w:rPr>
      <w:rFonts w:ascii="Cambria" w:hAnsi="Cambria"/>
      <w:b/>
      <w:bCs/>
      <w:sz w:val="26"/>
      <w:szCs w:val="26"/>
    </w:rPr>
  </w:style>
  <w:style w:type="paragraph" w:styleId="7">
    <w:name w:val="heading 7"/>
    <w:basedOn w:val="a"/>
    <w:next w:val="a"/>
    <w:qFormat/>
    <w:pPr>
      <w:keepNext/>
      <w:widowControl/>
      <w:tabs>
        <w:tab w:val="left" w:pos="540"/>
      </w:tabs>
      <w:autoSpaceDE/>
      <w:autoSpaceDN/>
      <w:adjustRightInd/>
      <w:jc w:val="both"/>
      <w:outlineLvl w:val="6"/>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widowControl/>
      <w:autoSpaceDE/>
      <w:autoSpaceDN/>
      <w:adjustRightInd/>
      <w:ind w:left="360" w:hanging="360"/>
    </w:pPr>
    <w:rPr>
      <w:szCs w:val="24"/>
    </w:rPr>
  </w:style>
  <w:style w:type="paragraph" w:styleId="a4">
    <w:name w:val="Title"/>
    <w:basedOn w:val="a"/>
    <w:qFormat/>
    <w:pPr>
      <w:shd w:val="clear" w:color="auto" w:fill="FFFFFF"/>
      <w:spacing w:line="230" w:lineRule="exact"/>
      <w:ind w:right="-87" w:firstLine="396"/>
      <w:jc w:val="center"/>
    </w:pPr>
    <w:rPr>
      <w:b/>
      <w:bCs/>
      <w:color w:val="000000"/>
      <w:spacing w:val="-2"/>
    </w:rPr>
  </w:style>
  <w:style w:type="paragraph" w:styleId="a5">
    <w:name w:val="Subtitle"/>
    <w:basedOn w:val="a"/>
    <w:qFormat/>
    <w:pPr>
      <w:widowControl/>
      <w:autoSpaceDE/>
      <w:autoSpaceDN/>
      <w:adjustRightInd/>
      <w:ind w:left="540" w:hanging="540"/>
    </w:pPr>
    <w:rPr>
      <w:b/>
      <w:color w:val="000000"/>
      <w:szCs w:val="24"/>
    </w:rPr>
  </w:style>
  <w:style w:type="paragraph" w:styleId="a6">
    <w:name w:val="Body Text"/>
    <w:basedOn w:val="a"/>
    <w:link w:val="a7"/>
    <w:qFormat/>
    <w:pPr>
      <w:widowControl/>
      <w:autoSpaceDE/>
      <w:autoSpaceDN/>
      <w:adjustRightInd/>
      <w:jc w:val="both"/>
    </w:pPr>
    <w:rPr>
      <w:sz w:val="24"/>
    </w:rPr>
  </w:style>
  <w:style w:type="paragraph" w:styleId="31">
    <w:name w:val="Body Text 3"/>
    <w:basedOn w:val="a"/>
    <w:rsid w:val="006923CB"/>
    <w:pPr>
      <w:spacing w:after="120"/>
    </w:pPr>
    <w:rPr>
      <w:sz w:val="16"/>
      <w:szCs w:val="16"/>
    </w:rPr>
  </w:style>
  <w:style w:type="paragraph" w:styleId="20">
    <w:name w:val="Body Text 2"/>
    <w:basedOn w:val="a"/>
    <w:rsid w:val="00375D55"/>
    <w:pPr>
      <w:widowControl/>
      <w:autoSpaceDE/>
      <w:autoSpaceDN/>
      <w:adjustRightInd/>
      <w:jc w:val="both"/>
    </w:pPr>
    <w:rPr>
      <w:rFonts w:ascii="Arial CYR" w:hAnsi="Arial CYR"/>
      <w:sz w:val="22"/>
    </w:rPr>
  </w:style>
  <w:style w:type="paragraph" w:styleId="21">
    <w:name w:val="Body Text Indent 2"/>
    <w:basedOn w:val="a"/>
    <w:rsid w:val="00406862"/>
    <w:pPr>
      <w:widowControl/>
      <w:autoSpaceDE/>
      <w:autoSpaceDN/>
      <w:adjustRightInd/>
      <w:ind w:left="1418" w:hanging="1418"/>
    </w:pPr>
    <w:rPr>
      <w:sz w:val="24"/>
    </w:rPr>
  </w:style>
  <w:style w:type="character" w:styleId="a8">
    <w:name w:val="page number"/>
    <w:basedOn w:val="a0"/>
    <w:rsid w:val="00A878BF"/>
  </w:style>
  <w:style w:type="character" w:styleId="a9">
    <w:name w:val="Emphasis"/>
    <w:qFormat/>
    <w:rsid w:val="0033386E"/>
    <w:rPr>
      <w:i/>
      <w:iCs/>
    </w:rPr>
  </w:style>
  <w:style w:type="paragraph" w:customStyle="1" w:styleId="FR2">
    <w:name w:val="FR2"/>
    <w:rsid w:val="00B16E94"/>
    <w:pPr>
      <w:widowControl w:val="0"/>
      <w:autoSpaceDE w:val="0"/>
      <w:autoSpaceDN w:val="0"/>
      <w:adjustRightInd w:val="0"/>
      <w:jc w:val="center"/>
    </w:pPr>
    <w:rPr>
      <w:rFonts w:ascii="Courier New" w:hAnsi="Courier New" w:cs="Courier New"/>
      <w:b/>
      <w:bCs/>
      <w:sz w:val="18"/>
      <w:szCs w:val="18"/>
    </w:rPr>
  </w:style>
  <w:style w:type="paragraph" w:styleId="aa">
    <w:name w:val="Balloon Text"/>
    <w:basedOn w:val="a"/>
    <w:link w:val="ab"/>
    <w:rsid w:val="009675E6"/>
    <w:rPr>
      <w:rFonts w:ascii="Tahoma" w:hAnsi="Tahoma" w:cs="Tahoma"/>
      <w:sz w:val="16"/>
      <w:szCs w:val="16"/>
    </w:rPr>
  </w:style>
  <w:style w:type="character" w:customStyle="1" w:styleId="ab">
    <w:name w:val="Текст выноски Знак"/>
    <w:link w:val="aa"/>
    <w:rsid w:val="009675E6"/>
    <w:rPr>
      <w:rFonts w:ascii="Tahoma" w:hAnsi="Tahoma" w:cs="Tahoma"/>
      <w:sz w:val="16"/>
      <w:szCs w:val="16"/>
    </w:rPr>
  </w:style>
  <w:style w:type="character" w:customStyle="1" w:styleId="30">
    <w:name w:val="Заголовок 3 Знак"/>
    <w:link w:val="3"/>
    <w:semiHidden/>
    <w:rsid w:val="00F63945"/>
    <w:rPr>
      <w:rFonts w:ascii="Cambria" w:eastAsia="Times New Roman" w:hAnsi="Cambria" w:cs="Times New Roman"/>
      <w:b/>
      <w:bCs/>
      <w:sz w:val="26"/>
      <w:szCs w:val="26"/>
    </w:rPr>
  </w:style>
  <w:style w:type="paragraph" w:customStyle="1" w:styleId="210">
    <w:name w:val="Основной текст 21"/>
    <w:basedOn w:val="a"/>
    <w:rsid w:val="00F63945"/>
    <w:pPr>
      <w:widowControl/>
      <w:suppressAutoHyphens/>
      <w:autoSpaceDE/>
      <w:autoSpaceDN/>
      <w:adjustRightInd/>
      <w:jc w:val="both"/>
    </w:pPr>
    <w:rPr>
      <w:rFonts w:ascii="Arial CYR" w:hAnsi="Arial CYR"/>
      <w:sz w:val="22"/>
      <w:lang w:eastAsia="ar-SA"/>
    </w:rPr>
  </w:style>
  <w:style w:type="paragraph" w:styleId="ac">
    <w:name w:val="header"/>
    <w:basedOn w:val="a"/>
    <w:link w:val="ad"/>
    <w:rsid w:val="00F575F2"/>
    <w:pPr>
      <w:tabs>
        <w:tab w:val="center" w:pos="4677"/>
        <w:tab w:val="right" w:pos="9355"/>
      </w:tabs>
    </w:pPr>
  </w:style>
  <w:style w:type="character" w:customStyle="1" w:styleId="ad">
    <w:name w:val="Верхний колонтитул Знак"/>
    <w:basedOn w:val="a0"/>
    <w:link w:val="ac"/>
    <w:uiPriority w:val="99"/>
    <w:rsid w:val="00F575F2"/>
  </w:style>
  <w:style w:type="paragraph" w:styleId="ae">
    <w:name w:val="footer"/>
    <w:basedOn w:val="a"/>
    <w:link w:val="af"/>
    <w:rsid w:val="00F575F2"/>
    <w:pPr>
      <w:tabs>
        <w:tab w:val="center" w:pos="4677"/>
        <w:tab w:val="right" w:pos="9355"/>
      </w:tabs>
    </w:pPr>
  </w:style>
  <w:style w:type="character" w:customStyle="1" w:styleId="af">
    <w:name w:val="Нижний колонтитул Знак"/>
    <w:basedOn w:val="a0"/>
    <w:link w:val="ae"/>
    <w:rsid w:val="00F575F2"/>
  </w:style>
  <w:style w:type="character" w:customStyle="1" w:styleId="a7">
    <w:name w:val="Основной текст Знак"/>
    <w:link w:val="a6"/>
    <w:rsid w:val="00E370BA"/>
    <w:rPr>
      <w:sz w:val="24"/>
    </w:rPr>
  </w:style>
  <w:style w:type="paragraph" w:customStyle="1" w:styleId="X">
    <w:name w:val="СтильX"/>
    <w:basedOn w:val="a6"/>
    <w:link w:val="X0"/>
    <w:qFormat/>
    <w:rsid w:val="00E370BA"/>
    <w:pPr>
      <w:numPr>
        <w:ilvl w:val="1"/>
        <w:numId w:val="19"/>
      </w:numPr>
      <w:spacing w:line="360" w:lineRule="auto"/>
    </w:pPr>
    <w:rPr>
      <w:color w:val="000000"/>
      <w:sz w:val="21"/>
      <w:szCs w:val="21"/>
    </w:rPr>
  </w:style>
  <w:style w:type="character" w:customStyle="1" w:styleId="X0">
    <w:name w:val="СтильX Знак"/>
    <w:link w:val="X"/>
    <w:rsid w:val="00E370BA"/>
    <w:rPr>
      <w:color w:val="000000"/>
      <w:sz w:val="21"/>
      <w:szCs w:val="21"/>
    </w:rPr>
  </w:style>
  <w:style w:type="paragraph" w:styleId="af0">
    <w:name w:val="Normal (Web)"/>
    <w:basedOn w:val="a"/>
    <w:uiPriority w:val="99"/>
    <w:unhideWhenUsed/>
    <w:rsid w:val="00E370BA"/>
    <w:pPr>
      <w:widowControl/>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7msk_f\AppData\Local\Temp\Template\39834410\Posterprinting%20SPB%20OMM-02-2023_166039_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5CBD4-3978-45B8-93B5-3099BC198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Posterprinting SPB OMM-02-2023_166039_1</Template>
  <TotalTime>0</TotalTime>
  <Pages>4</Pages>
  <Words>2445</Words>
  <Characters>13938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Договор № SP_844_OM_print</vt:lpstr>
    </vt:vector>
  </TitlesOfParts>
  <Company>Organization</Company>
  <LinksUpToDate>false</LinksUpToDate>
  <CharactersWithSpaces>16351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SP_844_OM_print</dc:title>
  <dc:creator>Захарова Елена Сергеевна</dc:creator>
  <cp:lastModifiedBy>Пользователь Windows</cp:lastModifiedBy>
  <cp:revision>2</cp:revision>
  <cp:lastPrinted>2018-08-15T14:32:00Z</cp:lastPrinted>
  <dcterms:created xsi:type="dcterms:W3CDTF">2026-05-28T14:33:00Z</dcterms:created>
  <dcterms:modified xsi:type="dcterms:W3CDTF">2026-05-28T14:33:00Z</dcterms:modified>
</cp:coreProperties>
</file>