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2"/>
        <w:gridCol w:w="3863"/>
      </w:tblGrid>
      <w:tr w:rsidR="00E0350E" w:rsidRPr="00E0350E" w:rsidTr="00E0350E">
        <w:trPr>
          <w:trHeight w:val="877"/>
          <w:tblHeader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Пневматический микромотор для угловых и прямых наконечников без оптики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AM-25 A/E RM AM-25 RM</w:t>
            </w: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</w:t>
            </w: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эквивалент</w:t>
            </w: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</w:tr>
      <w:tr w:rsidR="00E0350E" w:rsidRPr="00E0350E" w:rsidTr="00E0350E">
        <w:trPr>
          <w:trHeight w:val="212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Муфта со стороны шланга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 9168</w:t>
            </w:r>
          </w:p>
        </w:tc>
      </w:tr>
      <w:tr w:rsidR="00E0350E" w:rsidRPr="00E0350E" w:rsidTr="00E0350E">
        <w:trPr>
          <w:trHeight w:val="34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Соединение мотора/инструмента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 3964</w:t>
            </w:r>
            <w:bookmarkStart w:id="0" w:name="_GoBack"/>
            <w:bookmarkEnd w:id="0"/>
          </w:p>
        </w:tc>
      </w:tr>
      <w:tr w:rsidR="00E0350E" w:rsidRPr="00E0350E" w:rsidTr="00E0350E">
        <w:trPr>
          <w:trHeight w:val="34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Диапазон оборотов (об/мин)</w:t>
            </w: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при 2,2 бар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5000-20000</w:t>
            </w:r>
          </w:p>
        </w:tc>
      </w:tr>
      <w:tr w:rsidR="00E0350E" w:rsidRPr="00E0350E" w:rsidTr="00E0350E">
        <w:trPr>
          <w:trHeight w:val="33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Диапазон оборотов (об/мин)</w:t>
            </w: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при 3 бар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5000-25000</w:t>
            </w:r>
          </w:p>
        </w:tc>
      </w:tr>
      <w:tr w:rsidR="00E0350E" w:rsidRPr="00E0350E" w:rsidTr="00E0350E">
        <w:trPr>
          <w:trHeight w:val="34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Макс. крутящий момент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</w:t>
            </w:r>
            <w:proofErr w:type="spellStart"/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Нсм</w:t>
            </w:r>
            <w:proofErr w:type="spellEnd"/>
          </w:p>
        </w:tc>
      </w:tr>
      <w:tr w:rsidR="00E0350E" w:rsidRPr="00E0350E" w:rsidTr="00E0350E">
        <w:trPr>
          <w:trHeight w:val="34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Макс. мощность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Вт</w:t>
            </w:r>
          </w:p>
        </w:tc>
      </w:tr>
      <w:tr w:rsidR="00E0350E" w:rsidRPr="00E0350E" w:rsidTr="00E0350E">
        <w:trPr>
          <w:trHeight w:val="33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Расход воздуха (</w:t>
            </w:r>
            <w:proofErr w:type="spellStart"/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нл</w:t>
            </w:r>
            <w:proofErr w:type="spellEnd"/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/мин)</w:t>
            </w: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при 2,2 бар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E0350E" w:rsidRPr="00E0350E" w:rsidTr="00E0350E">
        <w:trPr>
          <w:trHeight w:val="34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Расход воздуха (</w:t>
            </w:r>
            <w:proofErr w:type="spellStart"/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нл</w:t>
            </w:r>
            <w:proofErr w:type="spellEnd"/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/мин)</w:t>
            </w: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при 3 бар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E0350E" w:rsidRPr="00E0350E" w:rsidTr="00E0350E">
        <w:trPr>
          <w:trHeight w:val="33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Расход воды для спрея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&gt;100 мл/мин</w:t>
            </w:r>
          </w:p>
        </w:tc>
      </w:tr>
      <w:tr w:rsidR="00E0350E" w:rsidRPr="00E0350E" w:rsidTr="00E0350E">
        <w:trPr>
          <w:trHeight w:val="34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Рабочее давление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2,2-3 бар</w:t>
            </w:r>
          </w:p>
        </w:tc>
      </w:tr>
      <w:tr w:rsidR="00E0350E" w:rsidRPr="00E0350E" w:rsidTr="00E0350E">
        <w:trPr>
          <w:trHeight w:val="33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Давление воды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1,5-2,5 бар</w:t>
            </w:r>
          </w:p>
        </w:tc>
      </w:tr>
      <w:tr w:rsidR="00E0350E" w:rsidRPr="00E0350E" w:rsidTr="00E0350E">
        <w:trPr>
          <w:trHeight w:val="343"/>
        </w:trPr>
        <w:tc>
          <w:tcPr>
            <w:tcW w:w="2933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Давление воздуха для спрея</w:t>
            </w:r>
          </w:p>
        </w:tc>
        <w:tc>
          <w:tcPr>
            <w:tcW w:w="2067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E0350E" w:rsidRPr="00E0350E" w:rsidRDefault="00E0350E" w:rsidP="00B70C80">
            <w:pPr>
              <w:spacing w:before="120" w:after="0" w:line="4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2-3 бар</w:t>
            </w:r>
          </w:p>
        </w:tc>
      </w:tr>
    </w:tbl>
    <w:p w:rsidR="000242BD" w:rsidRDefault="000242BD"/>
    <w:sectPr w:rsidR="00024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062"/>
    <w:rsid w:val="000242BD"/>
    <w:rsid w:val="00D16062"/>
    <w:rsid w:val="00E0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56A3E-6E96-48EE-B3F5-80CDF109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ACEBE416</Template>
  <TotalTime>2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 2</dc:creator>
  <cp:keywords/>
  <dc:description/>
  <cp:lastModifiedBy>Economist 2</cp:lastModifiedBy>
  <cp:revision>2</cp:revision>
  <dcterms:created xsi:type="dcterms:W3CDTF">2026-06-05T08:13:00Z</dcterms:created>
  <dcterms:modified xsi:type="dcterms:W3CDTF">2026-06-05T08:15:00Z</dcterms:modified>
</cp:coreProperties>
</file>