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4C5A3" w14:textId="42149BD7" w:rsidR="008D1A14" w:rsidRPr="009918E7" w:rsidRDefault="00A91D03" w:rsidP="006F7E1E">
      <w:pPr>
        <w:jc w:val="center"/>
        <w:rPr>
          <w:b/>
          <w:bCs/>
          <w:color w:val="000000" w:themeColor="text1"/>
        </w:rPr>
      </w:pPr>
      <w:r w:rsidRPr="009918E7">
        <w:rPr>
          <w:b/>
          <w:bCs/>
          <w:color w:val="000000" w:themeColor="text1"/>
        </w:rPr>
        <w:t>КОНТРАКТ № ___</w:t>
      </w:r>
      <w:r w:rsidR="009E0CAB" w:rsidRPr="009918E7">
        <w:rPr>
          <w:b/>
          <w:bCs/>
          <w:color w:val="000000" w:themeColor="text1"/>
        </w:rPr>
        <w:t>-</w:t>
      </w:r>
      <w:r w:rsidR="009563CF">
        <w:rPr>
          <w:b/>
          <w:bCs/>
          <w:color w:val="000000" w:themeColor="text1"/>
        </w:rPr>
        <w:t>26</w:t>
      </w:r>
    </w:p>
    <w:p w14:paraId="38E5ED8A" w14:textId="3C33E00E" w:rsidR="008738A4" w:rsidRPr="009918E7" w:rsidRDefault="00BA7CAB" w:rsidP="00F67241">
      <w:pPr>
        <w:shd w:val="clear" w:color="auto" w:fill="FFFFFF"/>
        <w:autoSpaceDE w:val="0"/>
        <w:autoSpaceDN w:val="0"/>
        <w:adjustRightInd w:val="0"/>
        <w:jc w:val="center"/>
        <w:rPr>
          <w:b/>
          <w:bCs/>
          <w:color w:val="000000" w:themeColor="text1"/>
        </w:rPr>
      </w:pPr>
      <w:r>
        <w:rPr>
          <w:b/>
          <w:bCs/>
          <w:color w:val="000000" w:themeColor="text1"/>
        </w:rPr>
        <w:t>н</w:t>
      </w:r>
      <w:r w:rsidR="009918E7" w:rsidRPr="00AC1A3E">
        <w:rPr>
          <w:b/>
          <w:bCs/>
          <w:color w:val="000000" w:themeColor="text1"/>
        </w:rPr>
        <w:t>а</w:t>
      </w:r>
      <w:r>
        <w:rPr>
          <w:b/>
          <w:bCs/>
          <w:color w:val="000000" w:themeColor="text1"/>
        </w:rPr>
        <w:t xml:space="preserve"> поставку</w:t>
      </w:r>
      <w:r w:rsidR="009918E7" w:rsidRPr="00AC1A3E">
        <w:rPr>
          <w:b/>
          <w:bCs/>
          <w:color w:val="000000" w:themeColor="text1"/>
        </w:rPr>
        <w:t xml:space="preserve"> </w:t>
      </w:r>
      <w:r w:rsidR="00394549" w:rsidRPr="00394549">
        <w:rPr>
          <w:b/>
          <w:bCs/>
          <w:color w:val="000000" w:themeColor="text1"/>
        </w:rPr>
        <w:t>продукции радиоэлектронной промышленности</w:t>
      </w:r>
    </w:p>
    <w:p w14:paraId="108886EA" w14:textId="07114F6C" w:rsidR="007F388C" w:rsidRPr="009563CF" w:rsidRDefault="00967BDB" w:rsidP="009563CF">
      <w:pPr>
        <w:shd w:val="clear" w:color="auto" w:fill="FFFFFF"/>
        <w:autoSpaceDE w:val="0"/>
        <w:autoSpaceDN w:val="0"/>
        <w:adjustRightInd w:val="0"/>
        <w:jc w:val="center"/>
        <w:rPr>
          <w:b/>
          <w:bCs/>
        </w:rPr>
      </w:pPr>
      <w:r w:rsidRPr="00280FC2">
        <w:rPr>
          <w:b/>
          <w:bCs/>
        </w:rPr>
        <w:t>(</w:t>
      </w:r>
      <w:r w:rsidR="007F388C" w:rsidRPr="0016555E">
        <w:rPr>
          <w:b/>
          <w:bCs/>
        </w:rPr>
        <w:t>Идентификационный код закупки</w:t>
      </w:r>
      <w:r w:rsidRPr="0016555E">
        <w:rPr>
          <w:b/>
          <w:bCs/>
        </w:rPr>
        <w:t xml:space="preserve"> №</w:t>
      </w:r>
      <w:r w:rsidR="00577CC1">
        <w:rPr>
          <w:b/>
          <w:bCs/>
        </w:rPr>
        <w:t xml:space="preserve"> </w:t>
      </w:r>
      <w:r w:rsidR="009563CF" w:rsidRPr="009563CF">
        <w:rPr>
          <w:b/>
          <w:bCs/>
        </w:rPr>
        <w:t>262781308819578420100100500000000244</w:t>
      </w:r>
      <w:r w:rsidR="00F67241" w:rsidRPr="0016555E">
        <w:rPr>
          <w:b/>
          <w:bCs/>
          <w:sz w:val="23"/>
          <w:szCs w:val="23"/>
        </w:rPr>
        <w:t>)</w:t>
      </w:r>
    </w:p>
    <w:p w14:paraId="60AC897C" w14:textId="77777777" w:rsidR="00A91D03" w:rsidRPr="00F45E46" w:rsidRDefault="00A91D03">
      <w:pPr>
        <w:pStyle w:val="af4"/>
        <w:jc w:val="both"/>
        <w:outlineLvl w:val="0"/>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5081"/>
      </w:tblGrid>
      <w:tr w:rsidR="00967BDB" w:rsidRPr="00F45E46" w14:paraId="13B48646" w14:textId="77777777" w:rsidTr="00572CCB">
        <w:tc>
          <w:tcPr>
            <w:tcW w:w="5210" w:type="dxa"/>
          </w:tcPr>
          <w:p w14:paraId="56234904" w14:textId="03F98ED6" w:rsidR="00967BDB" w:rsidRPr="00F45E46" w:rsidRDefault="00967BDB" w:rsidP="00572CCB">
            <w:r w:rsidRPr="00F45E46">
              <w:t>«___</w:t>
            </w:r>
            <w:proofErr w:type="gramStart"/>
            <w:r w:rsidRPr="00F45E46">
              <w:t>_»_</w:t>
            </w:r>
            <w:proofErr w:type="gramEnd"/>
            <w:r w:rsidRPr="00F45E46">
              <w:t>_________202</w:t>
            </w:r>
            <w:r w:rsidR="009563CF">
              <w:t>6</w:t>
            </w:r>
            <w:r w:rsidRPr="00F45E46">
              <w:t xml:space="preserve"> г.</w:t>
            </w:r>
          </w:p>
        </w:tc>
        <w:tc>
          <w:tcPr>
            <w:tcW w:w="5211" w:type="dxa"/>
          </w:tcPr>
          <w:p w14:paraId="22B4F8AB" w14:textId="77777777" w:rsidR="00967BDB" w:rsidRPr="00F45E46" w:rsidRDefault="00967BDB" w:rsidP="00572CCB">
            <w:pPr>
              <w:jc w:val="right"/>
            </w:pPr>
            <w:r w:rsidRPr="00F45E46">
              <w:t>Санкт-Петербург</w:t>
            </w:r>
          </w:p>
        </w:tc>
      </w:tr>
    </w:tbl>
    <w:p w14:paraId="38F5B72B" w14:textId="77777777" w:rsidR="00DF607E" w:rsidRDefault="00DF607E" w:rsidP="0016555E">
      <w:pPr>
        <w:autoSpaceDE w:val="0"/>
        <w:autoSpaceDN w:val="0"/>
        <w:adjustRightInd w:val="0"/>
        <w:ind w:firstLine="709"/>
        <w:jc w:val="both"/>
        <w:rPr>
          <w:rFonts w:eastAsiaTheme="minorHAnsi"/>
          <w:lang w:eastAsia="en-US"/>
        </w:rPr>
      </w:pPr>
    </w:p>
    <w:p w14:paraId="4E13250C" w14:textId="5AD54C1E" w:rsidR="0016555E" w:rsidRPr="0016555E" w:rsidRDefault="0016555E" w:rsidP="0016555E">
      <w:pPr>
        <w:autoSpaceDE w:val="0"/>
        <w:autoSpaceDN w:val="0"/>
        <w:adjustRightInd w:val="0"/>
        <w:ind w:firstLine="709"/>
        <w:jc w:val="both"/>
        <w:rPr>
          <w:rFonts w:eastAsiaTheme="minorHAnsi"/>
          <w:lang w:eastAsia="en-US"/>
        </w:rPr>
      </w:pPr>
      <w:r w:rsidRPr="0016555E">
        <w:rPr>
          <w:rFonts w:eastAsiaTheme="minorHAnsi"/>
          <w:lang w:eastAsia="en-US"/>
        </w:rP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w:t>
      </w:r>
      <w:r w:rsidR="00243876" w:rsidRPr="00243876">
        <w:rPr>
          <w:rFonts w:eastAsiaTheme="minorHAnsi"/>
          <w:lang w:eastAsia="en-US"/>
        </w:rPr>
        <w:t xml:space="preserve">в лице </w:t>
      </w:r>
      <w:r w:rsidR="00CC44EC">
        <w:rPr>
          <w:rFonts w:eastAsiaTheme="minorHAnsi"/>
          <w:lang w:eastAsia="en-US"/>
        </w:rPr>
        <w:t>заместителя директора</w:t>
      </w:r>
      <w:r w:rsidR="00243876" w:rsidRPr="00243876">
        <w:rPr>
          <w:rFonts w:eastAsiaTheme="minorHAnsi"/>
          <w:lang w:eastAsia="en-US"/>
        </w:rPr>
        <w:t xml:space="preserve"> Капустина Евгения Константиновича, действующего на основании доверенности от </w:t>
      </w:r>
      <w:r w:rsidR="009563CF" w:rsidRPr="00A54074">
        <w:t>1</w:t>
      </w:r>
      <w:r w:rsidR="009563CF">
        <w:t>2</w:t>
      </w:r>
      <w:r w:rsidR="009563CF" w:rsidRPr="00A54074">
        <w:t>.0</w:t>
      </w:r>
      <w:r w:rsidR="009563CF">
        <w:t>1</w:t>
      </w:r>
      <w:r w:rsidR="009563CF" w:rsidRPr="00A54074">
        <w:t>.202</w:t>
      </w:r>
      <w:r w:rsidR="009563CF">
        <w:t>6</w:t>
      </w:r>
      <w:r w:rsidR="009563CF" w:rsidRPr="00A54074">
        <w:t xml:space="preserve"> № </w:t>
      </w:r>
      <w:r w:rsidR="009563CF">
        <w:t>0</w:t>
      </w:r>
      <w:r w:rsidR="009563CF" w:rsidRPr="00A54074">
        <w:t>1</w:t>
      </w:r>
      <w:r w:rsidRPr="0016555E">
        <w:rPr>
          <w:rFonts w:eastAsiaTheme="minorHAnsi"/>
          <w:lang w:eastAsia="en-US"/>
        </w:rPr>
        <w:t xml:space="preserve">, с </w:t>
      </w:r>
      <w:bookmarkStart w:id="0" w:name="_GoBack"/>
      <w:bookmarkEnd w:id="0"/>
      <w:r w:rsidRPr="0016555E">
        <w:rPr>
          <w:rFonts w:eastAsiaTheme="minorHAnsi"/>
          <w:lang w:eastAsia="en-US"/>
        </w:rPr>
        <w:t>одной стороны,</w:t>
      </w:r>
      <w:r w:rsidR="007C3FD2">
        <w:t xml:space="preserve"> </w:t>
      </w:r>
      <w:r w:rsidRPr="0016555E">
        <w:rPr>
          <w:rFonts w:eastAsiaTheme="minorHAnsi"/>
          <w:lang w:eastAsia="en-US"/>
        </w:rPr>
        <w:t>и __________________</w:t>
      </w:r>
      <w:r w:rsidR="0076667B">
        <w:rPr>
          <w:rStyle w:val="a7"/>
        </w:rPr>
        <w:footnoteReference w:id="1"/>
      </w:r>
      <w:r w:rsidRPr="0016555E">
        <w:rPr>
          <w:rFonts w:eastAsiaTheme="minorHAnsi"/>
          <w:lang w:eastAsia="en-US"/>
        </w:rPr>
        <w:t>, именуемое</w:t>
      </w:r>
      <w:r w:rsidR="0076667B">
        <w:rPr>
          <w:rStyle w:val="a7"/>
        </w:rPr>
        <w:footnoteReference w:id="2"/>
      </w:r>
      <w:r w:rsidRPr="0016555E">
        <w:rPr>
          <w:rFonts w:eastAsiaTheme="minorHAnsi"/>
          <w:lang w:eastAsia="en-US"/>
        </w:rPr>
        <w:t xml:space="preserve"> в дальнейшем «Поставщик», в лице _________________</w:t>
      </w:r>
      <w:r w:rsidR="0076667B">
        <w:rPr>
          <w:rStyle w:val="a7"/>
        </w:rPr>
        <w:footnoteReference w:id="3"/>
      </w:r>
      <w:r w:rsidRPr="0016555E">
        <w:rPr>
          <w:rFonts w:eastAsiaTheme="minorHAnsi"/>
          <w:lang w:eastAsia="en-US"/>
        </w:rPr>
        <w:t>, действующего на основании ____________</w:t>
      </w:r>
      <w:r w:rsidR="0076667B">
        <w:rPr>
          <w:rStyle w:val="a7"/>
        </w:rPr>
        <w:footnoteReference w:id="4"/>
      </w:r>
      <w:r w:rsidRPr="0016555E">
        <w:rPr>
          <w:rFonts w:eastAsiaTheme="minorHAnsi"/>
          <w:lang w:eastAsia="en-US"/>
        </w:rPr>
        <w:t>, с другой стороны, вместе именуемые в дальнейшем «Стороны», на основании п. 4 ч. 1 ст. 93 Федерального закона от 05.04.2013 № 44-ФЗ «О</w:t>
      </w:r>
      <w:r w:rsidR="0012361B">
        <w:t> </w:t>
      </w:r>
      <w:r w:rsidRPr="0016555E">
        <w:rPr>
          <w:rFonts w:eastAsiaTheme="minorHAnsi"/>
          <w:lang w:eastAsia="en-US"/>
        </w:rPr>
        <w:t>контрактной системе в сфере закупок товаров, работ, услуг для обеспечения государственных и</w:t>
      </w:r>
      <w:r w:rsidR="0012361B">
        <w:t> </w:t>
      </w:r>
      <w:r w:rsidRPr="0016555E">
        <w:rPr>
          <w:rFonts w:eastAsiaTheme="minorHAnsi"/>
          <w:lang w:eastAsia="en-US"/>
        </w:rPr>
        <w:t>муниципальных нужд» (Собрание законодательства Российской Федерации, 2013, № 14, ст. 1652; 2015, № 29, ст. 4353) (далее – Закон о контрактной системе) заключили настоящий контракт (далее</w:t>
      </w:r>
      <w:r w:rsidR="0012361B">
        <w:t> </w:t>
      </w:r>
      <w:r w:rsidRPr="0016555E">
        <w:rPr>
          <w:rFonts w:eastAsiaTheme="minorHAnsi"/>
          <w:lang w:eastAsia="en-US"/>
        </w:rPr>
        <w:sym w:font="Symbol" w:char="F02D"/>
      </w:r>
      <w:r w:rsidR="0012361B">
        <w:t> </w:t>
      </w:r>
      <w:r w:rsidRPr="0016555E">
        <w:rPr>
          <w:rFonts w:eastAsiaTheme="minorHAnsi"/>
          <w:lang w:eastAsia="en-US"/>
        </w:rPr>
        <w:t>Контракт) о нижеследующем.</w:t>
      </w:r>
    </w:p>
    <w:p w14:paraId="1DFD65C7" w14:textId="77777777" w:rsidR="008B32B2" w:rsidRPr="00F45E46" w:rsidRDefault="008B32B2" w:rsidP="00572CCB">
      <w:pPr>
        <w:jc w:val="both"/>
      </w:pPr>
    </w:p>
    <w:p w14:paraId="1D3634F9" w14:textId="77777777" w:rsidR="00F45E46" w:rsidRPr="00F45E46" w:rsidRDefault="00F45E46" w:rsidP="002D39EE">
      <w:pPr>
        <w:autoSpaceDE w:val="0"/>
        <w:autoSpaceDN w:val="0"/>
        <w:adjustRightInd w:val="0"/>
        <w:jc w:val="center"/>
        <w:outlineLvl w:val="0"/>
        <w:rPr>
          <w:b/>
        </w:rPr>
      </w:pPr>
      <w:r w:rsidRPr="00F45E46">
        <w:rPr>
          <w:b/>
        </w:rPr>
        <w:t>I. ПРЕДМЕТ КОНТРАКТА</w:t>
      </w:r>
    </w:p>
    <w:p w14:paraId="439AF858" w14:textId="5A836FB5" w:rsidR="00F45E46" w:rsidRPr="00F45E46" w:rsidRDefault="00F45E46" w:rsidP="00004A59">
      <w:pPr>
        <w:autoSpaceDE w:val="0"/>
        <w:autoSpaceDN w:val="0"/>
        <w:adjustRightInd w:val="0"/>
        <w:ind w:firstLine="709"/>
        <w:jc w:val="both"/>
      </w:pPr>
      <w:r w:rsidRPr="00F45E46">
        <w:t xml:space="preserve">1.1. Поставщик обязуется </w:t>
      </w:r>
      <w:r w:rsidRPr="00AC1A3E">
        <w:t>поставить</w:t>
      </w:r>
      <w:r w:rsidR="003D46AA" w:rsidRPr="003D46AA">
        <w:t xml:space="preserve"> </w:t>
      </w:r>
      <w:r w:rsidR="005B4EE7">
        <w:t xml:space="preserve">накопители данных </w:t>
      </w:r>
      <w:r w:rsidR="001D50AC">
        <w:t>внутренни</w:t>
      </w:r>
      <w:r w:rsidR="008E64A7">
        <w:t>е</w:t>
      </w:r>
      <w:r w:rsidR="004061D3" w:rsidRPr="00AC1A3E">
        <w:rPr>
          <w:rFonts w:eastAsiaTheme="minorHAnsi"/>
          <w:color w:val="000000" w:themeColor="text1"/>
          <w:vertAlign w:val="superscript"/>
          <w:lang w:eastAsia="en-US"/>
        </w:rPr>
        <w:footnoteReference w:id="5"/>
      </w:r>
      <w:r w:rsidR="004549B8">
        <w:rPr>
          <w:color w:val="000000" w:themeColor="text1"/>
        </w:rPr>
        <w:t xml:space="preserve"> </w:t>
      </w:r>
      <w:r w:rsidRPr="009918E7">
        <w:rPr>
          <w:color w:val="000000" w:themeColor="text1"/>
        </w:rPr>
        <w:t xml:space="preserve">(далее </w:t>
      </w:r>
      <w:r w:rsidRPr="009918E7">
        <w:rPr>
          <w:color w:val="000000" w:themeColor="text1"/>
        </w:rPr>
        <w:sym w:font="Symbol" w:char="F02D"/>
      </w:r>
      <w:r w:rsidRPr="009918E7">
        <w:rPr>
          <w:color w:val="000000" w:themeColor="text1"/>
        </w:rPr>
        <w:t xml:space="preserve"> Товар),</w:t>
      </w:r>
      <w:r w:rsidR="00A62445">
        <w:t xml:space="preserve"> </w:t>
      </w:r>
      <w:r w:rsidRPr="00F45E46">
        <w:t>а</w:t>
      </w:r>
      <w:r w:rsidR="0012361B">
        <w:t> </w:t>
      </w:r>
      <w:r w:rsidRPr="00F45E46">
        <w:t>Заказчик обязуется принять и оплатить Товар в порядке и на условиях, предусмотренных Контрактом.</w:t>
      </w:r>
    </w:p>
    <w:p w14:paraId="2B36112D" w14:textId="3A15E602" w:rsidR="00F45E46" w:rsidRPr="00F45E46" w:rsidRDefault="00F45E46" w:rsidP="002D39EE">
      <w:pPr>
        <w:autoSpaceDE w:val="0"/>
        <w:autoSpaceDN w:val="0"/>
        <w:adjustRightInd w:val="0"/>
        <w:ind w:firstLine="709"/>
        <w:jc w:val="both"/>
      </w:pPr>
      <w:r w:rsidRPr="00F45E46">
        <w:t>1.2. Наименование, количество и иные характеристики поставляемого Товара указаны</w:t>
      </w:r>
      <w:r w:rsidR="004544F1">
        <w:br/>
      </w:r>
      <w:r w:rsidRPr="00F45E46">
        <w:t>в спецификации (приложение № 1 к Контракту)</w:t>
      </w:r>
      <w:r w:rsidR="006B19DC">
        <w:t xml:space="preserve"> (далее – Спецификация</w:t>
      </w:r>
      <w:r w:rsidR="002C36F8">
        <w:t>)</w:t>
      </w:r>
      <w:r w:rsidRPr="00F45E46">
        <w:t>, являющейся неотъемлемой частью Контракта.</w:t>
      </w:r>
    </w:p>
    <w:p w14:paraId="543DB095" w14:textId="77777777" w:rsidR="00782DB9" w:rsidRDefault="00782DB9"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DAC17AC" w14:textId="77777777" w:rsidR="00F45E46" w:rsidRPr="00623EA2" w:rsidRDefault="00F45E46">
      <w:pPr>
        <w:autoSpaceDE w:val="0"/>
        <w:autoSpaceDN w:val="0"/>
        <w:adjustRightInd w:val="0"/>
        <w:jc w:val="center"/>
        <w:rPr>
          <w:b/>
        </w:rPr>
      </w:pPr>
      <w:r w:rsidRPr="00C97780">
        <w:rPr>
          <w:b/>
        </w:rPr>
        <w:t>II. ЦЕНА КОНТРАКТА И ПОРЯДОК РАСЧЕТОВ</w:t>
      </w:r>
    </w:p>
    <w:p w14:paraId="2E150FA1" w14:textId="069D7450" w:rsidR="00F45E46" w:rsidRPr="00DB03F6" w:rsidRDefault="00F45E46" w:rsidP="00572CCB">
      <w:pPr>
        <w:autoSpaceDE w:val="0"/>
        <w:autoSpaceDN w:val="0"/>
        <w:adjustRightInd w:val="0"/>
        <w:ind w:firstLine="709"/>
        <w:jc w:val="both"/>
      </w:pPr>
      <w:bookmarkStart w:id="1" w:name="Par22"/>
      <w:bookmarkEnd w:id="1"/>
      <w:r w:rsidRPr="00572CCB">
        <w:rPr>
          <w:bCs/>
        </w:rPr>
        <w:t xml:space="preserve">2.1. Цена Контракта составляет </w:t>
      </w:r>
      <w:r w:rsidR="00B52CC5">
        <w:t>________рублей ______ копеек (_________ рублей ____ копеек)</w:t>
      </w:r>
      <w:r w:rsidR="00B52CC5">
        <w:rPr>
          <w:rStyle w:val="a7"/>
        </w:rPr>
        <w:footnoteReference w:id="6"/>
      </w:r>
      <w:r w:rsidRPr="00572CCB">
        <w:rPr>
          <w:bCs/>
        </w:rPr>
        <w:t xml:space="preserve">, в том числе НДС </w:t>
      </w:r>
      <w:r w:rsidR="0076667B" w:rsidRPr="00855D8A">
        <w:rPr>
          <w:bCs/>
        </w:rPr>
        <w:t xml:space="preserve">__ % в размере </w:t>
      </w:r>
      <w:r w:rsidR="00B52CC5">
        <w:t>________рублей ______ копеек (_________ рублей ____ копеек)</w:t>
      </w:r>
      <w:r w:rsidR="0076667B" w:rsidRPr="00572CCB">
        <w:rPr>
          <w:rStyle w:val="a7"/>
          <w:bCs/>
        </w:rPr>
        <w:footnoteReference w:id="7"/>
      </w:r>
      <w:r w:rsidR="00B52CC5">
        <w:t xml:space="preserve"> </w:t>
      </w:r>
      <w:r w:rsidR="0076667B">
        <w:t xml:space="preserve">/ </w:t>
      </w:r>
      <w:r w:rsidRPr="00572CCB">
        <w:rPr>
          <w:bCs/>
        </w:rPr>
        <w:t>(НДС не облагается</w:t>
      </w:r>
      <w:r w:rsidR="00C92F52" w:rsidRPr="00572CCB">
        <w:rPr>
          <w:rStyle w:val="a7"/>
          <w:bCs/>
        </w:rPr>
        <w:footnoteReference w:id="8"/>
      </w:r>
      <w:r w:rsidRPr="00572CCB">
        <w:rPr>
          <w:bCs/>
        </w:rPr>
        <w:t>).</w:t>
      </w:r>
    </w:p>
    <w:p w14:paraId="79056DC6" w14:textId="7550B168" w:rsidR="00F45E46" w:rsidRPr="00623EA2" w:rsidRDefault="00F45E46" w:rsidP="00572CCB">
      <w:pPr>
        <w:autoSpaceDE w:val="0"/>
        <w:autoSpaceDN w:val="0"/>
        <w:adjustRightInd w:val="0"/>
        <w:ind w:firstLine="709"/>
        <w:jc w:val="both"/>
      </w:pPr>
      <w:bookmarkStart w:id="2" w:name="Par27"/>
      <w:bookmarkStart w:id="3" w:name="Par39"/>
      <w:bookmarkEnd w:id="2"/>
      <w:bookmarkEnd w:id="3"/>
      <w:r w:rsidRPr="00623EA2">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004544F1">
        <w:br/>
      </w:r>
      <w:r w:rsidRPr="00623EA2">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14069" w14:textId="77777777" w:rsidR="00F45E46" w:rsidRPr="00623EA2" w:rsidRDefault="00F45E46" w:rsidP="00572CCB">
      <w:pPr>
        <w:autoSpaceDE w:val="0"/>
        <w:autoSpaceDN w:val="0"/>
        <w:adjustRightInd w:val="0"/>
        <w:ind w:firstLine="709"/>
        <w:jc w:val="both"/>
      </w:pPr>
      <w:bookmarkStart w:id="4" w:name="Par40"/>
      <w:bookmarkEnd w:id="4"/>
      <w:r w:rsidRPr="00623EA2">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w:t>
      </w:r>
      <w:r w:rsidRPr="00623EA2">
        <w:lastRenderedPageBreak/>
        <w:t xml:space="preserve">маркировки, страхование, таможенные платежи (пошлины), НДС, другие установленные налоги, сборы и иные расходы, связанные с исполнением Контракта. </w:t>
      </w:r>
    </w:p>
    <w:p w14:paraId="2820E32C" w14:textId="33B2D0C7" w:rsidR="00F45E46" w:rsidRPr="00623EA2" w:rsidRDefault="00F45E46" w:rsidP="00572CCB">
      <w:pPr>
        <w:autoSpaceDE w:val="0"/>
        <w:autoSpaceDN w:val="0"/>
        <w:adjustRightInd w:val="0"/>
        <w:ind w:firstLine="709"/>
        <w:jc w:val="both"/>
      </w:pPr>
      <w:bookmarkStart w:id="5" w:name="Par41"/>
      <w:bookmarkEnd w:id="5"/>
      <w:r w:rsidRPr="00623EA2">
        <w:t>2.4. Цена Контракта является твердой и определяется на весь срок исполнения Контракта,</w:t>
      </w:r>
      <w:r w:rsidR="004544F1" w:rsidRPr="004544F1">
        <w:t xml:space="preserve"> </w:t>
      </w:r>
      <w:r w:rsidR="004544F1">
        <w:br/>
      </w:r>
      <w:r w:rsidRPr="00623EA2">
        <w:t xml:space="preserve">за исключением случаев, установленных </w:t>
      </w:r>
      <w:r w:rsidR="00C92F52" w:rsidRPr="00C97780">
        <w:t>Закон</w:t>
      </w:r>
      <w:r w:rsidR="00662623">
        <w:t>ом</w:t>
      </w:r>
      <w:r w:rsidR="00C92F52">
        <w:t xml:space="preserve"> </w:t>
      </w:r>
      <w:r w:rsidR="00C92F52" w:rsidRPr="00C97780">
        <w:t>о контрактной системе</w:t>
      </w:r>
      <w:r w:rsidRPr="00623EA2">
        <w:t xml:space="preserve"> и Контрактом.</w:t>
      </w:r>
    </w:p>
    <w:p w14:paraId="10B7DF76" w14:textId="2286D19A" w:rsidR="00F45E46" w:rsidRPr="00623EA2" w:rsidRDefault="00F45E46" w:rsidP="00572CCB">
      <w:pPr>
        <w:autoSpaceDE w:val="0"/>
        <w:autoSpaceDN w:val="0"/>
        <w:adjustRightInd w:val="0"/>
        <w:ind w:firstLine="709"/>
        <w:jc w:val="both"/>
      </w:pPr>
      <w:bookmarkStart w:id="6" w:name="Par42"/>
      <w:bookmarkEnd w:id="6"/>
      <w:r w:rsidRPr="00623EA2">
        <w:t>Цена Контракта может быть снижена по соглашению Сторон без</w:t>
      </w:r>
      <w:r w:rsidR="003A661B">
        <w:t xml:space="preserve"> </w:t>
      </w:r>
      <w:r w:rsidRPr="00623EA2">
        <w:t>изменения</w:t>
      </w:r>
      <w:r w:rsidR="007C3FD2">
        <w:t xml:space="preserve">, </w:t>
      </w:r>
      <w:r w:rsidRPr="00623EA2">
        <w:t>предусмотренного Контрактом количества и качества поставляемого Товара и иных условий Контракта</w:t>
      </w:r>
      <w:r w:rsidR="00837DB7">
        <w:t>.</w:t>
      </w:r>
      <w:r w:rsidRPr="00623EA2">
        <w:t xml:space="preserve"> </w:t>
      </w:r>
    </w:p>
    <w:p w14:paraId="2B9B3FE6" w14:textId="1CA73277" w:rsidR="00D73AA4" w:rsidRDefault="00F45E46" w:rsidP="00572CCB">
      <w:pPr>
        <w:autoSpaceDE w:val="0"/>
        <w:autoSpaceDN w:val="0"/>
        <w:adjustRightInd w:val="0"/>
        <w:ind w:firstLine="709"/>
        <w:jc w:val="both"/>
      </w:pPr>
      <w:r w:rsidRPr="00AC1A3E">
        <w:t xml:space="preserve">2.5. </w:t>
      </w:r>
      <w:r w:rsidR="00A83508" w:rsidRPr="00AC1A3E">
        <w:t>Источник финансирования</w:t>
      </w:r>
      <w:r w:rsidR="00B52CC5" w:rsidRPr="00AC1A3E">
        <w:t xml:space="preserve"> Контракта </w:t>
      </w:r>
      <w:r w:rsidR="00B52CC5" w:rsidRPr="00AC1A3E">
        <w:rPr>
          <w:bCs/>
        </w:rPr>
        <w:t>–</w:t>
      </w:r>
      <w:r w:rsidR="00B52CC5" w:rsidRPr="00AC1A3E">
        <w:t xml:space="preserve"> </w:t>
      </w:r>
      <w:bookmarkStart w:id="7" w:name="Par44"/>
      <w:bookmarkStart w:id="8" w:name="Par48"/>
      <w:bookmarkEnd w:id="7"/>
      <w:bookmarkEnd w:id="8"/>
      <w:r w:rsidR="00D73AA4" w:rsidRPr="00AC1A3E">
        <w:t>внебюджетные средства</w:t>
      </w:r>
      <w:r w:rsidR="00741400" w:rsidRPr="00AC1A3E">
        <w:t xml:space="preserve">: </w:t>
      </w:r>
      <w:r w:rsidR="008400FF" w:rsidRPr="00AC1A3E">
        <w:t>средства бюджетных учреждений</w:t>
      </w:r>
      <w:r w:rsidR="00741400" w:rsidRPr="00AC1A3E">
        <w:t>.</w:t>
      </w:r>
    </w:p>
    <w:p w14:paraId="39296D36" w14:textId="3CD50FE5" w:rsidR="00F45E46" w:rsidRPr="00DF607E" w:rsidRDefault="00F45E46" w:rsidP="00572CCB">
      <w:pPr>
        <w:autoSpaceDE w:val="0"/>
        <w:autoSpaceDN w:val="0"/>
        <w:adjustRightInd w:val="0"/>
        <w:ind w:firstLine="709"/>
        <w:jc w:val="both"/>
        <w:rPr>
          <w:highlight w:val="yellow"/>
        </w:rPr>
      </w:pPr>
      <w:r w:rsidRPr="00623EA2">
        <w:t xml:space="preserve">2.6. Расчеты между Заказчиком и Поставщиком производятся не </w:t>
      </w:r>
      <w:r w:rsidRPr="00D762F7">
        <w:t xml:space="preserve">позднее </w:t>
      </w:r>
      <w:r w:rsidR="00490DCC">
        <w:t>10</w:t>
      </w:r>
      <w:r w:rsidR="00490DCC" w:rsidRPr="00D762F7">
        <w:t xml:space="preserve"> </w:t>
      </w:r>
      <w:r w:rsidRPr="00D762F7">
        <w:t>(</w:t>
      </w:r>
      <w:r w:rsidR="00490DCC">
        <w:t>Десяти</w:t>
      </w:r>
      <w:r w:rsidRPr="00D762F7">
        <w:t>)</w:t>
      </w:r>
      <w:r w:rsidRPr="00623EA2">
        <w:t xml:space="preserve"> </w:t>
      </w:r>
      <w:r w:rsidR="00625E1F">
        <w:t>рабочих</w:t>
      </w:r>
      <w:r w:rsidR="00D36EA7" w:rsidRPr="000C34CA">
        <w:rPr>
          <w:rFonts w:eastAsia="Courier New"/>
          <w:bCs/>
          <w:color w:val="000000" w:themeColor="text1"/>
          <w:vertAlign w:val="superscript"/>
          <w:lang w:eastAsia="en-US"/>
        </w:rPr>
        <w:footnoteReference w:id="9"/>
      </w:r>
      <w:r w:rsidRPr="00623EA2">
        <w:t xml:space="preserve"> дней </w:t>
      </w:r>
      <w:r w:rsidRPr="00106BA0">
        <w:t xml:space="preserve">с даты подписания Заказчиком </w:t>
      </w:r>
      <w:r w:rsidR="00B52CC5">
        <w:t>акта прием</w:t>
      </w:r>
      <w:r w:rsidR="003A661B">
        <w:t>ки</w:t>
      </w:r>
      <w:r w:rsidR="00B52CC5">
        <w:t xml:space="preserve"> </w:t>
      </w:r>
      <w:r w:rsidR="003A661B">
        <w:t>т</w:t>
      </w:r>
      <w:r w:rsidR="00B52CC5">
        <w:t>овар</w:t>
      </w:r>
      <w:r w:rsidR="003A661B">
        <w:t>ов, работ, услуг</w:t>
      </w:r>
      <w:r w:rsidR="00B52CC5">
        <w:t xml:space="preserve">, </w:t>
      </w:r>
      <w:r w:rsidR="00D36EA7">
        <w:t xml:space="preserve">составленного </w:t>
      </w:r>
      <w:r w:rsidR="00B52CC5">
        <w:t>по форме приложения № 2 к Контракту</w:t>
      </w:r>
      <w:r w:rsidR="00D43372">
        <w:t xml:space="preserve"> (далее – Акт)</w:t>
      </w:r>
      <w:r w:rsidR="00A83508" w:rsidRPr="00B52CC5">
        <w:t>.</w:t>
      </w:r>
    </w:p>
    <w:p w14:paraId="054F7661" w14:textId="77777777" w:rsidR="00F45E46" w:rsidRPr="00623EA2" w:rsidRDefault="00F45E46" w:rsidP="00572CCB">
      <w:pPr>
        <w:autoSpaceDE w:val="0"/>
        <w:autoSpaceDN w:val="0"/>
        <w:adjustRightInd w:val="0"/>
        <w:ind w:firstLine="709"/>
        <w:jc w:val="both"/>
      </w:pPr>
      <w:bookmarkStart w:id="9" w:name="Par57"/>
      <w:bookmarkEnd w:id="9"/>
      <w:r w:rsidRPr="00623EA2">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47D1ED6" w14:textId="77777777" w:rsidR="00F45E46" w:rsidRDefault="00F45E46"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F14C90A" w14:textId="5A12609E" w:rsidR="00E94F85" w:rsidRPr="00623EA2" w:rsidRDefault="00E94F85">
      <w:pPr>
        <w:autoSpaceDE w:val="0"/>
        <w:autoSpaceDN w:val="0"/>
        <w:adjustRightInd w:val="0"/>
        <w:jc w:val="center"/>
        <w:rPr>
          <w:b/>
        </w:rPr>
      </w:pPr>
      <w:r w:rsidRPr="00623EA2">
        <w:rPr>
          <w:b/>
        </w:rPr>
        <w:t>III. ПОРЯДОК, СРОКИ И УСЛОВИЯ ПОСТАВКИ</w:t>
      </w:r>
      <w:r w:rsidR="00360D6F">
        <w:rPr>
          <w:b/>
        </w:rPr>
        <w:t xml:space="preserve"> </w:t>
      </w:r>
      <w:r w:rsidRPr="00623EA2">
        <w:rPr>
          <w:b/>
        </w:rPr>
        <w:t>И ПРИЕМКИ ТОВАРА</w:t>
      </w:r>
    </w:p>
    <w:p w14:paraId="1D46B6AA" w14:textId="696068F6" w:rsidR="00E40D2B" w:rsidRDefault="00E94F85" w:rsidP="00257E68">
      <w:pPr>
        <w:autoSpaceDE w:val="0"/>
        <w:autoSpaceDN w:val="0"/>
        <w:adjustRightInd w:val="0"/>
        <w:ind w:firstLine="709"/>
        <w:jc w:val="both"/>
        <w:rPr>
          <w:color w:val="000000" w:themeColor="text1"/>
        </w:rPr>
      </w:pPr>
      <w:bookmarkStart w:id="10" w:name="Par62"/>
      <w:bookmarkEnd w:id="10"/>
      <w:r w:rsidRPr="00AC1A3E">
        <w:t>3.1. Поставщик самостоятельно доставляет Товар</w:t>
      </w:r>
      <w:r w:rsidR="00A83508" w:rsidRPr="00AC1A3E">
        <w:t xml:space="preserve"> </w:t>
      </w:r>
      <w:r w:rsidRPr="00AC1A3E">
        <w:t xml:space="preserve">Заказчику по адресу: </w:t>
      </w:r>
      <w:r w:rsidR="00E40D2B" w:rsidRPr="00E40D2B">
        <w:t xml:space="preserve">г. Санкт-Петербург, </w:t>
      </w:r>
      <w:r w:rsidR="00C42B43" w:rsidRPr="00C42B43">
        <w:t>ул. Новгородская, д. 20, литера А</w:t>
      </w:r>
      <w:r w:rsidR="00E40D2B" w:rsidRPr="00E40D2B">
        <w:t xml:space="preserve"> (далее – Объект), </w:t>
      </w:r>
      <w:r w:rsidR="0036508E" w:rsidRPr="0036508E">
        <w:t>в помещение под выгрузку, указанное Заказчиком</w:t>
      </w:r>
      <w:r w:rsidR="0036508E">
        <w:t xml:space="preserve">, </w:t>
      </w:r>
      <w:r w:rsidR="00096F65" w:rsidRPr="00AC1A3E">
        <w:rPr>
          <w:color w:val="000000" w:themeColor="text1"/>
        </w:rPr>
        <w:t>единовременно,</w:t>
      </w:r>
      <w:bookmarkStart w:id="11" w:name="Par64"/>
      <w:bookmarkStart w:id="12" w:name="Par67"/>
      <w:bookmarkEnd w:id="11"/>
      <w:bookmarkEnd w:id="12"/>
      <w:r w:rsidR="00F445C8">
        <w:rPr>
          <w:color w:val="000000" w:themeColor="text1"/>
        </w:rPr>
        <w:t xml:space="preserve"> </w:t>
      </w:r>
      <w:r w:rsidR="00F445C8" w:rsidRPr="00F445C8">
        <w:rPr>
          <w:color w:val="000000" w:themeColor="text1"/>
        </w:rPr>
        <w:t>в течени</w:t>
      </w:r>
      <w:r w:rsidR="00C42B43">
        <w:rPr>
          <w:color w:val="000000" w:themeColor="text1"/>
        </w:rPr>
        <w:t>и</w:t>
      </w:r>
      <w:r w:rsidR="00F445C8" w:rsidRPr="00F445C8">
        <w:rPr>
          <w:color w:val="000000" w:themeColor="text1"/>
        </w:rPr>
        <w:t xml:space="preserve"> </w:t>
      </w:r>
      <w:r w:rsidR="00D762F7">
        <w:t>25</w:t>
      </w:r>
      <w:r w:rsidR="00D762F7" w:rsidRPr="00260925">
        <w:t xml:space="preserve"> </w:t>
      </w:r>
      <w:r w:rsidR="00EE6B84" w:rsidRPr="00260925">
        <w:t>(</w:t>
      </w:r>
      <w:r w:rsidR="00D762F7">
        <w:t>Двадцати пяти</w:t>
      </w:r>
      <w:r w:rsidR="00EE6B84" w:rsidRPr="00260925">
        <w:t xml:space="preserve">) </w:t>
      </w:r>
      <w:r w:rsidR="00F445C8" w:rsidRPr="00F445C8">
        <w:rPr>
          <w:color w:val="000000" w:themeColor="text1"/>
        </w:rPr>
        <w:t>рабочих</w:t>
      </w:r>
      <w:r w:rsidR="00F445C8">
        <w:rPr>
          <w:color w:val="000000" w:themeColor="text1"/>
        </w:rPr>
        <w:t xml:space="preserve"> дней с даты </w:t>
      </w:r>
      <w:r w:rsidR="00F445C8" w:rsidRPr="00F445C8">
        <w:rPr>
          <w:color w:val="000000" w:themeColor="text1"/>
        </w:rPr>
        <w:t>заключения Контракта.</w:t>
      </w:r>
      <w:r w:rsidR="00E40D2B">
        <w:rPr>
          <w:color w:val="000000" w:themeColor="text1"/>
        </w:rPr>
        <w:t xml:space="preserve"> </w:t>
      </w:r>
      <w:r w:rsidR="00F616E8" w:rsidRPr="00F616E8">
        <w:rPr>
          <w:color w:val="000000" w:themeColor="text1"/>
        </w:rPr>
        <w:t>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2EA39CC9" w14:textId="4956AD64" w:rsidR="00B52CC5" w:rsidRPr="00B52CC5" w:rsidRDefault="00B52CC5" w:rsidP="00257E68">
      <w:pPr>
        <w:autoSpaceDE w:val="0"/>
        <w:autoSpaceDN w:val="0"/>
        <w:adjustRightInd w:val="0"/>
        <w:ind w:firstLine="709"/>
        <w:jc w:val="both"/>
      </w:pPr>
      <w:r w:rsidRPr="00257E68">
        <w:t>3.2.</w:t>
      </w:r>
      <w:r w:rsidRPr="00B52CC5">
        <w:t xml:space="preserve">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55C2A30F" w14:textId="3AD5ADC9" w:rsidR="00B52CC5" w:rsidRPr="00B52CC5" w:rsidRDefault="00B52CC5" w:rsidP="00257E68">
      <w:pPr>
        <w:autoSpaceDE w:val="0"/>
        <w:autoSpaceDN w:val="0"/>
        <w:adjustRightInd w:val="0"/>
        <w:ind w:firstLine="709"/>
        <w:jc w:val="both"/>
      </w:pPr>
      <w:r w:rsidRPr="00257E68">
        <w:t>3.3.</w:t>
      </w:r>
      <w:r w:rsidRPr="00B52CC5">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w:t>
      </w:r>
      <w:r w:rsidR="00A21A1F">
        <w:t>т</w:t>
      </w:r>
      <w:r w:rsidRPr="00B52CC5">
        <w:t>овара, а также иных документов, подтверждающих качество Товара.</w:t>
      </w:r>
    </w:p>
    <w:p w14:paraId="26F660B3" w14:textId="503EC0F4" w:rsidR="00B52CC5" w:rsidRPr="00B52CC5" w:rsidRDefault="00B52CC5" w:rsidP="00257E68">
      <w:pPr>
        <w:autoSpaceDE w:val="0"/>
        <w:autoSpaceDN w:val="0"/>
        <w:adjustRightInd w:val="0"/>
        <w:ind w:firstLine="709"/>
        <w:jc w:val="both"/>
      </w:pPr>
      <w:r w:rsidRPr="00257E68">
        <w:t>3.4.</w:t>
      </w:r>
      <w:r w:rsidRPr="00B52CC5">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E87C3B" w14:textId="5E1B6024" w:rsidR="00B52CC5" w:rsidRPr="00B52CC5" w:rsidRDefault="00B52CC5" w:rsidP="00257E68">
      <w:pPr>
        <w:autoSpaceDE w:val="0"/>
        <w:autoSpaceDN w:val="0"/>
        <w:adjustRightInd w:val="0"/>
        <w:ind w:firstLine="709"/>
        <w:jc w:val="both"/>
      </w:pPr>
      <w:r w:rsidRPr="00257E68">
        <w:t>3.5.</w:t>
      </w:r>
      <w:r w:rsidRPr="00B52CC5">
        <w:t xml:space="preserve"> Для проверки п</w:t>
      </w:r>
      <w:r w:rsidR="00A21A1F">
        <w:t>оставленного</w:t>
      </w:r>
      <w:r w:rsidRPr="00B52CC5">
        <w:t xml:space="preserve"> Поставщиком </w:t>
      </w:r>
      <w:r w:rsidR="00A21A1F">
        <w:t>Товара</w:t>
      </w:r>
      <w:r w:rsidRPr="00B52CC5">
        <w:t>, предусмотренн</w:t>
      </w:r>
      <w:r w:rsidR="00A21A1F">
        <w:t>ого</w:t>
      </w:r>
      <w:r w:rsidRPr="00B52CC5">
        <w:t xml:space="preserve"> Контрактом, в части </w:t>
      </w:r>
      <w:r w:rsidR="00A21A1F">
        <w:t>его</w:t>
      </w:r>
      <w:r w:rsidRPr="00B52CC5">
        <w:t xml:space="preserve"> соответствия условиям Контракта</w:t>
      </w:r>
      <w:r w:rsidR="00A21A1F">
        <w:t>,</w:t>
      </w:r>
      <w:r w:rsidRPr="00B52CC5">
        <w:t xml:space="preserve">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5F2CF07" w14:textId="43A7A156" w:rsidR="00B52CC5" w:rsidRPr="00B52CC5" w:rsidRDefault="00B52CC5" w:rsidP="00257E68">
      <w:pPr>
        <w:autoSpaceDE w:val="0"/>
        <w:autoSpaceDN w:val="0"/>
        <w:adjustRightInd w:val="0"/>
        <w:ind w:firstLine="709"/>
        <w:jc w:val="both"/>
      </w:pPr>
      <w:r w:rsidRPr="006B19DC">
        <w:t xml:space="preserve">3.6. При отсутствии у Заказчика претензий по количеству и качеству поставленного Товара Заказчик в течение </w:t>
      </w:r>
      <w:r w:rsidR="00F445C8">
        <w:t>10</w:t>
      </w:r>
      <w:r w:rsidRPr="00E33EDA">
        <w:t xml:space="preserve"> (</w:t>
      </w:r>
      <w:r w:rsidR="00F445C8">
        <w:t>Десяти</w:t>
      </w:r>
      <w:r w:rsidRPr="00E33EDA">
        <w:t>)</w:t>
      </w:r>
      <w:r w:rsidRPr="006B19DC">
        <w:t xml:space="preserve"> рабочих дней с момента доставки Товара Поставщиком подписывает</w:t>
      </w:r>
      <w:r w:rsidR="004D552F">
        <w:t xml:space="preserve"> Акт</w:t>
      </w:r>
      <w:r w:rsidR="00D31880">
        <w:t>,</w:t>
      </w:r>
      <w:r w:rsidRPr="006B19DC">
        <w:t xml:space="preserve"> товарную (товарно-транспортную) накладную, счет, счет-фактуру</w:t>
      </w:r>
      <w:r w:rsidR="003A661B" w:rsidRPr="006B19DC">
        <w:t xml:space="preserve"> или универсальный передаточный документ</w:t>
      </w:r>
      <w:r w:rsidRPr="006B19DC">
        <w:t>. После этого Товар считается переданным Поставщиком Заказчику.</w:t>
      </w:r>
    </w:p>
    <w:p w14:paraId="7EFD3973" w14:textId="12833263" w:rsidR="00B52CC5" w:rsidRPr="00B52CC5" w:rsidRDefault="00B52CC5" w:rsidP="00257E68">
      <w:pPr>
        <w:autoSpaceDE w:val="0"/>
        <w:autoSpaceDN w:val="0"/>
        <w:adjustRightInd w:val="0"/>
        <w:ind w:firstLine="709"/>
        <w:jc w:val="both"/>
      </w:pPr>
      <w:r w:rsidRPr="00257E68">
        <w:t>3.7.</w:t>
      </w:r>
      <w:r w:rsidRPr="00B52CC5">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r w:rsidR="00131377">
        <w:t>)</w:t>
      </w:r>
      <w:r w:rsidRPr="00B52CC5">
        <w:t>, препятствующих его приемке, Заказчик в срок, установленный в п</w:t>
      </w:r>
      <w:r w:rsidR="0012361B">
        <w:t>.</w:t>
      </w:r>
      <w:r w:rsidRPr="00B52CC5">
        <w:t xml:space="preserve"> 3.6 </w:t>
      </w:r>
      <w:r w:rsidRPr="00B52CC5">
        <w:lastRenderedPageBreak/>
        <w:t xml:space="preserve">Контракта, отказывает в приемке Товара, направляя Поставщику мотивированный отказ от </w:t>
      </w:r>
      <w:r w:rsidR="000446A7" w:rsidRPr="00217586">
        <w:t xml:space="preserve">подписания </w:t>
      </w:r>
      <w:r w:rsidR="00B132BA">
        <w:t>Акта</w:t>
      </w:r>
      <w:r w:rsidR="000446A7" w:rsidRPr="00B52CC5">
        <w:t xml:space="preserve"> </w:t>
      </w:r>
      <w:r w:rsidRPr="00B52CC5">
        <w:t>с перечнем выявленных недостатков и указанием сроков их устранения.</w:t>
      </w:r>
    </w:p>
    <w:p w14:paraId="5391DEFF" w14:textId="77777777" w:rsidR="00B52CC5" w:rsidRPr="00B52CC5" w:rsidRDefault="00B52CC5" w:rsidP="00257E68">
      <w:pPr>
        <w:autoSpaceDE w:val="0"/>
        <w:autoSpaceDN w:val="0"/>
        <w:adjustRightInd w:val="0"/>
        <w:ind w:firstLine="709"/>
        <w:jc w:val="both"/>
      </w:pPr>
      <w:r w:rsidRPr="00257E68">
        <w:t>3.8.</w:t>
      </w:r>
      <w:r w:rsidRPr="00B52CC5">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E24BDF9" w14:textId="4D63CD5F" w:rsidR="00B52CC5" w:rsidRPr="00B52CC5" w:rsidRDefault="00B52CC5" w:rsidP="00257E68">
      <w:pPr>
        <w:autoSpaceDE w:val="0"/>
        <w:autoSpaceDN w:val="0"/>
        <w:adjustRightInd w:val="0"/>
        <w:ind w:firstLine="709"/>
        <w:jc w:val="both"/>
      </w:pPr>
      <w:r w:rsidRPr="00257E68">
        <w:t>3.9.</w:t>
      </w:r>
      <w:r w:rsidRPr="00B52CC5">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Pr="00257E68">
        <w:t>п</w:t>
      </w:r>
      <w:r w:rsidR="0012361B">
        <w:t>.</w:t>
      </w:r>
      <w:r w:rsidRPr="00257E68">
        <w:t xml:space="preserve"> 3.6</w:t>
      </w:r>
      <w:r w:rsidRPr="00B52CC5">
        <w:t xml:space="preserve"> Контракта.</w:t>
      </w:r>
    </w:p>
    <w:p w14:paraId="1DB80D41" w14:textId="2B425F69" w:rsidR="00E94F85" w:rsidRPr="00623EA2" w:rsidRDefault="00B52CC5">
      <w:pPr>
        <w:autoSpaceDE w:val="0"/>
        <w:autoSpaceDN w:val="0"/>
        <w:adjustRightInd w:val="0"/>
        <w:ind w:firstLine="709"/>
        <w:jc w:val="both"/>
      </w:pPr>
      <w:r w:rsidRPr="00257E68">
        <w:t>3.10.</w:t>
      </w:r>
      <w:r w:rsidRPr="00B52CC5">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3" w:name="Par71"/>
      <w:bookmarkEnd w:id="13"/>
    </w:p>
    <w:p w14:paraId="38E126B8" w14:textId="77777777" w:rsidR="00F45E46" w:rsidRPr="00572CCB" w:rsidRDefault="00F45E46"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30972BD9" w14:textId="77777777" w:rsidR="00720964" w:rsidRPr="00623EA2" w:rsidRDefault="00720964" w:rsidP="00720964">
      <w:pPr>
        <w:autoSpaceDE w:val="0"/>
        <w:autoSpaceDN w:val="0"/>
        <w:adjustRightInd w:val="0"/>
        <w:jc w:val="center"/>
        <w:rPr>
          <w:b/>
        </w:rPr>
      </w:pPr>
      <w:r w:rsidRPr="00623EA2">
        <w:rPr>
          <w:b/>
        </w:rPr>
        <w:t>IV. ВЗАИМОДЕЙСТВИЕ СТОРОН</w:t>
      </w:r>
    </w:p>
    <w:p w14:paraId="3279F6DB" w14:textId="77777777" w:rsidR="00720964" w:rsidRPr="00623EA2" w:rsidRDefault="00720964" w:rsidP="00572CCB">
      <w:pPr>
        <w:autoSpaceDE w:val="0"/>
        <w:autoSpaceDN w:val="0"/>
        <w:adjustRightInd w:val="0"/>
        <w:ind w:firstLine="709"/>
        <w:jc w:val="both"/>
      </w:pPr>
      <w:bookmarkStart w:id="14" w:name="Par79"/>
      <w:bookmarkEnd w:id="14"/>
      <w:r w:rsidRPr="00623EA2">
        <w:t xml:space="preserve">4.1. Поставщик обязан: </w:t>
      </w:r>
    </w:p>
    <w:p w14:paraId="0BFFECEE" w14:textId="19CD7D03" w:rsidR="00720964" w:rsidRPr="00623EA2" w:rsidRDefault="00720964" w:rsidP="00572CCB">
      <w:pPr>
        <w:autoSpaceDE w:val="0"/>
        <w:autoSpaceDN w:val="0"/>
        <w:adjustRightInd w:val="0"/>
        <w:ind w:firstLine="709"/>
        <w:jc w:val="both"/>
      </w:pPr>
      <w:r w:rsidRPr="00623EA2">
        <w:t xml:space="preserve">4.1.1. поставить Товар в порядке, количестве, в срок и на условиях, предусмотренных Контрактом и </w:t>
      </w:r>
      <w:r w:rsidR="00B200E1">
        <w:t>С</w:t>
      </w:r>
      <w:r w:rsidRPr="00623EA2">
        <w:t>пецификацией;</w:t>
      </w:r>
    </w:p>
    <w:p w14:paraId="743110DE" w14:textId="77777777" w:rsidR="00720964" w:rsidRPr="00623EA2" w:rsidRDefault="00720964" w:rsidP="00572CCB">
      <w:pPr>
        <w:autoSpaceDE w:val="0"/>
        <w:autoSpaceDN w:val="0"/>
        <w:adjustRightInd w:val="0"/>
        <w:ind w:firstLine="709"/>
        <w:jc w:val="both"/>
      </w:pPr>
      <w:bookmarkStart w:id="15" w:name="Par81"/>
      <w:bookmarkEnd w:id="15"/>
      <w:r w:rsidRPr="00623EA2">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610D83" w14:textId="77777777" w:rsidR="00720964" w:rsidRPr="00623EA2" w:rsidRDefault="00720964" w:rsidP="00572CCB">
      <w:pPr>
        <w:autoSpaceDE w:val="0"/>
        <w:autoSpaceDN w:val="0"/>
        <w:adjustRightInd w:val="0"/>
        <w:ind w:firstLine="709"/>
        <w:jc w:val="both"/>
      </w:pPr>
      <w:r w:rsidRPr="00623EA2">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B500D9E" w14:textId="5B55E15F" w:rsidR="00720964" w:rsidRPr="00623EA2" w:rsidRDefault="00720964" w:rsidP="00572CCB">
      <w:pPr>
        <w:autoSpaceDE w:val="0"/>
        <w:autoSpaceDN w:val="0"/>
        <w:adjustRightInd w:val="0"/>
        <w:ind w:firstLine="709"/>
        <w:jc w:val="both"/>
      </w:pPr>
      <w:bookmarkStart w:id="16" w:name="Par84"/>
      <w:bookmarkStart w:id="17" w:name="Par85"/>
      <w:bookmarkStart w:id="18" w:name="Par86"/>
      <w:bookmarkEnd w:id="16"/>
      <w:bookmarkEnd w:id="17"/>
      <w:bookmarkEnd w:id="18"/>
      <w:r w:rsidRPr="00623EA2">
        <w:t>4.1.4.</w:t>
      </w:r>
      <w:r w:rsidR="003F5921">
        <w:t xml:space="preserve"> </w:t>
      </w:r>
      <w:r w:rsidRPr="00623EA2">
        <w:t xml:space="preserve">в случае принятия решения об одностороннем отказе от исполнения Контракта </w:t>
      </w:r>
      <w:r w:rsidR="00A918FD">
        <w:t>направить его</w:t>
      </w:r>
      <w:r w:rsidRPr="00623EA2">
        <w:t xml:space="preserve"> Заказчику</w:t>
      </w:r>
      <w:r w:rsidR="00A918FD">
        <w:t xml:space="preserve"> </w:t>
      </w:r>
      <w:r w:rsidR="00A918FD">
        <w:rPr>
          <w:bCs/>
        </w:rPr>
        <w:t>в порядке и в сроки, установленные Законом о контрактной системе</w:t>
      </w:r>
      <w:r w:rsidRPr="00623EA2">
        <w:t xml:space="preserve">; </w:t>
      </w:r>
    </w:p>
    <w:p w14:paraId="092734A1" w14:textId="755E39C3" w:rsidR="00720964" w:rsidRPr="00623EA2" w:rsidRDefault="00720964" w:rsidP="00572CCB">
      <w:pPr>
        <w:autoSpaceDE w:val="0"/>
        <w:autoSpaceDN w:val="0"/>
        <w:adjustRightInd w:val="0"/>
        <w:ind w:firstLine="709"/>
        <w:jc w:val="both"/>
      </w:pPr>
      <w:bookmarkStart w:id="19" w:name="Par87"/>
      <w:bookmarkEnd w:id="19"/>
      <w:r w:rsidRPr="00623EA2">
        <w:t>4.1.</w:t>
      </w:r>
      <w:r w:rsidR="003F5921">
        <w:t>5</w:t>
      </w:r>
      <w:r w:rsidRPr="00623EA2">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C97780">
        <w:t>.</w:t>
      </w:r>
    </w:p>
    <w:p w14:paraId="401AA9E1" w14:textId="77777777" w:rsidR="00720964" w:rsidRPr="00623EA2" w:rsidRDefault="00720964" w:rsidP="00572CCB">
      <w:pPr>
        <w:autoSpaceDE w:val="0"/>
        <w:autoSpaceDN w:val="0"/>
        <w:adjustRightInd w:val="0"/>
        <w:ind w:firstLine="709"/>
        <w:jc w:val="both"/>
      </w:pPr>
      <w:bookmarkStart w:id="20" w:name="Par89"/>
      <w:bookmarkStart w:id="21" w:name="Par90"/>
      <w:bookmarkStart w:id="22" w:name="Par93"/>
      <w:bookmarkStart w:id="23" w:name="Par94"/>
      <w:bookmarkStart w:id="24" w:name="Par97"/>
      <w:bookmarkEnd w:id="20"/>
      <w:bookmarkEnd w:id="21"/>
      <w:bookmarkEnd w:id="22"/>
      <w:bookmarkEnd w:id="23"/>
      <w:bookmarkEnd w:id="24"/>
      <w:r w:rsidRPr="00623EA2">
        <w:t>4.2. Поставщик вправе:</w:t>
      </w:r>
    </w:p>
    <w:p w14:paraId="59F3E8B7" w14:textId="77777777" w:rsidR="00720964" w:rsidRPr="00623EA2" w:rsidRDefault="00720964" w:rsidP="00572CCB">
      <w:pPr>
        <w:autoSpaceDE w:val="0"/>
        <w:autoSpaceDN w:val="0"/>
        <w:adjustRightInd w:val="0"/>
        <w:ind w:firstLine="709"/>
        <w:jc w:val="both"/>
      </w:pPr>
      <w:r w:rsidRPr="00623EA2">
        <w:t>4.2.1. требовать от Заказчика произвести приемку Товара в порядке и в сроки, предусмотренные Контрактом;</w:t>
      </w:r>
    </w:p>
    <w:p w14:paraId="7D33955C" w14:textId="77777777" w:rsidR="00720964" w:rsidRPr="00623EA2" w:rsidRDefault="00720964" w:rsidP="00572CCB">
      <w:pPr>
        <w:autoSpaceDE w:val="0"/>
        <w:autoSpaceDN w:val="0"/>
        <w:adjustRightInd w:val="0"/>
        <w:ind w:firstLine="709"/>
        <w:jc w:val="both"/>
      </w:pPr>
      <w:bookmarkStart w:id="25" w:name="Par100"/>
      <w:bookmarkEnd w:id="25"/>
      <w:r w:rsidRPr="00623EA2">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EF5E54E" w14:textId="77777777" w:rsidR="00720964" w:rsidRPr="00623EA2" w:rsidRDefault="00720964" w:rsidP="00572CCB">
      <w:pPr>
        <w:autoSpaceDE w:val="0"/>
        <w:autoSpaceDN w:val="0"/>
        <w:adjustRightInd w:val="0"/>
        <w:ind w:firstLine="709"/>
        <w:jc w:val="both"/>
      </w:pPr>
      <w:bookmarkStart w:id="26" w:name="Par101"/>
      <w:bookmarkEnd w:id="26"/>
      <w:r w:rsidRPr="00623EA2">
        <w:t xml:space="preserve">4.2.3. принять решение об одностороннем отказе от исполнения Контракта в соответствии с гражданским законодательством; </w:t>
      </w:r>
    </w:p>
    <w:p w14:paraId="7A6AB6FA" w14:textId="77777777" w:rsidR="00720964" w:rsidRPr="00623EA2" w:rsidRDefault="00720964" w:rsidP="00572CCB">
      <w:pPr>
        <w:autoSpaceDE w:val="0"/>
        <w:autoSpaceDN w:val="0"/>
        <w:adjustRightInd w:val="0"/>
        <w:ind w:firstLine="709"/>
        <w:jc w:val="both"/>
      </w:pPr>
      <w:r w:rsidRPr="00623EA2">
        <w:t>4.2.4. требовать возмещения убытков, уплаты неустоек (штрафов, пеней) в соответствии с разделом VI Контракта;</w:t>
      </w:r>
    </w:p>
    <w:p w14:paraId="6AFA8642" w14:textId="2556E96E" w:rsidR="00720964" w:rsidRPr="00623EA2" w:rsidRDefault="00720964" w:rsidP="00572CCB">
      <w:pPr>
        <w:autoSpaceDE w:val="0"/>
        <w:autoSpaceDN w:val="0"/>
        <w:adjustRightInd w:val="0"/>
        <w:ind w:firstLine="709"/>
        <w:jc w:val="both"/>
      </w:pPr>
      <w:bookmarkStart w:id="27" w:name="Par103"/>
      <w:bookmarkEnd w:id="27"/>
      <w:r w:rsidRPr="00623EA2">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490DCC">
        <w:br/>
      </w:r>
      <w:hyperlink r:id="rId8" w:history="1">
        <w:r w:rsidRPr="00623EA2">
          <w:t>ст</w:t>
        </w:r>
        <w:r w:rsidR="00662623">
          <w:t>.</w:t>
        </w:r>
        <w:r w:rsidRPr="00623EA2">
          <w:t xml:space="preserve"> 14</w:t>
        </w:r>
      </w:hyperlink>
      <w:r w:rsidRPr="00623EA2">
        <w:t xml:space="preserve"> </w:t>
      </w:r>
      <w:r w:rsidRPr="00C97780">
        <w:t>Закона о контрактной системе</w:t>
      </w:r>
      <w:r w:rsidRPr="00623EA2">
        <w:t>).</w:t>
      </w:r>
    </w:p>
    <w:p w14:paraId="27FD927B" w14:textId="77777777" w:rsidR="00720964" w:rsidRPr="00623EA2" w:rsidRDefault="00720964" w:rsidP="00572CCB">
      <w:pPr>
        <w:autoSpaceDE w:val="0"/>
        <w:autoSpaceDN w:val="0"/>
        <w:adjustRightInd w:val="0"/>
        <w:ind w:firstLine="709"/>
        <w:jc w:val="both"/>
      </w:pPr>
      <w:r w:rsidRPr="00623EA2">
        <w:t>4.3. Заказчик обязуется:</w:t>
      </w:r>
    </w:p>
    <w:p w14:paraId="0B110F4C" w14:textId="566B192B" w:rsidR="00237205" w:rsidRPr="00623EA2" w:rsidRDefault="00720964" w:rsidP="00572CCB">
      <w:pPr>
        <w:autoSpaceDE w:val="0"/>
        <w:autoSpaceDN w:val="0"/>
        <w:adjustRightInd w:val="0"/>
        <w:ind w:firstLine="709"/>
        <w:jc w:val="both"/>
      </w:pPr>
      <w:r w:rsidRPr="00623EA2">
        <w:t>4.3.1. обеспечить своевременную приемку и оплату поставленного Товара надлежащего качества в порядке и</w:t>
      </w:r>
      <w:r w:rsidR="00F819C5">
        <w:t xml:space="preserve"> в</w:t>
      </w:r>
      <w:r w:rsidRPr="00623EA2">
        <w:t xml:space="preserve"> сроки, предусмотренные Контрактом; </w:t>
      </w:r>
    </w:p>
    <w:p w14:paraId="57B6B133" w14:textId="27376C5F" w:rsidR="00720964" w:rsidRPr="00623EA2" w:rsidRDefault="00720964">
      <w:pPr>
        <w:autoSpaceDE w:val="0"/>
        <w:autoSpaceDN w:val="0"/>
        <w:adjustRightInd w:val="0"/>
        <w:ind w:firstLine="709"/>
        <w:jc w:val="both"/>
      </w:pPr>
      <w:bookmarkStart w:id="28" w:name="Par107"/>
      <w:bookmarkStart w:id="29" w:name="Par108"/>
      <w:bookmarkEnd w:id="28"/>
      <w:bookmarkEnd w:id="29"/>
      <w:r w:rsidRPr="00623EA2">
        <w:t xml:space="preserve">4.3.2. </w:t>
      </w:r>
      <w:r w:rsidR="008C5EAD">
        <w:t>в</w:t>
      </w:r>
      <w:r w:rsidRPr="00623EA2">
        <w:t xml:space="preserve"> случае принятия решения об одностороннем отказе от исполнения Контракта </w:t>
      </w:r>
      <w:r w:rsidR="00A918FD">
        <w:t>направить его</w:t>
      </w:r>
      <w:r w:rsidR="00A918FD" w:rsidRPr="00623EA2">
        <w:t xml:space="preserve"> Поставщику</w:t>
      </w:r>
      <w:r w:rsidR="00A918FD">
        <w:t xml:space="preserve"> </w:t>
      </w:r>
      <w:r w:rsidR="00A918FD">
        <w:rPr>
          <w:bCs/>
        </w:rPr>
        <w:t>в порядке и в сроки, установленные Законом о контрактной системе</w:t>
      </w:r>
      <w:r w:rsidRPr="00623EA2">
        <w:t xml:space="preserve">; </w:t>
      </w:r>
    </w:p>
    <w:p w14:paraId="16B8D5EF" w14:textId="2A524732" w:rsidR="00720964" w:rsidRPr="00623EA2" w:rsidRDefault="00720964" w:rsidP="00572CCB">
      <w:pPr>
        <w:autoSpaceDE w:val="0"/>
        <w:autoSpaceDN w:val="0"/>
        <w:adjustRightInd w:val="0"/>
        <w:ind w:firstLine="709"/>
        <w:jc w:val="both"/>
      </w:pPr>
      <w:r w:rsidRPr="00623EA2">
        <w:t>4.3.</w:t>
      </w:r>
      <w:r w:rsidR="00662623">
        <w:t>3</w:t>
      </w:r>
      <w:r w:rsidRPr="00623EA2">
        <w:t xml:space="preserve">. требовать уплаты неустоек (штрафов, пеней) в соответствии с </w:t>
      </w:r>
      <w:hyperlink w:anchor="Par132" w:history="1">
        <w:r w:rsidRPr="00623EA2">
          <w:t>разделом VI</w:t>
        </w:r>
      </w:hyperlink>
      <w:r w:rsidRPr="00623EA2">
        <w:t xml:space="preserve"> Контракта;</w:t>
      </w:r>
    </w:p>
    <w:p w14:paraId="4BF3F496" w14:textId="37D96707" w:rsidR="00720964" w:rsidRPr="00623EA2" w:rsidRDefault="00720964" w:rsidP="00572CCB">
      <w:pPr>
        <w:autoSpaceDE w:val="0"/>
        <w:autoSpaceDN w:val="0"/>
        <w:adjustRightInd w:val="0"/>
        <w:ind w:firstLine="709"/>
        <w:jc w:val="both"/>
      </w:pPr>
      <w:r w:rsidRPr="00623EA2">
        <w:t>4.3.</w:t>
      </w:r>
      <w:r w:rsidR="00662623">
        <w:t>4</w:t>
      </w:r>
      <w:r w:rsidRPr="00623EA2">
        <w:t xml:space="preserve">. провести экспертизу поставленного Товара для проверки его соответствия условиям Контракта в соответствии с </w:t>
      </w:r>
      <w:r w:rsidRPr="00C97780">
        <w:t>Законом о контрактной системе</w:t>
      </w:r>
      <w:r w:rsidRPr="00623EA2">
        <w:t>.</w:t>
      </w:r>
    </w:p>
    <w:p w14:paraId="68FAF243" w14:textId="77777777" w:rsidR="00720964" w:rsidRPr="00623EA2" w:rsidRDefault="00720964" w:rsidP="00572CCB">
      <w:pPr>
        <w:autoSpaceDE w:val="0"/>
        <w:autoSpaceDN w:val="0"/>
        <w:adjustRightInd w:val="0"/>
        <w:ind w:firstLine="709"/>
        <w:jc w:val="both"/>
      </w:pPr>
      <w:bookmarkStart w:id="30" w:name="Par111"/>
      <w:bookmarkEnd w:id="30"/>
      <w:r w:rsidRPr="00623EA2">
        <w:t>4.4. Заказчик вправе:</w:t>
      </w:r>
    </w:p>
    <w:p w14:paraId="7E2CD106" w14:textId="77777777" w:rsidR="00720964" w:rsidRPr="00623EA2" w:rsidRDefault="00720964" w:rsidP="00572CCB">
      <w:pPr>
        <w:autoSpaceDE w:val="0"/>
        <w:autoSpaceDN w:val="0"/>
        <w:adjustRightInd w:val="0"/>
        <w:ind w:firstLine="709"/>
        <w:jc w:val="both"/>
      </w:pPr>
      <w:r w:rsidRPr="00623EA2">
        <w:t>4.4.1. требовать от Поставщика надлежащего исполнения обязательств по Контракту;</w:t>
      </w:r>
    </w:p>
    <w:p w14:paraId="185BC779" w14:textId="40DD9186" w:rsidR="00720964" w:rsidRPr="00623EA2" w:rsidRDefault="00720964" w:rsidP="00572CCB">
      <w:pPr>
        <w:autoSpaceDE w:val="0"/>
        <w:autoSpaceDN w:val="0"/>
        <w:adjustRightInd w:val="0"/>
        <w:ind w:firstLine="709"/>
        <w:jc w:val="both"/>
      </w:pPr>
      <w:r w:rsidRPr="00623EA2">
        <w:lastRenderedPageBreak/>
        <w:t>4.4.2. требовать от Поставщика своевременного устранения недостатков, выявленных как в ходе приемки</w:t>
      </w:r>
      <w:r w:rsidR="00473F1B">
        <w:t>, так и в течение гарантийного периода</w:t>
      </w:r>
      <w:r w:rsidRPr="00623EA2">
        <w:t>;</w:t>
      </w:r>
    </w:p>
    <w:p w14:paraId="14001CD7" w14:textId="77777777" w:rsidR="00720964" w:rsidRPr="00623EA2" w:rsidRDefault="00720964" w:rsidP="00572CCB">
      <w:pPr>
        <w:autoSpaceDE w:val="0"/>
        <w:autoSpaceDN w:val="0"/>
        <w:adjustRightInd w:val="0"/>
        <w:ind w:firstLine="709"/>
        <w:jc w:val="both"/>
      </w:pPr>
      <w:r w:rsidRPr="00623EA2">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35F1A34" w14:textId="77777777" w:rsidR="00720964" w:rsidRPr="00623EA2" w:rsidRDefault="00720964" w:rsidP="00572CCB">
      <w:pPr>
        <w:autoSpaceDE w:val="0"/>
        <w:autoSpaceDN w:val="0"/>
        <w:adjustRightInd w:val="0"/>
        <w:ind w:firstLine="709"/>
        <w:jc w:val="both"/>
      </w:pPr>
      <w:r w:rsidRPr="00623EA2">
        <w:t xml:space="preserve">4.4.4. требовать возмещения убытков в соответствии с </w:t>
      </w:r>
      <w:hyperlink w:anchor="Par132" w:history="1">
        <w:r w:rsidRPr="00623EA2">
          <w:t>разделом VI</w:t>
        </w:r>
      </w:hyperlink>
      <w:r w:rsidRPr="00623EA2">
        <w:t xml:space="preserve"> Контракта, причиненных по вине Поставщика;</w:t>
      </w:r>
    </w:p>
    <w:p w14:paraId="527D1C46" w14:textId="6F82BA49" w:rsidR="00720964" w:rsidRPr="00623EA2" w:rsidRDefault="00720964" w:rsidP="00572CCB">
      <w:pPr>
        <w:autoSpaceDE w:val="0"/>
        <w:autoSpaceDN w:val="0"/>
        <w:adjustRightInd w:val="0"/>
        <w:ind w:firstLine="709"/>
        <w:jc w:val="both"/>
      </w:pPr>
      <w:bookmarkStart w:id="31" w:name="Par116"/>
      <w:bookmarkEnd w:id="31"/>
      <w:r w:rsidRPr="00623EA2">
        <w:t>4.4.5. предложить увеличить или уменьшить в процессе исполнения Контракта количество Товара, предусмотренного Контрактом, не более чем на 10 (</w:t>
      </w:r>
      <w:r w:rsidR="00186AF8" w:rsidRPr="00623EA2">
        <w:t>Десять</w:t>
      </w:r>
      <w:r w:rsidRPr="00623EA2">
        <w:t xml:space="preserve">) </w:t>
      </w:r>
      <w:r w:rsidR="00B00687">
        <w:t>%</w:t>
      </w:r>
      <w:r w:rsidR="00B00687" w:rsidRPr="00623EA2">
        <w:t xml:space="preserve"> </w:t>
      </w:r>
      <w:r w:rsidRPr="00623EA2">
        <w:t xml:space="preserve">в порядке и на условиях, установленных </w:t>
      </w:r>
      <w:r w:rsidRPr="00C97780">
        <w:t>Законом о контрактной системе</w:t>
      </w:r>
      <w:r w:rsidRPr="00623EA2">
        <w:t xml:space="preserve">; </w:t>
      </w:r>
    </w:p>
    <w:p w14:paraId="24B28C0A" w14:textId="77777777" w:rsidR="00720964" w:rsidRPr="00623EA2" w:rsidRDefault="00720964" w:rsidP="00572CCB">
      <w:pPr>
        <w:autoSpaceDE w:val="0"/>
        <w:autoSpaceDN w:val="0"/>
        <w:adjustRightInd w:val="0"/>
        <w:ind w:firstLine="709"/>
        <w:jc w:val="both"/>
      </w:pPr>
      <w:r w:rsidRPr="00623EA2">
        <w:t>4.4.6. отказаться от приемки и оплаты Товара, не соответствующего условиям Контракта;</w:t>
      </w:r>
    </w:p>
    <w:p w14:paraId="70B3109B" w14:textId="77777777" w:rsidR="006D5454" w:rsidRDefault="00720964" w:rsidP="006D5454">
      <w:pPr>
        <w:autoSpaceDE w:val="0"/>
        <w:autoSpaceDN w:val="0"/>
        <w:adjustRightInd w:val="0"/>
        <w:ind w:firstLine="709"/>
        <w:jc w:val="both"/>
      </w:pPr>
      <w:bookmarkStart w:id="32" w:name="Par118"/>
      <w:bookmarkEnd w:id="32"/>
      <w:r w:rsidRPr="00623EA2">
        <w:t xml:space="preserve">4.4.7. принять решение об одностороннем отказе от исполнения Контракта в соответствии с гражданским законодательством; </w:t>
      </w:r>
      <w:bookmarkStart w:id="33" w:name="Par119"/>
      <w:bookmarkEnd w:id="33"/>
    </w:p>
    <w:p w14:paraId="2090F442" w14:textId="77777777" w:rsidR="00720964" w:rsidRPr="00572CCB" w:rsidRDefault="00720964" w:rsidP="00572CCB">
      <w:pPr>
        <w:autoSpaceDE w:val="0"/>
        <w:autoSpaceDN w:val="0"/>
        <w:adjustRightInd w:val="0"/>
        <w:ind w:firstLine="709"/>
        <w:jc w:val="both"/>
      </w:pPr>
      <w:r w:rsidRPr="00623EA2">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F75BD2" w14:textId="77777777" w:rsidR="00720964" w:rsidRPr="00572CCB"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738A6AF1" w14:textId="77777777" w:rsidR="00F80765" w:rsidRPr="00623EA2" w:rsidRDefault="00F80765" w:rsidP="00F80765">
      <w:pPr>
        <w:autoSpaceDE w:val="0"/>
        <w:autoSpaceDN w:val="0"/>
        <w:adjustRightInd w:val="0"/>
        <w:jc w:val="center"/>
        <w:rPr>
          <w:b/>
        </w:rPr>
      </w:pPr>
      <w:r w:rsidRPr="00623EA2">
        <w:rPr>
          <w:b/>
        </w:rPr>
        <w:t>V. КАЧЕСТВО ТОВАРА</w:t>
      </w:r>
    </w:p>
    <w:p w14:paraId="20358FDF" w14:textId="1241DFD8" w:rsidR="00F80765" w:rsidRPr="00623EA2" w:rsidRDefault="00F80765" w:rsidP="00572CCB">
      <w:pPr>
        <w:autoSpaceDE w:val="0"/>
        <w:autoSpaceDN w:val="0"/>
        <w:adjustRightInd w:val="0"/>
        <w:ind w:firstLine="709"/>
        <w:jc w:val="both"/>
      </w:pPr>
      <w:r w:rsidRPr="00623EA2">
        <w:t>5.1.</w:t>
      </w:r>
      <w:r w:rsidR="00621012">
        <w:t xml:space="preserve"> </w:t>
      </w:r>
      <w:r w:rsidRPr="00623EA2">
        <w:t>Поставщик гарантирует, что поставляемый Товар соответствует требованиям, установленным Контрактом.</w:t>
      </w:r>
    </w:p>
    <w:p w14:paraId="41DD1C47" w14:textId="77777777" w:rsidR="00F80765" w:rsidRPr="00623EA2" w:rsidRDefault="00F80765" w:rsidP="00572CCB">
      <w:pPr>
        <w:autoSpaceDE w:val="0"/>
        <w:autoSpaceDN w:val="0"/>
        <w:adjustRightInd w:val="0"/>
        <w:ind w:firstLine="709"/>
        <w:jc w:val="both"/>
      </w:pPr>
      <w:r w:rsidRPr="00623EA2">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A92A775" w14:textId="77777777" w:rsidR="00F80765" w:rsidRPr="00623EA2" w:rsidRDefault="00F80765" w:rsidP="00572CCB">
      <w:pPr>
        <w:autoSpaceDE w:val="0"/>
        <w:autoSpaceDN w:val="0"/>
        <w:adjustRightInd w:val="0"/>
        <w:ind w:firstLine="709"/>
        <w:jc w:val="both"/>
      </w:pPr>
      <w:r w:rsidRPr="00623EA2">
        <w:t xml:space="preserve">Поставляемый Товар должен соответствовать действующим в Российской Федерации </w:t>
      </w:r>
      <w:r>
        <w:t xml:space="preserve">стандартам, </w:t>
      </w:r>
      <w:r w:rsidRPr="00623EA2">
        <w:t>техническим регламентам, санитарным и фитосанитарным нормам.</w:t>
      </w:r>
    </w:p>
    <w:p w14:paraId="472F2146" w14:textId="77777777" w:rsidR="00F80765" w:rsidRPr="00623EA2" w:rsidRDefault="00F80765" w:rsidP="00572CCB">
      <w:pPr>
        <w:autoSpaceDE w:val="0"/>
        <w:autoSpaceDN w:val="0"/>
        <w:adjustRightInd w:val="0"/>
        <w:ind w:firstLine="709"/>
        <w:jc w:val="both"/>
      </w:pPr>
      <w:r w:rsidRPr="00623EA2">
        <w:t>5.3. Товар должен быть упакован и замаркирован в соответствии с действующими стандартами.</w:t>
      </w:r>
    </w:p>
    <w:p w14:paraId="761C583D" w14:textId="02ADE262" w:rsidR="00F80765" w:rsidRDefault="00F80765" w:rsidP="00572CCB">
      <w:pPr>
        <w:autoSpaceDE w:val="0"/>
        <w:autoSpaceDN w:val="0"/>
        <w:adjustRightInd w:val="0"/>
        <w:ind w:firstLine="709"/>
        <w:jc w:val="both"/>
      </w:pPr>
      <w:r w:rsidRPr="00623EA2">
        <w:t>Поставщик</w:t>
      </w:r>
      <w:r w:rsidR="00621012">
        <w:t xml:space="preserve"> </w:t>
      </w:r>
      <w:r w:rsidRPr="00623EA2">
        <w:t>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C0B8F73" w14:textId="152AEF0A" w:rsidR="0055566C" w:rsidRDefault="0055566C" w:rsidP="00E0495E">
      <w:pPr>
        <w:autoSpaceDE w:val="0"/>
        <w:autoSpaceDN w:val="0"/>
        <w:adjustRightInd w:val="0"/>
        <w:ind w:firstLine="709"/>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35647E">
        <w:t>Спецификации.</w:t>
      </w:r>
      <w:r>
        <w:t xml:space="preserve"> </w:t>
      </w:r>
    </w:p>
    <w:p w14:paraId="05D94A7F" w14:textId="7B419F13" w:rsidR="0055566C" w:rsidRPr="00623EA2" w:rsidRDefault="0055566C" w:rsidP="0055566C">
      <w:pPr>
        <w:autoSpaceDE w:val="0"/>
        <w:autoSpaceDN w:val="0"/>
        <w:adjustRightInd w:val="0"/>
        <w:ind w:firstLine="709"/>
        <w:jc w:val="both"/>
      </w:pPr>
      <w:r>
        <w:t xml:space="preserve">5.5. Требования к предоставлению гарантии производителя и (или) Поставщика Товара и к сроку действия такой гарантии указаны в </w:t>
      </w:r>
      <w:r w:rsidR="00B200E1">
        <w:t>С</w:t>
      </w:r>
      <w:r>
        <w:t>пецификации.</w:t>
      </w:r>
    </w:p>
    <w:p w14:paraId="387205E3" w14:textId="3C8126CF" w:rsidR="00720964"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bookmarkStart w:id="34" w:name="Par128"/>
      <w:bookmarkStart w:id="35" w:name="Par129"/>
      <w:bookmarkEnd w:id="34"/>
      <w:bookmarkEnd w:id="35"/>
    </w:p>
    <w:p w14:paraId="09589455" w14:textId="29078872" w:rsidR="0042796F" w:rsidRPr="00623EA2" w:rsidRDefault="0042796F">
      <w:pPr>
        <w:autoSpaceDE w:val="0"/>
        <w:autoSpaceDN w:val="0"/>
        <w:adjustRightInd w:val="0"/>
        <w:jc w:val="center"/>
        <w:rPr>
          <w:b/>
        </w:rPr>
      </w:pPr>
      <w:r w:rsidRPr="00C97780">
        <w:rPr>
          <w:b/>
        </w:rPr>
        <w:t>VI. ОТВЕТСТВЕННОСТЬ СТОРОН</w:t>
      </w:r>
    </w:p>
    <w:p w14:paraId="58568454" w14:textId="2C862921"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w:t>
      </w:r>
      <w:r w:rsidR="004A477B">
        <w:rPr>
          <w:rFonts w:eastAsiaTheme="minorHAnsi"/>
          <w:lang w:eastAsia="en-US"/>
        </w:rPr>
        <w:t xml:space="preserve"> </w:t>
      </w:r>
      <w:r w:rsidRPr="006F0FB2">
        <w:rPr>
          <w:rFonts w:eastAsiaTheme="minorHAnsi"/>
          <w:lang w:eastAsia="en-US"/>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A1F602A"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0B8CFF8" w14:textId="6B5BA5DB" w:rsidR="006F0FB2" w:rsidRPr="006F0FB2" w:rsidRDefault="006F0FB2" w:rsidP="006F0FB2">
      <w:pPr>
        <w:autoSpaceDE w:val="0"/>
        <w:autoSpaceDN w:val="0"/>
        <w:adjustRightInd w:val="0"/>
        <w:ind w:firstLine="709"/>
        <w:jc w:val="both"/>
        <w:rPr>
          <w:rFonts w:eastAsiaTheme="minorHAnsi"/>
          <w:lang w:eastAsia="en-US"/>
        </w:rPr>
      </w:pPr>
      <w:bookmarkStart w:id="36" w:name="Par136"/>
      <w:bookmarkEnd w:id="36"/>
      <w:r w:rsidRPr="006F0FB2">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0F5D71" w14:textId="297383EF"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6F0FB2">
          <w:rPr>
            <w:rFonts w:eastAsiaTheme="minorHAnsi"/>
            <w:lang w:eastAsia="en-US"/>
          </w:rPr>
          <w:t>Правилами</w:t>
        </w:r>
      </w:hyperlink>
      <w:r w:rsidRPr="006F0FB2">
        <w:rPr>
          <w:rFonts w:eastAsiaTheme="minorHAnsi"/>
          <w:lang w:eastAsia="en-US"/>
        </w:rPr>
        <w:t xml:space="preserve"> определения размера штрафа, начисляемого в случае ненадлежащего исполнения заказчиком, </w:t>
      </w:r>
      <w:r w:rsidRPr="006F0FB2">
        <w:rPr>
          <w:rFonts w:eastAsiaTheme="minorHAnsi"/>
          <w:lang w:eastAsia="en-US"/>
        </w:rPr>
        <w:lastRenderedPageBreak/>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(Собрание законодательства Российской Федерации, 2017, № 36, ст. 5458; 2019, № 32, ст. 4721) (далее </w:t>
      </w:r>
      <w:r w:rsidRPr="006F0FB2">
        <w:rPr>
          <w:rFonts w:eastAsiaTheme="minorHAnsi"/>
          <w:lang w:eastAsia="en-US"/>
        </w:rPr>
        <w:sym w:font="Symbol" w:char="F02D"/>
      </w:r>
      <w:r w:rsidRPr="006F0FB2">
        <w:rPr>
          <w:rFonts w:eastAsiaTheme="minorHAnsi"/>
          <w:lang w:eastAsia="en-US"/>
        </w:rPr>
        <w:t xml:space="preserve"> Правила), и составляет 10 (Десять) % от цены Контракта. </w:t>
      </w:r>
    </w:p>
    <w:p w14:paraId="5180BE19" w14:textId="41A52CF1" w:rsidR="006F0FB2" w:rsidRPr="006F0FB2" w:rsidRDefault="006F0FB2" w:rsidP="006F0FB2">
      <w:pPr>
        <w:autoSpaceDE w:val="0"/>
        <w:autoSpaceDN w:val="0"/>
        <w:adjustRightInd w:val="0"/>
        <w:ind w:firstLine="709"/>
        <w:jc w:val="both"/>
        <w:rPr>
          <w:rFonts w:eastAsiaTheme="minorHAnsi"/>
          <w:lang w:eastAsia="en-US"/>
        </w:rPr>
      </w:pPr>
      <w:bookmarkStart w:id="37" w:name="Par138"/>
      <w:bookmarkEnd w:id="37"/>
      <w:r w:rsidRPr="006F0FB2">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3099D46" w14:textId="77777777" w:rsidR="006F0FB2" w:rsidRPr="006F0FB2" w:rsidRDefault="006F0FB2" w:rsidP="006F0FB2">
      <w:pPr>
        <w:autoSpaceDE w:val="0"/>
        <w:autoSpaceDN w:val="0"/>
        <w:adjustRightInd w:val="0"/>
        <w:ind w:firstLine="709"/>
        <w:jc w:val="both"/>
        <w:rPr>
          <w:rFonts w:eastAsiaTheme="minorHAnsi"/>
          <w:lang w:eastAsia="en-US"/>
        </w:rPr>
      </w:pPr>
      <w:bookmarkStart w:id="38" w:name="Par139"/>
      <w:bookmarkStart w:id="39" w:name="Par140"/>
      <w:bookmarkEnd w:id="38"/>
      <w:bookmarkEnd w:id="39"/>
      <w:r w:rsidRPr="006F0FB2">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1/300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2E35841" w14:textId="12955FAA"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6BD7693" w14:textId="77777777" w:rsidR="006F0FB2" w:rsidRPr="006F0FB2" w:rsidRDefault="006F0FB2" w:rsidP="006F0FB2">
      <w:pPr>
        <w:autoSpaceDE w:val="0"/>
        <w:autoSpaceDN w:val="0"/>
        <w:adjustRightInd w:val="0"/>
        <w:ind w:firstLine="709"/>
        <w:jc w:val="both"/>
        <w:rPr>
          <w:rFonts w:eastAsiaTheme="minorHAnsi"/>
          <w:lang w:eastAsia="en-US"/>
        </w:rPr>
      </w:pPr>
      <w:bookmarkStart w:id="40" w:name="Par143"/>
      <w:bookmarkEnd w:id="40"/>
      <w:r w:rsidRPr="006F0FB2">
        <w:rPr>
          <w:rFonts w:eastAsiaTheme="minorHAnsi"/>
          <w:lang w:eastAsia="en-US"/>
        </w:rPr>
        <w:t>6.8. Обеспечение исполнения Контракта и гарантийных обязательств не устанавливается.</w:t>
      </w:r>
    </w:p>
    <w:p w14:paraId="3D7AD1C0"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6.9.</w:t>
      </w:r>
      <w:r w:rsidRPr="006F0FB2" w:rsidDel="002C14BC">
        <w:rPr>
          <w:rFonts w:eastAsiaTheme="minorHAnsi"/>
          <w:lang w:eastAsia="en-US"/>
        </w:rPr>
        <w:t xml:space="preserve"> </w:t>
      </w:r>
      <w:r w:rsidRPr="006F0FB2">
        <w:rPr>
          <w:rFonts w:eastAsiaTheme="minorHAnsi"/>
          <w:lang w:eastAsia="en-US"/>
        </w:rPr>
        <w:t>Применение неустойки (штрафа, пени) не освобождает Стороны от исполнения обязательств по Контракту.</w:t>
      </w:r>
    </w:p>
    <w:p w14:paraId="2BCD7F4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597A58D"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BAF41" w14:textId="21EA01B9" w:rsidR="00B968B2" w:rsidRDefault="006F0FB2" w:rsidP="00B9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F0FB2">
        <w:rPr>
          <w:rFonts w:eastAsiaTheme="minorHAnsi"/>
          <w:lang w:eastAsia="en-US"/>
        </w:rPr>
        <w:t xml:space="preserve">6.12. </w:t>
      </w:r>
      <w:r w:rsidR="00B968B2">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за исключением </w:t>
      </w:r>
      <w:r w:rsidR="00B968B2" w:rsidRPr="008A1637">
        <w:t>оснований для списания такой неустойки (штрафов, пеней) (либо ее части), установленных Правительством Российской Федерации.</w:t>
      </w:r>
    </w:p>
    <w:p w14:paraId="25B6C9E5" w14:textId="2BAF2DFA" w:rsidR="006F0FB2" w:rsidRPr="006F0FB2" w:rsidRDefault="00B968B2" w:rsidP="00B968B2">
      <w:pPr>
        <w:autoSpaceDE w:val="0"/>
        <w:autoSpaceDN w:val="0"/>
        <w:adjustRightInd w:val="0"/>
        <w:ind w:firstLine="709"/>
        <w:jc w:val="both"/>
        <w:rPr>
          <w:rFonts w:eastAsiaTheme="minorHAnsi"/>
          <w:lang w:eastAsia="en-US"/>
        </w:rPr>
      </w:pPr>
      <w:r>
        <w:t xml:space="preserve">6.13. </w:t>
      </w:r>
      <w:r w:rsidR="006F0FB2" w:rsidRPr="006F0FB2">
        <w:rPr>
          <w:rFonts w:eastAsiaTheme="minorHAnsi"/>
          <w:lang w:eastAsia="en-US"/>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D8FE11"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19DB2E46" w14:textId="5DA7E8CF" w:rsidR="00E0495E" w:rsidRPr="000A19C3" w:rsidRDefault="0052668E" w:rsidP="006F0FB2">
      <w:pPr>
        <w:pStyle w:val="s3"/>
        <w:spacing w:before="0" w:beforeAutospacing="0" w:after="0" w:afterAutospacing="0"/>
        <w:jc w:val="center"/>
        <w:rPr>
          <w:rFonts w:eastAsiaTheme="minorHAnsi"/>
          <w:b/>
          <w:lang w:eastAsia="en-US"/>
        </w:rPr>
      </w:pPr>
      <w:r w:rsidRPr="0052668E">
        <w:rPr>
          <w:rFonts w:eastAsiaTheme="minorHAnsi"/>
          <w:b/>
          <w:lang w:eastAsia="en-US"/>
        </w:rPr>
        <w:t xml:space="preserve">VII. </w:t>
      </w:r>
      <w:r w:rsidR="00E0495E" w:rsidRPr="000A19C3">
        <w:rPr>
          <w:rFonts w:eastAsiaTheme="minorHAnsi"/>
          <w:b/>
          <w:lang w:eastAsia="en-US"/>
        </w:rPr>
        <w:t>ИСКЛЮЧИТЕЛЬНЫЕ ПРАВА</w:t>
      </w:r>
    </w:p>
    <w:p w14:paraId="088AE70F" w14:textId="5F3D7DF7"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.1. Поставщик гарантирует отсутствие нарушения исключительных прав третьих лиц, связанных с поставкой и использованием Товара.</w:t>
      </w:r>
    </w:p>
    <w:p w14:paraId="53CEE3B2" w14:textId="55E85AD1"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E7908B6"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64501A16" w14:textId="3C68B6C9" w:rsidR="00B013F1" w:rsidRPr="00572CCB" w:rsidRDefault="006F0FB2" w:rsidP="00B013F1">
      <w:pPr>
        <w:autoSpaceDE w:val="0"/>
        <w:autoSpaceDN w:val="0"/>
        <w:adjustRightInd w:val="0"/>
        <w:jc w:val="center"/>
        <w:outlineLvl w:val="0"/>
        <w:rPr>
          <w:b/>
        </w:rPr>
      </w:pPr>
      <w:r w:rsidRPr="006F0FB2">
        <w:rPr>
          <w:b/>
        </w:rPr>
        <w:t xml:space="preserve">VIII. </w:t>
      </w:r>
      <w:r w:rsidR="00B013F1" w:rsidRPr="00B013F1">
        <w:rPr>
          <w:b/>
        </w:rPr>
        <w:t>ОБСТОЯТЕЛЬСТВА НЕПРЕОДОЛИМОЙ СИЛЫ</w:t>
      </w:r>
    </w:p>
    <w:p w14:paraId="7005B460" w14:textId="2F6C77DD" w:rsidR="00B013F1" w:rsidRDefault="006F0FB2" w:rsidP="00572CCB">
      <w:pPr>
        <w:autoSpaceDE w:val="0"/>
        <w:autoSpaceDN w:val="0"/>
        <w:adjustRightInd w:val="0"/>
        <w:ind w:firstLine="709"/>
        <w:jc w:val="both"/>
      </w:pPr>
      <w:r>
        <w:t>8</w:t>
      </w:r>
      <w:r w:rsidR="00B013F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5E5C6C8" w14:textId="651515C1" w:rsidR="00B013F1" w:rsidRDefault="006F0FB2" w:rsidP="00572CCB">
      <w:pPr>
        <w:autoSpaceDE w:val="0"/>
        <w:autoSpaceDN w:val="0"/>
        <w:adjustRightInd w:val="0"/>
        <w:ind w:firstLine="709"/>
        <w:jc w:val="both"/>
      </w:pPr>
      <w:r>
        <w:t>8</w:t>
      </w:r>
      <w:r w:rsidR="00B013F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B079C87" w14:textId="487ECFB9" w:rsidR="00B013F1" w:rsidRDefault="006F0FB2" w:rsidP="00572CCB">
      <w:pPr>
        <w:autoSpaceDE w:val="0"/>
        <w:autoSpaceDN w:val="0"/>
        <w:adjustRightInd w:val="0"/>
        <w:ind w:firstLine="709"/>
        <w:jc w:val="both"/>
      </w:pPr>
      <w:r>
        <w:lastRenderedPageBreak/>
        <w:t>8</w:t>
      </w:r>
      <w:r w:rsidR="00B013F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0CD7E2" w14:textId="798E9133" w:rsidR="00B013F1" w:rsidRDefault="006F0FB2" w:rsidP="00572CCB">
      <w:pPr>
        <w:autoSpaceDE w:val="0"/>
        <w:autoSpaceDN w:val="0"/>
        <w:adjustRightInd w:val="0"/>
        <w:ind w:firstLine="709"/>
        <w:jc w:val="both"/>
      </w:pPr>
      <w:r>
        <w:t>8</w:t>
      </w:r>
      <w:r w:rsidR="00B013F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2E837" w14:textId="77777777" w:rsidR="002E6C7A" w:rsidRDefault="002E6C7A" w:rsidP="002E6C7A">
      <w:pPr>
        <w:autoSpaceDE w:val="0"/>
        <w:autoSpaceDN w:val="0"/>
        <w:adjustRightInd w:val="0"/>
        <w:jc w:val="center"/>
        <w:outlineLvl w:val="0"/>
      </w:pPr>
    </w:p>
    <w:p w14:paraId="39539492" w14:textId="699B353F" w:rsidR="002E6C7A" w:rsidRPr="002E6C7A" w:rsidRDefault="00B16BA9" w:rsidP="00572CCB">
      <w:pPr>
        <w:autoSpaceDE w:val="0"/>
        <w:autoSpaceDN w:val="0"/>
        <w:adjustRightInd w:val="0"/>
        <w:jc w:val="center"/>
        <w:outlineLvl w:val="0"/>
        <w:rPr>
          <w:b/>
        </w:rPr>
      </w:pPr>
      <w:r>
        <w:rPr>
          <w:b/>
          <w:lang w:val="en-US"/>
        </w:rPr>
        <w:t>I</w:t>
      </w:r>
      <w:r w:rsidR="00E615EC">
        <w:rPr>
          <w:b/>
          <w:lang w:val="en-US"/>
        </w:rPr>
        <w:t>X</w:t>
      </w:r>
      <w:r w:rsidR="002E6C7A" w:rsidRPr="00572CCB">
        <w:rPr>
          <w:b/>
        </w:rPr>
        <w:t xml:space="preserve">. </w:t>
      </w:r>
      <w:r w:rsidR="002E6C7A" w:rsidRPr="002E6C7A">
        <w:rPr>
          <w:b/>
        </w:rPr>
        <w:t>РАССМОТРЕНИЕ И РАЗРЕШЕНИЕ СПОРОВ</w:t>
      </w:r>
    </w:p>
    <w:p w14:paraId="567771FD" w14:textId="0C5AEF2B" w:rsidR="002E6C7A" w:rsidRPr="00623EA2" w:rsidRDefault="006D7DDD" w:rsidP="00572CCB">
      <w:pPr>
        <w:autoSpaceDE w:val="0"/>
        <w:autoSpaceDN w:val="0"/>
        <w:adjustRightInd w:val="0"/>
        <w:ind w:firstLine="709"/>
        <w:jc w:val="both"/>
      </w:pPr>
      <w:r>
        <w:t>9</w:t>
      </w:r>
      <w:r w:rsidR="002E6C7A" w:rsidRPr="00623EA2">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5CE5A8" w14:textId="70B1B95D" w:rsidR="002E6C7A" w:rsidRPr="00623EA2" w:rsidRDefault="006D7DDD" w:rsidP="00572CCB">
      <w:pPr>
        <w:autoSpaceDE w:val="0"/>
        <w:autoSpaceDN w:val="0"/>
        <w:adjustRightInd w:val="0"/>
        <w:ind w:firstLine="709"/>
        <w:jc w:val="both"/>
      </w:pPr>
      <w:r>
        <w:t>9</w:t>
      </w:r>
      <w:r w:rsidR="002E6C7A" w:rsidRPr="00623EA2">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9E32356" w14:textId="0783BA6D" w:rsidR="002E6C7A" w:rsidRDefault="006D7DDD" w:rsidP="00572CCB">
      <w:pPr>
        <w:autoSpaceDE w:val="0"/>
        <w:autoSpaceDN w:val="0"/>
        <w:adjustRightInd w:val="0"/>
        <w:ind w:firstLine="709"/>
        <w:jc w:val="both"/>
      </w:pPr>
      <w:r>
        <w:t>9</w:t>
      </w:r>
      <w:r w:rsidR="002E6C7A" w:rsidRPr="00623EA2">
        <w:t>.3. Срок рассмотрения претензии не может превышать 1</w:t>
      </w:r>
      <w:r w:rsidR="002E6C7A" w:rsidRPr="00C97780">
        <w:t>4</w:t>
      </w:r>
      <w:r w:rsidR="002E6C7A" w:rsidRPr="00623EA2">
        <w:t xml:space="preserve"> (</w:t>
      </w:r>
      <w:r w:rsidR="002E6C7A" w:rsidRPr="00C97780">
        <w:t>Четырнадцать</w:t>
      </w:r>
      <w:r w:rsidR="002E6C7A" w:rsidRPr="00623EA2">
        <w:t>) дней</w:t>
      </w:r>
      <w:r w:rsidR="003D5E58">
        <w:t xml:space="preserve"> с </w:t>
      </w:r>
      <w:r w:rsidR="0090323E">
        <w:t>даты</w:t>
      </w:r>
      <w:r w:rsidR="003D5E58">
        <w:t xml:space="preserve"> ее получения</w:t>
      </w:r>
      <w:r w:rsidR="002E6C7A" w:rsidRPr="00623EA2">
        <w:t xml:space="preserve">. Переписка Сторон может осуществляться в виде писем или телеграмм, а в случаях направления телекса, факса, иного электронного сообщения </w:t>
      </w:r>
      <w:r w:rsidR="002E6C7A" w:rsidRPr="00C97780">
        <w:sym w:font="Symbol" w:char="F02D"/>
      </w:r>
      <w:r w:rsidR="002E6C7A" w:rsidRPr="00623EA2">
        <w:t xml:space="preserve"> с последующим предоставлением оригинала документа.</w:t>
      </w:r>
    </w:p>
    <w:p w14:paraId="49CF9B1E" w14:textId="07694816" w:rsidR="002E6C7A" w:rsidRDefault="006D7DDD" w:rsidP="00572CCB">
      <w:pPr>
        <w:autoSpaceDE w:val="0"/>
        <w:autoSpaceDN w:val="0"/>
        <w:adjustRightInd w:val="0"/>
        <w:ind w:firstLine="709"/>
        <w:jc w:val="both"/>
      </w:pPr>
      <w:r>
        <w:t>9</w:t>
      </w:r>
      <w:r w:rsidR="002E6C7A" w:rsidRPr="00623EA2">
        <w:t>.4. При неурегулировании Сторонами спора в досудебном порядке, спор разрешается в Арбитражном суде города Санкт-Петербурга и Ленинградской области</w:t>
      </w:r>
      <w:r w:rsidR="004D3907">
        <w:t xml:space="preserve"> (в суд</w:t>
      </w:r>
      <w:r w:rsidR="00345E5C">
        <w:t>е</w:t>
      </w:r>
      <w:r w:rsidR="004D3907">
        <w:t xml:space="preserve"> общей юрисдикции по месту нахождения Заказчика, если По</w:t>
      </w:r>
      <w:r w:rsidR="00B00687">
        <w:t>ставщиком</w:t>
      </w:r>
      <w:r w:rsidR="004D3907">
        <w:t xml:space="preserve"> является физическое лицо, не являющееся индивидуальным предпринимателем)</w:t>
      </w:r>
      <w:r w:rsidR="002E6C7A" w:rsidRPr="00623EA2">
        <w:t>.</w:t>
      </w:r>
    </w:p>
    <w:p w14:paraId="3C7EB7EC" w14:textId="77777777" w:rsidR="001B57C4" w:rsidRDefault="001B57C4" w:rsidP="001B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6462B365" w14:textId="7A5D19A0" w:rsidR="001B57C4" w:rsidRPr="00572CCB" w:rsidRDefault="00E615EC" w:rsidP="001B57C4">
      <w:pPr>
        <w:autoSpaceDE w:val="0"/>
        <w:autoSpaceDN w:val="0"/>
        <w:adjustRightInd w:val="0"/>
        <w:jc w:val="center"/>
        <w:outlineLvl w:val="0"/>
        <w:rPr>
          <w:b/>
        </w:rPr>
      </w:pPr>
      <w:r>
        <w:rPr>
          <w:b/>
          <w:lang w:val="en-US"/>
        </w:rPr>
        <w:t>X</w:t>
      </w:r>
      <w:r w:rsidR="001B57C4" w:rsidRPr="001B57C4">
        <w:rPr>
          <w:b/>
        </w:rPr>
        <w:t>. СРОК ДЕЙСТВИЯ И ПОРЯДОК РАСТОРЖЕНИЯ КОНТРАКТА</w:t>
      </w:r>
    </w:p>
    <w:p w14:paraId="398921A7" w14:textId="32A7A69F" w:rsidR="001B57C4" w:rsidRPr="001B57C4" w:rsidRDefault="001B57C4" w:rsidP="00572CCB">
      <w:pPr>
        <w:autoSpaceDE w:val="0"/>
        <w:autoSpaceDN w:val="0"/>
        <w:adjustRightInd w:val="0"/>
        <w:ind w:firstLine="709"/>
        <w:jc w:val="both"/>
      </w:pPr>
      <w:r w:rsidRPr="001B57C4">
        <w:t>1</w:t>
      </w:r>
      <w:r w:rsidR="004F3E82">
        <w:t>0</w:t>
      </w:r>
      <w:r w:rsidRPr="001B57C4">
        <w:t xml:space="preserve">.1. Контракт вступает в силу с момента его подписания обеими Сторонами и действует по </w:t>
      </w:r>
      <w:r w:rsidRPr="00E63B94">
        <w:rPr>
          <w:b/>
        </w:rPr>
        <w:t>31.</w:t>
      </w:r>
      <w:r w:rsidR="00D5270F">
        <w:rPr>
          <w:b/>
        </w:rPr>
        <w:t>12</w:t>
      </w:r>
      <w:r w:rsidRPr="00E63B94">
        <w:rPr>
          <w:b/>
        </w:rPr>
        <w:t>.</w:t>
      </w:r>
      <w:r w:rsidR="0071445E" w:rsidRPr="00E63B94">
        <w:rPr>
          <w:b/>
        </w:rPr>
        <w:t>202</w:t>
      </w:r>
      <w:r w:rsidR="00F445C8">
        <w:rPr>
          <w:b/>
        </w:rPr>
        <w:t>6</w:t>
      </w:r>
      <w:r w:rsidRPr="00E63B94">
        <w:rPr>
          <w:b/>
        </w:rPr>
        <w:t>.</w:t>
      </w:r>
      <w:r w:rsidRPr="001B57C4">
        <w:t xml:space="preserve"> Окончание срока действия Контракта не влечет прекращения неисполненных обязательств Сторон по Контракту</w:t>
      </w:r>
      <w:r w:rsidR="00473F1B">
        <w:t>, в том числе гарантийных обязательств Поставщика</w:t>
      </w:r>
      <w:r w:rsidRPr="001B57C4">
        <w:t xml:space="preserve">. </w:t>
      </w:r>
    </w:p>
    <w:p w14:paraId="5CDCD616" w14:textId="5975B5FE" w:rsidR="001B57C4" w:rsidRDefault="001B57C4" w:rsidP="001B57C4">
      <w:pPr>
        <w:autoSpaceDE w:val="0"/>
        <w:autoSpaceDN w:val="0"/>
        <w:adjustRightInd w:val="0"/>
        <w:ind w:firstLine="709"/>
        <w:jc w:val="both"/>
      </w:pPr>
      <w:r w:rsidRPr="001B57C4">
        <w:t>1</w:t>
      </w:r>
      <w:r w:rsidR="004F3E82">
        <w:t>0</w:t>
      </w:r>
      <w:r w:rsidRPr="001B57C4">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Pr="00572CCB">
        <w:t>ч</w:t>
      </w:r>
      <w:r w:rsidR="00662623">
        <w:t>.</w:t>
      </w:r>
      <w:r w:rsidRPr="00572CCB">
        <w:t xml:space="preserve"> 9</w:t>
      </w:r>
      <w:r w:rsidRPr="001B57C4">
        <w:t xml:space="preserve"> </w:t>
      </w:r>
      <w:r w:rsidR="00CE61CB">
        <w:sym w:font="Symbol" w:char="F02D"/>
      </w:r>
      <w:r w:rsidRPr="001B57C4">
        <w:t xml:space="preserve"> </w:t>
      </w:r>
      <w:r w:rsidRPr="00572CCB">
        <w:t>23 ст</w:t>
      </w:r>
      <w:r w:rsidR="00662623">
        <w:t>.</w:t>
      </w:r>
      <w:r w:rsidRPr="00572CCB">
        <w:t xml:space="preserve"> 95</w:t>
      </w:r>
      <w:r w:rsidRPr="001B57C4">
        <w:t xml:space="preserve"> Закона о контрактной системе.</w:t>
      </w:r>
    </w:p>
    <w:p w14:paraId="1F0E02B4" w14:textId="77777777" w:rsidR="00CE61CB" w:rsidRDefault="00CE61CB" w:rsidP="00572CCB">
      <w:pPr>
        <w:autoSpaceDE w:val="0"/>
        <w:autoSpaceDN w:val="0"/>
        <w:adjustRightInd w:val="0"/>
        <w:jc w:val="both"/>
      </w:pPr>
    </w:p>
    <w:p w14:paraId="778A7EC4" w14:textId="533D07D8" w:rsidR="00CE61CB" w:rsidRPr="00572CCB" w:rsidRDefault="00E615EC">
      <w:pPr>
        <w:autoSpaceDE w:val="0"/>
        <w:autoSpaceDN w:val="0"/>
        <w:adjustRightInd w:val="0"/>
        <w:jc w:val="center"/>
        <w:outlineLvl w:val="0"/>
        <w:rPr>
          <w:b/>
        </w:rPr>
      </w:pPr>
      <w:r>
        <w:rPr>
          <w:b/>
          <w:lang w:val="en-US"/>
        </w:rPr>
        <w:t>XI</w:t>
      </w:r>
      <w:r w:rsidR="00CE61CB" w:rsidRPr="00CE61CB">
        <w:rPr>
          <w:b/>
        </w:rPr>
        <w:t>. ПРОЧИЕ ПОЛОЖЕНИЯ</w:t>
      </w:r>
    </w:p>
    <w:p w14:paraId="172E1B11" w14:textId="68CA2B79" w:rsidR="00CE61CB" w:rsidRDefault="00CE61CB" w:rsidP="00572CCB">
      <w:pPr>
        <w:autoSpaceDE w:val="0"/>
        <w:autoSpaceDN w:val="0"/>
        <w:adjustRightInd w:val="0"/>
        <w:ind w:firstLine="709"/>
        <w:jc w:val="both"/>
      </w:pPr>
      <w:r>
        <w:t>1</w:t>
      </w:r>
      <w:r w:rsidR="00026129">
        <w:t>1</w:t>
      </w:r>
      <w:r>
        <w:t>.1. Во всем, что не предусмотрено Контрактом, Стороны руководствуются законодательством Российской Федерации.</w:t>
      </w:r>
    </w:p>
    <w:p w14:paraId="5ED12A60" w14:textId="30F4BE8F" w:rsidR="00CE61CB" w:rsidRDefault="00CE61CB" w:rsidP="00572CCB">
      <w:pPr>
        <w:autoSpaceDE w:val="0"/>
        <w:autoSpaceDN w:val="0"/>
        <w:adjustRightInd w:val="0"/>
        <w:ind w:firstLine="709"/>
        <w:jc w:val="both"/>
      </w:pPr>
      <w:r>
        <w:t>1</w:t>
      </w:r>
      <w:r w:rsidR="00026129">
        <w:t>1</w:t>
      </w:r>
      <w:r>
        <w:t>.2.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19537E7E" w14:textId="7047682A" w:rsidR="00CE61CB" w:rsidRDefault="00CE61CB" w:rsidP="00572CCB">
      <w:pPr>
        <w:autoSpaceDE w:val="0"/>
        <w:autoSpaceDN w:val="0"/>
        <w:adjustRightInd w:val="0"/>
        <w:ind w:firstLine="709"/>
        <w:jc w:val="both"/>
      </w:pPr>
      <w:r>
        <w:t>1</w:t>
      </w:r>
      <w:r w:rsidR="00026129">
        <w:t>1</w:t>
      </w:r>
      <w: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328648B" w14:textId="3BCFE566" w:rsidR="00CE61CB" w:rsidRPr="00CE61CB" w:rsidRDefault="00CE61CB" w:rsidP="00572CCB">
      <w:pPr>
        <w:autoSpaceDE w:val="0"/>
        <w:autoSpaceDN w:val="0"/>
        <w:adjustRightInd w:val="0"/>
        <w:ind w:firstLine="709"/>
        <w:jc w:val="both"/>
      </w:pPr>
      <w:r>
        <w:t>1</w:t>
      </w:r>
      <w:r w:rsidR="00026129">
        <w:t>1</w:t>
      </w:r>
      <w:r>
        <w:t xml:space="preserve">.4. Изменение условий Контракта при его исполнении не допускается, за исключением случаев, </w:t>
      </w:r>
      <w:r w:rsidRPr="00CE61CB">
        <w:t>предусмотренных Закон</w:t>
      </w:r>
      <w:r w:rsidR="00B00687">
        <w:t>ом</w:t>
      </w:r>
      <w:r w:rsidRPr="00CE61CB">
        <w:t xml:space="preserve"> о контрактной системе.</w:t>
      </w:r>
    </w:p>
    <w:p w14:paraId="2FA5E7E3" w14:textId="3350F5F5" w:rsidR="00CE61CB" w:rsidRDefault="00CE61CB" w:rsidP="00572CCB">
      <w:pPr>
        <w:autoSpaceDE w:val="0"/>
        <w:autoSpaceDN w:val="0"/>
        <w:adjustRightInd w:val="0"/>
        <w:ind w:firstLine="709"/>
        <w:jc w:val="both"/>
      </w:pPr>
      <w:r>
        <w:t>1</w:t>
      </w:r>
      <w:r w:rsidR="00026129">
        <w:t>1</w:t>
      </w:r>
      <w: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ABDBC92" w14:textId="77777777" w:rsidR="00CE61CB" w:rsidRDefault="00CE61CB" w:rsidP="00572CCB">
      <w:pPr>
        <w:autoSpaceDE w:val="0"/>
        <w:autoSpaceDN w:val="0"/>
        <w:adjustRightInd w:val="0"/>
        <w:ind w:firstLine="709"/>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BF7DCFF" w14:textId="326D183A" w:rsidR="00CE61CB" w:rsidRDefault="00CE61CB" w:rsidP="00572CCB">
      <w:pPr>
        <w:autoSpaceDE w:val="0"/>
        <w:autoSpaceDN w:val="0"/>
        <w:adjustRightInd w:val="0"/>
        <w:ind w:firstLine="709"/>
        <w:jc w:val="both"/>
      </w:pPr>
      <w:r>
        <w:t>1</w:t>
      </w:r>
      <w:r w:rsidR="00026129">
        <w:t>1</w:t>
      </w:r>
      <w: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CD9C945" w14:textId="1DCB80F4" w:rsidR="000446A7" w:rsidRDefault="00CE61CB" w:rsidP="00085B00">
      <w:pPr>
        <w:autoSpaceDE w:val="0"/>
        <w:autoSpaceDN w:val="0"/>
        <w:adjustRightInd w:val="0"/>
        <w:ind w:firstLine="709"/>
        <w:jc w:val="both"/>
      </w:pPr>
      <w:r>
        <w:t>1</w:t>
      </w:r>
      <w:r w:rsidR="00026129">
        <w:t>1</w:t>
      </w:r>
      <w:r>
        <w:t xml:space="preserve">.7. </w:t>
      </w:r>
      <w:r w:rsidR="000F63E3">
        <w:t>Контракт составлен в форме электронного документа, подписанного усиленными электронными подписями Сторон.</w:t>
      </w:r>
    </w:p>
    <w:p w14:paraId="231ED414" w14:textId="77777777" w:rsidR="00085B00" w:rsidRDefault="00085B00" w:rsidP="00085B00">
      <w:pPr>
        <w:autoSpaceDE w:val="0"/>
        <w:autoSpaceDN w:val="0"/>
        <w:adjustRightInd w:val="0"/>
        <w:ind w:firstLine="709"/>
        <w:jc w:val="both"/>
      </w:pPr>
    </w:p>
    <w:p w14:paraId="7B3504A5" w14:textId="3FE67434" w:rsidR="00CE61CB" w:rsidRPr="00572CCB" w:rsidRDefault="000F63E3">
      <w:pPr>
        <w:autoSpaceDE w:val="0"/>
        <w:autoSpaceDN w:val="0"/>
        <w:adjustRightInd w:val="0"/>
        <w:jc w:val="center"/>
        <w:outlineLvl w:val="0"/>
        <w:rPr>
          <w:b/>
        </w:rPr>
      </w:pPr>
      <w:r w:rsidRPr="00572CCB">
        <w:rPr>
          <w:b/>
        </w:rPr>
        <w:t>X</w:t>
      </w:r>
      <w:r w:rsidR="00FD1A7D" w:rsidRPr="00623EA2">
        <w:rPr>
          <w:b/>
        </w:rPr>
        <w:t>I</w:t>
      </w:r>
      <w:r w:rsidR="00A25D8B" w:rsidRPr="00A25D8B">
        <w:rPr>
          <w:b/>
        </w:rPr>
        <w:t>I</w:t>
      </w:r>
      <w:r w:rsidRPr="00572CCB">
        <w:rPr>
          <w:b/>
        </w:rPr>
        <w:t>. ПЕРЕЧЕНЬ ПРИЛОЖЕНИЙ</w:t>
      </w:r>
    </w:p>
    <w:p w14:paraId="3C002C1F" w14:textId="3D4F2711" w:rsidR="00CE61CB" w:rsidRDefault="00CE61CB" w:rsidP="00572CCB">
      <w:pPr>
        <w:autoSpaceDE w:val="0"/>
        <w:autoSpaceDN w:val="0"/>
        <w:adjustRightInd w:val="0"/>
        <w:ind w:firstLine="709"/>
        <w:jc w:val="both"/>
      </w:pPr>
      <w:r>
        <w:t>1</w:t>
      </w:r>
      <w:r w:rsidR="00A25D8B">
        <w:t>2</w:t>
      </w:r>
      <w:r>
        <w:t xml:space="preserve">.1. Неотъемлемой частью Контракта </w:t>
      </w:r>
      <w:r w:rsidR="00662623">
        <w:t xml:space="preserve">являются </w:t>
      </w:r>
      <w:r>
        <w:t>следующ</w:t>
      </w:r>
      <w:r w:rsidR="00A25D8B">
        <w:t>и</w:t>
      </w:r>
      <w:r>
        <w:t>е приложени</w:t>
      </w:r>
      <w:r w:rsidR="00A25D8B">
        <w:t>я</w:t>
      </w:r>
      <w:r>
        <w:t>:</w:t>
      </w:r>
    </w:p>
    <w:p w14:paraId="6DA9769A" w14:textId="30871651" w:rsidR="000F63E3" w:rsidRDefault="00FF3AAA" w:rsidP="000F63E3">
      <w:pPr>
        <w:autoSpaceDE w:val="0"/>
        <w:autoSpaceDN w:val="0"/>
        <w:adjustRightInd w:val="0"/>
        <w:jc w:val="both"/>
      </w:pPr>
      <w:r>
        <w:t xml:space="preserve">- </w:t>
      </w:r>
      <w:r w:rsidR="00E0145B">
        <w:t>с</w:t>
      </w:r>
      <w:r w:rsidR="000F63E3" w:rsidRPr="00623EA2">
        <w:t xml:space="preserve">пецификация (приложение </w:t>
      </w:r>
      <w:r w:rsidR="000F63E3" w:rsidRPr="00C97780">
        <w:t>№</w:t>
      </w:r>
      <w:r w:rsidR="000F63E3" w:rsidRPr="00623EA2">
        <w:t xml:space="preserve"> 1)</w:t>
      </w:r>
      <w:r w:rsidR="000F63E3" w:rsidRPr="00C97780">
        <w:t>;</w:t>
      </w:r>
    </w:p>
    <w:p w14:paraId="11AD9500" w14:textId="4E30AAAC" w:rsidR="00B82816" w:rsidRDefault="00FF3AAA" w:rsidP="00085B00">
      <w:pPr>
        <w:autoSpaceDE w:val="0"/>
        <w:autoSpaceDN w:val="0"/>
        <w:adjustRightInd w:val="0"/>
        <w:jc w:val="both"/>
      </w:pPr>
      <w:r>
        <w:lastRenderedPageBreak/>
        <w:t xml:space="preserve">- </w:t>
      </w:r>
      <w:r w:rsidR="00B00687">
        <w:t>ф</w:t>
      </w:r>
      <w:r w:rsidR="00A25D8B" w:rsidRPr="00A25D8B">
        <w:t>орма акта п</w:t>
      </w:r>
      <w:r w:rsidR="003B023F">
        <w:t>риемки товаров, работ, услуг</w:t>
      </w:r>
      <w:r w:rsidR="00A25D8B" w:rsidRPr="00A25D8B">
        <w:t xml:space="preserve"> (приложение № 2).</w:t>
      </w:r>
    </w:p>
    <w:p w14:paraId="48BEC924" w14:textId="77777777" w:rsidR="00085B00" w:rsidRPr="00085B00" w:rsidRDefault="00085B00" w:rsidP="00085B00">
      <w:pPr>
        <w:autoSpaceDE w:val="0"/>
        <w:autoSpaceDN w:val="0"/>
        <w:adjustRightInd w:val="0"/>
        <w:jc w:val="both"/>
      </w:pPr>
    </w:p>
    <w:p w14:paraId="4B39E6AF" w14:textId="53FDF4EA" w:rsidR="000F63E3" w:rsidRDefault="000F63E3" w:rsidP="000F63E3">
      <w:pPr>
        <w:autoSpaceDE w:val="0"/>
        <w:autoSpaceDN w:val="0"/>
        <w:adjustRightInd w:val="0"/>
        <w:jc w:val="center"/>
        <w:rPr>
          <w:b/>
        </w:rPr>
      </w:pPr>
      <w:bookmarkStart w:id="41" w:name="Par7"/>
      <w:bookmarkEnd w:id="41"/>
      <w:r w:rsidRPr="00C97780">
        <w:rPr>
          <w:b/>
        </w:rPr>
        <w:t>X</w:t>
      </w:r>
      <w:r w:rsidR="00DF607E" w:rsidRPr="00623EA2">
        <w:rPr>
          <w:b/>
        </w:rPr>
        <w:t>I</w:t>
      </w:r>
      <w:r w:rsidR="00DF607E" w:rsidRPr="00A25D8B">
        <w:rPr>
          <w:b/>
        </w:rPr>
        <w:t>I</w:t>
      </w:r>
      <w:r w:rsidR="00DF607E" w:rsidRPr="00623EA2">
        <w:rPr>
          <w:b/>
        </w:rPr>
        <w:t>I</w:t>
      </w:r>
      <w:r w:rsidRPr="00C97780">
        <w:rPr>
          <w:b/>
        </w:rPr>
        <w:t>. АДРЕСА И БАНКОВСКИЕ РЕКВИЗИТЫ СТОРОН</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102"/>
        <w:gridCol w:w="5103"/>
      </w:tblGrid>
      <w:tr w:rsidR="00B00687" w:rsidRPr="00B82816" w14:paraId="7902BD17" w14:textId="77777777" w:rsidTr="00E15052">
        <w:tc>
          <w:tcPr>
            <w:tcW w:w="2500" w:type="pct"/>
          </w:tcPr>
          <w:p w14:paraId="307861BE" w14:textId="77777777" w:rsidR="00B00687" w:rsidRDefault="00B00687" w:rsidP="00B00687">
            <w:pPr>
              <w:autoSpaceDE w:val="0"/>
              <w:autoSpaceDN w:val="0"/>
              <w:adjustRightInd w:val="0"/>
              <w:jc w:val="center"/>
              <w:rPr>
                <w:bCs/>
                <w:sz w:val="22"/>
                <w:szCs w:val="22"/>
              </w:rPr>
            </w:pPr>
            <w:r w:rsidRPr="00572CCB">
              <w:rPr>
                <w:b/>
                <w:bCs/>
                <w:sz w:val="22"/>
                <w:szCs w:val="22"/>
              </w:rPr>
              <w:t>ЗАКАЗЧИК</w:t>
            </w:r>
            <w:r w:rsidRPr="00623EA2">
              <w:rPr>
                <w:bCs/>
                <w:sz w:val="22"/>
                <w:szCs w:val="22"/>
              </w:rPr>
              <w:t>:</w:t>
            </w:r>
          </w:p>
          <w:p w14:paraId="154A9004"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наименование: </w:t>
            </w:r>
          </w:p>
          <w:p w14:paraId="6883A2B2" w14:textId="77777777" w:rsidR="00B00687" w:rsidRPr="00572CCB" w:rsidRDefault="00B00687" w:rsidP="00B00687">
            <w:pPr>
              <w:autoSpaceDE w:val="0"/>
              <w:autoSpaceDN w:val="0"/>
              <w:adjustRightInd w:val="0"/>
              <w:rPr>
                <w:sz w:val="22"/>
                <w:szCs w:val="22"/>
              </w:rPr>
            </w:pPr>
            <w:r w:rsidRPr="00572CCB">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1D057E2D"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p>
          <w:p w14:paraId="76C65352" w14:textId="77777777" w:rsidR="00B00687" w:rsidRPr="00572CCB" w:rsidRDefault="00B00687" w:rsidP="00B00687">
            <w:pPr>
              <w:autoSpaceDE w:val="0"/>
              <w:autoSpaceDN w:val="0"/>
              <w:adjustRightInd w:val="0"/>
              <w:jc w:val="both"/>
              <w:rPr>
                <w:sz w:val="22"/>
                <w:szCs w:val="22"/>
              </w:rPr>
            </w:pPr>
            <w:r w:rsidRPr="00572CCB">
              <w:rPr>
                <w:sz w:val="22"/>
                <w:szCs w:val="22"/>
              </w:rPr>
              <w:t>СПб ГБУ «Дирекция по управлению объектами административного назначения»</w:t>
            </w:r>
          </w:p>
          <w:p w14:paraId="31775BDD"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191144, Санкт-Петербург, ул. Новгородская, д. 20, литер А</w:t>
            </w:r>
            <w:r>
              <w:rPr>
                <w:sz w:val="22"/>
                <w:szCs w:val="22"/>
              </w:rPr>
              <w:t xml:space="preserve">, </w:t>
            </w:r>
            <w:proofErr w:type="spellStart"/>
            <w:r>
              <w:rPr>
                <w:sz w:val="22"/>
                <w:szCs w:val="22"/>
              </w:rPr>
              <w:t>помещ</w:t>
            </w:r>
            <w:proofErr w:type="spellEnd"/>
            <w:r>
              <w:rPr>
                <w:sz w:val="22"/>
                <w:szCs w:val="22"/>
              </w:rPr>
              <w:t>. 2-Н</w:t>
            </w:r>
          </w:p>
          <w:p w14:paraId="4B0BF67D" w14:textId="77777777" w:rsidR="00B00687" w:rsidRPr="00572CCB" w:rsidRDefault="00B00687" w:rsidP="00B00687">
            <w:pPr>
              <w:autoSpaceDE w:val="0"/>
              <w:autoSpaceDN w:val="0"/>
              <w:adjustRightInd w:val="0"/>
              <w:jc w:val="both"/>
              <w:rPr>
                <w:sz w:val="22"/>
                <w:szCs w:val="22"/>
              </w:rPr>
            </w:pPr>
            <w:r w:rsidRPr="00572CCB">
              <w:rPr>
                <w:sz w:val="22"/>
                <w:szCs w:val="22"/>
              </w:rPr>
              <w:t xml:space="preserve">ИНН 7813088195 </w:t>
            </w:r>
          </w:p>
          <w:p w14:paraId="24FC0502" w14:textId="77777777" w:rsidR="00B00687" w:rsidRDefault="00B00687" w:rsidP="00B00687">
            <w:pPr>
              <w:autoSpaceDE w:val="0"/>
              <w:autoSpaceDN w:val="0"/>
              <w:adjustRightInd w:val="0"/>
              <w:jc w:val="both"/>
              <w:rPr>
                <w:sz w:val="22"/>
                <w:szCs w:val="22"/>
              </w:rPr>
            </w:pPr>
            <w:r w:rsidRPr="00572CCB">
              <w:rPr>
                <w:sz w:val="22"/>
                <w:szCs w:val="22"/>
              </w:rPr>
              <w:t>КПП 784201001</w:t>
            </w:r>
          </w:p>
          <w:p w14:paraId="7358F145" w14:textId="77777777" w:rsidR="00B00687" w:rsidRPr="00572CCB" w:rsidRDefault="00B00687" w:rsidP="00B00687">
            <w:pPr>
              <w:autoSpaceDE w:val="0"/>
              <w:autoSpaceDN w:val="0"/>
              <w:adjustRightInd w:val="0"/>
              <w:jc w:val="both"/>
              <w:rPr>
                <w:sz w:val="22"/>
                <w:szCs w:val="22"/>
              </w:rPr>
            </w:pPr>
            <w:r w:rsidRPr="00A9584E">
              <w:rPr>
                <w:sz w:val="22"/>
                <w:szCs w:val="22"/>
              </w:rPr>
              <w:t>ОГРН 1037828036674</w:t>
            </w:r>
          </w:p>
          <w:p w14:paraId="362CD236" w14:textId="77777777" w:rsidR="00B00687" w:rsidRPr="004223C2" w:rsidRDefault="00B00687" w:rsidP="00B00687">
            <w:pPr>
              <w:rPr>
                <w:sz w:val="22"/>
                <w:szCs w:val="22"/>
                <w:u w:val="single"/>
              </w:rPr>
            </w:pPr>
            <w:r w:rsidRPr="004223C2">
              <w:rPr>
                <w:sz w:val="22"/>
                <w:szCs w:val="22"/>
                <w:u w:val="single"/>
              </w:rPr>
              <w:t>Банковские реквизиты:</w:t>
            </w:r>
            <w:r w:rsidRPr="004223C2">
              <w:rPr>
                <w:b/>
                <w:bCs/>
                <w:sz w:val="22"/>
                <w:szCs w:val="22"/>
                <w:u w:val="single"/>
              </w:rPr>
              <w:t xml:space="preserve"> </w:t>
            </w:r>
          </w:p>
          <w:p w14:paraId="70893C0E" w14:textId="77777777" w:rsidR="00B00687" w:rsidRPr="004223C2" w:rsidRDefault="00B00687" w:rsidP="00B00687">
            <w:pPr>
              <w:rPr>
                <w:sz w:val="22"/>
                <w:szCs w:val="22"/>
              </w:rPr>
            </w:pPr>
            <w:r w:rsidRPr="004223C2">
              <w:rPr>
                <w:sz w:val="22"/>
                <w:szCs w:val="22"/>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5BD1C824" w14:textId="096880D6" w:rsidR="00B00687" w:rsidRPr="004223C2" w:rsidRDefault="00CC44EC" w:rsidP="00B00687">
            <w:pPr>
              <w:rPr>
                <w:sz w:val="22"/>
                <w:szCs w:val="22"/>
              </w:rPr>
            </w:pPr>
            <w:r w:rsidRPr="00DD7C99">
              <w:rPr>
                <w:sz w:val="22"/>
                <w:szCs w:val="22"/>
              </w:rPr>
              <w:t xml:space="preserve">ОКЦ №1 </w:t>
            </w:r>
            <w:r w:rsidR="00B00687" w:rsidRPr="004223C2">
              <w:rPr>
                <w:sz w:val="22"/>
                <w:szCs w:val="22"/>
              </w:rPr>
              <w:t>Северо-Западное ГУ Банка России</w:t>
            </w:r>
            <w:r>
              <w:rPr>
                <w:sz w:val="22"/>
                <w:szCs w:val="22"/>
              </w:rPr>
              <w:t xml:space="preserve"> </w:t>
            </w:r>
            <w:r w:rsidR="00B00687" w:rsidRPr="004223C2">
              <w:rPr>
                <w:sz w:val="22"/>
                <w:szCs w:val="22"/>
              </w:rPr>
              <w:t>//</w:t>
            </w:r>
            <w:r>
              <w:rPr>
                <w:sz w:val="22"/>
                <w:szCs w:val="22"/>
              </w:rPr>
              <w:t xml:space="preserve"> </w:t>
            </w:r>
            <w:r w:rsidR="00B00687" w:rsidRPr="004223C2">
              <w:rPr>
                <w:sz w:val="22"/>
                <w:szCs w:val="22"/>
              </w:rPr>
              <w:t>УФК по г. Санкт-Петербургу, г. Санкт-Петербург</w:t>
            </w:r>
          </w:p>
          <w:p w14:paraId="19F7EC04" w14:textId="77777777" w:rsidR="00B00687" w:rsidRPr="004223C2" w:rsidRDefault="00B00687" w:rsidP="00B00687">
            <w:pPr>
              <w:rPr>
                <w:sz w:val="22"/>
                <w:szCs w:val="22"/>
              </w:rPr>
            </w:pPr>
            <w:r w:rsidRPr="004223C2">
              <w:rPr>
                <w:sz w:val="22"/>
                <w:szCs w:val="22"/>
              </w:rPr>
              <w:t>БИК 014030106</w:t>
            </w:r>
          </w:p>
          <w:p w14:paraId="57260E3F" w14:textId="77777777" w:rsidR="00B00687" w:rsidRPr="004223C2" w:rsidRDefault="00B00687" w:rsidP="00B00687">
            <w:pPr>
              <w:rPr>
                <w:sz w:val="22"/>
                <w:szCs w:val="22"/>
              </w:rPr>
            </w:pPr>
            <w:r w:rsidRPr="004223C2">
              <w:rPr>
                <w:sz w:val="22"/>
                <w:szCs w:val="22"/>
              </w:rPr>
              <w:t>Счет банка 40102810945370000005</w:t>
            </w:r>
          </w:p>
          <w:p w14:paraId="69FD7AF3" w14:textId="77777777" w:rsidR="00B00687" w:rsidRPr="004223C2" w:rsidRDefault="00B00687" w:rsidP="00B00687">
            <w:pPr>
              <w:rPr>
                <w:sz w:val="22"/>
                <w:szCs w:val="22"/>
              </w:rPr>
            </w:pPr>
            <w:r w:rsidRPr="004223C2">
              <w:rPr>
                <w:sz w:val="22"/>
                <w:szCs w:val="22"/>
              </w:rPr>
              <w:t>Казначейский счет 03224643400000007200</w:t>
            </w:r>
          </w:p>
          <w:p w14:paraId="3C62A3FB" w14:textId="77777777" w:rsidR="00B00687" w:rsidRPr="00AC1A3E" w:rsidRDefault="00B00687" w:rsidP="00B00687">
            <w:pPr>
              <w:autoSpaceDE w:val="0"/>
              <w:autoSpaceDN w:val="0"/>
              <w:adjustRightInd w:val="0"/>
              <w:jc w:val="both"/>
              <w:rPr>
                <w:sz w:val="22"/>
                <w:szCs w:val="22"/>
              </w:rPr>
            </w:pPr>
            <w:r w:rsidRPr="00572CCB">
              <w:rPr>
                <w:sz w:val="22"/>
                <w:szCs w:val="22"/>
              </w:rPr>
              <w:t xml:space="preserve">ОКОПФ 75203, ОКВЭД2 84.11.8, ОКПО 07662017, ОКАТО 40298000000, ОКТМО 40911000, ОКФС 13, </w:t>
            </w:r>
            <w:r w:rsidRPr="00AC1A3E">
              <w:rPr>
                <w:sz w:val="22"/>
                <w:szCs w:val="22"/>
              </w:rPr>
              <w:t>ОКОГУ 2300001</w:t>
            </w:r>
          </w:p>
          <w:p w14:paraId="17763159" w14:textId="1F8B74FA" w:rsidR="0035647E" w:rsidRPr="0035647E" w:rsidRDefault="00BE3DE3" w:rsidP="0035647E">
            <w:pPr>
              <w:autoSpaceDE w:val="0"/>
              <w:autoSpaceDN w:val="0"/>
              <w:adjustRightInd w:val="0"/>
              <w:rPr>
                <w:sz w:val="22"/>
                <w:szCs w:val="22"/>
              </w:rPr>
            </w:pPr>
            <w:r w:rsidRPr="00334BA2">
              <w:rPr>
                <w:sz w:val="22"/>
                <w:szCs w:val="22"/>
              </w:rPr>
              <w:t xml:space="preserve">Ответственное лицо: </w:t>
            </w:r>
            <w:r w:rsidR="006F2E74">
              <w:rPr>
                <w:sz w:val="22"/>
                <w:szCs w:val="22"/>
              </w:rPr>
              <w:t>Милосветов</w:t>
            </w:r>
            <w:r w:rsidR="006F2E74">
              <w:rPr>
                <w:sz w:val="22"/>
                <w:szCs w:val="22"/>
              </w:rPr>
              <w:br/>
              <w:t>Виктор Евгеньевич</w:t>
            </w:r>
            <w:r w:rsidR="0035647E" w:rsidRPr="0035647E">
              <w:rPr>
                <w:sz w:val="22"/>
                <w:szCs w:val="22"/>
              </w:rPr>
              <w:t>,</w:t>
            </w:r>
          </w:p>
          <w:p w14:paraId="2C4FF382" w14:textId="441365D3" w:rsidR="0035647E" w:rsidRPr="0035647E" w:rsidRDefault="0035647E" w:rsidP="0035647E">
            <w:pPr>
              <w:autoSpaceDE w:val="0"/>
              <w:autoSpaceDN w:val="0"/>
              <w:adjustRightInd w:val="0"/>
              <w:rPr>
                <w:sz w:val="22"/>
                <w:szCs w:val="22"/>
              </w:rPr>
            </w:pPr>
            <w:r w:rsidRPr="0035647E">
              <w:rPr>
                <w:sz w:val="22"/>
                <w:szCs w:val="22"/>
              </w:rPr>
              <w:t xml:space="preserve">Телефон: 8 (812) </w:t>
            </w:r>
            <w:r w:rsidR="00C42B43" w:rsidRPr="00C42B43">
              <w:rPr>
                <w:sz w:val="22"/>
                <w:szCs w:val="22"/>
              </w:rPr>
              <w:t>241-45-</w:t>
            </w:r>
            <w:r w:rsidR="006F2E74">
              <w:rPr>
                <w:sz w:val="22"/>
                <w:szCs w:val="22"/>
              </w:rPr>
              <w:t>86</w:t>
            </w:r>
            <w:r w:rsidRPr="0035647E">
              <w:rPr>
                <w:sz w:val="22"/>
                <w:szCs w:val="22"/>
              </w:rPr>
              <w:t>,</w:t>
            </w:r>
          </w:p>
          <w:p w14:paraId="0E418FB4" w14:textId="32DD0437" w:rsidR="0007041A" w:rsidRPr="000B417F" w:rsidRDefault="0035647E" w:rsidP="0035647E">
            <w:pPr>
              <w:autoSpaceDE w:val="0"/>
              <w:autoSpaceDN w:val="0"/>
              <w:adjustRightInd w:val="0"/>
              <w:rPr>
                <w:sz w:val="22"/>
                <w:szCs w:val="22"/>
              </w:rPr>
            </w:pPr>
            <w:r w:rsidRPr="0035647E">
              <w:rPr>
                <w:sz w:val="22"/>
                <w:szCs w:val="22"/>
              </w:rPr>
              <w:t>Адрес электронной почты:</w:t>
            </w:r>
            <w:r w:rsidR="006F2E74" w:rsidRPr="00747C4E">
              <w:rPr>
                <w:sz w:val="22"/>
                <w:szCs w:val="22"/>
              </w:rPr>
              <w:t xml:space="preserve"> vmilosvetov@duoan.udel.gov.spb.ru</w:t>
            </w:r>
            <w:r>
              <w:rPr>
                <w:sz w:val="22"/>
                <w:szCs w:val="22"/>
              </w:rPr>
              <w:t>.</w:t>
            </w:r>
          </w:p>
        </w:tc>
        <w:tc>
          <w:tcPr>
            <w:tcW w:w="2500" w:type="pct"/>
          </w:tcPr>
          <w:p w14:paraId="04329275" w14:textId="77777777" w:rsidR="00B00687" w:rsidRPr="00572CCB" w:rsidRDefault="00B00687" w:rsidP="00B00687">
            <w:pPr>
              <w:autoSpaceDE w:val="0"/>
              <w:autoSpaceDN w:val="0"/>
              <w:adjustRightInd w:val="0"/>
              <w:jc w:val="center"/>
              <w:rPr>
                <w:sz w:val="22"/>
                <w:szCs w:val="22"/>
              </w:rPr>
            </w:pPr>
            <w:r w:rsidRPr="00572CCB">
              <w:rPr>
                <w:b/>
                <w:bCs/>
                <w:sz w:val="22"/>
                <w:szCs w:val="22"/>
              </w:rPr>
              <w:t>ПОСТАВЩИК</w:t>
            </w:r>
            <w:r w:rsidRPr="00572CCB">
              <w:rPr>
                <w:rStyle w:val="a7"/>
                <w:sz w:val="22"/>
                <w:szCs w:val="22"/>
              </w:rPr>
              <w:footnoteReference w:id="10"/>
            </w:r>
            <w:r>
              <w:rPr>
                <w:b/>
                <w:sz w:val="22"/>
                <w:szCs w:val="22"/>
                <w:vertAlign w:val="superscript"/>
              </w:rPr>
              <w:t xml:space="preserve">, </w:t>
            </w:r>
            <w:r w:rsidRPr="00572CCB">
              <w:rPr>
                <w:rStyle w:val="a7"/>
                <w:b/>
                <w:sz w:val="22"/>
                <w:szCs w:val="22"/>
              </w:rPr>
              <w:footnoteReference w:id="11"/>
            </w:r>
            <w:r w:rsidRPr="00572CCB">
              <w:rPr>
                <w:sz w:val="22"/>
                <w:szCs w:val="22"/>
              </w:rPr>
              <w:t>:</w:t>
            </w:r>
          </w:p>
          <w:p w14:paraId="23295079"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w:t>
            </w:r>
            <w:r>
              <w:rPr>
                <w:sz w:val="22"/>
                <w:szCs w:val="22"/>
              </w:rPr>
              <w:t>н</w:t>
            </w:r>
            <w:r w:rsidRPr="00572CCB">
              <w:rPr>
                <w:sz w:val="22"/>
                <w:szCs w:val="22"/>
              </w:rPr>
              <w:t>аименование: _________________________</w:t>
            </w:r>
          </w:p>
          <w:p w14:paraId="0300EDC1"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r>
              <w:rPr>
                <w:sz w:val="22"/>
                <w:szCs w:val="22"/>
              </w:rPr>
              <w:t>______</w:t>
            </w:r>
            <w:r w:rsidRPr="00572CCB">
              <w:rPr>
                <w:sz w:val="22"/>
                <w:szCs w:val="22"/>
              </w:rPr>
              <w:t>______________</w:t>
            </w:r>
          </w:p>
          <w:p w14:paraId="55ADB6A4"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_______________________</w:t>
            </w:r>
          </w:p>
          <w:p w14:paraId="04448DE5" w14:textId="77777777" w:rsidR="00B00687" w:rsidRPr="00572CCB" w:rsidRDefault="00B00687" w:rsidP="00B00687">
            <w:pPr>
              <w:autoSpaceDE w:val="0"/>
              <w:autoSpaceDN w:val="0"/>
              <w:adjustRightInd w:val="0"/>
              <w:jc w:val="both"/>
              <w:rPr>
                <w:sz w:val="22"/>
                <w:szCs w:val="22"/>
              </w:rPr>
            </w:pPr>
            <w:r w:rsidRPr="00572CCB">
              <w:rPr>
                <w:sz w:val="22"/>
                <w:szCs w:val="22"/>
              </w:rPr>
              <w:t>ИНН _____________________</w:t>
            </w:r>
            <w:r>
              <w:rPr>
                <w:sz w:val="22"/>
                <w:szCs w:val="22"/>
              </w:rPr>
              <w:t>___</w:t>
            </w:r>
            <w:r w:rsidRPr="00572CCB">
              <w:rPr>
                <w:sz w:val="22"/>
                <w:szCs w:val="22"/>
              </w:rPr>
              <w:t>________________</w:t>
            </w:r>
          </w:p>
          <w:p w14:paraId="55044C4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КПП (при наличии) </w:t>
            </w:r>
            <w:r w:rsidRPr="00572CCB">
              <w:rPr>
                <w:rStyle w:val="copytarget"/>
                <w:sz w:val="22"/>
                <w:szCs w:val="22"/>
              </w:rPr>
              <w:t>___________</w:t>
            </w:r>
            <w:r>
              <w:rPr>
                <w:rStyle w:val="copytarget"/>
              </w:rPr>
              <w:t>___</w:t>
            </w:r>
            <w:r w:rsidRPr="00572CCB">
              <w:rPr>
                <w:rStyle w:val="copytarget"/>
                <w:sz w:val="22"/>
                <w:szCs w:val="22"/>
              </w:rPr>
              <w:t>_____________</w:t>
            </w:r>
          </w:p>
          <w:p w14:paraId="20EF2194" w14:textId="77777777" w:rsidR="00B00687" w:rsidRDefault="00B00687" w:rsidP="00B00687">
            <w:pPr>
              <w:autoSpaceDE w:val="0"/>
              <w:autoSpaceDN w:val="0"/>
              <w:adjustRightInd w:val="0"/>
              <w:jc w:val="both"/>
              <w:rPr>
                <w:sz w:val="22"/>
                <w:szCs w:val="22"/>
              </w:rPr>
            </w:pPr>
            <w:r w:rsidRPr="004F5CFA">
              <w:rPr>
                <w:sz w:val="22"/>
                <w:szCs w:val="22"/>
              </w:rPr>
              <w:t>ОГРН</w:t>
            </w:r>
            <w:r>
              <w:rPr>
                <w:sz w:val="22"/>
                <w:szCs w:val="22"/>
              </w:rPr>
              <w:t xml:space="preserve">/ОГРНИП </w:t>
            </w:r>
            <w:r w:rsidRPr="00572CCB">
              <w:rPr>
                <w:sz w:val="22"/>
                <w:szCs w:val="22"/>
              </w:rPr>
              <w:t xml:space="preserve">(при наличии) </w:t>
            </w:r>
            <w:r w:rsidRPr="00572CCB">
              <w:rPr>
                <w:rStyle w:val="copytarget"/>
                <w:sz w:val="22"/>
                <w:szCs w:val="22"/>
              </w:rPr>
              <w:t>___________</w:t>
            </w:r>
            <w:r>
              <w:rPr>
                <w:rStyle w:val="copytarget"/>
              </w:rPr>
              <w:t>___</w:t>
            </w:r>
            <w:r w:rsidRPr="00572CCB">
              <w:rPr>
                <w:rStyle w:val="copytarget"/>
                <w:sz w:val="22"/>
                <w:szCs w:val="22"/>
              </w:rPr>
              <w:t>____</w:t>
            </w:r>
          </w:p>
          <w:p w14:paraId="10E7DFD1" w14:textId="77777777" w:rsidR="00B00687" w:rsidRPr="006948EB" w:rsidRDefault="00B00687" w:rsidP="00B00687">
            <w:pPr>
              <w:autoSpaceDE w:val="0"/>
              <w:autoSpaceDN w:val="0"/>
              <w:adjustRightInd w:val="0"/>
              <w:jc w:val="both"/>
              <w:rPr>
                <w:sz w:val="22"/>
                <w:szCs w:val="22"/>
              </w:rPr>
            </w:pPr>
            <w:r>
              <w:rPr>
                <w:sz w:val="22"/>
                <w:szCs w:val="22"/>
              </w:rPr>
              <w:t xml:space="preserve">Дата постановки на учет </w:t>
            </w:r>
            <w:r w:rsidRPr="00A9584E">
              <w:rPr>
                <w:color w:val="000000"/>
                <w:sz w:val="20"/>
                <w:szCs w:val="20"/>
              </w:rPr>
              <w:t>в налоговом органе:</w:t>
            </w:r>
            <w:r>
              <w:rPr>
                <w:color w:val="000000"/>
                <w:sz w:val="20"/>
                <w:szCs w:val="20"/>
              </w:rPr>
              <w:t xml:space="preserve"> _</w:t>
            </w:r>
            <w:proofErr w:type="gramStart"/>
            <w:r>
              <w:rPr>
                <w:color w:val="000000"/>
                <w:sz w:val="20"/>
                <w:szCs w:val="20"/>
              </w:rPr>
              <w:t>_._</w:t>
            </w:r>
            <w:proofErr w:type="gramEnd"/>
            <w:r>
              <w:rPr>
                <w:color w:val="000000"/>
                <w:sz w:val="20"/>
                <w:szCs w:val="20"/>
              </w:rPr>
              <w:t>_.____</w:t>
            </w:r>
          </w:p>
          <w:p w14:paraId="2A821F7B" w14:textId="77777777" w:rsidR="00B00687" w:rsidRPr="00572CCB" w:rsidRDefault="00B00687" w:rsidP="00B00687">
            <w:pPr>
              <w:autoSpaceDE w:val="0"/>
              <w:autoSpaceDN w:val="0"/>
              <w:adjustRightInd w:val="0"/>
              <w:jc w:val="both"/>
              <w:rPr>
                <w:sz w:val="22"/>
                <w:szCs w:val="22"/>
              </w:rPr>
            </w:pPr>
            <w:r w:rsidRPr="00572CCB">
              <w:rPr>
                <w:sz w:val="22"/>
                <w:szCs w:val="22"/>
              </w:rPr>
              <w:t xml:space="preserve">Банковские реквизиты: </w:t>
            </w:r>
          </w:p>
          <w:p w14:paraId="5CFE8142" w14:textId="77777777" w:rsidR="00B00687" w:rsidRPr="00572CCB" w:rsidRDefault="00B00687" w:rsidP="00B00687">
            <w:pPr>
              <w:autoSpaceDE w:val="0"/>
              <w:autoSpaceDN w:val="0"/>
              <w:adjustRightInd w:val="0"/>
              <w:jc w:val="both"/>
              <w:rPr>
                <w:sz w:val="22"/>
                <w:szCs w:val="22"/>
              </w:rPr>
            </w:pPr>
            <w:r w:rsidRPr="00572CCB">
              <w:rPr>
                <w:sz w:val="22"/>
                <w:szCs w:val="22"/>
              </w:rPr>
              <w:t xml:space="preserve">Наименование банка </w:t>
            </w:r>
            <w:r w:rsidRPr="00572CCB">
              <w:rPr>
                <w:rStyle w:val="copytarget"/>
                <w:sz w:val="22"/>
                <w:szCs w:val="22"/>
              </w:rPr>
              <w:t>_____________</w:t>
            </w:r>
            <w:r>
              <w:rPr>
                <w:rStyle w:val="copytarget"/>
                <w:sz w:val="22"/>
                <w:szCs w:val="22"/>
              </w:rPr>
              <w:t>_</w:t>
            </w:r>
            <w:r>
              <w:rPr>
                <w:rStyle w:val="copytarget"/>
              </w:rPr>
              <w:t>___</w:t>
            </w:r>
            <w:r w:rsidRPr="00572CCB">
              <w:rPr>
                <w:rStyle w:val="copytarget"/>
                <w:sz w:val="22"/>
                <w:szCs w:val="22"/>
              </w:rPr>
              <w:t>_________</w:t>
            </w:r>
          </w:p>
          <w:p w14:paraId="2AB19712" w14:textId="77777777" w:rsidR="00B00687" w:rsidRPr="00572CCB" w:rsidRDefault="00B00687" w:rsidP="00B00687">
            <w:pPr>
              <w:autoSpaceDE w:val="0"/>
              <w:autoSpaceDN w:val="0"/>
              <w:adjustRightInd w:val="0"/>
              <w:jc w:val="both"/>
              <w:rPr>
                <w:sz w:val="22"/>
                <w:szCs w:val="22"/>
              </w:rPr>
            </w:pPr>
            <w:r w:rsidRPr="00572CCB">
              <w:rPr>
                <w:sz w:val="22"/>
                <w:szCs w:val="22"/>
              </w:rPr>
              <w:t xml:space="preserve">р/с </w:t>
            </w:r>
            <w:r w:rsidRPr="00572CCB">
              <w:rPr>
                <w:rStyle w:val="copytarget"/>
                <w:sz w:val="22"/>
                <w:szCs w:val="22"/>
              </w:rPr>
              <w:t>__________________________________</w:t>
            </w:r>
            <w:r>
              <w:rPr>
                <w:rStyle w:val="copytarget"/>
                <w:sz w:val="22"/>
                <w:szCs w:val="22"/>
              </w:rPr>
              <w:t>_</w:t>
            </w:r>
            <w:r>
              <w:rPr>
                <w:rStyle w:val="copytarget"/>
              </w:rPr>
              <w:t>___</w:t>
            </w:r>
            <w:r w:rsidRPr="00572CCB">
              <w:rPr>
                <w:rStyle w:val="copytarget"/>
                <w:sz w:val="22"/>
                <w:szCs w:val="22"/>
              </w:rPr>
              <w:t>____</w:t>
            </w:r>
          </w:p>
          <w:p w14:paraId="79FD5C10"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к/с </w:t>
            </w:r>
            <w:r w:rsidRPr="00572CCB">
              <w:rPr>
                <w:rStyle w:val="copytarget"/>
                <w:sz w:val="22"/>
                <w:szCs w:val="22"/>
              </w:rPr>
              <w:t>______________________________________</w:t>
            </w:r>
            <w:r>
              <w:rPr>
                <w:rStyle w:val="copytarget"/>
                <w:sz w:val="22"/>
                <w:szCs w:val="22"/>
              </w:rPr>
              <w:t>_</w:t>
            </w:r>
            <w:r>
              <w:rPr>
                <w:rStyle w:val="copytarget"/>
              </w:rPr>
              <w:t>___</w:t>
            </w:r>
          </w:p>
          <w:p w14:paraId="07C1B971" w14:textId="15274594" w:rsidR="00B00687" w:rsidRPr="00572CCB" w:rsidRDefault="00B00687" w:rsidP="00B00687">
            <w:pPr>
              <w:autoSpaceDE w:val="0"/>
              <w:autoSpaceDN w:val="0"/>
              <w:adjustRightInd w:val="0"/>
              <w:jc w:val="both"/>
              <w:rPr>
                <w:sz w:val="22"/>
                <w:szCs w:val="22"/>
              </w:rPr>
            </w:pPr>
            <w:r w:rsidRPr="00572CCB">
              <w:rPr>
                <w:sz w:val="22"/>
                <w:szCs w:val="22"/>
              </w:rPr>
              <w:t xml:space="preserve">БИК </w:t>
            </w:r>
            <w:r w:rsidRPr="00572CCB">
              <w:rPr>
                <w:rStyle w:val="copytarget"/>
                <w:sz w:val="22"/>
                <w:szCs w:val="22"/>
              </w:rPr>
              <w:t>____________________________________</w:t>
            </w:r>
            <w:r>
              <w:rPr>
                <w:rStyle w:val="copytarget"/>
                <w:sz w:val="22"/>
                <w:szCs w:val="22"/>
              </w:rPr>
              <w:t>_</w:t>
            </w:r>
            <w:r>
              <w:rPr>
                <w:rStyle w:val="copytarget"/>
              </w:rPr>
              <w:t>___</w:t>
            </w:r>
          </w:p>
          <w:p w14:paraId="2DF3DF9F" w14:textId="77777777" w:rsidR="00B00687" w:rsidRDefault="00B00687" w:rsidP="00B00687">
            <w:pPr>
              <w:autoSpaceDE w:val="0"/>
              <w:autoSpaceDN w:val="0"/>
              <w:adjustRightInd w:val="0"/>
              <w:jc w:val="both"/>
              <w:rPr>
                <w:rStyle w:val="copytarget"/>
                <w:sz w:val="22"/>
                <w:szCs w:val="22"/>
              </w:rPr>
            </w:pPr>
            <w:r w:rsidRPr="00572CCB">
              <w:rPr>
                <w:sz w:val="22"/>
                <w:szCs w:val="22"/>
              </w:rPr>
              <w:t xml:space="preserve">ОКОПФ </w:t>
            </w:r>
            <w:r w:rsidRPr="00572CCB">
              <w:rPr>
                <w:rStyle w:val="copytarget"/>
                <w:sz w:val="22"/>
                <w:szCs w:val="22"/>
              </w:rPr>
              <w:t xml:space="preserve">___________, </w:t>
            </w:r>
            <w:r w:rsidRPr="00572CCB">
              <w:rPr>
                <w:sz w:val="22"/>
                <w:szCs w:val="22"/>
              </w:rPr>
              <w:t xml:space="preserve">ОКПО </w:t>
            </w:r>
            <w:r w:rsidRPr="00572CCB">
              <w:rPr>
                <w:rStyle w:val="copytarget"/>
                <w:sz w:val="22"/>
                <w:szCs w:val="22"/>
              </w:rPr>
              <w:t xml:space="preserve">___________, </w:t>
            </w:r>
          </w:p>
          <w:p w14:paraId="7FD699BE" w14:textId="77777777" w:rsidR="00B00687" w:rsidRDefault="00B00687" w:rsidP="00B00687">
            <w:pPr>
              <w:autoSpaceDE w:val="0"/>
              <w:autoSpaceDN w:val="0"/>
              <w:adjustRightInd w:val="0"/>
              <w:jc w:val="both"/>
              <w:rPr>
                <w:sz w:val="22"/>
                <w:szCs w:val="22"/>
              </w:rPr>
            </w:pPr>
            <w:r w:rsidRPr="00572CCB">
              <w:rPr>
                <w:rStyle w:val="copytarget"/>
                <w:sz w:val="22"/>
                <w:szCs w:val="22"/>
              </w:rPr>
              <w:t>ОКПД2 ___________,</w:t>
            </w:r>
            <w:r w:rsidRPr="00572CCB">
              <w:rPr>
                <w:sz w:val="22"/>
                <w:szCs w:val="22"/>
              </w:rPr>
              <w:t xml:space="preserve"> ОКАТО </w:t>
            </w:r>
            <w:r w:rsidRPr="00572CCB">
              <w:rPr>
                <w:rStyle w:val="copytarget"/>
                <w:sz w:val="22"/>
                <w:szCs w:val="22"/>
              </w:rPr>
              <w:t>__________</w:t>
            </w:r>
            <w:r w:rsidRPr="00572CCB">
              <w:rPr>
                <w:sz w:val="22"/>
                <w:szCs w:val="22"/>
              </w:rPr>
              <w:t xml:space="preserve">, </w:t>
            </w:r>
          </w:p>
          <w:p w14:paraId="66D51D0F" w14:textId="77777777" w:rsidR="00B00687" w:rsidRPr="00572CCB" w:rsidRDefault="00B00687" w:rsidP="00B00687">
            <w:pPr>
              <w:autoSpaceDE w:val="0"/>
              <w:autoSpaceDN w:val="0"/>
              <w:adjustRightInd w:val="0"/>
              <w:jc w:val="both"/>
              <w:rPr>
                <w:rStyle w:val="copytarget"/>
                <w:sz w:val="22"/>
                <w:szCs w:val="22"/>
              </w:rPr>
            </w:pPr>
            <w:r w:rsidRPr="00572CCB">
              <w:rPr>
                <w:sz w:val="22"/>
                <w:szCs w:val="22"/>
              </w:rPr>
              <w:t xml:space="preserve">ОКТМО </w:t>
            </w:r>
            <w:r w:rsidRPr="00572CCB">
              <w:rPr>
                <w:rStyle w:val="copytarget"/>
                <w:sz w:val="22"/>
                <w:szCs w:val="22"/>
              </w:rPr>
              <w:t xml:space="preserve">___________ </w:t>
            </w:r>
          </w:p>
          <w:p w14:paraId="18C8BF3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Для бюджетных учреждений (дополнительно): </w:t>
            </w:r>
          </w:p>
          <w:p w14:paraId="685C50A2" w14:textId="77777777" w:rsidR="00B00687" w:rsidRPr="00572CCB" w:rsidRDefault="00B00687" w:rsidP="00B00687">
            <w:pPr>
              <w:autoSpaceDE w:val="0"/>
              <w:autoSpaceDN w:val="0"/>
              <w:adjustRightInd w:val="0"/>
              <w:jc w:val="both"/>
              <w:rPr>
                <w:sz w:val="22"/>
                <w:szCs w:val="22"/>
              </w:rPr>
            </w:pPr>
            <w:r w:rsidRPr="00572CCB">
              <w:rPr>
                <w:sz w:val="22"/>
                <w:szCs w:val="22"/>
              </w:rPr>
              <w:t>Наименование органа Федерального казначейства ___________________</w:t>
            </w:r>
            <w:r>
              <w:rPr>
                <w:sz w:val="22"/>
                <w:szCs w:val="22"/>
              </w:rPr>
              <w:t>_______________</w:t>
            </w:r>
            <w:r w:rsidRPr="00572CCB">
              <w:rPr>
                <w:sz w:val="22"/>
                <w:szCs w:val="22"/>
              </w:rPr>
              <w:t>___________</w:t>
            </w:r>
          </w:p>
          <w:p w14:paraId="388E44C6" w14:textId="77777777" w:rsidR="00B00687" w:rsidRPr="00572CCB" w:rsidRDefault="00B00687" w:rsidP="00B00687">
            <w:pPr>
              <w:autoSpaceDE w:val="0"/>
              <w:autoSpaceDN w:val="0"/>
              <w:adjustRightInd w:val="0"/>
              <w:jc w:val="both"/>
              <w:rPr>
                <w:sz w:val="22"/>
                <w:szCs w:val="22"/>
              </w:rPr>
            </w:pPr>
            <w:r w:rsidRPr="00572CCB">
              <w:rPr>
                <w:sz w:val="22"/>
                <w:szCs w:val="22"/>
              </w:rPr>
              <w:t>Лицевой счет ______________________</w:t>
            </w:r>
            <w:r>
              <w:rPr>
                <w:sz w:val="22"/>
                <w:szCs w:val="22"/>
              </w:rPr>
              <w:t>____</w:t>
            </w:r>
            <w:r w:rsidRPr="00572CCB">
              <w:rPr>
                <w:sz w:val="22"/>
                <w:szCs w:val="22"/>
              </w:rPr>
              <w:t>_______</w:t>
            </w:r>
          </w:p>
          <w:p w14:paraId="72314F8B" w14:textId="63FD93CA" w:rsidR="00B00687" w:rsidRPr="00572CCB" w:rsidRDefault="00B00687" w:rsidP="00B00687">
            <w:pPr>
              <w:autoSpaceDE w:val="0"/>
              <w:autoSpaceDN w:val="0"/>
              <w:adjustRightInd w:val="0"/>
              <w:jc w:val="both"/>
              <w:rPr>
                <w:sz w:val="22"/>
                <w:szCs w:val="22"/>
              </w:rPr>
            </w:pPr>
            <w:r w:rsidRPr="00572CCB">
              <w:rPr>
                <w:sz w:val="22"/>
                <w:szCs w:val="22"/>
              </w:rPr>
              <w:t>КБК __________________________________</w:t>
            </w:r>
            <w:r>
              <w:rPr>
                <w:sz w:val="22"/>
                <w:szCs w:val="22"/>
              </w:rPr>
              <w:t>___</w:t>
            </w:r>
            <w:r w:rsidRPr="00572CCB">
              <w:rPr>
                <w:sz w:val="22"/>
                <w:szCs w:val="22"/>
              </w:rPr>
              <w:t>___</w:t>
            </w:r>
          </w:p>
          <w:p w14:paraId="68C56D65" w14:textId="2D7F68A8" w:rsidR="00B00687" w:rsidRPr="00572CCB" w:rsidRDefault="00B00687" w:rsidP="00B00687">
            <w:pPr>
              <w:autoSpaceDE w:val="0"/>
              <w:autoSpaceDN w:val="0"/>
              <w:adjustRightInd w:val="0"/>
              <w:jc w:val="both"/>
              <w:rPr>
                <w:sz w:val="22"/>
                <w:szCs w:val="22"/>
              </w:rPr>
            </w:pPr>
            <w:r w:rsidRPr="00572CCB">
              <w:rPr>
                <w:sz w:val="22"/>
                <w:szCs w:val="22"/>
              </w:rPr>
              <w:t xml:space="preserve">Адрес электронной почты: </w:t>
            </w:r>
            <w:r w:rsidR="005F6E6D">
              <w:rPr>
                <w:sz w:val="22"/>
                <w:szCs w:val="22"/>
              </w:rPr>
              <w:t>____</w:t>
            </w:r>
            <w:r w:rsidRPr="00572CCB">
              <w:rPr>
                <w:sz w:val="22"/>
                <w:szCs w:val="22"/>
              </w:rPr>
              <w:t xml:space="preserve">__, </w:t>
            </w:r>
            <w:r>
              <w:rPr>
                <w:sz w:val="22"/>
                <w:szCs w:val="22"/>
              </w:rPr>
              <w:t>Телефон:</w:t>
            </w:r>
            <w:r w:rsidR="005F6E6D">
              <w:rPr>
                <w:sz w:val="22"/>
                <w:szCs w:val="22"/>
              </w:rPr>
              <w:t xml:space="preserve"> __</w:t>
            </w:r>
            <w:r w:rsidRPr="00572CCB">
              <w:rPr>
                <w:sz w:val="22"/>
                <w:szCs w:val="22"/>
              </w:rPr>
              <w:t>___</w:t>
            </w:r>
            <w:r w:rsidRPr="00572CCB">
              <w:rPr>
                <w:rStyle w:val="a7"/>
                <w:sz w:val="22"/>
                <w:szCs w:val="22"/>
              </w:rPr>
              <w:footnoteReference w:id="12"/>
            </w:r>
          </w:p>
        </w:tc>
      </w:tr>
    </w:tbl>
    <w:p w14:paraId="4AA0F429" w14:textId="77777777" w:rsidR="005D1777" w:rsidRDefault="005D1777" w:rsidP="005D1777">
      <w:pPr>
        <w:spacing w:line="276" w:lineRule="auto"/>
        <w:jc w:val="both"/>
      </w:pPr>
    </w:p>
    <w:p w14:paraId="3D2122A1" w14:textId="77777777" w:rsidR="005D1777" w:rsidRDefault="005D1777" w:rsidP="005D1777">
      <w:pPr>
        <w:spacing w:line="276" w:lineRule="auto"/>
        <w:jc w:val="both"/>
      </w:pPr>
    </w:p>
    <w:p w14:paraId="27EA6C9E" w14:textId="36431E2B" w:rsidR="00040A6F" w:rsidRDefault="005D1777" w:rsidP="005D1777">
      <w:pPr>
        <w:spacing w:line="276" w:lineRule="auto"/>
        <w:jc w:val="both"/>
        <w:sectPr w:rsidR="00040A6F" w:rsidSect="0012361B">
          <w:headerReference w:type="default" r:id="rId12"/>
          <w:pgSz w:w="11906" w:h="16838"/>
          <w:pgMar w:top="1134" w:right="567" w:bottom="567" w:left="1134" w:header="709" w:footer="709" w:gutter="0"/>
          <w:cols w:space="708"/>
          <w:titlePg/>
          <w:docGrid w:linePitch="360"/>
        </w:sectPr>
      </w:pPr>
      <w:r>
        <w:t>Подписи Сторон: Контракт составлен в форме электронного документа, подписанного усиленными квалифицированными электронными подписями Сторон.</w:t>
      </w:r>
    </w:p>
    <w:p w14:paraId="6DB713CE" w14:textId="12AAFE8A" w:rsidR="00377513" w:rsidRPr="00F45E46" w:rsidRDefault="00377513" w:rsidP="00E60BE1">
      <w:pPr>
        <w:spacing w:line="276" w:lineRule="auto"/>
        <w:jc w:val="right"/>
      </w:pPr>
      <w:r w:rsidRPr="00F45E46">
        <w:lastRenderedPageBreak/>
        <w:t>Приложение № 1</w:t>
      </w:r>
    </w:p>
    <w:p w14:paraId="58B1ECE9" w14:textId="44C6D08D" w:rsidR="00D651BD" w:rsidRPr="00F45E46" w:rsidRDefault="00377513" w:rsidP="00D651BD">
      <w:pPr>
        <w:jc w:val="right"/>
      </w:pPr>
      <w:r w:rsidRPr="00F45E46">
        <w:t xml:space="preserve">к </w:t>
      </w:r>
      <w:r w:rsidR="00114F8A">
        <w:t>К</w:t>
      </w:r>
      <w:r w:rsidR="00756A12" w:rsidRPr="00F45E46">
        <w:t xml:space="preserve">онтракту </w:t>
      </w:r>
      <w:r w:rsidR="00731EB7" w:rsidRPr="00F45E46">
        <w:t>от __</w:t>
      </w:r>
      <w:proofErr w:type="gramStart"/>
      <w:r w:rsidR="00731EB7" w:rsidRPr="00F45E46">
        <w:t>_._</w:t>
      </w:r>
      <w:proofErr w:type="gramEnd"/>
      <w:r w:rsidR="00731EB7" w:rsidRPr="00F45E46">
        <w:t>__.202</w:t>
      </w:r>
      <w:r w:rsidR="00581668">
        <w:t>6</w:t>
      </w:r>
      <w:r w:rsidR="00731EB7" w:rsidRPr="00F45E46">
        <w:t xml:space="preserve"> </w:t>
      </w:r>
      <w:r w:rsidRPr="00F45E46">
        <w:t>№___</w:t>
      </w:r>
      <w:r w:rsidR="0015483F">
        <w:t>-2</w:t>
      </w:r>
      <w:r w:rsidR="00581668">
        <w:t>6</w:t>
      </w:r>
    </w:p>
    <w:p w14:paraId="2858CC7E" w14:textId="5C3438D6" w:rsidR="0054576C" w:rsidRDefault="007F1417" w:rsidP="0054576C">
      <w:pPr>
        <w:spacing w:before="240" w:after="240"/>
        <w:contextualSpacing/>
        <w:jc w:val="center"/>
        <w:rPr>
          <w:b/>
        </w:rPr>
      </w:pPr>
      <w:r w:rsidRPr="00DC20EF">
        <w:rPr>
          <w:b/>
        </w:rPr>
        <w:t>СПЕЦИФИКАЦИЯ</w:t>
      </w:r>
      <w:r w:rsidR="00D651BD" w:rsidRPr="00DC20EF">
        <w:br/>
      </w:r>
      <w:r w:rsidR="00394549" w:rsidRPr="00394549">
        <w:rPr>
          <w:b/>
        </w:rPr>
        <w:t>на поставку продукции радиоэлектронной промышленности</w:t>
      </w:r>
    </w:p>
    <w:p w14:paraId="47837B9E" w14:textId="03B03778" w:rsidR="00253991" w:rsidRPr="008923C8" w:rsidRDefault="00555B8C" w:rsidP="0054576C">
      <w:pPr>
        <w:spacing w:before="240" w:after="240"/>
        <w:ind w:firstLine="709"/>
        <w:contextualSpacing/>
        <w:rPr>
          <w:b/>
        </w:rPr>
      </w:pPr>
      <w:r>
        <w:rPr>
          <w:b/>
        </w:rPr>
        <w:t xml:space="preserve">1. </w:t>
      </w:r>
      <w:r w:rsidR="00253991" w:rsidRPr="008923C8">
        <w:rPr>
          <w:b/>
        </w:rPr>
        <w:t>Таблица</w:t>
      </w:r>
    </w:p>
    <w:tbl>
      <w:tblPr>
        <w:tblStyle w:val="afc"/>
        <w:tblW w:w="5000" w:type="pct"/>
        <w:tblLayout w:type="fixed"/>
        <w:tblLook w:val="04A0" w:firstRow="1" w:lastRow="0" w:firstColumn="1" w:lastColumn="0" w:noHBand="0" w:noVBand="1"/>
      </w:tblPr>
      <w:tblGrid>
        <w:gridCol w:w="399"/>
        <w:gridCol w:w="1617"/>
        <w:gridCol w:w="1157"/>
        <w:gridCol w:w="1297"/>
        <w:gridCol w:w="1876"/>
        <w:gridCol w:w="1729"/>
        <w:gridCol w:w="1157"/>
        <w:gridCol w:w="1732"/>
        <w:gridCol w:w="796"/>
        <w:gridCol w:w="1019"/>
        <w:gridCol w:w="936"/>
        <w:gridCol w:w="1134"/>
        <w:gridCol w:w="1128"/>
      </w:tblGrid>
      <w:tr w:rsidR="00347EFD" w:rsidRPr="00930FCD" w14:paraId="333B0EA8" w14:textId="77777777" w:rsidTr="008A0D5C">
        <w:trPr>
          <w:trHeight w:val="70"/>
        </w:trPr>
        <w:tc>
          <w:tcPr>
            <w:tcW w:w="3431" w:type="pct"/>
            <w:gridSpan w:val="8"/>
          </w:tcPr>
          <w:p w14:paraId="66582090" w14:textId="77777777" w:rsidR="009440F0" w:rsidRPr="00930FCD" w:rsidRDefault="009440F0" w:rsidP="00E029A2">
            <w:pPr>
              <w:ind w:left="-57" w:right="-57"/>
              <w:jc w:val="center"/>
              <w:rPr>
                <w:sz w:val="22"/>
                <w:szCs w:val="22"/>
              </w:rPr>
            </w:pPr>
            <w:r w:rsidRPr="00930FCD">
              <w:rPr>
                <w:sz w:val="22"/>
                <w:szCs w:val="22"/>
              </w:rPr>
              <w:t>Тип объекта закупки</w:t>
            </w:r>
          </w:p>
        </w:tc>
        <w:tc>
          <w:tcPr>
            <w:tcW w:w="861" w:type="pct"/>
            <w:gridSpan w:val="3"/>
          </w:tcPr>
          <w:p w14:paraId="5DE61B90" w14:textId="77777777" w:rsidR="009440F0" w:rsidRPr="00930FCD" w:rsidRDefault="009440F0" w:rsidP="00E029A2">
            <w:pPr>
              <w:ind w:left="-57" w:right="-57"/>
              <w:jc w:val="center"/>
              <w:rPr>
                <w:sz w:val="22"/>
                <w:szCs w:val="22"/>
              </w:rPr>
            </w:pPr>
            <w:r w:rsidRPr="00930FCD">
              <w:rPr>
                <w:sz w:val="22"/>
                <w:szCs w:val="22"/>
              </w:rPr>
              <w:t>Товар</w:t>
            </w:r>
          </w:p>
        </w:tc>
        <w:tc>
          <w:tcPr>
            <w:tcW w:w="355" w:type="pct"/>
            <w:vMerge w:val="restart"/>
          </w:tcPr>
          <w:p w14:paraId="5FBC48B0" w14:textId="54D09A3C" w:rsidR="009440F0" w:rsidRPr="00930FCD" w:rsidRDefault="009440F0" w:rsidP="00347EFD">
            <w:pPr>
              <w:ind w:left="-57" w:right="-57"/>
              <w:jc w:val="center"/>
              <w:rPr>
                <w:sz w:val="22"/>
                <w:szCs w:val="22"/>
              </w:rPr>
            </w:pPr>
            <w:r w:rsidRPr="00930FCD">
              <w:rPr>
                <w:sz w:val="22"/>
                <w:szCs w:val="22"/>
              </w:rPr>
              <w:t>Цена за ед. изм. (c учетом НДС/НДС не облагается*), руб.</w:t>
            </w:r>
          </w:p>
        </w:tc>
        <w:tc>
          <w:tcPr>
            <w:tcW w:w="353" w:type="pct"/>
            <w:vMerge w:val="restart"/>
          </w:tcPr>
          <w:p w14:paraId="553D7EEC" w14:textId="61B9D1A7" w:rsidR="009440F0" w:rsidRPr="00930FCD" w:rsidRDefault="009440F0" w:rsidP="00347EFD">
            <w:pPr>
              <w:ind w:left="-57" w:right="-57"/>
              <w:jc w:val="center"/>
              <w:rPr>
                <w:sz w:val="22"/>
                <w:szCs w:val="22"/>
              </w:rPr>
            </w:pPr>
            <w:r w:rsidRPr="00930FCD">
              <w:rPr>
                <w:sz w:val="22"/>
                <w:szCs w:val="22"/>
              </w:rPr>
              <w:t>Стоимость (c учетом НДС/НДС не облагается*), руб.</w:t>
            </w:r>
          </w:p>
        </w:tc>
      </w:tr>
      <w:tr w:rsidR="00347EFD" w:rsidRPr="00930FCD" w14:paraId="10E94203" w14:textId="77777777" w:rsidTr="008A0D5C">
        <w:trPr>
          <w:trHeight w:val="591"/>
        </w:trPr>
        <w:tc>
          <w:tcPr>
            <w:tcW w:w="125" w:type="pct"/>
            <w:vMerge w:val="restart"/>
          </w:tcPr>
          <w:p w14:paraId="7BAE2496" w14:textId="77777777" w:rsidR="009440F0" w:rsidRPr="00930FCD" w:rsidRDefault="009440F0" w:rsidP="00347EFD">
            <w:pPr>
              <w:ind w:left="-57" w:right="-57"/>
              <w:jc w:val="center"/>
              <w:rPr>
                <w:sz w:val="22"/>
                <w:szCs w:val="22"/>
              </w:rPr>
            </w:pPr>
            <w:r w:rsidRPr="00930FCD">
              <w:rPr>
                <w:sz w:val="22"/>
                <w:szCs w:val="22"/>
              </w:rPr>
              <w:t>№</w:t>
            </w:r>
          </w:p>
          <w:p w14:paraId="62BE7B5C" w14:textId="77777777" w:rsidR="009440F0" w:rsidRPr="00930FCD" w:rsidRDefault="009440F0" w:rsidP="00347EFD">
            <w:pPr>
              <w:ind w:left="-57" w:right="-57"/>
              <w:jc w:val="center"/>
              <w:rPr>
                <w:sz w:val="22"/>
                <w:szCs w:val="22"/>
              </w:rPr>
            </w:pPr>
            <w:r w:rsidRPr="00930FCD">
              <w:rPr>
                <w:sz w:val="22"/>
                <w:szCs w:val="22"/>
              </w:rPr>
              <w:t>п/п</w:t>
            </w:r>
          </w:p>
        </w:tc>
        <w:tc>
          <w:tcPr>
            <w:tcW w:w="506" w:type="pct"/>
            <w:vMerge w:val="restart"/>
          </w:tcPr>
          <w:p w14:paraId="408F75C7" w14:textId="77777777" w:rsidR="009440F0" w:rsidRPr="00930FCD" w:rsidRDefault="009440F0" w:rsidP="00347EFD">
            <w:pPr>
              <w:ind w:left="-57" w:right="-57"/>
              <w:jc w:val="center"/>
              <w:rPr>
                <w:sz w:val="22"/>
                <w:szCs w:val="22"/>
              </w:rPr>
            </w:pPr>
            <w:r w:rsidRPr="00930FCD">
              <w:rPr>
                <w:sz w:val="22"/>
                <w:szCs w:val="22"/>
              </w:rPr>
              <w:t>Наименование Товара</w:t>
            </w:r>
          </w:p>
        </w:tc>
        <w:tc>
          <w:tcPr>
            <w:tcW w:w="362" w:type="pct"/>
            <w:vMerge w:val="restart"/>
          </w:tcPr>
          <w:p w14:paraId="5AA628B6" w14:textId="77777777" w:rsidR="009440F0" w:rsidRPr="00930FCD" w:rsidRDefault="009440F0" w:rsidP="00E029A2">
            <w:pPr>
              <w:ind w:left="-57" w:right="-57"/>
              <w:jc w:val="center"/>
              <w:rPr>
                <w:sz w:val="22"/>
                <w:szCs w:val="22"/>
              </w:rPr>
            </w:pPr>
            <w:r w:rsidRPr="00930FCD">
              <w:rPr>
                <w:sz w:val="22"/>
                <w:szCs w:val="22"/>
              </w:rPr>
              <w:t>Товарный знак</w:t>
            </w:r>
          </w:p>
        </w:tc>
        <w:tc>
          <w:tcPr>
            <w:tcW w:w="406" w:type="pct"/>
            <w:vMerge w:val="restart"/>
          </w:tcPr>
          <w:p w14:paraId="3374AAA8" w14:textId="77777777" w:rsidR="009440F0" w:rsidRPr="00930FCD" w:rsidRDefault="009440F0" w:rsidP="00E029A2">
            <w:pPr>
              <w:ind w:left="-57" w:right="-57"/>
              <w:jc w:val="center"/>
              <w:rPr>
                <w:sz w:val="22"/>
                <w:szCs w:val="22"/>
              </w:rPr>
            </w:pPr>
            <w:r w:rsidRPr="00930FCD">
              <w:rPr>
                <w:sz w:val="22"/>
                <w:szCs w:val="22"/>
              </w:rPr>
              <w:t>Код позиции</w:t>
            </w:r>
          </w:p>
          <w:p w14:paraId="1DC3AF06" w14:textId="77777777" w:rsidR="009440F0" w:rsidRPr="00930FCD" w:rsidRDefault="009440F0" w:rsidP="00E029A2">
            <w:pPr>
              <w:ind w:left="-57" w:right="-57"/>
              <w:jc w:val="center"/>
              <w:rPr>
                <w:sz w:val="22"/>
                <w:szCs w:val="22"/>
              </w:rPr>
            </w:pPr>
            <w:r w:rsidRPr="00930FCD">
              <w:rPr>
                <w:sz w:val="22"/>
                <w:szCs w:val="22"/>
              </w:rPr>
              <w:t>ОКПД2/ КТРУ/ ККН</w:t>
            </w:r>
          </w:p>
        </w:tc>
        <w:tc>
          <w:tcPr>
            <w:tcW w:w="2032" w:type="pct"/>
            <w:gridSpan w:val="4"/>
          </w:tcPr>
          <w:p w14:paraId="771E314C" w14:textId="77777777" w:rsidR="009440F0" w:rsidRPr="00930FCD" w:rsidRDefault="009440F0" w:rsidP="00E029A2">
            <w:pPr>
              <w:ind w:left="-57" w:right="-57"/>
              <w:jc w:val="center"/>
              <w:rPr>
                <w:sz w:val="22"/>
                <w:szCs w:val="22"/>
              </w:rPr>
            </w:pPr>
            <w:r w:rsidRPr="00930FCD">
              <w:rPr>
                <w:sz w:val="22"/>
                <w:szCs w:val="22"/>
              </w:rPr>
              <w:t>Характеристики Товара</w:t>
            </w:r>
          </w:p>
        </w:tc>
        <w:tc>
          <w:tcPr>
            <w:tcW w:w="249" w:type="pct"/>
            <w:vMerge w:val="restart"/>
          </w:tcPr>
          <w:p w14:paraId="5C5632AF" w14:textId="61DED03A" w:rsidR="009440F0" w:rsidRPr="00930FCD" w:rsidRDefault="009440F0" w:rsidP="00347EFD">
            <w:pPr>
              <w:ind w:left="-57" w:right="-57"/>
              <w:jc w:val="center"/>
              <w:rPr>
                <w:sz w:val="22"/>
                <w:szCs w:val="22"/>
              </w:rPr>
            </w:pPr>
            <w:r w:rsidRPr="00930FCD">
              <w:rPr>
                <w:sz w:val="22"/>
                <w:szCs w:val="22"/>
              </w:rPr>
              <w:t>Страна происхождения</w:t>
            </w:r>
          </w:p>
        </w:tc>
        <w:tc>
          <w:tcPr>
            <w:tcW w:w="319" w:type="pct"/>
            <w:vMerge w:val="restart"/>
          </w:tcPr>
          <w:p w14:paraId="71E34A00" w14:textId="77777777" w:rsidR="009440F0" w:rsidRPr="00930FCD" w:rsidRDefault="009440F0" w:rsidP="00347EFD">
            <w:pPr>
              <w:ind w:left="-57" w:right="-57"/>
              <w:jc w:val="center"/>
              <w:rPr>
                <w:sz w:val="22"/>
                <w:szCs w:val="22"/>
              </w:rPr>
            </w:pPr>
            <w:r w:rsidRPr="00930FCD">
              <w:rPr>
                <w:sz w:val="22"/>
                <w:szCs w:val="22"/>
              </w:rPr>
              <w:t>Количество</w:t>
            </w:r>
          </w:p>
        </w:tc>
        <w:tc>
          <w:tcPr>
            <w:tcW w:w="293" w:type="pct"/>
            <w:vMerge w:val="restart"/>
          </w:tcPr>
          <w:p w14:paraId="379AC774" w14:textId="77777777" w:rsidR="009440F0" w:rsidRPr="00930FCD" w:rsidRDefault="009440F0" w:rsidP="00347EFD">
            <w:pPr>
              <w:ind w:left="-57" w:right="-57"/>
              <w:jc w:val="center"/>
              <w:rPr>
                <w:sz w:val="22"/>
                <w:szCs w:val="22"/>
              </w:rPr>
            </w:pPr>
            <w:r w:rsidRPr="00930FCD">
              <w:rPr>
                <w:sz w:val="22"/>
                <w:szCs w:val="22"/>
              </w:rPr>
              <w:t>Единица измерения</w:t>
            </w:r>
          </w:p>
        </w:tc>
        <w:tc>
          <w:tcPr>
            <w:tcW w:w="355" w:type="pct"/>
            <w:vMerge/>
          </w:tcPr>
          <w:p w14:paraId="47E284E2" w14:textId="77777777" w:rsidR="009440F0" w:rsidRPr="00930FCD" w:rsidRDefault="009440F0" w:rsidP="00E029A2">
            <w:pPr>
              <w:ind w:left="-57" w:right="-57"/>
              <w:jc w:val="center"/>
              <w:rPr>
                <w:sz w:val="22"/>
                <w:szCs w:val="22"/>
              </w:rPr>
            </w:pPr>
          </w:p>
        </w:tc>
        <w:tc>
          <w:tcPr>
            <w:tcW w:w="353" w:type="pct"/>
            <w:vMerge/>
          </w:tcPr>
          <w:p w14:paraId="5810A07A" w14:textId="77777777" w:rsidR="009440F0" w:rsidRPr="00930FCD" w:rsidRDefault="009440F0" w:rsidP="00E029A2">
            <w:pPr>
              <w:ind w:left="-57" w:right="-57"/>
              <w:jc w:val="center"/>
              <w:rPr>
                <w:sz w:val="22"/>
                <w:szCs w:val="22"/>
              </w:rPr>
            </w:pPr>
          </w:p>
        </w:tc>
      </w:tr>
      <w:tr w:rsidR="008A0D5C" w:rsidRPr="00930FCD" w14:paraId="4691ED9B" w14:textId="77777777" w:rsidTr="003C759C">
        <w:trPr>
          <w:trHeight w:val="1693"/>
        </w:trPr>
        <w:tc>
          <w:tcPr>
            <w:tcW w:w="125" w:type="pct"/>
            <w:vMerge/>
          </w:tcPr>
          <w:p w14:paraId="5F9630D3" w14:textId="77777777" w:rsidR="009440F0" w:rsidRPr="00930FCD" w:rsidRDefault="009440F0" w:rsidP="00E029A2">
            <w:pPr>
              <w:ind w:left="-57" w:right="-57"/>
              <w:jc w:val="center"/>
              <w:rPr>
                <w:b/>
                <w:sz w:val="22"/>
                <w:szCs w:val="22"/>
              </w:rPr>
            </w:pPr>
          </w:p>
        </w:tc>
        <w:tc>
          <w:tcPr>
            <w:tcW w:w="506" w:type="pct"/>
            <w:vMerge/>
          </w:tcPr>
          <w:p w14:paraId="1FDBF049" w14:textId="77777777" w:rsidR="009440F0" w:rsidRPr="00930FCD" w:rsidRDefault="009440F0" w:rsidP="00E029A2">
            <w:pPr>
              <w:ind w:left="-57" w:right="-57"/>
              <w:jc w:val="center"/>
              <w:rPr>
                <w:b/>
                <w:sz w:val="22"/>
                <w:szCs w:val="22"/>
              </w:rPr>
            </w:pPr>
          </w:p>
        </w:tc>
        <w:tc>
          <w:tcPr>
            <w:tcW w:w="362" w:type="pct"/>
            <w:vMerge/>
          </w:tcPr>
          <w:p w14:paraId="539DEDFF" w14:textId="77777777" w:rsidR="009440F0" w:rsidRPr="00930FCD" w:rsidRDefault="009440F0" w:rsidP="00E029A2">
            <w:pPr>
              <w:ind w:left="-57" w:right="-57"/>
              <w:jc w:val="center"/>
              <w:rPr>
                <w:b/>
                <w:sz w:val="22"/>
                <w:szCs w:val="22"/>
              </w:rPr>
            </w:pPr>
          </w:p>
        </w:tc>
        <w:tc>
          <w:tcPr>
            <w:tcW w:w="406" w:type="pct"/>
            <w:vMerge/>
          </w:tcPr>
          <w:p w14:paraId="6CC0226E" w14:textId="77777777" w:rsidR="009440F0" w:rsidRPr="00930FCD" w:rsidRDefault="009440F0" w:rsidP="00E029A2">
            <w:pPr>
              <w:ind w:left="-57" w:right="-57"/>
              <w:jc w:val="center"/>
              <w:rPr>
                <w:b/>
                <w:sz w:val="22"/>
                <w:szCs w:val="22"/>
              </w:rPr>
            </w:pPr>
          </w:p>
        </w:tc>
        <w:tc>
          <w:tcPr>
            <w:tcW w:w="587" w:type="pct"/>
          </w:tcPr>
          <w:p w14:paraId="21F5CB27" w14:textId="77777777" w:rsidR="009440F0" w:rsidRPr="00930FCD" w:rsidRDefault="009440F0" w:rsidP="00E029A2">
            <w:pPr>
              <w:ind w:left="-57" w:right="-57"/>
              <w:jc w:val="center"/>
              <w:rPr>
                <w:sz w:val="22"/>
                <w:szCs w:val="22"/>
              </w:rPr>
            </w:pPr>
            <w:r w:rsidRPr="00930FCD">
              <w:rPr>
                <w:sz w:val="22"/>
                <w:szCs w:val="22"/>
              </w:rPr>
              <w:t>Наименование характеристики</w:t>
            </w:r>
          </w:p>
        </w:tc>
        <w:tc>
          <w:tcPr>
            <w:tcW w:w="541" w:type="pct"/>
          </w:tcPr>
          <w:p w14:paraId="6D7F4DF0" w14:textId="77777777" w:rsidR="009440F0" w:rsidRPr="00930FCD" w:rsidRDefault="009440F0" w:rsidP="00E029A2">
            <w:pPr>
              <w:ind w:left="-57" w:right="-57"/>
              <w:jc w:val="center"/>
              <w:rPr>
                <w:sz w:val="22"/>
                <w:szCs w:val="22"/>
              </w:rPr>
            </w:pPr>
            <w:r w:rsidRPr="00930FCD">
              <w:rPr>
                <w:sz w:val="22"/>
                <w:szCs w:val="22"/>
              </w:rPr>
              <w:t>Значение характеристики</w:t>
            </w:r>
          </w:p>
        </w:tc>
        <w:tc>
          <w:tcPr>
            <w:tcW w:w="362" w:type="pct"/>
          </w:tcPr>
          <w:p w14:paraId="47DDE7EC" w14:textId="77777777" w:rsidR="009440F0" w:rsidRPr="00930FCD" w:rsidRDefault="009440F0" w:rsidP="00E029A2">
            <w:pPr>
              <w:ind w:left="-57" w:right="-57"/>
              <w:jc w:val="center"/>
              <w:rPr>
                <w:sz w:val="22"/>
                <w:szCs w:val="22"/>
              </w:rPr>
            </w:pPr>
            <w:r w:rsidRPr="00930FCD">
              <w:rPr>
                <w:sz w:val="22"/>
                <w:szCs w:val="22"/>
              </w:rPr>
              <w:t>Единица измерения характеристики</w:t>
            </w:r>
          </w:p>
        </w:tc>
        <w:tc>
          <w:tcPr>
            <w:tcW w:w="542" w:type="pct"/>
          </w:tcPr>
          <w:p w14:paraId="27172CC4" w14:textId="77777777" w:rsidR="009440F0" w:rsidRPr="00930FCD" w:rsidRDefault="009440F0" w:rsidP="00E029A2">
            <w:pPr>
              <w:ind w:left="-57" w:right="-57"/>
              <w:jc w:val="center"/>
              <w:rPr>
                <w:sz w:val="22"/>
                <w:szCs w:val="22"/>
              </w:rPr>
            </w:pPr>
            <w:r w:rsidRPr="00930FCD">
              <w:rPr>
                <w:sz w:val="22"/>
                <w:szCs w:val="22"/>
              </w:rPr>
              <w:t>Обоснование дополнительных характеристик (КТРУ)</w:t>
            </w:r>
          </w:p>
        </w:tc>
        <w:tc>
          <w:tcPr>
            <w:tcW w:w="249" w:type="pct"/>
            <w:vMerge/>
          </w:tcPr>
          <w:p w14:paraId="3F1D217C" w14:textId="77777777" w:rsidR="009440F0" w:rsidRPr="00930FCD" w:rsidRDefault="009440F0" w:rsidP="00E029A2">
            <w:pPr>
              <w:ind w:left="-57" w:right="-57"/>
              <w:jc w:val="center"/>
              <w:rPr>
                <w:b/>
                <w:sz w:val="22"/>
                <w:szCs w:val="22"/>
              </w:rPr>
            </w:pPr>
          </w:p>
        </w:tc>
        <w:tc>
          <w:tcPr>
            <w:tcW w:w="319" w:type="pct"/>
            <w:vMerge/>
          </w:tcPr>
          <w:p w14:paraId="5B9A7A6C" w14:textId="77777777" w:rsidR="009440F0" w:rsidRPr="00930FCD" w:rsidRDefault="009440F0" w:rsidP="00E029A2">
            <w:pPr>
              <w:ind w:left="-57" w:right="-57"/>
              <w:jc w:val="center"/>
              <w:rPr>
                <w:b/>
                <w:sz w:val="22"/>
                <w:szCs w:val="22"/>
              </w:rPr>
            </w:pPr>
          </w:p>
        </w:tc>
        <w:tc>
          <w:tcPr>
            <w:tcW w:w="293" w:type="pct"/>
            <w:vMerge/>
          </w:tcPr>
          <w:p w14:paraId="50575C0C" w14:textId="77777777" w:rsidR="009440F0" w:rsidRPr="00930FCD" w:rsidRDefault="009440F0" w:rsidP="00E029A2">
            <w:pPr>
              <w:ind w:left="-57" w:right="-57"/>
              <w:jc w:val="center"/>
              <w:rPr>
                <w:b/>
                <w:sz w:val="22"/>
                <w:szCs w:val="22"/>
              </w:rPr>
            </w:pPr>
          </w:p>
        </w:tc>
        <w:tc>
          <w:tcPr>
            <w:tcW w:w="355" w:type="pct"/>
            <w:vMerge/>
          </w:tcPr>
          <w:p w14:paraId="427317E5" w14:textId="77777777" w:rsidR="009440F0" w:rsidRPr="00930FCD" w:rsidRDefault="009440F0" w:rsidP="00E029A2">
            <w:pPr>
              <w:ind w:left="-57" w:right="-57"/>
              <w:jc w:val="center"/>
              <w:rPr>
                <w:sz w:val="22"/>
                <w:szCs w:val="22"/>
              </w:rPr>
            </w:pPr>
          </w:p>
        </w:tc>
        <w:tc>
          <w:tcPr>
            <w:tcW w:w="353" w:type="pct"/>
            <w:vMerge/>
          </w:tcPr>
          <w:p w14:paraId="5468765F" w14:textId="77777777" w:rsidR="009440F0" w:rsidRPr="00930FCD" w:rsidRDefault="009440F0" w:rsidP="00E029A2">
            <w:pPr>
              <w:ind w:left="-57" w:right="-57"/>
              <w:jc w:val="center"/>
              <w:rPr>
                <w:sz w:val="22"/>
                <w:szCs w:val="22"/>
              </w:rPr>
            </w:pPr>
          </w:p>
        </w:tc>
      </w:tr>
      <w:tr w:rsidR="003379D0" w:rsidRPr="00930FCD" w14:paraId="65327FD4" w14:textId="77777777" w:rsidTr="003379D0">
        <w:trPr>
          <w:trHeight w:val="413"/>
        </w:trPr>
        <w:tc>
          <w:tcPr>
            <w:tcW w:w="125" w:type="pct"/>
            <w:vMerge w:val="restart"/>
          </w:tcPr>
          <w:p w14:paraId="67553E01" w14:textId="77777777" w:rsidR="003379D0" w:rsidRPr="00930FCD" w:rsidRDefault="003379D0" w:rsidP="003379D0">
            <w:pPr>
              <w:ind w:left="-57" w:right="-57"/>
              <w:jc w:val="center"/>
              <w:rPr>
                <w:sz w:val="22"/>
                <w:szCs w:val="22"/>
              </w:rPr>
            </w:pPr>
            <w:r w:rsidRPr="00930FCD">
              <w:rPr>
                <w:sz w:val="22"/>
                <w:szCs w:val="22"/>
              </w:rPr>
              <w:t>1</w:t>
            </w:r>
          </w:p>
        </w:tc>
        <w:tc>
          <w:tcPr>
            <w:tcW w:w="506" w:type="pct"/>
            <w:vMerge w:val="restart"/>
          </w:tcPr>
          <w:p w14:paraId="63449CA6" w14:textId="77777777" w:rsidR="003379D0" w:rsidRPr="00930FCD" w:rsidRDefault="003379D0" w:rsidP="003379D0">
            <w:pPr>
              <w:jc w:val="center"/>
              <w:rPr>
                <w:color w:val="000000"/>
                <w:sz w:val="22"/>
                <w:szCs w:val="22"/>
              </w:rPr>
            </w:pPr>
            <w:r w:rsidRPr="00930FCD">
              <w:rPr>
                <w:color w:val="000000"/>
                <w:sz w:val="22"/>
                <w:szCs w:val="22"/>
              </w:rPr>
              <w:t>Накопитель данных внутренний</w:t>
            </w:r>
          </w:p>
          <w:p w14:paraId="5A3A6757" w14:textId="77777777" w:rsidR="003379D0" w:rsidRPr="00930FCD" w:rsidRDefault="003379D0" w:rsidP="003379D0">
            <w:pPr>
              <w:jc w:val="center"/>
              <w:rPr>
                <w:color w:val="000000"/>
                <w:sz w:val="22"/>
                <w:szCs w:val="22"/>
              </w:rPr>
            </w:pPr>
          </w:p>
          <w:p w14:paraId="4C389F61" w14:textId="4A7A20FA" w:rsidR="003379D0" w:rsidRPr="00930FCD" w:rsidRDefault="003379D0" w:rsidP="003379D0">
            <w:pPr>
              <w:ind w:left="-57" w:right="-57"/>
              <w:jc w:val="center"/>
              <w:rPr>
                <w:sz w:val="22"/>
                <w:szCs w:val="22"/>
              </w:rPr>
            </w:pPr>
          </w:p>
        </w:tc>
        <w:tc>
          <w:tcPr>
            <w:tcW w:w="362" w:type="pct"/>
            <w:vMerge w:val="restart"/>
          </w:tcPr>
          <w:p w14:paraId="33471F1C" w14:textId="4A4FEA4A" w:rsidR="003379D0" w:rsidRPr="00930FCD" w:rsidRDefault="003379D0" w:rsidP="003379D0">
            <w:pPr>
              <w:ind w:left="-57" w:right="-57"/>
              <w:jc w:val="center"/>
              <w:rPr>
                <w:sz w:val="22"/>
                <w:szCs w:val="22"/>
              </w:rPr>
            </w:pPr>
            <w:r w:rsidRPr="00930FCD">
              <w:rPr>
                <w:color w:val="000000"/>
                <w:sz w:val="22"/>
                <w:szCs w:val="22"/>
              </w:rPr>
              <w:t xml:space="preserve">WD </w:t>
            </w:r>
            <w:proofErr w:type="spellStart"/>
            <w:r w:rsidRPr="00930FCD">
              <w:rPr>
                <w:color w:val="000000"/>
                <w:sz w:val="22"/>
                <w:szCs w:val="22"/>
              </w:rPr>
              <w:t>Gold</w:t>
            </w:r>
            <w:proofErr w:type="spellEnd"/>
            <w:r w:rsidRPr="00930FCD">
              <w:rPr>
                <w:color w:val="000000"/>
                <w:sz w:val="22"/>
                <w:szCs w:val="22"/>
              </w:rPr>
              <w:t xml:space="preserve"> WD4004FRYZ или эквивалент</w:t>
            </w:r>
            <w:r w:rsidRPr="00930FCD" w:rsidDel="008D5544">
              <w:rPr>
                <w:sz w:val="22"/>
                <w:szCs w:val="22"/>
              </w:rPr>
              <w:t xml:space="preserve"> </w:t>
            </w:r>
          </w:p>
        </w:tc>
        <w:tc>
          <w:tcPr>
            <w:tcW w:w="406" w:type="pct"/>
            <w:vMerge w:val="restart"/>
          </w:tcPr>
          <w:p w14:paraId="40CAEC6C" w14:textId="77777777" w:rsidR="003379D0" w:rsidRPr="00930FCD" w:rsidRDefault="003379D0" w:rsidP="003379D0">
            <w:pPr>
              <w:jc w:val="center"/>
              <w:rPr>
                <w:iCs/>
                <w:sz w:val="22"/>
                <w:szCs w:val="22"/>
              </w:rPr>
            </w:pPr>
            <w:r w:rsidRPr="00930FCD">
              <w:rPr>
                <w:iCs/>
                <w:sz w:val="22"/>
                <w:szCs w:val="22"/>
              </w:rPr>
              <w:t>26.20.21.110/ 26.20.21.110-00000003</w:t>
            </w:r>
          </w:p>
          <w:p w14:paraId="4A814AF7" w14:textId="76DC000E" w:rsidR="003379D0" w:rsidRPr="00930FCD" w:rsidRDefault="003379D0" w:rsidP="003379D0">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BEBE" w14:textId="255D5562" w:rsidR="003379D0" w:rsidRPr="00930FCD" w:rsidRDefault="003379D0" w:rsidP="003379D0">
            <w:pPr>
              <w:ind w:left="-57" w:right="-57"/>
              <w:jc w:val="center"/>
              <w:rPr>
                <w:sz w:val="22"/>
                <w:szCs w:val="22"/>
              </w:rPr>
            </w:pPr>
            <w:r w:rsidRPr="00930FCD">
              <w:rPr>
                <w:rFonts w:eastAsia="Calibri"/>
                <w:color w:val="000000"/>
                <w:sz w:val="22"/>
                <w:szCs w:val="22"/>
              </w:rPr>
              <w:t>Тип устройства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37723" w14:textId="08A161E7" w:rsidR="003379D0" w:rsidRPr="00930FCD" w:rsidRDefault="003379D0" w:rsidP="003379D0">
            <w:pPr>
              <w:ind w:left="-57" w:right="-57"/>
              <w:jc w:val="center"/>
              <w:rPr>
                <w:sz w:val="22"/>
                <w:szCs w:val="22"/>
              </w:rPr>
            </w:pPr>
            <w:r w:rsidRPr="00930FCD">
              <w:rPr>
                <w:rFonts w:eastAsia="Calibri"/>
                <w:sz w:val="22"/>
                <w:szCs w:val="22"/>
              </w:rPr>
              <w:t>HDD</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E33B5" w14:textId="32359178" w:rsidR="003379D0" w:rsidRPr="00930FCD" w:rsidRDefault="003379D0" w:rsidP="003379D0">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tcPr>
          <w:p w14:paraId="3EA29739" w14:textId="04F06ADE" w:rsidR="003379D0" w:rsidRPr="00930FCD" w:rsidRDefault="003379D0" w:rsidP="003379D0">
            <w:pPr>
              <w:ind w:left="-57" w:right="-57"/>
              <w:jc w:val="center"/>
              <w:rPr>
                <w:sz w:val="22"/>
                <w:szCs w:val="22"/>
              </w:rPr>
            </w:pPr>
            <w:r w:rsidRPr="00930FCD">
              <w:rPr>
                <w:color w:val="000000"/>
                <w:sz w:val="22"/>
                <w:szCs w:val="22"/>
              </w:rPr>
              <w:t>-</w:t>
            </w:r>
          </w:p>
        </w:tc>
        <w:tc>
          <w:tcPr>
            <w:tcW w:w="249" w:type="pct"/>
            <w:vMerge w:val="restart"/>
          </w:tcPr>
          <w:p w14:paraId="7E9031D5" w14:textId="08A0795A" w:rsidR="003379D0" w:rsidRPr="00930FCD" w:rsidRDefault="003379D0" w:rsidP="003379D0">
            <w:pPr>
              <w:ind w:left="-57" w:right="-57"/>
              <w:jc w:val="center"/>
              <w:rPr>
                <w:sz w:val="22"/>
                <w:szCs w:val="22"/>
              </w:rPr>
            </w:pPr>
          </w:p>
        </w:tc>
        <w:tc>
          <w:tcPr>
            <w:tcW w:w="319" w:type="pct"/>
            <w:vMerge w:val="restart"/>
          </w:tcPr>
          <w:p w14:paraId="7CD4A732" w14:textId="4C1A650F" w:rsidR="003379D0" w:rsidRPr="00930FCD" w:rsidRDefault="003379D0" w:rsidP="003379D0">
            <w:pPr>
              <w:ind w:left="-57" w:right="-57"/>
              <w:jc w:val="center"/>
              <w:rPr>
                <w:sz w:val="22"/>
                <w:szCs w:val="22"/>
              </w:rPr>
            </w:pPr>
            <w:r w:rsidRPr="00930FCD">
              <w:rPr>
                <w:sz w:val="22"/>
                <w:szCs w:val="22"/>
              </w:rPr>
              <w:t>6</w:t>
            </w:r>
          </w:p>
        </w:tc>
        <w:tc>
          <w:tcPr>
            <w:tcW w:w="293" w:type="pct"/>
            <w:vMerge w:val="restart"/>
          </w:tcPr>
          <w:p w14:paraId="11195687" w14:textId="77777777" w:rsidR="003379D0" w:rsidRPr="00930FCD" w:rsidRDefault="003379D0" w:rsidP="003379D0">
            <w:pPr>
              <w:ind w:left="-57" w:right="-57"/>
              <w:jc w:val="center"/>
              <w:rPr>
                <w:sz w:val="22"/>
                <w:szCs w:val="22"/>
              </w:rPr>
            </w:pPr>
            <w:proofErr w:type="spellStart"/>
            <w:r w:rsidRPr="00930FCD">
              <w:rPr>
                <w:sz w:val="22"/>
                <w:szCs w:val="22"/>
              </w:rPr>
              <w:t>шт</w:t>
            </w:r>
            <w:proofErr w:type="spellEnd"/>
          </w:p>
          <w:p w14:paraId="051F1BE2" w14:textId="6E10AF13" w:rsidR="003379D0" w:rsidRPr="00930FCD" w:rsidRDefault="003379D0" w:rsidP="003379D0">
            <w:pPr>
              <w:ind w:left="-57" w:right="-57"/>
              <w:jc w:val="center"/>
              <w:rPr>
                <w:sz w:val="22"/>
                <w:szCs w:val="22"/>
              </w:rPr>
            </w:pPr>
          </w:p>
        </w:tc>
        <w:tc>
          <w:tcPr>
            <w:tcW w:w="355" w:type="pct"/>
            <w:vMerge w:val="restart"/>
          </w:tcPr>
          <w:p w14:paraId="157D642D" w14:textId="21436B94" w:rsidR="003379D0" w:rsidRPr="00930FCD" w:rsidRDefault="003379D0" w:rsidP="003379D0">
            <w:pPr>
              <w:ind w:left="-57" w:right="-57"/>
              <w:jc w:val="center"/>
              <w:rPr>
                <w:sz w:val="22"/>
                <w:szCs w:val="22"/>
              </w:rPr>
            </w:pPr>
          </w:p>
        </w:tc>
        <w:tc>
          <w:tcPr>
            <w:tcW w:w="353" w:type="pct"/>
            <w:vMerge w:val="restart"/>
          </w:tcPr>
          <w:p w14:paraId="0678D93C" w14:textId="28F4C6CC" w:rsidR="003379D0" w:rsidRPr="00930FCD" w:rsidRDefault="003379D0" w:rsidP="003379D0">
            <w:pPr>
              <w:ind w:left="-57" w:right="-57"/>
              <w:jc w:val="center"/>
              <w:rPr>
                <w:sz w:val="22"/>
                <w:szCs w:val="22"/>
              </w:rPr>
            </w:pPr>
          </w:p>
        </w:tc>
      </w:tr>
      <w:tr w:rsidR="003379D0" w:rsidRPr="00930FCD" w14:paraId="388A175B" w14:textId="77777777" w:rsidTr="003379D0">
        <w:trPr>
          <w:trHeight w:val="413"/>
        </w:trPr>
        <w:tc>
          <w:tcPr>
            <w:tcW w:w="125" w:type="pct"/>
            <w:vMerge/>
          </w:tcPr>
          <w:p w14:paraId="77CD35C1" w14:textId="77777777" w:rsidR="003379D0" w:rsidRPr="00930FCD" w:rsidRDefault="003379D0" w:rsidP="003379D0">
            <w:pPr>
              <w:ind w:left="-57" w:right="-57"/>
              <w:jc w:val="center"/>
              <w:rPr>
                <w:sz w:val="22"/>
                <w:szCs w:val="22"/>
              </w:rPr>
            </w:pPr>
          </w:p>
        </w:tc>
        <w:tc>
          <w:tcPr>
            <w:tcW w:w="506" w:type="pct"/>
            <w:vMerge/>
          </w:tcPr>
          <w:p w14:paraId="16943842" w14:textId="77777777" w:rsidR="003379D0" w:rsidRPr="00930FCD" w:rsidRDefault="003379D0" w:rsidP="003379D0">
            <w:pPr>
              <w:jc w:val="center"/>
              <w:rPr>
                <w:color w:val="000000"/>
                <w:sz w:val="22"/>
                <w:szCs w:val="22"/>
              </w:rPr>
            </w:pPr>
          </w:p>
        </w:tc>
        <w:tc>
          <w:tcPr>
            <w:tcW w:w="362" w:type="pct"/>
            <w:vMerge/>
          </w:tcPr>
          <w:p w14:paraId="4F3EFB4A" w14:textId="77777777" w:rsidR="003379D0" w:rsidRPr="00930FCD" w:rsidRDefault="003379D0" w:rsidP="003379D0">
            <w:pPr>
              <w:ind w:left="-57" w:right="-57"/>
              <w:jc w:val="center"/>
              <w:rPr>
                <w:color w:val="000000"/>
                <w:sz w:val="22"/>
                <w:szCs w:val="22"/>
              </w:rPr>
            </w:pPr>
          </w:p>
        </w:tc>
        <w:tc>
          <w:tcPr>
            <w:tcW w:w="406" w:type="pct"/>
            <w:vMerge/>
          </w:tcPr>
          <w:p w14:paraId="3E3B3261" w14:textId="77777777" w:rsidR="003379D0" w:rsidRPr="00930FCD" w:rsidRDefault="003379D0" w:rsidP="003379D0">
            <w:pPr>
              <w:jc w:val="center"/>
              <w:rPr>
                <w:iCs/>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088DAE" w14:textId="04511A95" w:rsidR="003379D0" w:rsidRPr="00930FCD" w:rsidRDefault="003379D0" w:rsidP="003379D0">
            <w:pPr>
              <w:ind w:left="-57" w:right="-57"/>
              <w:jc w:val="center"/>
              <w:rPr>
                <w:rFonts w:eastAsia="Calibri"/>
                <w:color w:val="000000"/>
                <w:sz w:val="22"/>
                <w:szCs w:val="22"/>
              </w:rPr>
            </w:pPr>
            <w:r w:rsidRPr="00930FCD">
              <w:rPr>
                <w:rFonts w:eastAsia="Calibri"/>
                <w:color w:val="000000"/>
                <w:sz w:val="22"/>
                <w:szCs w:val="22"/>
              </w:rPr>
              <w:t>Форм фактор</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008E7" w14:textId="367583B9" w:rsidR="003379D0" w:rsidRPr="00930FCD" w:rsidRDefault="003379D0" w:rsidP="003379D0">
            <w:pPr>
              <w:ind w:left="-57" w:right="-57"/>
              <w:jc w:val="center"/>
              <w:rPr>
                <w:rFonts w:eastAsia="Calibri"/>
                <w:sz w:val="22"/>
                <w:szCs w:val="22"/>
              </w:rPr>
            </w:pPr>
            <w:r w:rsidRPr="00930FCD">
              <w:rPr>
                <w:rFonts w:eastAsia="Calibri"/>
                <w:sz w:val="22"/>
                <w:szCs w:val="22"/>
              </w:rPr>
              <w:t xml:space="preserve">3,5 </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D264B4" w14:textId="57840FFA" w:rsidR="003379D0" w:rsidRPr="00930FCD" w:rsidRDefault="003379D0" w:rsidP="003379D0">
            <w:pPr>
              <w:ind w:left="-57" w:right="-57"/>
              <w:jc w:val="center"/>
              <w:rPr>
                <w:color w:val="000000"/>
                <w:sz w:val="22"/>
                <w:szCs w:val="22"/>
              </w:rPr>
            </w:pPr>
            <w:r w:rsidRPr="00930FCD">
              <w:rPr>
                <w:color w:val="000000"/>
                <w:sz w:val="22"/>
                <w:szCs w:val="22"/>
              </w:rPr>
              <w:t>дюйм</w:t>
            </w:r>
          </w:p>
        </w:tc>
        <w:tc>
          <w:tcPr>
            <w:tcW w:w="542" w:type="pct"/>
            <w:tcBorders>
              <w:top w:val="single" w:sz="4" w:space="0" w:color="auto"/>
              <w:left w:val="single" w:sz="4" w:space="0" w:color="auto"/>
              <w:bottom w:val="single" w:sz="4" w:space="0" w:color="auto"/>
              <w:right w:val="single" w:sz="4" w:space="0" w:color="auto"/>
            </w:tcBorders>
          </w:tcPr>
          <w:p w14:paraId="566E2C40" w14:textId="77777777" w:rsidR="003379D0" w:rsidRPr="00930FCD" w:rsidRDefault="003379D0" w:rsidP="003379D0">
            <w:pPr>
              <w:ind w:left="-57" w:right="-57"/>
              <w:jc w:val="center"/>
              <w:rPr>
                <w:color w:val="000000"/>
                <w:sz w:val="22"/>
                <w:szCs w:val="22"/>
              </w:rPr>
            </w:pPr>
          </w:p>
        </w:tc>
        <w:tc>
          <w:tcPr>
            <w:tcW w:w="249" w:type="pct"/>
            <w:vMerge/>
          </w:tcPr>
          <w:p w14:paraId="5BA46B70" w14:textId="77777777" w:rsidR="003379D0" w:rsidRPr="00930FCD" w:rsidRDefault="003379D0" w:rsidP="003379D0">
            <w:pPr>
              <w:ind w:left="-57" w:right="-57"/>
              <w:jc w:val="center"/>
              <w:rPr>
                <w:sz w:val="22"/>
                <w:szCs w:val="22"/>
              </w:rPr>
            </w:pPr>
          </w:p>
        </w:tc>
        <w:tc>
          <w:tcPr>
            <w:tcW w:w="319" w:type="pct"/>
            <w:vMerge/>
          </w:tcPr>
          <w:p w14:paraId="4DBA9FDF" w14:textId="77777777" w:rsidR="003379D0" w:rsidRPr="00930FCD" w:rsidDel="008D5544" w:rsidRDefault="003379D0" w:rsidP="003379D0">
            <w:pPr>
              <w:ind w:left="-57" w:right="-57"/>
              <w:jc w:val="center"/>
              <w:rPr>
                <w:sz w:val="22"/>
                <w:szCs w:val="22"/>
              </w:rPr>
            </w:pPr>
          </w:p>
        </w:tc>
        <w:tc>
          <w:tcPr>
            <w:tcW w:w="293" w:type="pct"/>
            <w:vMerge/>
          </w:tcPr>
          <w:p w14:paraId="0B941557" w14:textId="77777777" w:rsidR="003379D0" w:rsidRPr="00930FCD" w:rsidRDefault="003379D0" w:rsidP="003379D0">
            <w:pPr>
              <w:ind w:left="-57" w:right="-57"/>
              <w:jc w:val="center"/>
              <w:rPr>
                <w:sz w:val="22"/>
                <w:szCs w:val="22"/>
              </w:rPr>
            </w:pPr>
          </w:p>
        </w:tc>
        <w:tc>
          <w:tcPr>
            <w:tcW w:w="355" w:type="pct"/>
            <w:vMerge/>
          </w:tcPr>
          <w:p w14:paraId="4B037097" w14:textId="77777777" w:rsidR="003379D0" w:rsidRPr="00930FCD" w:rsidRDefault="003379D0" w:rsidP="003379D0">
            <w:pPr>
              <w:ind w:left="-57" w:right="-57"/>
              <w:jc w:val="center"/>
              <w:rPr>
                <w:sz w:val="22"/>
                <w:szCs w:val="22"/>
              </w:rPr>
            </w:pPr>
          </w:p>
        </w:tc>
        <w:tc>
          <w:tcPr>
            <w:tcW w:w="353" w:type="pct"/>
            <w:vMerge/>
          </w:tcPr>
          <w:p w14:paraId="5E031D5B" w14:textId="77777777" w:rsidR="003379D0" w:rsidRPr="00930FCD" w:rsidRDefault="003379D0" w:rsidP="003379D0">
            <w:pPr>
              <w:ind w:left="-57" w:right="-57"/>
              <w:jc w:val="center"/>
              <w:rPr>
                <w:sz w:val="22"/>
                <w:szCs w:val="22"/>
              </w:rPr>
            </w:pPr>
          </w:p>
        </w:tc>
      </w:tr>
      <w:tr w:rsidR="003379D0" w:rsidRPr="00930FCD" w14:paraId="7504B708" w14:textId="77777777" w:rsidTr="003379D0">
        <w:trPr>
          <w:trHeight w:val="413"/>
        </w:trPr>
        <w:tc>
          <w:tcPr>
            <w:tcW w:w="125" w:type="pct"/>
            <w:vMerge/>
          </w:tcPr>
          <w:p w14:paraId="380011A0" w14:textId="77777777" w:rsidR="003379D0" w:rsidRPr="00930FCD" w:rsidRDefault="003379D0" w:rsidP="003379D0">
            <w:pPr>
              <w:ind w:left="-57" w:right="-57"/>
              <w:jc w:val="center"/>
              <w:rPr>
                <w:sz w:val="22"/>
                <w:szCs w:val="22"/>
              </w:rPr>
            </w:pPr>
          </w:p>
        </w:tc>
        <w:tc>
          <w:tcPr>
            <w:tcW w:w="506" w:type="pct"/>
            <w:vMerge/>
          </w:tcPr>
          <w:p w14:paraId="75B0FD5D" w14:textId="77777777" w:rsidR="003379D0" w:rsidRPr="00930FCD" w:rsidRDefault="003379D0" w:rsidP="003379D0">
            <w:pPr>
              <w:jc w:val="center"/>
              <w:rPr>
                <w:color w:val="000000"/>
                <w:sz w:val="22"/>
                <w:szCs w:val="22"/>
              </w:rPr>
            </w:pPr>
          </w:p>
        </w:tc>
        <w:tc>
          <w:tcPr>
            <w:tcW w:w="362" w:type="pct"/>
            <w:vMerge/>
          </w:tcPr>
          <w:p w14:paraId="21F4DB9D" w14:textId="77777777" w:rsidR="003379D0" w:rsidRPr="00930FCD" w:rsidRDefault="003379D0" w:rsidP="003379D0">
            <w:pPr>
              <w:ind w:left="-57" w:right="-57"/>
              <w:jc w:val="center"/>
              <w:rPr>
                <w:color w:val="000000"/>
                <w:sz w:val="22"/>
                <w:szCs w:val="22"/>
              </w:rPr>
            </w:pPr>
          </w:p>
        </w:tc>
        <w:tc>
          <w:tcPr>
            <w:tcW w:w="406" w:type="pct"/>
            <w:vMerge/>
          </w:tcPr>
          <w:p w14:paraId="4999CF35" w14:textId="77777777" w:rsidR="003379D0" w:rsidRPr="00930FCD" w:rsidRDefault="003379D0" w:rsidP="003379D0">
            <w:pPr>
              <w:jc w:val="center"/>
              <w:rPr>
                <w:iCs/>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EEE6F" w14:textId="554B0F85" w:rsidR="003379D0" w:rsidRPr="00930FCD" w:rsidRDefault="003379D0" w:rsidP="003379D0">
            <w:pPr>
              <w:ind w:left="-57" w:right="-57"/>
              <w:jc w:val="center"/>
              <w:rPr>
                <w:rFonts w:eastAsia="Calibri"/>
                <w:color w:val="000000"/>
                <w:sz w:val="22"/>
                <w:szCs w:val="22"/>
              </w:rPr>
            </w:pPr>
            <w:r w:rsidRPr="00930FCD">
              <w:rPr>
                <w:sz w:val="22"/>
                <w:szCs w:val="22"/>
              </w:rPr>
              <w:t xml:space="preserve">Объем накопителя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DEB6B" w14:textId="3B9F4DD0" w:rsidR="003379D0" w:rsidRPr="00930FCD" w:rsidRDefault="003379D0" w:rsidP="003379D0">
            <w:pPr>
              <w:ind w:left="-57" w:right="-57"/>
              <w:jc w:val="center"/>
              <w:rPr>
                <w:rFonts w:eastAsia="Calibri"/>
                <w:sz w:val="22"/>
                <w:szCs w:val="22"/>
              </w:rPr>
            </w:pPr>
            <w:r w:rsidRPr="00930FCD">
              <w:rPr>
                <w:sz w:val="22"/>
                <w:szCs w:val="22"/>
              </w:rPr>
              <w:t>≥ 4000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3D5292" w14:textId="0065C204" w:rsidR="003379D0" w:rsidRPr="00930FCD" w:rsidRDefault="003379D0" w:rsidP="003379D0">
            <w:pPr>
              <w:ind w:left="-57" w:right="-57"/>
              <w:jc w:val="center"/>
              <w:rPr>
                <w:color w:val="000000"/>
                <w:sz w:val="22"/>
                <w:szCs w:val="22"/>
              </w:rPr>
            </w:pPr>
            <w:proofErr w:type="spellStart"/>
            <w:r w:rsidRPr="00930FCD">
              <w:rPr>
                <w:color w:val="000000"/>
                <w:sz w:val="22"/>
                <w:szCs w:val="22"/>
                <w:lang w:val="en-US"/>
              </w:rPr>
              <w:t>Гигабайт</w:t>
            </w:r>
            <w:proofErr w:type="spellEnd"/>
          </w:p>
        </w:tc>
        <w:tc>
          <w:tcPr>
            <w:tcW w:w="542" w:type="pct"/>
            <w:tcBorders>
              <w:top w:val="single" w:sz="4" w:space="0" w:color="auto"/>
              <w:left w:val="single" w:sz="4" w:space="0" w:color="auto"/>
              <w:bottom w:val="single" w:sz="4" w:space="0" w:color="auto"/>
              <w:right w:val="single" w:sz="4" w:space="0" w:color="auto"/>
            </w:tcBorders>
          </w:tcPr>
          <w:p w14:paraId="489577B1" w14:textId="77777777" w:rsidR="003379D0" w:rsidRPr="00930FCD" w:rsidRDefault="003379D0" w:rsidP="003379D0">
            <w:pPr>
              <w:ind w:left="-57" w:right="-57"/>
              <w:jc w:val="center"/>
              <w:rPr>
                <w:color w:val="000000"/>
                <w:sz w:val="22"/>
                <w:szCs w:val="22"/>
              </w:rPr>
            </w:pPr>
          </w:p>
        </w:tc>
        <w:tc>
          <w:tcPr>
            <w:tcW w:w="249" w:type="pct"/>
            <w:vMerge/>
          </w:tcPr>
          <w:p w14:paraId="291D942C" w14:textId="77777777" w:rsidR="003379D0" w:rsidRPr="00930FCD" w:rsidRDefault="003379D0" w:rsidP="003379D0">
            <w:pPr>
              <w:ind w:left="-57" w:right="-57"/>
              <w:jc w:val="center"/>
              <w:rPr>
                <w:sz w:val="22"/>
                <w:szCs w:val="22"/>
              </w:rPr>
            </w:pPr>
          </w:p>
        </w:tc>
        <w:tc>
          <w:tcPr>
            <w:tcW w:w="319" w:type="pct"/>
            <w:vMerge/>
          </w:tcPr>
          <w:p w14:paraId="6ECA31C6" w14:textId="77777777" w:rsidR="003379D0" w:rsidRPr="00930FCD" w:rsidDel="008D5544" w:rsidRDefault="003379D0" w:rsidP="003379D0">
            <w:pPr>
              <w:ind w:left="-57" w:right="-57"/>
              <w:jc w:val="center"/>
              <w:rPr>
                <w:sz w:val="22"/>
                <w:szCs w:val="22"/>
              </w:rPr>
            </w:pPr>
          </w:p>
        </w:tc>
        <w:tc>
          <w:tcPr>
            <w:tcW w:w="293" w:type="pct"/>
            <w:vMerge/>
          </w:tcPr>
          <w:p w14:paraId="5DE4784E" w14:textId="77777777" w:rsidR="003379D0" w:rsidRPr="00930FCD" w:rsidRDefault="003379D0" w:rsidP="003379D0">
            <w:pPr>
              <w:ind w:left="-57" w:right="-57"/>
              <w:jc w:val="center"/>
              <w:rPr>
                <w:sz w:val="22"/>
                <w:szCs w:val="22"/>
              </w:rPr>
            </w:pPr>
          </w:p>
        </w:tc>
        <w:tc>
          <w:tcPr>
            <w:tcW w:w="355" w:type="pct"/>
            <w:vMerge/>
          </w:tcPr>
          <w:p w14:paraId="20E84073" w14:textId="77777777" w:rsidR="003379D0" w:rsidRPr="00930FCD" w:rsidRDefault="003379D0" w:rsidP="003379D0">
            <w:pPr>
              <w:ind w:left="-57" w:right="-57"/>
              <w:jc w:val="center"/>
              <w:rPr>
                <w:sz w:val="22"/>
                <w:szCs w:val="22"/>
              </w:rPr>
            </w:pPr>
          </w:p>
        </w:tc>
        <w:tc>
          <w:tcPr>
            <w:tcW w:w="353" w:type="pct"/>
            <w:vMerge/>
          </w:tcPr>
          <w:p w14:paraId="08FD35C7" w14:textId="77777777" w:rsidR="003379D0" w:rsidRPr="00930FCD" w:rsidRDefault="003379D0" w:rsidP="003379D0">
            <w:pPr>
              <w:ind w:left="-57" w:right="-57"/>
              <w:jc w:val="center"/>
              <w:rPr>
                <w:sz w:val="22"/>
                <w:szCs w:val="22"/>
              </w:rPr>
            </w:pPr>
          </w:p>
        </w:tc>
      </w:tr>
      <w:tr w:rsidR="003379D0" w:rsidRPr="00930FCD" w14:paraId="347E38F0" w14:textId="77777777" w:rsidTr="003379D0">
        <w:trPr>
          <w:trHeight w:val="413"/>
        </w:trPr>
        <w:tc>
          <w:tcPr>
            <w:tcW w:w="125" w:type="pct"/>
            <w:vMerge/>
          </w:tcPr>
          <w:p w14:paraId="57973CCB" w14:textId="77777777" w:rsidR="003379D0" w:rsidRPr="00930FCD" w:rsidRDefault="003379D0" w:rsidP="003379D0">
            <w:pPr>
              <w:ind w:left="-57" w:right="-57"/>
              <w:jc w:val="center"/>
              <w:rPr>
                <w:sz w:val="22"/>
                <w:szCs w:val="22"/>
              </w:rPr>
            </w:pPr>
          </w:p>
        </w:tc>
        <w:tc>
          <w:tcPr>
            <w:tcW w:w="506" w:type="pct"/>
            <w:vMerge/>
          </w:tcPr>
          <w:p w14:paraId="6004128F" w14:textId="77777777" w:rsidR="003379D0" w:rsidRPr="00930FCD" w:rsidRDefault="003379D0" w:rsidP="003379D0">
            <w:pPr>
              <w:ind w:left="-57" w:right="-57"/>
              <w:jc w:val="center"/>
              <w:rPr>
                <w:sz w:val="22"/>
                <w:szCs w:val="22"/>
              </w:rPr>
            </w:pPr>
          </w:p>
        </w:tc>
        <w:tc>
          <w:tcPr>
            <w:tcW w:w="362" w:type="pct"/>
            <w:vMerge/>
          </w:tcPr>
          <w:p w14:paraId="1748D77C" w14:textId="77777777" w:rsidR="003379D0" w:rsidRPr="00930FCD" w:rsidRDefault="003379D0" w:rsidP="003379D0">
            <w:pPr>
              <w:ind w:left="-57" w:right="-57"/>
              <w:jc w:val="center"/>
              <w:rPr>
                <w:sz w:val="22"/>
                <w:szCs w:val="22"/>
              </w:rPr>
            </w:pPr>
          </w:p>
        </w:tc>
        <w:tc>
          <w:tcPr>
            <w:tcW w:w="406" w:type="pct"/>
            <w:vMerge/>
          </w:tcPr>
          <w:p w14:paraId="607F7A39" w14:textId="77777777" w:rsidR="003379D0" w:rsidRPr="00930FCD" w:rsidRDefault="003379D0" w:rsidP="003379D0">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0D62B" w14:textId="6978FF00" w:rsidR="003379D0" w:rsidRPr="00930FCD" w:rsidRDefault="003379D0" w:rsidP="003379D0">
            <w:pPr>
              <w:jc w:val="center"/>
              <w:rPr>
                <w:sz w:val="22"/>
                <w:szCs w:val="22"/>
              </w:rPr>
            </w:pPr>
            <w:r w:rsidRPr="00930FCD">
              <w:rPr>
                <w:sz w:val="22"/>
                <w:szCs w:val="22"/>
              </w:rPr>
              <w:t>Наличие интерфейсов</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4F3F6" w14:textId="61DB860E" w:rsidR="003379D0" w:rsidRPr="00930FCD" w:rsidRDefault="003379D0" w:rsidP="003379D0">
            <w:pPr>
              <w:ind w:left="-57" w:right="-57"/>
              <w:jc w:val="center"/>
              <w:rPr>
                <w:color w:val="000000"/>
                <w:sz w:val="22"/>
                <w:szCs w:val="22"/>
              </w:rPr>
            </w:pPr>
            <w:r w:rsidRPr="00930FCD">
              <w:rPr>
                <w:sz w:val="22"/>
                <w:szCs w:val="22"/>
              </w:rPr>
              <w:t>SATA III</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FCAA7" w14:textId="77777777" w:rsidR="003379D0" w:rsidRPr="00930FCD" w:rsidRDefault="003379D0" w:rsidP="003379D0">
            <w:pPr>
              <w:ind w:left="-57" w:right="-57"/>
              <w:jc w:val="center"/>
              <w:rPr>
                <w:color w:val="000000"/>
                <w:sz w:val="22"/>
                <w:szCs w:val="22"/>
              </w:rPr>
            </w:pPr>
          </w:p>
        </w:tc>
        <w:tc>
          <w:tcPr>
            <w:tcW w:w="542" w:type="pct"/>
            <w:tcBorders>
              <w:top w:val="single" w:sz="4" w:space="0" w:color="auto"/>
              <w:left w:val="single" w:sz="4" w:space="0" w:color="auto"/>
              <w:bottom w:val="single" w:sz="4" w:space="0" w:color="auto"/>
              <w:right w:val="single" w:sz="4" w:space="0" w:color="auto"/>
            </w:tcBorders>
          </w:tcPr>
          <w:p w14:paraId="457E61E7" w14:textId="77777777" w:rsidR="003379D0" w:rsidRPr="00930FCD" w:rsidRDefault="003379D0" w:rsidP="003379D0">
            <w:pPr>
              <w:ind w:left="-57" w:right="-57"/>
              <w:jc w:val="center"/>
              <w:rPr>
                <w:color w:val="000000"/>
                <w:sz w:val="22"/>
                <w:szCs w:val="22"/>
              </w:rPr>
            </w:pPr>
          </w:p>
        </w:tc>
        <w:tc>
          <w:tcPr>
            <w:tcW w:w="249" w:type="pct"/>
            <w:vMerge/>
          </w:tcPr>
          <w:p w14:paraId="1C7EB0DD" w14:textId="77777777" w:rsidR="003379D0" w:rsidRPr="00930FCD" w:rsidRDefault="003379D0" w:rsidP="003379D0">
            <w:pPr>
              <w:ind w:left="-57" w:right="-57"/>
              <w:jc w:val="center"/>
              <w:rPr>
                <w:sz w:val="22"/>
                <w:szCs w:val="22"/>
              </w:rPr>
            </w:pPr>
          </w:p>
        </w:tc>
        <w:tc>
          <w:tcPr>
            <w:tcW w:w="319" w:type="pct"/>
            <w:vMerge/>
          </w:tcPr>
          <w:p w14:paraId="4353CEE0" w14:textId="77777777" w:rsidR="003379D0" w:rsidRPr="00930FCD" w:rsidRDefault="003379D0" w:rsidP="003379D0">
            <w:pPr>
              <w:ind w:left="-57" w:right="-57"/>
              <w:jc w:val="center"/>
              <w:rPr>
                <w:sz w:val="22"/>
                <w:szCs w:val="22"/>
              </w:rPr>
            </w:pPr>
          </w:p>
        </w:tc>
        <w:tc>
          <w:tcPr>
            <w:tcW w:w="293" w:type="pct"/>
            <w:vMerge/>
          </w:tcPr>
          <w:p w14:paraId="013430E2" w14:textId="77777777" w:rsidR="003379D0" w:rsidRPr="00930FCD" w:rsidRDefault="003379D0" w:rsidP="003379D0">
            <w:pPr>
              <w:ind w:left="-57" w:right="-57"/>
              <w:jc w:val="center"/>
              <w:rPr>
                <w:sz w:val="22"/>
                <w:szCs w:val="22"/>
              </w:rPr>
            </w:pPr>
          </w:p>
        </w:tc>
        <w:tc>
          <w:tcPr>
            <w:tcW w:w="355" w:type="pct"/>
            <w:vMerge/>
          </w:tcPr>
          <w:p w14:paraId="4A4408D8" w14:textId="77777777" w:rsidR="003379D0" w:rsidRPr="00930FCD" w:rsidRDefault="003379D0" w:rsidP="003379D0">
            <w:pPr>
              <w:ind w:left="-57" w:right="-57"/>
              <w:jc w:val="center"/>
              <w:rPr>
                <w:sz w:val="22"/>
                <w:szCs w:val="22"/>
              </w:rPr>
            </w:pPr>
          </w:p>
        </w:tc>
        <w:tc>
          <w:tcPr>
            <w:tcW w:w="353" w:type="pct"/>
            <w:vMerge/>
          </w:tcPr>
          <w:p w14:paraId="2F142FE5" w14:textId="77777777" w:rsidR="003379D0" w:rsidRPr="00930FCD" w:rsidRDefault="003379D0" w:rsidP="003379D0">
            <w:pPr>
              <w:ind w:left="-57" w:right="-57"/>
              <w:jc w:val="center"/>
              <w:rPr>
                <w:sz w:val="22"/>
                <w:szCs w:val="22"/>
              </w:rPr>
            </w:pPr>
          </w:p>
        </w:tc>
      </w:tr>
      <w:tr w:rsidR="003379D0" w:rsidRPr="00930FCD" w14:paraId="2517F84D" w14:textId="77777777" w:rsidTr="003379D0">
        <w:trPr>
          <w:trHeight w:val="413"/>
        </w:trPr>
        <w:tc>
          <w:tcPr>
            <w:tcW w:w="125" w:type="pct"/>
            <w:vMerge/>
          </w:tcPr>
          <w:p w14:paraId="47D06B15" w14:textId="77777777" w:rsidR="003379D0" w:rsidRPr="00930FCD" w:rsidRDefault="003379D0" w:rsidP="003379D0">
            <w:pPr>
              <w:ind w:left="-57" w:right="-57"/>
              <w:jc w:val="center"/>
              <w:rPr>
                <w:sz w:val="22"/>
                <w:szCs w:val="22"/>
              </w:rPr>
            </w:pPr>
          </w:p>
        </w:tc>
        <w:tc>
          <w:tcPr>
            <w:tcW w:w="506" w:type="pct"/>
            <w:vMerge/>
          </w:tcPr>
          <w:p w14:paraId="21A8E6B7" w14:textId="77777777" w:rsidR="003379D0" w:rsidRPr="00930FCD" w:rsidRDefault="003379D0" w:rsidP="003379D0">
            <w:pPr>
              <w:ind w:left="-57" w:right="-57"/>
              <w:jc w:val="center"/>
              <w:rPr>
                <w:sz w:val="22"/>
                <w:szCs w:val="22"/>
              </w:rPr>
            </w:pPr>
          </w:p>
        </w:tc>
        <w:tc>
          <w:tcPr>
            <w:tcW w:w="362" w:type="pct"/>
            <w:vMerge/>
          </w:tcPr>
          <w:p w14:paraId="67A7BC0A" w14:textId="77777777" w:rsidR="003379D0" w:rsidRPr="00930FCD" w:rsidRDefault="003379D0" w:rsidP="003379D0">
            <w:pPr>
              <w:ind w:left="-57" w:right="-57"/>
              <w:jc w:val="center"/>
              <w:rPr>
                <w:sz w:val="22"/>
                <w:szCs w:val="22"/>
              </w:rPr>
            </w:pPr>
          </w:p>
        </w:tc>
        <w:tc>
          <w:tcPr>
            <w:tcW w:w="406" w:type="pct"/>
            <w:vMerge/>
          </w:tcPr>
          <w:p w14:paraId="28E5C95D" w14:textId="77777777" w:rsidR="003379D0" w:rsidRPr="00930FCD" w:rsidRDefault="003379D0" w:rsidP="003379D0">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AC6AF" w14:textId="3DB2A5DF" w:rsidR="003379D0" w:rsidRPr="00930FCD" w:rsidRDefault="003379D0" w:rsidP="003379D0">
            <w:pPr>
              <w:jc w:val="center"/>
              <w:rPr>
                <w:sz w:val="22"/>
                <w:szCs w:val="22"/>
              </w:rPr>
            </w:pPr>
            <w:r w:rsidRPr="00930FCD">
              <w:rPr>
                <w:sz w:val="22"/>
                <w:szCs w:val="22"/>
              </w:rPr>
              <w:t xml:space="preserve">Объем буферной памяти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54EF82" w14:textId="09922D3D" w:rsidR="003379D0" w:rsidRPr="00930FCD" w:rsidRDefault="003379D0" w:rsidP="003379D0">
            <w:pPr>
              <w:ind w:left="-57" w:right="-57"/>
              <w:jc w:val="center"/>
              <w:rPr>
                <w:color w:val="000000"/>
                <w:sz w:val="22"/>
                <w:szCs w:val="22"/>
              </w:rPr>
            </w:pPr>
            <w:r w:rsidRPr="00930FCD">
              <w:rPr>
                <w:sz w:val="22"/>
                <w:szCs w:val="22"/>
              </w:rPr>
              <w:t xml:space="preserve">≥ </w:t>
            </w:r>
            <w:r w:rsidRPr="00930FCD">
              <w:rPr>
                <w:sz w:val="22"/>
                <w:szCs w:val="22"/>
                <w:lang w:val="en-US"/>
              </w:rPr>
              <w:t>256</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51017" w14:textId="5AD0BEE9" w:rsidR="003379D0" w:rsidRPr="00930FCD" w:rsidRDefault="003379D0" w:rsidP="003379D0">
            <w:pPr>
              <w:ind w:left="-57" w:right="-57"/>
              <w:jc w:val="center"/>
              <w:rPr>
                <w:color w:val="000000"/>
                <w:sz w:val="22"/>
                <w:szCs w:val="22"/>
              </w:rPr>
            </w:pPr>
            <w:r w:rsidRPr="00930FCD">
              <w:rPr>
                <w:color w:val="000000"/>
                <w:sz w:val="22"/>
                <w:szCs w:val="22"/>
              </w:rPr>
              <w:t>Мегабайт</w:t>
            </w:r>
          </w:p>
        </w:tc>
        <w:tc>
          <w:tcPr>
            <w:tcW w:w="542" w:type="pct"/>
            <w:tcBorders>
              <w:top w:val="single" w:sz="4" w:space="0" w:color="auto"/>
              <w:left w:val="single" w:sz="4" w:space="0" w:color="auto"/>
              <w:bottom w:val="single" w:sz="4" w:space="0" w:color="auto"/>
              <w:right w:val="single" w:sz="4" w:space="0" w:color="auto"/>
            </w:tcBorders>
          </w:tcPr>
          <w:p w14:paraId="13F70F3C" w14:textId="77777777" w:rsidR="003379D0" w:rsidRPr="00930FCD" w:rsidRDefault="003379D0" w:rsidP="003379D0">
            <w:pPr>
              <w:ind w:left="-57" w:right="-57"/>
              <w:jc w:val="center"/>
              <w:rPr>
                <w:color w:val="000000"/>
                <w:sz w:val="22"/>
                <w:szCs w:val="22"/>
              </w:rPr>
            </w:pPr>
          </w:p>
        </w:tc>
        <w:tc>
          <w:tcPr>
            <w:tcW w:w="249" w:type="pct"/>
            <w:vMerge/>
          </w:tcPr>
          <w:p w14:paraId="08103237" w14:textId="77777777" w:rsidR="003379D0" w:rsidRPr="00930FCD" w:rsidRDefault="003379D0" w:rsidP="003379D0">
            <w:pPr>
              <w:ind w:left="-57" w:right="-57"/>
              <w:jc w:val="center"/>
              <w:rPr>
                <w:sz w:val="22"/>
                <w:szCs w:val="22"/>
              </w:rPr>
            </w:pPr>
          </w:p>
        </w:tc>
        <w:tc>
          <w:tcPr>
            <w:tcW w:w="319" w:type="pct"/>
            <w:vMerge/>
          </w:tcPr>
          <w:p w14:paraId="70630B0B" w14:textId="77777777" w:rsidR="003379D0" w:rsidRPr="00930FCD" w:rsidRDefault="003379D0" w:rsidP="003379D0">
            <w:pPr>
              <w:ind w:left="-57" w:right="-57"/>
              <w:jc w:val="center"/>
              <w:rPr>
                <w:sz w:val="22"/>
                <w:szCs w:val="22"/>
              </w:rPr>
            </w:pPr>
          </w:p>
        </w:tc>
        <w:tc>
          <w:tcPr>
            <w:tcW w:w="293" w:type="pct"/>
            <w:vMerge/>
          </w:tcPr>
          <w:p w14:paraId="22ABA580" w14:textId="77777777" w:rsidR="003379D0" w:rsidRPr="00930FCD" w:rsidRDefault="003379D0" w:rsidP="003379D0">
            <w:pPr>
              <w:ind w:left="-57" w:right="-57"/>
              <w:jc w:val="center"/>
              <w:rPr>
                <w:sz w:val="22"/>
                <w:szCs w:val="22"/>
              </w:rPr>
            </w:pPr>
          </w:p>
        </w:tc>
        <w:tc>
          <w:tcPr>
            <w:tcW w:w="355" w:type="pct"/>
            <w:vMerge/>
          </w:tcPr>
          <w:p w14:paraId="2DF8E6C2" w14:textId="77777777" w:rsidR="003379D0" w:rsidRPr="00930FCD" w:rsidRDefault="003379D0" w:rsidP="003379D0">
            <w:pPr>
              <w:ind w:left="-57" w:right="-57"/>
              <w:jc w:val="center"/>
              <w:rPr>
                <w:sz w:val="22"/>
                <w:szCs w:val="22"/>
              </w:rPr>
            </w:pPr>
          </w:p>
        </w:tc>
        <w:tc>
          <w:tcPr>
            <w:tcW w:w="353" w:type="pct"/>
            <w:vMerge/>
          </w:tcPr>
          <w:p w14:paraId="40B9705A" w14:textId="77777777" w:rsidR="003379D0" w:rsidRPr="00930FCD" w:rsidRDefault="003379D0" w:rsidP="003379D0">
            <w:pPr>
              <w:ind w:left="-57" w:right="-57"/>
              <w:jc w:val="center"/>
              <w:rPr>
                <w:sz w:val="22"/>
                <w:szCs w:val="22"/>
              </w:rPr>
            </w:pPr>
          </w:p>
        </w:tc>
      </w:tr>
      <w:tr w:rsidR="003379D0" w:rsidRPr="00930FCD" w14:paraId="77C22B3A" w14:textId="77777777" w:rsidTr="003379D0">
        <w:trPr>
          <w:trHeight w:val="413"/>
        </w:trPr>
        <w:tc>
          <w:tcPr>
            <w:tcW w:w="125" w:type="pct"/>
            <w:vMerge/>
          </w:tcPr>
          <w:p w14:paraId="6D6FBAE6" w14:textId="77777777" w:rsidR="003379D0" w:rsidRPr="00930FCD" w:rsidRDefault="003379D0" w:rsidP="003379D0">
            <w:pPr>
              <w:ind w:left="-57" w:right="-57"/>
              <w:jc w:val="center"/>
              <w:rPr>
                <w:sz w:val="22"/>
                <w:szCs w:val="22"/>
              </w:rPr>
            </w:pPr>
          </w:p>
        </w:tc>
        <w:tc>
          <w:tcPr>
            <w:tcW w:w="506" w:type="pct"/>
            <w:vMerge/>
          </w:tcPr>
          <w:p w14:paraId="72620B54" w14:textId="77777777" w:rsidR="003379D0" w:rsidRPr="00930FCD" w:rsidRDefault="003379D0" w:rsidP="003379D0">
            <w:pPr>
              <w:ind w:left="-57" w:right="-57"/>
              <w:jc w:val="center"/>
              <w:rPr>
                <w:sz w:val="22"/>
                <w:szCs w:val="22"/>
              </w:rPr>
            </w:pPr>
          </w:p>
        </w:tc>
        <w:tc>
          <w:tcPr>
            <w:tcW w:w="362" w:type="pct"/>
            <w:vMerge/>
          </w:tcPr>
          <w:p w14:paraId="3659866F" w14:textId="77777777" w:rsidR="003379D0" w:rsidRPr="00930FCD" w:rsidRDefault="003379D0" w:rsidP="003379D0">
            <w:pPr>
              <w:ind w:left="-57" w:right="-57"/>
              <w:jc w:val="center"/>
              <w:rPr>
                <w:sz w:val="22"/>
                <w:szCs w:val="22"/>
              </w:rPr>
            </w:pPr>
          </w:p>
        </w:tc>
        <w:tc>
          <w:tcPr>
            <w:tcW w:w="406" w:type="pct"/>
            <w:vMerge/>
          </w:tcPr>
          <w:p w14:paraId="23871FFA" w14:textId="77777777" w:rsidR="003379D0" w:rsidRPr="00930FCD" w:rsidRDefault="003379D0" w:rsidP="003379D0">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27085" w14:textId="47DE2CBD" w:rsidR="003379D0" w:rsidRPr="00930FCD" w:rsidRDefault="003379D0" w:rsidP="003379D0">
            <w:pPr>
              <w:jc w:val="center"/>
              <w:rPr>
                <w:sz w:val="22"/>
                <w:szCs w:val="22"/>
              </w:rPr>
            </w:pPr>
            <w:r w:rsidRPr="00930FCD">
              <w:rPr>
                <w:sz w:val="22"/>
                <w:szCs w:val="22"/>
              </w:rPr>
              <w:t xml:space="preserve">Скорость вращения (RPM)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368B9" w14:textId="3167359D" w:rsidR="003379D0" w:rsidRPr="00930FCD" w:rsidRDefault="003379D0" w:rsidP="003379D0">
            <w:pPr>
              <w:ind w:left="-57" w:right="-57"/>
              <w:jc w:val="center"/>
              <w:rPr>
                <w:color w:val="000000"/>
                <w:sz w:val="22"/>
                <w:szCs w:val="22"/>
              </w:rPr>
            </w:pPr>
            <w:r w:rsidRPr="00930FCD">
              <w:rPr>
                <w:sz w:val="22"/>
                <w:szCs w:val="22"/>
              </w:rPr>
              <w:t>≥ 7000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542D9" w14:textId="1538D7FA" w:rsidR="003379D0" w:rsidRPr="00930FCD" w:rsidRDefault="003379D0" w:rsidP="003379D0">
            <w:pPr>
              <w:ind w:left="-57" w:right="-57"/>
              <w:jc w:val="center"/>
              <w:rPr>
                <w:color w:val="000000"/>
                <w:sz w:val="22"/>
                <w:szCs w:val="22"/>
              </w:rPr>
            </w:pPr>
            <w:r w:rsidRPr="00930FCD">
              <w:rPr>
                <w:color w:val="000000"/>
                <w:sz w:val="22"/>
                <w:szCs w:val="22"/>
              </w:rPr>
              <w:t>оборот в минуту</w:t>
            </w:r>
          </w:p>
        </w:tc>
        <w:tc>
          <w:tcPr>
            <w:tcW w:w="542" w:type="pct"/>
            <w:tcBorders>
              <w:top w:val="single" w:sz="4" w:space="0" w:color="auto"/>
              <w:left w:val="single" w:sz="4" w:space="0" w:color="auto"/>
              <w:bottom w:val="single" w:sz="4" w:space="0" w:color="auto"/>
              <w:right w:val="single" w:sz="4" w:space="0" w:color="auto"/>
            </w:tcBorders>
          </w:tcPr>
          <w:p w14:paraId="487236CE" w14:textId="77777777" w:rsidR="003379D0" w:rsidRPr="00930FCD" w:rsidRDefault="003379D0" w:rsidP="003379D0">
            <w:pPr>
              <w:ind w:left="-57" w:right="-57"/>
              <w:jc w:val="center"/>
              <w:rPr>
                <w:color w:val="000000"/>
                <w:sz w:val="22"/>
                <w:szCs w:val="22"/>
              </w:rPr>
            </w:pPr>
          </w:p>
        </w:tc>
        <w:tc>
          <w:tcPr>
            <w:tcW w:w="249" w:type="pct"/>
            <w:vMerge/>
          </w:tcPr>
          <w:p w14:paraId="60AD4A9C" w14:textId="77777777" w:rsidR="003379D0" w:rsidRPr="00930FCD" w:rsidRDefault="003379D0" w:rsidP="003379D0">
            <w:pPr>
              <w:ind w:left="-57" w:right="-57"/>
              <w:jc w:val="center"/>
              <w:rPr>
                <w:sz w:val="22"/>
                <w:szCs w:val="22"/>
              </w:rPr>
            </w:pPr>
          </w:p>
        </w:tc>
        <w:tc>
          <w:tcPr>
            <w:tcW w:w="319" w:type="pct"/>
            <w:vMerge/>
          </w:tcPr>
          <w:p w14:paraId="73143157" w14:textId="77777777" w:rsidR="003379D0" w:rsidRPr="00930FCD" w:rsidRDefault="003379D0" w:rsidP="003379D0">
            <w:pPr>
              <w:ind w:left="-57" w:right="-57"/>
              <w:jc w:val="center"/>
              <w:rPr>
                <w:sz w:val="22"/>
                <w:szCs w:val="22"/>
              </w:rPr>
            </w:pPr>
          </w:p>
        </w:tc>
        <w:tc>
          <w:tcPr>
            <w:tcW w:w="293" w:type="pct"/>
            <w:vMerge/>
          </w:tcPr>
          <w:p w14:paraId="68B5BB4F" w14:textId="77777777" w:rsidR="003379D0" w:rsidRPr="00930FCD" w:rsidRDefault="003379D0" w:rsidP="003379D0">
            <w:pPr>
              <w:ind w:left="-57" w:right="-57"/>
              <w:jc w:val="center"/>
              <w:rPr>
                <w:sz w:val="22"/>
                <w:szCs w:val="22"/>
              </w:rPr>
            </w:pPr>
          </w:p>
        </w:tc>
        <w:tc>
          <w:tcPr>
            <w:tcW w:w="355" w:type="pct"/>
            <w:vMerge/>
          </w:tcPr>
          <w:p w14:paraId="1EDFA456" w14:textId="77777777" w:rsidR="003379D0" w:rsidRPr="00930FCD" w:rsidRDefault="003379D0" w:rsidP="003379D0">
            <w:pPr>
              <w:ind w:left="-57" w:right="-57"/>
              <w:jc w:val="center"/>
              <w:rPr>
                <w:sz w:val="22"/>
                <w:szCs w:val="22"/>
              </w:rPr>
            </w:pPr>
          </w:p>
        </w:tc>
        <w:tc>
          <w:tcPr>
            <w:tcW w:w="353" w:type="pct"/>
            <w:vMerge/>
          </w:tcPr>
          <w:p w14:paraId="04B03A88" w14:textId="77777777" w:rsidR="003379D0" w:rsidRPr="00930FCD" w:rsidRDefault="003379D0" w:rsidP="003379D0">
            <w:pPr>
              <w:ind w:left="-57" w:right="-57"/>
              <w:jc w:val="center"/>
              <w:rPr>
                <w:sz w:val="22"/>
                <w:szCs w:val="22"/>
              </w:rPr>
            </w:pPr>
          </w:p>
        </w:tc>
      </w:tr>
      <w:tr w:rsidR="003379D0" w:rsidRPr="00930FCD" w14:paraId="17483220" w14:textId="77777777" w:rsidTr="00930FCD">
        <w:trPr>
          <w:trHeight w:val="197"/>
        </w:trPr>
        <w:tc>
          <w:tcPr>
            <w:tcW w:w="125" w:type="pct"/>
            <w:vMerge/>
          </w:tcPr>
          <w:p w14:paraId="5D5EC839" w14:textId="77777777" w:rsidR="003379D0" w:rsidRPr="00930FCD" w:rsidRDefault="003379D0" w:rsidP="003379D0">
            <w:pPr>
              <w:ind w:left="-57" w:right="-57"/>
              <w:jc w:val="center"/>
              <w:rPr>
                <w:sz w:val="22"/>
                <w:szCs w:val="22"/>
              </w:rPr>
            </w:pPr>
          </w:p>
        </w:tc>
        <w:tc>
          <w:tcPr>
            <w:tcW w:w="506" w:type="pct"/>
            <w:vMerge/>
          </w:tcPr>
          <w:p w14:paraId="1834153E" w14:textId="77777777" w:rsidR="003379D0" w:rsidRPr="00930FCD" w:rsidRDefault="003379D0" w:rsidP="003379D0">
            <w:pPr>
              <w:ind w:left="-57" w:right="-57"/>
              <w:jc w:val="center"/>
              <w:rPr>
                <w:sz w:val="22"/>
                <w:szCs w:val="22"/>
              </w:rPr>
            </w:pPr>
          </w:p>
        </w:tc>
        <w:tc>
          <w:tcPr>
            <w:tcW w:w="362" w:type="pct"/>
            <w:vMerge/>
          </w:tcPr>
          <w:p w14:paraId="211F9988" w14:textId="77777777" w:rsidR="003379D0" w:rsidRPr="00930FCD" w:rsidRDefault="003379D0" w:rsidP="003379D0">
            <w:pPr>
              <w:ind w:left="-57" w:right="-57"/>
              <w:jc w:val="center"/>
              <w:rPr>
                <w:sz w:val="22"/>
                <w:szCs w:val="22"/>
              </w:rPr>
            </w:pPr>
          </w:p>
        </w:tc>
        <w:tc>
          <w:tcPr>
            <w:tcW w:w="406" w:type="pct"/>
            <w:vMerge/>
          </w:tcPr>
          <w:p w14:paraId="5451BE1D" w14:textId="77777777" w:rsidR="003379D0" w:rsidRPr="00930FCD" w:rsidRDefault="003379D0" w:rsidP="003379D0">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0918A" w14:textId="77777777" w:rsidR="003379D0" w:rsidRPr="00930FCD" w:rsidRDefault="003379D0" w:rsidP="003379D0">
            <w:pPr>
              <w:jc w:val="center"/>
              <w:rPr>
                <w:sz w:val="22"/>
                <w:szCs w:val="22"/>
              </w:rPr>
            </w:pPr>
            <w:r w:rsidRPr="00930FCD">
              <w:rPr>
                <w:sz w:val="22"/>
                <w:szCs w:val="22"/>
              </w:rPr>
              <w:t>Назначение</w:t>
            </w:r>
          </w:p>
          <w:p w14:paraId="5EF731DB" w14:textId="2BA3E0B2" w:rsidR="003379D0" w:rsidRPr="00930FCD" w:rsidRDefault="003379D0" w:rsidP="003379D0">
            <w:pPr>
              <w:ind w:left="-57" w:right="-57"/>
              <w:jc w:val="center"/>
              <w:rPr>
                <w:sz w:val="22"/>
                <w:szCs w:val="22"/>
              </w:rPr>
            </w:pP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077CC" w14:textId="48EFC3E3" w:rsidR="003379D0" w:rsidRPr="00930FCD" w:rsidRDefault="003379D0" w:rsidP="003379D0">
            <w:pPr>
              <w:ind w:left="-57" w:right="-57"/>
              <w:jc w:val="center"/>
              <w:rPr>
                <w:sz w:val="22"/>
                <w:szCs w:val="22"/>
              </w:rPr>
            </w:pPr>
            <w:r w:rsidRPr="00930FCD">
              <w:rPr>
                <w:sz w:val="22"/>
                <w:szCs w:val="22"/>
              </w:rPr>
              <w:t>для серверов, корпоративный класс</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0B3C2" w14:textId="313AB049" w:rsidR="003379D0" w:rsidRPr="00930FCD" w:rsidRDefault="003379D0" w:rsidP="003379D0">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2D3D13D6" w14:textId="4AE72C9F" w:rsidR="003379D0" w:rsidRPr="00930FCD" w:rsidRDefault="003379D0" w:rsidP="003379D0">
            <w:pPr>
              <w:ind w:left="-57" w:right="-57"/>
              <w:jc w:val="center"/>
              <w:rPr>
                <w:sz w:val="22"/>
                <w:szCs w:val="22"/>
              </w:rPr>
            </w:pPr>
            <w:r w:rsidRPr="00930FCD">
              <w:rPr>
                <w:color w:val="000000"/>
                <w:sz w:val="22"/>
                <w:szCs w:val="22"/>
              </w:rPr>
              <w:t>Должны быть рассчитаны на круглосуточную работу (24/7)</w:t>
            </w:r>
          </w:p>
        </w:tc>
        <w:tc>
          <w:tcPr>
            <w:tcW w:w="249" w:type="pct"/>
            <w:vMerge/>
          </w:tcPr>
          <w:p w14:paraId="1B2EC3F9" w14:textId="77777777" w:rsidR="003379D0" w:rsidRPr="00930FCD" w:rsidRDefault="003379D0" w:rsidP="003379D0">
            <w:pPr>
              <w:ind w:left="-57" w:right="-57"/>
              <w:jc w:val="center"/>
              <w:rPr>
                <w:sz w:val="22"/>
                <w:szCs w:val="22"/>
              </w:rPr>
            </w:pPr>
          </w:p>
        </w:tc>
        <w:tc>
          <w:tcPr>
            <w:tcW w:w="319" w:type="pct"/>
            <w:vMerge/>
          </w:tcPr>
          <w:p w14:paraId="6C20E904" w14:textId="77777777" w:rsidR="003379D0" w:rsidRPr="00930FCD" w:rsidRDefault="003379D0" w:rsidP="003379D0">
            <w:pPr>
              <w:ind w:left="-57" w:right="-57"/>
              <w:jc w:val="center"/>
              <w:rPr>
                <w:sz w:val="22"/>
                <w:szCs w:val="22"/>
              </w:rPr>
            </w:pPr>
          </w:p>
        </w:tc>
        <w:tc>
          <w:tcPr>
            <w:tcW w:w="293" w:type="pct"/>
            <w:vMerge/>
          </w:tcPr>
          <w:p w14:paraId="45983C2F" w14:textId="77777777" w:rsidR="003379D0" w:rsidRPr="00930FCD" w:rsidRDefault="003379D0" w:rsidP="003379D0">
            <w:pPr>
              <w:ind w:left="-57" w:right="-57"/>
              <w:jc w:val="center"/>
              <w:rPr>
                <w:sz w:val="22"/>
                <w:szCs w:val="22"/>
              </w:rPr>
            </w:pPr>
          </w:p>
        </w:tc>
        <w:tc>
          <w:tcPr>
            <w:tcW w:w="355" w:type="pct"/>
            <w:vMerge/>
          </w:tcPr>
          <w:p w14:paraId="7C49A91E" w14:textId="77777777" w:rsidR="003379D0" w:rsidRPr="00930FCD" w:rsidRDefault="003379D0" w:rsidP="003379D0">
            <w:pPr>
              <w:ind w:left="-57" w:right="-57"/>
              <w:jc w:val="center"/>
              <w:rPr>
                <w:sz w:val="22"/>
                <w:szCs w:val="22"/>
              </w:rPr>
            </w:pPr>
          </w:p>
        </w:tc>
        <w:tc>
          <w:tcPr>
            <w:tcW w:w="353" w:type="pct"/>
            <w:vMerge/>
          </w:tcPr>
          <w:p w14:paraId="30E9E021" w14:textId="77777777" w:rsidR="003379D0" w:rsidRPr="00930FCD" w:rsidRDefault="003379D0" w:rsidP="003379D0">
            <w:pPr>
              <w:ind w:left="-57" w:right="-57"/>
              <w:jc w:val="center"/>
              <w:rPr>
                <w:sz w:val="22"/>
                <w:szCs w:val="22"/>
              </w:rPr>
            </w:pPr>
          </w:p>
        </w:tc>
      </w:tr>
      <w:tr w:rsidR="003379D0" w:rsidRPr="00930FCD" w14:paraId="75584264" w14:textId="77777777" w:rsidTr="00930FCD">
        <w:trPr>
          <w:trHeight w:val="315"/>
        </w:trPr>
        <w:tc>
          <w:tcPr>
            <w:tcW w:w="125" w:type="pct"/>
            <w:vMerge/>
          </w:tcPr>
          <w:p w14:paraId="47B7AAD3" w14:textId="77777777" w:rsidR="003379D0" w:rsidRPr="00930FCD" w:rsidRDefault="003379D0" w:rsidP="003379D0">
            <w:pPr>
              <w:ind w:left="-57" w:right="-57"/>
              <w:jc w:val="center"/>
              <w:rPr>
                <w:sz w:val="22"/>
                <w:szCs w:val="22"/>
              </w:rPr>
            </w:pPr>
          </w:p>
        </w:tc>
        <w:tc>
          <w:tcPr>
            <w:tcW w:w="506" w:type="pct"/>
            <w:vMerge/>
          </w:tcPr>
          <w:p w14:paraId="6C213924" w14:textId="77777777" w:rsidR="003379D0" w:rsidRPr="00930FCD" w:rsidRDefault="003379D0" w:rsidP="003379D0">
            <w:pPr>
              <w:ind w:left="-57" w:right="-57"/>
              <w:jc w:val="center"/>
              <w:rPr>
                <w:sz w:val="22"/>
                <w:szCs w:val="22"/>
              </w:rPr>
            </w:pPr>
          </w:p>
        </w:tc>
        <w:tc>
          <w:tcPr>
            <w:tcW w:w="362" w:type="pct"/>
            <w:vMerge/>
          </w:tcPr>
          <w:p w14:paraId="519A07C6" w14:textId="77777777" w:rsidR="003379D0" w:rsidRPr="00930FCD" w:rsidRDefault="003379D0" w:rsidP="003379D0">
            <w:pPr>
              <w:ind w:left="-57" w:right="-57"/>
              <w:jc w:val="center"/>
              <w:rPr>
                <w:sz w:val="22"/>
                <w:szCs w:val="22"/>
              </w:rPr>
            </w:pPr>
          </w:p>
        </w:tc>
        <w:tc>
          <w:tcPr>
            <w:tcW w:w="406" w:type="pct"/>
            <w:vMerge/>
          </w:tcPr>
          <w:p w14:paraId="1D290DC6" w14:textId="77777777" w:rsidR="003379D0" w:rsidRPr="00930FCD" w:rsidRDefault="003379D0" w:rsidP="003379D0">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022C69" w14:textId="3389ABAC" w:rsidR="003379D0" w:rsidRPr="00930FCD" w:rsidRDefault="003379D0" w:rsidP="003379D0">
            <w:pPr>
              <w:ind w:left="-57" w:right="-57"/>
              <w:jc w:val="center"/>
              <w:rPr>
                <w:sz w:val="22"/>
                <w:szCs w:val="22"/>
              </w:rPr>
            </w:pPr>
            <w:r w:rsidRPr="00930FCD">
              <w:rPr>
                <w:sz w:val="22"/>
                <w:szCs w:val="22"/>
              </w:rPr>
              <w:t xml:space="preserve">Время наработки на отказ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6E9CED" w14:textId="438BC671" w:rsidR="003379D0" w:rsidRPr="00930FCD" w:rsidRDefault="003379D0" w:rsidP="003379D0">
            <w:pPr>
              <w:ind w:left="-57" w:right="-57"/>
              <w:jc w:val="center"/>
              <w:rPr>
                <w:sz w:val="22"/>
                <w:szCs w:val="22"/>
              </w:rPr>
            </w:pPr>
            <w:r w:rsidRPr="00930FCD">
              <w:rPr>
                <w:sz w:val="22"/>
                <w:szCs w:val="22"/>
              </w:rPr>
              <w:t>≥ 2000000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6EF57" w14:textId="6448B889" w:rsidR="003379D0" w:rsidRPr="00930FCD" w:rsidRDefault="003379D0" w:rsidP="003379D0">
            <w:pPr>
              <w:ind w:left="-57" w:right="-57"/>
              <w:jc w:val="center"/>
              <w:rPr>
                <w:sz w:val="22"/>
                <w:szCs w:val="22"/>
              </w:rPr>
            </w:pPr>
            <w:r w:rsidRPr="00930FCD">
              <w:rPr>
                <w:color w:val="000000"/>
                <w:sz w:val="22"/>
                <w:szCs w:val="22"/>
              </w:rPr>
              <w:t>час</w:t>
            </w:r>
          </w:p>
        </w:tc>
        <w:tc>
          <w:tcPr>
            <w:tcW w:w="542" w:type="pct"/>
            <w:tcBorders>
              <w:top w:val="single" w:sz="4" w:space="0" w:color="auto"/>
              <w:left w:val="single" w:sz="4" w:space="0" w:color="auto"/>
              <w:bottom w:val="single" w:sz="4" w:space="0" w:color="auto"/>
              <w:right w:val="single" w:sz="4" w:space="0" w:color="auto"/>
            </w:tcBorders>
            <w:vAlign w:val="center"/>
          </w:tcPr>
          <w:p w14:paraId="5E989BC5" w14:textId="00F9B6FF" w:rsidR="003379D0" w:rsidRPr="00930FCD" w:rsidRDefault="003379D0" w:rsidP="003379D0">
            <w:pPr>
              <w:ind w:left="-57" w:right="-57"/>
              <w:jc w:val="center"/>
              <w:rPr>
                <w:sz w:val="22"/>
                <w:szCs w:val="22"/>
              </w:rPr>
            </w:pPr>
            <w:r w:rsidRPr="00930FCD">
              <w:rPr>
                <w:color w:val="000000"/>
                <w:sz w:val="22"/>
                <w:szCs w:val="22"/>
              </w:rPr>
              <w:t xml:space="preserve">Для серверов накопители нужны повышенной надежности работают 24/7, диск рассчитан на многолетнюю </w:t>
            </w:r>
            <w:r w:rsidRPr="00930FCD">
              <w:rPr>
                <w:color w:val="000000"/>
                <w:sz w:val="22"/>
                <w:szCs w:val="22"/>
              </w:rPr>
              <w:lastRenderedPageBreak/>
              <w:t>непрерывную работу без сбоев</w:t>
            </w:r>
          </w:p>
        </w:tc>
        <w:tc>
          <w:tcPr>
            <w:tcW w:w="249" w:type="pct"/>
            <w:vMerge/>
          </w:tcPr>
          <w:p w14:paraId="1F9CB321" w14:textId="77777777" w:rsidR="003379D0" w:rsidRPr="00930FCD" w:rsidRDefault="003379D0" w:rsidP="003379D0">
            <w:pPr>
              <w:ind w:left="-57" w:right="-57"/>
              <w:jc w:val="center"/>
              <w:rPr>
                <w:sz w:val="22"/>
                <w:szCs w:val="22"/>
              </w:rPr>
            </w:pPr>
          </w:p>
        </w:tc>
        <w:tc>
          <w:tcPr>
            <w:tcW w:w="319" w:type="pct"/>
            <w:vMerge/>
          </w:tcPr>
          <w:p w14:paraId="5990B54E" w14:textId="77777777" w:rsidR="003379D0" w:rsidRPr="00930FCD" w:rsidRDefault="003379D0" w:rsidP="003379D0">
            <w:pPr>
              <w:ind w:left="-57" w:right="-57"/>
              <w:jc w:val="center"/>
              <w:rPr>
                <w:sz w:val="22"/>
                <w:szCs w:val="22"/>
              </w:rPr>
            </w:pPr>
          </w:p>
        </w:tc>
        <w:tc>
          <w:tcPr>
            <w:tcW w:w="293" w:type="pct"/>
            <w:vMerge/>
          </w:tcPr>
          <w:p w14:paraId="1F8853A5" w14:textId="77777777" w:rsidR="003379D0" w:rsidRPr="00930FCD" w:rsidRDefault="003379D0" w:rsidP="003379D0">
            <w:pPr>
              <w:ind w:left="-57" w:right="-57"/>
              <w:jc w:val="center"/>
              <w:rPr>
                <w:sz w:val="22"/>
                <w:szCs w:val="22"/>
              </w:rPr>
            </w:pPr>
          </w:p>
        </w:tc>
        <w:tc>
          <w:tcPr>
            <w:tcW w:w="355" w:type="pct"/>
            <w:vMerge/>
          </w:tcPr>
          <w:p w14:paraId="4BFDA068" w14:textId="77777777" w:rsidR="003379D0" w:rsidRPr="00930FCD" w:rsidRDefault="003379D0" w:rsidP="003379D0">
            <w:pPr>
              <w:ind w:left="-57" w:right="-57"/>
              <w:jc w:val="center"/>
              <w:rPr>
                <w:sz w:val="22"/>
                <w:szCs w:val="22"/>
              </w:rPr>
            </w:pPr>
          </w:p>
        </w:tc>
        <w:tc>
          <w:tcPr>
            <w:tcW w:w="353" w:type="pct"/>
            <w:vMerge/>
          </w:tcPr>
          <w:p w14:paraId="5BFF89D9" w14:textId="77777777" w:rsidR="003379D0" w:rsidRPr="00930FCD" w:rsidRDefault="003379D0" w:rsidP="003379D0">
            <w:pPr>
              <w:ind w:left="-57" w:right="-57"/>
              <w:jc w:val="center"/>
              <w:rPr>
                <w:sz w:val="22"/>
                <w:szCs w:val="22"/>
              </w:rPr>
            </w:pPr>
          </w:p>
        </w:tc>
      </w:tr>
      <w:tr w:rsidR="00930FCD" w:rsidRPr="00930FCD" w14:paraId="677FC6F3" w14:textId="77777777" w:rsidTr="006F164A">
        <w:trPr>
          <w:trHeight w:val="137"/>
        </w:trPr>
        <w:tc>
          <w:tcPr>
            <w:tcW w:w="125" w:type="pct"/>
            <w:vMerge w:val="restart"/>
          </w:tcPr>
          <w:p w14:paraId="24406600" w14:textId="1A08C968" w:rsidR="00930FCD" w:rsidRPr="00930FCD" w:rsidRDefault="00930FCD" w:rsidP="00346DBC">
            <w:pPr>
              <w:ind w:left="-57" w:right="-57"/>
              <w:jc w:val="center"/>
              <w:rPr>
                <w:sz w:val="22"/>
                <w:szCs w:val="22"/>
              </w:rPr>
            </w:pPr>
            <w:r w:rsidRPr="00930FCD">
              <w:rPr>
                <w:sz w:val="22"/>
                <w:szCs w:val="22"/>
              </w:rPr>
              <w:t>2.</w:t>
            </w:r>
          </w:p>
        </w:tc>
        <w:tc>
          <w:tcPr>
            <w:tcW w:w="506" w:type="pct"/>
            <w:vMerge w:val="restart"/>
          </w:tcPr>
          <w:p w14:paraId="044B8927" w14:textId="77777777" w:rsidR="00930FCD" w:rsidRPr="00930FCD" w:rsidRDefault="00930FCD" w:rsidP="00346DBC">
            <w:pPr>
              <w:jc w:val="center"/>
              <w:rPr>
                <w:color w:val="000000"/>
                <w:sz w:val="22"/>
                <w:szCs w:val="22"/>
              </w:rPr>
            </w:pPr>
            <w:r w:rsidRPr="00930FCD">
              <w:rPr>
                <w:color w:val="000000"/>
                <w:sz w:val="22"/>
                <w:szCs w:val="22"/>
              </w:rPr>
              <w:t>Накопитель данных внутренний</w:t>
            </w:r>
          </w:p>
          <w:p w14:paraId="5595C3B9" w14:textId="77777777" w:rsidR="00930FCD" w:rsidRPr="00930FCD" w:rsidRDefault="00930FCD" w:rsidP="00346DBC">
            <w:pPr>
              <w:ind w:left="-57" w:right="-57"/>
              <w:jc w:val="center"/>
              <w:rPr>
                <w:sz w:val="22"/>
                <w:szCs w:val="22"/>
              </w:rPr>
            </w:pPr>
          </w:p>
        </w:tc>
        <w:tc>
          <w:tcPr>
            <w:tcW w:w="362" w:type="pct"/>
            <w:vMerge w:val="restart"/>
          </w:tcPr>
          <w:p w14:paraId="6D82731C" w14:textId="7C31B6FA" w:rsidR="00930FCD" w:rsidRPr="00930FCD" w:rsidRDefault="00930FCD" w:rsidP="00346DBC">
            <w:pPr>
              <w:ind w:left="-57" w:right="-57"/>
              <w:jc w:val="center"/>
              <w:rPr>
                <w:sz w:val="22"/>
                <w:szCs w:val="22"/>
              </w:rPr>
            </w:pPr>
            <w:r w:rsidRPr="00930FCD">
              <w:rPr>
                <w:color w:val="000000"/>
                <w:sz w:val="22"/>
                <w:szCs w:val="22"/>
              </w:rPr>
              <w:t xml:space="preserve">WD </w:t>
            </w:r>
            <w:proofErr w:type="spellStart"/>
            <w:r w:rsidRPr="00930FCD">
              <w:rPr>
                <w:color w:val="000000"/>
                <w:sz w:val="22"/>
                <w:szCs w:val="22"/>
              </w:rPr>
              <w:t>Gold</w:t>
            </w:r>
            <w:proofErr w:type="spellEnd"/>
            <w:r w:rsidRPr="00930FCD">
              <w:rPr>
                <w:color w:val="000000"/>
                <w:sz w:val="22"/>
                <w:szCs w:val="22"/>
              </w:rPr>
              <w:t xml:space="preserve"> WD6004FRYZ или эквивалент</w:t>
            </w:r>
          </w:p>
        </w:tc>
        <w:tc>
          <w:tcPr>
            <w:tcW w:w="406" w:type="pct"/>
            <w:vMerge w:val="restart"/>
          </w:tcPr>
          <w:p w14:paraId="1A458F55" w14:textId="77777777" w:rsidR="00930FCD" w:rsidRPr="00930FCD" w:rsidRDefault="00930FCD" w:rsidP="00346DBC">
            <w:pPr>
              <w:jc w:val="center"/>
              <w:rPr>
                <w:iCs/>
                <w:sz w:val="22"/>
                <w:szCs w:val="22"/>
              </w:rPr>
            </w:pPr>
            <w:r w:rsidRPr="00930FCD">
              <w:rPr>
                <w:iCs/>
                <w:sz w:val="22"/>
                <w:szCs w:val="22"/>
              </w:rPr>
              <w:t>26.20.21.110/ 26.20.21.110-00000003</w:t>
            </w:r>
          </w:p>
          <w:p w14:paraId="4086F062"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0B925" w14:textId="41F4D68F" w:rsidR="00930FCD" w:rsidRPr="00930FCD" w:rsidRDefault="00930FCD" w:rsidP="00346DBC">
            <w:pPr>
              <w:ind w:left="-57" w:right="-57"/>
              <w:jc w:val="center"/>
              <w:rPr>
                <w:sz w:val="22"/>
                <w:szCs w:val="22"/>
              </w:rPr>
            </w:pPr>
            <w:r w:rsidRPr="00930FCD">
              <w:rPr>
                <w:rFonts w:eastAsia="Calibri"/>
                <w:color w:val="000000"/>
                <w:sz w:val="22"/>
                <w:szCs w:val="22"/>
              </w:rPr>
              <w:t>Тип устройства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B763D" w14:textId="68D8063C" w:rsidR="00930FCD" w:rsidRPr="00930FCD" w:rsidRDefault="00930FCD" w:rsidP="00346DBC">
            <w:pPr>
              <w:ind w:left="-57" w:right="-57"/>
              <w:jc w:val="center"/>
              <w:rPr>
                <w:sz w:val="22"/>
                <w:szCs w:val="22"/>
              </w:rPr>
            </w:pPr>
            <w:r w:rsidRPr="00930FCD">
              <w:rPr>
                <w:rFonts w:eastAsia="Calibri"/>
                <w:sz w:val="22"/>
                <w:szCs w:val="22"/>
              </w:rPr>
              <w:t>HDD</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3EC08" w14:textId="77777777" w:rsidR="00930FCD" w:rsidRPr="00930FCD" w:rsidRDefault="00930FCD" w:rsidP="00346DBC">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tcPr>
          <w:p w14:paraId="60C2E1FF" w14:textId="77777777" w:rsidR="00930FCD" w:rsidRPr="00930FCD" w:rsidRDefault="00930FCD" w:rsidP="00346DBC">
            <w:pPr>
              <w:ind w:left="-57" w:right="-57"/>
              <w:jc w:val="center"/>
              <w:rPr>
                <w:color w:val="000000"/>
                <w:sz w:val="22"/>
                <w:szCs w:val="22"/>
              </w:rPr>
            </w:pPr>
          </w:p>
        </w:tc>
        <w:tc>
          <w:tcPr>
            <w:tcW w:w="249" w:type="pct"/>
            <w:vMerge w:val="restart"/>
          </w:tcPr>
          <w:p w14:paraId="2F64CD7A" w14:textId="77777777" w:rsidR="00930FCD" w:rsidRPr="00930FCD" w:rsidRDefault="00930FCD" w:rsidP="00346DBC">
            <w:pPr>
              <w:ind w:left="-57" w:right="-57"/>
              <w:jc w:val="center"/>
              <w:rPr>
                <w:sz w:val="22"/>
                <w:szCs w:val="22"/>
              </w:rPr>
            </w:pPr>
          </w:p>
        </w:tc>
        <w:tc>
          <w:tcPr>
            <w:tcW w:w="319" w:type="pct"/>
            <w:vMerge w:val="restart"/>
          </w:tcPr>
          <w:p w14:paraId="492B92FE" w14:textId="560D8787" w:rsidR="00930FCD" w:rsidRPr="00930FCD" w:rsidRDefault="00930FCD" w:rsidP="00346DBC">
            <w:pPr>
              <w:ind w:left="-57" w:right="-57"/>
              <w:jc w:val="center"/>
              <w:rPr>
                <w:sz w:val="22"/>
                <w:szCs w:val="22"/>
              </w:rPr>
            </w:pPr>
            <w:r w:rsidRPr="00930FCD">
              <w:rPr>
                <w:sz w:val="22"/>
                <w:szCs w:val="22"/>
              </w:rPr>
              <w:t>4</w:t>
            </w:r>
          </w:p>
        </w:tc>
        <w:tc>
          <w:tcPr>
            <w:tcW w:w="293" w:type="pct"/>
            <w:vMerge w:val="restart"/>
          </w:tcPr>
          <w:p w14:paraId="27B2F3AA" w14:textId="2577D2A5" w:rsidR="00930FCD" w:rsidRPr="00930FCD" w:rsidRDefault="00930FCD" w:rsidP="00346DBC">
            <w:pPr>
              <w:ind w:left="-57" w:right="-57"/>
              <w:jc w:val="center"/>
              <w:rPr>
                <w:sz w:val="22"/>
                <w:szCs w:val="22"/>
              </w:rPr>
            </w:pPr>
            <w:proofErr w:type="spellStart"/>
            <w:r w:rsidRPr="00930FCD">
              <w:rPr>
                <w:sz w:val="22"/>
                <w:szCs w:val="22"/>
              </w:rPr>
              <w:t>шт</w:t>
            </w:r>
            <w:proofErr w:type="spellEnd"/>
          </w:p>
        </w:tc>
        <w:tc>
          <w:tcPr>
            <w:tcW w:w="355" w:type="pct"/>
            <w:vMerge w:val="restart"/>
          </w:tcPr>
          <w:p w14:paraId="173A8EFC" w14:textId="77777777" w:rsidR="00930FCD" w:rsidRPr="00930FCD" w:rsidRDefault="00930FCD" w:rsidP="00346DBC">
            <w:pPr>
              <w:ind w:left="-57" w:right="-57"/>
              <w:jc w:val="center"/>
              <w:rPr>
                <w:sz w:val="22"/>
                <w:szCs w:val="22"/>
              </w:rPr>
            </w:pPr>
          </w:p>
        </w:tc>
        <w:tc>
          <w:tcPr>
            <w:tcW w:w="353" w:type="pct"/>
            <w:vMerge w:val="restart"/>
          </w:tcPr>
          <w:p w14:paraId="3C8C254D" w14:textId="77777777" w:rsidR="00930FCD" w:rsidRPr="00930FCD" w:rsidRDefault="00930FCD" w:rsidP="00346DBC">
            <w:pPr>
              <w:ind w:left="-57" w:right="-57"/>
              <w:jc w:val="center"/>
              <w:rPr>
                <w:sz w:val="22"/>
                <w:szCs w:val="22"/>
              </w:rPr>
            </w:pPr>
          </w:p>
        </w:tc>
      </w:tr>
      <w:tr w:rsidR="00930FCD" w:rsidRPr="00930FCD" w14:paraId="391F7332" w14:textId="77777777" w:rsidTr="006F164A">
        <w:trPr>
          <w:trHeight w:val="137"/>
        </w:trPr>
        <w:tc>
          <w:tcPr>
            <w:tcW w:w="125" w:type="pct"/>
            <w:vMerge/>
          </w:tcPr>
          <w:p w14:paraId="2C003929" w14:textId="77777777" w:rsidR="00930FCD" w:rsidRPr="00930FCD" w:rsidRDefault="00930FCD" w:rsidP="00346DBC">
            <w:pPr>
              <w:ind w:left="-57" w:right="-57"/>
              <w:jc w:val="center"/>
              <w:rPr>
                <w:sz w:val="22"/>
                <w:szCs w:val="22"/>
              </w:rPr>
            </w:pPr>
          </w:p>
        </w:tc>
        <w:tc>
          <w:tcPr>
            <w:tcW w:w="506" w:type="pct"/>
            <w:vMerge/>
          </w:tcPr>
          <w:p w14:paraId="1F9DAE6A" w14:textId="77777777" w:rsidR="00930FCD" w:rsidRPr="00930FCD" w:rsidRDefault="00930FCD" w:rsidP="00346DBC">
            <w:pPr>
              <w:ind w:left="-57" w:right="-57"/>
              <w:jc w:val="center"/>
              <w:rPr>
                <w:sz w:val="22"/>
                <w:szCs w:val="22"/>
              </w:rPr>
            </w:pPr>
          </w:p>
        </w:tc>
        <w:tc>
          <w:tcPr>
            <w:tcW w:w="362" w:type="pct"/>
            <w:vMerge/>
          </w:tcPr>
          <w:p w14:paraId="7F38EE26" w14:textId="77777777" w:rsidR="00930FCD" w:rsidRPr="00930FCD" w:rsidRDefault="00930FCD" w:rsidP="00346DBC">
            <w:pPr>
              <w:ind w:left="-57" w:right="-57"/>
              <w:jc w:val="center"/>
              <w:rPr>
                <w:sz w:val="22"/>
                <w:szCs w:val="22"/>
              </w:rPr>
            </w:pPr>
          </w:p>
        </w:tc>
        <w:tc>
          <w:tcPr>
            <w:tcW w:w="406" w:type="pct"/>
            <w:vMerge/>
          </w:tcPr>
          <w:p w14:paraId="4615193F"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66007" w14:textId="42742747" w:rsidR="00930FCD" w:rsidRPr="00930FCD" w:rsidRDefault="00930FCD" w:rsidP="00346DBC">
            <w:pPr>
              <w:ind w:left="-57" w:right="-57"/>
              <w:jc w:val="center"/>
              <w:rPr>
                <w:sz w:val="22"/>
                <w:szCs w:val="22"/>
              </w:rPr>
            </w:pPr>
            <w:r w:rsidRPr="00930FCD">
              <w:rPr>
                <w:rFonts w:eastAsia="Calibri"/>
                <w:color w:val="000000"/>
                <w:sz w:val="22"/>
                <w:szCs w:val="22"/>
              </w:rPr>
              <w:t>Форм фактор</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EB3BB" w14:textId="7D13B5D1" w:rsidR="00930FCD" w:rsidRPr="00930FCD" w:rsidRDefault="00930FCD" w:rsidP="00346DBC">
            <w:pPr>
              <w:ind w:left="-57" w:right="-57"/>
              <w:jc w:val="center"/>
              <w:rPr>
                <w:sz w:val="22"/>
                <w:szCs w:val="22"/>
              </w:rPr>
            </w:pPr>
            <w:r w:rsidRPr="00930FCD">
              <w:rPr>
                <w:rFonts w:eastAsia="Calibri"/>
                <w:sz w:val="22"/>
                <w:szCs w:val="22"/>
              </w:rPr>
              <w:t xml:space="preserve">3,5 </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1AF7A" w14:textId="783309C2" w:rsidR="00930FCD" w:rsidRPr="00930FCD" w:rsidRDefault="00930FCD" w:rsidP="00346DBC">
            <w:pPr>
              <w:ind w:left="-57" w:right="-57"/>
              <w:jc w:val="center"/>
              <w:rPr>
                <w:sz w:val="22"/>
                <w:szCs w:val="22"/>
              </w:rPr>
            </w:pPr>
            <w:r w:rsidRPr="00930FCD">
              <w:rPr>
                <w:color w:val="000000"/>
                <w:sz w:val="22"/>
                <w:szCs w:val="22"/>
              </w:rPr>
              <w:t>дюйм</w:t>
            </w:r>
          </w:p>
        </w:tc>
        <w:tc>
          <w:tcPr>
            <w:tcW w:w="542" w:type="pct"/>
            <w:tcBorders>
              <w:top w:val="single" w:sz="4" w:space="0" w:color="auto"/>
              <w:left w:val="single" w:sz="4" w:space="0" w:color="auto"/>
              <w:bottom w:val="single" w:sz="4" w:space="0" w:color="auto"/>
              <w:right w:val="single" w:sz="4" w:space="0" w:color="auto"/>
            </w:tcBorders>
          </w:tcPr>
          <w:p w14:paraId="78C5AB0B" w14:textId="77777777" w:rsidR="00930FCD" w:rsidRPr="00930FCD" w:rsidRDefault="00930FCD" w:rsidP="00346DBC">
            <w:pPr>
              <w:ind w:left="-57" w:right="-57"/>
              <w:jc w:val="center"/>
              <w:rPr>
                <w:color w:val="000000"/>
                <w:sz w:val="22"/>
                <w:szCs w:val="22"/>
              </w:rPr>
            </w:pPr>
          </w:p>
        </w:tc>
        <w:tc>
          <w:tcPr>
            <w:tcW w:w="249" w:type="pct"/>
            <w:vMerge/>
          </w:tcPr>
          <w:p w14:paraId="523FC007" w14:textId="77777777" w:rsidR="00930FCD" w:rsidRPr="00930FCD" w:rsidRDefault="00930FCD" w:rsidP="00346DBC">
            <w:pPr>
              <w:ind w:left="-57" w:right="-57"/>
              <w:jc w:val="center"/>
              <w:rPr>
                <w:sz w:val="22"/>
                <w:szCs w:val="22"/>
              </w:rPr>
            </w:pPr>
          </w:p>
        </w:tc>
        <w:tc>
          <w:tcPr>
            <w:tcW w:w="319" w:type="pct"/>
            <w:vMerge/>
          </w:tcPr>
          <w:p w14:paraId="72B6B045" w14:textId="77777777" w:rsidR="00930FCD" w:rsidRPr="00930FCD" w:rsidRDefault="00930FCD" w:rsidP="00346DBC">
            <w:pPr>
              <w:ind w:left="-57" w:right="-57"/>
              <w:jc w:val="center"/>
              <w:rPr>
                <w:sz w:val="22"/>
                <w:szCs w:val="22"/>
              </w:rPr>
            </w:pPr>
          </w:p>
        </w:tc>
        <w:tc>
          <w:tcPr>
            <w:tcW w:w="293" w:type="pct"/>
            <w:vMerge/>
          </w:tcPr>
          <w:p w14:paraId="65953E33" w14:textId="77777777" w:rsidR="00930FCD" w:rsidRPr="00930FCD" w:rsidRDefault="00930FCD" w:rsidP="00346DBC">
            <w:pPr>
              <w:ind w:left="-57" w:right="-57"/>
              <w:jc w:val="center"/>
              <w:rPr>
                <w:sz w:val="22"/>
                <w:szCs w:val="22"/>
              </w:rPr>
            </w:pPr>
          </w:p>
        </w:tc>
        <w:tc>
          <w:tcPr>
            <w:tcW w:w="355" w:type="pct"/>
            <w:vMerge/>
          </w:tcPr>
          <w:p w14:paraId="2980238A" w14:textId="77777777" w:rsidR="00930FCD" w:rsidRPr="00930FCD" w:rsidRDefault="00930FCD" w:rsidP="00346DBC">
            <w:pPr>
              <w:ind w:left="-57" w:right="-57"/>
              <w:jc w:val="center"/>
              <w:rPr>
                <w:sz w:val="22"/>
                <w:szCs w:val="22"/>
              </w:rPr>
            </w:pPr>
          </w:p>
        </w:tc>
        <w:tc>
          <w:tcPr>
            <w:tcW w:w="353" w:type="pct"/>
            <w:vMerge/>
          </w:tcPr>
          <w:p w14:paraId="33E02606" w14:textId="77777777" w:rsidR="00930FCD" w:rsidRPr="00930FCD" w:rsidRDefault="00930FCD" w:rsidP="00346DBC">
            <w:pPr>
              <w:ind w:left="-57" w:right="-57"/>
              <w:jc w:val="center"/>
              <w:rPr>
                <w:sz w:val="22"/>
                <w:szCs w:val="22"/>
              </w:rPr>
            </w:pPr>
          </w:p>
        </w:tc>
      </w:tr>
      <w:tr w:rsidR="00930FCD" w:rsidRPr="00930FCD" w14:paraId="45D7EF68" w14:textId="77777777" w:rsidTr="006F164A">
        <w:trPr>
          <w:trHeight w:val="137"/>
        </w:trPr>
        <w:tc>
          <w:tcPr>
            <w:tcW w:w="125" w:type="pct"/>
            <w:vMerge/>
          </w:tcPr>
          <w:p w14:paraId="069315CA" w14:textId="77777777" w:rsidR="00930FCD" w:rsidRPr="00930FCD" w:rsidRDefault="00930FCD" w:rsidP="00346DBC">
            <w:pPr>
              <w:ind w:left="-57" w:right="-57"/>
              <w:jc w:val="center"/>
              <w:rPr>
                <w:sz w:val="22"/>
                <w:szCs w:val="22"/>
              </w:rPr>
            </w:pPr>
          </w:p>
        </w:tc>
        <w:tc>
          <w:tcPr>
            <w:tcW w:w="506" w:type="pct"/>
            <w:vMerge/>
          </w:tcPr>
          <w:p w14:paraId="53B7AAF1" w14:textId="77777777" w:rsidR="00930FCD" w:rsidRPr="00930FCD" w:rsidRDefault="00930FCD" w:rsidP="00346DBC">
            <w:pPr>
              <w:ind w:left="-57" w:right="-57"/>
              <w:jc w:val="center"/>
              <w:rPr>
                <w:sz w:val="22"/>
                <w:szCs w:val="22"/>
              </w:rPr>
            </w:pPr>
          </w:p>
        </w:tc>
        <w:tc>
          <w:tcPr>
            <w:tcW w:w="362" w:type="pct"/>
            <w:vMerge/>
          </w:tcPr>
          <w:p w14:paraId="4825C11B" w14:textId="77777777" w:rsidR="00930FCD" w:rsidRPr="00930FCD" w:rsidRDefault="00930FCD" w:rsidP="00346DBC">
            <w:pPr>
              <w:ind w:left="-57" w:right="-57"/>
              <w:jc w:val="center"/>
              <w:rPr>
                <w:sz w:val="22"/>
                <w:szCs w:val="22"/>
              </w:rPr>
            </w:pPr>
          </w:p>
        </w:tc>
        <w:tc>
          <w:tcPr>
            <w:tcW w:w="406" w:type="pct"/>
            <w:vMerge/>
          </w:tcPr>
          <w:p w14:paraId="6B6E15AD"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28B20" w14:textId="590A5AF9" w:rsidR="00930FCD" w:rsidRPr="00930FCD" w:rsidRDefault="00930FCD" w:rsidP="00346DBC">
            <w:pPr>
              <w:ind w:left="-57" w:right="-57"/>
              <w:jc w:val="center"/>
              <w:rPr>
                <w:sz w:val="22"/>
                <w:szCs w:val="22"/>
              </w:rPr>
            </w:pPr>
            <w:r w:rsidRPr="00930FCD">
              <w:rPr>
                <w:sz w:val="22"/>
                <w:szCs w:val="22"/>
              </w:rPr>
              <w:t xml:space="preserve">Объем накопителя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03F71" w14:textId="7D50FA44" w:rsidR="00930FCD" w:rsidRPr="00930FCD" w:rsidRDefault="00930FCD" w:rsidP="00346DBC">
            <w:pPr>
              <w:ind w:left="-57" w:right="-57"/>
              <w:jc w:val="center"/>
              <w:rPr>
                <w:sz w:val="22"/>
                <w:szCs w:val="22"/>
              </w:rPr>
            </w:pPr>
            <w:r w:rsidRPr="00930FCD">
              <w:rPr>
                <w:sz w:val="22"/>
                <w:szCs w:val="22"/>
              </w:rPr>
              <w:t>≥ 6000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E8C6C" w14:textId="269DED8E" w:rsidR="00930FCD" w:rsidRPr="00930FCD" w:rsidRDefault="00930FCD" w:rsidP="00346DBC">
            <w:pPr>
              <w:ind w:left="-57" w:right="-57"/>
              <w:jc w:val="center"/>
              <w:rPr>
                <w:sz w:val="22"/>
                <w:szCs w:val="22"/>
              </w:rPr>
            </w:pPr>
            <w:proofErr w:type="spellStart"/>
            <w:r w:rsidRPr="00930FCD">
              <w:rPr>
                <w:color w:val="000000"/>
                <w:sz w:val="22"/>
                <w:szCs w:val="22"/>
                <w:lang w:val="en-US"/>
              </w:rPr>
              <w:t>Гигабайт</w:t>
            </w:r>
            <w:proofErr w:type="spellEnd"/>
          </w:p>
        </w:tc>
        <w:tc>
          <w:tcPr>
            <w:tcW w:w="542" w:type="pct"/>
            <w:tcBorders>
              <w:top w:val="single" w:sz="4" w:space="0" w:color="auto"/>
              <w:left w:val="single" w:sz="4" w:space="0" w:color="auto"/>
              <w:bottom w:val="single" w:sz="4" w:space="0" w:color="auto"/>
              <w:right w:val="single" w:sz="4" w:space="0" w:color="auto"/>
            </w:tcBorders>
          </w:tcPr>
          <w:p w14:paraId="638DD1D1" w14:textId="77777777" w:rsidR="00930FCD" w:rsidRPr="00930FCD" w:rsidRDefault="00930FCD" w:rsidP="00346DBC">
            <w:pPr>
              <w:ind w:left="-57" w:right="-57"/>
              <w:jc w:val="center"/>
              <w:rPr>
                <w:color w:val="000000"/>
                <w:sz w:val="22"/>
                <w:szCs w:val="22"/>
              </w:rPr>
            </w:pPr>
          </w:p>
        </w:tc>
        <w:tc>
          <w:tcPr>
            <w:tcW w:w="249" w:type="pct"/>
            <w:vMerge/>
          </w:tcPr>
          <w:p w14:paraId="52B71CCF" w14:textId="77777777" w:rsidR="00930FCD" w:rsidRPr="00930FCD" w:rsidRDefault="00930FCD" w:rsidP="00346DBC">
            <w:pPr>
              <w:ind w:left="-57" w:right="-57"/>
              <w:jc w:val="center"/>
              <w:rPr>
                <w:sz w:val="22"/>
                <w:szCs w:val="22"/>
              </w:rPr>
            </w:pPr>
          </w:p>
        </w:tc>
        <w:tc>
          <w:tcPr>
            <w:tcW w:w="319" w:type="pct"/>
            <w:vMerge/>
          </w:tcPr>
          <w:p w14:paraId="55D921E4" w14:textId="77777777" w:rsidR="00930FCD" w:rsidRPr="00930FCD" w:rsidRDefault="00930FCD" w:rsidP="00346DBC">
            <w:pPr>
              <w:ind w:left="-57" w:right="-57"/>
              <w:jc w:val="center"/>
              <w:rPr>
                <w:sz w:val="22"/>
                <w:szCs w:val="22"/>
              </w:rPr>
            </w:pPr>
          </w:p>
        </w:tc>
        <w:tc>
          <w:tcPr>
            <w:tcW w:w="293" w:type="pct"/>
            <w:vMerge/>
          </w:tcPr>
          <w:p w14:paraId="05F608DD" w14:textId="77777777" w:rsidR="00930FCD" w:rsidRPr="00930FCD" w:rsidRDefault="00930FCD" w:rsidP="00346DBC">
            <w:pPr>
              <w:ind w:left="-57" w:right="-57"/>
              <w:jc w:val="center"/>
              <w:rPr>
                <w:sz w:val="22"/>
                <w:szCs w:val="22"/>
              </w:rPr>
            </w:pPr>
          </w:p>
        </w:tc>
        <w:tc>
          <w:tcPr>
            <w:tcW w:w="355" w:type="pct"/>
            <w:vMerge/>
          </w:tcPr>
          <w:p w14:paraId="4ABEC261" w14:textId="77777777" w:rsidR="00930FCD" w:rsidRPr="00930FCD" w:rsidRDefault="00930FCD" w:rsidP="00346DBC">
            <w:pPr>
              <w:ind w:left="-57" w:right="-57"/>
              <w:jc w:val="center"/>
              <w:rPr>
                <w:sz w:val="22"/>
                <w:szCs w:val="22"/>
              </w:rPr>
            </w:pPr>
          </w:p>
        </w:tc>
        <w:tc>
          <w:tcPr>
            <w:tcW w:w="353" w:type="pct"/>
            <w:vMerge/>
          </w:tcPr>
          <w:p w14:paraId="1333D0A4" w14:textId="77777777" w:rsidR="00930FCD" w:rsidRPr="00930FCD" w:rsidRDefault="00930FCD" w:rsidP="00346DBC">
            <w:pPr>
              <w:ind w:left="-57" w:right="-57"/>
              <w:jc w:val="center"/>
              <w:rPr>
                <w:sz w:val="22"/>
                <w:szCs w:val="22"/>
              </w:rPr>
            </w:pPr>
          </w:p>
        </w:tc>
      </w:tr>
      <w:tr w:rsidR="00930FCD" w:rsidRPr="00930FCD" w14:paraId="1425760B" w14:textId="77777777" w:rsidTr="006F164A">
        <w:trPr>
          <w:trHeight w:val="137"/>
        </w:trPr>
        <w:tc>
          <w:tcPr>
            <w:tcW w:w="125" w:type="pct"/>
            <w:vMerge/>
          </w:tcPr>
          <w:p w14:paraId="08083BBB" w14:textId="77777777" w:rsidR="00930FCD" w:rsidRPr="00930FCD" w:rsidRDefault="00930FCD" w:rsidP="00346DBC">
            <w:pPr>
              <w:ind w:left="-57" w:right="-57"/>
              <w:jc w:val="center"/>
              <w:rPr>
                <w:sz w:val="22"/>
                <w:szCs w:val="22"/>
              </w:rPr>
            </w:pPr>
          </w:p>
        </w:tc>
        <w:tc>
          <w:tcPr>
            <w:tcW w:w="506" w:type="pct"/>
            <w:vMerge/>
          </w:tcPr>
          <w:p w14:paraId="3EE82B55" w14:textId="77777777" w:rsidR="00930FCD" w:rsidRPr="00930FCD" w:rsidRDefault="00930FCD" w:rsidP="00346DBC">
            <w:pPr>
              <w:ind w:left="-57" w:right="-57"/>
              <w:jc w:val="center"/>
              <w:rPr>
                <w:sz w:val="22"/>
                <w:szCs w:val="22"/>
              </w:rPr>
            </w:pPr>
          </w:p>
        </w:tc>
        <w:tc>
          <w:tcPr>
            <w:tcW w:w="362" w:type="pct"/>
            <w:vMerge/>
          </w:tcPr>
          <w:p w14:paraId="6BD330C5" w14:textId="77777777" w:rsidR="00930FCD" w:rsidRPr="00930FCD" w:rsidRDefault="00930FCD" w:rsidP="00346DBC">
            <w:pPr>
              <w:ind w:left="-57" w:right="-57"/>
              <w:jc w:val="center"/>
              <w:rPr>
                <w:sz w:val="22"/>
                <w:szCs w:val="22"/>
              </w:rPr>
            </w:pPr>
          </w:p>
        </w:tc>
        <w:tc>
          <w:tcPr>
            <w:tcW w:w="406" w:type="pct"/>
            <w:vMerge/>
          </w:tcPr>
          <w:p w14:paraId="2002EE0E"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3458F" w14:textId="13AF14F7" w:rsidR="00930FCD" w:rsidRPr="00930FCD" w:rsidRDefault="00930FCD" w:rsidP="00346DBC">
            <w:pPr>
              <w:ind w:left="-57" w:right="-57"/>
              <w:jc w:val="center"/>
              <w:rPr>
                <w:sz w:val="22"/>
                <w:szCs w:val="22"/>
              </w:rPr>
            </w:pPr>
            <w:r w:rsidRPr="00930FCD">
              <w:rPr>
                <w:sz w:val="22"/>
                <w:szCs w:val="22"/>
              </w:rPr>
              <w:t>Наличие интерфейсов</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05AD1" w14:textId="3EC3F9EF" w:rsidR="00930FCD" w:rsidRPr="00930FCD" w:rsidRDefault="00930FCD" w:rsidP="00346DBC">
            <w:pPr>
              <w:ind w:left="-57" w:right="-57"/>
              <w:jc w:val="center"/>
              <w:rPr>
                <w:sz w:val="22"/>
                <w:szCs w:val="22"/>
              </w:rPr>
            </w:pPr>
            <w:r w:rsidRPr="00930FCD">
              <w:rPr>
                <w:sz w:val="22"/>
                <w:szCs w:val="22"/>
              </w:rPr>
              <w:t>SATA III</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8AB90" w14:textId="77777777" w:rsidR="00930FCD" w:rsidRPr="00930FCD" w:rsidRDefault="00930FCD" w:rsidP="00346DBC">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tcPr>
          <w:p w14:paraId="5C0A9086" w14:textId="77777777" w:rsidR="00930FCD" w:rsidRPr="00930FCD" w:rsidRDefault="00930FCD" w:rsidP="00346DBC">
            <w:pPr>
              <w:ind w:left="-57" w:right="-57"/>
              <w:jc w:val="center"/>
              <w:rPr>
                <w:color w:val="000000"/>
                <w:sz w:val="22"/>
                <w:szCs w:val="22"/>
              </w:rPr>
            </w:pPr>
          </w:p>
        </w:tc>
        <w:tc>
          <w:tcPr>
            <w:tcW w:w="249" w:type="pct"/>
            <w:vMerge/>
          </w:tcPr>
          <w:p w14:paraId="1C574B69" w14:textId="77777777" w:rsidR="00930FCD" w:rsidRPr="00930FCD" w:rsidRDefault="00930FCD" w:rsidP="00346DBC">
            <w:pPr>
              <w:ind w:left="-57" w:right="-57"/>
              <w:jc w:val="center"/>
              <w:rPr>
                <w:sz w:val="22"/>
                <w:szCs w:val="22"/>
              </w:rPr>
            </w:pPr>
          </w:p>
        </w:tc>
        <w:tc>
          <w:tcPr>
            <w:tcW w:w="319" w:type="pct"/>
            <w:vMerge/>
          </w:tcPr>
          <w:p w14:paraId="5BF4AFBE" w14:textId="77777777" w:rsidR="00930FCD" w:rsidRPr="00930FCD" w:rsidRDefault="00930FCD" w:rsidP="00346DBC">
            <w:pPr>
              <w:ind w:left="-57" w:right="-57"/>
              <w:jc w:val="center"/>
              <w:rPr>
                <w:sz w:val="22"/>
                <w:szCs w:val="22"/>
              </w:rPr>
            </w:pPr>
          </w:p>
        </w:tc>
        <w:tc>
          <w:tcPr>
            <w:tcW w:w="293" w:type="pct"/>
            <w:vMerge/>
          </w:tcPr>
          <w:p w14:paraId="5506F97E" w14:textId="77777777" w:rsidR="00930FCD" w:rsidRPr="00930FCD" w:rsidRDefault="00930FCD" w:rsidP="00346DBC">
            <w:pPr>
              <w:ind w:left="-57" w:right="-57"/>
              <w:jc w:val="center"/>
              <w:rPr>
                <w:sz w:val="22"/>
                <w:szCs w:val="22"/>
              </w:rPr>
            </w:pPr>
          </w:p>
        </w:tc>
        <w:tc>
          <w:tcPr>
            <w:tcW w:w="355" w:type="pct"/>
            <w:vMerge/>
          </w:tcPr>
          <w:p w14:paraId="079E3F14" w14:textId="77777777" w:rsidR="00930FCD" w:rsidRPr="00930FCD" w:rsidRDefault="00930FCD" w:rsidP="00346DBC">
            <w:pPr>
              <w:ind w:left="-57" w:right="-57"/>
              <w:jc w:val="center"/>
              <w:rPr>
                <w:sz w:val="22"/>
                <w:szCs w:val="22"/>
              </w:rPr>
            </w:pPr>
          </w:p>
        </w:tc>
        <w:tc>
          <w:tcPr>
            <w:tcW w:w="353" w:type="pct"/>
            <w:vMerge/>
          </w:tcPr>
          <w:p w14:paraId="5CE68FBF" w14:textId="77777777" w:rsidR="00930FCD" w:rsidRPr="00930FCD" w:rsidRDefault="00930FCD" w:rsidP="00346DBC">
            <w:pPr>
              <w:ind w:left="-57" w:right="-57"/>
              <w:jc w:val="center"/>
              <w:rPr>
                <w:sz w:val="22"/>
                <w:szCs w:val="22"/>
              </w:rPr>
            </w:pPr>
          </w:p>
        </w:tc>
      </w:tr>
      <w:tr w:rsidR="00930FCD" w:rsidRPr="00930FCD" w14:paraId="13B764ED" w14:textId="77777777" w:rsidTr="006F164A">
        <w:trPr>
          <w:trHeight w:val="137"/>
        </w:trPr>
        <w:tc>
          <w:tcPr>
            <w:tcW w:w="125" w:type="pct"/>
            <w:vMerge/>
          </w:tcPr>
          <w:p w14:paraId="7C2E4DCC" w14:textId="77777777" w:rsidR="00930FCD" w:rsidRPr="00930FCD" w:rsidRDefault="00930FCD" w:rsidP="00346DBC">
            <w:pPr>
              <w:ind w:left="-57" w:right="-57"/>
              <w:jc w:val="center"/>
              <w:rPr>
                <w:sz w:val="22"/>
                <w:szCs w:val="22"/>
              </w:rPr>
            </w:pPr>
          </w:p>
        </w:tc>
        <w:tc>
          <w:tcPr>
            <w:tcW w:w="506" w:type="pct"/>
            <w:vMerge/>
          </w:tcPr>
          <w:p w14:paraId="176B8818" w14:textId="77777777" w:rsidR="00930FCD" w:rsidRPr="00930FCD" w:rsidRDefault="00930FCD" w:rsidP="00346DBC">
            <w:pPr>
              <w:ind w:left="-57" w:right="-57"/>
              <w:jc w:val="center"/>
              <w:rPr>
                <w:sz w:val="22"/>
                <w:szCs w:val="22"/>
              </w:rPr>
            </w:pPr>
          </w:p>
        </w:tc>
        <w:tc>
          <w:tcPr>
            <w:tcW w:w="362" w:type="pct"/>
            <w:vMerge/>
          </w:tcPr>
          <w:p w14:paraId="1350B34C" w14:textId="77777777" w:rsidR="00930FCD" w:rsidRPr="00930FCD" w:rsidRDefault="00930FCD" w:rsidP="00346DBC">
            <w:pPr>
              <w:ind w:left="-57" w:right="-57"/>
              <w:jc w:val="center"/>
              <w:rPr>
                <w:sz w:val="22"/>
                <w:szCs w:val="22"/>
              </w:rPr>
            </w:pPr>
          </w:p>
        </w:tc>
        <w:tc>
          <w:tcPr>
            <w:tcW w:w="406" w:type="pct"/>
            <w:vMerge/>
          </w:tcPr>
          <w:p w14:paraId="19FB3564"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3BFB71" w14:textId="7F58141F" w:rsidR="00930FCD" w:rsidRPr="00930FCD" w:rsidRDefault="00930FCD" w:rsidP="00930FCD">
            <w:pPr>
              <w:ind w:left="-57" w:right="-57"/>
              <w:rPr>
                <w:sz w:val="22"/>
                <w:szCs w:val="22"/>
              </w:rPr>
            </w:pPr>
            <w:r w:rsidRPr="00930FCD">
              <w:rPr>
                <w:sz w:val="22"/>
                <w:szCs w:val="22"/>
              </w:rPr>
              <w:t xml:space="preserve">Объем буферной памяти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A0E24" w14:textId="7108E258" w:rsidR="00930FCD" w:rsidRPr="00930FCD" w:rsidRDefault="00930FCD" w:rsidP="00346DBC">
            <w:pPr>
              <w:ind w:left="-57" w:right="-57"/>
              <w:jc w:val="center"/>
              <w:rPr>
                <w:sz w:val="22"/>
                <w:szCs w:val="22"/>
              </w:rPr>
            </w:pPr>
            <w:r w:rsidRPr="00930FCD">
              <w:rPr>
                <w:color w:val="000000" w:themeColor="text1"/>
                <w:sz w:val="22"/>
                <w:szCs w:val="22"/>
              </w:rPr>
              <w:t xml:space="preserve">≥ </w:t>
            </w:r>
            <w:r w:rsidRPr="00930FCD">
              <w:rPr>
                <w:color w:val="000000" w:themeColor="text1"/>
                <w:sz w:val="22"/>
                <w:szCs w:val="22"/>
                <w:lang w:val="en-US"/>
              </w:rPr>
              <w:t>256</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D7117" w14:textId="7CE0382F" w:rsidR="00930FCD" w:rsidRPr="00930FCD" w:rsidRDefault="00930FCD" w:rsidP="00346DBC">
            <w:pPr>
              <w:ind w:left="-57" w:right="-57"/>
              <w:jc w:val="center"/>
              <w:rPr>
                <w:sz w:val="22"/>
                <w:szCs w:val="22"/>
              </w:rPr>
            </w:pPr>
            <w:r w:rsidRPr="00930FCD">
              <w:rPr>
                <w:color w:val="000000"/>
                <w:sz w:val="22"/>
                <w:szCs w:val="22"/>
              </w:rPr>
              <w:t>Мегабайт</w:t>
            </w:r>
          </w:p>
        </w:tc>
        <w:tc>
          <w:tcPr>
            <w:tcW w:w="542" w:type="pct"/>
            <w:tcBorders>
              <w:top w:val="single" w:sz="4" w:space="0" w:color="auto"/>
              <w:left w:val="single" w:sz="4" w:space="0" w:color="auto"/>
              <w:bottom w:val="single" w:sz="4" w:space="0" w:color="auto"/>
              <w:right w:val="single" w:sz="4" w:space="0" w:color="auto"/>
            </w:tcBorders>
          </w:tcPr>
          <w:p w14:paraId="4A985C7E" w14:textId="77777777" w:rsidR="00930FCD" w:rsidRPr="00930FCD" w:rsidRDefault="00930FCD" w:rsidP="00346DBC">
            <w:pPr>
              <w:ind w:left="-57" w:right="-57"/>
              <w:jc w:val="center"/>
              <w:rPr>
                <w:color w:val="000000"/>
                <w:sz w:val="22"/>
                <w:szCs w:val="22"/>
              </w:rPr>
            </w:pPr>
          </w:p>
        </w:tc>
        <w:tc>
          <w:tcPr>
            <w:tcW w:w="249" w:type="pct"/>
            <w:vMerge/>
          </w:tcPr>
          <w:p w14:paraId="52211F25" w14:textId="77777777" w:rsidR="00930FCD" w:rsidRPr="00930FCD" w:rsidRDefault="00930FCD" w:rsidP="00346DBC">
            <w:pPr>
              <w:ind w:left="-57" w:right="-57"/>
              <w:jc w:val="center"/>
              <w:rPr>
                <w:sz w:val="22"/>
                <w:szCs w:val="22"/>
              </w:rPr>
            </w:pPr>
          </w:p>
        </w:tc>
        <w:tc>
          <w:tcPr>
            <w:tcW w:w="319" w:type="pct"/>
            <w:vMerge/>
          </w:tcPr>
          <w:p w14:paraId="5BB4B252" w14:textId="77777777" w:rsidR="00930FCD" w:rsidRPr="00930FCD" w:rsidRDefault="00930FCD" w:rsidP="00346DBC">
            <w:pPr>
              <w:ind w:left="-57" w:right="-57"/>
              <w:jc w:val="center"/>
              <w:rPr>
                <w:sz w:val="22"/>
                <w:szCs w:val="22"/>
              </w:rPr>
            </w:pPr>
          </w:p>
        </w:tc>
        <w:tc>
          <w:tcPr>
            <w:tcW w:w="293" w:type="pct"/>
            <w:vMerge/>
          </w:tcPr>
          <w:p w14:paraId="3E29D280" w14:textId="77777777" w:rsidR="00930FCD" w:rsidRPr="00930FCD" w:rsidRDefault="00930FCD" w:rsidP="00346DBC">
            <w:pPr>
              <w:ind w:left="-57" w:right="-57"/>
              <w:jc w:val="center"/>
              <w:rPr>
                <w:sz w:val="22"/>
                <w:szCs w:val="22"/>
              </w:rPr>
            </w:pPr>
          </w:p>
        </w:tc>
        <w:tc>
          <w:tcPr>
            <w:tcW w:w="355" w:type="pct"/>
            <w:vMerge/>
          </w:tcPr>
          <w:p w14:paraId="657D42C1" w14:textId="77777777" w:rsidR="00930FCD" w:rsidRPr="00930FCD" w:rsidRDefault="00930FCD" w:rsidP="00346DBC">
            <w:pPr>
              <w:ind w:left="-57" w:right="-57"/>
              <w:jc w:val="center"/>
              <w:rPr>
                <w:sz w:val="22"/>
                <w:szCs w:val="22"/>
              </w:rPr>
            </w:pPr>
          </w:p>
        </w:tc>
        <w:tc>
          <w:tcPr>
            <w:tcW w:w="353" w:type="pct"/>
            <w:vMerge/>
          </w:tcPr>
          <w:p w14:paraId="1176C02E" w14:textId="77777777" w:rsidR="00930FCD" w:rsidRPr="00930FCD" w:rsidRDefault="00930FCD" w:rsidP="00346DBC">
            <w:pPr>
              <w:ind w:left="-57" w:right="-57"/>
              <w:jc w:val="center"/>
              <w:rPr>
                <w:sz w:val="22"/>
                <w:szCs w:val="22"/>
              </w:rPr>
            </w:pPr>
          </w:p>
        </w:tc>
      </w:tr>
      <w:tr w:rsidR="00930FCD" w:rsidRPr="00930FCD" w14:paraId="6EB9F470" w14:textId="77777777" w:rsidTr="006F164A">
        <w:trPr>
          <w:trHeight w:val="137"/>
        </w:trPr>
        <w:tc>
          <w:tcPr>
            <w:tcW w:w="125" w:type="pct"/>
            <w:vMerge/>
          </w:tcPr>
          <w:p w14:paraId="75F4D4E2" w14:textId="77777777" w:rsidR="00930FCD" w:rsidRPr="00930FCD" w:rsidRDefault="00930FCD" w:rsidP="00346DBC">
            <w:pPr>
              <w:ind w:left="-57" w:right="-57"/>
              <w:jc w:val="center"/>
              <w:rPr>
                <w:sz w:val="22"/>
                <w:szCs w:val="22"/>
              </w:rPr>
            </w:pPr>
          </w:p>
        </w:tc>
        <w:tc>
          <w:tcPr>
            <w:tcW w:w="506" w:type="pct"/>
            <w:vMerge/>
          </w:tcPr>
          <w:p w14:paraId="4C97DFFB" w14:textId="77777777" w:rsidR="00930FCD" w:rsidRPr="00930FCD" w:rsidRDefault="00930FCD" w:rsidP="00346DBC">
            <w:pPr>
              <w:ind w:left="-57" w:right="-57"/>
              <w:jc w:val="center"/>
              <w:rPr>
                <w:sz w:val="22"/>
                <w:szCs w:val="22"/>
              </w:rPr>
            </w:pPr>
          </w:p>
        </w:tc>
        <w:tc>
          <w:tcPr>
            <w:tcW w:w="362" w:type="pct"/>
            <w:vMerge/>
          </w:tcPr>
          <w:p w14:paraId="79788004" w14:textId="77777777" w:rsidR="00930FCD" w:rsidRPr="00930FCD" w:rsidRDefault="00930FCD" w:rsidP="00346DBC">
            <w:pPr>
              <w:ind w:left="-57" w:right="-57"/>
              <w:jc w:val="center"/>
              <w:rPr>
                <w:sz w:val="22"/>
                <w:szCs w:val="22"/>
              </w:rPr>
            </w:pPr>
          </w:p>
        </w:tc>
        <w:tc>
          <w:tcPr>
            <w:tcW w:w="406" w:type="pct"/>
            <w:vMerge/>
          </w:tcPr>
          <w:p w14:paraId="1ED3FF82"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DE0FD" w14:textId="40D86AC5" w:rsidR="00930FCD" w:rsidRPr="00930FCD" w:rsidRDefault="00930FCD" w:rsidP="00346DBC">
            <w:pPr>
              <w:ind w:left="-57" w:right="-57"/>
              <w:jc w:val="center"/>
              <w:rPr>
                <w:sz w:val="22"/>
                <w:szCs w:val="22"/>
              </w:rPr>
            </w:pPr>
            <w:r w:rsidRPr="00930FCD">
              <w:rPr>
                <w:sz w:val="22"/>
                <w:szCs w:val="22"/>
              </w:rPr>
              <w:t xml:space="preserve">Скорость вращения (RPM)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D1DAE" w14:textId="4984DF9B" w:rsidR="00930FCD" w:rsidRPr="00930FCD" w:rsidRDefault="00930FCD" w:rsidP="00346DBC">
            <w:pPr>
              <w:ind w:left="-57" w:right="-57"/>
              <w:jc w:val="center"/>
              <w:rPr>
                <w:sz w:val="22"/>
                <w:szCs w:val="22"/>
              </w:rPr>
            </w:pPr>
            <w:r w:rsidRPr="00930FCD">
              <w:rPr>
                <w:color w:val="000000" w:themeColor="text1"/>
                <w:sz w:val="22"/>
                <w:szCs w:val="22"/>
              </w:rPr>
              <w:t xml:space="preserve">≥ </w:t>
            </w:r>
            <w:r w:rsidRPr="00930FCD">
              <w:rPr>
                <w:color w:val="000000" w:themeColor="text1"/>
                <w:sz w:val="22"/>
                <w:szCs w:val="22"/>
                <w:lang w:val="en-US"/>
              </w:rPr>
              <w:t>7000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878E7" w14:textId="09832790" w:rsidR="00930FCD" w:rsidRPr="00930FCD" w:rsidRDefault="00930FCD" w:rsidP="00346DBC">
            <w:pPr>
              <w:ind w:left="-57" w:right="-57"/>
              <w:jc w:val="center"/>
              <w:rPr>
                <w:sz w:val="22"/>
                <w:szCs w:val="22"/>
              </w:rPr>
            </w:pPr>
            <w:r w:rsidRPr="00930FCD">
              <w:rPr>
                <w:color w:val="000000"/>
                <w:sz w:val="22"/>
                <w:szCs w:val="22"/>
              </w:rPr>
              <w:t>оборот в минуту</w:t>
            </w:r>
          </w:p>
        </w:tc>
        <w:tc>
          <w:tcPr>
            <w:tcW w:w="542" w:type="pct"/>
            <w:tcBorders>
              <w:top w:val="single" w:sz="4" w:space="0" w:color="auto"/>
              <w:left w:val="single" w:sz="4" w:space="0" w:color="auto"/>
              <w:bottom w:val="single" w:sz="4" w:space="0" w:color="auto"/>
              <w:right w:val="single" w:sz="4" w:space="0" w:color="auto"/>
            </w:tcBorders>
          </w:tcPr>
          <w:p w14:paraId="6822DD7A" w14:textId="77777777" w:rsidR="00930FCD" w:rsidRPr="00930FCD" w:rsidRDefault="00930FCD" w:rsidP="00346DBC">
            <w:pPr>
              <w:ind w:left="-57" w:right="-57"/>
              <w:jc w:val="center"/>
              <w:rPr>
                <w:color w:val="000000"/>
                <w:sz w:val="22"/>
                <w:szCs w:val="22"/>
              </w:rPr>
            </w:pPr>
          </w:p>
        </w:tc>
        <w:tc>
          <w:tcPr>
            <w:tcW w:w="249" w:type="pct"/>
            <w:vMerge/>
          </w:tcPr>
          <w:p w14:paraId="1C978DEE" w14:textId="77777777" w:rsidR="00930FCD" w:rsidRPr="00930FCD" w:rsidRDefault="00930FCD" w:rsidP="00346DBC">
            <w:pPr>
              <w:ind w:left="-57" w:right="-57"/>
              <w:jc w:val="center"/>
              <w:rPr>
                <w:sz w:val="22"/>
                <w:szCs w:val="22"/>
              </w:rPr>
            </w:pPr>
          </w:p>
        </w:tc>
        <w:tc>
          <w:tcPr>
            <w:tcW w:w="319" w:type="pct"/>
            <w:vMerge/>
          </w:tcPr>
          <w:p w14:paraId="7D2C998E" w14:textId="77777777" w:rsidR="00930FCD" w:rsidRPr="00930FCD" w:rsidRDefault="00930FCD" w:rsidP="00346DBC">
            <w:pPr>
              <w:ind w:left="-57" w:right="-57"/>
              <w:jc w:val="center"/>
              <w:rPr>
                <w:sz w:val="22"/>
                <w:szCs w:val="22"/>
              </w:rPr>
            </w:pPr>
          </w:p>
        </w:tc>
        <w:tc>
          <w:tcPr>
            <w:tcW w:w="293" w:type="pct"/>
            <w:vMerge/>
          </w:tcPr>
          <w:p w14:paraId="330BE256" w14:textId="77777777" w:rsidR="00930FCD" w:rsidRPr="00930FCD" w:rsidRDefault="00930FCD" w:rsidP="00346DBC">
            <w:pPr>
              <w:ind w:left="-57" w:right="-57"/>
              <w:jc w:val="center"/>
              <w:rPr>
                <w:sz w:val="22"/>
                <w:szCs w:val="22"/>
              </w:rPr>
            </w:pPr>
          </w:p>
        </w:tc>
        <w:tc>
          <w:tcPr>
            <w:tcW w:w="355" w:type="pct"/>
            <w:vMerge/>
          </w:tcPr>
          <w:p w14:paraId="69F6B98F" w14:textId="77777777" w:rsidR="00930FCD" w:rsidRPr="00930FCD" w:rsidRDefault="00930FCD" w:rsidP="00346DBC">
            <w:pPr>
              <w:ind w:left="-57" w:right="-57"/>
              <w:jc w:val="center"/>
              <w:rPr>
                <w:sz w:val="22"/>
                <w:szCs w:val="22"/>
              </w:rPr>
            </w:pPr>
          </w:p>
        </w:tc>
        <w:tc>
          <w:tcPr>
            <w:tcW w:w="353" w:type="pct"/>
            <w:vMerge/>
          </w:tcPr>
          <w:p w14:paraId="39398542" w14:textId="77777777" w:rsidR="00930FCD" w:rsidRPr="00930FCD" w:rsidRDefault="00930FCD" w:rsidP="00346DBC">
            <w:pPr>
              <w:ind w:left="-57" w:right="-57"/>
              <w:jc w:val="center"/>
              <w:rPr>
                <w:sz w:val="22"/>
                <w:szCs w:val="22"/>
              </w:rPr>
            </w:pPr>
          </w:p>
        </w:tc>
      </w:tr>
      <w:tr w:rsidR="00930FCD" w:rsidRPr="00930FCD" w14:paraId="5E1B7C2A" w14:textId="77777777" w:rsidTr="006F164A">
        <w:trPr>
          <w:trHeight w:val="137"/>
        </w:trPr>
        <w:tc>
          <w:tcPr>
            <w:tcW w:w="125" w:type="pct"/>
            <w:vMerge/>
          </w:tcPr>
          <w:p w14:paraId="6EE3671E" w14:textId="77777777" w:rsidR="00930FCD" w:rsidRPr="00930FCD" w:rsidRDefault="00930FCD" w:rsidP="00346DBC">
            <w:pPr>
              <w:ind w:left="-57" w:right="-57"/>
              <w:jc w:val="center"/>
              <w:rPr>
                <w:sz w:val="22"/>
                <w:szCs w:val="22"/>
              </w:rPr>
            </w:pPr>
          </w:p>
        </w:tc>
        <w:tc>
          <w:tcPr>
            <w:tcW w:w="506" w:type="pct"/>
            <w:vMerge/>
          </w:tcPr>
          <w:p w14:paraId="24F7E29C" w14:textId="77777777" w:rsidR="00930FCD" w:rsidRPr="00930FCD" w:rsidRDefault="00930FCD" w:rsidP="00346DBC">
            <w:pPr>
              <w:ind w:left="-57" w:right="-57"/>
              <w:jc w:val="center"/>
              <w:rPr>
                <w:sz w:val="22"/>
                <w:szCs w:val="22"/>
              </w:rPr>
            </w:pPr>
          </w:p>
        </w:tc>
        <w:tc>
          <w:tcPr>
            <w:tcW w:w="362" w:type="pct"/>
            <w:vMerge/>
          </w:tcPr>
          <w:p w14:paraId="54BD4620" w14:textId="77777777" w:rsidR="00930FCD" w:rsidRPr="00930FCD" w:rsidRDefault="00930FCD" w:rsidP="00346DBC">
            <w:pPr>
              <w:ind w:left="-57" w:right="-57"/>
              <w:jc w:val="center"/>
              <w:rPr>
                <w:sz w:val="22"/>
                <w:szCs w:val="22"/>
              </w:rPr>
            </w:pPr>
          </w:p>
        </w:tc>
        <w:tc>
          <w:tcPr>
            <w:tcW w:w="406" w:type="pct"/>
            <w:vMerge/>
          </w:tcPr>
          <w:p w14:paraId="7C381017"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16228" w14:textId="77777777" w:rsidR="00930FCD" w:rsidRPr="00930FCD" w:rsidRDefault="00930FCD" w:rsidP="00346DBC">
            <w:pPr>
              <w:jc w:val="center"/>
              <w:rPr>
                <w:sz w:val="22"/>
                <w:szCs w:val="22"/>
              </w:rPr>
            </w:pPr>
            <w:r w:rsidRPr="00930FCD">
              <w:rPr>
                <w:sz w:val="22"/>
                <w:szCs w:val="22"/>
              </w:rPr>
              <w:t>Назначение</w:t>
            </w:r>
          </w:p>
          <w:p w14:paraId="0DCE33BA" w14:textId="77777777" w:rsidR="00930FCD" w:rsidRPr="00930FCD" w:rsidRDefault="00930FCD" w:rsidP="00346DBC">
            <w:pPr>
              <w:ind w:left="-57" w:right="-57"/>
              <w:jc w:val="center"/>
              <w:rPr>
                <w:sz w:val="22"/>
                <w:szCs w:val="22"/>
              </w:rPr>
            </w:pP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3134E" w14:textId="6F6F5DC3" w:rsidR="00930FCD" w:rsidRPr="00930FCD" w:rsidRDefault="00930FCD" w:rsidP="00346DBC">
            <w:pPr>
              <w:ind w:left="-57" w:right="-57"/>
              <w:jc w:val="center"/>
              <w:rPr>
                <w:sz w:val="22"/>
                <w:szCs w:val="22"/>
              </w:rPr>
            </w:pPr>
            <w:r w:rsidRPr="00930FCD">
              <w:rPr>
                <w:sz w:val="22"/>
                <w:szCs w:val="22"/>
              </w:rPr>
              <w:t>для серверов, корпоративный класс</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85BAC" w14:textId="77777777" w:rsidR="00930FCD" w:rsidRPr="00930FCD" w:rsidRDefault="00930FCD" w:rsidP="00346DBC">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3051A223" w14:textId="6E129010" w:rsidR="00930FCD" w:rsidRPr="00930FCD" w:rsidRDefault="00930FCD" w:rsidP="00346DBC">
            <w:pPr>
              <w:ind w:left="-57" w:right="-57"/>
              <w:jc w:val="center"/>
              <w:rPr>
                <w:color w:val="000000"/>
                <w:sz w:val="22"/>
                <w:szCs w:val="22"/>
              </w:rPr>
            </w:pPr>
            <w:r w:rsidRPr="00930FCD">
              <w:rPr>
                <w:color w:val="000000"/>
                <w:sz w:val="22"/>
                <w:szCs w:val="22"/>
              </w:rPr>
              <w:t>Должны быть рассчитаны на круглосуточную работу (24/7)</w:t>
            </w:r>
          </w:p>
        </w:tc>
        <w:tc>
          <w:tcPr>
            <w:tcW w:w="249" w:type="pct"/>
            <w:vMerge/>
          </w:tcPr>
          <w:p w14:paraId="46C5EB96" w14:textId="77777777" w:rsidR="00930FCD" w:rsidRPr="00930FCD" w:rsidRDefault="00930FCD" w:rsidP="00346DBC">
            <w:pPr>
              <w:ind w:left="-57" w:right="-57"/>
              <w:jc w:val="center"/>
              <w:rPr>
                <w:sz w:val="22"/>
                <w:szCs w:val="22"/>
              </w:rPr>
            </w:pPr>
          </w:p>
        </w:tc>
        <w:tc>
          <w:tcPr>
            <w:tcW w:w="319" w:type="pct"/>
            <w:vMerge/>
          </w:tcPr>
          <w:p w14:paraId="31EBAF49" w14:textId="77777777" w:rsidR="00930FCD" w:rsidRPr="00930FCD" w:rsidRDefault="00930FCD" w:rsidP="00346DBC">
            <w:pPr>
              <w:ind w:left="-57" w:right="-57"/>
              <w:jc w:val="center"/>
              <w:rPr>
                <w:sz w:val="22"/>
                <w:szCs w:val="22"/>
              </w:rPr>
            </w:pPr>
          </w:p>
        </w:tc>
        <w:tc>
          <w:tcPr>
            <w:tcW w:w="293" w:type="pct"/>
            <w:vMerge/>
          </w:tcPr>
          <w:p w14:paraId="39B05C89" w14:textId="77777777" w:rsidR="00930FCD" w:rsidRPr="00930FCD" w:rsidRDefault="00930FCD" w:rsidP="00346DBC">
            <w:pPr>
              <w:ind w:left="-57" w:right="-57"/>
              <w:jc w:val="center"/>
              <w:rPr>
                <w:sz w:val="22"/>
                <w:szCs w:val="22"/>
              </w:rPr>
            </w:pPr>
          </w:p>
        </w:tc>
        <w:tc>
          <w:tcPr>
            <w:tcW w:w="355" w:type="pct"/>
            <w:vMerge/>
          </w:tcPr>
          <w:p w14:paraId="3DDAC584" w14:textId="77777777" w:rsidR="00930FCD" w:rsidRPr="00930FCD" w:rsidRDefault="00930FCD" w:rsidP="00346DBC">
            <w:pPr>
              <w:ind w:left="-57" w:right="-57"/>
              <w:jc w:val="center"/>
              <w:rPr>
                <w:sz w:val="22"/>
                <w:szCs w:val="22"/>
              </w:rPr>
            </w:pPr>
          </w:p>
        </w:tc>
        <w:tc>
          <w:tcPr>
            <w:tcW w:w="353" w:type="pct"/>
            <w:vMerge/>
          </w:tcPr>
          <w:p w14:paraId="0CD83950" w14:textId="77777777" w:rsidR="00930FCD" w:rsidRPr="00930FCD" w:rsidRDefault="00930FCD" w:rsidP="00346DBC">
            <w:pPr>
              <w:ind w:left="-57" w:right="-57"/>
              <w:jc w:val="center"/>
              <w:rPr>
                <w:sz w:val="22"/>
                <w:szCs w:val="22"/>
              </w:rPr>
            </w:pPr>
          </w:p>
        </w:tc>
      </w:tr>
      <w:tr w:rsidR="00930FCD" w:rsidRPr="00930FCD" w14:paraId="3AB70BBF" w14:textId="77777777" w:rsidTr="006F164A">
        <w:trPr>
          <w:trHeight w:val="137"/>
        </w:trPr>
        <w:tc>
          <w:tcPr>
            <w:tcW w:w="125" w:type="pct"/>
            <w:vMerge/>
          </w:tcPr>
          <w:p w14:paraId="5F7749BF" w14:textId="77777777" w:rsidR="00930FCD" w:rsidRPr="00930FCD" w:rsidRDefault="00930FCD" w:rsidP="00346DBC">
            <w:pPr>
              <w:ind w:left="-57" w:right="-57"/>
              <w:jc w:val="center"/>
              <w:rPr>
                <w:sz w:val="22"/>
                <w:szCs w:val="22"/>
              </w:rPr>
            </w:pPr>
          </w:p>
        </w:tc>
        <w:tc>
          <w:tcPr>
            <w:tcW w:w="506" w:type="pct"/>
            <w:vMerge/>
          </w:tcPr>
          <w:p w14:paraId="7E551334" w14:textId="77777777" w:rsidR="00930FCD" w:rsidRPr="00930FCD" w:rsidRDefault="00930FCD" w:rsidP="00346DBC">
            <w:pPr>
              <w:ind w:left="-57" w:right="-57"/>
              <w:jc w:val="center"/>
              <w:rPr>
                <w:sz w:val="22"/>
                <w:szCs w:val="22"/>
              </w:rPr>
            </w:pPr>
          </w:p>
        </w:tc>
        <w:tc>
          <w:tcPr>
            <w:tcW w:w="362" w:type="pct"/>
            <w:vMerge/>
          </w:tcPr>
          <w:p w14:paraId="20CEA488" w14:textId="77777777" w:rsidR="00930FCD" w:rsidRPr="00930FCD" w:rsidRDefault="00930FCD" w:rsidP="00346DBC">
            <w:pPr>
              <w:ind w:left="-57" w:right="-57"/>
              <w:jc w:val="center"/>
              <w:rPr>
                <w:sz w:val="22"/>
                <w:szCs w:val="22"/>
              </w:rPr>
            </w:pPr>
          </w:p>
        </w:tc>
        <w:tc>
          <w:tcPr>
            <w:tcW w:w="406" w:type="pct"/>
            <w:vMerge/>
          </w:tcPr>
          <w:p w14:paraId="328ACBF3"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EFB41" w14:textId="1E6CFBC0" w:rsidR="00930FCD" w:rsidRPr="00930FCD" w:rsidRDefault="00930FCD" w:rsidP="00346DBC">
            <w:pPr>
              <w:ind w:left="-57" w:right="-57"/>
              <w:jc w:val="center"/>
              <w:rPr>
                <w:sz w:val="22"/>
                <w:szCs w:val="22"/>
              </w:rPr>
            </w:pPr>
            <w:r w:rsidRPr="00930FCD">
              <w:rPr>
                <w:sz w:val="22"/>
                <w:szCs w:val="22"/>
              </w:rPr>
              <w:t xml:space="preserve">Время наработки на отказ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99526" w14:textId="5602BC9B" w:rsidR="00930FCD" w:rsidRPr="00930FCD" w:rsidRDefault="00930FCD" w:rsidP="00346DBC">
            <w:pPr>
              <w:ind w:left="-57" w:right="-57"/>
              <w:jc w:val="center"/>
              <w:rPr>
                <w:sz w:val="22"/>
                <w:szCs w:val="22"/>
              </w:rPr>
            </w:pPr>
            <w:r w:rsidRPr="00930FCD">
              <w:rPr>
                <w:sz w:val="22"/>
                <w:szCs w:val="22"/>
              </w:rPr>
              <w:t>≥ 2000000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BB6E8" w14:textId="420A6791" w:rsidR="00930FCD" w:rsidRPr="00930FCD" w:rsidRDefault="00930FCD" w:rsidP="00346DBC">
            <w:pPr>
              <w:ind w:left="-57" w:right="-57"/>
              <w:jc w:val="center"/>
              <w:rPr>
                <w:sz w:val="22"/>
                <w:szCs w:val="22"/>
              </w:rPr>
            </w:pPr>
            <w:r w:rsidRPr="00930FCD">
              <w:rPr>
                <w:color w:val="000000"/>
                <w:sz w:val="22"/>
                <w:szCs w:val="22"/>
              </w:rPr>
              <w:t>час</w:t>
            </w:r>
          </w:p>
        </w:tc>
        <w:tc>
          <w:tcPr>
            <w:tcW w:w="542" w:type="pct"/>
            <w:tcBorders>
              <w:top w:val="single" w:sz="4" w:space="0" w:color="auto"/>
              <w:left w:val="single" w:sz="4" w:space="0" w:color="auto"/>
              <w:bottom w:val="single" w:sz="4" w:space="0" w:color="auto"/>
              <w:right w:val="single" w:sz="4" w:space="0" w:color="auto"/>
            </w:tcBorders>
            <w:vAlign w:val="center"/>
          </w:tcPr>
          <w:p w14:paraId="08C4D5E6" w14:textId="1383C952" w:rsidR="00930FCD" w:rsidRPr="00930FCD" w:rsidRDefault="00930FCD" w:rsidP="00930FCD">
            <w:pPr>
              <w:ind w:left="-57" w:right="-57"/>
              <w:jc w:val="center"/>
              <w:rPr>
                <w:color w:val="000000"/>
                <w:sz w:val="22"/>
                <w:szCs w:val="22"/>
              </w:rPr>
            </w:pPr>
            <w:r w:rsidRPr="00930FCD">
              <w:rPr>
                <w:color w:val="000000"/>
                <w:sz w:val="22"/>
                <w:szCs w:val="22"/>
              </w:rPr>
              <w:t>Для серверов накопители нужны повышенной надежности работают 24/7, диск рассчитан на многолетнюю непрерывную работу без сбоев</w:t>
            </w:r>
          </w:p>
        </w:tc>
        <w:tc>
          <w:tcPr>
            <w:tcW w:w="249" w:type="pct"/>
            <w:vMerge/>
          </w:tcPr>
          <w:p w14:paraId="024E9686" w14:textId="77777777" w:rsidR="00930FCD" w:rsidRPr="00930FCD" w:rsidRDefault="00930FCD" w:rsidP="00346DBC">
            <w:pPr>
              <w:ind w:left="-57" w:right="-57"/>
              <w:jc w:val="center"/>
              <w:rPr>
                <w:sz w:val="22"/>
                <w:szCs w:val="22"/>
              </w:rPr>
            </w:pPr>
          </w:p>
        </w:tc>
        <w:tc>
          <w:tcPr>
            <w:tcW w:w="319" w:type="pct"/>
            <w:vMerge/>
          </w:tcPr>
          <w:p w14:paraId="1BF14E7A" w14:textId="77777777" w:rsidR="00930FCD" w:rsidRPr="00930FCD" w:rsidRDefault="00930FCD" w:rsidP="00346DBC">
            <w:pPr>
              <w:ind w:left="-57" w:right="-57"/>
              <w:jc w:val="center"/>
              <w:rPr>
                <w:sz w:val="22"/>
                <w:szCs w:val="22"/>
              </w:rPr>
            </w:pPr>
          </w:p>
        </w:tc>
        <w:tc>
          <w:tcPr>
            <w:tcW w:w="293" w:type="pct"/>
            <w:vMerge/>
          </w:tcPr>
          <w:p w14:paraId="135C4FDA" w14:textId="77777777" w:rsidR="00930FCD" w:rsidRPr="00930FCD" w:rsidRDefault="00930FCD" w:rsidP="00346DBC">
            <w:pPr>
              <w:ind w:left="-57" w:right="-57"/>
              <w:jc w:val="center"/>
              <w:rPr>
                <w:sz w:val="22"/>
                <w:szCs w:val="22"/>
              </w:rPr>
            </w:pPr>
          </w:p>
        </w:tc>
        <w:tc>
          <w:tcPr>
            <w:tcW w:w="355" w:type="pct"/>
            <w:vMerge/>
          </w:tcPr>
          <w:p w14:paraId="57702B25" w14:textId="77777777" w:rsidR="00930FCD" w:rsidRPr="00930FCD" w:rsidRDefault="00930FCD" w:rsidP="00346DBC">
            <w:pPr>
              <w:ind w:left="-57" w:right="-57"/>
              <w:jc w:val="center"/>
              <w:rPr>
                <w:sz w:val="22"/>
                <w:szCs w:val="22"/>
              </w:rPr>
            </w:pPr>
          </w:p>
        </w:tc>
        <w:tc>
          <w:tcPr>
            <w:tcW w:w="353" w:type="pct"/>
            <w:vMerge/>
          </w:tcPr>
          <w:p w14:paraId="05341930" w14:textId="77777777" w:rsidR="00930FCD" w:rsidRPr="00930FCD" w:rsidRDefault="00930FCD" w:rsidP="00346DBC">
            <w:pPr>
              <w:ind w:left="-57" w:right="-57"/>
              <w:jc w:val="center"/>
              <w:rPr>
                <w:sz w:val="22"/>
                <w:szCs w:val="22"/>
              </w:rPr>
            </w:pPr>
          </w:p>
        </w:tc>
      </w:tr>
      <w:tr w:rsidR="00930FCD" w:rsidRPr="00930FCD" w14:paraId="4A719784" w14:textId="77777777" w:rsidTr="00E839DF">
        <w:trPr>
          <w:trHeight w:val="137"/>
        </w:trPr>
        <w:tc>
          <w:tcPr>
            <w:tcW w:w="125" w:type="pct"/>
            <w:vMerge w:val="restart"/>
          </w:tcPr>
          <w:p w14:paraId="1B4A78E7" w14:textId="3ECF4B9A" w:rsidR="00930FCD" w:rsidRPr="00930FCD" w:rsidRDefault="00930FCD" w:rsidP="00346DBC">
            <w:pPr>
              <w:ind w:left="-57" w:right="-57"/>
              <w:jc w:val="center"/>
              <w:rPr>
                <w:sz w:val="22"/>
                <w:szCs w:val="22"/>
              </w:rPr>
            </w:pPr>
            <w:r w:rsidRPr="00930FCD">
              <w:rPr>
                <w:sz w:val="22"/>
                <w:szCs w:val="22"/>
              </w:rPr>
              <w:t>3.</w:t>
            </w:r>
          </w:p>
        </w:tc>
        <w:tc>
          <w:tcPr>
            <w:tcW w:w="506" w:type="pct"/>
            <w:vMerge w:val="restart"/>
          </w:tcPr>
          <w:p w14:paraId="130CF995" w14:textId="0A8C9684" w:rsidR="00930FCD" w:rsidRPr="00930FCD" w:rsidRDefault="00930FCD" w:rsidP="00346DBC">
            <w:pPr>
              <w:ind w:left="-57" w:right="-57"/>
              <w:jc w:val="center"/>
              <w:rPr>
                <w:sz w:val="22"/>
                <w:szCs w:val="22"/>
              </w:rPr>
            </w:pPr>
            <w:r w:rsidRPr="00930FCD">
              <w:rPr>
                <w:color w:val="000000"/>
                <w:sz w:val="22"/>
                <w:szCs w:val="22"/>
              </w:rPr>
              <w:t>Накопитель данных внутренний</w:t>
            </w:r>
          </w:p>
        </w:tc>
        <w:tc>
          <w:tcPr>
            <w:tcW w:w="362" w:type="pct"/>
            <w:vMerge w:val="restart"/>
          </w:tcPr>
          <w:p w14:paraId="73CF7D6D" w14:textId="77777777" w:rsidR="00930FCD" w:rsidRPr="00930FCD" w:rsidRDefault="00930FCD" w:rsidP="00346DBC">
            <w:pPr>
              <w:ind w:left="-57" w:right="-57"/>
              <w:jc w:val="center"/>
              <w:rPr>
                <w:sz w:val="22"/>
                <w:szCs w:val="22"/>
              </w:rPr>
            </w:pPr>
          </w:p>
        </w:tc>
        <w:tc>
          <w:tcPr>
            <w:tcW w:w="406" w:type="pct"/>
            <w:vMerge w:val="restart"/>
          </w:tcPr>
          <w:p w14:paraId="22D1EBF8" w14:textId="77777777" w:rsidR="00930FCD" w:rsidRPr="00930FCD" w:rsidRDefault="00930FCD" w:rsidP="00346DBC">
            <w:pPr>
              <w:jc w:val="center"/>
              <w:rPr>
                <w:iCs/>
                <w:sz w:val="22"/>
                <w:szCs w:val="22"/>
              </w:rPr>
            </w:pPr>
            <w:r w:rsidRPr="00930FCD">
              <w:rPr>
                <w:iCs/>
                <w:sz w:val="22"/>
                <w:szCs w:val="22"/>
              </w:rPr>
              <w:t>26.20.21.110/</w:t>
            </w:r>
          </w:p>
          <w:p w14:paraId="7A0BB68E" w14:textId="6A563FB7" w:rsidR="00930FCD" w:rsidRPr="00930FCD" w:rsidRDefault="00930FCD" w:rsidP="00346DBC">
            <w:pPr>
              <w:ind w:left="-57" w:right="-57"/>
              <w:jc w:val="center"/>
              <w:rPr>
                <w:sz w:val="22"/>
                <w:szCs w:val="22"/>
              </w:rPr>
            </w:pPr>
            <w:r w:rsidRPr="00930FCD">
              <w:rPr>
                <w:iCs/>
                <w:sz w:val="22"/>
                <w:szCs w:val="22"/>
              </w:rPr>
              <w:t>26.20.21.110-00000002</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675E72" w14:textId="36B4C3E0" w:rsidR="00930FCD" w:rsidRPr="00930FCD" w:rsidRDefault="00930FCD" w:rsidP="00346DBC">
            <w:pPr>
              <w:ind w:left="-57" w:right="-57"/>
              <w:jc w:val="center"/>
              <w:rPr>
                <w:sz w:val="22"/>
                <w:szCs w:val="22"/>
              </w:rPr>
            </w:pPr>
            <w:r w:rsidRPr="00930FCD">
              <w:rPr>
                <w:rFonts w:eastAsia="Calibri"/>
                <w:color w:val="000000"/>
                <w:sz w:val="22"/>
                <w:szCs w:val="22"/>
              </w:rPr>
              <w:t>Тип устройства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F14CE" w14:textId="4FCB4596" w:rsidR="00930FCD" w:rsidRPr="00930FCD" w:rsidRDefault="00930FCD" w:rsidP="00346DBC">
            <w:pPr>
              <w:ind w:left="-57" w:right="-57"/>
              <w:jc w:val="center"/>
              <w:rPr>
                <w:sz w:val="22"/>
                <w:szCs w:val="22"/>
              </w:rPr>
            </w:pPr>
            <w:r w:rsidRPr="00930FCD">
              <w:rPr>
                <w:rFonts w:eastAsia="Calibri"/>
                <w:sz w:val="22"/>
                <w:szCs w:val="22"/>
                <w:lang w:val="en-US"/>
              </w:rPr>
              <w:t>SSD</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DF110" w14:textId="77777777" w:rsidR="00930FCD" w:rsidRPr="00930FCD" w:rsidRDefault="00930FCD" w:rsidP="00346DBC">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0E45BE92" w14:textId="118EBFF6" w:rsidR="00930FCD" w:rsidRPr="00930FCD" w:rsidRDefault="00930FCD" w:rsidP="00346DBC">
            <w:pPr>
              <w:ind w:left="-57" w:right="-57"/>
              <w:jc w:val="center"/>
              <w:rPr>
                <w:color w:val="000000"/>
                <w:sz w:val="22"/>
                <w:szCs w:val="22"/>
              </w:rPr>
            </w:pPr>
          </w:p>
        </w:tc>
        <w:tc>
          <w:tcPr>
            <w:tcW w:w="249" w:type="pct"/>
            <w:vMerge w:val="restart"/>
          </w:tcPr>
          <w:p w14:paraId="24AC8CA8" w14:textId="77777777" w:rsidR="00930FCD" w:rsidRPr="00930FCD" w:rsidRDefault="00930FCD" w:rsidP="00346DBC">
            <w:pPr>
              <w:ind w:left="-57" w:right="-57"/>
              <w:jc w:val="center"/>
              <w:rPr>
                <w:sz w:val="22"/>
                <w:szCs w:val="22"/>
              </w:rPr>
            </w:pPr>
          </w:p>
        </w:tc>
        <w:tc>
          <w:tcPr>
            <w:tcW w:w="319" w:type="pct"/>
            <w:vMerge w:val="restart"/>
          </w:tcPr>
          <w:p w14:paraId="0A9CC38E" w14:textId="00D8D937" w:rsidR="00930FCD" w:rsidRPr="00930FCD" w:rsidRDefault="00930FCD" w:rsidP="00346DBC">
            <w:pPr>
              <w:ind w:left="-57" w:right="-57"/>
              <w:jc w:val="center"/>
              <w:rPr>
                <w:sz w:val="22"/>
                <w:szCs w:val="22"/>
              </w:rPr>
            </w:pPr>
            <w:r w:rsidRPr="00930FCD">
              <w:rPr>
                <w:sz w:val="22"/>
                <w:szCs w:val="22"/>
              </w:rPr>
              <w:t>3</w:t>
            </w:r>
          </w:p>
        </w:tc>
        <w:tc>
          <w:tcPr>
            <w:tcW w:w="293" w:type="pct"/>
            <w:vMerge w:val="restart"/>
          </w:tcPr>
          <w:p w14:paraId="3B06CCBE" w14:textId="35481B94" w:rsidR="00930FCD" w:rsidRPr="00930FCD" w:rsidRDefault="00930FCD" w:rsidP="00346DBC">
            <w:pPr>
              <w:ind w:left="-57" w:right="-57"/>
              <w:jc w:val="center"/>
              <w:rPr>
                <w:sz w:val="22"/>
                <w:szCs w:val="22"/>
              </w:rPr>
            </w:pPr>
            <w:proofErr w:type="spellStart"/>
            <w:r w:rsidRPr="00930FCD">
              <w:rPr>
                <w:sz w:val="22"/>
                <w:szCs w:val="22"/>
              </w:rPr>
              <w:t>шт</w:t>
            </w:r>
            <w:proofErr w:type="spellEnd"/>
          </w:p>
        </w:tc>
        <w:tc>
          <w:tcPr>
            <w:tcW w:w="355" w:type="pct"/>
            <w:vMerge w:val="restart"/>
          </w:tcPr>
          <w:p w14:paraId="0EE96AAB" w14:textId="77777777" w:rsidR="00930FCD" w:rsidRPr="00930FCD" w:rsidRDefault="00930FCD" w:rsidP="00346DBC">
            <w:pPr>
              <w:ind w:left="-57" w:right="-57"/>
              <w:jc w:val="center"/>
              <w:rPr>
                <w:sz w:val="22"/>
                <w:szCs w:val="22"/>
              </w:rPr>
            </w:pPr>
          </w:p>
        </w:tc>
        <w:tc>
          <w:tcPr>
            <w:tcW w:w="353" w:type="pct"/>
            <w:vMerge w:val="restart"/>
          </w:tcPr>
          <w:p w14:paraId="2BADED33" w14:textId="77777777" w:rsidR="00930FCD" w:rsidRPr="00930FCD" w:rsidRDefault="00930FCD" w:rsidP="00346DBC">
            <w:pPr>
              <w:ind w:left="-57" w:right="-57"/>
              <w:jc w:val="center"/>
              <w:rPr>
                <w:sz w:val="22"/>
                <w:szCs w:val="22"/>
              </w:rPr>
            </w:pPr>
          </w:p>
        </w:tc>
      </w:tr>
      <w:tr w:rsidR="00930FCD" w:rsidRPr="00930FCD" w14:paraId="2929118C" w14:textId="77777777" w:rsidTr="00E839DF">
        <w:trPr>
          <w:trHeight w:val="137"/>
        </w:trPr>
        <w:tc>
          <w:tcPr>
            <w:tcW w:w="125" w:type="pct"/>
            <w:vMerge/>
          </w:tcPr>
          <w:p w14:paraId="02CE8291" w14:textId="77777777" w:rsidR="00930FCD" w:rsidRPr="00930FCD" w:rsidRDefault="00930FCD" w:rsidP="00346DBC">
            <w:pPr>
              <w:ind w:left="-57" w:right="-57"/>
              <w:jc w:val="center"/>
              <w:rPr>
                <w:sz w:val="22"/>
                <w:szCs w:val="22"/>
              </w:rPr>
            </w:pPr>
          </w:p>
        </w:tc>
        <w:tc>
          <w:tcPr>
            <w:tcW w:w="506" w:type="pct"/>
            <w:vMerge/>
          </w:tcPr>
          <w:p w14:paraId="47739F76" w14:textId="77777777" w:rsidR="00930FCD" w:rsidRPr="00930FCD" w:rsidRDefault="00930FCD" w:rsidP="00346DBC">
            <w:pPr>
              <w:ind w:left="-57" w:right="-57"/>
              <w:jc w:val="center"/>
              <w:rPr>
                <w:sz w:val="22"/>
                <w:szCs w:val="22"/>
              </w:rPr>
            </w:pPr>
          </w:p>
        </w:tc>
        <w:tc>
          <w:tcPr>
            <w:tcW w:w="362" w:type="pct"/>
            <w:vMerge/>
          </w:tcPr>
          <w:p w14:paraId="39B940D8" w14:textId="77777777" w:rsidR="00930FCD" w:rsidRPr="00930FCD" w:rsidRDefault="00930FCD" w:rsidP="00346DBC">
            <w:pPr>
              <w:ind w:left="-57" w:right="-57"/>
              <w:jc w:val="center"/>
              <w:rPr>
                <w:sz w:val="22"/>
                <w:szCs w:val="22"/>
              </w:rPr>
            </w:pPr>
          </w:p>
        </w:tc>
        <w:tc>
          <w:tcPr>
            <w:tcW w:w="406" w:type="pct"/>
            <w:vMerge/>
          </w:tcPr>
          <w:p w14:paraId="12F97A2F"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D11D24" w14:textId="443963D5" w:rsidR="00930FCD" w:rsidRPr="00930FCD" w:rsidRDefault="00930FCD" w:rsidP="00346DBC">
            <w:pPr>
              <w:ind w:left="-57" w:right="-57"/>
              <w:jc w:val="center"/>
              <w:rPr>
                <w:sz w:val="22"/>
                <w:szCs w:val="22"/>
              </w:rPr>
            </w:pPr>
            <w:r w:rsidRPr="00930FCD">
              <w:rPr>
                <w:rFonts w:eastAsia="Calibri"/>
                <w:color w:val="000000"/>
                <w:sz w:val="22"/>
                <w:szCs w:val="22"/>
              </w:rPr>
              <w:t>Форм фактор</w:t>
            </w:r>
            <w:r w:rsidRPr="00930FCD">
              <w:rPr>
                <w:sz w:val="22"/>
                <w:szCs w:val="22"/>
              </w:rPr>
              <w:t xml:space="preserve">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7AD2A" w14:textId="68B7C223" w:rsidR="00930FCD" w:rsidRPr="00930FCD" w:rsidRDefault="00930FCD" w:rsidP="00346DBC">
            <w:pPr>
              <w:ind w:left="-57" w:right="-57"/>
              <w:jc w:val="center"/>
              <w:rPr>
                <w:sz w:val="22"/>
                <w:szCs w:val="22"/>
              </w:rPr>
            </w:pPr>
            <w:r w:rsidRPr="00930FCD">
              <w:rPr>
                <w:rFonts w:eastAsia="Calibri"/>
                <w:sz w:val="22"/>
                <w:szCs w:val="22"/>
              </w:rPr>
              <w:t>M.2</w:t>
            </w:r>
            <w:r w:rsidRPr="00930FCD">
              <w:rPr>
                <w:rFonts w:eastAsia="Calibri"/>
                <w:sz w:val="22"/>
                <w:szCs w:val="22"/>
                <w:lang w:val="en-US"/>
              </w:rPr>
              <w:t xml:space="preserve"> </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B2236" w14:textId="77777777" w:rsidR="00930FCD" w:rsidRPr="00930FCD" w:rsidRDefault="00930FCD" w:rsidP="00346DBC">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3C7C587F" w14:textId="05A82B81" w:rsidR="00930FCD" w:rsidRPr="00930FCD" w:rsidRDefault="00930FCD" w:rsidP="00346DBC">
            <w:pPr>
              <w:ind w:left="-57" w:right="-57"/>
              <w:jc w:val="center"/>
              <w:rPr>
                <w:color w:val="000000"/>
                <w:sz w:val="22"/>
                <w:szCs w:val="22"/>
              </w:rPr>
            </w:pPr>
          </w:p>
        </w:tc>
        <w:tc>
          <w:tcPr>
            <w:tcW w:w="249" w:type="pct"/>
            <w:vMerge/>
          </w:tcPr>
          <w:p w14:paraId="095BC2AD" w14:textId="77777777" w:rsidR="00930FCD" w:rsidRPr="00930FCD" w:rsidRDefault="00930FCD" w:rsidP="00346DBC">
            <w:pPr>
              <w:ind w:left="-57" w:right="-57"/>
              <w:jc w:val="center"/>
              <w:rPr>
                <w:sz w:val="22"/>
                <w:szCs w:val="22"/>
              </w:rPr>
            </w:pPr>
          </w:p>
        </w:tc>
        <w:tc>
          <w:tcPr>
            <w:tcW w:w="319" w:type="pct"/>
            <w:vMerge/>
          </w:tcPr>
          <w:p w14:paraId="204825B7" w14:textId="77777777" w:rsidR="00930FCD" w:rsidRPr="00930FCD" w:rsidRDefault="00930FCD" w:rsidP="00346DBC">
            <w:pPr>
              <w:ind w:left="-57" w:right="-57"/>
              <w:jc w:val="center"/>
              <w:rPr>
                <w:sz w:val="22"/>
                <w:szCs w:val="22"/>
              </w:rPr>
            </w:pPr>
          </w:p>
        </w:tc>
        <w:tc>
          <w:tcPr>
            <w:tcW w:w="293" w:type="pct"/>
            <w:vMerge/>
          </w:tcPr>
          <w:p w14:paraId="0ADBA02C" w14:textId="77777777" w:rsidR="00930FCD" w:rsidRPr="00930FCD" w:rsidRDefault="00930FCD" w:rsidP="00346DBC">
            <w:pPr>
              <w:ind w:left="-57" w:right="-57"/>
              <w:jc w:val="center"/>
              <w:rPr>
                <w:sz w:val="22"/>
                <w:szCs w:val="22"/>
              </w:rPr>
            </w:pPr>
          </w:p>
        </w:tc>
        <w:tc>
          <w:tcPr>
            <w:tcW w:w="355" w:type="pct"/>
            <w:vMerge/>
          </w:tcPr>
          <w:p w14:paraId="269C5E6D" w14:textId="77777777" w:rsidR="00930FCD" w:rsidRPr="00930FCD" w:rsidRDefault="00930FCD" w:rsidP="00346DBC">
            <w:pPr>
              <w:ind w:left="-57" w:right="-57"/>
              <w:jc w:val="center"/>
              <w:rPr>
                <w:sz w:val="22"/>
                <w:szCs w:val="22"/>
              </w:rPr>
            </w:pPr>
          </w:p>
        </w:tc>
        <w:tc>
          <w:tcPr>
            <w:tcW w:w="353" w:type="pct"/>
            <w:vMerge/>
          </w:tcPr>
          <w:p w14:paraId="57DF360A" w14:textId="77777777" w:rsidR="00930FCD" w:rsidRPr="00930FCD" w:rsidRDefault="00930FCD" w:rsidP="00346DBC">
            <w:pPr>
              <w:ind w:left="-57" w:right="-57"/>
              <w:jc w:val="center"/>
              <w:rPr>
                <w:sz w:val="22"/>
                <w:szCs w:val="22"/>
              </w:rPr>
            </w:pPr>
          </w:p>
        </w:tc>
      </w:tr>
      <w:tr w:rsidR="00930FCD" w:rsidRPr="00930FCD" w14:paraId="74EAC89B" w14:textId="77777777" w:rsidTr="00E839DF">
        <w:trPr>
          <w:trHeight w:val="137"/>
        </w:trPr>
        <w:tc>
          <w:tcPr>
            <w:tcW w:w="125" w:type="pct"/>
            <w:vMerge/>
          </w:tcPr>
          <w:p w14:paraId="55FE9B6B" w14:textId="77777777" w:rsidR="00930FCD" w:rsidRPr="00930FCD" w:rsidRDefault="00930FCD" w:rsidP="00346DBC">
            <w:pPr>
              <w:ind w:left="-57" w:right="-57"/>
              <w:jc w:val="center"/>
              <w:rPr>
                <w:sz w:val="22"/>
                <w:szCs w:val="22"/>
              </w:rPr>
            </w:pPr>
          </w:p>
        </w:tc>
        <w:tc>
          <w:tcPr>
            <w:tcW w:w="506" w:type="pct"/>
            <w:vMerge/>
          </w:tcPr>
          <w:p w14:paraId="239D444B" w14:textId="77777777" w:rsidR="00930FCD" w:rsidRPr="00930FCD" w:rsidRDefault="00930FCD" w:rsidP="00346DBC">
            <w:pPr>
              <w:ind w:left="-57" w:right="-57"/>
              <w:jc w:val="center"/>
              <w:rPr>
                <w:sz w:val="22"/>
                <w:szCs w:val="22"/>
              </w:rPr>
            </w:pPr>
          </w:p>
        </w:tc>
        <w:tc>
          <w:tcPr>
            <w:tcW w:w="362" w:type="pct"/>
            <w:vMerge/>
          </w:tcPr>
          <w:p w14:paraId="6351C4B7" w14:textId="77777777" w:rsidR="00930FCD" w:rsidRPr="00930FCD" w:rsidRDefault="00930FCD" w:rsidP="00346DBC">
            <w:pPr>
              <w:ind w:left="-57" w:right="-57"/>
              <w:jc w:val="center"/>
              <w:rPr>
                <w:sz w:val="22"/>
                <w:szCs w:val="22"/>
              </w:rPr>
            </w:pPr>
          </w:p>
        </w:tc>
        <w:tc>
          <w:tcPr>
            <w:tcW w:w="406" w:type="pct"/>
            <w:vMerge/>
          </w:tcPr>
          <w:p w14:paraId="52F487A8"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51672" w14:textId="6C9F97CC" w:rsidR="00930FCD" w:rsidRPr="00930FCD" w:rsidRDefault="00930FCD" w:rsidP="00346DBC">
            <w:pPr>
              <w:ind w:left="-57" w:right="-57"/>
              <w:jc w:val="center"/>
              <w:rPr>
                <w:sz w:val="22"/>
                <w:szCs w:val="22"/>
              </w:rPr>
            </w:pPr>
            <w:r w:rsidRPr="00930FCD">
              <w:rPr>
                <w:sz w:val="22"/>
                <w:szCs w:val="22"/>
              </w:rPr>
              <w:t xml:space="preserve">Объем накопителя,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AC1CD" w14:textId="418F5A35" w:rsidR="00930FCD" w:rsidRPr="00930FCD" w:rsidRDefault="00930FCD" w:rsidP="00346DBC">
            <w:pPr>
              <w:ind w:left="-57" w:right="-57"/>
              <w:jc w:val="center"/>
              <w:rPr>
                <w:sz w:val="22"/>
                <w:szCs w:val="22"/>
              </w:rPr>
            </w:pPr>
            <w:r w:rsidRPr="00930FCD">
              <w:rPr>
                <w:sz w:val="22"/>
                <w:szCs w:val="22"/>
              </w:rPr>
              <w:t>≥ 256</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9734B" w14:textId="338468B7" w:rsidR="00930FCD" w:rsidRPr="00930FCD" w:rsidRDefault="00930FCD" w:rsidP="00346DBC">
            <w:pPr>
              <w:ind w:left="-57" w:right="-57"/>
              <w:jc w:val="center"/>
              <w:rPr>
                <w:sz w:val="22"/>
                <w:szCs w:val="22"/>
              </w:rPr>
            </w:pPr>
            <w:proofErr w:type="spellStart"/>
            <w:r w:rsidRPr="00930FCD">
              <w:rPr>
                <w:color w:val="000000"/>
                <w:sz w:val="22"/>
                <w:szCs w:val="22"/>
                <w:lang w:val="en-US"/>
              </w:rPr>
              <w:t>Гигабайт</w:t>
            </w:r>
            <w:proofErr w:type="spellEnd"/>
          </w:p>
        </w:tc>
        <w:tc>
          <w:tcPr>
            <w:tcW w:w="542" w:type="pct"/>
            <w:tcBorders>
              <w:top w:val="single" w:sz="4" w:space="0" w:color="auto"/>
              <w:left w:val="single" w:sz="4" w:space="0" w:color="auto"/>
              <w:bottom w:val="single" w:sz="4" w:space="0" w:color="auto"/>
              <w:right w:val="single" w:sz="4" w:space="0" w:color="auto"/>
            </w:tcBorders>
            <w:vAlign w:val="center"/>
          </w:tcPr>
          <w:p w14:paraId="7638E953" w14:textId="1F99B3A1" w:rsidR="00930FCD" w:rsidRPr="00930FCD" w:rsidRDefault="00930FCD" w:rsidP="00346DBC">
            <w:pPr>
              <w:ind w:left="-57" w:right="-57"/>
              <w:jc w:val="center"/>
              <w:rPr>
                <w:color w:val="000000"/>
                <w:sz w:val="22"/>
                <w:szCs w:val="22"/>
              </w:rPr>
            </w:pPr>
          </w:p>
        </w:tc>
        <w:tc>
          <w:tcPr>
            <w:tcW w:w="249" w:type="pct"/>
            <w:vMerge/>
          </w:tcPr>
          <w:p w14:paraId="005BFEA8" w14:textId="77777777" w:rsidR="00930FCD" w:rsidRPr="00930FCD" w:rsidRDefault="00930FCD" w:rsidP="00346DBC">
            <w:pPr>
              <w:ind w:left="-57" w:right="-57"/>
              <w:jc w:val="center"/>
              <w:rPr>
                <w:sz w:val="22"/>
                <w:szCs w:val="22"/>
              </w:rPr>
            </w:pPr>
          </w:p>
        </w:tc>
        <w:tc>
          <w:tcPr>
            <w:tcW w:w="319" w:type="pct"/>
            <w:vMerge/>
          </w:tcPr>
          <w:p w14:paraId="64451CEA" w14:textId="77777777" w:rsidR="00930FCD" w:rsidRPr="00930FCD" w:rsidRDefault="00930FCD" w:rsidP="00346DBC">
            <w:pPr>
              <w:ind w:left="-57" w:right="-57"/>
              <w:jc w:val="center"/>
              <w:rPr>
                <w:sz w:val="22"/>
                <w:szCs w:val="22"/>
              </w:rPr>
            </w:pPr>
          </w:p>
        </w:tc>
        <w:tc>
          <w:tcPr>
            <w:tcW w:w="293" w:type="pct"/>
            <w:vMerge/>
          </w:tcPr>
          <w:p w14:paraId="4A732B74" w14:textId="77777777" w:rsidR="00930FCD" w:rsidRPr="00930FCD" w:rsidRDefault="00930FCD" w:rsidP="00346DBC">
            <w:pPr>
              <w:ind w:left="-57" w:right="-57"/>
              <w:jc w:val="center"/>
              <w:rPr>
                <w:sz w:val="22"/>
                <w:szCs w:val="22"/>
              </w:rPr>
            </w:pPr>
          </w:p>
        </w:tc>
        <w:tc>
          <w:tcPr>
            <w:tcW w:w="355" w:type="pct"/>
            <w:vMerge/>
          </w:tcPr>
          <w:p w14:paraId="3F56DF53" w14:textId="77777777" w:rsidR="00930FCD" w:rsidRPr="00930FCD" w:rsidRDefault="00930FCD" w:rsidP="00346DBC">
            <w:pPr>
              <w:ind w:left="-57" w:right="-57"/>
              <w:jc w:val="center"/>
              <w:rPr>
                <w:sz w:val="22"/>
                <w:szCs w:val="22"/>
              </w:rPr>
            </w:pPr>
          </w:p>
        </w:tc>
        <w:tc>
          <w:tcPr>
            <w:tcW w:w="353" w:type="pct"/>
            <w:vMerge/>
          </w:tcPr>
          <w:p w14:paraId="02C2595C" w14:textId="77777777" w:rsidR="00930FCD" w:rsidRPr="00930FCD" w:rsidRDefault="00930FCD" w:rsidP="00346DBC">
            <w:pPr>
              <w:ind w:left="-57" w:right="-57"/>
              <w:jc w:val="center"/>
              <w:rPr>
                <w:sz w:val="22"/>
                <w:szCs w:val="22"/>
              </w:rPr>
            </w:pPr>
          </w:p>
        </w:tc>
      </w:tr>
      <w:tr w:rsidR="00930FCD" w:rsidRPr="00930FCD" w14:paraId="0DEFEF7C" w14:textId="77777777" w:rsidTr="00E839DF">
        <w:trPr>
          <w:trHeight w:val="137"/>
        </w:trPr>
        <w:tc>
          <w:tcPr>
            <w:tcW w:w="125" w:type="pct"/>
            <w:vMerge/>
          </w:tcPr>
          <w:p w14:paraId="6E1EC643" w14:textId="77777777" w:rsidR="00930FCD" w:rsidRPr="00930FCD" w:rsidRDefault="00930FCD" w:rsidP="00346DBC">
            <w:pPr>
              <w:ind w:left="-57" w:right="-57"/>
              <w:jc w:val="center"/>
              <w:rPr>
                <w:sz w:val="22"/>
                <w:szCs w:val="22"/>
              </w:rPr>
            </w:pPr>
          </w:p>
        </w:tc>
        <w:tc>
          <w:tcPr>
            <w:tcW w:w="506" w:type="pct"/>
            <w:vMerge/>
          </w:tcPr>
          <w:p w14:paraId="2DA8F519" w14:textId="77777777" w:rsidR="00930FCD" w:rsidRPr="00930FCD" w:rsidRDefault="00930FCD" w:rsidP="00346DBC">
            <w:pPr>
              <w:ind w:left="-57" w:right="-57"/>
              <w:jc w:val="center"/>
              <w:rPr>
                <w:sz w:val="22"/>
                <w:szCs w:val="22"/>
              </w:rPr>
            </w:pPr>
          </w:p>
        </w:tc>
        <w:tc>
          <w:tcPr>
            <w:tcW w:w="362" w:type="pct"/>
            <w:vMerge/>
          </w:tcPr>
          <w:p w14:paraId="45CF8431" w14:textId="77777777" w:rsidR="00930FCD" w:rsidRPr="00930FCD" w:rsidRDefault="00930FCD" w:rsidP="00346DBC">
            <w:pPr>
              <w:ind w:left="-57" w:right="-57"/>
              <w:jc w:val="center"/>
              <w:rPr>
                <w:sz w:val="22"/>
                <w:szCs w:val="22"/>
              </w:rPr>
            </w:pPr>
          </w:p>
        </w:tc>
        <w:tc>
          <w:tcPr>
            <w:tcW w:w="406" w:type="pct"/>
            <w:vMerge/>
          </w:tcPr>
          <w:p w14:paraId="450F29E9"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7AEE0" w14:textId="79B1F690" w:rsidR="00930FCD" w:rsidRPr="00930FCD" w:rsidRDefault="00930FCD" w:rsidP="00346DBC">
            <w:pPr>
              <w:ind w:left="-57" w:right="-57"/>
              <w:jc w:val="center"/>
              <w:rPr>
                <w:sz w:val="22"/>
                <w:szCs w:val="22"/>
              </w:rPr>
            </w:pPr>
            <w:r w:rsidRPr="00930FCD">
              <w:rPr>
                <w:sz w:val="22"/>
                <w:szCs w:val="22"/>
              </w:rPr>
              <w:t>Наличие интерфейсов</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CC269" w14:textId="3B4CFA75" w:rsidR="00930FCD" w:rsidRPr="00930FCD" w:rsidRDefault="00930FCD" w:rsidP="00346DBC">
            <w:pPr>
              <w:ind w:left="-57" w:right="-57"/>
              <w:jc w:val="center"/>
              <w:rPr>
                <w:sz w:val="22"/>
                <w:szCs w:val="22"/>
              </w:rPr>
            </w:pPr>
            <w:r w:rsidRPr="00930FCD">
              <w:rPr>
                <w:sz w:val="22"/>
                <w:szCs w:val="22"/>
              </w:rPr>
              <w:t>SATA III</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AF382" w14:textId="77777777" w:rsidR="00930FCD" w:rsidRPr="00930FCD" w:rsidRDefault="00930FCD" w:rsidP="00346DBC">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7A2CB95C" w14:textId="668CF111" w:rsidR="00930FCD" w:rsidRPr="00930FCD" w:rsidRDefault="00930FCD" w:rsidP="00346DBC">
            <w:pPr>
              <w:ind w:left="-57" w:right="-57"/>
              <w:jc w:val="center"/>
              <w:rPr>
                <w:color w:val="000000"/>
                <w:sz w:val="22"/>
                <w:szCs w:val="22"/>
              </w:rPr>
            </w:pPr>
          </w:p>
        </w:tc>
        <w:tc>
          <w:tcPr>
            <w:tcW w:w="249" w:type="pct"/>
            <w:vMerge/>
          </w:tcPr>
          <w:p w14:paraId="20CFF76F" w14:textId="77777777" w:rsidR="00930FCD" w:rsidRPr="00930FCD" w:rsidRDefault="00930FCD" w:rsidP="00346DBC">
            <w:pPr>
              <w:ind w:left="-57" w:right="-57"/>
              <w:jc w:val="center"/>
              <w:rPr>
                <w:sz w:val="22"/>
                <w:szCs w:val="22"/>
              </w:rPr>
            </w:pPr>
          </w:p>
        </w:tc>
        <w:tc>
          <w:tcPr>
            <w:tcW w:w="319" w:type="pct"/>
            <w:vMerge/>
          </w:tcPr>
          <w:p w14:paraId="65541E49" w14:textId="77777777" w:rsidR="00930FCD" w:rsidRPr="00930FCD" w:rsidRDefault="00930FCD" w:rsidP="00346DBC">
            <w:pPr>
              <w:ind w:left="-57" w:right="-57"/>
              <w:jc w:val="center"/>
              <w:rPr>
                <w:sz w:val="22"/>
                <w:szCs w:val="22"/>
              </w:rPr>
            </w:pPr>
          </w:p>
        </w:tc>
        <w:tc>
          <w:tcPr>
            <w:tcW w:w="293" w:type="pct"/>
            <w:vMerge/>
          </w:tcPr>
          <w:p w14:paraId="671AC2DD" w14:textId="77777777" w:rsidR="00930FCD" w:rsidRPr="00930FCD" w:rsidRDefault="00930FCD" w:rsidP="00346DBC">
            <w:pPr>
              <w:ind w:left="-57" w:right="-57"/>
              <w:jc w:val="center"/>
              <w:rPr>
                <w:sz w:val="22"/>
                <w:szCs w:val="22"/>
              </w:rPr>
            </w:pPr>
          </w:p>
        </w:tc>
        <w:tc>
          <w:tcPr>
            <w:tcW w:w="355" w:type="pct"/>
            <w:vMerge/>
          </w:tcPr>
          <w:p w14:paraId="08B28B27" w14:textId="77777777" w:rsidR="00930FCD" w:rsidRPr="00930FCD" w:rsidRDefault="00930FCD" w:rsidP="00346DBC">
            <w:pPr>
              <w:ind w:left="-57" w:right="-57"/>
              <w:jc w:val="center"/>
              <w:rPr>
                <w:sz w:val="22"/>
                <w:szCs w:val="22"/>
              </w:rPr>
            </w:pPr>
          </w:p>
        </w:tc>
        <w:tc>
          <w:tcPr>
            <w:tcW w:w="353" w:type="pct"/>
            <w:vMerge/>
          </w:tcPr>
          <w:p w14:paraId="44911C1A" w14:textId="77777777" w:rsidR="00930FCD" w:rsidRPr="00930FCD" w:rsidRDefault="00930FCD" w:rsidP="00346DBC">
            <w:pPr>
              <w:ind w:left="-57" w:right="-57"/>
              <w:jc w:val="center"/>
              <w:rPr>
                <w:sz w:val="22"/>
                <w:szCs w:val="22"/>
              </w:rPr>
            </w:pPr>
          </w:p>
        </w:tc>
      </w:tr>
      <w:tr w:rsidR="00930FCD" w:rsidRPr="00930FCD" w14:paraId="328C6A97" w14:textId="77777777" w:rsidTr="00E839DF">
        <w:trPr>
          <w:trHeight w:val="137"/>
        </w:trPr>
        <w:tc>
          <w:tcPr>
            <w:tcW w:w="125" w:type="pct"/>
            <w:vMerge/>
          </w:tcPr>
          <w:p w14:paraId="48C319F3" w14:textId="77777777" w:rsidR="00930FCD" w:rsidRPr="00930FCD" w:rsidRDefault="00930FCD" w:rsidP="00346DBC">
            <w:pPr>
              <w:ind w:left="-57" w:right="-57"/>
              <w:jc w:val="center"/>
              <w:rPr>
                <w:sz w:val="22"/>
                <w:szCs w:val="22"/>
              </w:rPr>
            </w:pPr>
          </w:p>
        </w:tc>
        <w:tc>
          <w:tcPr>
            <w:tcW w:w="506" w:type="pct"/>
            <w:vMerge/>
          </w:tcPr>
          <w:p w14:paraId="7FC75810" w14:textId="77777777" w:rsidR="00930FCD" w:rsidRPr="00930FCD" w:rsidRDefault="00930FCD" w:rsidP="00346DBC">
            <w:pPr>
              <w:ind w:left="-57" w:right="-57"/>
              <w:jc w:val="center"/>
              <w:rPr>
                <w:sz w:val="22"/>
                <w:szCs w:val="22"/>
              </w:rPr>
            </w:pPr>
          </w:p>
        </w:tc>
        <w:tc>
          <w:tcPr>
            <w:tcW w:w="362" w:type="pct"/>
            <w:vMerge/>
          </w:tcPr>
          <w:p w14:paraId="1D8A6762" w14:textId="77777777" w:rsidR="00930FCD" w:rsidRPr="00930FCD" w:rsidRDefault="00930FCD" w:rsidP="00346DBC">
            <w:pPr>
              <w:ind w:left="-57" w:right="-57"/>
              <w:jc w:val="center"/>
              <w:rPr>
                <w:sz w:val="22"/>
                <w:szCs w:val="22"/>
              </w:rPr>
            </w:pPr>
          </w:p>
        </w:tc>
        <w:tc>
          <w:tcPr>
            <w:tcW w:w="406" w:type="pct"/>
            <w:vMerge/>
          </w:tcPr>
          <w:p w14:paraId="61ACE0F5"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F0659" w14:textId="133135FF" w:rsidR="00930FCD" w:rsidRPr="00930FCD" w:rsidRDefault="00930FCD" w:rsidP="00346DBC">
            <w:pPr>
              <w:ind w:left="-57" w:right="-57"/>
              <w:jc w:val="center"/>
              <w:rPr>
                <w:sz w:val="22"/>
                <w:szCs w:val="22"/>
              </w:rPr>
            </w:pPr>
            <w:r w:rsidRPr="00930FCD">
              <w:rPr>
                <w:sz w:val="22"/>
                <w:szCs w:val="22"/>
              </w:rPr>
              <w:t>Тип памяти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35B06" w14:textId="61F122CB" w:rsidR="00930FCD" w:rsidRPr="00930FCD" w:rsidRDefault="00930FCD" w:rsidP="00346DBC">
            <w:pPr>
              <w:ind w:left="-57" w:right="-57"/>
              <w:jc w:val="center"/>
              <w:rPr>
                <w:sz w:val="22"/>
                <w:szCs w:val="22"/>
              </w:rPr>
            </w:pPr>
            <w:r w:rsidRPr="00930FCD">
              <w:rPr>
                <w:sz w:val="22"/>
                <w:szCs w:val="22"/>
              </w:rPr>
              <w:t>TLC 3D NAND</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7D516" w14:textId="77777777" w:rsidR="00930FCD" w:rsidRPr="00930FCD" w:rsidRDefault="00930FCD" w:rsidP="00346DBC">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18269A04" w14:textId="48090140" w:rsidR="00930FCD" w:rsidRPr="00930FCD" w:rsidRDefault="00930FCD" w:rsidP="00346DBC">
            <w:pPr>
              <w:ind w:left="-57" w:right="-57"/>
              <w:jc w:val="center"/>
              <w:rPr>
                <w:color w:val="000000"/>
                <w:sz w:val="22"/>
                <w:szCs w:val="22"/>
              </w:rPr>
            </w:pPr>
          </w:p>
        </w:tc>
        <w:tc>
          <w:tcPr>
            <w:tcW w:w="249" w:type="pct"/>
            <w:vMerge/>
          </w:tcPr>
          <w:p w14:paraId="1BEF49F2" w14:textId="77777777" w:rsidR="00930FCD" w:rsidRPr="00930FCD" w:rsidRDefault="00930FCD" w:rsidP="00346DBC">
            <w:pPr>
              <w:ind w:left="-57" w:right="-57"/>
              <w:jc w:val="center"/>
              <w:rPr>
                <w:sz w:val="22"/>
                <w:szCs w:val="22"/>
              </w:rPr>
            </w:pPr>
          </w:p>
        </w:tc>
        <w:tc>
          <w:tcPr>
            <w:tcW w:w="319" w:type="pct"/>
            <w:vMerge/>
          </w:tcPr>
          <w:p w14:paraId="45F48F1F" w14:textId="77777777" w:rsidR="00930FCD" w:rsidRPr="00930FCD" w:rsidRDefault="00930FCD" w:rsidP="00346DBC">
            <w:pPr>
              <w:ind w:left="-57" w:right="-57"/>
              <w:jc w:val="center"/>
              <w:rPr>
                <w:sz w:val="22"/>
                <w:szCs w:val="22"/>
              </w:rPr>
            </w:pPr>
          </w:p>
        </w:tc>
        <w:tc>
          <w:tcPr>
            <w:tcW w:w="293" w:type="pct"/>
            <w:vMerge/>
          </w:tcPr>
          <w:p w14:paraId="522379AB" w14:textId="77777777" w:rsidR="00930FCD" w:rsidRPr="00930FCD" w:rsidRDefault="00930FCD" w:rsidP="00346DBC">
            <w:pPr>
              <w:ind w:left="-57" w:right="-57"/>
              <w:jc w:val="center"/>
              <w:rPr>
                <w:sz w:val="22"/>
                <w:szCs w:val="22"/>
              </w:rPr>
            </w:pPr>
          </w:p>
        </w:tc>
        <w:tc>
          <w:tcPr>
            <w:tcW w:w="355" w:type="pct"/>
            <w:vMerge/>
          </w:tcPr>
          <w:p w14:paraId="35FF740E" w14:textId="77777777" w:rsidR="00930FCD" w:rsidRPr="00930FCD" w:rsidRDefault="00930FCD" w:rsidP="00346DBC">
            <w:pPr>
              <w:ind w:left="-57" w:right="-57"/>
              <w:jc w:val="center"/>
              <w:rPr>
                <w:sz w:val="22"/>
                <w:szCs w:val="22"/>
              </w:rPr>
            </w:pPr>
          </w:p>
        </w:tc>
        <w:tc>
          <w:tcPr>
            <w:tcW w:w="353" w:type="pct"/>
            <w:vMerge/>
          </w:tcPr>
          <w:p w14:paraId="24141C3F" w14:textId="77777777" w:rsidR="00930FCD" w:rsidRPr="00930FCD" w:rsidRDefault="00930FCD" w:rsidP="00346DBC">
            <w:pPr>
              <w:ind w:left="-57" w:right="-57"/>
              <w:jc w:val="center"/>
              <w:rPr>
                <w:sz w:val="22"/>
                <w:szCs w:val="22"/>
              </w:rPr>
            </w:pPr>
          </w:p>
        </w:tc>
      </w:tr>
      <w:tr w:rsidR="00930FCD" w:rsidRPr="00930FCD" w14:paraId="3BE0DF82" w14:textId="77777777" w:rsidTr="00E839DF">
        <w:trPr>
          <w:trHeight w:val="137"/>
        </w:trPr>
        <w:tc>
          <w:tcPr>
            <w:tcW w:w="125" w:type="pct"/>
            <w:vMerge/>
          </w:tcPr>
          <w:p w14:paraId="4FE1E431" w14:textId="77777777" w:rsidR="00930FCD" w:rsidRPr="00930FCD" w:rsidRDefault="00930FCD" w:rsidP="00346DBC">
            <w:pPr>
              <w:ind w:left="-57" w:right="-57"/>
              <w:jc w:val="center"/>
              <w:rPr>
                <w:sz w:val="22"/>
                <w:szCs w:val="22"/>
              </w:rPr>
            </w:pPr>
          </w:p>
        </w:tc>
        <w:tc>
          <w:tcPr>
            <w:tcW w:w="506" w:type="pct"/>
            <w:vMerge/>
          </w:tcPr>
          <w:p w14:paraId="27FC14A1" w14:textId="77777777" w:rsidR="00930FCD" w:rsidRPr="00930FCD" w:rsidRDefault="00930FCD" w:rsidP="00346DBC">
            <w:pPr>
              <w:ind w:left="-57" w:right="-57"/>
              <w:jc w:val="center"/>
              <w:rPr>
                <w:sz w:val="22"/>
                <w:szCs w:val="22"/>
              </w:rPr>
            </w:pPr>
          </w:p>
        </w:tc>
        <w:tc>
          <w:tcPr>
            <w:tcW w:w="362" w:type="pct"/>
            <w:vMerge/>
          </w:tcPr>
          <w:p w14:paraId="0CB01C63" w14:textId="77777777" w:rsidR="00930FCD" w:rsidRPr="00930FCD" w:rsidRDefault="00930FCD" w:rsidP="00346DBC">
            <w:pPr>
              <w:ind w:left="-57" w:right="-57"/>
              <w:jc w:val="center"/>
              <w:rPr>
                <w:sz w:val="22"/>
                <w:szCs w:val="22"/>
              </w:rPr>
            </w:pPr>
          </w:p>
        </w:tc>
        <w:tc>
          <w:tcPr>
            <w:tcW w:w="406" w:type="pct"/>
            <w:vMerge/>
          </w:tcPr>
          <w:p w14:paraId="5B3DC8C5"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4C205B" w14:textId="7AD0B78F" w:rsidR="00930FCD" w:rsidRPr="00930FCD" w:rsidRDefault="00930FCD" w:rsidP="00346DBC">
            <w:pPr>
              <w:ind w:left="-57" w:right="-57"/>
              <w:jc w:val="center"/>
              <w:rPr>
                <w:sz w:val="22"/>
                <w:szCs w:val="22"/>
              </w:rPr>
            </w:pPr>
            <w:r w:rsidRPr="00930FCD">
              <w:rPr>
                <w:sz w:val="22"/>
                <w:szCs w:val="22"/>
              </w:rPr>
              <w:t xml:space="preserve">Скорость записи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22763" w14:textId="341EE5C8" w:rsidR="00930FCD" w:rsidRPr="00930FCD" w:rsidRDefault="00930FCD" w:rsidP="00346DBC">
            <w:pPr>
              <w:ind w:left="-57" w:right="-57"/>
              <w:jc w:val="center"/>
              <w:rPr>
                <w:sz w:val="22"/>
                <w:szCs w:val="22"/>
              </w:rPr>
            </w:pPr>
            <w:r w:rsidRPr="00930FCD">
              <w:rPr>
                <w:sz w:val="22"/>
                <w:szCs w:val="22"/>
              </w:rPr>
              <w:t>≥ 400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DE331" w14:textId="2061F4D0" w:rsidR="00930FCD" w:rsidRPr="00930FCD" w:rsidRDefault="00930FCD" w:rsidP="00346DBC">
            <w:pPr>
              <w:ind w:left="-57" w:right="-57"/>
              <w:jc w:val="center"/>
              <w:rPr>
                <w:sz w:val="22"/>
                <w:szCs w:val="22"/>
              </w:rPr>
            </w:pPr>
            <w:r w:rsidRPr="00930FCD">
              <w:rPr>
                <w:color w:val="000000"/>
                <w:sz w:val="22"/>
                <w:szCs w:val="22"/>
              </w:rPr>
              <w:t>Мегабайт в секунду</w:t>
            </w:r>
          </w:p>
        </w:tc>
        <w:tc>
          <w:tcPr>
            <w:tcW w:w="542" w:type="pct"/>
            <w:tcBorders>
              <w:top w:val="single" w:sz="4" w:space="0" w:color="auto"/>
              <w:left w:val="single" w:sz="4" w:space="0" w:color="auto"/>
              <w:bottom w:val="single" w:sz="4" w:space="0" w:color="auto"/>
              <w:right w:val="single" w:sz="4" w:space="0" w:color="auto"/>
            </w:tcBorders>
            <w:vAlign w:val="center"/>
          </w:tcPr>
          <w:p w14:paraId="1E71D407" w14:textId="1C81D98E" w:rsidR="00930FCD" w:rsidRPr="00930FCD" w:rsidRDefault="00930FCD" w:rsidP="00346DBC">
            <w:pPr>
              <w:ind w:left="-57" w:right="-57"/>
              <w:jc w:val="center"/>
              <w:rPr>
                <w:color w:val="000000"/>
                <w:sz w:val="22"/>
                <w:szCs w:val="22"/>
              </w:rPr>
            </w:pPr>
          </w:p>
        </w:tc>
        <w:tc>
          <w:tcPr>
            <w:tcW w:w="249" w:type="pct"/>
            <w:vMerge/>
          </w:tcPr>
          <w:p w14:paraId="0FDFC286" w14:textId="77777777" w:rsidR="00930FCD" w:rsidRPr="00930FCD" w:rsidRDefault="00930FCD" w:rsidP="00346DBC">
            <w:pPr>
              <w:ind w:left="-57" w:right="-57"/>
              <w:jc w:val="center"/>
              <w:rPr>
                <w:sz w:val="22"/>
                <w:szCs w:val="22"/>
              </w:rPr>
            </w:pPr>
          </w:p>
        </w:tc>
        <w:tc>
          <w:tcPr>
            <w:tcW w:w="319" w:type="pct"/>
            <w:vMerge/>
          </w:tcPr>
          <w:p w14:paraId="16364814" w14:textId="77777777" w:rsidR="00930FCD" w:rsidRPr="00930FCD" w:rsidRDefault="00930FCD" w:rsidP="00346DBC">
            <w:pPr>
              <w:ind w:left="-57" w:right="-57"/>
              <w:jc w:val="center"/>
              <w:rPr>
                <w:sz w:val="22"/>
                <w:szCs w:val="22"/>
              </w:rPr>
            </w:pPr>
          </w:p>
        </w:tc>
        <w:tc>
          <w:tcPr>
            <w:tcW w:w="293" w:type="pct"/>
            <w:vMerge/>
          </w:tcPr>
          <w:p w14:paraId="3B77DFFD" w14:textId="77777777" w:rsidR="00930FCD" w:rsidRPr="00930FCD" w:rsidRDefault="00930FCD" w:rsidP="00346DBC">
            <w:pPr>
              <w:ind w:left="-57" w:right="-57"/>
              <w:jc w:val="center"/>
              <w:rPr>
                <w:sz w:val="22"/>
                <w:szCs w:val="22"/>
              </w:rPr>
            </w:pPr>
          </w:p>
        </w:tc>
        <w:tc>
          <w:tcPr>
            <w:tcW w:w="355" w:type="pct"/>
            <w:vMerge/>
          </w:tcPr>
          <w:p w14:paraId="00D8B3A6" w14:textId="77777777" w:rsidR="00930FCD" w:rsidRPr="00930FCD" w:rsidRDefault="00930FCD" w:rsidP="00346DBC">
            <w:pPr>
              <w:ind w:left="-57" w:right="-57"/>
              <w:jc w:val="center"/>
              <w:rPr>
                <w:sz w:val="22"/>
                <w:szCs w:val="22"/>
              </w:rPr>
            </w:pPr>
          </w:p>
        </w:tc>
        <w:tc>
          <w:tcPr>
            <w:tcW w:w="353" w:type="pct"/>
            <w:vMerge/>
          </w:tcPr>
          <w:p w14:paraId="14708667" w14:textId="77777777" w:rsidR="00930FCD" w:rsidRPr="00930FCD" w:rsidRDefault="00930FCD" w:rsidP="00346DBC">
            <w:pPr>
              <w:ind w:left="-57" w:right="-57"/>
              <w:jc w:val="center"/>
              <w:rPr>
                <w:sz w:val="22"/>
                <w:szCs w:val="22"/>
              </w:rPr>
            </w:pPr>
          </w:p>
        </w:tc>
      </w:tr>
      <w:tr w:rsidR="00930FCD" w:rsidRPr="00930FCD" w14:paraId="14BC7A23" w14:textId="77777777" w:rsidTr="00E839DF">
        <w:trPr>
          <w:trHeight w:val="137"/>
        </w:trPr>
        <w:tc>
          <w:tcPr>
            <w:tcW w:w="125" w:type="pct"/>
            <w:vMerge/>
          </w:tcPr>
          <w:p w14:paraId="3CEB4526" w14:textId="77777777" w:rsidR="00930FCD" w:rsidRPr="00930FCD" w:rsidRDefault="00930FCD" w:rsidP="00346DBC">
            <w:pPr>
              <w:ind w:left="-57" w:right="-57"/>
              <w:jc w:val="center"/>
              <w:rPr>
                <w:sz w:val="22"/>
                <w:szCs w:val="22"/>
              </w:rPr>
            </w:pPr>
          </w:p>
        </w:tc>
        <w:tc>
          <w:tcPr>
            <w:tcW w:w="506" w:type="pct"/>
            <w:vMerge/>
          </w:tcPr>
          <w:p w14:paraId="28C8868B" w14:textId="77777777" w:rsidR="00930FCD" w:rsidRPr="00930FCD" w:rsidRDefault="00930FCD" w:rsidP="00346DBC">
            <w:pPr>
              <w:ind w:left="-57" w:right="-57"/>
              <w:jc w:val="center"/>
              <w:rPr>
                <w:sz w:val="22"/>
                <w:szCs w:val="22"/>
              </w:rPr>
            </w:pPr>
          </w:p>
        </w:tc>
        <w:tc>
          <w:tcPr>
            <w:tcW w:w="362" w:type="pct"/>
            <w:vMerge/>
          </w:tcPr>
          <w:p w14:paraId="2FDE3DC4" w14:textId="77777777" w:rsidR="00930FCD" w:rsidRPr="00930FCD" w:rsidRDefault="00930FCD" w:rsidP="00346DBC">
            <w:pPr>
              <w:ind w:left="-57" w:right="-57"/>
              <w:jc w:val="center"/>
              <w:rPr>
                <w:sz w:val="22"/>
                <w:szCs w:val="22"/>
              </w:rPr>
            </w:pPr>
          </w:p>
        </w:tc>
        <w:tc>
          <w:tcPr>
            <w:tcW w:w="406" w:type="pct"/>
            <w:vMerge/>
          </w:tcPr>
          <w:p w14:paraId="7BF455AD"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7C701" w14:textId="68F98A27" w:rsidR="00930FCD" w:rsidRPr="00930FCD" w:rsidRDefault="00930FCD" w:rsidP="00346DBC">
            <w:pPr>
              <w:ind w:left="-57" w:right="-57"/>
              <w:jc w:val="center"/>
              <w:rPr>
                <w:sz w:val="22"/>
                <w:szCs w:val="22"/>
              </w:rPr>
            </w:pPr>
            <w:r w:rsidRPr="00930FCD">
              <w:rPr>
                <w:sz w:val="22"/>
                <w:szCs w:val="22"/>
              </w:rPr>
              <w:t xml:space="preserve">Скорость чтения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A66A0" w14:textId="4835FC05" w:rsidR="00930FCD" w:rsidRPr="00930FCD" w:rsidRDefault="00930FCD" w:rsidP="00346DBC">
            <w:pPr>
              <w:ind w:left="-57" w:right="-57"/>
              <w:jc w:val="center"/>
              <w:rPr>
                <w:sz w:val="22"/>
                <w:szCs w:val="22"/>
              </w:rPr>
            </w:pPr>
            <w:r w:rsidRPr="00930FCD">
              <w:rPr>
                <w:sz w:val="22"/>
                <w:szCs w:val="22"/>
              </w:rPr>
              <w:t>≥ 500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EC3A" w14:textId="5A121D56" w:rsidR="00930FCD" w:rsidRPr="00930FCD" w:rsidRDefault="00930FCD" w:rsidP="00346DBC">
            <w:pPr>
              <w:ind w:left="-57" w:right="-57"/>
              <w:jc w:val="center"/>
              <w:rPr>
                <w:sz w:val="22"/>
                <w:szCs w:val="22"/>
              </w:rPr>
            </w:pPr>
            <w:r w:rsidRPr="00930FCD">
              <w:rPr>
                <w:color w:val="000000"/>
                <w:sz w:val="22"/>
                <w:szCs w:val="22"/>
              </w:rPr>
              <w:t>Мегабайт в секунду</w:t>
            </w:r>
          </w:p>
        </w:tc>
        <w:tc>
          <w:tcPr>
            <w:tcW w:w="542" w:type="pct"/>
            <w:tcBorders>
              <w:top w:val="single" w:sz="4" w:space="0" w:color="auto"/>
              <w:left w:val="single" w:sz="4" w:space="0" w:color="auto"/>
              <w:bottom w:val="single" w:sz="4" w:space="0" w:color="auto"/>
              <w:right w:val="single" w:sz="4" w:space="0" w:color="auto"/>
            </w:tcBorders>
            <w:vAlign w:val="center"/>
          </w:tcPr>
          <w:p w14:paraId="1DC660B0" w14:textId="3C83E63E" w:rsidR="00930FCD" w:rsidRPr="00930FCD" w:rsidRDefault="00930FCD" w:rsidP="00346DBC">
            <w:pPr>
              <w:ind w:left="-57" w:right="-57"/>
              <w:jc w:val="center"/>
              <w:rPr>
                <w:color w:val="000000"/>
                <w:sz w:val="22"/>
                <w:szCs w:val="22"/>
              </w:rPr>
            </w:pPr>
          </w:p>
        </w:tc>
        <w:tc>
          <w:tcPr>
            <w:tcW w:w="249" w:type="pct"/>
            <w:vMerge/>
          </w:tcPr>
          <w:p w14:paraId="5E77FDD4" w14:textId="77777777" w:rsidR="00930FCD" w:rsidRPr="00930FCD" w:rsidRDefault="00930FCD" w:rsidP="00346DBC">
            <w:pPr>
              <w:ind w:left="-57" w:right="-57"/>
              <w:jc w:val="center"/>
              <w:rPr>
                <w:sz w:val="22"/>
                <w:szCs w:val="22"/>
              </w:rPr>
            </w:pPr>
          </w:p>
        </w:tc>
        <w:tc>
          <w:tcPr>
            <w:tcW w:w="319" w:type="pct"/>
            <w:vMerge/>
          </w:tcPr>
          <w:p w14:paraId="3C518934" w14:textId="77777777" w:rsidR="00930FCD" w:rsidRPr="00930FCD" w:rsidRDefault="00930FCD" w:rsidP="00346DBC">
            <w:pPr>
              <w:ind w:left="-57" w:right="-57"/>
              <w:jc w:val="center"/>
              <w:rPr>
                <w:sz w:val="22"/>
                <w:szCs w:val="22"/>
              </w:rPr>
            </w:pPr>
          </w:p>
        </w:tc>
        <w:tc>
          <w:tcPr>
            <w:tcW w:w="293" w:type="pct"/>
            <w:vMerge/>
          </w:tcPr>
          <w:p w14:paraId="1F096BE8" w14:textId="77777777" w:rsidR="00930FCD" w:rsidRPr="00930FCD" w:rsidRDefault="00930FCD" w:rsidP="00346DBC">
            <w:pPr>
              <w:ind w:left="-57" w:right="-57"/>
              <w:jc w:val="center"/>
              <w:rPr>
                <w:sz w:val="22"/>
                <w:szCs w:val="22"/>
              </w:rPr>
            </w:pPr>
          </w:p>
        </w:tc>
        <w:tc>
          <w:tcPr>
            <w:tcW w:w="355" w:type="pct"/>
            <w:vMerge/>
          </w:tcPr>
          <w:p w14:paraId="477D58DB" w14:textId="77777777" w:rsidR="00930FCD" w:rsidRPr="00930FCD" w:rsidRDefault="00930FCD" w:rsidP="00346DBC">
            <w:pPr>
              <w:ind w:left="-57" w:right="-57"/>
              <w:jc w:val="center"/>
              <w:rPr>
                <w:sz w:val="22"/>
                <w:szCs w:val="22"/>
              </w:rPr>
            </w:pPr>
          </w:p>
        </w:tc>
        <w:tc>
          <w:tcPr>
            <w:tcW w:w="353" w:type="pct"/>
            <w:vMerge/>
          </w:tcPr>
          <w:p w14:paraId="2EC69E87" w14:textId="77777777" w:rsidR="00930FCD" w:rsidRPr="00930FCD" w:rsidRDefault="00930FCD" w:rsidP="00346DBC">
            <w:pPr>
              <w:ind w:left="-57" w:right="-57"/>
              <w:jc w:val="center"/>
              <w:rPr>
                <w:sz w:val="22"/>
                <w:szCs w:val="22"/>
              </w:rPr>
            </w:pPr>
          </w:p>
        </w:tc>
      </w:tr>
      <w:tr w:rsidR="00930FCD" w:rsidRPr="00930FCD" w14:paraId="6E84CB63" w14:textId="77777777" w:rsidTr="00E839DF">
        <w:trPr>
          <w:trHeight w:val="137"/>
        </w:trPr>
        <w:tc>
          <w:tcPr>
            <w:tcW w:w="125" w:type="pct"/>
            <w:vMerge/>
          </w:tcPr>
          <w:p w14:paraId="1DA64312" w14:textId="77777777" w:rsidR="00930FCD" w:rsidRPr="00930FCD" w:rsidRDefault="00930FCD" w:rsidP="00346DBC">
            <w:pPr>
              <w:ind w:left="-57" w:right="-57"/>
              <w:jc w:val="center"/>
              <w:rPr>
                <w:sz w:val="22"/>
                <w:szCs w:val="22"/>
              </w:rPr>
            </w:pPr>
          </w:p>
        </w:tc>
        <w:tc>
          <w:tcPr>
            <w:tcW w:w="506" w:type="pct"/>
            <w:vMerge/>
          </w:tcPr>
          <w:p w14:paraId="0E67BF6A" w14:textId="77777777" w:rsidR="00930FCD" w:rsidRPr="00930FCD" w:rsidRDefault="00930FCD" w:rsidP="00346DBC">
            <w:pPr>
              <w:ind w:left="-57" w:right="-57"/>
              <w:jc w:val="center"/>
              <w:rPr>
                <w:sz w:val="22"/>
                <w:szCs w:val="22"/>
              </w:rPr>
            </w:pPr>
          </w:p>
        </w:tc>
        <w:tc>
          <w:tcPr>
            <w:tcW w:w="362" w:type="pct"/>
            <w:vMerge/>
          </w:tcPr>
          <w:p w14:paraId="3D270FFD" w14:textId="77777777" w:rsidR="00930FCD" w:rsidRPr="00930FCD" w:rsidRDefault="00930FCD" w:rsidP="00346DBC">
            <w:pPr>
              <w:ind w:left="-57" w:right="-57"/>
              <w:jc w:val="center"/>
              <w:rPr>
                <w:sz w:val="22"/>
                <w:szCs w:val="22"/>
              </w:rPr>
            </w:pPr>
          </w:p>
        </w:tc>
        <w:tc>
          <w:tcPr>
            <w:tcW w:w="406" w:type="pct"/>
            <w:vMerge/>
          </w:tcPr>
          <w:p w14:paraId="1E9D2585" w14:textId="77777777" w:rsidR="00930FCD" w:rsidRPr="00930FCD" w:rsidRDefault="00930FCD" w:rsidP="00346DBC">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5132C" w14:textId="03FC5E10" w:rsidR="00930FCD" w:rsidRPr="00930FCD" w:rsidRDefault="00930FCD" w:rsidP="00346DBC">
            <w:pPr>
              <w:ind w:left="-57" w:right="-57"/>
              <w:jc w:val="center"/>
              <w:rPr>
                <w:sz w:val="22"/>
                <w:szCs w:val="22"/>
              </w:rPr>
            </w:pPr>
            <w:r w:rsidRPr="00930FCD">
              <w:rPr>
                <w:sz w:val="22"/>
                <w:szCs w:val="22"/>
              </w:rPr>
              <w:t>Ключ M.2 (2280) разъема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D26C5" w14:textId="03B13BEC" w:rsidR="00930FCD" w:rsidRPr="00930FCD" w:rsidRDefault="00930FCD" w:rsidP="00346DBC">
            <w:pPr>
              <w:ind w:left="-57" w:right="-57"/>
              <w:jc w:val="center"/>
              <w:rPr>
                <w:sz w:val="22"/>
                <w:szCs w:val="22"/>
              </w:rPr>
            </w:pPr>
            <w:r w:rsidRPr="00930FCD">
              <w:rPr>
                <w:sz w:val="22"/>
                <w:szCs w:val="22"/>
                <w:lang w:val="en-US"/>
              </w:rPr>
              <w:t>M/B</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53EB6" w14:textId="77777777" w:rsidR="00930FCD" w:rsidRPr="00930FCD" w:rsidRDefault="00930FCD" w:rsidP="00346DBC">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2333C2BB" w14:textId="1FF27A66" w:rsidR="00930FCD" w:rsidRPr="00930FCD" w:rsidRDefault="00930FCD" w:rsidP="00346DBC">
            <w:pPr>
              <w:ind w:left="-57" w:right="-57"/>
              <w:jc w:val="center"/>
              <w:rPr>
                <w:color w:val="000000"/>
                <w:sz w:val="22"/>
                <w:szCs w:val="22"/>
              </w:rPr>
            </w:pPr>
            <w:r w:rsidRPr="00930FCD">
              <w:rPr>
                <w:color w:val="000000"/>
                <w:sz w:val="22"/>
                <w:szCs w:val="22"/>
              </w:rPr>
              <w:t xml:space="preserve">Разновидность </w:t>
            </w:r>
            <w:r w:rsidRPr="00930FCD">
              <w:rPr>
                <w:color w:val="000000"/>
                <w:sz w:val="22"/>
                <w:szCs w:val="22"/>
                <w:lang w:val="en-US"/>
              </w:rPr>
              <w:t>SSD</w:t>
            </w:r>
            <w:r w:rsidRPr="00930FCD">
              <w:rPr>
                <w:color w:val="000000"/>
                <w:sz w:val="22"/>
                <w:szCs w:val="22"/>
              </w:rPr>
              <w:t xml:space="preserve"> диска, специальный </w:t>
            </w:r>
            <w:r w:rsidRPr="00930FCD">
              <w:rPr>
                <w:color w:val="000000"/>
                <w:sz w:val="22"/>
                <w:szCs w:val="22"/>
              </w:rPr>
              <w:lastRenderedPageBreak/>
              <w:t xml:space="preserve">вырез (заглушка) на разъёме модуля M.2 и на слоте материнской платы. Для совместимости с оборудованием заказчика. </w:t>
            </w:r>
          </w:p>
        </w:tc>
        <w:tc>
          <w:tcPr>
            <w:tcW w:w="249" w:type="pct"/>
            <w:vMerge/>
          </w:tcPr>
          <w:p w14:paraId="13C24818" w14:textId="77777777" w:rsidR="00930FCD" w:rsidRPr="00930FCD" w:rsidRDefault="00930FCD" w:rsidP="00346DBC">
            <w:pPr>
              <w:ind w:left="-57" w:right="-57"/>
              <w:jc w:val="center"/>
              <w:rPr>
                <w:sz w:val="22"/>
                <w:szCs w:val="22"/>
              </w:rPr>
            </w:pPr>
          </w:p>
        </w:tc>
        <w:tc>
          <w:tcPr>
            <w:tcW w:w="319" w:type="pct"/>
            <w:vMerge/>
          </w:tcPr>
          <w:p w14:paraId="1F547120" w14:textId="77777777" w:rsidR="00930FCD" w:rsidRPr="00930FCD" w:rsidRDefault="00930FCD" w:rsidP="00346DBC">
            <w:pPr>
              <w:ind w:left="-57" w:right="-57"/>
              <w:jc w:val="center"/>
              <w:rPr>
                <w:sz w:val="22"/>
                <w:szCs w:val="22"/>
              </w:rPr>
            </w:pPr>
          </w:p>
        </w:tc>
        <w:tc>
          <w:tcPr>
            <w:tcW w:w="293" w:type="pct"/>
            <w:vMerge/>
          </w:tcPr>
          <w:p w14:paraId="05849924" w14:textId="77777777" w:rsidR="00930FCD" w:rsidRPr="00930FCD" w:rsidRDefault="00930FCD" w:rsidP="00346DBC">
            <w:pPr>
              <w:ind w:left="-57" w:right="-57"/>
              <w:jc w:val="center"/>
              <w:rPr>
                <w:sz w:val="22"/>
                <w:szCs w:val="22"/>
              </w:rPr>
            </w:pPr>
          </w:p>
        </w:tc>
        <w:tc>
          <w:tcPr>
            <w:tcW w:w="355" w:type="pct"/>
            <w:vMerge/>
          </w:tcPr>
          <w:p w14:paraId="4AF3BC9D" w14:textId="77777777" w:rsidR="00930FCD" w:rsidRPr="00930FCD" w:rsidRDefault="00930FCD" w:rsidP="00346DBC">
            <w:pPr>
              <w:ind w:left="-57" w:right="-57"/>
              <w:jc w:val="center"/>
              <w:rPr>
                <w:sz w:val="22"/>
                <w:szCs w:val="22"/>
              </w:rPr>
            </w:pPr>
          </w:p>
        </w:tc>
        <w:tc>
          <w:tcPr>
            <w:tcW w:w="353" w:type="pct"/>
            <w:vMerge/>
          </w:tcPr>
          <w:p w14:paraId="0397B844" w14:textId="77777777" w:rsidR="00930FCD" w:rsidRPr="00930FCD" w:rsidRDefault="00930FCD" w:rsidP="00346DBC">
            <w:pPr>
              <w:ind w:left="-57" w:right="-57"/>
              <w:jc w:val="center"/>
              <w:rPr>
                <w:sz w:val="22"/>
                <w:szCs w:val="22"/>
              </w:rPr>
            </w:pPr>
          </w:p>
        </w:tc>
      </w:tr>
      <w:tr w:rsidR="00930FCD" w:rsidRPr="00930FCD" w14:paraId="752C7EB7" w14:textId="77777777" w:rsidTr="00E839DF">
        <w:trPr>
          <w:trHeight w:val="137"/>
        </w:trPr>
        <w:tc>
          <w:tcPr>
            <w:tcW w:w="125" w:type="pct"/>
            <w:vMerge/>
          </w:tcPr>
          <w:p w14:paraId="777B8820" w14:textId="77777777" w:rsidR="00930FCD" w:rsidRPr="00930FCD" w:rsidRDefault="00930FCD" w:rsidP="00930FCD">
            <w:pPr>
              <w:ind w:left="-57" w:right="-57"/>
              <w:jc w:val="center"/>
              <w:rPr>
                <w:sz w:val="22"/>
                <w:szCs w:val="22"/>
              </w:rPr>
            </w:pPr>
          </w:p>
        </w:tc>
        <w:tc>
          <w:tcPr>
            <w:tcW w:w="506" w:type="pct"/>
            <w:vMerge/>
          </w:tcPr>
          <w:p w14:paraId="59223ADF" w14:textId="77777777" w:rsidR="00930FCD" w:rsidRPr="00930FCD" w:rsidRDefault="00930FCD" w:rsidP="00930FCD">
            <w:pPr>
              <w:ind w:left="-57" w:right="-57"/>
              <w:jc w:val="center"/>
              <w:rPr>
                <w:sz w:val="22"/>
                <w:szCs w:val="22"/>
              </w:rPr>
            </w:pPr>
          </w:p>
        </w:tc>
        <w:tc>
          <w:tcPr>
            <w:tcW w:w="362" w:type="pct"/>
            <w:vMerge/>
          </w:tcPr>
          <w:p w14:paraId="1139519C" w14:textId="77777777" w:rsidR="00930FCD" w:rsidRPr="00930FCD" w:rsidRDefault="00930FCD" w:rsidP="00930FCD">
            <w:pPr>
              <w:ind w:left="-57" w:right="-57"/>
              <w:jc w:val="center"/>
              <w:rPr>
                <w:sz w:val="22"/>
                <w:szCs w:val="22"/>
              </w:rPr>
            </w:pPr>
          </w:p>
        </w:tc>
        <w:tc>
          <w:tcPr>
            <w:tcW w:w="406" w:type="pct"/>
            <w:vMerge/>
          </w:tcPr>
          <w:p w14:paraId="5EFC83EB" w14:textId="77777777" w:rsidR="00930FCD" w:rsidRPr="00930FCD" w:rsidRDefault="00930FCD" w:rsidP="00930FCD">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5DBBB2" w14:textId="41547160" w:rsidR="00930FCD" w:rsidRPr="00930FCD" w:rsidRDefault="00930FCD" w:rsidP="00930FCD">
            <w:pPr>
              <w:ind w:left="-57" w:right="-57"/>
              <w:jc w:val="center"/>
              <w:rPr>
                <w:sz w:val="22"/>
                <w:szCs w:val="22"/>
              </w:rPr>
            </w:pPr>
            <w:r w:rsidRPr="00930FCD">
              <w:rPr>
                <w:sz w:val="22"/>
                <w:szCs w:val="22"/>
              </w:rPr>
              <w:t xml:space="preserve">Ресурс TBW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64FAA" w14:textId="5F8E42E5" w:rsidR="00930FCD" w:rsidRPr="00930FCD" w:rsidRDefault="00930FCD" w:rsidP="00930FCD">
            <w:pPr>
              <w:ind w:left="-57" w:right="-57"/>
              <w:jc w:val="center"/>
              <w:rPr>
                <w:sz w:val="22"/>
                <w:szCs w:val="22"/>
              </w:rPr>
            </w:pPr>
            <w:r w:rsidRPr="00930FCD">
              <w:rPr>
                <w:sz w:val="22"/>
                <w:szCs w:val="22"/>
              </w:rPr>
              <w:t>≥ 100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B08D9" w14:textId="6FA92EEB" w:rsidR="00930FCD" w:rsidRPr="00930FCD" w:rsidRDefault="00930FCD" w:rsidP="00930FCD">
            <w:pPr>
              <w:ind w:left="-57" w:right="-57"/>
              <w:jc w:val="center"/>
              <w:rPr>
                <w:sz w:val="22"/>
                <w:szCs w:val="22"/>
              </w:rPr>
            </w:pPr>
            <w:r w:rsidRPr="00930FCD">
              <w:rPr>
                <w:color w:val="000000"/>
                <w:sz w:val="22"/>
                <w:szCs w:val="22"/>
              </w:rPr>
              <w:t>Тбайт</w:t>
            </w:r>
          </w:p>
        </w:tc>
        <w:tc>
          <w:tcPr>
            <w:tcW w:w="542" w:type="pct"/>
            <w:tcBorders>
              <w:top w:val="single" w:sz="4" w:space="0" w:color="auto"/>
              <w:left w:val="single" w:sz="4" w:space="0" w:color="auto"/>
              <w:bottom w:val="single" w:sz="4" w:space="0" w:color="auto"/>
              <w:right w:val="single" w:sz="4" w:space="0" w:color="auto"/>
            </w:tcBorders>
            <w:vAlign w:val="center"/>
          </w:tcPr>
          <w:p w14:paraId="016F2961" w14:textId="344E6011" w:rsidR="00930FCD" w:rsidRPr="00930FCD" w:rsidRDefault="00930FCD" w:rsidP="00930FCD">
            <w:pPr>
              <w:ind w:left="-57" w:right="-57"/>
              <w:jc w:val="center"/>
              <w:rPr>
                <w:color w:val="000000"/>
                <w:sz w:val="22"/>
                <w:szCs w:val="22"/>
              </w:rPr>
            </w:pPr>
            <w:r w:rsidRPr="00930FCD">
              <w:rPr>
                <w:color w:val="000000"/>
                <w:sz w:val="22"/>
                <w:szCs w:val="22"/>
              </w:rPr>
              <w:t>ключевой показатель долговечности SSD, отражающий гарантированный объём записи.</w:t>
            </w:r>
          </w:p>
        </w:tc>
        <w:tc>
          <w:tcPr>
            <w:tcW w:w="249" w:type="pct"/>
            <w:vMerge/>
          </w:tcPr>
          <w:p w14:paraId="209318BA" w14:textId="77777777" w:rsidR="00930FCD" w:rsidRPr="00930FCD" w:rsidRDefault="00930FCD" w:rsidP="00930FCD">
            <w:pPr>
              <w:ind w:left="-57" w:right="-57"/>
              <w:jc w:val="center"/>
              <w:rPr>
                <w:sz w:val="22"/>
                <w:szCs w:val="22"/>
              </w:rPr>
            </w:pPr>
          </w:p>
        </w:tc>
        <w:tc>
          <w:tcPr>
            <w:tcW w:w="319" w:type="pct"/>
            <w:vMerge/>
          </w:tcPr>
          <w:p w14:paraId="46284AAC" w14:textId="77777777" w:rsidR="00930FCD" w:rsidRPr="00930FCD" w:rsidRDefault="00930FCD" w:rsidP="00930FCD">
            <w:pPr>
              <w:ind w:left="-57" w:right="-57"/>
              <w:jc w:val="center"/>
              <w:rPr>
                <w:sz w:val="22"/>
                <w:szCs w:val="22"/>
              </w:rPr>
            </w:pPr>
          </w:p>
        </w:tc>
        <w:tc>
          <w:tcPr>
            <w:tcW w:w="293" w:type="pct"/>
            <w:vMerge/>
          </w:tcPr>
          <w:p w14:paraId="12C5892F" w14:textId="77777777" w:rsidR="00930FCD" w:rsidRPr="00930FCD" w:rsidRDefault="00930FCD" w:rsidP="00930FCD">
            <w:pPr>
              <w:ind w:left="-57" w:right="-57"/>
              <w:jc w:val="center"/>
              <w:rPr>
                <w:sz w:val="22"/>
                <w:szCs w:val="22"/>
              </w:rPr>
            </w:pPr>
          </w:p>
        </w:tc>
        <w:tc>
          <w:tcPr>
            <w:tcW w:w="355" w:type="pct"/>
            <w:vMerge/>
          </w:tcPr>
          <w:p w14:paraId="3F2C8007" w14:textId="77777777" w:rsidR="00930FCD" w:rsidRPr="00930FCD" w:rsidRDefault="00930FCD" w:rsidP="00930FCD">
            <w:pPr>
              <w:ind w:left="-57" w:right="-57"/>
              <w:jc w:val="center"/>
              <w:rPr>
                <w:sz w:val="22"/>
                <w:szCs w:val="22"/>
              </w:rPr>
            </w:pPr>
          </w:p>
        </w:tc>
        <w:tc>
          <w:tcPr>
            <w:tcW w:w="353" w:type="pct"/>
            <w:vMerge/>
          </w:tcPr>
          <w:p w14:paraId="29386FF9" w14:textId="77777777" w:rsidR="00930FCD" w:rsidRPr="00930FCD" w:rsidRDefault="00930FCD" w:rsidP="00930FCD">
            <w:pPr>
              <w:ind w:left="-57" w:right="-57"/>
              <w:jc w:val="center"/>
              <w:rPr>
                <w:sz w:val="22"/>
                <w:szCs w:val="22"/>
              </w:rPr>
            </w:pPr>
          </w:p>
        </w:tc>
      </w:tr>
      <w:tr w:rsidR="00930FCD" w:rsidRPr="00930FCD" w14:paraId="4BB5B8A1" w14:textId="77777777" w:rsidTr="008A0D5C">
        <w:trPr>
          <w:trHeight w:val="252"/>
        </w:trPr>
        <w:tc>
          <w:tcPr>
            <w:tcW w:w="4647" w:type="pct"/>
            <w:gridSpan w:val="12"/>
          </w:tcPr>
          <w:p w14:paraId="284045DC" w14:textId="77777777" w:rsidR="00930FCD" w:rsidRPr="00930FCD" w:rsidRDefault="00930FCD" w:rsidP="00930FCD">
            <w:pPr>
              <w:ind w:left="-57" w:right="-57"/>
              <w:jc w:val="right"/>
              <w:rPr>
                <w:sz w:val="22"/>
                <w:szCs w:val="22"/>
              </w:rPr>
            </w:pPr>
            <w:r w:rsidRPr="00930FCD">
              <w:rPr>
                <w:sz w:val="22"/>
                <w:szCs w:val="22"/>
              </w:rPr>
              <w:t>Итого, руб.:</w:t>
            </w:r>
          </w:p>
        </w:tc>
        <w:tc>
          <w:tcPr>
            <w:tcW w:w="353" w:type="pct"/>
          </w:tcPr>
          <w:p w14:paraId="44C4C491" w14:textId="65BF2889" w:rsidR="00930FCD" w:rsidRPr="00930FCD" w:rsidRDefault="00930FCD" w:rsidP="00930FCD">
            <w:pPr>
              <w:ind w:left="-57" w:right="-57"/>
              <w:jc w:val="center"/>
              <w:rPr>
                <w:sz w:val="22"/>
                <w:szCs w:val="22"/>
              </w:rPr>
            </w:pPr>
          </w:p>
        </w:tc>
      </w:tr>
      <w:tr w:rsidR="00930FCD" w:rsidRPr="00930FCD" w14:paraId="0EFADB32" w14:textId="77777777" w:rsidTr="008A0D5C">
        <w:trPr>
          <w:trHeight w:val="285"/>
        </w:trPr>
        <w:tc>
          <w:tcPr>
            <w:tcW w:w="4647" w:type="pct"/>
            <w:gridSpan w:val="12"/>
          </w:tcPr>
          <w:p w14:paraId="1578DD0C" w14:textId="79A79D88" w:rsidR="00930FCD" w:rsidRPr="00930FCD" w:rsidRDefault="00930FCD" w:rsidP="00930FCD">
            <w:pPr>
              <w:ind w:left="-57" w:right="-57"/>
              <w:jc w:val="right"/>
              <w:rPr>
                <w:sz w:val="22"/>
                <w:szCs w:val="22"/>
              </w:rPr>
            </w:pPr>
            <w:r w:rsidRPr="00930FCD">
              <w:rPr>
                <w:sz w:val="22"/>
                <w:szCs w:val="22"/>
              </w:rPr>
              <w:t>в т.ч. НДС __ %, руб.:/*НДС не облагается на основании п. ___ ст. ___ Налогового кодекса Российской Федерации.</w:t>
            </w:r>
          </w:p>
        </w:tc>
        <w:tc>
          <w:tcPr>
            <w:tcW w:w="353" w:type="pct"/>
          </w:tcPr>
          <w:p w14:paraId="58C4BFB1" w14:textId="77777777" w:rsidR="00930FCD" w:rsidRPr="00930FCD" w:rsidRDefault="00930FCD" w:rsidP="00930FCD">
            <w:pPr>
              <w:ind w:left="-57" w:right="-57"/>
              <w:jc w:val="center"/>
              <w:rPr>
                <w:sz w:val="22"/>
                <w:szCs w:val="22"/>
              </w:rPr>
            </w:pPr>
          </w:p>
        </w:tc>
      </w:tr>
    </w:tbl>
    <w:p w14:paraId="51EF3124" w14:textId="77777777" w:rsidR="00930FCD" w:rsidRDefault="00930FCD" w:rsidP="00B04BC2">
      <w:pPr>
        <w:ind w:right="31"/>
        <w:contextualSpacing/>
        <w:jc w:val="center"/>
        <w:rPr>
          <w:b/>
          <w:color w:val="000000"/>
        </w:rPr>
      </w:pPr>
    </w:p>
    <w:p w14:paraId="1D7D2ECB" w14:textId="69392FE4" w:rsidR="003519A5" w:rsidRPr="002217D7" w:rsidRDefault="003D36F4" w:rsidP="00B04BC2">
      <w:pPr>
        <w:ind w:right="31"/>
        <w:contextualSpacing/>
        <w:jc w:val="center"/>
        <w:rPr>
          <w:b/>
          <w:color w:val="000000"/>
        </w:rPr>
      </w:pPr>
      <w:r w:rsidRPr="002217D7">
        <w:rPr>
          <w:b/>
          <w:color w:val="000000"/>
        </w:rPr>
        <w:t>2. Требования к количественным, функциональным, техническим и эксплуатационным характеристикам Товара</w:t>
      </w:r>
    </w:p>
    <w:p w14:paraId="29A4E625" w14:textId="0E0BF178" w:rsidR="00F4629E" w:rsidRPr="0073285C" w:rsidRDefault="00AC3AD0" w:rsidP="00F4629E">
      <w:pPr>
        <w:ind w:firstLine="709"/>
        <w:jc w:val="both"/>
        <w:rPr>
          <w:bCs/>
        </w:rPr>
      </w:pPr>
      <w:r w:rsidRPr="002217D7">
        <w:rPr>
          <w:bCs/>
        </w:rPr>
        <w:t xml:space="preserve">2.1.  </w:t>
      </w:r>
      <w:r w:rsidR="005510F6">
        <w:t>Место поставки Товара</w:t>
      </w:r>
      <w:r w:rsidR="005510F6" w:rsidRPr="00400880">
        <w:t>: г. Санкт-Петербург, ул. Новгородская, д. 20, литера А (далее</w:t>
      </w:r>
      <w:r w:rsidR="005510F6">
        <w:t xml:space="preserve"> </w:t>
      </w:r>
      <w:r w:rsidR="005510F6" w:rsidRPr="00AD45F6">
        <w:t>–</w:t>
      </w:r>
      <w:r w:rsidR="00CF7D85">
        <w:t xml:space="preserve"> О</w:t>
      </w:r>
      <w:r w:rsidR="005510F6" w:rsidRPr="00400880">
        <w:t>бъект), в помещение под выгрузку, указанное Заказчиком.</w:t>
      </w:r>
      <w:r w:rsidR="005510F6" w:rsidRPr="00400880">
        <w:rPr>
          <w:bCs/>
        </w:rPr>
        <w:t xml:space="preserve"> Объект с режимным графиком работы и ограниченным допуском, </w:t>
      </w:r>
      <w:r w:rsidR="005510F6">
        <w:rPr>
          <w:bCs/>
        </w:rPr>
        <w:t>который</w:t>
      </w:r>
      <w:r w:rsidR="005510F6" w:rsidRPr="00400880">
        <w:rPr>
          <w:bCs/>
        </w:rPr>
        <w:t xml:space="preserve"> осуществляется строго по пропускам, оформленным на основании документов, удостоверяющих личность.</w:t>
      </w:r>
    </w:p>
    <w:p w14:paraId="361DDB87" w14:textId="569CFEBD" w:rsidR="00F4629E" w:rsidRPr="0073285C" w:rsidRDefault="00F4629E" w:rsidP="00F4629E">
      <w:pPr>
        <w:widowControl w:val="0"/>
        <w:tabs>
          <w:tab w:val="left" w:pos="1276"/>
        </w:tabs>
        <w:autoSpaceDE w:val="0"/>
        <w:autoSpaceDN w:val="0"/>
        <w:adjustRightInd w:val="0"/>
        <w:ind w:firstLine="709"/>
        <w:jc w:val="both"/>
        <w:rPr>
          <w:rFonts w:eastAsia="Courier New"/>
          <w:bCs/>
          <w:iCs/>
        </w:rPr>
      </w:pPr>
      <w:r w:rsidRPr="0073285C">
        <w:rPr>
          <w:bCs/>
        </w:rPr>
        <w:t>2.2.</w:t>
      </w:r>
      <w:r>
        <w:rPr>
          <w:bCs/>
        </w:rPr>
        <w:t xml:space="preserve"> </w:t>
      </w:r>
      <w:r w:rsidR="00E43DDA" w:rsidRPr="00E43DDA">
        <w:rPr>
          <w:bCs/>
        </w:rPr>
        <w:t xml:space="preserve">Срок поставки Товара: в течение </w:t>
      </w:r>
      <w:r w:rsidR="00D762F7">
        <w:rPr>
          <w:bCs/>
        </w:rPr>
        <w:t>25</w:t>
      </w:r>
      <w:r w:rsidR="00B83F53">
        <w:rPr>
          <w:bCs/>
        </w:rPr>
        <w:t xml:space="preserve"> </w:t>
      </w:r>
      <w:r w:rsidR="008F1320" w:rsidRPr="008F1320">
        <w:rPr>
          <w:bCs/>
        </w:rPr>
        <w:t>(</w:t>
      </w:r>
      <w:r w:rsidR="00AE1F6C">
        <w:rPr>
          <w:bCs/>
        </w:rPr>
        <w:t>Д</w:t>
      </w:r>
      <w:r w:rsidR="00B83F53">
        <w:rPr>
          <w:bCs/>
        </w:rPr>
        <w:t>вадцати пяти</w:t>
      </w:r>
      <w:r w:rsidR="008F1320" w:rsidRPr="008F1320">
        <w:rPr>
          <w:bCs/>
        </w:rPr>
        <w:t>)</w:t>
      </w:r>
      <w:r w:rsidR="00E43DDA" w:rsidRPr="00E43DDA">
        <w:rPr>
          <w:bCs/>
        </w:rPr>
        <w:t xml:space="preserve"> рабочих</w:t>
      </w:r>
      <w:r w:rsidR="009C513C">
        <w:rPr>
          <w:rStyle w:val="a7"/>
          <w:bCs/>
        </w:rPr>
        <w:footnoteReference w:id="13"/>
      </w:r>
      <w:r w:rsidR="00E43DDA" w:rsidRPr="00E43DDA">
        <w:rPr>
          <w:bCs/>
        </w:rPr>
        <w:t xml:space="preserve"> дней с </w:t>
      </w:r>
      <w:r w:rsidR="005D1777">
        <w:rPr>
          <w:bCs/>
        </w:rPr>
        <w:t>даты</w:t>
      </w:r>
      <w:r w:rsidR="00E43DDA" w:rsidRPr="00E43DDA">
        <w:rPr>
          <w:bCs/>
        </w:rPr>
        <w:t xml:space="preserve"> заключения Контракта.</w:t>
      </w:r>
    </w:p>
    <w:p w14:paraId="327BABD3" w14:textId="6FD8AC04" w:rsidR="00F4629E" w:rsidRPr="0037423D" w:rsidRDefault="00F4629E" w:rsidP="00F4629E">
      <w:pPr>
        <w:ind w:firstLine="709"/>
        <w:jc w:val="both"/>
        <w:rPr>
          <w:bCs/>
        </w:rPr>
      </w:pPr>
      <w:r>
        <w:rPr>
          <w:bCs/>
        </w:rPr>
        <w:t>2</w:t>
      </w:r>
      <w:r w:rsidRPr="0037423D">
        <w:rPr>
          <w:bCs/>
        </w:rPr>
        <w:t>.</w:t>
      </w:r>
      <w:r>
        <w:rPr>
          <w:bCs/>
        </w:rPr>
        <w:t>3</w:t>
      </w:r>
      <w:r w:rsidRPr="0037423D">
        <w:rPr>
          <w:bCs/>
        </w:rPr>
        <w:t>.</w:t>
      </w:r>
      <w:r>
        <w:rPr>
          <w:bCs/>
        </w:rPr>
        <w:t xml:space="preserve"> </w:t>
      </w:r>
      <w:r w:rsidRPr="003F6C99">
        <w:rPr>
          <w:bCs/>
        </w:rPr>
        <w:t xml:space="preserve">Поставляемый </w:t>
      </w:r>
      <w:r>
        <w:rPr>
          <w:bCs/>
        </w:rPr>
        <w:t>Т</w:t>
      </w:r>
      <w:r w:rsidRPr="003F6C99">
        <w:rPr>
          <w:bCs/>
        </w:rPr>
        <w:t>овар должен соответствовать количеству,</w:t>
      </w:r>
      <w:r w:rsidRPr="00D474F9">
        <w:rPr>
          <w:bCs/>
        </w:rPr>
        <w:t xml:space="preserve"> функциональным, техническим, эксплуатационным и качественным</w:t>
      </w:r>
      <w:r>
        <w:rPr>
          <w:bCs/>
        </w:rPr>
        <w:t xml:space="preserve"> </w:t>
      </w:r>
      <w:r w:rsidRPr="00D474F9">
        <w:rPr>
          <w:bCs/>
        </w:rPr>
        <w:t xml:space="preserve">характеристикам, указанным в </w:t>
      </w:r>
      <w:r w:rsidR="00B82937">
        <w:rPr>
          <w:bCs/>
        </w:rPr>
        <w:t>Спецификации</w:t>
      </w:r>
      <w:r w:rsidRPr="0037423D">
        <w:rPr>
          <w:bCs/>
        </w:rPr>
        <w:t>.</w:t>
      </w:r>
    </w:p>
    <w:p w14:paraId="4D7B9910" w14:textId="6962D63E" w:rsidR="00F4629E" w:rsidRDefault="00F4629E" w:rsidP="00F4629E">
      <w:pPr>
        <w:ind w:firstLine="709"/>
        <w:jc w:val="both"/>
      </w:pPr>
      <w:r>
        <w:rPr>
          <w:bCs/>
        </w:rPr>
        <w:t>2</w:t>
      </w:r>
      <w:r w:rsidRPr="0037423D">
        <w:rPr>
          <w:bCs/>
        </w:rPr>
        <w:t>.</w:t>
      </w:r>
      <w:r>
        <w:rPr>
          <w:bCs/>
        </w:rPr>
        <w:t>4</w:t>
      </w:r>
      <w:r w:rsidRPr="0037423D">
        <w:rPr>
          <w:bCs/>
        </w:rPr>
        <w:t xml:space="preserve">. </w:t>
      </w:r>
      <w:r w:rsidRPr="00D474F9">
        <w:t xml:space="preserve">Поставщик обеспечивает единовременную доставку </w:t>
      </w:r>
      <w:r>
        <w:t>Т</w:t>
      </w:r>
      <w:r w:rsidRPr="00D474F9">
        <w:t xml:space="preserve">овара в объеме, предусмотренном </w:t>
      </w:r>
      <w:r w:rsidR="00B82937">
        <w:t>Спецификацией</w:t>
      </w:r>
      <w:r w:rsidRPr="00D474F9">
        <w:t xml:space="preserve">, и погрузочно-разгрузочные работы за свой счет, а также несёт риск случайного повреждения или уничтожения </w:t>
      </w:r>
      <w:r>
        <w:t>Т</w:t>
      </w:r>
      <w:r w:rsidRPr="00D474F9">
        <w:t>овара до момента его приёмки Заказчиком</w:t>
      </w:r>
      <w:r w:rsidRPr="0037423D">
        <w:t>.</w:t>
      </w:r>
    </w:p>
    <w:p w14:paraId="04EB5CB1" w14:textId="075207B7" w:rsidR="007E3A25" w:rsidRDefault="007E3A25" w:rsidP="00F4629E">
      <w:pPr>
        <w:ind w:firstLine="709"/>
        <w:jc w:val="both"/>
      </w:pPr>
      <w:r>
        <w:t xml:space="preserve">2.5. </w:t>
      </w:r>
      <w:r w:rsidRPr="006956D1">
        <w:t xml:space="preserve">По факту поставки Товара </w:t>
      </w:r>
      <w:r>
        <w:t>Поставщик</w:t>
      </w:r>
      <w:r w:rsidRPr="006956D1">
        <w:t xml:space="preserve"> передает Заказчику: Товар, соответствующ</w:t>
      </w:r>
      <w:r w:rsidR="00314155">
        <w:t>ий</w:t>
      </w:r>
      <w:r w:rsidRPr="006956D1">
        <w:t xml:space="preserve"> требованиям </w:t>
      </w:r>
      <w:r>
        <w:t>Спецификации</w:t>
      </w:r>
      <w:r w:rsidRPr="006956D1">
        <w:t>, акт приемки товаров, работ, услуг</w:t>
      </w:r>
      <w:r w:rsidR="00314155">
        <w:t xml:space="preserve">, составленный </w:t>
      </w:r>
      <w:r w:rsidRPr="006956D1">
        <w:t xml:space="preserve">по форме, установленной Приложением № 2 к контракту (далее – Акт), сопроводительные документы (товарную (товарно-транспортную) накладную или универсальный передаточный документ </w:t>
      </w:r>
      <w:r>
        <w:t>п</w:t>
      </w:r>
      <w:r w:rsidRPr="006956D1">
        <w:t xml:space="preserve">о 2 (Два) экземпляра каждый (по 1 (Одному) для каждой из Сторон)), счет (счет-фактуру – при наличии) в соответствии с требованиями, установленными 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 указанием в них реквизитов Контракта. В зависимости от </w:t>
      </w:r>
      <w:r w:rsidRPr="006956D1">
        <w:lastRenderedPageBreak/>
        <w:t xml:space="preserve">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  </w:t>
      </w:r>
    </w:p>
    <w:p w14:paraId="2A942370" w14:textId="77777777" w:rsidR="007E3A25" w:rsidRPr="0037423D" w:rsidRDefault="007E3A25" w:rsidP="00F4629E">
      <w:pPr>
        <w:ind w:firstLine="709"/>
        <w:jc w:val="both"/>
        <w:rPr>
          <w:bCs/>
        </w:rPr>
      </w:pPr>
    </w:p>
    <w:p w14:paraId="2EBBF280" w14:textId="429D5A7B" w:rsidR="00AC3AD0" w:rsidRPr="00AC3AD0" w:rsidRDefault="00AC3AD0" w:rsidP="00F4629E">
      <w:pPr>
        <w:ind w:firstLine="709"/>
        <w:jc w:val="both"/>
        <w:rPr>
          <w:rFonts w:eastAsia="Courier New" w:cs="Courier New"/>
          <w:b/>
          <w:sz w:val="16"/>
          <w:szCs w:val="16"/>
        </w:rPr>
      </w:pPr>
    </w:p>
    <w:p w14:paraId="37502EFA" w14:textId="69EBA93C" w:rsidR="00AC3AD0" w:rsidRPr="00AC3AD0" w:rsidRDefault="00595CB1" w:rsidP="00595CB1">
      <w:pPr>
        <w:widowControl w:val="0"/>
        <w:jc w:val="center"/>
        <w:rPr>
          <w:rFonts w:eastAsia="Courier New"/>
          <w:b/>
        </w:rPr>
      </w:pPr>
      <w:r>
        <w:rPr>
          <w:rFonts w:eastAsia="Courier New"/>
          <w:b/>
        </w:rPr>
        <w:t>3.</w:t>
      </w:r>
      <w:r w:rsidR="00AC3AD0" w:rsidRPr="00AC3AD0">
        <w:rPr>
          <w:rFonts w:eastAsia="Courier New"/>
          <w:b/>
        </w:rPr>
        <w:t xml:space="preserve"> Требования к качеству и безопасности поставляемого Товара</w:t>
      </w:r>
    </w:p>
    <w:p w14:paraId="7F3E1ACD" w14:textId="28B2DC10" w:rsidR="00F4629E" w:rsidRPr="00346428" w:rsidRDefault="00595CB1" w:rsidP="00F4629E">
      <w:pPr>
        <w:ind w:firstLine="709"/>
        <w:contextualSpacing/>
        <w:jc w:val="both"/>
        <w:rPr>
          <w:rFonts w:eastAsia="Calibri"/>
        </w:rPr>
      </w:pPr>
      <w:r>
        <w:rPr>
          <w:rFonts w:eastAsia="Calibri"/>
        </w:rPr>
        <w:t>3.</w:t>
      </w:r>
      <w:r w:rsidR="00AC3AD0" w:rsidRPr="00AC3AD0">
        <w:rPr>
          <w:rFonts w:eastAsia="Calibri"/>
        </w:rPr>
        <w:t xml:space="preserve">1. </w:t>
      </w:r>
      <w:r w:rsidR="001C5AF2" w:rsidRPr="0000523E">
        <w:rPr>
          <w:rFonts w:eastAsia="Calibri"/>
        </w:rPr>
        <w:t xml:space="preserve">Поставляемый </w:t>
      </w:r>
      <w:r w:rsidR="001C5AF2">
        <w:rPr>
          <w:rFonts w:eastAsia="Calibri"/>
        </w:rPr>
        <w:t>Товар</w:t>
      </w:r>
      <w:r w:rsidR="001C5AF2" w:rsidRPr="0000523E">
        <w:rPr>
          <w:rFonts w:eastAsia="Calibri"/>
        </w:rPr>
        <w:t xml:space="preserve"> должен соответствовать обязательным требованиям к его качеству и безопасности, установленным техническим</w:t>
      </w:r>
      <w:r w:rsidR="001C5AF2">
        <w:rPr>
          <w:rFonts w:eastAsia="Calibri"/>
        </w:rPr>
        <w:t>и</w:t>
      </w:r>
      <w:r w:rsidR="001C5AF2" w:rsidRPr="0000523E">
        <w:rPr>
          <w:rFonts w:eastAsia="Calibri"/>
        </w:rPr>
        <w:t xml:space="preserve"> регламентам</w:t>
      </w:r>
      <w:r w:rsidR="001C5AF2">
        <w:rPr>
          <w:rFonts w:eastAsia="Calibri"/>
        </w:rPr>
        <w:t>и</w:t>
      </w:r>
      <w:r w:rsidR="001C5AF2" w:rsidRPr="0000523E">
        <w:rPr>
          <w:rFonts w:eastAsia="Calibri"/>
        </w:rPr>
        <w:t>, документам</w:t>
      </w:r>
      <w:r w:rsidR="001C5AF2">
        <w:rPr>
          <w:rFonts w:eastAsia="Calibri"/>
        </w:rPr>
        <w:t>и</w:t>
      </w:r>
      <w:r w:rsidR="001C5AF2" w:rsidRPr="0000523E">
        <w:rPr>
          <w:rFonts w:eastAsia="Calibri"/>
        </w:rPr>
        <w:t xml:space="preserve"> в области стандартизации, государственным</w:t>
      </w:r>
      <w:r w:rsidR="001C5AF2">
        <w:rPr>
          <w:rFonts w:eastAsia="Calibri"/>
        </w:rPr>
        <w:t>и</w:t>
      </w:r>
      <w:r w:rsidR="001C5AF2" w:rsidRPr="0000523E">
        <w:rPr>
          <w:rFonts w:eastAsia="Calibri"/>
        </w:rPr>
        <w:t xml:space="preserve"> стандартам</w:t>
      </w:r>
      <w:r w:rsidR="001C5AF2">
        <w:rPr>
          <w:rFonts w:eastAsia="Calibri"/>
        </w:rPr>
        <w:t>и</w:t>
      </w:r>
      <w:r w:rsidR="001C5AF2" w:rsidRPr="0000523E">
        <w:rPr>
          <w:rFonts w:eastAsia="Calibri"/>
        </w:rPr>
        <w:t xml:space="preserve">, предусмотренным для </w:t>
      </w:r>
      <w:r w:rsidR="001C5AF2">
        <w:rPr>
          <w:rFonts w:eastAsia="Calibri"/>
        </w:rPr>
        <w:t>товар</w:t>
      </w:r>
      <w:r w:rsidR="001C5AF2" w:rsidRPr="0000523E">
        <w:rPr>
          <w:rFonts w:eastAsia="Calibri"/>
        </w:rPr>
        <w:t xml:space="preserve">а данного рода действующим законодательством Российской Федерации. </w:t>
      </w:r>
      <w:r w:rsidR="001C5AF2">
        <w:rPr>
          <w:rFonts w:eastAsia="Calibri"/>
        </w:rPr>
        <w:t>Товар</w:t>
      </w:r>
      <w:r w:rsidR="001C5AF2" w:rsidRPr="007C54C6">
        <w:rPr>
          <w:rFonts w:eastAsia="Calibri"/>
        </w:rPr>
        <w:t xml:space="preserve"> должен быть безопасным для жизни и здоровья человека, имущества Заказчика (третьих лиц).</w:t>
      </w:r>
    </w:p>
    <w:p w14:paraId="0C972489" w14:textId="64823425" w:rsidR="00F4629E" w:rsidRPr="00346428" w:rsidRDefault="00F4629E" w:rsidP="00F4629E">
      <w:pPr>
        <w:ind w:firstLine="709"/>
        <w:contextualSpacing/>
        <w:jc w:val="both"/>
        <w:rPr>
          <w:rFonts w:eastAsia="Calibri"/>
        </w:rPr>
      </w:pPr>
      <w:r>
        <w:rPr>
          <w:rFonts w:eastAsia="Calibri"/>
        </w:rPr>
        <w:t>3</w:t>
      </w:r>
      <w:r w:rsidRPr="00346428">
        <w:rPr>
          <w:rFonts w:eastAsia="Calibri"/>
        </w:rPr>
        <w:t xml:space="preserve">.2. </w:t>
      </w:r>
      <w:r w:rsidR="005D1777" w:rsidRPr="005D1777">
        <w:rPr>
          <w:rFonts w:eastAsia="Calibri"/>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Поставка выставочных образцов не допускается.</w:t>
      </w:r>
    </w:p>
    <w:p w14:paraId="1D614B34" w14:textId="791466D3" w:rsidR="00F4629E" w:rsidRPr="00346428" w:rsidRDefault="00F4629E" w:rsidP="001C5AF2">
      <w:pPr>
        <w:ind w:firstLine="709"/>
        <w:contextualSpacing/>
        <w:jc w:val="both"/>
        <w:rPr>
          <w:rFonts w:eastAsia="Calibri"/>
        </w:rPr>
      </w:pPr>
      <w:r>
        <w:rPr>
          <w:rFonts w:eastAsia="Calibri"/>
        </w:rPr>
        <w:t>3</w:t>
      </w:r>
      <w:r w:rsidRPr="00346428">
        <w:rPr>
          <w:rFonts w:eastAsia="Calibri"/>
        </w:rPr>
        <w:t xml:space="preserve">.3. </w:t>
      </w:r>
      <w:r w:rsidR="001C5AF2">
        <w:rPr>
          <w:rFonts w:eastAsia="Calibri"/>
        </w:rPr>
        <w:t>Товар</w:t>
      </w:r>
      <w:r w:rsidR="001C5AF2" w:rsidRPr="0000523E">
        <w:rPr>
          <w:rFonts w:eastAsia="Calibri"/>
        </w:rPr>
        <w:t xml:space="preserve"> доставляется в таре (упаковке) производителя, обеспечивающего его сохранность при перевозке и, при необходимости, последующем хранении.</w:t>
      </w:r>
      <w:r w:rsidR="001C5AF2" w:rsidRPr="0000523E">
        <w:rPr>
          <w:rFonts w:ascii="Calibri" w:eastAsia="Calibri" w:hAnsi="Calibri"/>
        </w:rPr>
        <w:t xml:space="preserve"> </w:t>
      </w:r>
      <w:r w:rsidR="001C5AF2" w:rsidRPr="0000523E">
        <w:rPr>
          <w:rFonts w:eastAsia="Calibri"/>
        </w:rPr>
        <w:t xml:space="preserve">Для контроля комплектности при поставке на каждой таре (упаковке) должна быть нанесена маркировка с указанием производителя или Поставщика </w:t>
      </w:r>
      <w:r w:rsidR="001C5AF2">
        <w:rPr>
          <w:rFonts w:eastAsia="Calibri"/>
        </w:rPr>
        <w:t>Товар</w:t>
      </w:r>
      <w:r w:rsidR="001C5AF2" w:rsidRPr="0000523E">
        <w:rPr>
          <w:rFonts w:eastAsia="Calibri"/>
        </w:rPr>
        <w:t xml:space="preserve">а, его наименование, габаритные размеры, заводского номера </w:t>
      </w:r>
      <w:r w:rsidR="001C5AF2">
        <w:rPr>
          <w:rFonts w:eastAsia="Calibri"/>
        </w:rPr>
        <w:t>Товар</w:t>
      </w:r>
      <w:r w:rsidR="001C5AF2" w:rsidRPr="0000523E">
        <w:rPr>
          <w:rFonts w:eastAsia="Calibri"/>
        </w:rPr>
        <w:t>а (при наличии), количества в таре (упаковке).</w:t>
      </w:r>
    </w:p>
    <w:p w14:paraId="388EBC8B" w14:textId="546D3CB2" w:rsidR="00F4629E" w:rsidRPr="00346428" w:rsidRDefault="00F4629E" w:rsidP="00F4629E">
      <w:pPr>
        <w:ind w:firstLine="709"/>
        <w:contextualSpacing/>
        <w:jc w:val="both"/>
        <w:rPr>
          <w:rFonts w:eastAsia="Calibri"/>
        </w:rPr>
      </w:pPr>
      <w:r>
        <w:rPr>
          <w:rFonts w:eastAsia="Calibri"/>
        </w:rPr>
        <w:t>3</w:t>
      </w:r>
      <w:r w:rsidRPr="00346428">
        <w:rPr>
          <w:rFonts w:eastAsia="Calibri"/>
        </w:rPr>
        <w:t xml:space="preserve">.4. </w:t>
      </w:r>
      <w:r w:rsidR="001C5AF2" w:rsidRPr="0000523E">
        <w:rPr>
          <w:rFonts w:eastAsia="Calibri"/>
        </w:rPr>
        <w:t xml:space="preserve">Существенным нарушением Поставщиком требований к качеству </w:t>
      </w:r>
      <w:r w:rsidR="001C5AF2">
        <w:rPr>
          <w:rFonts w:eastAsia="Calibri"/>
        </w:rPr>
        <w:t>Товар</w:t>
      </w:r>
      <w:r w:rsidR="001C5AF2" w:rsidRPr="0000523E">
        <w:rPr>
          <w:rFonts w:eastAsia="Calibri"/>
        </w:rPr>
        <w:t xml:space="preserve">а является поставка </w:t>
      </w:r>
      <w:r w:rsidR="001C5AF2">
        <w:rPr>
          <w:rFonts w:eastAsia="Calibri"/>
        </w:rPr>
        <w:t>Товар</w:t>
      </w:r>
      <w:r w:rsidR="001C5AF2" w:rsidRPr="0000523E">
        <w:rPr>
          <w:rFonts w:eastAsia="Calibri"/>
        </w:rPr>
        <w:t xml:space="preserve">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w:t>
      </w:r>
      <w:r w:rsidR="001C5AF2">
        <w:rPr>
          <w:rFonts w:eastAsia="Calibri"/>
        </w:rPr>
        <w:t>Товар</w:t>
      </w:r>
      <w:r w:rsidR="001C5AF2" w:rsidRPr="0000523E">
        <w:rPr>
          <w:rFonts w:eastAsia="Calibri"/>
        </w:rPr>
        <w:t>а</w:t>
      </w:r>
      <w:r w:rsidRPr="00346428">
        <w:rPr>
          <w:rFonts w:eastAsia="Calibri"/>
        </w:rPr>
        <w:t>.</w:t>
      </w:r>
    </w:p>
    <w:p w14:paraId="56E3F23E" w14:textId="4DEC93B1" w:rsidR="00F4629E" w:rsidRDefault="00F4629E" w:rsidP="00F4629E">
      <w:pPr>
        <w:ind w:firstLine="709"/>
        <w:contextualSpacing/>
        <w:jc w:val="both"/>
        <w:rPr>
          <w:rFonts w:eastAsia="Calibri"/>
        </w:rPr>
      </w:pPr>
      <w:r>
        <w:rPr>
          <w:rFonts w:eastAsia="Calibri"/>
        </w:rPr>
        <w:t>3</w:t>
      </w:r>
      <w:r w:rsidRPr="00346428">
        <w:rPr>
          <w:rFonts w:eastAsia="Calibri"/>
        </w:rPr>
        <w:t xml:space="preserve">.5. </w:t>
      </w:r>
      <w:bookmarkStart w:id="42" w:name="_Hlk223685665"/>
      <w:r w:rsidRPr="00346428">
        <w:rPr>
          <w:rFonts w:eastAsia="Calibri"/>
        </w:rPr>
        <w:t xml:space="preserve">Не допускается наличие на поверхностях </w:t>
      </w:r>
      <w:r>
        <w:rPr>
          <w:rFonts w:eastAsia="Calibri"/>
        </w:rPr>
        <w:t>Т</w:t>
      </w:r>
      <w:r w:rsidRPr="00346428">
        <w:rPr>
          <w:rFonts w:eastAsia="Calibri"/>
        </w:rPr>
        <w:t>овара посторонних надписей и пометок, не предусмотренных производителем. Товар не должен иметь потертостей, царапин и иных физических дефектов</w:t>
      </w:r>
      <w:bookmarkEnd w:id="42"/>
      <w:r w:rsidRPr="00346428">
        <w:rPr>
          <w:rFonts w:eastAsia="Calibri"/>
        </w:rPr>
        <w:t>.</w:t>
      </w:r>
    </w:p>
    <w:p w14:paraId="01D114E3" w14:textId="558A5A61" w:rsidR="00F4629E" w:rsidRPr="009C1485" w:rsidRDefault="00F4629E" w:rsidP="00F4629E">
      <w:pPr>
        <w:ind w:firstLine="709"/>
        <w:contextualSpacing/>
        <w:jc w:val="both"/>
        <w:rPr>
          <w:rFonts w:eastAsia="Calibri"/>
        </w:rPr>
      </w:pPr>
      <w:r>
        <w:rPr>
          <w:rFonts w:eastAsia="Calibri"/>
        </w:rPr>
        <w:t>3</w:t>
      </w:r>
      <w:r w:rsidRPr="009C1485">
        <w:rPr>
          <w:rFonts w:eastAsia="Calibri"/>
        </w:rPr>
        <w:t xml:space="preserve">.6. </w:t>
      </w:r>
      <w:bookmarkStart w:id="43" w:name="_Hlk223685677"/>
      <w:r w:rsidRPr="009C1485">
        <w:rPr>
          <w:rFonts w:eastAsia="Calibri"/>
        </w:rPr>
        <w:t>Поставщик подтверждает качество и безопасность поставляемого Товара представлением документов, подтверждающих его качество и безопасность, 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bookmarkEnd w:id="43"/>
    </w:p>
    <w:p w14:paraId="4D1AEC35" w14:textId="78011ADC" w:rsidR="00F4629E" w:rsidRPr="009C1485" w:rsidRDefault="00F4629E" w:rsidP="00F4629E">
      <w:pPr>
        <w:ind w:firstLine="709"/>
        <w:contextualSpacing/>
        <w:jc w:val="both"/>
        <w:rPr>
          <w:rFonts w:eastAsia="Calibri"/>
        </w:rPr>
      </w:pPr>
      <w:r>
        <w:rPr>
          <w:rFonts w:eastAsia="Calibri"/>
        </w:rPr>
        <w:t>3</w:t>
      </w:r>
      <w:r w:rsidRPr="009C1485">
        <w:rPr>
          <w:rFonts w:eastAsia="Calibri"/>
        </w:rPr>
        <w:t>.7. Поставщик несет материальную ответственность за ущерб, причиненный Заказчику либо третьим лицам в процессе поставки Товара в полном объеме.</w:t>
      </w:r>
    </w:p>
    <w:p w14:paraId="5F991142" w14:textId="3931A700" w:rsidR="006E3739" w:rsidRPr="00AC3AD0" w:rsidRDefault="00F4629E" w:rsidP="00F4629E">
      <w:pPr>
        <w:ind w:firstLine="709"/>
        <w:jc w:val="both"/>
        <w:rPr>
          <w:rFonts w:eastAsia="Courier New" w:cs="Courier New"/>
          <w:b/>
          <w:bCs/>
          <w:sz w:val="16"/>
          <w:szCs w:val="16"/>
        </w:rPr>
      </w:pPr>
      <w:r>
        <w:rPr>
          <w:rFonts w:eastAsia="Calibri"/>
        </w:rPr>
        <w:t>3</w:t>
      </w:r>
      <w:r w:rsidRPr="009C1485">
        <w:rPr>
          <w:rFonts w:eastAsia="Calibri"/>
        </w:rPr>
        <w:t>.8. Во время нахождения на территории Объекта представителей Поставщика, а также привлеченных Поставщиком для поставки Товара третьих лиц, Поставщик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7DEA7855" w14:textId="447C5AB4" w:rsidR="00595CB1" w:rsidRDefault="00595CB1" w:rsidP="00AC3AD0">
      <w:pPr>
        <w:ind w:right="31"/>
        <w:contextualSpacing/>
        <w:jc w:val="center"/>
        <w:rPr>
          <w:b/>
        </w:rPr>
      </w:pPr>
      <w:r>
        <w:rPr>
          <w:b/>
        </w:rPr>
        <w:t xml:space="preserve">4. </w:t>
      </w:r>
      <w:r w:rsidR="00AC3AD0" w:rsidRPr="00AC3AD0">
        <w:rPr>
          <w:b/>
        </w:rPr>
        <w:t xml:space="preserve">Требования к гарантии качества </w:t>
      </w:r>
      <w:r w:rsidR="006E3739">
        <w:rPr>
          <w:b/>
        </w:rPr>
        <w:t>Т</w:t>
      </w:r>
      <w:r w:rsidR="00AC3AD0" w:rsidRPr="00AC3AD0">
        <w:rPr>
          <w:b/>
        </w:rPr>
        <w:t xml:space="preserve">овара, а также требования к гарантийному сроку </w:t>
      </w:r>
    </w:p>
    <w:p w14:paraId="1ACB0276" w14:textId="4AEC673F" w:rsidR="00AC3AD0" w:rsidRPr="00AC3AD0" w:rsidRDefault="00AC3AD0" w:rsidP="00AC3AD0">
      <w:pPr>
        <w:ind w:right="31"/>
        <w:contextualSpacing/>
        <w:jc w:val="center"/>
        <w:rPr>
          <w:b/>
        </w:rPr>
      </w:pPr>
      <w:r w:rsidRPr="00AC3AD0">
        <w:rPr>
          <w:b/>
        </w:rPr>
        <w:t xml:space="preserve">и (или) объему предоставления гарантий их качества, к гарантийному обслуживанию </w:t>
      </w:r>
      <w:r w:rsidR="008D27E6">
        <w:rPr>
          <w:b/>
        </w:rPr>
        <w:t>Т</w:t>
      </w:r>
      <w:r w:rsidR="008D27E6" w:rsidRPr="00AC3AD0">
        <w:rPr>
          <w:b/>
        </w:rPr>
        <w:t>овара</w:t>
      </w:r>
    </w:p>
    <w:p w14:paraId="0F162ED0" w14:textId="7C93D0FE" w:rsidR="00B82937" w:rsidRDefault="00B82937" w:rsidP="00B82937">
      <w:pPr>
        <w:ind w:firstLine="709"/>
        <w:jc w:val="both"/>
      </w:pPr>
      <w:r>
        <w:lastRenderedPageBreak/>
        <w:t xml:space="preserve">4.1. </w:t>
      </w:r>
      <w:r w:rsidR="000536DA" w:rsidRPr="00181B65">
        <w:rPr>
          <w:color w:val="000000"/>
        </w:rPr>
        <w:t xml:space="preserve">Гарантийный срок на поставленный </w:t>
      </w:r>
      <w:r w:rsidR="000536DA">
        <w:rPr>
          <w:color w:val="000000"/>
        </w:rPr>
        <w:t>Товар</w:t>
      </w:r>
      <w:r w:rsidR="000536DA" w:rsidRPr="00181B65">
        <w:rPr>
          <w:color w:val="000000"/>
        </w:rPr>
        <w:t xml:space="preserve"> с даты </w:t>
      </w:r>
      <w:r w:rsidR="000536DA" w:rsidRPr="00181B65">
        <w:t xml:space="preserve">его приемки, </w:t>
      </w:r>
      <w:r w:rsidR="00B028AD">
        <w:t>а именно с даты подписания Заказчиком Акта</w:t>
      </w:r>
      <w:r w:rsidR="000536DA" w:rsidRPr="00181B65">
        <w:t>,</w:t>
      </w:r>
      <w:r w:rsidR="000536DA" w:rsidRPr="00181B65">
        <w:rPr>
          <w:color w:val="000000"/>
        </w:rPr>
        <w:t xml:space="preserve"> должен быть 12 (Двенадцать) месяцев. В случае если производителем (Поставщиком) </w:t>
      </w:r>
      <w:r w:rsidR="000536DA">
        <w:rPr>
          <w:color w:val="000000"/>
        </w:rPr>
        <w:t>Товар</w:t>
      </w:r>
      <w:r w:rsidR="000536DA" w:rsidRPr="00181B65">
        <w:rPr>
          <w:color w:val="000000"/>
        </w:rPr>
        <w:t>а установлены гарантийные сроки, большие по сравнению с гарантийным сроком, предусмотренным</w:t>
      </w:r>
      <w:r>
        <w:t xml:space="preserve"> Спецификацией, к соответствующему Товару применяются гарантийные сроки, установленные его производителем (Поставщиком).</w:t>
      </w:r>
    </w:p>
    <w:p w14:paraId="610E9869" w14:textId="1801F79F" w:rsidR="00B82937" w:rsidRDefault="00B82937" w:rsidP="00B82937">
      <w:pPr>
        <w:ind w:firstLine="709"/>
        <w:jc w:val="both"/>
      </w:pPr>
      <w:r>
        <w:t xml:space="preserve">4.2. </w:t>
      </w:r>
      <w:r w:rsidR="000536DA" w:rsidRPr="00181B65">
        <w:t xml:space="preserve">Исчисление гарантийного срока производится в порядке, установленном действующим законодательством Российской Федерации. </w:t>
      </w:r>
      <w:r w:rsidR="000536DA" w:rsidRPr="00181B65">
        <w:rPr>
          <w:color w:val="000000"/>
        </w:rPr>
        <w:t xml:space="preserve">Гарантия качества </w:t>
      </w:r>
      <w:r w:rsidR="000536DA">
        <w:rPr>
          <w:color w:val="000000"/>
        </w:rPr>
        <w:t>Товар</w:t>
      </w:r>
      <w:r w:rsidR="000536DA" w:rsidRPr="00181B65">
        <w:rPr>
          <w:color w:val="000000"/>
        </w:rPr>
        <w:t xml:space="preserve">а должна подтверждаться документами от производителя (Поставщика), предусмотренными для </w:t>
      </w:r>
      <w:r w:rsidR="000536DA">
        <w:rPr>
          <w:color w:val="000000"/>
        </w:rPr>
        <w:t>товар</w:t>
      </w:r>
      <w:r w:rsidR="000536DA" w:rsidRPr="00181B65">
        <w:rPr>
          <w:color w:val="000000"/>
        </w:rPr>
        <w:t>а данного рода действующим законодательством Российской Федерации</w:t>
      </w:r>
      <w:r>
        <w:t>.</w:t>
      </w:r>
    </w:p>
    <w:p w14:paraId="07F9CC7D" w14:textId="77777777" w:rsidR="00B82937" w:rsidRDefault="00B82937" w:rsidP="00B82937">
      <w:pPr>
        <w:ind w:firstLine="709"/>
        <w:jc w:val="both"/>
      </w:pPr>
      <w:r>
        <w:t>4.3. 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038E0DED" w14:textId="1E3F9A38" w:rsidR="00B82937" w:rsidRDefault="00B82937" w:rsidP="008F7296">
      <w:pPr>
        <w:ind w:firstLine="709"/>
        <w:jc w:val="both"/>
      </w:pPr>
      <w:r>
        <w:t xml:space="preserve">4.4. Поставщик гарантирует соответствие поставляемого Товара функциональным, техническим, эксплуатационным и качественным характеристикам, указанным в Спецификации. </w:t>
      </w:r>
    </w:p>
    <w:p w14:paraId="090C2459" w14:textId="7AC6546E" w:rsidR="000536DA" w:rsidRDefault="000536DA" w:rsidP="008F7296">
      <w:pPr>
        <w:ind w:firstLine="709"/>
        <w:jc w:val="both"/>
      </w:pPr>
      <w:r>
        <w:t xml:space="preserve">4.5. </w:t>
      </w:r>
      <w:r w:rsidRPr="00181B65">
        <w:t xml:space="preserve">В период действия гарантийного срока Поставщиком осуществляется гарантийное обслуживание </w:t>
      </w:r>
      <w:r>
        <w:t>Товар</w:t>
      </w:r>
      <w:r w:rsidRPr="00181B65">
        <w:t>а без дополнительной оплаты со стороны Заказчика, включая все сопутствующие гарантийному обслуживанию мероприятия (доставка, погрузка, разгрузка и т.п.).</w:t>
      </w:r>
    </w:p>
    <w:p w14:paraId="7BB8DD77" w14:textId="4F5DE613" w:rsidR="00B82937" w:rsidRDefault="00B82937" w:rsidP="00B82937">
      <w:pPr>
        <w:ind w:firstLine="709"/>
        <w:jc w:val="both"/>
      </w:pPr>
      <w:r>
        <w:t>4.</w:t>
      </w:r>
      <w:r w:rsidR="000536DA">
        <w:t>6</w:t>
      </w:r>
      <w:r>
        <w:t>. В течение гарантийного срока при обнаружении недостатков (дефектов), возникших по независящим от Заказчика причинам, в т.ч. скрытых, Поставщик своими силами и за свой счет устраняет выявленные недостатки (дефекты) Товара или осуществляет его соответствующую замену в срок не превышающий 5 (Пяти) дней с момента получения от Заказчика соответствующего уведомления на бумажном носителе или в форме электронного документа по одним из контактных сведени</w:t>
      </w:r>
      <w:r w:rsidR="001834C7">
        <w:t>й</w:t>
      </w:r>
      <w:r>
        <w:t>, указанных в Контракте, если иной срок не установлен Заказчиком в таком уведомлении.</w:t>
      </w:r>
    </w:p>
    <w:p w14:paraId="7E150A0C" w14:textId="5FE57D10" w:rsidR="00B82937" w:rsidRDefault="00B82937" w:rsidP="00B82937">
      <w:pPr>
        <w:ind w:firstLine="709"/>
        <w:jc w:val="both"/>
      </w:pPr>
      <w:r>
        <w:t>4.</w:t>
      </w:r>
      <w:r w:rsidR="000536DA">
        <w:t>7</w:t>
      </w:r>
      <w:r>
        <w:t>. В случае возникновения необходимости замены Товара ненадлежащего качества 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 с Заказчиком на товар с лучшими техническими, функциональными характеристиками (потребительскими свойствами) (за исключением случаев, которые предусмотрены</w:t>
      </w:r>
      <w:r w:rsidR="008254FC">
        <w:t xml:space="preserve"> </w:t>
      </w:r>
      <w:r>
        <w:t>статьей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2F7D40" w14:textId="2773D54E" w:rsidR="00B82937" w:rsidRDefault="00B82937" w:rsidP="00B82937">
      <w:pPr>
        <w:ind w:firstLine="709"/>
        <w:jc w:val="both"/>
      </w:pPr>
      <w:r>
        <w:t>4.</w:t>
      </w:r>
      <w:r w:rsidR="000536DA">
        <w:t>8</w:t>
      </w:r>
      <w:r>
        <w:t xml:space="preserve">. </w:t>
      </w:r>
      <w:r w:rsidR="000536DA" w:rsidRPr="00181B65">
        <w:t xml:space="preserve">Возврат (замена) </w:t>
      </w:r>
      <w:r w:rsidR="000536DA">
        <w:t>Товар</w:t>
      </w:r>
      <w:r w:rsidR="000536DA" w:rsidRPr="00181B65">
        <w:t xml:space="preserve">а осуществляется в порядке, предусмотренном контрактом. При этом оформляется соответствующий акт приема-передачи, </w:t>
      </w:r>
      <w:r w:rsidR="000536DA" w:rsidRPr="00181B65">
        <w:rPr>
          <w:color w:val="000000"/>
        </w:rPr>
        <w:t xml:space="preserve">в котором указываются обнаруженные недостатки (дефекты) </w:t>
      </w:r>
      <w:r w:rsidR="000536DA">
        <w:rPr>
          <w:color w:val="000000"/>
        </w:rPr>
        <w:t>Товар</w:t>
      </w:r>
      <w:r w:rsidR="000536DA" w:rsidRPr="00181B65">
        <w:rPr>
          <w:color w:val="000000"/>
        </w:rPr>
        <w:t xml:space="preserve">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доставки. В случае возникновения необходимости гарантийного ремонта </w:t>
      </w:r>
      <w:r w:rsidR="000536DA">
        <w:rPr>
          <w:color w:val="000000"/>
        </w:rPr>
        <w:t>Товар</w:t>
      </w:r>
      <w:r w:rsidR="000536DA" w:rsidRPr="00181B65">
        <w:rPr>
          <w:color w:val="000000"/>
        </w:rPr>
        <w:t xml:space="preserve">а его продолжительность не должна превышать 20 (Двадцати) дней с момента передачи такого </w:t>
      </w:r>
      <w:r w:rsidR="000536DA">
        <w:rPr>
          <w:color w:val="000000"/>
        </w:rPr>
        <w:t>Товар</w:t>
      </w:r>
      <w:r w:rsidR="000536DA" w:rsidRPr="00181B65">
        <w:rPr>
          <w:color w:val="000000"/>
        </w:rPr>
        <w:t>а Заказчиком Поставщику</w:t>
      </w:r>
      <w:r w:rsidR="008F7296" w:rsidRPr="00181B65">
        <w:rPr>
          <w:color w:val="000000"/>
        </w:rPr>
        <w:t>.</w:t>
      </w:r>
    </w:p>
    <w:p w14:paraId="20E4C2B7" w14:textId="0D89B222" w:rsidR="00B82937" w:rsidRDefault="00B82937" w:rsidP="00B82937">
      <w:pPr>
        <w:ind w:firstLine="709"/>
        <w:jc w:val="both"/>
      </w:pPr>
      <w:r>
        <w:t>4.</w:t>
      </w:r>
      <w:r w:rsidR="000536DA">
        <w:t>9</w:t>
      </w:r>
      <w:r>
        <w:t>. В случае замены или ремонта какого-либо Товара (его части), на такой замененный или отремонтированный Товар (его часть) Поставщик предоставляет гарантию. Срок гарантии, при этом, устанавливается Поставщиком или производителем Товара (его детали), но не менее вышеуказанного гарантийного срока.</w:t>
      </w:r>
    </w:p>
    <w:p w14:paraId="76838748" w14:textId="0F66841A" w:rsidR="000536DA" w:rsidRDefault="000536DA" w:rsidP="00B82937">
      <w:pPr>
        <w:ind w:firstLine="709"/>
        <w:jc w:val="both"/>
      </w:pPr>
      <w:r>
        <w:t xml:space="preserve">4.10. </w:t>
      </w:r>
      <w:r w:rsidRPr="00181B65">
        <w:rPr>
          <w:color w:val="000000"/>
        </w:rPr>
        <w:t xml:space="preserve">В случае отказа Поставщика от устранения выявленных недостатков (дефектов) </w:t>
      </w:r>
      <w:r>
        <w:rPr>
          <w:color w:val="000000"/>
        </w:rPr>
        <w:t>Товар</w:t>
      </w:r>
      <w:r w:rsidRPr="00181B65">
        <w:rPr>
          <w:color w:val="000000"/>
        </w:rPr>
        <w:t xml:space="preserve">а или в случае не устранения недостатков (дефектов) </w:t>
      </w:r>
      <w:r>
        <w:rPr>
          <w:color w:val="000000"/>
        </w:rPr>
        <w:t>Товар</w:t>
      </w:r>
      <w:r w:rsidRPr="00181B65">
        <w:rPr>
          <w:color w:val="000000"/>
        </w:rPr>
        <w:t xml:space="preserve">а в установленный срок Заказчик вправе привлечь третьих лиц с возмещением расходов на устранение недостатков (дефектов) </w:t>
      </w:r>
      <w:r>
        <w:rPr>
          <w:color w:val="000000"/>
        </w:rPr>
        <w:t>Товар</w:t>
      </w:r>
      <w:r w:rsidRPr="00181B65">
        <w:rPr>
          <w:color w:val="000000"/>
        </w:rPr>
        <w:t>а за счет Поставщика.</w:t>
      </w:r>
    </w:p>
    <w:p w14:paraId="62DEB60B" w14:textId="420D854E" w:rsidR="00B82937" w:rsidRDefault="00B82937" w:rsidP="00B82937">
      <w:pPr>
        <w:ind w:firstLine="709"/>
        <w:jc w:val="both"/>
      </w:pPr>
      <w:r>
        <w:t>4.</w:t>
      </w:r>
      <w:r w:rsidR="000536DA">
        <w:t>11</w:t>
      </w:r>
      <w:r>
        <w:t>. В 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Поставщика по обнаруженному недостатку (дефекту), все расходы на экспертизу оплачивает (возмещает) Поставщик.</w:t>
      </w:r>
    </w:p>
    <w:p w14:paraId="72435351" w14:textId="2DDCA1C7" w:rsidR="00F4629E" w:rsidRPr="00346428" w:rsidRDefault="00B82937" w:rsidP="005D1777">
      <w:pPr>
        <w:ind w:firstLine="709"/>
        <w:jc w:val="both"/>
      </w:pPr>
      <w:r>
        <w:lastRenderedPageBreak/>
        <w:t>4.1</w:t>
      </w:r>
      <w:r w:rsidR="000536DA">
        <w:t>2</w:t>
      </w:r>
      <w:r>
        <w:t>. При причинении вреда имуществу Заказчика (третьих лиц) 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 (третьими лицами).</w:t>
      </w:r>
    </w:p>
    <w:p w14:paraId="25A9730D" w14:textId="79873985" w:rsidR="006E3739" w:rsidRDefault="006E3739" w:rsidP="00F4629E">
      <w:pPr>
        <w:tabs>
          <w:tab w:val="left" w:pos="426"/>
        </w:tabs>
        <w:ind w:firstLine="709"/>
        <w:jc w:val="both"/>
        <w:rPr>
          <w:color w:val="000000" w:themeColor="text1"/>
        </w:rPr>
      </w:pPr>
    </w:p>
    <w:p w14:paraId="0ACFFCAB" w14:textId="6BD31E50" w:rsidR="00912DCA" w:rsidRDefault="00A961A5" w:rsidP="00912DCA">
      <w:pPr>
        <w:widowControl w:val="0"/>
        <w:autoSpaceDE w:val="0"/>
        <w:autoSpaceDN w:val="0"/>
        <w:adjustRightInd w:val="0"/>
        <w:jc w:val="center"/>
        <w:rPr>
          <w:rFonts w:eastAsia="Courier New"/>
          <w:b/>
          <w:color w:val="000000" w:themeColor="text1"/>
        </w:rPr>
      </w:pPr>
      <w:r>
        <w:rPr>
          <w:b/>
          <w:bCs/>
          <w:color w:val="000000" w:themeColor="text1"/>
        </w:rPr>
        <w:t>5</w:t>
      </w:r>
      <w:r w:rsidR="00912DCA">
        <w:rPr>
          <w:b/>
          <w:bCs/>
          <w:color w:val="000000" w:themeColor="text1"/>
        </w:rPr>
        <w:t xml:space="preserve">. </w:t>
      </w:r>
      <w:r w:rsidR="00912DCA">
        <w:rPr>
          <w:rFonts w:eastAsia="Courier New"/>
          <w:b/>
          <w:bCs/>
          <w:color w:val="000000" w:themeColor="text1"/>
        </w:rPr>
        <w:t>Т</w:t>
      </w:r>
      <w:r w:rsidR="00912DCA">
        <w:rPr>
          <w:rFonts w:eastAsia="Courier New"/>
          <w:b/>
          <w:color w:val="000000" w:themeColor="text1"/>
        </w:rPr>
        <w:t>ребования энергетической эффективности Товара</w:t>
      </w:r>
    </w:p>
    <w:p w14:paraId="67B2F941" w14:textId="61CDC3C7" w:rsidR="00730A07" w:rsidRDefault="00A961A5" w:rsidP="006450DC">
      <w:pPr>
        <w:tabs>
          <w:tab w:val="left" w:pos="284"/>
          <w:tab w:val="left" w:pos="993"/>
          <w:tab w:val="left" w:pos="1134"/>
        </w:tabs>
        <w:ind w:firstLine="709"/>
        <w:contextualSpacing/>
        <w:jc w:val="both"/>
        <w:rPr>
          <w:color w:val="000000" w:themeColor="text1"/>
        </w:rPr>
      </w:pPr>
      <w:r>
        <w:rPr>
          <w:lang w:eastAsia="zh-CN"/>
        </w:rPr>
        <w:t>5</w:t>
      </w:r>
      <w:r w:rsidR="00912DCA">
        <w:rPr>
          <w:lang w:eastAsia="zh-CN"/>
        </w:rPr>
        <w:t xml:space="preserve">.1. </w:t>
      </w:r>
      <w:r w:rsidR="005D1777" w:rsidRPr="005D1777">
        <w:rPr>
          <w:lang w:eastAsia="zh-CN"/>
        </w:rPr>
        <w:t>Поставщику при поставке Товара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w:t>
      </w:r>
    </w:p>
    <w:p w14:paraId="51C1EB9D" w14:textId="286AAE03" w:rsidR="005D1777" w:rsidRDefault="005D1777" w:rsidP="005D1777">
      <w:pPr>
        <w:rPr>
          <w:color w:val="000000" w:themeColor="text1"/>
        </w:rPr>
      </w:pPr>
    </w:p>
    <w:p w14:paraId="1CE0003B" w14:textId="77777777" w:rsidR="005D1777" w:rsidRDefault="005D1777" w:rsidP="005D1777">
      <w:pPr>
        <w:ind w:right="31"/>
        <w:contextualSpacing/>
        <w:jc w:val="both"/>
      </w:pPr>
    </w:p>
    <w:p w14:paraId="34C88B7E" w14:textId="77777777" w:rsidR="005D1777" w:rsidRDefault="005D1777" w:rsidP="005D1777">
      <w:pPr>
        <w:ind w:right="31"/>
        <w:contextualSpacing/>
        <w:jc w:val="both"/>
      </w:pPr>
    </w:p>
    <w:p w14:paraId="35C295F3" w14:textId="5875A85B" w:rsidR="005D1777" w:rsidRPr="00A91D35" w:rsidRDefault="005D1777" w:rsidP="005D1777">
      <w:pPr>
        <w:ind w:right="31"/>
        <w:contextualSpacing/>
        <w:jc w:val="both"/>
      </w:pPr>
      <w:r w:rsidRPr="00A91D35">
        <w:t>Подписи Сторон:</w:t>
      </w:r>
    </w:p>
    <w:p w14:paraId="04FF4EA4" w14:textId="77777777" w:rsidR="005D1777" w:rsidRPr="00A91D35" w:rsidRDefault="005D1777" w:rsidP="005D1777">
      <w:pPr>
        <w:ind w:right="31"/>
        <w:contextualSpacing/>
        <w:jc w:val="both"/>
      </w:pPr>
      <w:r w:rsidRPr="00A91D35">
        <w:t xml:space="preserve">Контракт составлен в форме электронного документа, подписанного усиленными квалифицированными электронными подписями Сторон. </w:t>
      </w:r>
    </w:p>
    <w:p w14:paraId="1FA27080" w14:textId="77777777" w:rsidR="005D1777" w:rsidRDefault="005D1777" w:rsidP="005D1777"/>
    <w:p w14:paraId="27828ECA" w14:textId="70AC0ABF" w:rsidR="005D1777" w:rsidRDefault="005D1777" w:rsidP="00040A6F"/>
    <w:p w14:paraId="0507BD67" w14:textId="77777777" w:rsidR="00040A6F" w:rsidRDefault="00040A6F" w:rsidP="00040A6F">
      <w:pPr>
        <w:sectPr w:rsidR="00040A6F" w:rsidSect="00040A6F">
          <w:headerReference w:type="default" r:id="rId13"/>
          <w:pgSz w:w="16838" w:h="11906" w:orient="landscape"/>
          <w:pgMar w:top="1134" w:right="567" w:bottom="567" w:left="284" w:header="567" w:footer="567" w:gutter="0"/>
          <w:cols w:space="708"/>
          <w:titlePg/>
          <w:docGrid w:linePitch="360"/>
        </w:sectPr>
      </w:pPr>
    </w:p>
    <w:p w14:paraId="38301A38" w14:textId="77777777" w:rsidR="005D1777" w:rsidRDefault="005D1777" w:rsidP="00040A6F"/>
    <w:p w14:paraId="033C25F4" w14:textId="77777777" w:rsidR="005D1777" w:rsidRPr="00A91D35" w:rsidRDefault="005D1777" w:rsidP="005D1777">
      <w:pPr>
        <w:ind w:firstLine="709"/>
        <w:jc w:val="right"/>
      </w:pPr>
      <w:r w:rsidRPr="00A91D35">
        <w:t xml:space="preserve">Приложение № </w:t>
      </w:r>
      <w:r>
        <w:t>2</w:t>
      </w:r>
    </w:p>
    <w:p w14:paraId="3588B8DD" w14:textId="77777777" w:rsidR="005D1777" w:rsidRPr="00A91D35" w:rsidRDefault="005D1777" w:rsidP="005D1777">
      <w:pPr>
        <w:ind w:firstLine="709"/>
        <w:jc w:val="right"/>
      </w:pPr>
      <w:r w:rsidRPr="00A91D35">
        <w:t>к Контракту от _</w:t>
      </w:r>
      <w:proofErr w:type="gramStart"/>
      <w:r w:rsidRPr="00A91D35">
        <w:t>_._</w:t>
      </w:r>
      <w:proofErr w:type="gramEnd"/>
      <w:r w:rsidRPr="00A91D35">
        <w:t>__.2026 № __-26</w:t>
      </w:r>
    </w:p>
    <w:p w14:paraId="5928CB1B" w14:textId="77777777" w:rsidR="005D1777" w:rsidRPr="00A91D35" w:rsidRDefault="005D1777" w:rsidP="005D1777">
      <w:pPr>
        <w:pBdr>
          <w:bottom w:val="dotDash" w:sz="4" w:space="1" w:color="auto"/>
        </w:pBdr>
        <w:jc w:val="center"/>
      </w:pPr>
      <w:r w:rsidRPr="00A91D35">
        <w:t>ФОРМА</w:t>
      </w:r>
    </w:p>
    <w:p w14:paraId="0D04ACF8" w14:textId="77777777" w:rsidR="005D1777" w:rsidRPr="00A91D35" w:rsidRDefault="005D1777" w:rsidP="005D1777">
      <w:pPr>
        <w:widowControl w:val="0"/>
        <w:autoSpaceDE w:val="0"/>
        <w:autoSpaceDN w:val="0"/>
        <w:adjustRightInd w:val="0"/>
        <w:spacing w:line="300" w:lineRule="auto"/>
        <w:ind w:left="-57" w:right="-57"/>
        <w:jc w:val="center"/>
        <w:rPr>
          <w:rFonts w:eastAsiaTheme="minorHAnsi"/>
          <w:b/>
          <w:sz w:val="22"/>
          <w:szCs w:val="22"/>
          <w:lang w:eastAsia="en-US"/>
        </w:rPr>
      </w:pPr>
      <w:r w:rsidRPr="00A91D35">
        <w:rPr>
          <w:rFonts w:eastAsiaTheme="minorHAnsi"/>
          <w:b/>
          <w:sz w:val="22"/>
          <w:szCs w:val="22"/>
          <w:lang w:eastAsia="en-US"/>
        </w:rPr>
        <w:t xml:space="preserve">Акт № __ </w:t>
      </w:r>
    </w:p>
    <w:p w14:paraId="076C57A0" w14:textId="77777777" w:rsidR="005D1777" w:rsidRPr="00A91D35" w:rsidRDefault="005D1777" w:rsidP="005D1777">
      <w:pPr>
        <w:widowControl w:val="0"/>
        <w:autoSpaceDE w:val="0"/>
        <w:autoSpaceDN w:val="0"/>
        <w:adjustRightInd w:val="0"/>
        <w:spacing w:line="300" w:lineRule="auto"/>
        <w:ind w:left="-57" w:right="-57"/>
        <w:jc w:val="center"/>
        <w:rPr>
          <w:rFonts w:eastAsiaTheme="minorHAnsi"/>
          <w:b/>
          <w:sz w:val="22"/>
          <w:szCs w:val="22"/>
          <w:lang w:eastAsia="en-US"/>
        </w:rPr>
      </w:pPr>
      <w:bookmarkStart w:id="44" w:name="_Hlk207898051"/>
      <w:r w:rsidRPr="00A91D35">
        <w:rPr>
          <w:rFonts w:eastAsiaTheme="minorHAnsi"/>
          <w:b/>
          <w:sz w:val="22"/>
          <w:szCs w:val="22"/>
          <w:lang w:eastAsia="en-US"/>
        </w:rPr>
        <w:t>приемки товаров, работ, услуг</w:t>
      </w:r>
    </w:p>
    <w:bookmarkEnd w:id="44"/>
    <w:p w14:paraId="626A4B12" w14:textId="77777777" w:rsidR="005D1777" w:rsidRPr="00A91D35" w:rsidRDefault="005D1777" w:rsidP="005D1777">
      <w:pPr>
        <w:widowControl w:val="0"/>
        <w:autoSpaceDE w:val="0"/>
        <w:autoSpaceDN w:val="0"/>
        <w:adjustRightInd w:val="0"/>
        <w:spacing w:line="300" w:lineRule="auto"/>
        <w:ind w:left="360" w:right="-57"/>
        <w:jc w:val="center"/>
        <w:rPr>
          <w:rFonts w:eastAsiaTheme="minorHAnsi"/>
          <w:i/>
          <w:sz w:val="22"/>
          <w:szCs w:val="22"/>
          <w:lang w:eastAsia="en-US"/>
        </w:rPr>
      </w:pPr>
      <w:r w:rsidRPr="00A91D35">
        <w:rPr>
          <w:rFonts w:eastAsiaTheme="minorHAnsi"/>
          <w:i/>
          <w:sz w:val="22"/>
          <w:szCs w:val="22"/>
          <w:lang w:eastAsia="en-US"/>
        </w:rPr>
        <w:t>(Публикуется отдельным файлом)</w:t>
      </w:r>
    </w:p>
    <w:p w14:paraId="22CEE95A" w14:textId="77777777" w:rsidR="005D1777" w:rsidRPr="00A91D35" w:rsidRDefault="005D1777" w:rsidP="005D1777">
      <w:pPr>
        <w:jc w:val="right"/>
      </w:pPr>
    </w:p>
    <w:p w14:paraId="76DAE62D" w14:textId="77777777" w:rsidR="005D1777" w:rsidRPr="00A91D35" w:rsidRDefault="005D1777" w:rsidP="005D1777">
      <w:pPr>
        <w:pBdr>
          <w:top w:val="dotDash" w:sz="4" w:space="1" w:color="auto"/>
        </w:pBdr>
        <w:rPr>
          <w:color w:val="000000" w:themeColor="text1"/>
        </w:rPr>
      </w:pPr>
      <w:r w:rsidRPr="00A91D35">
        <w:rPr>
          <w:color w:val="000000" w:themeColor="text1"/>
        </w:rPr>
        <w:t xml:space="preserve">Настоящая форма Акта согласована Сторонами. </w:t>
      </w:r>
    </w:p>
    <w:p w14:paraId="46BD4D4D" w14:textId="77777777" w:rsidR="005D1777" w:rsidRPr="00A91D35" w:rsidRDefault="005D1777" w:rsidP="005D1777">
      <w:pPr>
        <w:rPr>
          <w:color w:val="000000" w:themeColor="text1"/>
        </w:rPr>
      </w:pPr>
      <w:r w:rsidRPr="00A91D35">
        <w:rPr>
          <w:color w:val="000000" w:themeColor="text1"/>
        </w:rPr>
        <w:t>Подписи Сторон:</w:t>
      </w:r>
    </w:p>
    <w:p w14:paraId="674B4DAD" w14:textId="77777777" w:rsidR="005D1777" w:rsidRPr="00A91D35" w:rsidRDefault="005D1777" w:rsidP="005D1777">
      <w:pPr>
        <w:jc w:val="both"/>
      </w:pPr>
      <w:r w:rsidRPr="00A91D35">
        <w:t xml:space="preserve">Контракт составлен в форме электронного документа, подписанного усиленными квалифицированными электронными подписями Сторон. </w:t>
      </w:r>
    </w:p>
    <w:p w14:paraId="4EEFC35C" w14:textId="77777777" w:rsidR="005D1777" w:rsidRPr="00A91D35" w:rsidRDefault="005D1777" w:rsidP="005D1777">
      <w:pPr>
        <w:jc w:val="both"/>
      </w:pPr>
    </w:p>
    <w:p w14:paraId="5F266E45" w14:textId="77777777" w:rsidR="005D1777" w:rsidRPr="00A91D35" w:rsidRDefault="005D1777" w:rsidP="005D1777">
      <w:pPr>
        <w:jc w:val="both"/>
      </w:pPr>
    </w:p>
    <w:p w14:paraId="41EB52E0" w14:textId="59A0A739" w:rsidR="00A25D8B" w:rsidRPr="00A25D8B" w:rsidRDefault="00A25D8B" w:rsidP="005D1777">
      <w:pPr>
        <w:jc w:val="right"/>
        <w:rPr>
          <w:rFonts w:eastAsiaTheme="minorHAnsi"/>
          <w:lang w:eastAsia="en-US"/>
        </w:rPr>
      </w:pPr>
    </w:p>
    <w:sectPr w:rsidR="00A25D8B" w:rsidRPr="00A25D8B" w:rsidSect="00040A6F">
      <w:pgSz w:w="11906" w:h="16838"/>
      <w:pgMar w:top="567" w:right="567" w:bottom="28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3AD97" w14:textId="77777777" w:rsidR="00104152" w:rsidRDefault="00104152" w:rsidP="00792689">
      <w:r>
        <w:separator/>
      </w:r>
    </w:p>
  </w:endnote>
  <w:endnote w:type="continuationSeparator" w:id="0">
    <w:p w14:paraId="7D387BC8" w14:textId="77777777" w:rsidR="00104152" w:rsidRDefault="00104152"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BC638" w14:textId="77777777" w:rsidR="00104152" w:rsidRDefault="00104152" w:rsidP="00792689">
      <w:r>
        <w:separator/>
      </w:r>
    </w:p>
  </w:footnote>
  <w:footnote w:type="continuationSeparator" w:id="0">
    <w:p w14:paraId="31C42DA4" w14:textId="77777777" w:rsidR="00104152" w:rsidRDefault="00104152" w:rsidP="00792689">
      <w:r>
        <w:continuationSeparator/>
      </w:r>
    </w:p>
  </w:footnote>
  <w:footnote w:id="1">
    <w:p w14:paraId="2DA5067D" w14:textId="77777777" w:rsidR="00B4678E" w:rsidRDefault="00B4678E" w:rsidP="0076667B">
      <w:pPr>
        <w:pStyle w:val="ab"/>
        <w:jc w:val="both"/>
      </w:pPr>
      <w:r>
        <w:rPr>
          <w:rStyle w:val="a7"/>
        </w:rPr>
        <w:footnoteRef/>
      </w:r>
      <w:r>
        <w:t xml:space="preserve"> </w:t>
      </w:r>
      <w:r w:rsidRPr="00470E8F">
        <w:rPr>
          <w:i/>
          <w:color w:val="000000"/>
        </w:rPr>
        <w:t>Указывается полное наименование Поставщика (для юридического лица</w:t>
      </w:r>
      <w:r>
        <w:rPr>
          <w:i/>
          <w:color w:val="000000"/>
        </w:rPr>
        <w:t>, в том числе</w:t>
      </w:r>
      <w:r w:rsidRPr="00470E8F">
        <w:rPr>
          <w:i/>
          <w:color w:val="000000"/>
        </w:rPr>
        <w:t xml:space="preserve"> е</w:t>
      </w:r>
      <w:r>
        <w:rPr>
          <w:i/>
          <w:color w:val="000000"/>
        </w:rPr>
        <w:t>го</w:t>
      </w:r>
      <w:r w:rsidRPr="00470E8F">
        <w:rPr>
          <w:i/>
          <w:color w:val="000000"/>
        </w:rPr>
        <w:t xml:space="preserve"> организационно-правов</w:t>
      </w:r>
      <w:r>
        <w:rPr>
          <w:i/>
          <w:color w:val="000000"/>
        </w:rPr>
        <w:t>ая</w:t>
      </w:r>
      <w:r w:rsidRPr="00470E8F">
        <w:rPr>
          <w:i/>
          <w:color w:val="000000"/>
        </w:rPr>
        <w:t xml:space="preserve"> форм</w:t>
      </w:r>
      <w:r>
        <w:rPr>
          <w:i/>
          <w:color w:val="000000"/>
        </w:rPr>
        <w:t>а</w:t>
      </w:r>
      <w:r w:rsidRPr="00470E8F">
        <w:rPr>
          <w:i/>
          <w:color w:val="000000"/>
        </w:rPr>
        <w:t>)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6935B4C5" w14:textId="77777777" w:rsidR="00B4678E" w:rsidRDefault="00B4678E" w:rsidP="0076667B">
      <w:pPr>
        <w:pStyle w:val="ab"/>
        <w:jc w:val="both"/>
      </w:pPr>
      <w:r>
        <w:rPr>
          <w:rStyle w:val="a7"/>
        </w:rPr>
        <w:footnoteRef/>
      </w:r>
      <w:r>
        <w:t xml:space="preserve"> </w:t>
      </w:r>
      <w:r w:rsidRPr="00470E8F">
        <w:rPr>
          <w:i/>
        </w:rPr>
        <w:t>Здесь и далее слова указываются в необходимом роде, падеже (спряжении) и числе в соответствии с правилами русского языка.</w:t>
      </w:r>
    </w:p>
  </w:footnote>
  <w:footnote w:id="3">
    <w:p w14:paraId="1F5BEC0B" w14:textId="77777777" w:rsidR="00B4678E" w:rsidRDefault="00B4678E" w:rsidP="0076667B">
      <w:pPr>
        <w:pStyle w:val="ab"/>
        <w:jc w:val="both"/>
      </w:pPr>
      <w:r>
        <w:rPr>
          <w:rStyle w:val="a7"/>
        </w:rPr>
        <w:footnoteRef/>
      </w:r>
      <w:r>
        <w:t xml:space="preserve"> </w:t>
      </w:r>
      <w:r w:rsidRPr="00470E8F">
        <w:rPr>
          <w:i/>
        </w:rPr>
        <w:t>Указыва</w:t>
      </w:r>
      <w:r>
        <w:rPr>
          <w:i/>
        </w:rPr>
        <w:t>ю</w:t>
      </w:r>
      <w:r w:rsidRPr="00470E8F">
        <w:rPr>
          <w:i/>
        </w:rPr>
        <w:t>тся должность</w:t>
      </w:r>
      <w:r>
        <w:rPr>
          <w:i/>
        </w:rPr>
        <w:t xml:space="preserve"> </w:t>
      </w:r>
      <w:r w:rsidRPr="00470E8F">
        <w:rPr>
          <w:i/>
        </w:rPr>
        <w:t xml:space="preserve">(при наличии), фамилия, имя и отчество (при наличии) лица, подписывающего </w:t>
      </w:r>
      <w:r>
        <w:rPr>
          <w:i/>
        </w:rPr>
        <w:t>К</w:t>
      </w:r>
      <w:r w:rsidRPr="00470E8F">
        <w:rPr>
          <w:i/>
        </w:rPr>
        <w:t>онтракт со стороны Поставщика (при наличии его представителя).</w:t>
      </w:r>
    </w:p>
  </w:footnote>
  <w:footnote w:id="4">
    <w:p w14:paraId="1CF072EB" w14:textId="77777777" w:rsidR="00B4678E" w:rsidRPr="00AC1A3E" w:rsidRDefault="00B4678E" w:rsidP="0076667B">
      <w:pPr>
        <w:pStyle w:val="ab"/>
        <w:jc w:val="both"/>
      </w:pPr>
      <w:r>
        <w:rPr>
          <w:rStyle w:val="a7"/>
        </w:rPr>
        <w:footnoteRef/>
      </w:r>
      <w:r>
        <w:t xml:space="preserve"> </w:t>
      </w:r>
      <w:r w:rsidRPr="00470E8F">
        <w:rPr>
          <w:i/>
        </w:rPr>
        <w:t xml:space="preserve">Указываются реквизиты документа, удостоверяющие полномочия лица на подписание </w:t>
      </w:r>
      <w:r>
        <w:rPr>
          <w:i/>
        </w:rPr>
        <w:t>К</w:t>
      </w:r>
      <w:r w:rsidRPr="00470E8F">
        <w:rPr>
          <w:i/>
        </w:rPr>
        <w:t xml:space="preserve">онтракта со стороны </w:t>
      </w:r>
      <w:r w:rsidRPr="00AC1A3E">
        <w:rPr>
          <w:i/>
        </w:rPr>
        <w:t>Поставщика (при наличии его представителя).</w:t>
      </w:r>
    </w:p>
  </w:footnote>
  <w:footnote w:id="5">
    <w:p w14:paraId="2E2ECBD4" w14:textId="2C26FD99" w:rsidR="00B4678E" w:rsidRPr="00AC1A3E" w:rsidRDefault="00B4678E" w:rsidP="00A32E7D">
      <w:pPr>
        <w:jc w:val="both"/>
        <w:rPr>
          <w:sz w:val="20"/>
          <w:szCs w:val="20"/>
        </w:rPr>
      </w:pPr>
      <w:r w:rsidRPr="00AC1A3E">
        <w:rPr>
          <w:rStyle w:val="a7"/>
          <w:sz w:val="20"/>
          <w:szCs w:val="20"/>
        </w:rPr>
        <w:footnoteRef/>
      </w:r>
      <w:r>
        <w:rPr>
          <w:sz w:val="20"/>
          <w:szCs w:val="20"/>
        </w:rPr>
        <w:t xml:space="preserve"> </w:t>
      </w:r>
      <w:r w:rsidRPr="00B82937">
        <w:rPr>
          <w:i/>
          <w:sz w:val="20"/>
          <w:szCs w:val="20"/>
        </w:rPr>
        <w:t xml:space="preserve">Код (коды) по Общероссийскому классификатору продукции по видам экономической деятельности (ОКПД 2) ОК 034-2014 (КПЕС 2008) с указанием вида продукции, соответствующий предмету закупки: </w:t>
      </w:r>
      <w:r w:rsidR="005D1777" w:rsidRPr="005D1777">
        <w:rPr>
          <w:i/>
          <w:sz w:val="20"/>
          <w:szCs w:val="20"/>
        </w:rPr>
        <w:t>26.</w:t>
      </w:r>
      <w:r w:rsidR="00B232AB">
        <w:rPr>
          <w:i/>
          <w:sz w:val="20"/>
          <w:szCs w:val="20"/>
        </w:rPr>
        <w:t>2</w:t>
      </w:r>
      <w:r w:rsidR="00B232AB" w:rsidRPr="005D1777">
        <w:rPr>
          <w:i/>
          <w:sz w:val="20"/>
          <w:szCs w:val="20"/>
        </w:rPr>
        <w:t>0</w:t>
      </w:r>
      <w:r w:rsidR="005D1777" w:rsidRPr="005D1777">
        <w:rPr>
          <w:i/>
          <w:sz w:val="20"/>
          <w:szCs w:val="20"/>
        </w:rPr>
        <w:t>.2</w:t>
      </w:r>
      <w:r w:rsidR="00B232AB">
        <w:rPr>
          <w:i/>
          <w:sz w:val="20"/>
          <w:szCs w:val="20"/>
        </w:rPr>
        <w:t>1</w:t>
      </w:r>
      <w:r w:rsidR="005D1777" w:rsidRPr="005D1777">
        <w:rPr>
          <w:i/>
          <w:sz w:val="20"/>
          <w:szCs w:val="20"/>
        </w:rPr>
        <w:t>.</w:t>
      </w:r>
      <w:r w:rsidR="00B232AB">
        <w:rPr>
          <w:i/>
          <w:sz w:val="20"/>
          <w:szCs w:val="20"/>
        </w:rPr>
        <w:t>110</w:t>
      </w:r>
      <w:r w:rsidR="00B232AB" w:rsidRPr="005D1777">
        <w:rPr>
          <w:i/>
          <w:sz w:val="20"/>
          <w:szCs w:val="20"/>
        </w:rPr>
        <w:t xml:space="preserve"> </w:t>
      </w:r>
      <w:r w:rsidR="005D1777" w:rsidRPr="005D1777">
        <w:rPr>
          <w:i/>
          <w:sz w:val="20"/>
          <w:szCs w:val="20"/>
        </w:rPr>
        <w:t xml:space="preserve">— </w:t>
      </w:r>
      <w:r w:rsidR="00B232AB">
        <w:rPr>
          <w:i/>
          <w:sz w:val="20"/>
          <w:szCs w:val="20"/>
        </w:rPr>
        <w:t>Устройства, запоминающие внутренние</w:t>
      </w:r>
      <w:r w:rsidR="005D1777" w:rsidRPr="005D1777">
        <w:rPr>
          <w:i/>
          <w:sz w:val="20"/>
          <w:szCs w:val="20"/>
        </w:rPr>
        <w:t>.</w:t>
      </w:r>
    </w:p>
  </w:footnote>
  <w:footnote w:id="6">
    <w:p w14:paraId="7A203369" w14:textId="0C973B79" w:rsidR="00B4678E" w:rsidRDefault="00B4678E">
      <w:pPr>
        <w:pStyle w:val="ab"/>
      </w:pPr>
      <w:r w:rsidRPr="00AC1A3E">
        <w:rPr>
          <w:rStyle w:val="a7"/>
        </w:rPr>
        <w:footnoteRef/>
      </w:r>
      <w:r w:rsidRPr="00AC1A3E">
        <w:t xml:space="preserve"> </w:t>
      </w:r>
      <w:r w:rsidRPr="00AC1A3E">
        <w:rPr>
          <w:i/>
        </w:rPr>
        <w:t>Указывается цена Контракта, предложенная участником, с которым заключается</w:t>
      </w:r>
      <w:r w:rsidRPr="00954B6F">
        <w:rPr>
          <w:i/>
        </w:rPr>
        <w:t xml:space="preserve"> </w:t>
      </w:r>
      <w:r>
        <w:rPr>
          <w:i/>
        </w:rPr>
        <w:t>К</w:t>
      </w:r>
      <w:r w:rsidRPr="00954B6F">
        <w:rPr>
          <w:i/>
        </w:rPr>
        <w:t>онтракт.</w:t>
      </w:r>
      <w:r>
        <w:rPr>
          <w:i/>
        </w:rPr>
        <w:t xml:space="preserve"> </w:t>
      </w:r>
      <w:r w:rsidRPr="00257E68">
        <w:rPr>
          <w:i/>
        </w:rPr>
        <w:t>Сумма указывается цифрами и прописью (далее – по аналогии).</w:t>
      </w:r>
    </w:p>
  </w:footnote>
  <w:footnote w:id="7">
    <w:p w14:paraId="467B4E98" w14:textId="340563F6" w:rsidR="00B4678E" w:rsidRPr="00D36EA7" w:rsidRDefault="00B4678E" w:rsidP="0076667B">
      <w:pPr>
        <w:autoSpaceDE w:val="0"/>
        <w:autoSpaceDN w:val="0"/>
        <w:adjustRightInd w:val="0"/>
        <w:jc w:val="both"/>
        <w:rPr>
          <w:sz w:val="20"/>
          <w:szCs w:val="20"/>
        </w:rPr>
      </w:pPr>
      <w:r w:rsidRPr="00D36EA7">
        <w:rPr>
          <w:rStyle w:val="a7"/>
          <w:sz w:val="20"/>
          <w:szCs w:val="20"/>
        </w:rPr>
        <w:footnoteRef/>
      </w:r>
      <w:r w:rsidRPr="00F26002">
        <w:rPr>
          <w:i/>
          <w:sz w:val="20"/>
          <w:szCs w:val="20"/>
        </w:rPr>
        <w:t xml:space="preserve"> «в том числе НДС __ % в размере ___________ рублей __ копеек (________ рублей __ копеек)» </w:t>
      </w:r>
      <w:r w:rsidRPr="00D36EA7">
        <w:rPr>
          <w:i/>
          <w:sz w:val="20"/>
          <w:szCs w:val="20"/>
        </w:rPr>
        <w:t xml:space="preserve">указывается в случае, если Контракт заключается с лицами, являющимися в соответствии с Налоговым </w:t>
      </w:r>
      <w:hyperlink r:id="rId1" w:history="1">
        <w:r w:rsidRPr="00D36EA7">
          <w:rPr>
            <w:i/>
            <w:sz w:val="20"/>
            <w:szCs w:val="20"/>
          </w:rPr>
          <w:t>кодексом</w:t>
        </w:r>
      </w:hyperlink>
      <w:r w:rsidRPr="00D36EA7">
        <w:rPr>
          <w:i/>
          <w:sz w:val="20"/>
          <w:szCs w:val="20"/>
        </w:rPr>
        <w:t xml:space="preserve"> Российской Федерации (Собрание законодательства Российской Федерации, 2000, № 32, ст. 3340; 2019, № 39, ст. 5375) (далее – НК РФ) плательщиками НДС.</w:t>
      </w:r>
    </w:p>
  </w:footnote>
  <w:footnote w:id="8">
    <w:p w14:paraId="01DE83E5" w14:textId="4375572F" w:rsidR="00B4678E" w:rsidRDefault="00B4678E">
      <w:pPr>
        <w:autoSpaceDE w:val="0"/>
        <w:autoSpaceDN w:val="0"/>
        <w:adjustRightInd w:val="0"/>
        <w:jc w:val="both"/>
      </w:pPr>
      <w:r w:rsidRPr="00D36EA7">
        <w:rPr>
          <w:rStyle w:val="a7"/>
          <w:sz w:val="20"/>
          <w:szCs w:val="20"/>
        </w:rPr>
        <w:footnoteRef/>
      </w:r>
      <w:r w:rsidRPr="00D36EA7">
        <w:rPr>
          <w:sz w:val="20"/>
          <w:szCs w:val="20"/>
        </w:rPr>
        <w:t xml:space="preserve"> </w:t>
      </w:r>
      <w:r w:rsidRPr="00F26002">
        <w:rPr>
          <w:i/>
          <w:sz w:val="20"/>
          <w:szCs w:val="20"/>
        </w:rPr>
        <w:t xml:space="preserve">«НДС не </w:t>
      </w:r>
      <w:r w:rsidRPr="00F26002">
        <w:rPr>
          <w:bCs/>
          <w:i/>
          <w:sz w:val="20"/>
          <w:szCs w:val="20"/>
        </w:rPr>
        <w:t>облагается</w:t>
      </w:r>
      <w:r w:rsidRPr="00F26002">
        <w:rPr>
          <w:i/>
          <w:sz w:val="20"/>
          <w:szCs w:val="20"/>
        </w:rPr>
        <w:t>»</w:t>
      </w:r>
      <w:r w:rsidRPr="00F26002">
        <w:rPr>
          <w:color w:val="000000"/>
          <w:sz w:val="20"/>
          <w:szCs w:val="20"/>
        </w:rPr>
        <w:t xml:space="preserve"> </w:t>
      </w:r>
      <w:r w:rsidRPr="00D36EA7">
        <w:rPr>
          <w:i/>
          <w:sz w:val="20"/>
          <w:szCs w:val="20"/>
        </w:rPr>
        <w:t>указывается</w:t>
      </w:r>
      <w:r w:rsidRPr="00257E68">
        <w:rPr>
          <w:i/>
          <w:sz w:val="20"/>
          <w:szCs w:val="20"/>
        </w:rPr>
        <w:t xml:space="preserve"> в случае, если Контракт заключается с лицами, не являющимися в соответствии с НК РФ плательщиками НДС.</w:t>
      </w:r>
    </w:p>
  </w:footnote>
  <w:footnote w:id="9">
    <w:p w14:paraId="236820FC" w14:textId="77777777" w:rsidR="00B4678E" w:rsidRPr="004223C2" w:rsidRDefault="00B4678E" w:rsidP="00D36EA7">
      <w:pPr>
        <w:pStyle w:val="ab"/>
        <w:jc w:val="both"/>
      </w:pPr>
      <w:r w:rsidRPr="004223C2">
        <w:rPr>
          <w:rStyle w:val="a7"/>
        </w:rPr>
        <w:footnoteRef/>
      </w:r>
      <w:r w:rsidRPr="004223C2">
        <w:t xml:space="preserve"> Рабочими днями по </w:t>
      </w:r>
      <w:r w:rsidRPr="004223C2">
        <w:rPr>
          <w:bCs/>
        </w:rPr>
        <w:t xml:space="preserve">тексту </w:t>
      </w:r>
      <w:r>
        <w:rPr>
          <w:bCs/>
        </w:rPr>
        <w:t>Контракта</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br/>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br/>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 w:id="10">
    <w:p w14:paraId="737F4B44" w14:textId="75796B8F" w:rsidR="00B4678E" w:rsidRPr="009306DB" w:rsidRDefault="00B4678E" w:rsidP="00B00687">
      <w:pPr>
        <w:pStyle w:val="ab"/>
        <w:jc w:val="both"/>
      </w:pPr>
      <w:r w:rsidRPr="004223C2">
        <w:rPr>
          <w:vertAlign w:val="superscript"/>
        </w:rPr>
        <w:footnoteRef/>
      </w:r>
      <w:r w:rsidRPr="004223C2">
        <w:t xml:space="preserve"> </w:t>
      </w:r>
      <w:r>
        <w:t>Подписывая Контракт, Поставщик подтверждает свое с</w:t>
      </w:r>
      <w:r w:rsidRPr="00251395">
        <w:t>оответств</w:t>
      </w:r>
      <w:r>
        <w:t>ие</w:t>
      </w:r>
      <w:r w:rsidRPr="00251395">
        <w:t xml:space="preserve"> требованиям, предусмотренным положениями</w:t>
      </w:r>
      <w:r>
        <w:br/>
      </w:r>
      <w:r w:rsidRPr="00251395">
        <w:t>ч</w:t>
      </w:r>
      <w:r>
        <w:t>.</w:t>
      </w:r>
      <w:r w:rsidRPr="00251395">
        <w:t xml:space="preserve"> 1 ст</w:t>
      </w:r>
      <w:r>
        <w:t>.</w:t>
      </w:r>
      <w:r w:rsidRPr="00251395">
        <w:t xml:space="preserve"> 31 Закона о контрактной системе</w:t>
      </w:r>
      <w:r w:rsidRPr="004223C2">
        <w:t>.</w:t>
      </w:r>
    </w:p>
  </w:footnote>
  <w:footnote w:id="11">
    <w:p w14:paraId="75776556" w14:textId="728A3655" w:rsidR="00B4678E" w:rsidRPr="004223C2" w:rsidRDefault="00B4678E" w:rsidP="00B00687">
      <w:pPr>
        <w:pStyle w:val="ab"/>
        <w:jc w:val="both"/>
      </w:pPr>
      <w:r w:rsidRPr="00473F1B">
        <w:rPr>
          <w:vertAlign w:val="superscript"/>
        </w:rPr>
        <w:footnoteRef/>
      </w:r>
      <w:r w:rsidRPr="00473F1B">
        <w:rPr>
          <w:vertAlign w:val="superscript"/>
        </w:rPr>
        <w:t xml:space="preserve"> </w:t>
      </w:r>
      <w:r w:rsidRPr="00A9584E">
        <w:rPr>
          <w:i/>
          <w:color w:val="000000"/>
        </w:rPr>
        <w:t xml:space="preserve">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 им посредством </w:t>
      </w:r>
      <w:r w:rsidRPr="00A9584E">
        <w:rPr>
          <w:i/>
        </w:rPr>
        <w:t>функционала</w:t>
      </w:r>
      <w:r w:rsidRPr="00A9584E">
        <w:rPr>
          <w:bCs/>
          <w:i/>
          <w:color w:val="000000"/>
        </w:rPr>
        <w:t xml:space="preserve"> подсистемы «Электронный магазин» </w:t>
      </w:r>
      <w:r w:rsidRPr="00A9584E">
        <w:rPr>
          <w:rStyle w:val="s10"/>
          <w:i/>
        </w:rPr>
        <w:t>государственной информационной системы</w:t>
      </w:r>
      <w:r>
        <w:br/>
      </w:r>
      <w:r w:rsidRPr="00A9584E">
        <w:rPr>
          <w:rStyle w:val="s10"/>
          <w:i/>
        </w:rPr>
        <w:t>Санкт-Петербурга «</w:t>
      </w:r>
      <w:r w:rsidRPr="00A9584E">
        <w:rPr>
          <w:rStyle w:val="afe"/>
        </w:rPr>
        <w:t>Автоматизированная</w:t>
      </w:r>
      <w:r w:rsidRPr="00A9584E">
        <w:rPr>
          <w:rStyle w:val="s10"/>
          <w:i/>
        </w:rPr>
        <w:t xml:space="preserve"> </w:t>
      </w:r>
      <w:r w:rsidRPr="00A9584E">
        <w:rPr>
          <w:rStyle w:val="afe"/>
        </w:rPr>
        <w:t>информационная</w:t>
      </w:r>
      <w:r w:rsidRPr="00A9584E">
        <w:rPr>
          <w:rStyle w:val="s10"/>
          <w:i/>
        </w:rPr>
        <w:t xml:space="preserve"> </w:t>
      </w:r>
      <w:r w:rsidRPr="00A9584E">
        <w:rPr>
          <w:rStyle w:val="afe"/>
        </w:rPr>
        <w:t>система</w:t>
      </w:r>
      <w:r w:rsidRPr="00A9584E">
        <w:rPr>
          <w:rStyle w:val="s10"/>
          <w:i/>
        </w:rPr>
        <w:t xml:space="preserve"> государственных закупок Санкт-Петербурга»</w:t>
      </w:r>
      <w:r w:rsidRPr="00A9584E">
        <w:rPr>
          <w:i/>
          <w:color w:val="000000"/>
        </w:rPr>
        <w:t xml:space="preserve"> адреса (места нахождения и других (при наличии)) и реквизитов, которые будут использованы Заказчиком для перечисления денежных средств в качестве оплаты </w:t>
      </w:r>
      <w:r w:rsidRPr="00A9584E">
        <w:rPr>
          <w:bCs/>
          <w:i/>
          <w:color w:val="000000"/>
        </w:rPr>
        <w:t>Товара</w:t>
      </w:r>
      <w:r w:rsidRPr="00A9584E">
        <w:rPr>
          <w:i/>
          <w:color w:val="000000"/>
        </w:rPr>
        <w:t>, дата постановки на учет Поставщика в налоговом органе, ОКПО, ОКТМО,</w:t>
      </w:r>
      <w:r>
        <w:rPr>
          <w:i/>
          <w:color w:val="000000"/>
        </w:rPr>
        <w:t xml:space="preserve"> ОКПД2, ОКАТО,</w:t>
      </w:r>
      <w:r w:rsidRPr="00A9584E">
        <w:rPr>
          <w:i/>
          <w:color w:val="000000"/>
        </w:rPr>
        <w:t xml:space="preserve"> ОКОПФ, должность уполномоченного представителя, его фамилия, имя, отчество (при наличии).</w:t>
      </w:r>
      <w:r w:rsidRPr="00F25FE6">
        <w:rPr>
          <w:i/>
          <w:color w:val="000000"/>
        </w:rPr>
        <w:t xml:space="preserve"> </w:t>
      </w:r>
    </w:p>
  </w:footnote>
  <w:footnote w:id="12">
    <w:p w14:paraId="00779B58" w14:textId="77777777" w:rsidR="00B4678E" w:rsidRPr="004223C2" w:rsidRDefault="00B4678E" w:rsidP="00B00687">
      <w:pPr>
        <w:pStyle w:val="ab"/>
        <w:jc w:val="both"/>
      </w:pPr>
      <w:r w:rsidRPr="004223C2">
        <w:rPr>
          <w:vertAlign w:val="superscript"/>
        </w:rPr>
        <w:footnoteRef/>
      </w:r>
      <w:r w:rsidRPr="004223C2">
        <w:t xml:space="preserve"> </w:t>
      </w:r>
      <w:r w:rsidRPr="00A9584E">
        <w:rPr>
          <w:i/>
        </w:rPr>
        <w:t>Заполняется Заказчиком при подготовке проекта Контракта в части дополнения контактных сведений в целях взаимодействие Сторон в связи с исполнением Контракта, включая как контактную информацию непосредственно организации – Поставщика либо Поставщика – физического лица, в т.ч. зарегистрированного в качестве индивидуального предпринимателя, так и лица, ответственного за исполнение Контракта.</w:t>
      </w:r>
      <w:r>
        <w:t xml:space="preserve"> </w:t>
      </w:r>
    </w:p>
  </w:footnote>
  <w:footnote w:id="13">
    <w:p w14:paraId="555A152E" w14:textId="01FBB7F1" w:rsidR="00B4678E" w:rsidRDefault="00B4678E" w:rsidP="005D1777">
      <w:pPr>
        <w:pStyle w:val="ab"/>
        <w:jc w:val="both"/>
      </w:pPr>
      <w:r>
        <w:rPr>
          <w:rStyle w:val="a7"/>
        </w:rPr>
        <w:footnoteRef/>
      </w:r>
      <w:r>
        <w:t xml:space="preserve"> </w:t>
      </w:r>
      <w:r w:rsidRPr="004223C2">
        <w:t xml:space="preserve">Рабочими днями по </w:t>
      </w:r>
      <w:r w:rsidRPr="004223C2">
        <w:rPr>
          <w:bCs/>
        </w:rPr>
        <w:t xml:space="preserve">тексту </w:t>
      </w:r>
      <w:r w:rsidR="00AE1F6C">
        <w:rPr>
          <w:bCs/>
        </w:rPr>
        <w:t>Спецификации</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rsidR="005D1777">
        <w:t xml:space="preserve"> </w:t>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rsidR="005D1777">
        <w:t xml:space="preserve"> </w:t>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845AE" w14:textId="050D3C0C" w:rsidR="00B4678E" w:rsidRDefault="00B4678E">
    <w:pPr>
      <w:pStyle w:val="ad"/>
      <w:jc w:val="center"/>
    </w:pPr>
    <w:r>
      <w:fldChar w:fldCharType="begin"/>
    </w:r>
    <w:r>
      <w:instrText>PAGE   \* MERGEFORMAT</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5D98F" w14:textId="77777777" w:rsidR="00B4678E" w:rsidRDefault="00B4678E">
    <w:pPr>
      <w:pStyle w:val="ad"/>
      <w:jc w:val="center"/>
    </w:pPr>
    <w:r>
      <w:fldChar w:fldCharType="begin"/>
    </w:r>
    <w:r>
      <w:instrText>PAGE   \* MERGEFORMAT</w:instrText>
    </w:r>
    <w:r>
      <w:fldChar w:fldCharType="separate"/>
    </w:r>
    <w:r>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A35"/>
    <w:multiLevelType w:val="hybridMultilevel"/>
    <w:tmpl w:val="8444BF1C"/>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0F2DF7"/>
    <w:multiLevelType w:val="multilevel"/>
    <w:tmpl w:val="4544B800"/>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196F6675"/>
    <w:multiLevelType w:val="hybridMultilevel"/>
    <w:tmpl w:val="E2E2AC84"/>
    <w:lvl w:ilvl="0" w:tplc="5A361C26">
      <w:start w:val="1"/>
      <w:numFmt w:val="decimal"/>
      <w:lvlText w:val="3.%1."/>
      <w:lvlJc w:val="left"/>
      <w:pPr>
        <w:ind w:left="1421" w:hanging="360"/>
      </w:pPr>
    </w:lvl>
    <w:lvl w:ilvl="1" w:tplc="04190019" w:tentative="1">
      <w:start w:val="1"/>
      <w:numFmt w:val="lowerLetter"/>
      <w:lvlText w:val="%2."/>
      <w:lvlJc w:val="left"/>
      <w:pPr>
        <w:ind w:left="2141" w:hanging="360"/>
      </w:pPr>
    </w:lvl>
    <w:lvl w:ilvl="2" w:tplc="0419001B" w:tentative="1">
      <w:start w:val="1"/>
      <w:numFmt w:val="lowerRoman"/>
      <w:lvlText w:val="%3."/>
      <w:lvlJc w:val="right"/>
      <w:pPr>
        <w:ind w:left="2861" w:hanging="180"/>
      </w:pPr>
    </w:lvl>
    <w:lvl w:ilvl="3" w:tplc="0419000F" w:tentative="1">
      <w:start w:val="1"/>
      <w:numFmt w:val="decimal"/>
      <w:lvlText w:val="%4."/>
      <w:lvlJc w:val="left"/>
      <w:pPr>
        <w:ind w:left="3581" w:hanging="360"/>
      </w:pPr>
    </w:lvl>
    <w:lvl w:ilvl="4" w:tplc="04190019" w:tentative="1">
      <w:start w:val="1"/>
      <w:numFmt w:val="lowerLetter"/>
      <w:lvlText w:val="%5."/>
      <w:lvlJc w:val="left"/>
      <w:pPr>
        <w:ind w:left="4301" w:hanging="360"/>
      </w:pPr>
    </w:lvl>
    <w:lvl w:ilvl="5" w:tplc="0419001B" w:tentative="1">
      <w:start w:val="1"/>
      <w:numFmt w:val="lowerRoman"/>
      <w:lvlText w:val="%6."/>
      <w:lvlJc w:val="right"/>
      <w:pPr>
        <w:ind w:left="5021" w:hanging="180"/>
      </w:pPr>
    </w:lvl>
    <w:lvl w:ilvl="6" w:tplc="0419000F" w:tentative="1">
      <w:start w:val="1"/>
      <w:numFmt w:val="decimal"/>
      <w:lvlText w:val="%7."/>
      <w:lvlJc w:val="left"/>
      <w:pPr>
        <w:ind w:left="5741" w:hanging="360"/>
      </w:pPr>
    </w:lvl>
    <w:lvl w:ilvl="7" w:tplc="04190019" w:tentative="1">
      <w:start w:val="1"/>
      <w:numFmt w:val="lowerLetter"/>
      <w:lvlText w:val="%8."/>
      <w:lvlJc w:val="left"/>
      <w:pPr>
        <w:ind w:left="6461" w:hanging="360"/>
      </w:pPr>
    </w:lvl>
    <w:lvl w:ilvl="8" w:tplc="0419001B" w:tentative="1">
      <w:start w:val="1"/>
      <w:numFmt w:val="lowerRoman"/>
      <w:lvlText w:val="%9."/>
      <w:lvlJc w:val="right"/>
      <w:pPr>
        <w:ind w:left="7181" w:hanging="180"/>
      </w:pPr>
    </w:lvl>
  </w:abstractNum>
  <w:abstractNum w:abstractNumId="3" w15:restartNumberingAfterBreak="0">
    <w:nsid w:val="1FA5383B"/>
    <w:multiLevelType w:val="multilevel"/>
    <w:tmpl w:val="DE46D9A6"/>
    <w:lvl w:ilvl="0">
      <w:start w:val="1"/>
      <w:numFmt w:val="decimal"/>
      <w:suff w:val="space"/>
      <w:lvlText w:val="7.%1."/>
      <w:lvlJc w:val="left"/>
      <w:pPr>
        <w:ind w:left="720" w:hanging="360"/>
      </w:pPr>
      <w:rPr>
        <w:rFonts w:hint="default"/>
        <w:b w:val="0"/>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23140090"/>
    <w:multiLevelType w:val="hybridMultilevel"/>
    <w:tmpl w:val="6BD66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D42ED3"/>
    <w:multiLevelType w:val="hybridMultilevel"/>
    <w:tmpl w:val="44025F76"/>
    <w:lvl w:ilvl="0" w:tplc="46F0B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742718"/>
    <w:multiLevelType w:val="hybridMultilevel"/>
    <w:tmpl w:val="F498253E"/>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CE4656"/>
    <w:multiLevelType w:val="hybridMultilevel"/>
    <w:tmpl w:val="D4624E88"/>
    <w:lvl w:ilvl="0" w:tplc="33F824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2714339"/>
    <w:multiLevelType w:val="hybridMultilevel"/>
    <w:tmpl w:val="2124A814"/>
    <w:lvl w:ilvl="0" w:tplc="D8D4F608">
      <w:start w:val="1"/>
      <w:numFmt w:val="decimal"/>
      <w:lvlText w:val="4.%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9" w15:restartNumberingAfterBreak="0">
    <w:nsid w:val="35F83ADB"/>
    <w:multiLevelType w:val="multilevel"/>
    <w:tmpl w:val="345C0D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1" w15:restartNumberingAfterBreak="0">
    <w:nsid w:val="4CBF12F5"/>
    <w:multiLevelType w:val="hybridMultilevel"/>
    <w:tmpl w:val="CDCEE67C"/>
    <w:lvl w:ilvl="0" w:tplc="01B61C50">
      <w:start w:val="1"/>
      <w:numFmt w:val="decimal"/>
      <w:lvlText w:val="%1)."/>
      <w:lvlJc w:val="lef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0"/>
  </w:num>
  <w:num w:numId="2">
    <w:abstractNumId w:val="12"/>
  </w:num>
  <w:num w:numId="3">
    <w:abstractNumId w:val="11"/>
  </w:num>
  <w:num w:numId="4">
    <w:abstractNumId w:val="4"/>
  </w:num>
  <w:num w:numId="5">
    <w:abstractNumId w:val="8"/>
  </w:num>
  <w:num w:numId="6">
    <w:abstractNumId w:val="9"/>
  </w:num>
  <w:num w:numId="7">
    <w:abstractNumId w:val="3"/>
  </w:num>
  <w:num w:numId="8">
    <w:abstractNumId w:val="1"/>
  </w:num>
  <w:num w:numId="9">
    <w:abstractNumId w:val="6"/>
  </w:num>
  <w:num w:numId="10">
    <w:abstractNumId w:val="0"/>
  </w:num>
  <w:num w:numId="11">
    <w:abstractNumId w:val="5"/>
  </w:num>
  <w:num w:numId="12">
    <w:abstractNumId w:val="7"/>
  </w:num>
  <w:num w:numId="13">
    <w:abstractNumId w:val="8"/>
  </w:num>
  <w:num w:numId="1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C"/>
    <w:rsid w:val="00000D71"/>
    <w:rsid w:val="0000127E"/>
    <w:rsid w:val="0000173F"/>
    <w:rsid w:val="00002C58"/>
    <w:rsid w:val="000034F9"/>
    <w:rsid w:val="00003515"/>
    <w:rsid w:val="00003BE1"/>
    <w:rsid w:val="000047ED"/>
    <w:rsid w:val="000049D7"/>
    <w:rsid w:val="00004A59"/>
    <w:rsid w:val="00005E49"/>
    <w:rsid w:val="0000764E"/>
    <w:rsid w:val="00007C98"/>
    <w:rsid w:val="00011B95"/>
    <w:rsid w:val="00013BB3"/>
    <w:rsid w:val="00015553"/>
    <w:rsid w:val="0001793B"/>
    <w:rsid w:val="00017C6D"/>
    <w:rsid w:val="00020211"/>
    <w:rsid w:val="00020ADF"/>
    <w:rsid w:val="00021373"/>
    <w:rsid w:val="00022427"/>
    <w:rsid w:val="00022447"/>
    <w:rsid w:val="00023DBE"/>
    <w:rsid w:val="00023DFD"/>
    <w:rsid w:val="00026129"/>
    <w:rsid w:val="00026877"/>
    <w:rsid w:val="00026CD1"/>
    <w:rsid w:val="00030033"/>
    <w:rsid w:val="00030493"/>
    <w:rsid w:val="00030974"/>
    <w:rsid w:val="0003163B"/>
    <w:rsid w:val="00033452"/>
    <w:rsid w:val="00033BC1"/>
    <w:rsid w:val="00036500"/>
    <w:rsid w:val="00037C2C"/>
    <w:rsid w:val="00040A6F"/>
    <w:rsid w:val="00042735"/>
    <w:rsid w:val="00042AA2"/>
    <w:rsid w:val="00044469"/>
    <w:rsid w:val="000446A7"/>
    <w:rsid w:val="00045C24"/>
    <w:rsid w:val="000511DB"/>
    <w:rsid w:val="000521FD"/>
    <w:rsid w:val="00052CD7"/>
    <w:rsid w:val="0005366F"/>
    <w:rsid w:val="000536DA"/>
    <w:rsid w:val="0005397A"/>
    <w:rsid w:val="000551BC"/>
    <w:rsid w:val="00056F1B"/>
    <w:rsid w:val="00057935"/>
    <w:rsid w:val="000619A9"/>
    <w:rsid w:val="00063E52"/>
    <w:rsid w:val="00064537"/>
    <w:rsid w:val="000648F3"/>
    <w:rsid w:val="0007041A"/>
    <w:rsid w:val="00071B9D"/>
    <w:rsid w:val="000762FC"/>
    <w:rsid w:val="00076582"/>
    <w:rsid w:val="0007768C"/>
    <w:rsid w:val="000777DF"/>
    <w:rsid w:val="000818CC"/>
    <w:rsid w:val="0008376A"/>
    <w:rsid w:val="00084CE5"/>
    <w:rsid w:val="00084DAB"/>
    <w:rsid w:val="00085B00"/>
    <w:rsid w:val="00085FDE"/>
    <w:rsid w:val="00086C39"/>
    <w:rsid w:val="00090BDF"/>
    <w:rsid w:val="00091C0D"/>
    <w:rsid w:val="00092170"/>
    <w:rsid w:val="00093FC9"/>
    <w:rsid w:val="00095CE8"/>
    <w:rsid w:val="00096127"/>
    <w:rsid w:val="00096F65"/>
    <w:rsid w:val="00097A2C"/>
    <w:rsid w:val="000A1866"/>
    <w:rsid w:val="000A1D24"/>
    <w:rsid w:val="000A2345"/>
    <w:rsid w:val="000A4CAB"/>
    <w:rsid w:val="000A54E8"/>
    <w:rsid w:val="000A6630"/>
    <w:rsid w:val="000B0D8D"/>
    <w:rsid w:val="000B2A85"/>
    <w:rsid w:val="000B4568"/>
    <w:rsid w:val="000B4887"/>
    <w:rsid w:val="000B6921"/>
    <w:rsid w:val="000B7123"/>
    <w:rsid w:val="000B7ACC"/>
    <w:rsid w:val="000C143D"/>
    <w:rsid w:val="000C21F5"/>
    <w:rsid w:val="000C31F0"/>
    <w:rsid w:val="000C34CA"/>
    <w:rsid w:val="000C3643"/>
    <w:rsid w:val="000C4343"/>
    <w:rsid w:val="000C514E"/>
    <w:rsid w:val="000C7592"/>
    <w:rsid w:val="000D1090"/>
    <w:rsid w:val="000D16B4"/>
    <w:rsid w:val="000D246D"/>
    <w:rsid w:val="000D3220"/>
    <w:rsid w:val="000D39E2"/>
    <w:rsid w:val="000D3AB6"/>
    <w:rsid w:val="000D5C79"/>
    <w:rsid w:val="000D5E50"/>
    <w:rsid w:val="000D7027"/>
    <w:rsid w:val="000D7DF0"/>
    <w:rsid w:val="000E03C7"/>
    <w:rsid w:val="000E05FE"/>
    <w:rsid w:val="000E0AE2"/>
    <w:rsid w:val="000E13B8"/>
    <w:rsid w:val="000E3BE5"/>
    <w:rsid w:val="000E41ED"/>
    <w:rsid w:val="000E5128"/>
    <w:rsid w:val="000E536D"/>
    <w:rsid w:val="000E6287"/>
    <w:rsid w:val="000E739E"/>
    <w:rsid w:val="000F1C34"/>
    <w:rsid w:val="000F24C0"/>
    <w:rsid w:val="000F258D"/>
    <w:rsid w:val="000F397D"/>
    <w:rsid w:val="000F63E3"/>
    <w:rsid w:val="000F64BB"/>
    <w:rsid w:val="000F68D4"/>
    <w:rsid w:val="000F71AE"/>
    <w:rsid w:val="00100FD8"/>
    <w:rsid w:val="001020DE"/>
    <w:rsid w:val="00102A95"/>
    <w:rsid w:val="00103B95"/>
    <w:rsid w:val="00104152"/>
    <w:rsid w:val="00104602"/>
    <w:rsid w:val="00106BA0"/>
    <w:rsid w:val="00110798"/>
    <w:rsid w:val="00110A21"/>
    <w:rsid w:val="0011224F"/>
    <w:rsid w:val="001134A5"/>
    <w:rsid w:val="00113DD0"/>
    <w:rsid w:val="00114F8A"/>
    <w:rsid w:val="00120A0E"/>
    <w:rsid w:val="00121CA8"/>
    <w:rsid w:val="001223C3"/>
    <w:rsid w:val="00122821"/>
    <w:rsid w:val="00122A11"/>
    <w:rsid w:val="001235D7"/>
    <w:rsid w:val="0012361B"/>
    <w:rsid w:val="0012395C"/>
    <w:rsid w:val="00123C80"/>
    <w:rsid w:val="00124CE9"/>
    <w:rsid w:val="001251B6"/>
    <w:rsid w:val="001258B3"/>
    <w:rsid w:val="001269FC"/>
    <w:rsid w:val="001279D2"/>
    <w:rsid w:val="00127DD0"/>
    <w:rsid w:val="00131377"/>
    <w:rsid w:val="00132C86"/>
    <w:rsid w:val="00132EBB"/>
    <w:rsid w:val="001333DE"/>
    <w:rsid w:val="0013626C"/>
    <w:rsid w:val="00136627"/>
    <w:rsid w:val="00136FCA"/>
    <w:rsid w:val="001411F7"/>
    <w:rsid w:val="001417A3"/>
    <w:rsid w:val="00141CDE"/>
    <w:rsid w:val="0014243C"/>
    <w:rsid w:val="001432C3"/>
    <w:rsid w:val="001435E3"/>
    <w:rsid w:val="00143AB7"/>
    <w:rsid w:val="001458EA"/>
    <w:rsid w:val="00147712"/>
    <w:rsid w:val="001507EB"/>
    <w:rsid w:val="00150E88"/>
    <w:rsid w:val="00150FA7"/>
    <w:rsid w:val="00151A39"/>
    <w:rsid w:val="0015235A"/>
    <w:rsid w:val="001523AF"/>
    <w:rsid w:val="00152F3F"/>
    <w:rsid w:val="001547E4"/>
    <w:rsid w:val="0015483F"/>
    <w:rsid w:val="00156478"/>
    <w:rsid w:val="00156ADD"/>
    <w:rsid w:val="00156DAF"/>
    <w:rsid w:val="00156F39"/>
    <w:rsid w:val="001575F4"/>
    <w:rsid w:val="00157FAF"/>
    <w:rsid w:val="0016090A"/>
    <w:rsid w:val="0016120A"/>
    <w:rsid w:val="00163990"/>
    <w:rsid w:val="001640A6"/>
    <w:rsid w:val="0016555E"/>
    <w:rsid w:val="00171507"/>
    <w:rsid w:val="00172DE7"/>
    <w:rsid w:val="001746AC"/>
    <w:rsid w:val="00175DE7"/>
    <w:rsid w:val="00176723"/>
    <w:rsid w:val="0017717D"/>
    <w:rsid w:val="00180E34"/>
    <w:rsid w:val="00180F95"/>
    <w:rsid w:val="0018186C"/>
    <w:rsid w:val="0018288B"/>
    <w:rsid w:val="001834C7"/>
    <w:rsid w:val="00184447"/>
    <w:rsid w:val="00184BCF"/>
    <w:rsid w:val="00185AE7"/>
    <w:rsid w:val="00186AF8"/>
    <w:rsid w:val="00187760"/>
    <w:rsid w:val="00190126"/>
    <w:rsid w:val="00190155"/>
    <w:rsid w:val="001904A1"/>
    <w:rsid w:val="001926C2"/>
    <w:rsid w:val="00194D5C"/>
    <w:rsid w:val="001966A8"/>
    <w:rsid w:val="001A08F3"/>
    <w:rsid w:val="001A154E"/>
    <w:rsid w:val="001A351E"/>
    <w:rsid w:val="001A385F"/>
    <w:rsid w:val="001A52C0"/>
    <w:rsid w:val="001A7A95"/>
    <w:rsid w:val="001B033F"/>
    <w:rsid w:val="001B0E0A"/>
    <w:rsid w:val="001B0ED7"/>
    <w:rsid w:val="001B1438"/>
    <w:rsid w:val="001B4BA3"/>
    <w:rsid w:val="001B57C4"/>
    <w:rsid w:val="001B7267"/>
    <w:rsid w:val="001C0E39"/>
    <w:rsid w:val="001C1821"/>
    <w:rsid w:val="001C1EC5"/>
    <w:rsid w:val="001C23B2"/>
    <w:rsid w:val="001C29BB"/>
    <w:rsid w:val="001C2E6B"/>
    <w:rsid w:val="001C34FD"/>
    <w:rsid w:val="001C35B1"/>
    <w:rsid w:val="001C363D"/>
    <w:rsid w:val="001C3D91"/>
    <w:rsid w:val="001C3F9E"/>
    <w:rsid w:val="001C53D3"/>
    <w:rsid w:val="001C5AF2"/>
    <w:rsid w:val="001C5ED2"/>
    <w:rsid w:val="001D4E05"/>
    <w:rsid w:val="001D50AC"/>
    <w:rsid w:val="001D5839"/>
    <w:rsid w:val="001D6234"/>
    <w:rsid w:val="001D75AB"/>
    <w:rsid w:val="001E2BED"/>
    <w:rsid w:val="001E2CD8"/>
    <w:rsid w:val="001E36D2"/>
    <w:rsid w:val="001E3C4F"/>
    <w:rsid w:val="001E4357"/>
    <w:rsid w:val="001E476D"/>
    <w:rsid w:val="001E4BCB"/>
    <w:rsid w:val="001E505B"/>
    <w:rsid w:val="001E6CF6"/>
    <w:rsid w:val="001F0B51"/>
    <w:rsid w:val="001F0F65"/>
    <w:rsid w:val="001F146B"/>
    <w:rsid w:val="001F1C49"/>
    <w:rsid w:val="001F2D40"/>
    <w:rsid w:val="001F4046"/>
    <w:rsid w:val="001F4D30"/>
    <w:rsid w:val="001F53FD"/>
    <w:rsid w:val="00200BB5"/>
    <w:rsid w:val="00201593"/>
    <w:rsid w:val="002016F3"/>
    <w:rsid w:val="00202255"/>
    <w:rsid w:val="002048C0"/>
    <w:rsid w:val="002061F4"/>
    <w:rsid w:val="002074F9"/>
    <w:rsid w:val="00207624"/>
    <w:rsid w:val="00213738"/>
    <w:rsid w:val="00213779"/>
    <w:rsid w:val="002138DE"/>
    <w:rsid w:val="00213F39"/>
    <w:rsid w:val="00214288"/>
    <w:rsid w:val="00214D65"/>
    <w:rsid w:val="0021537A"/>
    <w:rsid w:val="00215B25"/>
    <w:rsid w:val="00215B2C"/>
    <w:rsid w:val="00217586"/>
    <w:rsid w:val="002217D7"/>
    <w:rsid w:val="00226241"/>
    <w:rsid w:val="00226A94"/>
    <w:rsid w:val="002274A5"/>
    <w:rsid w:val="002311CF"/>
    <w:rsid w:val="002317E8"/>
    <w:rsid w:val="00231933"/>
    <w:rsid w:val="002322F0"/>
    <w:rsid w:val="00232588"/>
    <w:rsid w:val="00232B29"/>
    <w:rsid w:val="002341BB"/>
    <w:rsid w:val="00237205"/>
    <w:rsid w:val="0023740A"/>
    <w:rsid w:val="00240157"/>
    <w:rsid w:val="002409BF"/>
    <w:rsid w:val="00241BDF"/>
    <w:rsid w:val="00243876"/>
    <w:rsid w:val="00243BE9"/>
    <w:rsid w:val="00243BF3"/>
    <w:rsid w:val="00245EF7"/>
    <w:rsid w:val="00246E13"/>
    <w:rsid w:val="0025026A"/>
    <w:rsid w:val="002506A1"/>
    <w:rsid w:val="00250FE8"/>
    <w:rsid w:val="00251503"/>
    <w:rsid w:val="0025161D"/>
    <w:rsid w:val="0025189E"/>
    <w:rsid w:val="002520C6"/>
    <w:rsid w:val="00252A86"/>
    <w:rsid w:val="00252B65"/>
    <w:rsid w:val="00253991"/>
    <w:rsid w:val="00254994"/>
    <w:rsid w:val="00255954"/>
    <w:rsid w:val="00257E68"/>
    <w:rsid w:val="00261468"/>
    <w:rsid w:val="00261815"/>
    <w:rsid w:val="00261A2D"/>
    <w:rsid w:val="00261B58"/>
    <w:rsid w:val="00261E33"/>
    <w:rsid w:val="00263386"/>
    <w:rsid w:val="00275B02"/>
    <w:rsid w:val="002775CD"/>
    <w:rsid w:val="00277727"/>
    <w:rsid w:val="00277B65"/>
    <w:rsid w:val="00277FB3"/>
    <w:rsid w:val="002800A7"/>
    <w:rsid w:val="00280125"/>
    <w:rsid w:val="002802F9"/>
    <w:rsid w:val="00280957"/>
    <w:rsid w:val="00280BC7"/>
    <w:rsid w:val="00280FC2"/>
    <w:rsid w:val="00282848"/>
    <w:rsid w:val="00282B65"/>
    <w:rsid w:val="00284533"/>
    <w:rsid w:val="002852F6"/>
    <w:rsid w:val="002861FC"/>
    <w:rsid w:val="0028793C"/>
    <w:rsid w:val="00287F4B"/>
    <w:rsid w:val="00290CF3"/>
    <w:rsid w:val="002912AA"/>
    <w:rsid w:val="00291C6A"/>
    <w:rsid w:val="00292DE7"/>
    <w:rsid w:val="002A0680"/>
    <w:rsid w:val="002A1927"/>
    <w:rsid w:val="002A1A5A"/>
    <w:rsid w:val="002A1AA0"/>
    <w:rsid w:val="002A44CE"/>
    <w:rsid w:val="002A496F"/>
    <w:rsid w:val="002B0289"/>
    <w:rsid w:val="002B093F"/>
    <w:rsid w:val="002B1BFC"/>
    <w:rsid w:val="002B3121"/>
    <w:rsid w:val="002B39F0"/>
    <w:rsid w:val="002B5508"/>
    <w:rsid w:val="002B5851"/>
    <w:rsid w:val="002C010E"/>
    <w:rsid w:val="002C0132"/>
    <w:rsid w:val="002C192C"/>
    <w:rsid w:val="002C1A44"/>
    <w:rsid w:val="002C1E0A"/>
    <w:rsid w:val="002C25E8"/>
    <w:rsid w:val="002C2ADF"/>
    <w:rsid w:val="002C311E"/>
    <w:rsid w:val="002C36F8"/>
    <w:rsid w:val="002C56D0"/>
    <w:rsid w:val="002C6597"/>
    <w:rsid w:val="002D1F32"/>
    <w:rsid w:val="002D33ED"/>
    <w:rsid w:val="002D38B0"/>
    <w:rsid w:val="002D39EE"/>
    <w:rsid w:val="002D5671"/>
    <w:rsid w:val="002D5AD6"/>
    <w:rsid w:val="002D676F"/>
    <w:rsid w:val="002E0ADA"/>
    <w:rsid w:val="002E1A1D"/>
    <w:rsid w:val="002E2A1C"/>
    <w:rsid w:val="002E2B32"/>
    <w:rsid w:val="002E3F7B"/>
    <w:rsid w:val="002E4572"/>
    <w:rsid w:val="002E469D"/>
    <w:rsid w:val="002E47C1"/>
    <w:rsid w:val="002E488F"/>
    <w:rsid w:val="002E4E20"/>
    <w:rsid w:val="002E6C7A"/>
    <w:rsid w:val="002F07AB"/>
    <w:rsid w:val="002F0F97"/>
    <w:rsid w:val="002F323E"/>
    <w:rsid w:val="002F32BE"/>
    <w:rsid w:val="002F37E9"/>
    <w:rsid w:val="002F3F5D"/>
    <w:rsid w:val="002F4406"/>
    <w:rsid w:val="002F4583"/>
    <w:rsid w:val="002F58A3"/>
    <w:rsid w:val="002F5F4F"/>
    <w:rsid w:val="00300254"/>
    <w:rsid w:val="00301B21"/>
    <w:rsid w:val="00302057"/>
    <w:rsid w:val="00302C47"/>
    <w:rsid w:val="003048DB"/>
    <w:rsid w:val="00305194"/>
    <w:rsid w:val="00305EB1"/>
    <w:rsid w:val="00307129"/>
    <w:rsid w:val="003100A1"/>
    <w:rsid w:val="003115D4"/>
    <w:rsid w:val="003116AC"/>
    <w:rsid w:val="00311CD0"/>
    <w:rsid w:val="003130B2"/>
    <w:rsid w:val="00313CFF"/>
    <w:rsid w:val="00314155"/>
    <w:rsid w:val="00314868"/>
    <w:rsid w:val="00314DF3"/>
    <w:rsid w:val="00314FA8"/>
    <w:rsid w:val="003154C6"/>
    <w:rsid w:val="0031690C"/>
    <w:rsid w:val="00316BFE"/>
    <w:rsid w:val="00316C88"/>
    <w:rsid w:val="003204A2"/>
    <w:rsid w:val="00320E67"/>
    <w:rsid w:val="00321E5A"/>
    <w:rsid w:val="0032672A"/>
    <w:rsid w:val="00326B98"/>
    <w:rsid w:val="00327C59"/>
    <w:rsid w:val="00330084"/>
    <w:rsid w:val="00330353"/>
    <w:rsid w:val="0033055E"/>
    <w:rsid w:val="00330E53"/>
    <w:rsid w:val="00330FF0"/>
    <w:rsid w:val="00331ACC"/>
    <w:rsid w:val="00333001"/>
    <w:rsid w:val="00333792"/>
    <w:rsid w:val="003338DF"/>
    <w:rsid w:val="0033442C"/>
    <w:rsid w:val="00334BA2"/>
    <w:rsid w:val="00334F6C"/>
    <w:rsid w:val="003350CE"/>
    <w:rsid w:val="00335208"/>
    <w:rsid w:val="003352CA"/>
    <w:rsid w:val="00335DF9"/>
    <w:rsid w:val="003366FB"/>
    <w:rsid w:val="00336D81"/>
    <w:rsid w:val="0033725C"/>
    <w:rsid w:val="003379D0"/>
    <w:rsid w:val="00337E87"/>
    <w:rsid w:val="00340691"/>
    <w:rsid w:val="00340799"/>
    <w:rsid w:val="00340FF8"/>
    <w:rsid w:val="00341120"/>
    <w:rsid w:val="00341564"/>
    <w:rsid w:val="00343AA3"/>
    <w:rsid w:val="003446B7"/>
    <w:rsid w:val="0034592A"/>
    <w:rsid w:val="00345E5C"/>
    <w:rsid w:val="00346DBC"/>
    <w:rsid w:val="00347E0A"/>
    <w:rsid w:val="00347EFD"/>
    <w:rsid w:val="003503BF"/>
    <w:rsid w:val="00351751"/>
    <w:rsid w:val="003519A5"/>
    <w:rsid w:val="003524DE"/>
    <w:rsid w:val="0035318B"/>
    <w:rsid w:val="00353DE2"/>
    <w:rsid w:val="003549AC"/>
    <w:rsid w:val="00354BDE"/>
    <w:rsid w:val="00355398"/>
    <w:rsid w:val="0035584B"/>
    <w:rsid w:val="00355AAA"/>
    <w:rsid w:val="00355D74"/>
    <w:rsid w:val="0035647E"/>
    <w:rsid w:val="003565FA"/>
    <w:rsid w:val="003575C3"/>
    <w:rsid w:val="00360A5F"/>
    <w:rsid w:val="00360D6F"/>
    <w:rsid w:val="00363D8D"/>
    <w:rsid w:val="003641EA"/>
    <w:rsid w:val="00365014"/>
    <w:rsid w:val="0036508E"/>
    <w:rsid w:val="003654FC"/>
    <w:rsid w:val="0037090C"/>
    <w:rsid w:val="003717AC"/>
    <w:rsid w:val="00372084"/>
    <w:rsid w:val="00373659"/>
    <w:rsid w:val="003752BF"/>
    <w:rsid w:val="00375C69"/>
    <w:rsid w:val="00377513"/>
    <w:rsid w:val="0038019C"/>
    <w:rsid w:val="00381BA1"/>
    <w:rsid w:val="003822B3"/>
    <w:rsid w:val="003846DC"/>
    <w:rsid w:val="00385546"/>
    <w:rsid w:val="003878C0"/>
    <w:rsid w:val="00387A91"/>
    <w:rsid w:val="003904E0"/>
    <w:rsid w:val="00391D07"/>
    <w:rsid w:val="00392382"/>
    <w:rsid w:val="003929BB"/>
    <w:rsid w:val="003934E3"/>
    <w:rsid w:val="00393608"/>
    <w:rsid w:val="00393B8F"/>
    <w:rsid w:val="00394549"/>
    <w:rsid w:val="00394C0D"/>
    <w:rsid w:val="00394F11"/>
    <w:rsid w:val="00395BCD"/>
    <w:rsid w:val="00396B31"/>
    <w:rsid w:val="00396CCA"/>
    <w:rsid w:val="003A0C4F"/>
    <w:rsid w:val="003A0DE2"/>
    <w:rsid w:val="003A22C5"/>
    <w:rsid w:val="003A354E"/>
    <w:rsid w:val="003A39C1"/>
    <w:rsid w:val="003A3CDA"/>
    <w:rsid w:val="003A4C8F"/>
    <w:rsid w:val="003A4D00"/>
    <w:rsid w:val="003A4E70"/>
    <w:rsid w:val="003A661B"/>
    <w:rsid w:val="003A6671"/>
    <w:rsid w:val="003A7786"/>
    <w:rsid w:val="003B023F"/>
    <w:rsid w:val="003B2945"/>
    <w:rsid w:val="003B4561"/>
    <w:rsid w:val="003B499D"/>
    <w:rsid w:val="003B5433"/>
    <w:rsid w:val="003B5BBB"/>
    <w:rsid w:val="003C10D2"/>
    <w:rsid w:val="003C50A4"/>
    <w:rsid w:val="003C7188"/>
    <w:rsid w:val="003C74EF"/>
    <w:rsid w:val="003C759C"/>
    <w:rsid w:val="003C7630"/>
    <w:rsid w:val="003C7DBC"/>
    <w:rsid w:val="003C7F53"/>
    <w:rsid w:val="003D08B2"/>
    <w:rsid w:val="003D1057"/>
    <w:rsid w:val="003D1082"/>
    <w:rsid w:val="003D359A"/>
    <w:rsid w:val="003D36F4"/>
    <w:rsid w:val="003D46AA"/>
    <w:rsid w:val="003D5E58"/>
    <w:rsid w:val="003D7938"/>
    <w:rsid w:val="003E1268"/>
    <w:rsid w:val="003E14DB"/>
    <w:rsid w:val="003E4F64"/>
    <w:rsid w:val="003E53A3"/>
    <w:rsid w:val="003F00F1"/>
    <w:rsid w:val="003F141E"/>
    <w:rsid w:val="003F2D7C"/>
    <w:rsid w:val="003F35E4"/>
    <w:rsid w:val="003F3960"/>
    <w:rsid w:val="003F3EEC"/>
    <w:rsid w:val="003F5286"/>
    <w:rsid w:val="003F5921"/>
    <w:rsid w:val="003F7019"/>
    <w:rsid w:val="00400352"/>
    <w:rsid w:val="004003C6"/>
    <w:rsid w:val="00401E62"/>
    <w:rsid w:val="0040217A"/>
    <w:rsid w:val="0040220F"/>
    <w:rsid w:val="0040234A"/>
    <w:rsid w:val="00402801"/>
    <w:rsid w:val="004033BD"/>
    <w:rsid w:val="00403EC6"/>
    <w:rsid w:val="00403FF2"/>
    <w:rsid w:val="00405486"/>
    <w:rsid w:val="004061D3"/>
    <w:rsid w:val="004063D3"/>
    <w:rsid w:val="004066C0"/>
    <w:rsid w:val="00406D9E"/>
    <w:rsid w:val="0041082D"/>
    <w:rsid w:val="00410BC8"/>
    <w:rsid w:val="004112AC"/>
    <w:rsid w:val="00413045"/>
    <w:rsid w:val="00413207"/>
    <w:rsid w:val="00413588"/>
    <w:rsid w:val="0041457B"/>
    <w:rsid w:val="00415A39"/>
    <w:rsid w:val="004164C5"/>
    <w:rsid w:val="00416879"/>
    <w:rsid w:val="004207FF"/>
    <w:rsid w:val="00421D18"/>
    <w:rsid w:val="00422102"/>
    <w:rsid w:val="004223C2"/>
    <w:rsid w:val="00423535"/>
    <w:rsid w:val="00425A03"/>
    <w:rsid w:val="00425A6F"/>
    <w:rsid w:val="004265BC"/>
    <w:rsid w:val="0042796F"/>
    <w:rsid w:val="00432F26"/>
    <w:rsid w:val="004331DD"/>
    <w:rsid w:val="004341E6"/>
    <w:rsid w:val="004344EC"/>
    <w:rsid w:val="00434A99"/>
    <w:rsid w:val="00435865"/>
    <w:rsid w:val="0043710C"/>
    <w:rsid w:val="0044147A"/>
    <w:rsid w:val="00442AAB"/>
    <w:rsid w:val="00442F44"/>
    <w:rsid w:val="004437AF"/>
    <w:rsid w:val="004441F7"/>
    <w:rsid w:val="0044443C"/>
    <w:rsid w:val="00444A1A"/>
    <w:rsid w:val="0044798D"/>
    <w:rsid w:val="004505A7"/>
    <w:rsid w:val="00451963"/>
    <w:rsid w:val="00453537"/>
    <w:rsid w:val="00454181"/>
    <w:rsid w:val="004543BF"/>
    <w:rsid w:val="004544F1"/>
    <w:rsid w:val="004545CF"/>
    <w:rsid w:val="00454729"/>
    <w:rsid w:val="004549B8"/>
    <w:rsid w:val="00455154"/>
    <w:rsid w:val="00456524"/>
    <w:rsid w:val="00457DC2"/>
    <w:rsid w:val="00460638"/>
    <w:rsid w:val="00461A71"/>
    <w:rsid w:val="00462271"/>
    <w:rsid w:val="004625B2"/>
    <w:rsid w:val="00463465"/>
    <w:rsid w:val="00464E71"/>
    <w:rsid w:val="00466D5A"/>
    <w:rsid w:val="004706B1"/>
    <w:rsid w:val="00471DD1"/>
    <w:rsid w:val="00471F94"/>
    <w:rsid w:val="00473C46"/>
    <w:rsid w:val="00473F1B"/>
    <w:rsid w:val="004755B4"/>
    <w:rsid w:val="0047729B"/>
    <w:rsid w:val="004773EB"/>
    <w:rsid w:val="00483588"/>
    <w:rsid w:val="00483C14"/>
    <w:rsid w:val="004842BF"/>
    <w:rsid w:val="004845E0"/>
    <w:rsid w:val="00484AA0"/>
    <w:rsid w:val="0048536C"/>
    <w:rsid w:val="004857DB"/>
    <w:rsid w:val="00485F20"/>
    <w:rsid w:val="00486E80"/>
    <w:rsid w:val="00486F88"/>
    <w:rsid w:val="00487DCD"/>
    <w:rsid w:val="00490A4B"/>
    <w:rsid w:val="00490DCC"/>
    <w:rsid w:val="00490FCC"/>
    <w:rsid w:val="00491D8B"/>
    <w:rsid w:val="00492137"/>
    <w:rsid w:val="00492589"/>
    <w:rsid w:val="0049389D"/>
    <w:rsid w:val="00493B88"/>
    <w:rsid w:val="004948F4"/>
    <w:rsid w:val="00494DDF"/>
    <w:rsid w:val="004957E4"/>
    <w:rsid w:val="00495CCF"/>
    <w:rsid w:val="0049624B"/>
    <w:rsid w:val="004967F8"/>
    <w:rsid w:val="00496B24"/>
    <w:rsid w:val="004A06BE"/>
    <w:rsid w:val="004A0BFF"/>
    <w:rsid w:val="004A1F65"/>
    <w:rsid w:val="004A477B"/>
    <w:rsid w:val="004A4AEE"/>
    <w:rsid w:val="004A5B5E"/>
    <w:rsid w:val="004A5BB2"/>
    <w:rsid w:val="004A62AA"/>
    <w:rsid w:val="004A68AE"/>
    <w:rsid w:val="004B15D9"/>
    <w:rsid w:val="004B1A26"/>
    <w:rsid w:val="004B2623"/>
    <w:rsid w:val="004B27AC"/>
    <w:rsid w:val="004B35ED"/>
    <w:rsid w:val="004B4557"/>
    <w:rsid w:val="004B4923"/>
    <w:rsid w:val="004B59D6"/>
    <w:rsid w:val="004B5D03"/>
    <w:rsid w:val="004B656C"/>
    <w:rsid w:val="004C02B9"/>
    <w:rsid w:val="004C07A6"/>
    <w:rsid w:val="004C0F36"/>
    <w:rsid w:val="004C3669"/>
    <w:rsid w:val="004C3688"/>
    <w:rsid w:val="004C6E9D"/>
    <w:rsid w:val="004C7446"/>
    <w:rsid w:val="004C7AE0"/>
    <w:rsid w:val="004D2AF6"/>
    <w:rsid w:val="004D2EF3"/>
    <w:rsid w:val="004D333F"/>
    <w:rsid w:val="004D36EF"/>
    <w:rsid w:val="004D3902"/>
    <w:rsid w:val="004D3907"/>
    <w:rsid w:val="004D552F"/>
    <w:rsid w:val="004D57C7"/>
    <w:rsid w:val="004D58A5"/>
    <w:rsid w:val="004D626D"/>
    <w:rsid w:val="004E0E98"/>
    <w:rsid w:val="004E1B9F"/>
    <w:rsid w:val="004E4700"/>
    <w:rsid w:val="004E4EC0"/>
    <w:rsid w:val="004E75EC"/>
    <w:rsid w:val="004E7E60"/>
    <w:rsid w:val="004F009F"/>
    <w:rsid w:val="004F0E3B"/>
    <w:rsid w:val="004F13AE"/>
    <w:rsid w:val="004F32F3"/>
    <w:rsid w:val="004F35E9"/>
    <w:rsid w:val="004F3E82"/>
    <w:rsid w:val="004F461A"/>
    <w:rsid w:val="004F7324"/>
    <w:rsid w:val="004F7A3A"/>
    <w:rsid w:val="004F7F6C"/>
    <w:rsid w:val="005007A4"/>
    <w:rsid w:val="005008C2"/>
    <w:rsid w:val="005010C9"/>
    <w:rsid w:val="0050250B"/>
    <w:rsid w:val="00502856"/>
    <w:rsid w:val="00503365"/>
    <w:rsid w:val="00503570"/>
    <w:rsid w:val="00503883"/>
    <w:rsid w:val="00504291"/>
    <w:rsid w:val="00506072"/>
    <w:rsid w:val="00507C05"/>
    <w:rsid w:val="00511103"/>
    <w:rsid w:val="00511433"/>
    <w:rsid w:val="005116C8"/>
    <w:rsid w:val="0051206F"/>
    <w:rsid w:val="00512A39"/>
    <w:rsid w:val="00513C0A"/>
    <w:rsid w:val="0051429D"/>
    <w:rsid w:val="00514870"/>
    <w:rsid w:val="0051505C"/>
    <w:rsid w:val="005161A4"/>
    <w:rsid w:val="005164CB"/>
    <w:rsid w:val="005169E7"/>
    <w:rsid w:val="00517026"/>
    <w:rsid w:val="00520142"/>
    <w:rsid w:val="00520E65"/>
    <w:rsid w:val="0052119F"/>
    <w:rsid w:val="00521F09"/>
    <w:rsid w:val="00521F93"/>
    <w:rsid w:val="00523C70"/>
    <w:rsid w:val="005240E8"/>
    <w:rsid w:val="00524375"/>
    <w:rsid w:val="005258BC"/>
    <w:rsid w:val="0052668E"/>
    <w:rsid w:val="00526F3B"/>
    <w:rsid w:val="00531B9C"/>
    <w:rsid w:val="00532470"/>
    <w:rsid w:val="005341AA"/>
    <w:rsid w:val="00536381"/>
    <w:rsid w:val="00536433"/>
    <w:rsid w:val="00536949"/>
    <w:rsid w:val="00540DFE"/>
    <w:rsid w:val="00541E7E"/>
    <w:rsid w:val="005438EB"/>
    <w:rsid w:val="00543C0A"/>
    <w:rsid w:val="00543FA8"/>
    <w:rsid w:val="005444CA"/>
    <w:rsid w:val="00545604"/>
    <w:rsid w:val="0054576C"/>
    <w:rsid w:val="00547822"/>
    <w:rsid w:val="0055042A"/>
    <w:rsid w:val="00550640"/>
    <w:rsid w:val="00550675"/>
    <w:rsid w:val="005510F6"/>
    <w:rsid w:val="00553B38"/>
    <w:rsid w:val="005546F8"/>
    <w:rsid w:val="005551A5"/>
    <w:rsid w:val="0055566C"/>
    <w:rsid w:val="00555B8C"/>
    <w:rsid w:val="00556560"/>
    <w:rsid w:val="00557EA0"/>
    <w:rsid w:val="00563073"/>
    <w:rsid w:val="00564BE5"/>
    <w:rsid w:val="005656AC"/>
    <w:rsid w:val="00565F63"/>
    <w:rsid w:val="00566263"/>
    <w:rsid w:val="00566566"/>
    <w:rsid w:val="00566A19"/>
    <w:rsid w:val="00567CF6"/>
    <w:rsid w:val="0057079E"/>
    <w:rsid w:val="00571ADB"/>
    <w:rsid w:val="00572CCB"/>
    <w:rsid w:val="00573231"/>
    <w:rsid w:val="00575A46"/>
    <w:rsid w:val="00576485"/>
    <w:rsid w:val="0057659A"/>
    <w:rsid w:val="00576A2A"/>
    <w:rsid w:val="00577230"/>
    <w:rsid w:val="00577CC1"/>
    <w:rsid w:val="005802E1"/>
    <w:rsid w:val="00580C68"/>
    <w:rsid w:val="00581208"/>
    <w:rsid w:val="00581420"/>
    <w:rsid w:val="0058149E"/>
    <w:rsid w:val="00581668"/>
    <w:rsid w:val="005841C3"/>
    <w:rsid w:val="0058489B"/>
    <w:rsid w:val="00585BB7"/>
    <w:rsid w:val="0058609C"/>
    <w:rsid w:val="00586323"/>
    <w:rsid w:val="00586946"/>
    <w:rsid w:val="00586C2F"/>
    <w:rsid w:val="00590100"/>
    <w:rsid w:val="00590784"/>
    <w:rsid w:val="005918CE"/>
    <w:rsid w:val="0059260E"/>
    <w:rsid w:val="00592AA3"/>
    <w:rsid w:val="00592B0F"/>
    <w:rsid w:val="00592D19"/>
    <w:rsid w:val="00594E1F"/>
    <w:rsid w:val="00595B23"/>
    <w:rsid w:val="00595CB1"/>
    <w:rsid w:val="00596E0E"/>
    <w:rsid w:val="00596F40"/>
    <w:rsid w:val="00596FEC"/>
    <w:rsid w:val="00597882"/>
    <w:rsid w:val="005A01FC"/>
    <w:rsid w:val="005A0CF7"/>
    <w:rsid w:val="005A2AE3"/>
    <w:rsid w:val="005A32AA"/>
    <w:rsid w:val="005A3881"/>
    <w:rsid w:val="005A3D2A"/>
    <w:rsid w:val="005A3ECD"/>
    <w:rsid w:val="005A4A21"/>
    <w:rsid w:val="005B1D30"/>
    <w:rsid w:val="005B2D54"/>
    <w:rsid w:val="005B4EE7"/>
    <w:rsid w:val="005B608B"/>
    <w:rsid w:val="005B63E1"/>
    <w:rsid w:val="005B6CB3"/>
    <w:rsid w:val="005B7BCC"/>
    <w:rsid w:val="005B7D33"/>
    <w:rsid w:val="005C0155"/>
    <w:rsid w:val="005C1498"/>
    <w:rsid w:val="005C250D"/>
    <w:rsid w:val="005C327C"/>
    <w:rsid w:val="005C33D5"/>
    <w:rsid w:val="005C3708"/>
    <w:rsid w:val="005C4326"/>
    <w:rsid w:val="005C61A6"/>
    <w:rsid w:val="005C6810"/>
    <w:rsid w:val="005C6A65"/>
    <w:rsid w:val="005D0678"/>
    <w:rsid w:val="005D08F4"/>
    <w:rsid w:val="005D1777"/>
    <w:rsid w:val="005D277E"/>
    <w:rsid w:val="005D31C8"/>
    <w:rsid w:val="005D3290"/>
    <w:rsid w:val="005D388E"/>
    <w:rsid w:val="005D3B84"/>
    <w:rsid w:val="005E0C13"/>
    <w:rsid w:val="005E0C4C"/>
    <w:rsid w:val="005E0E74"/>
    <w:rsid w:val="005E1DBF"/>
    <w:rsid w:val="005E2330"/>
    <w:rsid w:val="005E2EF0"/>
    <w:rsid w:val="005E3444"/>
    <w:rsid w:val="005E3EC5"/>
    <w:rsid w:val="005E3F07"/>
    <w:rsid w:val="005E404D"/>
    <w:rsid w:val="005E4131"/>
    <w:rsid w:val="005E4D2A"/>
    <w:rsid w:val="005E50AB"/>
    <w:rsid w:val="005E55CE"/>
    <w:rsid w:val="005E7239"/>
    <w:rsid w:val="005F01AB"/>
    <w:rsid w:val="005F1C9B"/>
    <w:rsid w:val="005F3958"/>
    <w:rsid w:val="005F4052"/>
    <w:rsid w:val="005F5357"/>
    <w:rsid w:val="005F699B"/>
    <w:rsid w:val="005F6E6D"/>
    <w:rsid w:val="005F6FFC"/>
    <w:rsid w:val="005F75FD"/>
    <w:rsid w:val="005F7CD8"/>
    <w:rsid w:val="00601F8A"/>
    <w:rsid w:val="00602FB1"/>
    <w:rsid w:val="00604ADB"/>
    <w:rsid w:val="0060648A"/>
    <w:rsid w:val="0060675C"/>
    <w:rsid w:val="006073C7"/>
    <w:rsid w:val="006077CC"/>
    <w:rsid w:val="00607927"/>
    <w:rsid w:val="00607BF1"/>
    <w:rsid w:val="0061357A"/>
    <w:rsid w:val="00613FF8"/>
    <w:rsid w:val="00616247"/>
    <w:rsid w:val="00616EE3"/>
    <w:rsid w:val="00617DE3"/>
    <w:rsid w:val="00621012"/>
    <w:rsid w:val="00621126"/>
    <w:rsid w:val="006214FC"/>
    <w:rsid w:val="0062184C"/>
    <w:rsid w:val="0062329B"/>
    <w:rsid w:val="00623761"/>
    <w:rsid w:val="00624962"/>
    <w:rsid w:val="00625475"/>
    <w:rsid w:val="00625A7B"/>
    <w:rsid w:val="00625E1F"/>
    <w:rsid w:val="00625E38"/>
    <w:rsid w:val="006263D9"/>
    <w:rsid w:val="00627615"/>
    <w:rsid w:val="00627FFA"/>
    <w:rsid w:val="0063233A"/>
    <w:rsid w:val="006332EF"/>
    <w:rsid w:val="006346FD"/>
    <w:rsid w:val="00634FD3"/>
    <w:rsid w:val="006356BB"/>
    <w:rsid w:val="006356C7"/>
    <w:rsid w:val="0063640A"/>
    <w:rsid w:val="006373D4"/>
    <w:rsid w:val="0063792F"/>
    <w:rsid w:val="0064002C"/>
    <w:rsid w:val="00640E26"/>
    <w:rsid w:val="00640E5C"/>
    <w:rsid w:val="00641448"/>
    <w:rsid w:val="00641543"/>
    <w:rsid w:val="00641D85"/>
    <w:rsid w:val="00642286"/>
    <w:rsid w:val="00643859"/>
    <w:rsid w:val="00643AF0"/>
    <w:rsid w:val="006450DC"/>
    <w:rsid w:val="00645101"/>
    <w:rsid w:val="0064675A"/>
    <w:rsid w:val="00647AE6"/>
    <w:rsid w:val="006508A5"/>
    <w:rsid w:val="006515E1"/>
    <w:rsid w:val="006524B6"/>
    <w:rsid w:val="006532DE"/>
    <w:rsid w:val="00654194"/>
    <w:rsid w:val="00654F08"/>
    <w:rsid w:val="00656163"/>
    <w:rsid w:val="00662114"/>
    <w:rsid w:val="00662623"/>
    <w:rsid w:val="00662B85"/>
    <w:rsid w:val="0066314A"/>
    <w:rsid w:val="006636AC"/>
    <w:rsid w:val="0066567F"/>
    <w:rsid w:val="00666EF3"/>
    <w:rsid w:val="00666EF8"/>
    <w:rsid w:val="00667433"/>
    <w:rsid w:val="006718E0"/>
    <w:rsid w:val="00671B12"/>
    <w:rsid w:val="0067214A"/>
    <w:rsid w:val="00673224"/>
    <w:rsid w:val="00673A22"/>
    <w:rsid w:val="006757FD"/>
    <w:rsid w:val="006765F3"/>
    <w:rsid w:val="00681A20"/>
    <w:rsid w:val="0068279C"/>
    <w:rsid w:val="006828B4"/>
    <w:rsid w:val="00683C4B"/>
    <w:rsid w:val="0068799B"/>
    <w:rsid w:val="00687FFD"/>
    <w:rsid w:val="00690328"/>
    <w:rsid w:val="006922F7"/>
    <w:rsid w:val="00694565"/>
    <w:rsid w:val="006946B4"/>
    <w:rsid w:val="006948E0"/>
    <w:rsid w:val="0069583F"/>
    <w:rsid w:val="00696E5B"/>
    <w:rsid w:val="00697CFC"/>
    <w:rsid w:val="00697F6C"/>
    <w:rsid w:val="006A109B"/>
    <w:rsid w:val="006A1C6F"/>
    <w:rsid w:val="006A3007"/>
    <w:rsid w:val="006A34A1"/>
    <w:rsid w:val="006A3DE1"/>
    <w:rsid w:val="006A4272"/>
    <w:rsid w:val="006A68E8"/>
    <w:rsid w:val="006B1278"/>
    <w:rsid w:val="006B19C6"/>
    <w:rsid w:val="006B19DC"/>
    <w:rsid w:val="006B2AD9"/>
    <w:rsid w:val="006B3F2F"/>
    <w:rsid w:val="006B45E9"/>
    <w:rsid w:val="006B7619"/>
    <w:rsid w:val="006B7E64"/>
    <w:rsid w:val="006C12B9"/>
    <w:rsid w:val="006C163B"/>
    <w:rsid w:val="006C287C"/>
    <w:rsid w:val="006C3A37"/>
    <w:rsid w:val="006C3E25"/>
    <w:rsid w:val="006C4DE4"/>
    <w:rsid w:val="006D1101"/>
    <w:rsid w:val="006D1FCE"/>
    <w:rsid w:val="006D2A98"/>
    <w:rsid w:val="006D352C"/>
    <w:rsid w:val="006D3B4B"/>
    <w:rsid w:val="006D4F54"/>
    <w:rsid w:val="006D50B9"/>
    <w:rsid w:val="006D5454"/>
    <w:rsid w:val="006D5CDF"/>
    <w:rsid w:val="006D6FB0"/>
    <w:rsid w:val="006D78E5"/>
    <w:rsid w:val="006D7966"/>
    <w:rsid w:val="006D7DDD"/>
    <w:rsid w:val="006E0E3C"/>
    <w:rsid w:val="006E15A3"/>
    <w:rsid w:val="006E3739"/>
    <w:rsid w:val="006E3F4E"/>
    <w:rsid w:val="006E5A1F"/>
    <w:rsid w:val="006E6C9A"/>
    <w:rsid w:val="006F0FB2"/>
    <w:rsid w:val="006F24D4"/>
    <w:rsid w:val="006F2E74"/>
    <w:rsid w:val="006F4E13"/>
    <w:rsid w:val="006F57C4"/>
    <w:rsid w:val="006F62C6"/>
    <w:rsid w:val="006F6430"/>
    <w:rsid w:val="006F68CE"/>
    <w:rsid w:val="006F7B87"/>
    <w:rsid w:val="006F7E1E"/>
    <w:rsid w:val="007010B7"/>
    <w:rsid w:val="00702CD2"/>
    <w:rsid w:val="007044CD"/>
    <w:rsid w:val="00704A05"/>
    <w:rsid w:val="00705ECF"/>
    <w:rsid w:val="00705FD3"/>
    <w:rsid w:val="0070611C"/>
    <w:rsid w:val="007061DD"/>
    <w:rsid w:val="007062A0"/>
    <w:rsid w:val="00706407"/>
    <w:rsid w:val="00706CD4"/>
    <w:rsid w:val="0070720A"/>
    <w:rsid w:val="007072D6"/>
    <w:rsid w:val="007077CA"/>
    <w:rsid w:val="00710195"/>
    <w:rsid w:val="00710D97"/>
    <w:rsid w:val="007119D6"/>
    <w:rsid w:val="007129AF"/>
    <w:rsid w:val="00712CBA"/>
    <w:rsid w:val="0071445E"/>
    <w:rsid w:val="00715755"/>
    <w:rsid w:val="00716806"/>
    <w:rsid w:val="007203C9"/>
    <w:rsid w:val="007208A6"/>
    <w:rsid w:val="00720964"/>
    <w:rsid w:val="00721975"/>
    <w:rsid w:val="00722E86"/>
    <w:rsid w:val="0072362E"/>
    <w:rsid w:val="00724441"/>
    <w:rsid w:val="00724874"/>
    <w:rsid w:val="007258C2"/>
    <w:rsid w:val="007274BB"/>
    <w:rsid w:val="0072769F"/>
    <w:rsid w:val="007303F0"/>
    <w:rsid w:val="00730A07"/>
    <w:rsid w:val="0073155D"/>
    <w:rsid w:val="00731D97"/>
    <w:rsid w:val="00731EB7"/>
    <w:rsid w:val="00732E0E"/>
    <w:rsid w:val="0073379B"/>
    <w:rsid w:val="00733E61"/>
    <w:rsid w:val="00733F0D"/>
    <w:rsid w:val="00733F77"/>
    <w:rsid w:val="00734BF3"/>
    <w:rsid w:val="00734F4E"/>
    <w:rsid w:val="00735745"/>
    <w:rsid w:val="00736378"/>
    <w:rsid w:val="00736EBC"/>
    <w:rsid w:val="00737403"/>
    <w:rsid w:val="0073784A"/>
    <w:rsid w:val="007378EB"/>
    <w:rsid w:val="00740552"/>
    <w:rsid w:val="00740644"/>
    <w:rsid w:val="00741400"/>
    <w:rsid w:val="00742F96"/>
    <w:rsid w:val="00744D66"/>
    <w:rsid w:val="00745D09"/>
    <w:rsid w:val="00747C4E"/>
    <w:rsid w:val="00751AC5"/>
    <w:rsid w:val="00755026"/>
    <w:rsid w:val="00755796"/>
    <w:rsid w:val="00756A12"/>
    <w:rsid w:val="00756D33"/>
    <w:rsid w:val="00756EF3"/>
    <w:rsid w:val="00756FC8"/>
    <w:rsid w:val="00760F5F"/>
    <w:rsid w:val="007640D5"/>
    <w:rsid w:val="00764F5B"/>
    <w:rsid w:val="00765228"/>
    <w:rsid w:val="00765296"/>
    <w:rsid w:val="007658AA"/>
    <w:rsid w:val="0076667B"/>
    <w:rsid w:val="00771636"/>
    <w:rsid w:val="0077170B"/>
    <w:rsid w:val="007719D3"/>
    <w:rsid w:val="0077262A"/>
    <w:rsid w:val="00772CA4"/>
    <w:rsid w:val="007749CC"/>
    <w:rsid w:val="007768B8"/>
    <w:rsid w:val="0078084A"/>
    <w:rsid w:val="0078106C"/>
    <w:rsid w:val="00781F73"/>
    <w:rsid w:val="0078202E"/>
    <w:rsid w:val="00782DB9"/>
    <w:rsid w:val="00783186"/>
    <w:rsid w:val="007862FD"/>
    <w:rsid w:val="0078698E"/>
    <w:rsid w:val="00787770"/>
    <w:rsid w:val="007877E8"/>
    <w:rsid w:val="00791F59"/>
    <w:rsid w:val="00792689"/>
    <w:rsid w:val="00792C5D"/>
    <w:rsid w:val="0079352B"/>
    <w:rsid w:val="00794B63"/>
    <w:rsid w:val="007954B7"/>
    <w:rsid w:val="00795924"/>
    <w:rsid w:val="00796298"/>
    <w:rsid w:val="00797237"/>
    <w:rsid w:val="007973FF"/>
    <w:rsid w:val="007A07BB"/>
    <w:rsid w:val="007A0A2C"/>
    <w:rsid w:val="007A0CB9"/>
    <w:rsid w:val="007A4133"/>
    <w:rsid w:val="007A43A9"/>
    <w:rsid w:val="007A48FA"/>
    <w:rsid w:val="007A6513"/>
    <w:rsid w:val="007A652D"/>
    <w:rsid w:val="007B0D5E"/>
    <w:rsid w:val="007B233B"/>
    <w:rsid w:val="007B4B75"/>
    <w:rsid w:val="007B4E7C"/>
    <w:rsid w:val="007B5686"/>
    <w:rsid w:val="007B7A45"/>
    <w:rsid w:val="007C1859"/>
    <w:rsid w:val="007C1DFF"/>
    <w:rsid w:val="007C3181"/>
    <w:rsid w:val="007C3508"/>
    <w:rsid w:val="007C3FD2"/>
    <w:rsid w:val="007C43EF"/>
    <w:rsid w:val="007C5382"/>
    <w:rsid w:val="007D02B2"/>
    <w:rsid w:val="007D037F"/>
    <w:rsid w:val="007D0DD9"/>
    <w:rsid w:val="007D1792"/>
    <w:rsid w:val="007D2005"/>
    <w:rsid w:val="007D3897"/>
    <w:rsid w:val="007D4B9D"/>
    <w:rsid w:val="007D5BCD"/>
    <w:rsid w:val="007D6BC2"/>
    <w:rsid w:val="007D72AB"/>
    <w:rsid w:val="007E0264"/>
    <w:rsid w:val="007E0C54"/>
    <w:rsid w:val="007E1858"/>
    <w:rsid w:val="007E3A25"/>
    <w:rsid w:val="007E43E9"/>
    <w:rsid w:val="007E5DFB"/>
    <w:rsid w:val="007E690F"/>
    <w:rsid w:val="007E7CB0"/>
    <w:rsid w:val="007F1209"/>
    <w:rsid w:val="007F1417"/>
    <w:rsid w:val="007F1C3A"/>
    <w:rsid w:val="007F388C"/>
    <w:rsid w:val="007F4619"/>
    <w:rsid w:val="007F49BF"/>
    <w:rsid w:val="007F5DA9"/>
    <w:rsid w:val="007F5DAB"/>
    <w:rsid w:val="0080059C"/>
    <w:rsid w:val="00800980"/>
    <w:rsid w:val="00801141"/>
    <w:rsid w:val="00802E8E"/>
    <w:rsid w:val="008035E3"/>
    <w:rsid w:val="008045DB"/>
    <w:rsid w:val="008049FB"/>
    <w:rsid w:val="00804AF2"/>
    <w:rsid w:val="008051CC"/>
    <w:rsid w:val="00805408"/>
    <w:rsid w:val="008058A6"/>
    <w:rsid w:val="008062CA"/>
    <w:rsid w:val="00807B38"/>
    <w:rsid w:val="0081072E"/>
    <w:rsid w:val="0081098F"/>
    <w:rsid w:val="00811AF1"/>
    <w:rsid w:val="00811EF4"/>
    <w:rsid w:val="00812ACC"/>
    <w:rsid w:val="00813030"/>
    <w:rsid w:val="00813FCC"/>
    <w:rsid w:val="00814FF7"/>
    <w:rsid w:val="008152C8"/>
    <w:rsid w:val="00815A29"/>
    <w:rsid w:val="00816530"/>
    <w:rsid w:val="00816669"/>
    <w:rsid w:val="00816A2F"/>
    <w:rsid w:val="00816D89"/>
    <w:rsid w:val="008171F0"/>
    <w:rsid w:val="0082172D"/>
    <w:rsid w:val="00821A8A"/>
    <w:rsid w:val="008228EF"/>
    <w:rsid w:val="00824E93"/>
    <w:rsid w:val="008254FC"/>
    <w:rsid w:val="00825EF2"/>
    <w:rsid w:val="008279CA"/>
    <w:rsid w:val="00834CFD"/>
    <w:rsid w:val="00836FFE"/>
    <w:rsid w:val="00837DB7"/>
    <w:rsid w:val="00837F8E"/>
    <w:rsid w:val="008400FF"/>
    <w:rsid w:val="00840A71"/>
    <w:rsid w:val="00843603"/>
    <w:rsid w:val="00847C56"/>
    <w:rsid w:val="00847CEC"/>
    <w:rsid w:val="00850099"/>
    <w:rsid w:val="008508F2"/>
    <w:rsid w:val="00851A01"/>
    <w:rsid w:val="00851F01"/>
    <w:rsid w:val="0085268B"/>
    <w:rsid w:val="00852FEF"/>
    <w:rsid w:val="008536AD"/>
    <w:rsid w:val="00854CD9"/>
    <w:rsid w:val="00855B46"/>
    <w:rsid w:val="00855B70"/>
    <w:rsid w:val="00855E90"/>
    <w:rsid w:val="00855F5C"/>
    <w:rsid w:val="008566D2"/>
    <w:rsid w:val="00856808"/>
    <w:rsid w:val="008613EA"/>
    <w:rsid w:val="00861592"/>
    <w:rsid w:val="00861F8F"/>
    <w:rsid w:val="008629AD"/>
    <w:rsid w:val="008631F4"/>
    <w:rsid w:val="00863D51"/>
    <w:rsid w:val="0086533D"/>
    <w:rsid w:val="008665CE"/>
    <w:rsid w:val="008706D5"/>
    <w:rsid w:val="0087237C"/>
    <w:rsid w:val="00872BFE"/>
    <w:rsid w:val="00872E32"/>
    <w:rsid w:val="00873151"/>
    <w:rsid w:val="008738A4"/>
    <w:rsid w:val="008741F8"/>
    <w:rsid w:val="00875053"/>
    <w:rsid w:val="00880A48"/>
    <w:rsid w:val="00880D56"/>
    <w:rsid w:val="00881252"/>
    <w:rsid w:val="0088248D"/>
    <w:rsid w:val="008836BE"/>
    <w:rsid w:val="00883B4D"/>
    <w:rsid w:val="008853D6"/>
    <w:rsid w:val="00886BA5"/>
    <w:rsid w:val="0089046B"/>
    <w:rsid w:val="008909CB"/>
    <w:rsid w:val="00891709"/>
    <w:rsid w:val="00891862"/>
    <w:rsid w:val="008923C8"/>
    <w:rsid w:val="00893293"/>
    <w:rsid w:val="0089373A"/>
    <w:rsid w:val="00895910"/>
    <w:rsid w:val="0089662B"/>
    <w:rsid w:val="00897273"/>
    <w:rsid w:val="008A0B41"/>
    <w:rsid w:val="008A0D5C"/>
    <w:rsid w:val="008A3BF7"/>
    <w:rsid w:val="008A3CD5"/>
    <w:rsid w:val="008A3D05"/>
    <w:rsid w:val="008A3FC7"/>
    <w:rsid w:val="008A42B4"/>
    <w:rsid w:val="008A5079"/>
    <w:rsid w:val="008A67B9"/>
    <w:rsid w:val="008A729F"/>
    <w:rsid w:val="008B004D"/>
    <w:rsid w:val="008B32B2"/>
    <w:rsid w:val="008B420A"/>
    <w:rsid w:val="008B7EDE"/>
    <w:rsid w:val="008C090E"/>
    <w:rsid w:val="008C14A7"/>
    <w:rsid w:val="008C216C"/>
    <w:rsid w:val="008C2CBF"/>
    <w:rsid w:val="008C3194"/>
    <w:rsid w:val="008C5EAD"/>
    <w:rsid w:val="008D0EE2"/>
    <w:rsid w:val="008D1496"/>
    <w:rsid w:val="008D1A14"/>
    <w:rsid w:val="008D27E6"/>
    <w:rsid w:val="008D3E52"/>
    <w:rsid w:val="008D3E56"/>
    <w:rsid w:val="008D5544"/>
    <w:rsid w:val="008D62CF"/>
    <w:rsid w:val="008D7E76"/>
    <w:rsid w:val="008E00B9"/>
    <w:rsid w:val="008E02F5"/>
    <w:rsid w:val="008E2FFD"/>
    <w:rsid w:val="008E38FD"/>
    <w:rsid w:val="008E394F"/>
    <w:rsid w:val="008E406C"/>
    <w:rsid w:val="008E56E1"/>
    <w:rsid w:val="008E572D"/>
    <w:rsid w:val="008E5A80"/>
    <w:rsid w:val="008E64A7"/>
    <w:rsid w:val="008E6DEF"/>
    <w:rsid w:val="008E770D"/>
    <w:rsid w:val="008E7DA0"/>
    <w:rsid w:val="008F0B5E"/>
    <w:rsid w:val="008F1320"/>
    <w:rsid w:val="008F18F2"/>
    <w:rsid w:val="008F334B"/>
    <w:rsid w:val="008F33D3"/>
    <w:rsid w:val="008F3D60"/>
    <w:rsid w:val="008F4DE2"/>
    <w:rsid w:val="008F553D"/>
    <w:rsid w:val="008F594C"/>
    <w:rsid w:val="008F6B5D"/>
    <w:rsid w:val="008F7296"/>
    <w:rsid w:val="009001A7"/>
    <w:rsid w:val="00900441"/>
    <w:rsid w:val="00900897"/>
    <w:rsid w:val="00900CA2"/>
    <w:rsid w:val="00901802"/>
    <w:rsid w:val="0090323E"/>
    <w:rsid w:val="00903B5F"/>
    <w:rsid w:val="00905C50"/>
    <w:rsid w:val="00906041"/>
    <w:rsid w:val="009061B1"/>
    <w:rsid w:val="009071E8"/>
    <w:rsid w:val="0091056C"/>
    <w:rsid w:val="00910684"/>
    <w:rsid w:val="00910C15"/>
    <w:rsid w:val="00912DCA"/>
    <w:rsid w:val="0091398F"/>
    <w:rsid w:val="00914493"/>
    <w:rsid w:val="00917130"/>
    <w:rsid w:val="00917355"/>
    <w:rsid w:val="00917E36"/>
    <w:rsid w:val="00920286"/>
    <w:rsid w:val="0092060F"/>
    <w:rsid w:val="009219C6"/>
    <w:rsid w:val="00921E5B"/>
    <w:rsid w:val="00922AA6"/>
    <w:rsid w:val="00922DB7"/>
    <w:rsid w:val="00926553"/>
    <w:rsid w:val="009306DB"/>
    <w:rsid w:val="00930AD1"/>
    <w:rsid w:val="00930FCD"/>
    <w:rsid w:val="00931B5E"/>
    <w:rsid w:val="00931C64"/>
    <w:rsid w:val="00931F74"/>
    <w:rsid w:val="009339E2"/>
    <w:rsid w:val="00933E57"/>
    <w:rsid w:val="00934068"/>
    <w:rsid w:val="009343A8"/>
    <w:rsid w:val="00934627"/>
    <w:rsid w:val="009351C3"/>
    <w:rsid w:val="0094019E"/>
    <w:rsid w:val="00940A91"/>
    <w:rsid w:val="00941C72"/>
    <w:rsid w:val="00941E86"/>
    <w:rsid w:val="00942E69"/>
    <w:rsid w:val="009440F0"/>
    <w:rsid w:val="00944113"/>
    <w:rsid w:val="009444B8"/>
    <w:rsid w:val="00944DE8"/>
    <w:rsid w:val="009452DA"/>
    <w:rsid w:val="0094728A"/>
    <w:rsid w:val="0094746D"/>
    <w:rsid w:val="00951130"/>
    <w:rsid w:val="00951E55"/>
    <w:rsid w:val="00952623"/>
    <w:rsid w:val="00952CAA"/>
    <w:rsid w:val="00953154"/>
    <w:rsid w:val="009552D3"/>
    <w:rsid w:val="009563CF"/>
    <w:rsid w:val="00957C98"/>
    <w:rsid w:val="009600C9"/>
    <w:rsid w:val="009607CD"/>
    <w:rsid w:val="00961DB5"/>
    <w:rsid w:val="0096532D"/>
    <w:rsid w:val="00965638"/>
    <w:rsid w:val="00967B90"/>
    <w:rsid w:val="00967BDB"/>
    <w:rsid w:val="00967C8E"/>
    <w:rsid w:val="00971A90"/>
    <w:rsid w:val="00971B11"/>
    <w:rsid w:val="00971F90"/>
    <w:rsid w:val="009727C9"/>
    <w:rsid w:val="00972FC8"/>
    <w:rsid w:val="0097419F"/>
    <w:rsid w:val="00974CE8"/>
    <w:rsid w:val="00974D24"/>
    <w:rsid w:val="0097550D"/>
    <w:rsid w:val="0097553A"/>
    <w:rsid w:val="009757D9"/>
    <w:rsid w:val="00975EE0"/>
    <w:rsid w:val="0097671B"/>
    <w:rsid w:val="00977CAB"/>
    <w:rsid w:val="00980181"/>
    <w:rsid w:val="009805E2"/>
    <w:rsid w:val="00980FEA"/>
    <w:rsid w:val="00982BA7"/>
    <w:rsid w:val="00983CED"/>
    <w:rsid w:val="009847DB"/>
    <w:rsid w:val="00984DD8"/>
    <w:rsid w:val="009877D2"/>
    <w:rsid w:val="00987B33"/>
    <w:rsid w:val="00990661"/>
    <w:rsid w:val="009918E7"/>
    <w:rsid w:val="00993551"/>
    <w:rsid w:val="00993D25"/>
    <w:rsid w:val="00994E94"/>
    <w:rsid w:val="009A14A9"/>
    <w:rsid w:val="009A15CC"/>
    <w:rsid w:val="009A2AF2"/>
    <w:rsid w:val="009A4AB9"/>
    <w:rsid w:val="009A6137"/>
    <w:rsid w:val="009A6AE1"/>
    <w:rsid w:val="009A6F8D"/>
    <w:rsid w:val="009A7B2F"/>
    <w:rsid w:val="009B13B2"/>
    <w:rsid w:val="009B1412"/>
    <w:rsid w:val="009B18BB"/>
    <w:rsid w:val="009B2112"/>
    <w:rsid w:val="009B2164"/>
    <w:rsid w:val="009B27C1"/>
    <w:rsid w:val="009B3E3B"/>
    <w:rsid w:val="009B4881"/>
    <w:rsid w:val="009B6878"/>
    <w:rsid w:val="009B6AE4"/>
    <w:rsid w:val="009B756D"/>
    <w:rsid w:val="009B7BAC"/>
    <w:rsid w:val="009C030D"/>
    <w:rsid w:val="009C04C0"/>
    <w:rsid w:val="009C060B"/>
    <w:rsid w:val="009C0E4C"/>
    <w:rsid w:val="009C1543"/>
    <w:rsid w:val="009C1C67"/>
    <w:rsid w:val="009C3610"/>
    <w:rsid w:val="009C513C"/>
    <w:rsid w:val="009C6D11"/>
    <w:rsid w:val="009C741D"/>
    <w:rsid w:val="009C759E"/>
    <w:rsid w:val="009D0C94"/>
    <w:rsid w:val="009D1199"/>
    <w:rsid w:val="009D1D09"/>
    <w:rsid w:val="009D3612"/>
    <w:rsid w:val="009D4FFC"/>
    <w:rsid w:val="009D605D"/>
    <w:rsid w:val="009D78B5"/>
    <w:rsid w:val="009E0CAB"/>
    <w:rsid w:val="009E0F7B"/>
    <w:rsid w:val="009E17AB"/>
    <w:rsid w:val="009E1928"/>
    <w:rsid w:val="009E4038"/>
    <w:rsid w:val="009E763E"/>
    <w:rsid w:val="009E7A3E"/>
    <w:rsid w:val="009E7B92"/>
    <w:rsid w:val="009F0190"/>
    <w:rsid w:val="009F3840"/>
    <w:rsid w:val="00A016DA"/>
    <w:rsid w:val="00A04651"/>
    <w:rsid w:val="00A04EC3"/>
    <w:rsid w:val="00A054B6"/>
    <w:rsid w:val="00A068C7"/>
    <w:rsid w:val="00A07BB7"/>
    <w:rsid w:val="00A116BC"/>
    <w:rsid w:val="00A12D86"/>
    <w:rsid w:val="00A1317F"/>
    <w:rsid w:val="00A14FCC"/>
    <w:rsid w:val="00A21A1F"/>
    <w:rsid w:val="00A2374E"/>
    <w:rsid w:val="00A23932"/>
    <w:rsid w:val="00A24743"/>
    <w:rsid w:val="00A25D8B"/>
    <w:rsid w:val="00A26658"/>
    <w:rsid w:val="00A32E07"/>
    <w:rsid w:val="00A32E7D"/>
    <w:rsid w:val="00A354B6"/>
    <w:rsid w:val="00A40BAA"/>
    <w:rsid w:val="00A42900"/>
    <w:rsid w:val="00A444C3"/>
    <w:rsid w:val="00A449E7"/>
    <w:rsid w:val="00A4581E"/>
    <w:rsid w:val="00A46102"/>
    <w:rsid w:val="00A465D3"/>
    <w:rsid w:val="00A47E2E"/>
    <w:rsid w:val="00A50B1F"/>
    <w:rsid w:val="00A51295"/>
    <w:rsid w:val="00A51C73"/>
    <w:rsid w:val="00A524A1"/>
    <w:rsid w:val="00A52605"/>
    <w:rsid w:val="00A52832"/>
    <w:rsid w:val="00A52B73"/>
    <w:rsid w:val="00A538E8"/>
    <w:rsid w:val="00A545FC"/>
    <w:rsid w:val="00A547F6"/>
    <w:rsid w:val="00A557E9"/>
    <w:rsid w:val="00A558FF"/>
    <w:rsid w:val="00A62445"/>
    <w:rsid w:val="00A6321B"/>
    <w:rsid w:val="00A63355"/>
    <w:rsid w:val="00A63616"/>
    <w:rsid w:val="00A642E8"/>
    <w:rsid w:val="00A7159B"/>
    <w:rsid w:val="00A719E8"/>
    <w:rsid w:val="00A71FFC"/>
    <w:rsid w:val="00A720B8"/>
    <w:rsid w:val="00A73304"/>
    <w:rsid w:val="00A7400F"/>
    <w:rsid w:val="00A77887"/>
    <w:rsid w:val="00A80A53"/>
    <w:rsid w:val="00A80B47"/>
    <w:rsid w:val="00A81213"/>
    <w:rsid w:val="00A8329A"/>
    <w:rsid w:val="00A83508"/>
    <w:rsid w:val="00A83996"/>
    <w:rsid w:val="00A840EF"/>
    <w:rsid w:val="00A8757E"/>
    <w:rsid w:val="00A9002D"/>
    <w:rsid w:val="00A9066C"/>
    <w:rsid w:val="00A90CA0"/>
    <w:rsid w:val="00A90FAF"/>
    <w:rsid w:val="00A918FD"/>
    <w:rsid w:val="00A91D03"/>
    <w:rsid w:val="00A9204F"/>
    <w:rsid w:val="00A954C0"/>
    <w:rsid w:val="00A961A5"/>
    <w:rsid w:val="00A973C0"/>
    <w:rsid w:val="00AA02EF"/>
    <w:rsid w:val="00AA0C17"/>
    <w:rsid w:val="00AA172E"/>
    <w:rsid w:val="00AA2821"/>
    <w:rsid w:val="00AA2B3D"/>
    <w:rsid w:val="00AA37DB"/>
    <w:rsid w:val="00AA44B5"/>
    <w:rsid w:val="00AA50D6"/>
    <w:rsid w:val="00AA57BE"/>
    <w:rsid w:val="00AA60CA"/>
    <w:rsid w:val="00AA6E42"/>
    <w:rsid w:val="00AB15AB"/>
    <w:rsid w:val="00AB6F49"/>
    <w:rsid w:val="00AB758A"/>
    <w:rsid w:val="00AC005C"/>
    <w:rsid w:val="00AC06E4"/>
    <w:rsid w:val="00AC165D"/>
    <w:rsid w:val="00AC1A3E"/>
    <w:rsid w:val="00AC2AB2"/>
    <w:rsid w:val="00AC2CDA"/>
    <w:rsid w:val="00AC3AD0"/>
    <w:rsid w:val="00AC587B"/>
    <w:rsid w:val="00AC7276"/>
    <w:rsid w:val="00AC75EC"/>
    <w:rsid w:val="00AD2619"/>
    <w:rsid w:val="00AD34F8"/>
    <w:rsid w:val="00AD37F2"/>
    <w:rsid w:val="00AD3FBB"/>
    <w:rsid w:val="00AD70B6"/>
    <w:rsid w:val="00AD78D6"/>
    <w:rsid w:val="00AE169D"/>
    <w:rsid w:val="00AE1F6C"/>
    <w:rsid w:val="00AE3DC6"/>
    <w:rsid w:val="00AE4BAB"/>
    <w:rsid w:val="00AE5566"/>
    <w:rsid w:val="00AE5830"/>
    <w:rsid w:val="00AE7EFE"/>
    <w:rsid w:val="00AF09B9"/>
    <w:rsid w:val="00AF0B9F"/>
    <w:rsid w:val="00AF0C80"/>
    <w:rsid w:val="00AF1238"/>
    <w:rsid w:val="00AF362C"/>
    <w:rsid w:val="00AF4D73"/>
    <w:rsid w:val="00AF5A0C"/>
    <w:rsid w:val="00AF5FD7"/>
    <w:rsid w:val="00AF65AC"/>
    <w:rsid w:val="00AF7C59"/>
    <w:rsid w:val="00B00687"/>
    <w:rsid w:val="00B013F1"/>
    <w:rsid w:val="00B01952"/>
    <w:rsid w:val="00B023DB"/>
    <w:rsid w:val="00B028AD"/>
    <w:rsid w:val="00B02972"/>
    <w:rsid w:val="00B041AE"/>
    <w:rsid w:val="00B04889"/>
    <w:rsid w:val="00B049F0"/>
    <w:rsid w:val="00B04BC2"/>
    <w:rsid w:val="00B05AE1"/>
    <w:rsid w:val="00B0765E"/>
    <w:rsid w:val="00B07BDB"/>
    <w:rsid w:val="00B10811"/>
    <w:rsid w:val="00B10A3A"/>
    <w:rsid w:val="00B10B3C"/>
    <w:rsid w:val="00B11708"/>
    <w:rsid w:val="00B1253B"/>
    <w:rsid w:val="00B132BA"/>
    <w:rsid w:val="00B1331D"/>
    <w:rsid w:val="00B13563"/>
    <w:rsid w:val="00B13A03"/>
    <w:rsid w:val="00B1427F"/>
    <w:rsid w:val="00B16BA9"/>
    <w:rsid w:val="00B17D5C"/>
    <w:rsid w:val="00B200E1"/>
    <w:rsid w:val="00B2153D"/>
    <w:rsid w:val="00B232AB"/>
    <w:rsid w:val="00B24510"/>
    <w:rsid w:val="00B300AB"/>
    <w:rsid w:val="00B331CC"/>
    <w:rsid w:val="00B33BB7"/>
    <w:rsid w:val="00B349ED"/>
    <w:rsid w:val="00B34CEA"/>
    <w:rsid w:val="00B3574D"/>
    <w:rsid w:val="00B3652F"/>
    <w:rsid w:val="00B368CD"/>
    <w:rsid w:val="00B36F54"/>
    <w:rsid w:val="00B3731F"/>
    <w:rsid w:val="00B41E2D"/>
    <w:rsid w:val="00B42608"/>
    <w:rsid w:val="00B430E4"/>
    <w:rsid w:val="00B444F8"/>
    <w:rsid w:val="00B44A1F"/>
    <w:rsid w:val="00B44BDF"/>
    <w:rsid w:val="00B45AE2"/>
    <w:rsid w:val="00B4678E"/>
    <w:rsid w:val="00B46CD2"/>
    <w:rsid w:val="00B47A07"/>
    <w:rsid w:val="00B52CC5"/>
    <w:rsid w:val="00B52DFC"/>
    <w:rsid w:val="00B537B6"/>
    <w:rsid w:val="00B55747"/>
    <w:rsid w:val="00B57152"/>
    <w:rsid w:val="00B61375"/>
    <w:rsid w:val="00B630D4"/>
    <w:rsid w:val="00B631CC"/>
    <w:rsid w:val="00B63682"/>
    <w:rsid w:val="00B63C3C"/>
    <w:rsid w:val="00B63D61"/>
    <w:rsid w:val="00B64F79"/>
    <w:rsid w:val="00B651D6"/>
    <w:rsid w:val="00B710B4"/>
    <w:rsid w:val="00B7132D"/>
    <w:rsid w:val="00B717E2"/>
    <w:rsid w:val="00B723BE"/>
    <w:rsid w:val="00B72822"/>
    <w:rsid w:val="00B74062"/>
    <w:rsid w:val="00B7514D"/>
    <w:rsid w:val="00B755C5"/>
    <w:rsid w:val="00B757E0"/>
    <w:rsid w:val="00B76452"/>
    <w:rsid w:val="00B802E8"/>
    <w:rsid w:val="00B807BF"/>
    <w:rsid w:val="00B82816"/>
    <w:rsid w:val="00B8292B"/>
    <w:rsid w:val="00B82937"/>
    <w:rsid w:val="00B82F37"/>
    <w:rsid w:val="00B831E2"/>
    <w:rsid w:val="00B83E60"/>
    <w:rsid w:val="00B83F53"/>
    <w:rsid w:val="00B84875"/>
    <w:rsid w:val="00B84D5E"/>
    <w:rsid w:val="00B8698E"/>
    <w:rsid w:val="00B9205C"/>
    <w:rsid w:val="00B931F3"/>
    <w:rsid w:val="00B9351B"/>
    <w:rsid w:val="00B959A0"/>
    <w:rsid w:val="00B95CB0"/>
    <w:rsid w:val="00B968B2"/>
    <w:rsid w:val="00B97701"/>
    <w:rsid w:val="00B97C9F"/>
    <w:rsid w:val="00BA1A2F"/>
    <w:rsid w:val="00BA1C5A"/>
    <w:rsid w:val="00BA33B4"/>
    <w:rsid w:val="00BA3A5B"/>
    <w:rsid w:val="00BA4CC5"/>
    <w:rsid w:val="00BA5E69"/>
    <w:rsid w:val="00BA7CAB"/>
    <w:rsid w:val="00BB0653"/>
    <w:rsid w:val="00BB0A2F"/>
    <w:rsid w:val="00BB1A51"/>
    <w:rsid w:val="00BB23EE"/>
    <w:rsid w:val="00BB2496"/>
    <w:rsid w:val="00BB31A1"/>
    <w:rsid w:val="00BB37AA"/>
    <w:rsid w:val="00BB481E"/>
    <w:rsid w:val="00BB4FA3"/>
    <w:rsid w:val="00BB58DC"/>
    <w:rsid w:val="00BB593C"/>
    <w:rsid w:val="00BB5A11"/>
    <w:rsid w:val="00BB601D"/>
    <w:rsid w:val="00BB65E0"/>
    <w:rsid w:val="00BC013F"/>
    <w:rsid w:val="00BC1E81"/>
    <w:rsid w:val="00BC3D81"/>
    <w:rsid w:val="00BC4593"/>
    <w:rsid w:val="00BC4B08"/>
    <w:rsid w:val="00BC595E"/>
    <w:rsid w:val="00BC71C3"/>
    <w:rsid w:val="00BC74D3"/>
    <w:rsid w:val="00BD0D2F"/>
    <w:rsid w:val="00BD10AB"/>
    <w:rsid w:val="00BD1F37"/>
    <w:rsid w:val="00BD29C4"/>
    <w:rsid w:val="00BD2F27"/>
    <w:rsid w:val="00BD33E9"/>
    <w:rsid w:val="00BD6844"/>
    <w:rsid w:val="00BD69FB"/>
    <w:rsid w:val="00BD7BF6"/>
    <w:rsid w:val="00BE04E4"/>
    <w:rsid w:val="00BE1AFE"/>
    <w:rsid w:val="00BE22C8"/>
    <w:rsid w:val="00BE2725"/>
    <w:rsid w:val="00BE310C"/>
    <w:rsid w:val="00BE3CEE"/>
    <w:rsid w:val="00BE3DE3"/>
    <w:rsid w:val="00BE4066"/>
    <w:rsid w:val="00BE4505"/>
    <w:rsid w:val="00BE52BA"/>
    <w:rsid w:val="00BF1E8D"/>
    <w:rsid w:val="00BF1FCC"/>
    <w:rsid w:val="00BF24F2"/>
    <w:rsid w:val="00BF2923"/>
    <w:rsid w:val="00BF296A"/>
    <w:rsid w:val="00BF2B4C"/>
    <w:rsid w:val="00BF36C8"/>
    <w:rsid w:val="00BF371C"/>
    <w:rsid w:val="00BF38B3"/>
    <w:rsid w:val="00BF6215"/>
    <w:rsid w:val="00BF6547"/>
    <w:rsid w:val="00BF6A3B"/>
    <w:rsid w:val="00C020A1"/>
    <w:rsid w:val="00C0272B"/>
    <w:rsid w:val="00C03BDA"/>
    <w:rsid w:val="00C070BE"/>
    <w:rsid w:val="00C076BA"/>
    <w:rsid w:val="00C1197E"/>
    <w:rsid w:val="00C1451A"/>
    <w:rsid w:val="00C15B1D"/>
    <w:rsid w:val="00C16F53"/>
    <w:rsid w:val="00C17273"/>
    <w:rsid w:val="00C17C1A"/>
    <w:rsid w:val="00C207A5"/>
    <w:rsid w:val="00C2159B"/>
    <w:rsid w:val="00C21718"/>
    <w:rsid w:val="00C21D89"/>
    <w:rsid w:val="00C22AED"/>
    <w:rsid w:val="00C24594"/>
    <w:rsid w:val="00C24842"/>
    <w:rsid w:val="00C2495C"/>
    <w:rsid w:val="00C25AA1"/>
    <w:rsid w:val="00C26FD2"/>
    <w:rsid w:val="00C2718F"/>
    <w:rsid w:val="00C27281"/>
    <w:rsid w:val="00C27E39"/>
    <w:rsid w:val="00C3013F"/>
    <w:rsid w:val="00C3089F"/>
    <w:rsid w:val="00C31A6E"/>
    <w:rsid w:val="00C3221B"/>
    <w:rsid w:val="00C32465"/>
    <w:rsid w:val="00C33478"/>
    <w:rsid w:val="00C3399B"/>
    <w:rsid w:val="00C341E6"/>
    <w:rsid w:val="00C34A47"/>
    <w:rsid w:val="00C36577"/>
    <w:rsid w:val="00C36F5D"/>
    <w:rsid w:val="00C37375"/>
    <w:rsid w:val="00C41752"/>
    <w:rsid w:val="00C42B43"/>
    <w:rsid w:val="00C43757"/>
    <w:rsid w:val="00C437F8"/>
    <w:rsid w:val="00C4485D"/>
    <w:rsid w:val="00C4516F"/>
    <w:rsid w:val="00C45B8C"/>
    <w:rsid w:val="00C468A8"/>
    <w:rsid w:val="00C46C89"/>
    <w:rsid w:val="00C47ECF"/>
    <w:rsid w:val="00C50691"/>
    <w:rsid w:val="00C52701"/>
    <w:rsid w:val="00C54771"/>
    <w:rsid w:val="00C548D1"/>
    <w:rsid w:val="00C54D49"/>
    <w:rsid w:val="00C54F8C"/>
    <w:rsid w:val="00C55243"/>
    <w:rsid w:val="00C57A15"/>
    <w:rsid w:val="00C60630"/>
    <w:rsid w:val="00C610AC"/>
    <w:rsid w:val="00C614CB"/>
    <w:rsid w:val="00C63AFA"/>
    <w:rsid w:val="00C63DA0"/>
    <w:rsid w:val="00C6496E"/>
    <w:rsid w:val="00C64D1A"/>
    <w:rsid w:val="00C65365"/>
    <w:rsid w:val="00C66078"/>
    <w:rsid w:val="00C6641B"/>
    <w:rsid w:val="00C700EB"/>
    <w:rsid w:val="00C70FA3"/>
    <w:rsid w:val="00C73AB5"/>
    <w:rsid w:val="00C746B6"/>
    <w:rsid w:val="00C7574F"/>
    <w:rsid w:val="00C769E9"/>
    <w:rsid w:val="00C76BC2"/>
    <w:rsid w:val="00C77015"/>
    <w:rsid w:val="00C77799"/>
    <w:rsid w:val="00C77F58"/>
    <w:rsid w:val="00C813C9"/>
    <w:rsid w:val="00C814E9"/>
    <w:rsid w:val="00C81AA4"/>
    <w:rsid w:val="00C82A2A"/>
    <w:rsid w:val="00C82C6A"/>
    <w:rsid w:val="00C83753"/>
    <w:rsid w:val="00C8439F"/>
    <w:rsid w:val="00C8621E"/>
    <w:rsid w:val="00C8742A"/>
    <w:rsid w:val="00C90836"/>
    <w:rsid w:val="00C90AA5"/>
    <w:rsid w:val="00C92F52"/>
    <w:rsid w:val="00C93580"/>
    <w:rsid w:val="00C93F18"/>
    <w:rsid w:val="00C94AE2"/>
    <w:rsid w:val="00C964A2"/>
    <w:rsid w:val="00C96830"/>
    <w:rsid w:val="00C968FC"/>
    <w:rsid w:val="00C97C55"/>
    <w:rsid w:val="00CA08A0"/>
    <w:rsid w:val="00CA139B"/>
    <w:rsid w:val="00CA3B5D"/>
    <w:rsid w:val="00CA7E22"/>
    <w:rsid w:val="00CB021C"/>
    <w:rsid w:val="00CB04F1"/>
    <w:rsid w:val="00CB14A2"/>
    <w:rsid w:val="00CB446D"/>
    <w:rsid w:val="00CB5E9D"/>
    <w:rsid w:val="00CB7176"/>
    <w:rsid w:val="00CB7400"/>
    <w:rsid w:val="00CC03EF"/>
    <w:rsid w:val="00CC2457"/>
    <w:rsid w:val="00CC2663"/>
    <w:rsid w:val="00CC345A"/>
    <w:rsid w:val="00CC385B"/>
    <w:rsid w:val="00CC3F97"/>
    <w:rsid w:val="00CC44EC"/>
    <w:rsid w:val="00CC5B23"/>
    <w:rsid w:val="00CC5CC0"/>
    <w:rsid w:val="00CC7451"/>
    <w:rsid w:val="00CD0E32"/>
    <w:rsid w:val="00CD1924"/>
    <w:rsid w:val="00CD1C82"/>
    <w:rsid w:val="00CD1E28"/>
    <w:rsid w:val="00CD3355"/>
    <w:rsid w:val="00CD4469"/>
    <w:rsid w:val="00CD5859"/>
    <w:rsid w:val="00CD5D22"/>
    <w:rsid w:val="00CE000C"/>
    <w:rsid w:val="00CE1827"/>
    <w:rsid w:val="00CE28FC"/>
    <w:rsid w:val="00CE2F76"/>
    <w:rsid w:val="00CE446F"/>
    <w:rsid w:val="00CE47DC"/>
    <w:rsid w:val="00CE4DF1"/>
    <w:rsid w:val="00CE4DF8"/>
    <w:rsid w:val="00CE4FD8"/>
    <w:rsid w:val="00CE595D"/>
    <w:rsid w:val="00CE61CB"/>
    <w:rsid w:val="00CE62CE"/>
    <w:rsid w:val="00CE6714"/>
    <w:rsid w:val="00CE761C"/>
    <w:rsid w:val="00CF0934"/>
    <w:rsid w:val="00CF0D85"/>
    <w:rsid w:val="00CF1942"/>
    <w:rsid w:val="00CF2726"/>
    <w:rsid w:val="00CF6078"/>
    <w:rsid w:val="00CF7862"/>
    <w:rsid w:val="00CF7AC2"/>
    <w:rsid w:val="00CF7D85"/>
    <w:rsid w:val="00D0094D"/>
    <w:rsid w:val="00D02353"/>
    <w:rsid w:val="00D02FE6"/>
    <w:rsid w:val="00D04EFF"/>
    <w:rsid w:val="00D05F69"/>
    <w:rsid w:val="00D069B2"/>
    <w:rsid w:val="00D06CE8"/>
    <w:rsid w:val="00D07A85"/>
    <w:rsid w:val="00D10559"/>
    <w:rsid w:val="00D10E3A"/>
    <w:rsid w:val="00D11780"/>
    <w:rsid w:val="00D11EF0"/>
    <w:rsid w:val="00D130B2"/>
    <w:rsid w:val="00D13A09"/>
    <w:rsid w:val="00D13FB8"/>
    <w:rsid w:val="00D1707E"/>
    <w:rsid w:val="00D17935"/>
    <w:rsid w:val="00D206D0"/>
    <w:rsid w:val="00D20E30"/>
    <w:rsid w:val="00D25570"/>
    <w:rsid w:val="00D25B67"/>
    <w:rsid w:val="00D25D74"/>
    <w:rsid w:val="00D25E67"/>
    <w:rsid w:val="00D263FC"/>
    <w:rsid w:val="00D273C8"/>
    <w:rsid w:val="00D31880"/>
    <w:rsid w:val="00D350C0"/>
    <w:rsid w:val="00D352E7"/>
    <w:rsid w:val="00D352EE"/>
    <w:rsid w:val="00D353B8"/>
    <w:rsid w:val="00D359F1"/>
    <w:rsid w:val="00D35E0D"/>
    <w:rsid w:val="00D36085"/>
    <w:rsid w:val="00D36336"/>
    <w:rsid w:val="00D3658F"/>
    <w:rsid w:val="00D36EA7"/>
    <w:rsid w:val="00D37D21"/>
    <w:rsid w:val="00D42031"/>
    <w:rsid w:val="00D42064"/>
    <w:rsid w:val="00D423F5"/>
    <w:rsid w:val="00D43372"/>
    <w:rsid w:val="00D43BDD"/>
    <w:rsid w:val="00D43DC7"/>
    <w:rsid w:val="00D4465C"/>
    <w:rsid w:val="00D4482B"/>
    <w:rsid w:val="00D45C57"/>
    <w:rsid w:val="00D526CB"/>
    <w:rsid w:val="00D5270F"/>
    <w:rsid w:val="00D54698"/>
    <w:rsid w:val="00D55AE6"/>
    <w:rsid w:val="00D55D48"/>
    <w:rsid w:val="00D568A2"/>
    <w:rsid w:val="00D603E7"/>
    <w:rsid w:val="00D60A0E"/>
    <w:rsid w:val="00D618E6"/>
    <w:rsid w:val="00D61FA2"/>
    <w:rsid w:val="00D63529"/>
    <w:rsid w:val="00D651BD"/>
    <w:rsid w:val="00D65FD8"/>
    <w:rsid w:val="00D668F9"/>
    <w:rsid w:val="00D67363"/>
    <w:rsid w:val="00D7047A"/>
    <w:rsid w:val="00D7083D"/>
    <w:rsid w:val="00D70FC8"/>
    <w:rsid w:val="00D72F2E"/>
    <w:rsid w:val="00D735BA"/>
    <w:rsid w:val="00D73AA4"/>
    <w:rsid w:val="00D762F7"/>
    <w:rsid w:val="00D770AE"/>
    <w:rsid w:val="00D774D6"/>
    <w:rsid w:val="00D7759F"/>
    <w:rsid w:val="00D77623"/>
    <w:rsid w:val="00D80853"/>
    <w:rsid w:val="00D80E25"/>
    <w:rsid w:val="00D80E77"/>
    <w:rsid w:val="00D84FD1"/>
    <w:rsid w:val="00D8686E"/>
    <w:rsid w:val="00D870B1"/>
    <w:rsid w:val="00D87C85"/>
    <w:rsid w:val="00D918DC"/>
    <w:rsid w:val="00D928FE"/>
    <w:rsid w:val="00D92C19"/>
    <w:rsid w:val="00D92E22"/>
    <w:rsid w:val="00D94DFB"/>
    <w:rsid w:val="00D94E1F"/>
    <w:rsid w:val="00D95848"/>
    <w:rsid w:val="00D96194"/>
    <w:rsid w:val="00D974A7"/>
    <w:rsid w:val="00DA045F"/>
    <w:rsid w:val="00DA3033"/>
    <w:rsid w:val="00DA33DF"/>
    <w:rsid w:val="00DA39C8"/>
    <w:rsid w:val="00DA4137"/>
    <w:rsid w:val="00DA4AC4"/>
    <w:rsid w:val="00DA4AFE"/>
    <w:rsid w:val="00DA4B95"/>
    <w:rsid w:val="00DA549D"/>
    <w:rsid w:val="00DA7635"/>
    <w:rsid w:val="00DB03F6"/>
    <w:rsid w:val="00DB2A7C"/>
    <w:rsid w:val="00DB4F9A"/>
    <w:rsid w:val="00DB5FB2"/>
    <w:rsid w:val="00DB6B54"/>
    <w:rsid w:val="00DB7E9B"/>
    <w:rsid w:val="00DC0BAC"/>
    <w:rsid w:val="00DC0DA9"/>
    <w:rsid w:val="00DC14E3"/>
    <w:rsid w:val="00DC18C3"/>
    <w:rsid w:val="00DC20EF"/>
    <w:rsid w:val="00DC237B"/>
    <w:rsid w:val="00DC2E3E"/>
    <w:rsid w:val="00DC345E"/>
    <w:rsid w:val="00DC3514"/>
    <w:rsid w:val="00DC47CA"/>
    <w:rsid w:val="00DC5855"/>
    <w:rsid w:val="00DC5A15"/>
    <w:rsid w:val="00DC5A97"/>
    <w:rsid w:val="00DC67BF"/>
    <w:rsid w:val="00DC6D34"/>
    <w:rsid w:val="00DD0BC5"/>
    <w:rsid w:val="00DD16FE"/>
    <w:rsid w:val="00DD285A"/>
    <w:rsid w:val="00DD4F85"/>
    <w:rsid w:val="00DD67F3"/>
    <w:rsid w:val="00DD7B2C"/>
    <w:rsid w:val="00DD7BBE"/>
    <w:rsid w:val="00DE0DCA"/>
    <w:rsid w:val="00DE1D70"/>
    <w:rsid w:val="00DE2231"/>
    <w:rsid w:val="00DE577A"/>
    <w:rsid w:val="00DE6070"/>
    <w:rsid w:val="00DE6301"/>
    <w:rsid w:val="00DE74ED"/>
    <w:rsid w:val="00DF0801"/>
    <w:rsid w:val="00DF1A82"/>
    <w:rsid w:val="00DF2266"/>
    <w:rsid w:val="00DF358D"/>
    <w:rsid w:val="00DF3E68"/>
    <w:rsid w:val="00DF4003"/>
    <w:rsid w:val="00DF4EAB"/>
    <w:rsid w:val="00DF607E"/>
    <w:rsid w:val="00DF678B"/>
    <w:rsid w:val="00DF7580"/>
    <w:rsid w:val="00E00062"/>
    <w:rsid w:val="00E009DE"/>
    <w:rsid w:val="00E0145B"/>
    <w:rsid w:val="00E015E1"/>
    <w:rsid w:val="00E0286E"/>
    <w:rsid w:val="00E029A2"/>
    <w:rsid w:val="00E02C14"/>
    <w:rsid w:val="00E0495E"/>
    <w:rsid w:val="00E04CCB"/>
    <w:rsid w:val="00E106E4"/>
    <w:rsid w:val="00E10D72"/>
    <w:rsid w:val="00E1113F"/>
    <w:rsid w:val="00E130CA"/>
    <w:rsid w:val="00E13267"/>
    <w:rsid w:val="00E132D5"/>
    <w:rsid w:val="00E13A01"/>
    <w:rsid w:val="00E146D6"/>
    <w:rsid w:val="00E15052"/>
    <w:rsid w:val="00E17D34"/>
    <w:rsid w:val="00E17FD9"/>
    <w:rsid w:val="00E20921"/>
    <w:rsid w:val="00E23E3A"/>
    <w:rsid w:val="00E248A0"/>
    <w:rsid w:val="00E24C67"/>
    <w:rsid w:val="00E24E8A"/>
    <w:rsid w:val="00E25478"/>
    <w:rsid w:val="00E25F4F"/>
    <w:rsid w:val="00E26ECD"/>
    <w:rsid w:val="00E275AF"/>
    <w:rsid w:val="00E33EDA"/>
    <w:rsid w:val="00E3568C"/>
    <w:rsid w:val="00E3579F"/>
    <w:rsid w:val="00E35994"/>
    <w:rsid w:val="00E35BB2"/>
    <w:rsid w:val="00E3620C"/>
    <w:rsid w:val="00E36D09"/>
    <w:rsid w:val="00E40256"/>
    <w:rsid w:val="00E408A7"/>
    <w:rsid w:val="00E40D2B"/>
    <w:rsid w:val="00E418B5"/>
    <w:rsid w:val="00E42B54"/>
    <w:rsid w:val="00E43307"/>
    <w:rsid w:val="00E43DDA"/>
    <w:rsid w:val="00E44319"/>
    <w:rsid w:val="00E4514A"/>
    <w:rsid w:val="00E45ABD"/>
    <w:rsid w:val="00E45B09"/>
    <w:rsid w:val="00E46671"/>
    <w:rsid w:val="00E47D9D"/>
    <w:rsid w:val="00E513EB"/>
    <w:rsid w:val="00E52E0A"/>
    <w:rsid w:val="00E572E8"/>
    <w:rsid w:val="00E57466"/>
    <w:rsid w:val="00E5772E"/>
    <w:rsid w:val="00E57D68"/>
    <w:rsid w:val="00E60BE1"/>
    <w:rsid w:val="00E615EC"/>
    <w:rsid w:val="00E63B94"/>
    <w:rsid w:val="00E644F7"/>
    <w:rsid w:val="00E6458D"/>
    <w:rsid w:val="00E64EC7"/>
    <w:rsid w:val="00E66619"/>
    <w:rsid w:val="00E66B76"/>
    <w:rsid w:val="00E67DD2"/>
    <w:rsid w:val="00E70AF8"/>
    <w:rsid w:val="00E71ACE"/>
    <w:rsid w:val="00E71B07"/>
    <w:rsid w:val="00E73BF2"/>
    <w:rsid w:val="00E743E3"/>
    <w:rsid w:val="00E7483F"/>
    <w:rsid w:val="00E762A8"/>
    <w:rsid w:val="00E76BD7"/>
    <w:rsid w:val="00E772A2"/>
    <w:rsid w:val="00E77D82"/>
    <w:rsid w:val="00E801FB"/>
    <w:rsid w:val="00E80573"/>
    <w:rsid w:val="00E828F1"/>
    <w:rsid w:val="00E82950"/>
    <w:rsid w:val="00E837B3"/>
    <w:rsid w:val="00E83F5B"/>
    <w:rsid w:val="00E8488D"/>
    <w:rsid w:val="00E86BD4"/>
    <w:rsid w:val="00E8707C"/>
    <w:rsid w:val="00E904A9"/>
    <w:rsid w:val="00E90954"/>
    <w:rsid w:val="00E91AB4"/>
    <w:rsid w:val="00E927C7"/>
    <w:rsid w:val="00E9317B"/>
    <w:rsid w:val="00E93BD9"/>
    <w:rsid w:val="00E94F85"/>
    <w:rsid w:val="00E96C1A"/>
    <w:rsid w:val="00EA1529"/>
    <w:rsid w:val="00EA1579"/>
    <w:rsid w:val="00EA260A"/>
    <w:rsid w:val="00EA26C5"/>
    <w:rsid w:val="00EA2A23"/>
    <w:rsid w:val="00EA3DBA"/>
    <w:rsid w:val="00EA466C"/>
    <w:rsid w:val="00EA5D4E"/>
    <w:rsid w:val="00EA7C62"/>
    <w:rsid w:val="00EB2770"/>
    <w:rsid w:val="00EB2989"/>
    <w:rsid w:val="00EB367C"/>
    <w:rsid w:val="00EB50F3"/>
    <w:rsid w:val="00EB546E"/>
    <w:rsid w:val="00EC0959"/>
    <w:rsid w:val="00EC2302"/>
    <w:rsid w:val="00EC3E5E"/>
    <w:rsid w:val="00EC4401"/>
    <w:rsid w:val="00EC486B"/>
    <w:rsid w:val="00EC4965"/>
    <w:rsid w:val="00EC5275"/>
    <w:rsid w:val="00EC6534"/>
    <w:rsid w:val="00EC6BC5"/>
    <w:rsid w:val="00EC7CE5"/>
    <w:rsid w:val="00EC7E9F"/>
    <w:rsid w:val="00ED00C9"/>
    <w:rsid w:val="00ED04E4"/>
    <w:rsid w:val="00ED0990"/>
    <w:rsid w:val="00ED286B"/>
    <w:rsid w:val="00ED3005"/>
    <w:rsid w:val="00ED32D2"/>
    <w:rsid w:val="00ED3D97"/>
    <w:rsid w:val="00ED530D"/>
    <w:rsid w:val="00ED563D"/>
    <w:rsid w:val="00ED5C03"/>
    <w:rsid w:val="00ED7BC9"/>
    <w:rsid w:val="00EE1EA3"/>
    <w:rsid w:val="00EE2BDE"/>
    <w:rsid w:val="00EE357E"/>
    <w:rsid w:val="00EE4DA4"/>
    <w:rsid w:val="00EE51E8"/>
    <w:rsid w:val="00EE6B84"/>
    <w:rsid w:val="00EE6C96"/>
    <w:rsid w:val="00EE7EEF"/>
    <w:rsid w:val="00EF1F6F"/>
    <w:rsid w:val="00EF2DF1"/>
    <w:rsid w:val="00EF373B"/>
    <w:rsid w:val="00EF3B50"/>
    <w:rsid w:val="00EF4173"/>
    <w:rsid w:val="00EF51DB"/>
    <w:rsid w:val="00EF6018"/>
    <w:rsid w:val="00F03553"/>
    <w:rsid w:val="00F0411B"/>
    <w:rsid w:val="00F04CB1"/>
    <w:rsid w:val="00F04ED8"/>
    <w:rsid w:val="00F05ED0"/>
    <w:rsid w:val="00F062A2"/>
    <w:rsid w:val="00F067F0"/>
    <w:rsid w:val="00F0692D"/>
    <w:rsid w:val="00F06FC9"/>
    <w:rsid w:val="00F1108F"/>
    <w:rsid w:val="00F1164A"/>
    <w:rsid w:val="00F1198B"/>
    <w:rsid w:val="00F11DDA"/>
    <w:rsid w:val="00F131B8"/>
    <w:rsid w:val="00F13BF3"/>
    <w:rsid w:val="00F140F4"/>
    <w:rsid w:val="00F16672"/>
    <w:rsid w:val="00F17026"/>
    <w:rsid w:val="00F2011B"/>
    <w:rsid w:val="00F2094B"/>
    <w:rsid w:val="00F21982"/>
    <w:rsid w:val="00F22060"/>
    <w:rsid w:val="00F26002"/>
    <w:rsid w:val="00F2785A"/>
    <w:rsid w:val="00F3122C"/>
    <w:rsid w:val="00F3157C"/>
    <w:rsid w:val="00F31A05"/>
    <w:rsid w:val="00F3229B"/>
    <w:rsid w:val="00F327B1"/>
    <w:rsid w:val="00F32C3C"/>
    <w:rsid w:val="00F33176"/>
    <w:rsid w:val="00F33AFF"/>
    <w:rsid w:val="00F33DB5"/>
    <w:rsid w:val="00F34388"/>
    <w:rsid w:val="00F3505D"/>
    <w:rsid w:val="00F3614D"/>
    <w:rsid w:val="00F362E6"/>
    <w:rsid w:val="00F411F3"/>
    <w:rsid w:val="00F42960"/>
    <w:rsid w:val="00F42ED6"/>
    <w:rsid w:val="00F43A5D"/>
    <w:rsid w:val="00F43AF3"/>
    <w:rsid w:val="00F445C8"/>
    <w:rsid w:val="00F45E46"/>
    <w:rsid w:val="00F4629E"/>
    <w:rsid w:val="00F466B4"/>
    <w:rsid w:val="00F47419"/>
    <w:rsid w:val="00F47BB6"/>
    <w:rsid w:val="00F50B29"/>
    <w:rsid w:val="00F523C0"/>
    <w:rsid w:val="00F53C7F"/>
    <w:rsid w:val="00F53D5F"/>
    <w:rsid w:val="00F54E29"/>
    <w:rsid w:val="00F5647E"/>
    <w:rsid w:val="00F56CFC"/>
    <w:rsid w:val="00F56E24"/>
    <w:rsid w:val="00F56E4E"/>
    <w:rsid w:val="00F56F6F"/>
    <w:rsid w:val="00F5707A"/>
    <w:rsid w:val="00F573B2"/>
    <w:rsid w:val="00F616E8"/>
    <w:rsid w:val="00F61B20"/>
    <w:rsid w:val="00F62F3A"/>
    <w:rsid w:val="00F64708"/>
    <w:rsid w:val="00F654E9"/>
    <w:rsid w:val="00F6557B"/>
    <w:rsid w:val="00F67181"/>
    <w:rsid w:val="00F67241"/>
    <w:rsid w:val="00F67704"/>
    <w:rsid w:val="00F678A1"/>
    <w:rsid w:val="00F67C48"/>
    <w:rsid w:val="00F714A3"/>
    <w:rsid w:val="00F74F36"/>
    <w:rsid w:val="00F7516A"/>
    <w:rsid w:val="00F773EC"/>
    <w:rsid w:val="00F7743F"/>
    <w:rsid w:val="00F77C50"/>
    <w:rsid w:val="00F77D91"/>
    <w:rsid w:val="00F80765"/>
    <w:rsid w:val="00F819C5"/>
    <w:rsid w:val="00F83616"/>
    <w:rsid w:val="00F8391A"/>
    <w:rsid w:val="00F84878"/>
    <w:rsid w:val="00F85A72"/>
    <w:rsid w:val="00F905DA"/>
    <w:rsid w:val="00F908D4"/>
    <w:rsid w:val="00F90FFF"/>
    <w:rsid w:val="00F91919"/>
    <w:rsid w:val="00F93524"/>
    <w:rsid w:val="00F9463C"/>
    <w:rsid w:val="00F94946"/>
    <w:rsid w:val="00F95092"/>
    <w:rsid w:val="00F95BCA"/>
    <w:rsid w:val="00F97C25"/>
    <w:rsid w:val="00F97F0A"/>
    <w:rsid w:val="00FA0335"/>
    <w:rsid w:val="00FA14B0"/>
    <w:rsid w:val="00FA4768"/>
    <w:rsid w:val="00FA4E96"/>
    <w:rsid w:val="00FA6EF3"/>
    <w:rsid w:val="00FB1BC8"/>
    <w:rsid w:val="00FB27F0"/>
    <w:rsid w:val="00FB294A"/>
    <w:rsid w:val="00FB2A0F"/>
    <w:rsid w:val="00FB3CC2"/>
    <w:rsid w:val="00FB4318"/>
    <w:rsid w:val="00FB4B40"/>
    <w:rsid w:val="00FB6F72"/>
    <w:rsid w:val="00FB7EB0"/>
    <w:rsid w:val="00FC0607"/>
    <w:rsid w:val="00FC112E"/>
    <w:rsid w:val="00FC18AB"/>
    <w:rsid w:val="00FC50B6"/>
    <w:rsid w:val="00FC61B3"/>
    <w:rsid w:val="00FC6579"/>
    <w:rsid w:val="00FC670C"/>
    <w:rsid w:val="00FC69BB"/>
    <w:rsid w:val="00FC6BA4"/>
    <w:rsid w:val="00FC750A"/>
    <w:rsid w:val="00FC79B8"/>
    <w:rsid w:val="00FC7AFF"/>
    <w:rsid w:val="00FD1A7D"/>
    <w:rsid w:val="00FD239A"/>
    <w:rsid w:val="00FD2A19"/>
    <w:rsid w:val="00FD4258"/>
    <w:rsid w:val="00FD4494"/>
    <w:rsid w:val="00FD4DAF"/>
    <w:rsid w:val="00FD50FC"/>
    <w:rsid w:val="00FD5EA3"/>
    <w:rsid w:val="00FE03AE"/>
    <w:rsid w:val="00FE074D"/>
    <w:rsid w:val="00FE0C09"/>
    <w:rsid w:val="00FE0E4D"/>
    <w:rsid w:val="00FE2861"/>
    <w:rsid w:val="00FE44A8"/>
    <w:rsid w:val="00FE4E22"/>
    <w:rsid w:val="00FE4E37"/>
    <w:rsid w:val="00FE54C8"/>
    <w:rsid w:val="00FE5D3A"/>
    <w:rsid w:val="00FE7A7A"/>
    <w:rsid w:val="00FE7AEB"/>
    <w:rsid w:val="00FF3206"/>
    <w:rsid w:val="00FF3AAA"/>
    <w:rsid w:val="00FF53D1"/>
    <w:rsid w:val="00FF5D8A"/>
    <w:rsid w:val="00FF5E3D"/>
    <w:rsid w:val="00FF721A"/>
    <w:rsid w:val="00FF7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EAD0B5"/>
  <w14:defaultImageDpi w14:val="0"/>
  <w15:docId w15:val="{2F107BE3-5196-4D79-9966-997330FA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3A09"/>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B32B2"/>
    <w:pPr>
      <w:autoSpaceDE w:val="0"/>
      <w:autoSpaceDN w:val="0"/>
      <w:adjustRightInd w:val="0"/>
    </w:pPr>
    <w:rPr>
      <w:rFonts w:ascii="Arial" w:hAnsi="Arial" w:cs="Arial"/>
    </w:rPr>
  </w:style>
  <w:style w:type="paragraph" w:customStyle="1" w:styleId="10">
    <w:name w:val="1. Пункт"/>
    <w:basedOn w:val="a"/>
    <w:rsid w:val="008B32B2"/>
    <w:pPr>
      <w:numPr>
        <w:numId w:val="1"/>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rPr>
  </w:style>
  <w:style w:type="paragraph" w:styleId="a3">
    <w:name w:val="Body Text"/>
    <w:basedOn w:val="a"/>
    <w:link w:val="a4"/>
    <w:uiPriority w:val="99"/>
    <w:unhideWhenUsed/>
    <w:rsid w:val="008B32B2"/>
    <w:pPr>
      <w:spacing w:after="120"/>
    </w:pPr>
  </w:style>
  <w:style w:type="character" w:customStyle="1" w:styleId="a4">
    <w:name w:val="Основной текст Знак"/>
    <w:link w:val="a3"/>
    <w:uiPriority w:val="99"/>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792689"/>
    <w:rPr>
      <w:rFonts w:cs="Times New Roman"/>
      <w:vertAlign w:val="superscript"/>
    </w:rPr>
  </w:style>
  <w:style w:type="character" w:customStyle="1" w:styleId="11">
    <w:name w:val="Стиль1"/>
    <w:uiPriority w:val="1"/>
    <w:rsid w:val="00CD5D22"/>
    <w:rPr>
      <w:rFonts w:cs="Times New Roman"/>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E801FB"/>
    <w:pPr>
      <w:ind w:left="720"/>
      <w:contextualSpacing/>
    </w:pPr>
  </w:style>
  <w:style w:type="character" w:styleId="aa">
    <w:name w:val="Placeholder Text"/>
    <w:uiPriority w:val="99"/>
    <w:semiHidden/>
    <w:rsid w:val="00B717E2"/>
    <w:rPr>
      <w:rFonts w:cs="Times New Roman"/>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qFormat/>
    <w:rsid w:val="00B300AB"/>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link w:val="ab"/>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2"/>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2">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d">
    <w:name w:val="header"/>
    <w:basedOn w:val="a"/>
    <w:link w:val="ae"/>
    <w:uiPriority w:val="99"/>
    <w:unhideWhenUsed/>
    <w:rsid w:val="009E763E"/>
    <w:pPr>
      <w:tabs>
        <w:tab w:val="center" w:pos="4677"/>
        <w:tab w:val="right" w:pos="9355"/>
      </w:tabs>
    </w:pPr>
  </w:style>
  <w:style w:type="character" w:customStyle="1" w:styleId="ae">
    <w:name w:val="Верхний колонтитул Знак"/>
    <w:link w:val="ad"/>
    <w:uiPriority w:val="99"/>
    <w:locked/>
    <w:rsid w:val="009E763E"/>
    <w:rPr>
      <w:rFonts w:ascii="Times New Roman" w:hAnsi="Times New Roman" w:cs="Times New Roman"/>
      <w:sz w:val="24"/>
      <w:szCs w:val="24"/>
      <w:lang w:val="x-none" w:eastAsia="ru-RU"/>
    </w:rPr>
  </w:style>
  <w:style w:type="paragraph" w:styleId="af">
    <w:name w:val="footer"/>
    <w:basedOn w:val="a"/>
    <w:link w:val="af0"/>
    <w:uiPriority w:val="99"/>
    <w:unhideWhenUsed/>
    <w:rsid w:val="009E763E"/>
    <w:pPr>
      <w:tabs>
        <w:tab w:val="center" w:pos="4677"/>
        <w:tab w:val="right" w:pos="9355"/>
      </w:tabs>
    </w:pPr>
  </w:style>
  <w:style w:type="character" w:customStyle="1" w:styleId="af0">
    <w:name w:val="Нижний колонтитул Знак"/>
    <w:link w:val="af"/>
    <w:uiPriority w:val="99"/>
    <w:locked/>
    <w:rsid w:val="009E763E"/>
    <w:rPr>
      <w:rFonts w:ascii="Times New Roman" w:hAnsi="Times New Roman" w:cs="Times New Roman"/>
      <w:sz w:val="24"/>
      <w:szCs w:val="24"/>
      <w:lang w:val="x-none" w:eastAsia="ru-RU"/>
    </w:rPr>
  </w:style>
  <w:style w:type="paragraph" w:styleId="af1">
    <w:name w:val="No Spacing"/>
    <w:uiPriority w:val="1"/>
    <w:qFormat/>
    <w:rsid w:val="00F43AF3"/>
    <w:rPr>
      <w:rFonts w:cs="Times New Roman"/>
      <w:sz w:val="22"/>
      <w:szCs w:val="22"/>
      <w:lang w:eastAsia="en-US"/>
    </w:rPr>
  </w:style>
  <w:style w:type="paragraph" w:styleId="af2">
    <w:name w:val="Balloon Text"/>
    <w:basedOn w:val="a"/>
    <w:link w:val="af3"/>
    <w:uiPriority w:val="99"/>
    <w:semiHidden/>
    <w:unhideWhenUsed/>
    <w:rsid w:val="005C327C"/>
    <w:rPr>
      <w:rFonts w:ascii="Tahoma" w:hAnsi="Tahoma" w:cs="Tahoma"/>
      <w:sz w:val="16"/>
      <w:szCs w:val="16"/>
    </w:rPr>
  </w:style>
  <w:style w:type="character" w:customStyle="1" w:styleId="af3">
    <w:name w:val="Текст выноски Знак"/>
    <w:link w:val="af2"/>
    <w:uiPriority w:val="99"/>
    <w:semiHidden/>
    <w:locked/>
    <w:rsid w:val="005C327C"/>
    <w:rPr>
      <w:rFonts w:ascii="Tahoma" w:hAnsi="Tahoma" w:cs="Tahoma"/>
      <w:sz w:val="16"/>
      <w:szCs w:val="16"/>
      <w:lang w:val="x-none" w:eastAsia="ru-RU"/>
    </w:rPr>
  </w:style>
  <w:style w:type="paragraph" w:styleId="af4">
    <w:name w:val="Title"/>
    <w:basedOn w:val="a"/>
    <w:link w:val="af5"/>
    <w:uiPriority w:val="10"/>
    <w:qFormat/>
    <w:rsid w:val="00A91D03"/>
    <w:pPr>
      <w:jc w:val="center"/>
    </w:pPr>
    <w:rPr>
      <w:b/>
      <w:bCs/>
    </w:rPr>
  </w:style>
  <w:style w:type="character" w:customStyle="1" w:styleId="af5">
    <w:name w:val="Заголовок Знак"/>
    <w:link w:val="af4"/>
    <w:uiPriority w:val="10"/>
    <w:locked/>
    <w:rsid w:val="00A91D03"/>
    <w:rPr>
      <w:rFonts w:ascii="Times New Roman" w:hAnsi="Times New Roman" w:cs="Times New Roman"/>
      <w:b/>
      <w:bCs/>
      <w:sz w:val="24"/>
      <w:szCs w:val="24"/>
      <w:lang w:val="x-none"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8D1A14"/>
    <w:rPr>
      <w:rFonts w:ascii="Times New Roman" w:hAnsi="Times New Roman"/>
      <w:sz w:val="24"/>
      <w:lang w:val="x-none" w:eastAsia="ru-RU"/>
    </w:rPr>
  </w:style>
  <w:style w:type="character" w:customStyle="1" w:styleId="ConsPlusNormal0">
    <w:name w:val="ConsPlusNormal Знак"/>
    <w:link w:val="ConsPlusNormal"/>
    <w:locked/>
    <w:rsid w:val="00920286"/>
    <w:rPr>
      <w:rFonts w:ascii="Arial" w:hAnsi="Arial"/>
      <w:sz w:val="20"/>
      <w:lang w:val="x-none" w:eastAsia="ru-RU"/>
    </w:rPr>
  </w:style>
  <w:style w:type="character" w:styleId="af6">
    <w:name w:val="Hyperlink"/>
    <w:uiPriority w:val="99"/>
    <w:unhideWhenUsed/>
    <w:rsid w:val="00AE3DC6"/>
    <w:rPr>
      <w:rFonts w:cs="Times New Roman"/>
      <w:color w:val="0000FF"/>
      <w:u w:val="single"/>
    </w:rPr>
  </w:style>
  <w:style w:type="character" w:styleId="af7">
    <w:name w:val="annotation reference"/>
    <w:uiPriority w:val="99"/>
    <w:rsid w:val="00553B38"/>
    <w:rPr>
      <w:rFonts w:cs="Times New Roman"/>
      <w:sz w:val="16"/>
      <w:szCs w:val="16"/>
    </w:rPr>
  </w:style>
  <w:style w:type="paragraph" w:styleId="af8">
    <w:name w:val="annotation text"/>
    <w:basedOn w:val="a"/>
    <w:link w:val="af9"/>
    <w:uiPriority w:val="99"/>
    <w:rsid w:val="00553B38"/>
    <w:rPr>
      <w:sz w:val="20"/>
      <w:szCs w:val="20"/>
    </w:rPr>
  </w:style>
  <w:style w:type="character" w:customStyle="1" w:styleId="af9">
    <w:name w:val="Текст примечания Знак"/>
    <w:link w:val="af8"/>
    <w:uiPriority w:val="99"/>
    <w:locked/>
    <w:rsid w:val="00553B38"/>
    <w:rPr>
      <w:rFonts w:ascii="Times New Roman" w:hAnsi="Times New Roman" w:cs="Times New Roman"/>
      <w:sz w:val="20"/>
      <w:szCs w:val="20"/>
      <w:lang w:val="x-none" w:eastAsia="ru-RU"/>
    </w:rPr>
  </w:style>
  <w:style w:type="paragraph" w:styleId="afa">
    <w:name w:val="annotation subject"/>
    <w:basedOn w:val="af8"/>
    <w:next w:val="af8"/>
    <w:link w:val="afb"/>
    <w:uiPriority w:val="99"/>
    <w:rsid w:val="00553B38"/>
    <w:rPr>
      <w:b/>
      <w:bCs/>
    </w:rPr>
  </w:style>
  <w:style w:type="character" w:customStyle="1" w:styleId="afb">
    <w:name w:val="Тема примечания Знак"/>
    <w:link w:val="afa"/>
    <w:uiPriority w:val="99"/>
    <w:locked/>
    <w:rsid w:val="00553B38"/>
    <w:rPr>
      <w:rFonts w:ascii="Times New Roman" w:hAnsi="Times New Roman" w:cs="Times New Roman"/>
      <w:b/>
      <w:bCs/>
      <w:sz w:val="20"/>
      <w:szCs w:val="20"/>
      <w:lang w:val="x-none" w:eastAsia="ru-RU"/>
    </w:rPr>
  </w:style>
  <w:style w:type="table" w:customStyle="1" w:styleId="25">
    <w:name w:val="Сетка таблицы2"/>
    <w:basedOn w:val="a1"/>
    <w:next w:val="afc"/>
    <w:uiPriority w:val="59"/>
    <w:rsid w:val="00553B3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553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uiPriority w:val="99"/>
    <w:semiHidden/>
    <w:unhideWhenUsed/>
    <w:rsid w:val="00B17D5C"/>
    <w:rPr>
      <w:rFonts w:cs="Times New Roman"/>
      <w:color w:val="605E5C"/>
      <w:shd w:val="clear" w:color="auto" w:fill="E1DFDD"/>
    </w:rPr>
  </w:style>
  <w:style w:type="numbering" w:customStyle="1" w:styleId="1">
    <w:name w:val="Стиль_Список1"/>
    <w:pPr>
      <w:numPr>
        <w:numId w:val="1"/>
      </w:numPr>
    </w:pPr>
  </w:style>
  <w:style w:type="character" w:customStyle="1" w:styleId="copytarget">
    <w:name w:val="copy_target"/>
    <w:rsid w:val="000F63E3"/>
  </w:style>
  <w:style w:type="paragraph" w:styleId="afd">
    <w:name w:val="Revision"/>
    <w:hidden/>
    <w:uiPriority w:val="99"/>
    <w:semiHidden/>
    <w:rsid w:val="005341AA"/>
    <w:rPr>
      <w:rFonts w:ascii="Times New Roman" w:hAnsi="Times New Roman" w:cs="Times New Roman"/>
      <w:sz w:val="24"/>
      <w:szCs w:val="24"/>
    </w:rPr>
  </w:style>
  <w:style w:type="paragraph" w:customStyle="1" w:styleId="s3">
    <w:name w:val="s_3"/>
    <w:basedOn w:val="a"/>
    <w:rsid w:val="007378EB"/>
    <w:pPr>
      <w:spacing w:before="100" w:beforeAutospacing="1" w:after="100" w:afterAutospacing="1"/>
    </w:pPr>
  </w:style>
  <w:style w:type="paragraph" w:customStyle="1" w:styleId="s1">
    <w:name w:val="s_1"/>
    <w:basedOn w:val="a"/>
    <w:rsid w:val="007378EB"/>
    <w:pPr>
      <w:spacing w:before="100" w:beforeAutospacing="1" w:after="100" w:afterAutospacing="1"/>
    </w:pPr>
  </w:style>
  <w:style w:type="character" w:customStyle="1" w:styleId="highlightsearch">
    <w:name w:val="highlightsearch"/>
    <w:rsid w:val="00217586"/>
  </w:style>
  <w:style w:type="character" w:styleId="afe">
    <w:name w:val="Emphasis"/>
    <w:basedOn w:val="a0"/>
    <w:uiPriority w:val="20"/>
    <w:qFormat/>
    <w:rsid w:val="00596FEC"/>
    <w:rPr>
      <w:i/>
      <w:iCs/>
    </w:rPr>
  </w:style>
  <w:style w:type="character" w:customStyle="1" w:styleId="s10">
    <w:name w:val="s_10"/>
    <w:basedOn w:val="a0"/>
    <w:rsid w:val="00B00687"/>
  </w:style>
  <w:style w:type="paragraph" w:customStyle="1" w:styleId="aff">
    <w:name w:val="Таблицы (моноширинный)"/>
    <w:basedOn w:val="a"/>
    <w:next w:val="a"/>
    <w:uiPriority w:val="99"/>
    <w:rsid w:val="00B968B2"/>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0"/>
    <w:link w:val="mklTable0"/>
    <w:locked/>
    <w:rsid w:val="00CC03EF"/>
    <w:rPr>
      <w:rFonts w:ascii="Times New Roman" w:eastAsia="Calibri" w:hAnsi="Times New Roman" w:cs="Times New Roman"/>
      <w:sz w:val="24"/>
      <w:szCs w:val="24"/>
    </w:rPr>
  </w:style>
  <w:style w:type="paragraph" w:customStyle="1" w:styleId="mklTable0">
    <w:name w:val="mklTable"/>
    <w:basedOn w:val="a"/>
    <w:link w:val="mklTable"/>
    <w:qFormat/>
    <w:rsid w:val="00CC03EF"/>
    <w:pPr>
      <w:widowControl w:val="0"/>
      <w:spacing w:line="276" w:lineRule="auto"/>
    </w:pPr>
    <w:rPr>
      <w:rFonts w:eastAsia="Calibri"/>
    </w:rPr>
  </w:style>
  <w:style w:type="character" w:customStyle="1" w:styleId="26">
    <w:name w:val="Неразрешенное упоминание2"/>
    <w:basedOn w:val="a0"/>
    <w:uiPriority w:val="99"/>
    <w:semiHidden/>
    <w:unhideWhenUsed/>
    <w:rsid w:val="0007041A"/>
    <w:rPr>
      <w:color w:val="605E5C"/>
      <w:shd w:val="clear" w:color="auto" w:fill="E1DFDD"/>
    </w:rPr>
  </w:style>
  <w:style w:type="table" w:customStyle="1" w:styleId="210">
    <w:name w:val="Сетка таблицы21"/>
    <w:basedOn w:val="a1"/>
    <w:next w:val="afc"/>
    <w:uiPriority w:val="59"/>
    <w:rsid w:val="009B2164"/>
    <w:rPr>
      <w:rFonts w:ascii="Tahoma" w:eastAsia="Cambria Math" w:hAnsi="Tahoma" w:cs="Cambria Ma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88">
      <w:bodyDiv w:val="1"/>
      <w:marLeft w:val="0"/>
      <w:marRight w:val="0"/>
      <w:marTop w:val="0"/>
      <w:marBottom w:val="0"/>
      <w:divBdr>
        <w:top w:val="none" w:sz="0" w:space="0" w:color="auto"/>
        <w:left w:val="none" w:sz="0" w:space="0" w:color="auto"/>
        <w:bottom w:val="none" w:sz="0" w:space="0" w:color="auto"/>
        <w:right w:val="none" w:sz="0" w:space="0" w:color="auto"/>
      </w:divBdr>
    </w:div>
    <w:div w:id="188379292">
      <w:bodyDiv w:val="1"/>
      <w:marLeft w:val="0"/>
      <w:marRight w:val="0"/>
      <w:marTop w:val="0"/>
      <w:marBottom w:val="0"/>
      <w:divBdr>
        <w:top w:val="none" w:sz="0" w:space="0" w:color="auto"/>
        <w:left w:val="none" w:sz="0" w:space="0" w:color="auto"/>
        <w:bottom w:val="none" w:sz="0" w:space="0" w:color="auto"/>
        <w:right w:val="none" w:sz="0" w:space="0" w:color="auto"/>
      </w:divBdr>
    </w:div>
    <w:div w:id="404492678">
      <w:bodyDiv w:val="1"/>
      <w:marLeft w:val="0"/>
      <w:marRight w:val="0"/>
      <w:marTop w:val="0"/>
      <w:marBottom w:val="0"/>
      <w:divBdr>
        <w:top w:val="none" w:sz="0" w:space="0" w:color="auto"/>
        <w:left w:val="none" w:sz="0" w:space="0" w:color="auto"/>
        <w:bottom w:val="none" w:sz="0" w:space="0" w:color="auto"/>
        <w:right w:val="none" w:sz="0" w:space="0" w:color="auto"/>
      </w:divBdr>
    </w:div>
    <w:div w:id="559747848">
      <w:bodyDiv w:val="1"/>
      <w:marLeft w:val="0"/>
      <w:marRight w:val="0"/>
      <w:marTop w:val="0"/>
      <w:marBottom w:val="0"/>
      <w:divBdr>
        <w:top w:val="none" w:sz="0" w:space="0" w:color="auto"/>
        <w:left w:val="none" w:sz="0" w:space="0" w:color="auto"/>
        <w:bottom w:val="none" w:sz="0" w:space="0" w:color="auto"/>
        <w:right w:val="none" w:sz="0" w:space="0" w:color="auto"/>
      </w:divBdr>
    </w:div>
    <w:div w:id="562258305">
      <w:marLeft w:val="0"/>
      <w:marRight w:val="0"/>
      <w:marTop w:val="0"/>
      <w:marBottom w:val="0"/>
      <w:divBdr>
        <w:top w:val="none" w:sz="0" w:space="0" w:color="auto"/>
        <w:left w:val="none" w:sz="0" w:space="0" w:color="auto"/>
        <w:bottom w:val="none" w:sz="0" w:space="0" w:color="auto"/>
        <w:right w:val="none" w:sz="0" w:space="0" w:color="auto"/>
      </w:divBdr>
    </w:div>
    <w:div w:id="562258306">
      <w:marLeft w:val="0"/>
      <w:marRight w:val="0"/>
      <w:marTop w:val="0"/>
      <w:marBottom w:val="0"/>
      <w:divBdr>
        <w:top w:val="none" w:sz="0" w:space="0" w:color="auto"/>
        <w:left w:val="none" w:sz="0" w:space="0" w:color="auto"/>
        <w:bottom w:val="none" w:sz="0" w:space="0" w:color="auto"/>
        <w:right w:val="none" w:sz="0" w:space="0" w:color="auto"/>
      </w:divBdr>
    </w:div>
    <w:div w:id="562258307">
      <w:marLeft w:val="0"/>
      <w:marRight w:val="0"/>
      <w:marTop w:val="0"/>
      <w:marBottom w:val="0"/>
      <w:divBdr>
        <w:top w:val="none" w:sz="0" w:space="0" w:color="auto"/>
        <w:left w:val="none" w:sz="0" w:space="0" w:color="auto"/>
        <w:bottom w:val="none" w:sz="0" w:space="0" w:color="auto"/>
        <w:right w:val="none" w:sz="0" w:space="0" w:color="auto"/>
      </w:divBdr>
    </w:div>
    <w:div w:id="562258308">
      <w:marLeft w:val="0"/>
      <w:marRight w:val="0"/>
      <w:marTop w:val="0"/>
      <w:marBottom w:val="0"/>
      <w:divBdr>
        <w:top w:val="none" w:sz="0" w:space="0" w:color="auto"/>
        <w:left w:val="none" w:sz="0" w:space="0" w:color="auto"/>
        <w:bottom w:val="none" w:sz="0" w:space="0" w:color="auto"/>
        <w:right w:val="none" w:sz="0" w:space="0" w:color="auto"/>
      </w:divBdr>
    </w:div>
    <w:div w:id="562258309">
      <w:marLeft w:val="0"/>
      <w:marRight w:val="0"/>
      <w:marTop w:val="0"/>
      <w:marBottom w:val="0"/>
      <w:divBdr>
        <w:top w:val="none" w:sz="0" w:space="0" w:color="auto"/>
        <w:left w:val="none" w:sz="0" w:space="0" w:color="auto"/>
        <w:bottom w:val="none" w:sz="0" w:space="0" w:color="auto"/>
        <w:right w:val="none" w:sz="0" w:space="0" w:color="auto"/>
      </w:divBdr>
    </w:div>
    <w:div w:id="562258311">
      <w:marLeft w:val="0"/>
      <w:marRight w:val="0"/>
      <w:marTop w:val="0"/>
      <w:marBottom w:val="0"/>
      <w:divBdr>
        <w:top w:val="none" w:sz="0" w:space="0" w:color="auto"/>
        <w:left w:val="none" w:sz="0" w:space="0" w:color="auto"/>
        <w:bottom w:val="none" w:sz="0" w:space="0" w:color="auto"/>
        <w:right w:val="none" w:sz="0" w:space="0" w:color="auto"/>
      </w:divBdr>
      <w:divsChild>
        <w:div w:id="562258312">
          <w:marLeft w:val="0"/>
          <w:marRight w:val="0"/>
          <w:marTop w:val="0"/>
          <w:marBottom w:val="60"/>
          <w:divBdr>
            <w:top w:val="none" w:sz="0" w:space="0" w:color="auto"/>
            <w:left w:val="none" w:sz="0" w:space="0" w:color="auto"/>
            <w:bottom w:val="none" w:sz="0" w:space="0" w:color="auto"/>
            <w:right w:val="none" w:sz="0" w:space="0" w:color="auto"/>
          </w:divBdr>
          <w:divsChild>
            <w:div w:id="562258314">
              <w:marLeft w:val="0"/>
              <w:marRight w:val="0"/>
              <w:marTop w:val="0"/>
              <w:marBottom w:val="0"/>
              <w:divBdr>
                <w:top w:val="none" w:sz="0" w:space="0" w:color="auto"/>
                <w:left w:val="none" w:sz="0" w:space="0" w:color="auto"/>
                <w:bottom w:val="none" w:sz="0" w:space="0" w:color="auto"/>
                <w:right w:val="none" w:sz="0" w:space="0" w:color="auto"/>
              </w:divBdr>
              <w:divsChild>
                <w:div w:id="5622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22">
          <w:marLeft w:val="0"/>
          <w:marRight w:val="0"/>
          <w:marTop w:val="0"/>
          <w:marBottom w:val="60"/>
          <w:divBdr>
            <w:top w:val="none" w:sz="0" w:space="0" w:color="auto"/>
            <w:left w:val="none" w:sz="0" w:space="0" w:color="auto"/>
            <w:bottom w:val="none" w:sz="0" w:space="0" w:color="auto"/>
            <w:right w:val="none" w:sz="0" w:space="0" w:color="auto"/>
          </w:divBdr>
        </w:div>
      </w:divsChild>
    </w:div>
    <w:div w:id="562258317">
      <w:marLeft w:val="0"/>
      <w:marRight w:val="0"/>
      <w:marTop w:val="0"/>
      <w:marBottom w:val="0"/>
      <w:divBdr>
        <w:top w:val="none" w:sz="0" w:space="0" w:color="auto"/>
        <w:left w:val="none" w:sz="0" w:space="0" w:color="auto"/>
        <w:bottom w:val="none" w:sz="0" w:space="0" w:color="auto"/>
        <w:right w:val="none" w:sz="0" w:space="0" w:color="auto"/>
      </w:divBdr>
    </w:div>
    <w:div w:id="562258318">
      <w:marLeft w:val="0"/>
      <w:marRight w:val="0"/>
      <w:marTop w:val="0"/>
      <w:marBottom w:val="0"/>
      <w:divBdr>
        <w:top w:val="none" w:sz="0" w:space="0" w:color="auto"/>
        <w:left w:val="none" w:sz="0" w:space="0" w:color="auto"/>
        <w:bottom w:val="none" w:sz="0" w:space="0" w:color="auto"/>
        <w:right w:val="none" w:sz="0" w:space="0" w:color="auto"/>
      </w:divBdr>
    </w:div>
    <w:div w:id="562258319">
      <w:marLeft w:val="0"/>
      <w:marRight w:val="0"/>
      <w:marTop w:val="0"/>
      <w:marBottom w:val="0"/>
      <w:divBdr>
        <w:top w:val="none" w:sz="0" w:space="0" w:color="auto"/>
        <w:left w:val="none" w:sz="0" w:space="0" w:color="auto"/>
        <w:bottom w:val="none" w:sz="0" w:space="0" w:color="auto"/>
        <w:right w:val="none" w:sz="0" w:space="0" w:color="auto"/>
      </w:divBdr>
    </w:div>
    <w:div w:id="562258321">
      <w:marLeft w:val="0"/>
      <w:marRight w:val="0"/>
      <w:marTop w:val="0"/>
      <w:marBottom w:val="0"/>
      <w:divBdr>
        <w:top w:val="none" w:sz="0" w:space="0" w:color="auto"/>
        <w:left w:val="none" w:sz="0" w:space="0" w:color="auto"/>
        <w:bottom w:val="none" w:sz="0" w:space="0" w:color="auto"/>
        <w:right w:val="none" w:sz="0" w:space="0" w:color="auto"/>
      </w:divBdr>
      <w:divsChild>
        <w:div w:id="562258310">
          <w:marLeft w:val="0"/>
          <w:marRight w:val="0"/>
          <w:marTop w:val="0"/>
          <w:marBottom w:val="60"/>
          <w:divBdr>
            <w:top w:val="none" w:sz="0" w:space="0" w:color="auto"/>
            <w:left w:val="none" w:sz="0" w:space="0" w:color="auto"/>
            <w:bottom w:val="none" w:sz="0" w:space="0" w:color="auto"/>
            <w:right w:val="none" w:sz="0" w:space="0" w:color="auto"/>
          </w:divBdr>
          <w:divsChild>
            <w:div w:id="562258316">
              <w:marLeft w:val="0"/>
              <w:marRight w:val="0"/>
              <w:marTop w:val="0"/>
              <w:marBottom w:val="0"/>
              <w:divBdr>
                <w:top w:val="none" w:sz="0" w:space="0" w:color="auto"/>
                <w:left w:val="none" w:sz="0" w:space="0" w:color="auto"/>
                <w:bottom w:val="none" w:sz="0" w:space="0" w:color="auto"/>
                <w:right w:val="none" w:sz="0" w:space="0" w:color="auto"/>
              </w:divBdr>
              <w:divsChild>
                <w:div w:id="5622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13">
          <w:marLeft w:val="0"/>
          <w:marRight w:val="0"/>
          <w:marTop w:val="0"/>
          <w:marBottom w:val="60"/>
          <w:divBdr>
            <w:top w:val="none" w:sz="0" w:space="0" w:color="auto"/>
            <w:left w:val="none" w:sz="0" w:space="0" w:color="auto"/>
            <w:bottom w:val="none" w:sz="0" w:space="0" w:color="auto"/>
            <w:right w:val="none" w:sz="0" w:space="0" w:color="auto"/>
          </w:divBdr>
        </w:div>
      </w:divsChild>
    </w:div>
    <w:div w:id="562258323">
      <w:marLeft w:val="0"/>
      <w:marRight w:val="0"/>
      <w:marTop w:val="0"/>
      <w:marBottom w:val="0"/>
      <w:divBdr>
        <w:top w:val="none" w:sz="0" w:space="0" w:color="auto"/>
        <w:left w:val="none" w:sz="0" w:space="0" w:color="auto"/>
        <w:bottom w:val="none" w:sz="0" w:space="0" w:color="auto"/>
        <w:right w:val="none" w:sz="0" w:space="0" w:color="auto"/>
      </w:divBdr>
    </w:div>
    <w:div w:id="562258324">
      <w:marLeft w:val="0"/>
      <w:marRight w:val="0"/>
      <w:marTop w:val="0"/>
      <w:marBottom w:val="0"/>
      <w:divBdr>
        <w:top w:val="none" w:sz="0" w:space="0" w:color="auto"/>
        <w:left w:val="none" w:sz="0" w:space="0" w:color="auto"/>
        <w:bottom w:val="none" w:sz="0" w:space="0" w:color="auto"/>
        <w:right w:val="none" w:sz="0" w:space="0" w:color="auto"/>
      </w:divBdr>
    </w:div>
    <w:div w:id="601063111">
      <w:bodyDiv w:val="1"/>
      <w:marLeft w:val="0"/>
      <w:marRight w:val="0"/>
      <w:marTop w:val="0"/>
      <w:marBottom w:val="0"/>
      <w:divBdr>
        <w:top w:val="none" w:sz="0" w:space="0" w:color="auto"/>
        <w:left w:val="none" w:sz="0" w:space="0" w:color="auto"/>
        <w:bottom w:val="none" w:sz="0" w:space="0" w:color="auto"/>
        <w:right w:val="none" w:sz="0" w:space="0" w:color="auto"/>
      </w:divBdr>
    </w:div>
    <w:div w:id="618026698">
      <w:bodyDiv w:val="1"/>
      <w:marLeft w:val="0"/>
      <w:marRight w:val="0"/>
      <w:marTop w:val="0"/>
      <w:marBottom w:val="0"/>
      <w:divBdr>
        <w:top w:val="none" w:sz="0" w:space="0" w:color="auto"/>
        <w:left w:val="none" w:sz="0" w:space="0" w:color="auto"/>
        <w:bottom w:val="none" w:sz="0" w:space="0" w:color="auto"/>
        <w:right w:val="none" w:sz="0" w:space="0" w:color="auto"/>
      </w:divBdr>
    </w:div>
    <w:div w:id="692144747">
      <w:bodyDiv w:val="1"/>
      <w:marLeft w:val="0"/>
      <w:marRight w:val="0"/>
      <w:marTop w:val="0"/>
      <w:marBottom w:val="0"/>
      <w:divBdr>
        <w:top w:val="none" w:sz="0" w:space="0" w:color="auto"/>
        <w:left w:val="none" w:sz="0" w:space="0" w:color="auto"/>
        <w:bottom w:val="none" w:sz="0" w:space="0" w:color="auto"/>
        <w:right w:val="none" w:sz="0" w:space="0" w:color="auto"/>
      </w:divBdr>
    </w:div>
    <w:div w:id="745153226">
      <w:bodyDiv w:val="1"/>
      <w:marLeft w:val="0"/>
      <w:marRight w:val="0"/>
      <w:marTop w:val="0"/>
      <w:marBottom w:val="0"/>
      <w:divBdr>
        <w:top w:val="none" w:sz="0" w:space="0" w:color="auto"/>
        <w:left w:val="none" w:sz="0" w:space="0" w:color="auto"/>
        <w:bottom w:val="none" w:sz="0" w:space="0" w:color="auto"/>
        <w:right w:val="none" w:sz="0" w:space="0" w:color="auto"/>
      </w:divBdr>
      <w:divsChild>
        <w:div w:id="2098404275">
          <w:marLeft w:val="0"/>
          <w:marRight w:val="0"/>
          <w:marTop w:val="0"/>
          <w:marBottom w:val="0"/>
          <w:divBdr>
            <w:top w:val="none" w:sz="0" w:space="0" w:color="auto"/>
            <w:left w:val="none" w:sz="0" w:space="0" w:color="auto"/>
            <w:bottom w:val="none" w:sz="0" w:space="0" w:color="auto"/>
            <w:right w:val="none" w:sz="0" w:space="0" w:color="auto"/>
          </w:divBdr>
        </w:div>
      </w:divsChild>
    </w:div>
    <w:div w:id="816454403">
      <w:bodyDiv w:val="1"/>
      <w:marLeft w:val="0"/>
      <w:marRight w:val="0"/>
      <w:marTop w:val="0"/>
      <w:marBottom w:val="0"/>
      <w:divBdr>
        <w:top w:val="none" w:sz="0" w:space="0" w:color="auto"/>
        <w:left w:val="none" w:sz="0" w:space="0" w:color="auto"/>
        <w:bottom w:val="none" w:sz="0" w:space="0" w:color="auto"/>
        <w:right w:val="none" w:sz="0" w:space="0" w:color="auto"/>
      </w:divBdr>
    </w:div>
    <w:div w:id="847717771">
      <w:bodyDiv w:val="1"/>
      <w:marLeft w:val="0"/>
      <w:marRight w:val="0"/>
      <w:marTop w:val="0"/>
      <w:marBottom w:val="0"/>
      <w:divBdr>
        <w:top w:val="none" w:sz="0" w:space="0" w:color="auto"/>
        <w:left w:val="none" w:sz="0" w:space="0" w:color="auto"/>
        <w:bottom w:val="none" w:sz="0" w:space="0" w:color="auto"/>
        <w:right w:val="none" w:sz="0" w:space="0" w:color="auto"/>
      </w:divBdr>
    </w:div>
    <w:div w:id="870144490">
      <w:bodyDiv w:val="1"/>
      <w:marLeft w:val="0"/>
      <w:marRight w:val="0"/>
      <w:marTop w:val="0"/>
      <w:marBottom w:val="0"/>
      <w:divBdr>
        <w:top w:val="none" w:sz="0" w:space="0" w:color="auto"/>
        <w:left w:val="none" w:sz="0" w:space="0" w:color="auto"/>
        <w:bottom w:val="none" w:sz="0" w:space="0" w:color="auto"/>
        <w:right w:val="none" w:sz="0" w:space="0" w:color="auto"/>
      </w:divBdr>
    </w:div>
    <w:div w:id="883444524">
      <w:bodyDiv w:val="1"/>
      <w:marLeft w:val="0"/>
      <w:marRight w:val="0"/>
      <w:marTop w:val="0"/>
      <w:marBottom w:val="0"/>
      <w:divBdr>
        <w:top w:val="none" w:sz="0" w:space="0" w:color="auto"/>
        <w:left w:val="none" w:sz="0" w:space="0" w:color="auto"/>
        <w:bottom w:val="none" w:sz="0" w:space="0" w:color="auto"/>
        <w:right w:val="none" w:sz="0" w:space="0" w:color="auto"/>
      </w:divBdr>
    </w:div>
    <w:div w:id="888229334">
      <w:bodyDiv w:val="1"/>
      <w:marLeft w:val="0"/>
      <w:marRight w:val="0"/>
      <w:marTop w:val="0"/>
      <w:marBottom w:val="0"/>
      <w:divBdr>
        <w:top w:val="none" w:sz="0" w:space="0" w:color="auto"/>
        <w:left w:val="none" w:sz="0" w:space="0" w:color="auto"/>
        <w:bottom w:val="none" w:sz="0" w:space="0" w:color="auto"/>
        <w:right w:val="none" w:sz="0" w:space="0" w:color="auto"/>
      </w:divBdr>
    </w:div>
    <w:div w:id="1073234416">
      <w:bodyDiv w:val="1"/>
      <w:marLeft w:val="0"/>
      <w:marRight w:val="0"/>
      <w:marTop w:val="0"/>
      <w:marBottom w:val="0"/>
      <w:divBdr>
        <w:top w:val="none" w:sz="0" w:space="0" w:color="auto"/>
        <w:left w:val="none" w:sz="0" w:space="0" w:color="auto"/>
        <w:bottom w:val="none" w:sz="0" w:space="0" w:color="auto"/>
        <w:right w:val="none" w:sz="0" w:space="0" w:color="auto"/>
      </w:divBdr>
    </w:div>
    <w:div w:id="1078594667">
      <w:bodyDiv w:val="1"/>
      <w:marLeft w:val="0"/>
      <w:marRight w:val="0"/>
      <w:marTop w:val="0"/>
      <w:marBottom w:val="0"/>
      <w:divBdr>
        <w:top w:val="none" w:sz="0" w:space="0" w:color="auto"/>
        <w:left w:val="none" w:sz="0" w:space="0" w:color="auto"/>
        <w:bottom w:val="none" w:sz="0" w:space="0" w:color="auto"/>
        <w:right w:val="none" w:sz="0" w:space="0" w:color="auto"/>
      </w:divBdr>
    </w:div>
    <w:div w:id="1133399727">
      <w:bodyDiv w:val="1"/>
      <w:marLeft w:val="0"/>
      <w:marRight w:val="0"/>
      <w:marTop w:val="0"/>
      <w:marBottom w:val="0"/>
      <w:divBdr>
        <w:top w:val="none" w:sz="0" w:space="0" w:color="auto"/>
        <w:left w:val="none" w:sz="0" w:space="0" w:color="auto"/>
        <w:bottom w:val="none" w:sz="0" w:space="0" w:color="auto"/>
        <w:right w:val="none" w:sz="0" w:space="0" w:color="auto"/>
      </w:divBdr>
    </w:div>
    <w:div w:id="1301492987">
      <w:bodyDiv w:val="1"/>
      <w:marLeft w:val="0"/>
      <w:marRight w:val="0"/>
      <w:marTop w:val="0"/>
      <w:marBottom w:val="0"/>
      <w:divBdr>
        <w:top w:val="none" w:sz="0" w:space="0" w:color="auto"/>
        <w:left w:val="none" w:sz="0" w:space="0" w:color="auto"/>
        <w:bottom w:val="none" w:sz="0" w:space="0" w:color="auto"/>
        <w:right w:val="none" w:sz="0" w:space="0" w:color="auto"/>
      </w:divBdr>
    </w:div>
    <w:div w:id="1310550449">
      <w:bodyDiv w:val="1"/>
      <w:marLeft w:val="0"/>
      <w:marRight w:val="0"/>
      <w:marTop w:val="0"/>
      <w:marBottom w:val="0"/>
      <w:divBdr>
        <w:top w:val="none" w:sz="0" w:space="0" w:color="auto"/>
        <w:left w:val="none" w:sz="0" w:space="0" w:color="auto"/>
        <w:bottom w:val="none" w:sz="0" w:space="0" w:color="auto"/>
        <w:right w:val="none" w:sz="0" w:space="0" w:color="auto"/>
      </w:divBdr>
    </w:div>
    <w:div w:id="1573393468">
      <w:bodyDiv w:val="1"/>
      <w:marLeft w:val="0"/>
      <w:marRight w:val="0"/>
      <w:marTop w:val="0"/>
      <w:marBottom w:val="0"/>
      <w:divBdr>
        <w:top w:val="none" w:sz="0" w:space="0" w:color="auto"/>
        <w:left w:val="none" w:sz="0" w:space="0" w:color="auto"/>
        <w:bottom w:val="none" w:sz="0" w:space="0" w:color="auto"/>
        <w:right w:val="none" w:sz="0" w:space="0" w:color="auto"/>
      </w:divBdr>
    </w:div>
    <w:div w:id="1705475940">
      <w:bodyDiv w:val="1"/>
      <w:marLeft w:val="0"/>
      <w:marRight w:val="0"/>
      <w:marTop w:val="0"/>
      <w:marBottom w:val="0"/>
      <w:divBdr>
        <w:top w:val="none" w:sz="0" w:space="0" w:color="auto"/>
        <w:left w:val="none" w:sz="0" w:space="0" w:color="auto"/>
        <w:bottom w:val="none" w:sz="0" w:space="0" w:color="auto"/>
        <w:right w:val="none" w:sz="0" w:space="0" w:color="auto"/>
      </w:divBdr>
    </w:div>
    <w:div w:id="1808038457">
      <w:bodyDiv w:val="1"/>
      <w:marLeft w:val="0"/>
      <w:marRight w:val="0"/>
      <w:marTop w:val="0"/>
      <w:marBottom w:val="0"/>
      <w:divBdr>
        <w:top w:val="none" w:sz="0" w:space="0" w:color="auto"/>
        <w:left w:val="none" w:sz="0" w:space="0" w:color="auto"/>
        <w:bottom w:val="none" w:sz="0" w:space="0" w:color="auto"/>
        <w:right w:val="none" w:sz="0" w:space="0" w:color="auto"/>
      </w:divBdr>
    </w:div>
    <w:div w:id="211447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90EBD7FFCF1CF370C824CB4B92F9D8DC00008B6A0E0034A6B1DA6B75C57939A7E7D7C5C5A0767B0AB9230FEDF460A248C7B2hAn1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390EBD7FFCF1CF370C824CB4B92F9D8DC00008B6A0E0034A6B1DA6B75C57939A7E7D7C5C5A0767B0AB9230FEDF460A248C7B2hAn1G"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0008B6A0E0034A6B1DA6B75C57939A7E7D7C5C5A0767B0AB9230FEDF460A248C7B2hAn1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B8DAAFA2C24D77B5B9E5509E3AE0551CDF840C4584B3165A1EBB970AC0865582D3945AAFBD6DBFA9F0F6DFB8EkAY6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DD397-A9CD-4D9B-A8E8-B2749FD4C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.dotx</Template>
  <TotalTime>2</TotalTime>
  <Pages>14</Pages>
  <Words>5478</Words>
  <Characters>31231</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36636</CharactersWithSpaces>
  <SharedDoc>false</SharedDoc>
  <HLinks>
    <vt:vector size="186" baseType="variant">
      <vt:variant>
        <vt:i4>6684722</vt:i4>
      </vt:variant>
      <vt:variant>
        <vt:i4>78</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75</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72</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ariant>
        <vt:i4>2621500</vt:i4>
      </vt:variant>
      <vt:variant>
        <vt:i4>69</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2621500</vt:i4>
      </vt:variant>
      <vt:variant>
        <vt:i4>66</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3539007</vt:i4>
      </vt:variant>
      <vt:variant>
        <vt:i4>63</vt:i4>
      </vt:variant>
      <vt:variant>
        <vt:i4>0</vt:i4>
      </vt:variant>
      <vt:variant>
        <vt:i4>5</vt:i4>
      </vt:variant>
      <vt:variant>
        <vt:lpwstr>consultantplus://offline/ref=2728785A95F814AA77A03C6C49B383C766A1EBD490DB744A9925EDF159D4937BA87EA148386888FBBEBAAC2076C434D038A96490D79F836BtEa5M</vt:lpwstr>
      </vt:variant>
      <vt:variant>
        <vt:lpwstr/>
      </vt:variant>
      <vt:variant>
        <vt:i4>3539040</vt:i4>
      </vt:variant>
      <vt:variant>
        <vt:i4>60</vt:i4>
      </vt:variant>
      <vt:variant>
        <vt:i4>0</vt:i4>
      </vt:variant>
      <vt:variant>
        <vt:i4>5</vt:i4>
      </vt:variant>
      <vt:variant>
        <vt:lpwstr>consultantplus://offline/ref=2728785A95F814AA77A03C6C49B383C766A1EBD490DB744A9925EDF159D4937BA87EA148386984FDB1BAAC2076C434D038A96490D79F836BtEa5M</vt:lpwstr>
      </vt:variant>
      <vt:variant>
        <vt:lpwstr/>
      </vt:variant>
      <vt:variant>
        <vt:i4>5242882</vt:i4>
      </vt:variant>
      <vt:variant>
        <vt:i4>57</vt:i4>
      </vt:variant>
      <vt:variant>
        <vt:i4>0</vt:i4>
      </vt:variant>
      <vt:variant>
        <vt:i4>5</vt:i4>
      </vt:variant>
      <vt:variant>
        <vt:lpwstr/>
      </vt:variant>
      <vt:variant>
        <vt:lpwstr>Par13</vt:lpwstr>
      </vt:variant>
      <vt:variant>
        <vt:i4>5242882</vt:i4>
      </vt:variant>
      <vt:variant>
        <vt:i4>54</vt:i4>
      </vt:variant>
      <vt:variant>
        <vt:i4>0</vt:i4>
      </vt:variant>
      <vt:variant>
        <vt:i4>5</vt:i4>
      </vt:variant>
      <vt:variant>
        <vt:lpwstr/>
      </vt:variant>
      <vt:variant>
        <vt:lpwstr>Par10</vt:lpwstr>
      </vt:variant>
      <vt:variant>
        <vt:i4>5242882</vt:i4>
      </vt:variant>
      <vt:variant>
        <vt:i4>51</vt:i4>
      </vt:variant>
      <vt:variant>
        <vt:i4>0</vt:i4>
      </vt:variant>
      <vt:variant>
        <vt:i4>5</vt:i4>
      </vt:variant>
      <vt:variant>
        <vt:lpwstr/>
      </vt:variant>
      <vt:variant>
        <vt:lpwstr>Par11</vt:lpwstr>
      </vt:variant>
      <vt:variant>
        <vt:i4>5242882</vt:i4>
      </vt:variant>
      <vt:variant>
        <vt:i4>48</vt:i4>
      </vt:variant>
      <vt:variant>
        <vt:i4>0</vt:i4>
      </vt:variant>
      <vt:variant>
        <vt:i4>5</vt:i4>
      </vt:variant>
      <vt:variant>
        <vt:lpwstr/>
      </vt:variant>
      <vt:variant>
        <vt:lpwstr>Par10</vt:lpwstr>
      </vt:variant>
      <vt:variant>
        <vt:i4>5439490</vt:i4>
      </vt:variant>
      <vt:variant>
        <vt:i4>45</vt:i4>
      </vt:variant>
      <vt:variant>
        <vt:i4>0</vt:i4>
      </vt:variant>
      <vt:variant>
        <vt:i4>5</vt:i4>
      </vt:variant>
      <vt:variant>
        <vt:lpwstr/>
      </vt:variant>
      <vt:variant>
        <vt:lpwstr>Par2</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Par11</vt:lpwstr>
      </vt:variant>
      <vt:variant>
        <vt:i4>5242882</vt:i4>
      </vt:variant>
      <vt:variant>
        <vt:i4>36</vt:i4>
      </vt:variant>
      <vt:variant>
        <vt:i4>0</vt:i4>
      </vt:variant>
      <vt:variant>
        <vt:i4>5</vt:i4>
      </vt:variant>
      <vt:variant>
        <vt:lpwstr/>
      </vt:variant>
      <vt:variant>
        <vt:lpwstr>Par10</vt:lpwstr>
      </vt:variant>
      <vt:variant>
        <vt:i4>5439490</vt:i4>
      </vt:variant>
      <vt:variant>
        <vt:i4>33</vt:i4>
      </vt:variant>
      <vt:variant>
        <vt:i4>0</vt:i4>
      </vt:variant>
      <vt:variant>
        <vt:i4>5</vt:i4>
      </vt:variant>
      <vt:variant>
        <vt:lpwstr/>
      </vt:variant>
      <vt:variant>
        <vt:lpwstr>Par2</vt:lpwstr>
      </vt:variant>
      <vt:variant>
        <vt:i4>6750316</vt:i4>
      </vt:variant>
      <vt:variant>
        <vt:i4>30</vt:i4>
      </vt:variant>
      <vt:variant>
        <vt:i4>0</vt:i4>
      </vt:variant>
      <vt:variant>
        <vt:i4>5</vt:i4>
      </vt:variant>
      <vt:variant>
        <vt:lpwstr>consultantplus://offline/ref=2728785A95F814AA77A03C6C49B383C766A1EBD490DB744A9925EDF159D4937BA87EA1483F698AF3EDE0BC243F9238CD39BF7A9AC99Ft8a3M</vt:lpwstr>
      </vt:variant>
      <vt:variant>
        <vt:lpwstr/>
      </vt:variant>
      <vt:variant>
        <vt:i4>3538997</vt:i4>
      </vt:variant>
      <vt:variant>
        <vt:i4>27</vt:i4>
      </vt:variant>
      <vt:variant>
        <vt:i4>0</vt:i4>
      </vt:variant>
      <vt:variant>
        <vt:i4>5</vt:i4>
      </vt:variant>
      <vt:variant>
        <vt:lpwstr>consultantplus://offline/ref=2728785A95F814AA77A03C6C49B383C766A1E4D991D8744A9925EDF159D4937BA87EA14838698CFFB1BAAC2076C434D038A96490D79F836BtEa5M</vt:lpwstr>
      </vt:variant>
      <vt:variant>
        <vt:lpwstr/>
      </vt:variant>
      <vt:variant>
        <vt:i4>5242882</vt:i4>
      </vt:variant>
      <vt:variant>
        <vt:i4>24</vt:i4>
      </vt:variant>
      <vt:variant>
        <vt:i4>0</vt:i4>
      </vt:variant>
      <vt:variant>
        <vt:i4>5</vt:i4>
      </vt:variant>
      <vt:variant>
        <vt:lpwstr/>
      </vt:variant>
      <vt:variant>
        <vt:lpwstr>Par10</vt:lpwstr>
      </vt:variant>
      <vt:variant>
        <vt:i4>1835020</vt:i4>
      </vt:variant>
      <vt:variant>
        <vt:i4>21</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18</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15</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6422577</vt:i4>
      </vt:variant>
      <vt:variant>
        <vt:i4>12</vt:i4>
      </vt:variant>
      <vt:variant>
        <vt:i4>0</vt:i4>
      </vt:variant>
      <vt:variant>
        <vt:i4>5</vt:i4>
      </vt:variant>
      <vt:variant>
        <vt:lpwstr/>
      </vt:variant>
      <vt:variant>
        <vt:lpwstr>Par132</vt:lpwstr>
      </vt:variant>
      <vt:variant>
        <vt:i4>6422577</vt:i4>
      </vt:variant>
      <vt:variant>
        <vt:i4>9</vt:i4>
      </vt:variant>
      <vt:variant>
        <vt:i4>0</vt:i4>
      </vt:variant>
      <vt:variant>
        <vt:i4>5</vt:i4>
      </vt:variant>
      <vt:variant>
        <vt:lpwstr/>
      </vt:variant>
      <vt:variant>
        <vt:lpwstr>Par132</vt:lpwstr>
      </vt:variant>
      <vt:variant>
        <vt:i4>4718605</vt:i4>
      </vt:variant>
      <vt:variant>
        <vt:i4>6</vt:i4>
      </vt:variant>
      <vt:variant>
        <vt:i4>0</vt:i4>
      </vt:variant>
      <vt:variant>
        <vt:i4>5</vt:i4>
      </vt:variant>
      <vt:variant>
        <vt:lpwstr>consultantplus://offline/ref=1390EBD7FFCF1CF370C824CB4B92F9D8DC0609836F0B0034A6B1DA6B75C57939A7E7D7C7CEFC2C6B0EF07404F1F276BC42D9B2A118h3n9G</vt:lpwstr>
      </vt:variant>
      <vt:variant>
        <vt:lpwstr/>
      </vt:variant>
      <vt:variant>
        <vt:i4>5636098</vt:i4>
      </vt:variant>
      <vt:variant>
        <vt:i4>3</vt:i4>
      </vt:variant>
      <vt:variant>
        <vt:i4>0</vt:i4>
      </vt:variant>
      <vt:variant>
        <vt:i4>5</vt:i4>
      </vt:variant>
      <vt:variant>
        <vt:lpwstr/>
      </vt:variant>
      <vt:variant>
        <vt:lpwstr>Par71</vt:lpwstr>
      </vt:variant>
      <vt:variant>
        <vt:i4>3801142</vt:i4>
      </vt:variant>
      <vt:variant>
        <vt:i4>0</vt:i4>
      </vt:variant>
      <vt:variant>
        <vt:i4>0</vt:i4>
      </vt:variant>
      <vt:variant>
        <vt:i4>5</vt:i4>
      </vt:variant>
      <vt:variant>
        <vt:lpwstr>consultantplus://offline/ref=CA2127C55716F2F6FB1D8F8746C566689C5539779FC1FF0EDBD980C5BA049070C421C5489179823297F61C15F1E174519339A52E3B05949FyDk4L</vt:lpwstr>
      </vt:variant>
      <vt:variant>
        <vt:lpwstr/>
      </vt:variant>
      <vt:variant>
        <vt:i4>917596</vt:i4>
      </vt:variant>
      <vt:variant>
        <vt:i4>9</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6</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3</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0</vt:i4>
      </vt:variant>
      <vt:variant>
        <vt:i4>0</vt:i4>
      </vt:variant>
      <vt:variant>
        <vt:i4>5</vt:i4>
      </vt:variant>
      <vt:variant>
        <vt:lpwstr>consultantplus://offline/ref=0B8DAAFA2C24D77B5B9E5509E3AE0551CDF840C4584B3165A1EBB970AC0865582D3945AAFBD6DBFA9F0F6DFB8EkAY6L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Иванов Дмитрий Игоревич</dc:creator>
  <cp:keywords/>
  <dc:description/>
  <cp:lastModifiedBy>Козинова Светлана Валерьевна</cp:lastModifiedBy>
  <cp:revision>4</cp:revision>
  <cp:lastPrinted>2025-10-22T08:47:00Z</cp:lastPrinted>
  <dcterms:created xsi:type="dcterms:W3CDTF">2026-06-09T12:06:00Z</dcterms:created>
  <dcterms:modified xsi:type="dcterms:W3CDTF">2026-06-09T13:42:00Z</dcterms:modified>
</cp:coreProperties>
</file>