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C7CAB3" w14:textId="5B9537FA" w:rsidR="0060673C" w:rsidRPr="00A254CA" w:rsidRDefault="00251ADD" w:rsidP="00A254CA">
      <w:pPr>
        <w:pStyle w:val="ad"/>
        <w:jc w:val="center"/>
        <w:rPr>
          <w:b/>
        </w:rPr>
      </w:pPr>
      <w:r w:rsidRPr="00A254CA">
        <w:rPr>
          <w:b/>
        </w:rPr>
        <w:t>КОНТРАКТ</w:t>
      </w:r>
      <w:r w:rsidR="0060673C" w:rsidRPr="00A254CA">
        <w:rPr>
          <w:b/>
        </w:rPr>
        <w:t xml:space="preserve"> </w:t>
      </w:r>
      <w:r w:rsidR="00A038DB" w:rsidRPr="00A254CA">
        <w:rPr>
          <w:b/>
        </w:rPr>
        <w:t>№_____</w:t>
      </w:r>
      <w:r w:rsidR="00A254CA" w:rsidRPr="00A254CA">
        <w:rPr>
          <w:b/>
        </w:rPr>
        <w:t>______</w:t>
      </w:r>
    </w:p>
    <w:p w14:paraId="4CB80D5E" w14:textId="6E41D5B5" w:rsidR="00A038DB" w:rsidRPr="00A254CA" w:rsidRDefault="00446430" w:rsidP="00A254CA">
      <w:pPr>
        <w:pStyle w:val="ad"/>
        <w:jc w:val="center"/>
        <w:rPr>
          <w:b/>
        </w:rPr>
      </w:pPr>
      <w:r w:rsidRPr="00A254CA">
        <w:rPr>
          <w:b/>
        </w:rPr>
        <w:t>на оказание услуг по перевозке наркотических и психотропных лекарственных средств</w:t>
      </w:r>
    </w:p>
    <w:p w14:paraId="58E587B7" w14:textId="06915BD9" w:rsidR="00763CBD" w:rsidRPr="00A254CA" w:rsidRDefault="00763CBD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A254CA">
        <w:rPr>
          <w:rFonts w:eastAsia="SimSun" w:cs="Mangal"/>
          <w:b/>
          <w:kern w:val="1"/>
          <w:lang w:eastAsia="hi-IN" w:bidi="hi-IN"/>
        </w:rPr>
        <w:t>(</w:t>
      </w:r>
      <w:r w:rsidRPr="00A254CA">
        <w:rPr>
          <w:rFonts w:eastAsia="SimSun" w:cs="Mangal"/>
          <w:b/>
          <w:i/>
          <w:kern w:val="1"/>
          <w:lang w:eastAsia="hi-IN" w:bidi="hi-IN"/>
        </w:rPr>
        <w:t>идентификационный код закупки</w:t>
      </w:r>
      <w:r w:rsidRPr="00A254CA">
        <w:rPr>
          <w:rFonts w:eastAsia="SimSun" w:cs="Mangal"/>
          <w:b/>
          <w:kern w:val="1"/>
          <w:lang w:eastAsia="hi-IN" w:bidi="hi-IN"/>
        </w:rPr>
        <w:t>: _____________________________________)</w:t>
      </w:r>
    </w:p>
    <w:p w14:paraId="4BE5AEE8" w14:textId="52A243A7" w:rsidR="004840DD" w:rsidRDefault="004840DD" w:rsidP="00A254CA">
      <w:pPr>
        <w:pStyle w:val="ad"/>
        <w:jc w:val="center"/>
        <w:rPr>
          <w:b/>
        </w:rPr>
      </w:pPr>
    </w:p>
    <w:p w14:paraId="3F77AB72" w14:textId="77777777" w:rsidR="00D01F1E" w:rsidRPr="00A254CA" w:rsidRDefault="00D01F1E" w:rsidP="00A254CA">
      <w:pPr>
        <w:pStyle w:val="ad"/>
        <w:jc w:val="center"/>
        <w:rPr>
          <w:b/>
        </w:rPr>
      </w:pPr>
    </w:p>
    <w:p w14:paraId="0866B1E2" w14:textId="5B073E14" w:rsidR="0060673C" w:rsidRPr="00A254CA" w:rsidRDefault="0060673C" w:rsidP="00A254CA">
      <w:pPr>
        <w:pStyle w:val="ad"/>
        <w:jc w:val="center"/>
        <w:rPr>
          <w:b/>
        </w:rPr>
      </w:pPr>
      <w:r w:rsidRPr="00A254CA">
        <w:rPr>
          <w:b/>
        </w:rPr>
        <w:t>г. Санкт-Петербург                                                             «___» ________________20</w:t>
      </w:r>
      <w:r w:rsidR="00C2494B" w:rsidRPr="00A254CA">
        <w:rPr>
          <w:b/>
        </w:rPr>
        <w:t>2</w:t>
      </w:r>
      <w:r w:rsidR="00B17ADE">
        <w:rPr>
          <w:b/>
        </w:rPr>
        <w:t>6</w:t>
      </w:r>
      <w:r w:rsidRPr="00A254CA">
        <w:rPr>
          <w:b/>
        </w:rPr>
        <w:t xml:space="preserve"> г.</w:t>
      </w:r>
    </w:p>
    <w:p w14:paraId="5F938666" w14:textId="77777777" w:rsidR="004840DD" w:rsidRDefault="004840DD" w:rsidP="00A254CA">
      <w:pPr>
        <w:pStyle w:val="ad"/>
        <w:jc w:val="center"/>
        <w:rPr>
          <w:b/>
          <w:sz w:val="22"/>
          <w:szCs w:val="22"/>
        </w:rPr>
      </w:pPr>
    </w:p>
    <w:p w14:paraId="6CF910CC" w14:textId="77777777" w:rsidR="00D01F1E" w:rsidRPr="00A254CA" w:rsidRDefault="00D01F1E" w:rsidP="00A254CA">
      <w:pPr>
        <w:pStyle w:val="ad"/>
        <w:jc w:val="center"/>
        <w:rPr>
          <w:b/>
          <w:sz w:val="22"/>
          <w:szCs w:val="22"/>
        </w:rPr>
      </w:pPr>
    </w:p>
    <w:p w14:paraId="7E9816C7" w14:textId="1DB67734" w:rsidR="00C2494B" w:rsidRDefault="0040366A" w:rsidP="00A254CA">
      <w:pPr>
        <w:ind w:firstLine="851"/>
        <w:jc w:val="both"/>
      </w:pPr>
      <w:r w:rsidRPr="00A230FD">
        <w:rPr>
          <w:b/>
        </w:rPr>
        <w:t xml:space="preserve">Санкт-Петербургское государственное бюджетное учреждение здравоохранения </w:t>
      </w:r>
      <w:r w:rsidRPr="005A712E">
        <w:rPr>
          <w:b/>
        </w:rPr>
        <w:t>«</w:t>
      </w:r>
      <w:r>
        <w:rPr>
          <w:b/>
        </w:rPr>
        <w:t>Детская городская клиническая больница №5 имени Нила Федоровича Филатова</w:t>
      </w:r>
      <w:r w:rsidRPr="005A712E">
        <w:rPr>
          <w:b/>
        </w:rPr>
        <w:t>»</w:t>
      </w:r>
      <w:r w:rsidRPr="00A230FD">
        <w:rPr>
          <w:b/>
        </w:rPr>
        <w:t xml:space="preserve"> (СПб ГБУЗ </w:t>
      </w:r>
      <w:r w:rsidRPr="005A712E">
        <w:rPr>
          <w:b/>
        </w:rPr>
        <w:t>«</w:t>
      </w:r>
      <w:r>
        <w:rPr>
          <w:b/>
        </w:rPr>
        <w:t>ДГКБ №5 Н.Ф. Филатова</w:t>
      </w:r>
      <w:r w:rsidRPr="00A230FD">
        <w:rPr>
          <w:b/>
        </w:rPr>
        <w:t>»)</w:t>
      </w:r>
      <w:r w:rsidRPr="00A230FD">
        <w:t xml:space="preserve">, именуемое в дальнейшем </w:t>
      </w:r>
      <w:r w:rsidRPr="00A230FD">
        <w:rPr>
          <w:b/>
        </w:rPr>
        <w:t>«Заказчик»</w:t>
      </w:r>
      <w:r w:rsidRPr="00A230FD">
        <w:t xml:space="preserve">, в лице </w:t>
      </w:r>
      <w:r w:rsidRPr="00A230FD">
        <w:rPr>
          <w:b/>
        </w:rPr>
        <w:t xml:space="preserve">главного </w:t>
      </w:r>
      <w:r w:rsidRPr="005A712E">
        <w:rPr>
          <w:b/>
        </w:rPr>
        <w:t xml:space="preserve">врача </w:t>
      </w:r>
      <w:proofErr w:type="spellStart"/>
      <w:r>
        <w:rPr>
          <w:b/>
        </w:rPr>
        <w:t>Исанкиной</w:t>
      </w:r>
      <w:proofErr w:type="spellEnd"/>
      <w:r>
        <w:rPr>
          <w:b/>
        </w:rPr>
        <w:t xml:space="preserve"> Людмилы Николаевны</w:t>
      </w:r>
      <w:r w:rsidRPr="00A230FD">
        <w:t xml:space="preserve">, действующего на основании </w:t>
      </w:r>
      <w:r>
        <w:t xml:space="preserve">и </w:t>
      </w:r>
      <w:r w:rsidRPr="00BE6115">
        <w:rPr>
          <w:b/>
        </w:rPr>
        <w:t>Устава</w:t>
      </w:r>
      <w:r w:rsidR="00A254CA">
        <w:t>,</w:t>
      </w:r>
      <w:r w:rsidR="00A254CA" w:rsidRPr="00391213">
        <w:t xml:space="preserve"> с одной стороны</w:t>
      </w:r>
      <w:r w:rsidR="00A254CA">
        <w:t>,</w:t>
      </w:r>
      <w:r w:rsidR="00A254CA" w:rsidRPr="00391213">
        <w:t xml:space="preserve"> и </w:t>
      </w:r>
      <w:r w:rsidR="002700E8">
        <w:rPr>
          <w:b/>
          <w:bCs/>
        </w:rPr>
        <w:t>______________</w:t>
      </w:r>
      <w:r w:rsidR="00A254CA" w:rsidRPr="00200936">
        <w:t>,</w:t>
      </w:r>
      <w:r w:rsidR="00C2494B" w:rsidRPr="00EB52D4">
        <w:t xml:space="preserve"> с другой стороны, в дальнейшем именуемые «С</w:t>
      </w:r>
      <w:r w:rsidR="00C2494B">
        <w:t>тороны</w:t>
      </w:r>
      <w:r w:rsidR="00C2494B" w:rsidRPr="00EB52D4">
        <w:t xml:space="preserve">», </w:t>
      </w:r>
      <w:r w:rsidR="00C2494B" w:rsidRPr="000000CF">
        <w:t xml:space="preserve">в соответствии с п.4 ч.1 ст.93 Федерального закона № 44-ФЗ от 05.04.2013 г. «О </w:t>
      </w:r>
      <w:r w:rsidR="00C2494B">
        <w:t>контрактной</w:t>
      </w:r>
      <w:r w:rsidR="00C2494B" w:rsidRPr="000000CF">
        <w:t xml:space="preserve"> системе в сфере закупок товаров, работ, услуг для обеспечения государственных и муниципальных нужд» (далее – Федеральный закон № 44-ФЗ)</w:t>
      </w:r>
      <w:r w:rsidR="00C2494B">
        <w:t xml:space="preserve">, </w:t>
      </w:r>
      <w:r w:rsidR="00C2494B" w:rsidRPr="00EB52D4">
        <w:t xml:space="preserve">заключили настоящий </w:t>
      </w:r>
      <w:r w:rsidR="00251ADD">
        <w:t>Контракт</w:t>
      </w:r>
      <w:r w:rsidR="00C2494B" w:rsidRPr="00EB52D4">
        <w:t xml:space="preserve"> </w:t>
      </w:r>
      <w:r w:rsidR="00C2494B">
        <w:t>(далее – «</w:t>
      </w:r>
      <w:r w:rsidR="00251ADD">
        <w:t>Контракт</w:t>
      </w:r>
      <w:r w:rsidR="00C2494B">
        <w:t xml:space="preserve">») </w:t>
      </w:r>
      <w:r w:rsidR="00C2494B" w:rsidRPr="00EB52D4">
        <w:t xml:space="preserve">о </w:t>
      </w:r>
      <w:r w:rsidR="00C2494B">
        <w:t>ниже</w:t>
      </w:r>
      <w:r w:rsidR="00C2494B" w:rsidRPr="00EB52D4">
        <w:t>следующем:</w:t>
      </w:r>
    </w:p>
    <w:p w14:paraId="20437A16" w14:textId="77777777" w:rsidR="0060673C" w:rsidRDefault="0060673C" w:rsidP="00A254CA">
      <w:pPr>
        <w:pStyle w:val="ad"/>
        <w:ind w:firstLine="851"/>
        <w:jc w:val="both"/>
      </w:pPr>
    </w:p>
    <w:p w14:paraId="57AF6D91" w14:textId="4228CDD3" w:rsidR="00317330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1. </w:t>
      </w:r>
      <w:r w:rsidR="00C2494B">
        <w:rPr>
          <w:b/>
        </w:rPr>
        <w:t xml:space="preserve">ПРЕДМЕТ </w:t>
      </w:r>
      <w:r w:rsidR="00251ADD">
        <w:rPr>
          <w:b/>
        </w:rPr>
        <w:t>КОНТРАКТ</w:t>
      </w:r>
      <w:r w:rsidR="00317330" w:rsidRPr="00A60EE2">
        <w:rPr>
          <w:b/>
        </w:rPr>
        <w:t>А</w:t>
      </w:r>
    </w:p>
    <w:p w14:paraId="000B29C6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0BD22901" w14:textId="77777777" w:rsidR="00655484" w:rsidRDefault="00317330" w:rsidP="00A254CA">
      <w:pPr>
        <w:pStyle w:val="ad"/>
        <w:ind w:firstLine="851"/>
        <w:jc w:val="both"/>
        <w:rPr>
          <w:b/>
        </w:rPr>
      </w:pPr>
      <w:r w:rsidRPr="00C2494B">
        <w:rPr>
          <w:b/>
        </w:rPr>
        <w:t>1.1</w:t>
      </w:r>
      <w:r w:rsidR="00C2494B" w:rsidRPr="00C2494B">
        <w:rPr>
          <w:b/>
        </w:rPr>
        <w:t>.</w:t>
      </w:r>
      <w:r w:rsidR="00340732">
        <w:t xml:space="preserve"> Исполнитель </w:t>
      </w:r>
      <w:r w:rsidR="00446430">
        <w:t xml:space="preserve">в соответствии </w:t>
      </w:r>
      <w:r w:rsidR="00C2494B">
        <w:t>с лицензией</w:t>
      </w:r>
      <w:r w:rsidR="00A254CA">
        <w:t xml:space="preserve"> </w:t>
      </w:r>
      <w:r w:rsidR="00A254CA" w:rsidRPr="00391213">
        <w:t>№</w:t>
      </w:r>
      <w:r w:rsidR="002700E8">
        <w:t>_________</w:t>
      </w:r>
      <w:r w:rsidR="00A254CA">
        <w:t xml:space="preserve"> </w:t>
      </w:r>
      <w:r w:rsidR="00C2494B">
        <w:t xml:space="preserve">на осуществление деятельности  по обороту наркотических средств, психотропных веществ и их </w:t>
      </w:r>
      <w:proofErr w:type="spellStart"/>
      <w:r w:rsidR="00C2494B">
        <w:t>прекурсоров</w:t>
      </w:r>
      <w:proofErr w:type="spellEnd"/>
      <w:r w:rsidR="00C2494B">
        <w:t xml:space="preserve">, культивированию </w:t>
      </w:r>
      <w:proofErr w:type="spellStart"/>
      <w:r w:rsidR="00C2494B">
        <w:t>наркосодержащих</w:t>
      </w:r>
      <w:proofErr w:type="spellEnd"/>
      <w:r w:rsidR="00C2494B">
        <w:t xml:space="preserve"> растений сроком действия - </w:t>
      </w:r>
      <w:r w:rsidR="00017E02">
        <w:t>бессрочно</w:t>
      </w:r>
      <w:r w:rsidR="00A34349">
        <w:t>,</w:t>
      </w:r>
      <w:r w:rsidR="009A6BEB">
        <w:t xml:space="preserve"> </w:t>
      </w:r>
      <w:r w:rsidR="00340732">
        <w:t xml:space="preserve">обязуется </w:t>
      </w:r>
      <w:r w:rsidR="009A6BEB">
        <w:t xml:space="preserve">оказать </w:t>
      </w:r>
      <w:r w:rsidR="00340732">
        <w:t xml:space="preserve"> Заказчик</w:t>
      </w:r>
      <w:r w:rsidR="009A6BEB">
        <w:t xml:space="preserve">у </w:t>
      </w:r>
      <w:r w:rsidR="00340732">
        <w:t xml:space="preserve"> услуги </w:t>
      </w:r>
      <w:r w:rsidR="009A6BEB">
        <w:t>по перевозке наркотических и</w:t>
      </w:r>
      <w:r w:rsidR="00385E23">
        <w:t>/или</w:t>
      </w:r>
      <w:r w:rsidR="009A6BEB">
        <w:t xml:space="preserve"> психотропных лекарственных средств</w:t>
      </w:r>
      <w:r w:rsidR="00C2494B">
        <w:t xml:space="preserve"> </w:t>
      </w:r>
      <w:r w:rsidR="009A6BEB">
        <w:t>(далее – «НПЛС») с</w:t>
      </w:r>
      <w:r w:rsidR="00216A01">
        <w:t xml:space="preserve"> распределительного</w:t>
      </w:r>
      <w:r w:rsidR="009A6BEB">
        <w:t xml:space="preserve"> склада хранения</w:t>
      </w:r>
      <w:r w:rsidR="00216A01">
        <w:t xml:space="preserve"> </w:t>
      </w:r>
      <w:r w:rsidR="00074F93" w:rsidRPr="00074F93">
        <w:t xml:space="preserve">НПЛС в Санкт-Петербурге  </w:t>
      </w:r>
      <w:r w:rsidR="00216A01">
        <w:t xml:space="preserve">по адресам, указанным </w:t>
      </w:r>
      <w:r w:rsidR="00385E23">
        <w:t xml:space="preserve">в заявке </w:t>
      </w:r>
      <w:r w:rsidR="00216A01">
        <w:t>Заказчик</w:t>
      </w:r>
      <w:r w:rsidR="00385E23">
        <w:t>а</w:t>
      </w:r>
      <w:r w:rsidR="00216A01">
        <w:t xml:space="preserve"> </w:t>
      </w:r>
      <w:r w:rsidRPr="00C71EEE">
        <w:t xml:space="preserve">в сроки и на условиях, предусмотренных настоящим  </w:t>
      </w:r>
      <w:r w:rsidR="00251ADD">
        <w:t>Контракт</w:t>
      </w:r>
      <w:r w:rsidRPr="00C71EEE">
        <w:t xml:space="preserve">ом, а Заказчик </w:t>
      </w:r>
      <w:r w:rsidR="00074F93">
        <w:t xml:space="preserve">обязуется оплатить и </w:t>
      </w:r>
      <w:r w:rsidRPr="00C71EEE">
        <w:t xml:space="preserve">принять </w:t>
      </w:r>
      <w:r w:rsidR="00074F93">
        <w:t xml:space="preserve">оказываемые </w:t>
      </w:r>
      <w:r w:rsidR="00340732">
        <w:t>услуги</w:t>
      </w:r>
      <w:r w:rsidRPr="00C71EEE">
        <w:t xml:space="preserve"> в сроки и на условиях, </w:t>
      </w:r>
      <w:r w:rsidR="00340732" w:rsidRPr="00E6634D">
        <w:t>п</w:t>
      </w:r>
      <w:r w:rsidRPr="00E6634D">
        <w:t xml:space="preserve">редусмотренными настоящим </w:t>
      </w:r>
      <w:r w:rsidR="00251ADD" w:rsidRPr="00E6634D">
        <w:t>Контракт</w:t>
      </w:r>
      <w:r w:rsidRPr="00E6634D">
        <w:t>ом.</w:t>
      </w:r>
      <w:r w:rsidR="00BE064E" w:rsidRPr="00E6634D">
        <w:t xml:space="preserve"> </w:t>
      </w:r>
      <w:r w:rsidR="00E6634D" w:rsidRPr="00E6634D">
        <w:t xml:space="preserve">Доставка НПЛС осуществляется в день их отгрузки с распределительного склада. </w:t>
      </w:r>
      <w:r w:rsidR="00BE064E" w:rsidRPr="00E6634D">
        <w:t xml:space="preserve">Обязательства Исполнителя по оказанию услуг по </w:t>
      </w:r>
      <w:r w:rsidR="00251ADD" w:rsidRPr="00E6634D">
        <w:t>Контракт</w:t>
      </w:r>
      <w:r w:rsidR="00BE064E" w:rsidRPr="00E6634D">
        <w:t xml:space="preserve">у прекращаются </w:t>
      </w:r>
      <w:r w:rsidR="00655484" w:rsidRPr="00655484">
        <w:rPr>
          <w:b/>
        </w:rPr>
        <w:t>«31» июля 2026 г.</w:t>
      </w:r>
    </w:p>
    <w:p w14:paraId="1EF10EFC" w14:textId="187BB16F" w:rsidR="00641EC0" w:rsidRDefault="00317330" w:rsidP="00A254CA">
      <w:pPr>
        <w:pStyle w:val="ad"/>
        <w:ind w:firstLine="851"/>
        <w:jc w:val="both"/>
      </w:pPr>
      <w:bookmarkStart w:id="0" w:name="_GoBack"/>
      <w:bookmarkEnd w:id="0"/>
      <w:r w:rsidRPr="00C2494B">
        <w:rPr>
          <w:b/>
        </w:rPr>
        <w:t>1.2</w:t>
      </w:r>
      <w:r w:rsidR="00C2494B" w:rsidRPr="00C2494B">
        <w:rPr>
          <w:b/>
        </w:rPr>
        <w:t>.</w:t>
      </w:r>
      <w:r>
        <w:t xml:space="preserve"> </w:t>
      </w:r>
      <w:r w:rsidRPr="006D69E5">
        <w:t xml:space="preserve">Стороны </w:t>
      </w:r>
      <w:r w:rsidR="00251ADD">
        <w:t>договорились</w:t>
      </w:r>
      <w:r w:rsidRPr="006D69E5">
        <w:t xml:space="preserve"> считать существенными следующие условия </w:t>
      </w:r>
      <w:r w:rsidR="00251ADD">
        <w:t>Контракт</w:t>
      </w:r>
      <w:r w:rsidRPr="006D69E5">
        <w:t xml:space="preserve">а: а) </w:t>
      </w:r>
      <w:r w:rsidR="003A6F75">
        <w:t xml:space="preserve">общий объем услуг и </w:t>
      </w:r>
      <w:r w:rsidR="00980492">
        <w:t>единица</w:t>
      </w:r>
      <w:r w:rsidR="00C2494B">
        <w:t xml:space="preserve"> </w:t>
      </w:r>
      <w:r w:rsidR="00980492">
        <w:t>(</w:t>
      </w:r>
      <w:r w:rsidR="00340732">
        <w:t>норма</w:t>
      </w:r>
      <w:r w:rsidR="00980492">
        <w:t>)</w:t>
      </w:r>
      <w:r w:rsidRPr="006D69E5">
        <w:t xml:space="preserve"> </w:t>
      </w:r>
      <w:r w:rsidR="00340732">
        <w:t>услуги</w:t>
      </w:r>
      <w:r w:rsidRPr="006D69E5">
        <w:t xml:space="preserve">, б) </w:t>
      </w:r>
      <w:r w:rsidR="00340732">
        <w:t>цена за оказан</w:t>
      </w:r>
      <w:r w:rsidR="00C2494B">
        <w:t>ные</w:t>
      </w:r>
      <w:r w:rsidR="00340732">
        <w:t xml:space="preserve"> услуги</w:t>
      </w:r>
      <w:r w:rsidRPr="006D69E5">
        <w:t xml:space="preserve">, в) качество </w:t>
      </w:r>
      <w:r w:rsidR="00340732">
        <w:t>услуг</w:t>
      </w:r>
      <w:r>
        <w:t xml:space="preserve">, г) срок </w:t>
      </w:r>
      <w:r w:rsidR="00340732">
        <w:t xml:space="preserve">предоставления </w:t>
      </w:r>
      <w:r w:rsidR="00C02C2B">
        <w:t xml:space="preserve">услуг </w:t>
      </w:r>
      <w:r>
        <w:t xml:space="preserve">и </w:t>
      </w:r>
      <w:r w:rsidR="00340732">
        <w:t xml:space="preserve">срок </w:t>
      </w:r>
      <w:r>
        <w:t xml:space="preserve">оплаты </w:t>
      </w:r>
      <w:r w:rsidR="00340732">
        <w:t xml:space="preserve">за </w:t>
      </w:r>
      <w:r w:rsidR="00763CBD">
        <w:t>оказываемые</w:t>
      </w:r>
      <w:r w:rsidR="00340732">
        <w:t xml:space="preserve"> услуг</w:t>
      </w:r>
      <w:r w:rsidR="00C2494B">
        <w:t>и</w:t>
      </w:r>
      <w:r w:rsidRPr="006D69E5">
        <w:t>.</w:t>
      </w:r>
    </w:p>
    <w:p w14:paraId="19F75428" w14:textId="7CF4A126" w:rsidR="00CC74E9" w:rsidRPr="00C71EEE" w:rsidRDefault="00CC74E9" w:rsidP="00A254CA">
      <w:pPr>
        <w:pStyle w:val="ad"/>
        <w:ind w:firstLine="851"/>
        <w:jc w:val="both"/>
      </w:pPr>
      <w:r w:rsidRPr="003928A8">
        <w:rPr>
          <w:b/>
          <w:bCs/>
        </w:rPr>
        <w:t>1.</w:t>
      </w:r>
      <w:r>
        <w:rPr>
          <w:b/>
          <w:bCs/>
        </w:rPr>
        <w:t>3</w:t>
      </w:r>
      <w:r w:rsidRPr="003928A8">
        <w:rPr>
          <w:b/>
          <w:bCs/>
        </w:rPr>
        <w:t>.</w:t>
      </w:r>
      <w:r>
        <w:t xml:space="preserve"> </w:t>
      </w:r>
      <w:r w:rsidRPr="002A6A1E">
        <w:t xml:space="preserve">Заключая настоящий </w:t>
      </w:r>
      <w:r w:rsidR="00251ADD">
        <w:t>Контракт</w:t>
      </w:r>
      <w:r w:rsidRPr="002A6A1E">
        <w:t xml:space="preserve">, </w:t>
      </w:r>
      <w:r w:rsidR="00FD33D5">
        <w:t>Исполнитель</w:t>
      </w:r>
      <w:r w:rsidRPr="002A6A1E">
        <w:t xml:space="preserve"> гарантирует, что соответствует требованиям, предусмотренным ст.31 Федерального закона №44-ФЗ.</w:t>
      </w:r>
    </w:p>
    <w:p w14:paraId="31E5AB7A" w14:textId="481D3009" w:rsidR="0060673C" w:rsidRPr="00011DF7" w:rsidRDefault="0060673C" w:rsidP="00A254CA">
      <w:pPr>
        <w:pStyle w:val="ad"/>
        <w:ind w:firstLine="851"/>
        <w:jc w:val="both"/>
      </w:pPr>
    </w:p>
    <w:p w14:paraId="52F03EFC" w14:textId="22C8A55C" w:rsidR="00340732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2. </w:t>
      </w:r>
      <w:r w:rsidR="0060673C" w:rsidRPr="00A60EE2">
        <w:rPr>
          <w:b/>
        </w:rPr>
        <w:t>ПРАВА И ОБЯЗАННОСТИ СТОРОН</w:t>
      </w:r>
    </w:p>
    <w:p w14:paraId="65AD3751" w14:textId="77777777" w:rsidR="00E60D99" w:rsidRPr="00A60EE2" w:rsidRDefault="00E60D99" w:rsidP="00A254CA">
      <w:pPr>
        <w:pStyle w:val="ad"/>
        <w:ind w:firstLine="851"/>
        <w:jc w:val="both"/>
        <w:rPr>
          <w:b/>
        </w:rPr>
      </w:pPr>
    </w:p>
    <w:p w14:paraId="412FFC3C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2.1.</w:t>
      </w:r>
      <w:r>
        <w:t xml:space="preserve"> Обязанности Заказчика:</w:t>
      </w:r>
    </w:p>
    <w:p w14:paraId="68EC7385" w14:textId="73C8C498" w:rsidR="00C5612B" w:rsidRPr="00C5612B" w:rsidRDefault="0060673C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>
        <w:t xml:space="preserve">- подать </w:t>
      </w:r>
      <w:r w:rsidR="00216A01">
        <w:t xml:space="preserve">за </w:t>
      </w:r>
      <w:r w:rsidR="00074F93">
        <w:t>10</w:t>
      </w:r>
      <w:r w:rsidR="00C2494B">
        <w:t xml:space="preserve"> </w:t>
      </w:r>
      <w:r w:rsidR="0030624B">
        <w:t>(</w:t>
      </w:r>
      <w:r w:rsidR="00074F93">
        <w:t>десять</w:t>
      </w:r>
      <w:r w:rsidR="0030624B">
        <w:t>)</w:t>
      </w:r>
      <w:r w:rsidR="00216A01">
        <w:t xml:space="preserve"> </w:t>
      </w:r>
      <w:r w:rsidR="00074F93">
        <w:t xml:space="preserve">рабочих </w:t>
      </w:r>
      <w:r w:rsidR="00216A01">
        <w:t xml:space="preserve">дней до даты оказания услуг </w:t>
      </w:r>
      <w:r>
        <w:t>заявку Исполнителю</w:t>
      </w:r>
      <w:r w:rsidR="003928A8">
        <w:t xml:space="preserve">. </w:t>
      </w:r>
      <w:r w:rsidR="00C5612B" w:rsidRPr="00C5612B">
        <w:rPr>
          <w:rFonts w:eastAsia="SimSun" w:cs="Mangal"/>
          <w:kern w:val="1"/>
          <w:lang w:eastAsia="hi-IN" w:bidi="hi-IN"/>
        </w:rPr>
        <w:t xml:space="preserve">Заявка может быть передана с использованием электронной связи по </w:t>
      </w:r>
      <w:r w:rsidR="00D35A8F">
        <w:rPr>
          <w:rFonts w:eastAsia="SimSun" w:cs="Mangal"/>
          <w:kern w:val="1"/>
          <w:lang w:eastAsia="hi-IN" w:bidi="hi-IN"/>
        </w:rPr>
        <w:t>адресу</w:t>
      </w:r>
      <w:r w:rsidR="00C5612B" w:rsidRPr="00C5612B">
        <w:rPr>
          <w:rFonts w:eastAsia="SimSun" w:cs="Mangal"/>
          <w:kern w:val="1"/>
          <w:lang w:eastAsia="hi-IN" w:bidi="hi-IN"/>
        </w:rPr>
        <w:t>, указанн</w:t>
      </w:r>
      <w:r w:rsidR="00D35A8F">
        <w:rPr>
          <w:rFonts w:eastAsia="SimSun" w:cs="Mangal"/>
          <w:kern w:val="1"/>
          <w:lang w:eastAsia="hi-IN" w:bidi="hi-IN"/>
        </w:rPr>
        <w:t>ому</w:t>
      </w:r>
      <w:r w:rsidR="00C5612B" w:rsidRPr="00C5612B">
        <w:rPr>
          <w:rFonts w:eastAsia="SimSun" w:cs="Mangal"/>
          <w:kern w:val="1"/>
          <w:lang w:eastAsia="hi-IN" w:bidi="hi-IN"/>
        </w:rPr>
        <w:t xml:space="preserve"> в разделе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C5612B" w:rsidRPr="00C5612B">
        <w:rPr>
          <w:rFonts w:eastAsia="SimSun" w:cs="Mangal"/>
          <w:kern w:val="1"/>
          <w:lang w:eastAsia="hi-IN" w:bidi="hi-IN"/>
        </w:rPr>
        <w:t>а: «Реквизиты сторон»;</w:t>
      </w:r>
    </w:p>
    <w:p w14:paraId="0F2DF0C6" w14:textId="1FD1BFE3" w:rsidR="00F43C65" w:rsidRDefault="00F43C65" w:rsidP="00A254CA">
      <w:pPr>
        <w:pStyle w:val="ad"/>
        <w:ind w:firstLine="851"/>
        <w:jc w:val="both"/>
      </w:pPr>
      <w:r w:rsidRPr="00F43C65">
        <w:t>- обеспечить своевременн</w:t>
      </w:r>
      <w:r w:rsidR="00074F93">
        <w:t>ую оплату и</w:t>
      </w:r>
      <w:r>
        <w:t xml:space="preserve"> получение предоставленной услуги</w:t>
      </w:r>
      <w:r w:rsidRPr="00F43C65">
        <w:t xml:space="preserve"> </w:t>
      </w:r>
      <w:r w:rsidR="00074F93">
        <w:t xml:space="preserve">на условиях, </w:t>
      </w:r>
      <w:r w:rsidRPr="00F43C65">
        <w:t>в сроки и по цен</w:t>
      </w:r>
      <w:r>
        <w:t>е</w:t>
      </w:r>
      <w:r w:rsidRPr="00F43C65">
        <w:t xml:space="preserve">, установленным настоящим </w:t>
      </w:r>
      <w:r w:rsidR="00251ADD">
        <w:t>Контракт</w:t>
      </w:r>
      <w:r w:rsidRPr="00F43C65">
        <w:t>ом;</w:t>
      </w:r>
    </w:p>
    <w:p w14:paraId="707A95FF" w14:textId="77777777" w:rsidR="0060673C" w:rsidRDefault="0060673C" w:rsidP="00A254CA">
      <w:pPr>
        <w:pStyle w:val="ad"/>
        <w:ind w:firstLine="851"/>
        <w:jc w:val="both"/>
      </w:pPr>
      <w:r>
        <w:t xml:space="preserve">- известить Исполнителя в случае ненадлежащего оказания услуг в течение 24 часов с момента установления </w:t>
      </w:r>
      <w:r w:rsidR="00F43C65">
        <w:t xml:space="preserve">такого </w:t>
      </w:r>
      <w:r>
        <w:t>несоответствия;</w:t>
      </w:r>
    </w:p>
    <w:p w14:paraId="10BB5410" w14:textId="45DF295B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законодательством</w:t>
      </w:r>
      <w:r w:rsidR="00041110">
        <w:rPr>
          <w:rFonts w:eastAsia="SimSun"/>
          <w:kern w:val="1"/>
          <w:lang w:eastAsia="hi-IN" w:bidi="hi-IN"/>
        </w:rPr>
        <w:t xml:space="preserve"> Российской Федерации</w:t>
      </w:r>
      <w:r w:rsidRPr="00053144">
        <w:rPr>
          <w:rFonts w:eastAsia="SimSun"/>
          <w:kern w:val="1"/>
          <w:lang w:eastAsia="hi-IN" w:bidi="hi-IN"/>
        </w:rPr>
        <w:t>;</w:t>
      </w:r>
    </w:p>
    <w:p w14:paraId="7D949A36" w14:textId="144B61E8" w:rsid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соблюдать конфиденциальность в отношен</w:t>
      </w:r>
      <w:r w:rsidR="00D35A8F">
        <w:rPr>
          <w:rFonts w:eastAsia="SimSun"/>
          <w:kern w:val="1"/>
          <w:lang w:eastAsia="hi-IN" w:bidi="hi-IN"/>
        </w:rPr>
        <w:t xml:space="preserve">ии всей информации, ставшей ему </w:t>
      </w:r>
      <w:r w:rsidRPr="00053144">
        <w:rPr>
          <w:rFonts w:eastAsia="SimSun"/>
          <w:kern w:val="1"/>
          <w:lang w:eastAsia="hi-IN" w:bidi="hi-IN"/>
        </w:rPr>
        <w:t xml:space="preserve">известной в связи с исполнением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>у</w:t>
      </w:r>
      <w:r w:rsidR="00D35A8F">
        <w:rPr>
          <w:rFonts w:eastAsia="SimSun"/>
          <w:kern w:val="1"/>
          <w:lang w:eastAsia="hi-IN" w:bidi="hi-IN"/>
        </w:rPr>
        <w:t>;</w:t>
      </w:r>
    </w:p>
    <w:p w14:paraId="41B619D9" w14:textId="7BBBC9B2" w:rsidR="00F13820" w:rsidRDefault="00F13820" w:rsidP="00A254CA">
      <w:pPr>
        <w:pStyle w:val="ad"/>
        <w:ind w:firstLine="851"/>
        <w:jc w:val="both"/>
      </w:pPr>
      <w:r>
        <w:rPr>
          <w:rFonts w:eastAsia="SimSun"/>
          <w:kern w:val="1"/>
          <w:lang w:eastAsia="hi-IN" w:bidi="hi-IN"/>
        </w:rPr>
        <w:t>-</w:t>
      </w:r>
      <w:r>
        <w:t xml:space="preserve">провести экспертизу предоставленных Исполнителем результатов оказанных услуг, предусмотренных </w:t>
      </w:r>
      <w:r w:rsidR="00251ADD">
        <w:t>Контракт</w:t>
      </w:r>
      <w:r>
        <w:t>ом;</w:t>
      </w:r>
    </w:p>
    <w:p w14:paraId="48ED16DB" w14:textId="1E8D9109" w:rsidR="00053144" w:rsidRPr="00053144" w:rsidRDefault="0005314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</w:t>
      </w:r>
      <w:r w:rsidR="00D35A8F">
        <w:rPr>
          <w:rFonts w:eastAsia="SimSun"/>
          <w:kern w:val="1"/>
          <w:lang w:eastAsia="hi-IN" w:bidi="hi-IN"/>
        </w:rPr>
        <w:t xml:space="preserve">ировать соответствующие органы </w:t>
      </w:r>
      <w:r w:rsidR="00D05F3D">
        <w:rPr>
          <w:rFonts w:eastAsia="SimSun"/>
          <w:kern w:val="1"/>
          <w:lang w:eastAsia="hi-IN" w:bidi="hi-IN"/>
        </w:rPr>
        <w:t xml:space="preserve">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Исполнителя</w:t>
      </w:r>
      <w:r w:rsidRPr="00053144">
        <w:rPr>
          <w:rFonts w:eastAsia="SimSun"/>
          <w:kern w:val="1"/>
          <w:lang w:eastAsia="hi-IN" w:bidi="hi-IN"/>
        </w:rPr>
        <w:t xml:space="preserve"> или привлеченных последним третьих лиц, повлекших утрату НПЛС.</w:t>
      </w:r>
    </w:p>
    <w:p w14:paraId="4A92B888" w14:textId="77777777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2.2.</w:t>
      </w:r>
      <w:r>
        <w:t xml:space="preserve"> Права Заказчика:</w:t>
      </w:r>
      <w:r>
        <w:tab/>
      </w:r>
    </w:p>
    <w:p w14:paraId="79BE2599" w14:textId="34C6EB7E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надлежащего исполнения обязательств в соответствии </w:t>
      </w:r>
      <w:r w:rsidRPr="00630BCE">
        <w:br/>
        <w:t xml:space="preserve">с </w:t>
      </w:r>
      <w:r w:rsidR="000500C6">
        <w:t xml:space="preserve">настоящим </w:t>
      </w:r>
      <w:r w:rsidR="00251ADD">
        <w:t>Контракт</w:t>
      </w:r>
      <w:r w:rsidRPr="00630BCE">
        <w:t>ом;</w:t>
      </w:r>
    </w:p>
    <w:p w14:paraId="0EB569E1" w14:textId="493AEBD0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требовать </w:t>
      </w:r>
      <w:r w:rsidR="000500C6">
        <w:t xml:space="preserve">от Исполнителя </w:t>
      </w:r>
      <w:r w:rsidRPr="00630BCE">
        <w:t xml:space="preserve">представления надлежащим образом, оформленных отчетных и финансовых документов, подтверждающих исполнение </w:t>
      </w:r>
      <w:r w:rsidR="00763BB2">
        <w:t xml:space="preserve">последним </w:t>
      </w:r>
      <w:r w:rsidRPr="00630BCE">
        <w:t>обязательств</w:t>
      </w:r>
      <w:r w:rsidR="000500C6">
        <w:t>,</w:t>
      </w:r>
      <w:r w:rsidRPr="00630BCE">
        <w:t xml:space="preserve"> </w:t>
      </w:r>
      <w:r w:rsidR="000500C6">
        <w:t xml:space="preserve">предусмотренных настоящим </w:t>
      </w:r>
      <w:r w:rsidR="00251ADD">
        <w:t>Контракт</w:t>
      </w:r>
      <w:r w:rsidRPr="00630BCE">
        <w:t>ом;</w:t>
      </w:r>
    </w:p>
    <w:p w14:paraId="60AB83A0" w14:textId="596834C2" w:rsidR="0060673C" w:rsidRPr="00630BCE" w:rsidRDefault="0060673C" w:rsidP="00A254CA">
      <w:pPr>
        <w:pStyle w:val="ad"/>
        <w:ind w:firstLine="851"/>
        <w:jc w:val="both"/>
      </w:pPr>
      <w:r>
        <w:t xml:space="preserve">- </w:t>
      </w:r>
      <w:r w:rsidRPr="00630BCE">
        <w:t xml:space="preserve">запрашивать </w:t>
      </w:r>
      <w:r w:rsidR="000500C6">
        <w:t xml:space="preserve">у Исполнителя </w:t>
      </w:r>
      <w:r w:rsidRPr="00630BCE">
        <w:t xml:space="preserve">информацию о ходе и состоянии исполнения обязательств по </w:t>
      </w:r>
      <w:r w:rsidR="00251ADD">
        <w:t>Контракт</w:t>
      </w:r>
      <w:r>
        <w:t>у</w:t>
      </w:r>
      <w:r w:rsidRPr="00630BCE">
        <w:t>;</w:t>
      </w:r>
    </w:p>
    <w:p w14:paraId="2EE57561" w14:textId="77777777" w:rsidR="0060673C" w:rsidRPr="00630BCE" w:rsidRDefault="0060673C" w:rsidP="00A254CA">
      <w:pPr>
        <w:pStyle w:val="ad"/>
        <w:ind w:firstLine="851"/>
        <w:jc w:val="both"/>
      </w:pPr>
      <w:r w:rsidRPr="00630BCE">
        <w:t xml:space="preserve"> </w:t>
      </w:r>
      <w:r>
        <w:t xml:space="preserve">- </w:t>
      </w:r>
      <w:r w:rsidRPr="00630BCE">
        <w:t xml:space="preserve">осуществлять контроль за порядком и сроками </w:t>
      </w:r>
      <w:r w:rsidRPr="00163589">
        <w:t>оказания услуг, не</w:t>
      </w:r>
      <w:r w:rsidRPr="00630BCE">
        <w:t xml:space="preserve"> вмешиваясь в оперативно-хозяйственную деятельность</w:t>
      </w:r>
      <w:r w:rsidRPr="00630BCE">
        <w:rPr>
          <w:b/>
        </w:rPr>
        <w:t xml:space="preserve"> </w:t>
      </w:r>
      <w:r>
        <w:t>Исполнителя</w:t>
      </w:r>
      <w:r w:rsidRPr="00630BCE">
        <w:t>;</w:t>
      </w:r>
    </w:p>
    <w:p w14:paraId="33D4E56D" w14:textId="6FECB293" w:rsidR="0060673C" w:rsidRDefault="0060673C" w:rsidP="00A254CA">
      <w:pPr>
        <w:pStyle w:val="ad"/>
        <w:ind w:firstLine="851"/>
        <w:jc w:val="both"/>
      </w:pPr>
      <w:r>
        <w:t>-</w:t>
      </w:r>
      <w:r w:rsidR="008A3B71">
        <w:t xml:space="preserve"> </w:t>
      </w:r>
      <w:r w:rsidRPr="00630BCE">
        <w:t xml:space="preserve">отказаться от принятия и оплаты </w:t>
      </w:r>
      <w:r w:rsidRPr="00163589">
        <w:t>услуг,</w:t>
      </w:r>
      <w:r w:rsidRPr="00630BCE">
        <w:rPr>
          <w:color w:val="FF0000"/>
        </w:rPr>
        <w:t xml:space="preserve"> </w:t>
      </w:r>
      <w:r w:rsidR="00D35A8F">
        <w:t xml:space="preserve">не соответствующих требованиям </w:t>
      </w:r>
      <w:r w:rsidR="00251ADD">
        <w:t>Контракт</w:t>
      </w:r>
      <w:r>
        <w:t>а</w:t>
      </w:r>
      <w:r w:rsidRPr="00163589">
        <w:t>;</w:t>
      </w:r>
    </w:p>
    <w:p w14:paraId="0972629D" w14:textId="668BB13A" w:rsidR="000500C6" w:rsidRPr="00163589" w:rsidRDefault="000500C6" w:rsidP="00A254CA">
      <w:pPr>
        <w:pStyle w:val="ad"/>
        <w:ind w:firstLine="851"/>
        <w:jc w:val="both"/>
      </w:pPr>
      <w:r>
        <w:t xml:space="preserve">- </w:t>
      </w:r>
      <w:r w:rsidRPr="000500C6">
        <w:t xml:space="preserve">не отказывать в приемке результатов отдельного этапа исполнения </w:t>
      </w:r>
      <w:r w:rsidR="00251ADD">
        <w:t>Контракт</w:t>
      </w:r>
      <w:r w:rsidRPr="000500C6">
        <w:t xml:space="preserve">а либо </w:t>
      </w:r>
      <w:r>
        <w:t>оказанных услуг</w:t>
      </w:r>
      <w:r w:rsidRPr="000500C6">
        <w:t>, в случае выявления несоответствия этих результатов либо эт</w:t>
      </w:r>
      <w:r>
        <w:t>их</w:t>
      </w:r>
      <w:r w:rsidRPr="000500C6">
        <w:t xml:space="preserve"> </w:t>
      </w:r>
      <w:r>
        <w:t>услуг</w:t>
      </w:r>
      <w:r w:rsidRPr="000500C6">
        <w:t xml:space="preserve">, условиям </w:t>
      </w:r>
      <w:r w:rsidR="00251ADD">
        <w:t>Контракт</w:t>
      </w:r>
      <w:r w:rsidRPr="000500C6">
        <w:t>а, если выявленное несоответствие не препятствует приемке этих результатов либо эт</w:t>
      </w:r>
      <w:r>
        <w:t>их услуг</w:t>
      </w:r>
      <w:r w:rsidRPr="000500C6">
        <w:t xml:space="preserve">, и устранено </w:t>
      </w:r>
      <w:r w:rsidR="00431E83">
        <w:t>Исполнителем</w:t>
      </w:r>
      <w:r w:rsidR="00D35A8F">
        <w:t>;</w:t>
      </w:r>
    </w:p>
    <w:p w14:paraId="043DD69D" w14:textId="453E4BEC" w:rsidR="00216A01" w:rsidRDefault="001C0374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Исполнителем</w:t>
      </w:r>
      <w:r w:rsidRPr="001C0374">
        <w:t xml:space="preserve"> </w:t>
      </w:r>
      <w:r w:rsidR="00216A01">
        <w:t xml:space="preserve">два и более раза </w:t>
      </w:r>
      <w:r w:rsidRPr="001C0374">
        <w:t xml:space="preserve">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Pr="001C0374">
        <w:t xml:space="preserve">. </w:t>
      </w:r>
    </w:p>
    <w:p w14:paraId="535EF3A4" w14:textId="61B30466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2.3.</w:t>
      </w:r>
      <w:r>
        <w:t xml:space="preserve"> Обязанности Исполнителя:</w:t>
      </w:r>
      <w:r w:rsidR="0065677C">
        <w:t xml:space="preserve"> </w:t>
      </w:r>
    </w:p>
    <w:p w14:paraId="7CB5B3AA" w14:textId="76773BC9" w:rsidR="00523673" w:rsidRDefault="0060673C" w:rsidP="00A254CA">
      <w:pPr>
        <w:pStyle w:val="ad"/>
        <w:ind w:firstLine="851"/>
        <w:jc w:val="both"/>
      </w:pPr>
      <w:r>
        <w:t xml:space="preserve">- обеспечить оказание услуг </w:t>
      </w:r>
      <w:r w:rsidR="00523673" w:rsidRPr="00523673">
        <w:t xml:space="preserve">соответствующего качества и в сроки, предусмотренные настоящим </w:t>
      </w:r>
      <w:r w:rsidR="00251ADD">
        <w:t>Контракт</w:t>
      </w:r>
      <w:r w:rsidR="00523673" w:rsidRPr="00523673">
        <w:t>ом</w:t>
      </w:r>
      <w:r w:rsidR="00D35A8F">
        <w:t>;</w:t>
      </w:r>
    </w:p>
    <w:p w14:paraId="06708020" w14:textId="77777777" w:rsidR="00336F9C" w:rsidRPr="00053144" w:rsidRDefault="00336F9C" w:rsidP="00336F9C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t xml:space="preserve">- </w:t>
      </w:r>
      <w:r w:rsidRPr="00053144">
        <w:rPr>
          <w:rFonts w:eastAsia="SimSun"/>
          <w:kern w:val="1"/>
          <w:lang w:eastAsia="hi-IN" w:bidi="hi-IN"/>
        </w:rPr>
        <w:t>осуществлять перевозку</w:t>
      </w:r>
      <w:r>
        <w:rPr>
          <w:rFonts w:eastAsia="SimSun"/>
          <w:kern w:val="1"/>
          <w:lang w:eastAsia="hi-IN" w:bidi="hi-IN"/>
        </w:rPr>
        <w:t xml:space="preserve"> и разгрузку</w:t>
      </w:r>
      <w:r w:rsidRPr="00053144">
        <w:rPr>
          <w:rFonts w:eastAsia="SimSun"/>
          <w:kern w:val="1"/>
          <w:lang w:eastAsia="hi-IN" w:bidi="hi-IN"/>
        </w:rPr>
        <w:t xml:space="preserve"> НПЛС, а также оформление необходимых в связи с этим документов, в строгом соответствии с действующими нормативными документа</w:t>
      </w:r>
      <w:r>
        <w:rPr>
          <w:rFonts w:eastAsia="SimSun"/>
          <w:kern w:val="1"/>
          <w:lang w:eastAsia="hi-IN" w:bidi="hi-IN"/>
        </w:rPr>
        <w:t xml:space="preserve">ми, регулирующими деятельность </w:t>
      </w:r>
      <w:r w:rsidRPr="00053144">
        <w:rPr>
          <w:rFonts w:eastAsia="SimSun"/>
          <w:kern w:val="1"/>
          <w:lang w:eastAsia="hi-IN" w:bidi="hi-IN"/>
        </w:rPr>
        <w:t xml:space="preserve">в сфере оборота НПЛС, </w:t>
      </w:r>
      <w:proofErr w:type="gramStart"/>
      <w:r w:rsidRPr="00053144">
        <w:rPr>
          <w:rFonts w:eastAsia="SimSun"/>
          <w:kern w:val="1"/>
          <w:lang w:eastAsia="hi-IN" w:bidi="hi-IN"/>
        </w:rPr>
        <w:t>обеспечивая</w:t>
      </w:r>
      <w:proofErr w:type="gramEnd"/>
      <w:r w:rsidRPr="00053144">
        <w:rPr>
          <w:rFonts w:eastAsia="SimSun"/>
          <w:kern w:val="1"/>
          <w:lang w:eastAsia="hi-IN" w:bidi="hi-IN"/>
        </w:rPr>
        <w:t xml:space="preserve"> таким </w:t>
      </w:r>
      <w:r w:rsidRPr="00336F9C">
        <w:rPr>
          <w:rFonts w:eastAsia="SimSun"/>
          <w:kern w:val="1"/>
          <w:lang w:eastAsia="hi-IN" w:bidi="hi-IN"/>
        </w:rPr>
        <w:t>образом их сохранность, и в сфере осуществления перевозок автомобильным транспортом, а также регламентирующими хранение и перевозку лекарственных препаратов;</w:t>
      </w:r>
    </w:p>
    <w:p w14:paraId="4AC710FB" w14:textId="6BA09655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Pr="00915CF6">
        <w:t>исполнять, полученные в ходе исполнения обяз</w:t>
      </w:r>
      <w:r>
        <w:t xml:space="preserve">ательств по </w:t>
      </w:r>
      <w:r w:rsidR="00251ADD">
        <w:t>Контракт</w:t>
      </w:r>
      <w:r>
        <w:t>у указания З</w:t>
      </w:r>
      <w:r w:rsidRPr="00915CF6">
        <w:t>аказчика</w:t>
      </w:r>
      <w:r w:rsidR="00091C54">
        <w:t>, направленные на предотвращение возникновения и исправление недостатков оказываемых услуг</w:t>
      </w:r>
      <w:r w:rsidRPr="00915CF6">
        <w:t xml:space="preserve">, в том числе в срок, установленный </w:t>
      </w:r>
      <w:r w:rsidR="00091C54">
        <w:t>З</w:t>
      </w:r>
      <w:r w:rsidRPr="00915CF6">
        <w:t>аказчиком, безвозмездно устранять обнаруженные им недостатки в оказан</w:t>
      </w:r>
      <w:r>
        <w:t>ных услугах</w:t>
      </w:r>
      <w:r w:rsidRPr="00915CF6">
        <w:t>;</w:t>
      </w:r>
    </w:p>
    <w:p w14:paraId="51E337A9" w14:textId="3ABF3AD4" w:rsidR="0060673C" w:rsidRPr="00915CF6" w:rsidRDefault="0060673C" w:rsidP="00A254CA">
      <w:pPr>
        <w:pStyle w:val="ad"/>
        <w:ind w:firstLine="851"/>
        <w:jc w:val="both"/>
      </w:pPr>
      <w:r>
        <w:t xml:space="preserve">- </w:t>
      </w:r>
      <w:r w:rsidR="00D35A8F">
        <w:t xml:space="preserve">передать надлежащим образом </w:t>
      </w:r>
      <w:r w:rsidRPr="00915CF6">
        <w:t xml:space="preserve">оформленные отчетные и финансовые документы в порядке и срок, установленные </w:t>
      </w:r>
      <w:r w:rsidR="00251ADD">
        <w:t>Контракт</w:t>
      </w:r>
      <w:r w:rsidRPr="00915CF6">
        <w:t>ом;</w:t>
      </w:r>
    </w:p>
    <w:p w14:paraId="39CDF300" w14:textId="2CFBBCAC" w:rsidR="0060673C" w:rsidRDefault="0060673C" w:rsidP="00A254CA">
      <w:pPr>
        <w:pStyle w:val="ad"/>
        <w:ind w:firstLine="851"/>
        <w:jc w:val="both"/>
      </w:pPr>
      <w:r>
        <w:t xml:space="preserve">- представить по </w:t>
      </w:r>
      <w:r w:rsidR="00091C54">
        <w:t>з</w:t>
      </w:r>
      <w:r w:rsidRPr="00915CF6">
        <w:t xml:space="preserve">апросу </w:t>
      </w:r>
      <w:r w:rsidR="00091C54">
        <w:t>З</w:t>
      </w:r>
      <w:r w:rsidR="00D35A8F">
        <w:t xml:space="preserve">аказчика </w:t>
      </w:r>
      <w:r w:rsidRPr="00915CF6">
        <w:t xml:space="preserve">в сроки, указанные в таком запросе, информацию о ходе исполнения обязательств по </w:t>
      </w:r>
      <w:r w:rsidR="00251ADD">
        <w:t>Контракт</w:t>
      </w:r>
      <w:r>
        <w:t>у</w:t>
      </w:r>
      <w:r w:rsidRPr="00915CF6">
        <w:t>;</w:t>
      </w:r>
    </w:p>
    <w:p w14:paraId="7D243C22" w14:textId="2259E914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нести ответственность за действия третьих лиц, привлекаемых им к исполнению </w:t>
      </w:r>
      <w:r w:rsidR="00251ADD">
        <w:t>Контракт</w:t>
      </w:r>
      <w:r w:rsidRPr="00BF45D0">
        <w:t>а;</w:t>
      </w:r>
    </w:p>
    <w:p w14:paraId="2CF01527" w14:textId="76D16F94" w:rsidR="00D44FC1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 xml:space="preserve">- </w:t>
      </w:r>
      <w:r w:rsidRPr="00053144">
        <w:rPr>
          <w:rFonts w:eastAsia="SimSun"/>
          <w:kern w:val="1"/>
          <w:lang w:eastAsia="hi-IN" w:bidi="hi-IN"/>
        </w:rPr>
        <w:t xml:space="preserve">не раскрывать третьим лицам информации о </w:t>
      </w:r>
      <w:r>
        <w:rPr>
          <w:rFonts w:eastAsia="SimSun"/>
          <w:kern w:val="1"/>
          <w:lang w:eastAsia="hi-IN" w:bidi="hi-IN"/>
        </w:rPr>
        <w:t xml:space="preserve">сроках, месте, </w:t>
      </w:r>
      <w:r w:rsidRPr="00053144">
        <w:rPr>
          <w:rFonts w:eastAsia="SimSun"/>
          <w:kern w:val="1"/>
          <w:lang w:eastAsia="hi-IN" w:bidi="hi-IN"/>
        </w:rPr>
        <w:t xml:space="preserve">количестве, объеме, характере и условиях </w:t>
      </w:r>
      <w:r>
        <w:rPr>
          <w:rFonts w:eastAsia="SimSun"/>
          <w:kern w:val="1"/>
          <w:lang w:eastAsia="hi-IN" w:bidi="hi-IN"/>
        </w:rPr>
        <w:t>перевозки НПЛС и</w:t>
      </w:r>
      <w:r w:rsidRPr="00053144">
        <w:rPr>
          <w:rFonts w:eastAsia="SimSun"/>
          <w:color w:val="FF0000"/>
          <w:kern w:val="1"/>
          <w:lang w:eastAsia="hi-IN" w:bidi="hi-IN"/>
        </w:rPr>
        <w:t xml:space="preserve"> </w:t>
      </w:r>
      <w:r w:rsidRPr="00053144">
        <w:rPr>
          <w:rFonts w:eastAsia="SimSun"/>
          <w:kern w:val="1"/>
          <w:lang w:eastAsia="hi-IN" w:bidi="hi-IN"/>
        </w:rPr>
        <w:t xml:space="preserve">другой информации, за исключением случаев </w:t>
      </w:r>
      <w:r>
        <w:rPr>
          <w:rFonts w:eastAsia="SimSun"/>
          <w:kern w:val="1"/>
          <w:lang w:eastAsia="hi-IN" w:bidi="hi-IN"/>
        </w:rPr>
        <w:t xml:space="preserve">необходимости в такой информации для выполнения условий по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>
        <w:rPr>
          <w:rFonts w:eastAsia="SimSun"/>
          <w:kern w:val="1"/>
          <w:lang w:eastAsia="hi-IN" w:bidi="hi-IN"/>
        </w:rPr>
        <w:t xml:space="preserve">у, а </w:t>
      </w:r>
      <w:r>
        <w:rPr>
          <w:rFonts w:eastAsia="SimSun"/>
          <w:kern w:val="1"/>
          <w:lang w:eastAsia="hi-IN" w:bidi="hi-IN"/>
        </w:rPr>
        <w:lastRenderedPageBreak/>
        <w:t xml:space="preserve">также в случае </w:t>
      </w:r>
      <w:r w:rsidRPr="00053144">
        <w:rPr>
          <w:rFonts w:eastAsia="SimSun"/>
          <w:kern w:val="1"/>
          <w:lang w:eastAsia="hi-IN" w:bidi="hi-IN"/>
        </w:rPr>
        <w:t>наличия у этих лиц полномочий на запрос такой информации, предусмотренных действующим российским законодательством;</w:t>
      </w:r>
    </w:p>
    <w:p w14:paraId="11683DF5" w14:textId="67DCD4ED" w:rsidR="00D44FC1" w:rsidRPr="00053144" w:rsidRDefault="00D44FC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053144">
        <w:rPr>
          <w:rFonts w:eastAsia="SimSun"/>
          <w:kern w:val="1"/>
          <w:lang w:eastAsia="hi-IN" w:bidi="hi-IN"/>
        </w:rPr>
        <w:t>- информировать соответствующ</w:t>
      </w:r>
      <w:r w:rsidR="00D35A8F">
        <w:rPr>
          <w:rFonts w:eastAsia="SimSun"/>
          <w:kern w:val="1"/>
          <w:lang w:eastAsia="hi-IN" w:bidi="hi-IN"/>
        </w:rPr>
        <w:t xml:space="preserve">ие органы контроля за оборотом </w:t>
      </w:r>
      <w:r w:rsidRPr="00053144">
        <w:rPr>
          <w:rFonts w:eastAsia="SimSun"/>
          <w:kern w:val="1"/>
          <w:lang w:eastAsia="hi-IN" w:bidi="hi-IN"/>
        </w:rPr>
        <w:t xml:space="preserve">НПЛС о всех ставших ему известных при исполнении условий настоящего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053144">
        <w:rPr>
          <w:rFonts w:eastAsia="SimSun"/>
          <w:kern w:val="1"/>
          <w:lang w:eastAsia="hi-IN" w:bidi="hi-IN"/>
        </w:rPr>
        <w:t xml:space="preserve">а случаях нарушений правил и требований, установленных действующим законодательством по обороту НПЛС, допущенных как его сотрудниками, так и сотрудниками </w:t>
      </w:r>
      <w:r>
        <w:rPr>
          <w:rFonts w:eastAsia="SimSun"/>
          <w:kern w:val="1"/>
          <w:lang w:eastAsia="hi-IN" w:bidi="hi-IN"/>
        </w:rPr>
        <w:t>Заказчика</w:t>
      </w:r>
      <w:r w:rsidR="00D35A8F">
        <w:rPr>
          <w:rFonts w:eastAsia="SimSun"/>
          <w:kern w:val="1"/>
          <w:lang w:eastAsia="hi-IN" w:bidi="hi-IN"/>
        </w:rPr>
        <w:t>;</w:t>
      </w:r>
    </w:p>
    <w:p w14:paraId="671D89BD" w14:textId="181AF9C8" w:rsidR="00091C54" w:rsidRDefault="00091C54" w:rsidP="00A254CA">
      <w:pPr>
        <w:pStyle w:val="ad"/>
        <w:ind w:firstLine="851"/>
        <w:jc w:val="both"/>
      </w:pPr>
      <w:r>
        <w:t xml:space="preserve">- соблюдать конфиденциальность в отношении всей информации, ставшей ему известной в связи с исполнением обязательств по </w:t>
      </w:r>
      <w:r w:rsidR="00251ADD">
        <w:t>Контракт</w:t>
      </w:r>
      <w:r>
        <w:t>у.</w:t>
      </w:r>
    </w:p>
    <w:p w14:paraId="7339F82A" w14:textId="4A754673" w:rsidR="0060673C" w:rsidRDefault="0060673C" w:rsidP="00A254CA">
      <w:pPr>
        <w:pStyle w:val="ad"/>
        <w:ind w:firstLine="851"/>
        <w:jc w:val="both"/>
      </w:pPr>
      <w:r w:rsidRPr="00D35A8F">
        <w:rPr>
          <w:b/>
        </w:rPr>
        <w:t>2.4.</w:t>
      </w:r>
      <w:r>
        <w:t xml:space="preserve"> </w:t>
      </w:r>
      <w:r w:rsidR="00D35A8F">
        <w:t xml:space="preserve">Права </w:t>
      </w:r>
      <w:r w:rsidR="009A5A82">
        <w:t>Исполнител</w:t>
      </w:r>
      <w:r w:rsidR="00D35A8F">
        <w:t>я</w:t>
      </w:r>
      <w:r>
        <w:t>:</w:t>
      </w:r>
    </w:p>
    <w:p w14:paraId="11F261AA" w14:textId="5DED1CDC" w:rsidR="00091C54" w:rsidRDefault="00091C54" w:rsidP="00A254CA">
      <w:pPr>
        <w:pStyle w:val="ad"/>
        <w:ind w:firstLine="851"/>
        <w:jc w:val="both"/>
      </w:pPr>
      <w:r>
        <w:t>- требовать своевременной оплаты за оказ</w:t>
      </w:r>
      <w:r w:rsidR="00E761FF">
        <w:t>ываемые</w:t>
      </w:r>
      <w:r>
        <w:t xml:space="preserve"> Заказчику услуги</w:t>
      </w:r>
      <w:r w:rsidR="00D35A8F">
        <w:t>;</w:t>
      </w:r>
    </w:p>
    <w:p w14:paraId="1A997AB8" w14:textId="018B059D" w:rsidR="00D44FC1" w:rsidRDefault="00091C54" w:rsidP="00A254CA">
      <w:pPr>
        <w:pStyle w:val="ad"/>
        <w:ind w:firstLine="851"/>
        <w:jc w:val="both"/>
      </w:pPr>
      <w:r>
        <w:t xml:space="preserve">- </w:t>
      </w:r>
      <w:r w:rsidR="00D44FC1">
        <w:t xml:space="preserve"> </w:t>
      </w:r>
      <w:r>
        <w:t>требовать от Заказчика своевременного направления заявок на оказание услуг</w:t>
      </w:r>
      <w:r w:rsidR="00D35A8F">
        <w:t>;</w:t>
      </w:r>
      <w:r>
        <w:t xml:space="preserve"> </w:t>
      </w:r>
    </w:p>
    <w:p w14:paraId="0D05B505" w14:textId="25C2B0D2" w:rsidR="00091C54" w:rsidRDefault="00091C54" w:rsidP="00A254CA">
      <w:pPr>
        <w:pStyle w:val="ad"/>
        <w:ind w:firstLine="851"/>
        <w:jc w:val="both"/>
      </w:pPr>
      <w:r>
        <w:t>-</w:t>
      </w:r>
      <w:r w:rsidR="00D44FC1">
        <w:t xml:space="preserve"> </w:t>
      </w:r>
      <w:r>
        <w:t>требовать от Заказчика своевременно</w:t>
      </w:r>
      <w:r w:rsidR="0062350F">
        <w:t>го получения, добросовестно предоставленных услуг</w:t>
      </w:r>
      <w:r>
        <w:t xml:space="preserve"> и предоставления Заказчиком акта об обнаружении </w:t>
      </w:r>
      <w:r w:rsidR="0062350F">
        <w:t>недостатков оказываемых услуг</w:t>
      </w:r>
      <w:r w:rsidR="00626DBF">
        <w:t>;</w:t>
      </w:r>
      <w:r>
        <w:t xml:space="preserve"> </w:t>
      </w:r>
    </w:p>
    <w:p w14:paraId="39063BFC" w14:textId="22059E45" w:rsidR="00BF45D0" w:rsidRPr="00BF45D0" w:rsidRDefault="00BF45D0" w:rsidP="00A254CA">
      <w:pPr>
        <w:pStyle w:val="ad"/>
        <w:ind w:firstLine="851"/>
        <w:jc w:val="both"/>
      </w:pPr>
      <w:r w:rsidRPr="00BF45D0">
        <w:t xml:space="preserve">- привлекать к исполнению </w:t>
      </w:r>
      <w:r w:rsidR="00251ADD">
        <w:t>Контракт</w:t>
      </w:r>
      <w:r w:rsidRPr="00BF45D0">
        <w:t>а третьих лиц без согласования с Заказчиком</w:t>
      </w:r>
      <w:r>
        <w:t>;</w:t>
      </w:r>
    </w:p>
    <w:p w14:paraId="6B341B61" w14:textId="6D4F2455" w:rsidR="00D44FC1" w:rsidRDefault="00091C54" w:rsidP="00A254CA">
      <w:pPr>
        <w:pStyle w:val="ad"/>
        <w:ind w:firstLine="851"/>
        <w:jc w:val="both"/>
      </w:pPr>
      <w:r>
        <w:t>- требовать от Заказчика</w:t>
      </w:r>
      <w:r w:rsidR="00626DBF">
        <w:t xml:space="preserve">, </w:t>
      </w:r>
      <w:r w:rsidR="00626DBF" w:rsidRPr="00527A97">
        <w:t>в случае проведения последним независимой экспертизы,</w:t>
      </w:r>
      <w:r w:rsidR="00626DBF" w:rsidRPr="00E2278E">
        <w:t xml:space="preserve"> </w:t>
      </w:r>
      <w:r>
        <w:t xml:space="preserve">предоставления акта независимой экспертизы, проверявшей качество </w:t>
      </w:r>
      <w:r w:rsidR="0062350F">
        <w:t>оказываемых услуг</w:t>
      </w:r>
      <w:r>
        <w:t>, а также документы</w:t>
      </w:r>
      <w:r w:rsidR="00626DBF">
        <w:t>,</w:t>
      </w:r>
      <w:r>
        <w:t xml:space="preserve"> подтверждающие стоимость затрат Заказчика на проведение такой экспертизы</w:t>
      </w:r>
      <w:r w:rsidR="00626DBF">
        <w:t>;</w:t>
      </w:r>
    </w:p>
    <w:p w14:paraId="490B42DC" w14:textId="3A4F38AC" w:rsidR="00D44FC1" w:rsidRDefault="00D44FC1" w:rsidP="00A254CA">
      <w:pPr>
        <w:pStyle w:val="ad"/>
        <w:ind w:firstLine="851"/>
        <w:jc w:val="both"/>
      </w:pPr>
      <w:r>
        <w:t xml:space="preserve">- </w:t>
      </w:r>
      <w:r w:rsidRPr="001C0374">
        <w:t xml:space="preserve">при невыполнении </w:t>
      </w:r>
      <w:r>
        <w:t>Заказчиком</w:t>
      </w:r>
      <w:r w:rsidRPr="001C0374">
        <w:t xml:space="preserve"> существенных условий </w:t>
      </w:r>
      <w:r w:rsidR="00251ADD">
        <w:t>Контракт</w:t>
      </w:r>
      <w:r w:rsidRPr="001C0374">
        <w:t xml:space="preserve">а расторгнуть </w:t>
      </w:r>
      <w:r w:rsidR="00251ADD">
        <w:t>Контракт</w:t>
      </w:r>
      <w:r w:rsidRPr="001C0374">
        <w:t xml:space="preserve"> в порядке, предусмотренном действующим законодательством </w:t>
      </w:r>
      <w:r w:rsidR="0065677C" w:rsidRPr="001C0374">
        <w:t>Р</w:t>
      </w:r>
      <w:r w:rsidR="0065677C">
        <w:t xml:space="preserve">оссийской </w:t>
      </w:r>
      <w:r w:rsidR="0065677C" w:rsidRPr="001C0374">
        <w:t>Ф</w:t>
      </w:r>
      <w:r w:rsidR="0065677C">
        <w:t>едерации</w:t>
      </w:r>
      <w:r w:rsidR="00F310F5">
        <w:t>.</w:t>
      </w:r>
    </w:p>
    <w:p w14:paraId="5010DE0B" w14:textId="77777777" w:rsidR="0060673C" w:rsidRDefault="0060673C" w:rsidP="00A254CA">
      <w:pPr>
        <w:pStyle w:val="ad"/>
        <w:ind w:firstLine="709"/>
        <w:jc w:val="both"/>
      </w:pPr>
    </w:p>
    <w:p w14:paraId="322329F5" w14:textId="6C790E65" w:rsidR="0062350F" w:rsidRPr="00E60D99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3. </w:t>
      </w:r>
      <w:r w:rsidR="0062350F" w:rsidRPr="00E60D99">
        <w:rPr>
          <w:rFonts w:eastAsia="SimSun" w:cs="Mangal"/>
          <w:b/>
          <w:kern w:val="1"/>
          <w:lang w:eastAsia="hi-IN" w:bidi="hi-IN"/>
        </w:rPr>
        <w:t xml:space="preserve">ЦЕНА </w:t>
      </w:r>
      <w:r w:rsidR="00251ADD">
        <w:rPr>
          <w:rFonts w:eastAsia="SimSun" w:cs="Mangal"/>
          <w:b/>
          <w:kern w:val="1"/>
          <w:lang w:eastAsia="hi-IN" w:bidi="hi-IN"/>
        </w:rPr>
        <w:t>КОНТРАКТ</w:t>
      </w:r>
      <w:r w:rsidR="0062350F" w:rsidRPr="00E60D99">
        <w:rPr>
          <w:rFonts w:eastAsia="SimSun" w:cs="Mangal"/>
          <w:b/>
          <w:kern w:val="1"/>
          <w:lang w:eastAsia="hi-IN" w:bidi="hi-IN"/>
        </w:rPr>
        <w:t>А</w:t>
      </w:r>
    </w:p>
    <w:p w14:paraId="4D328FB5" w14:textId="77777777" w:rsidR="0040366A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b/>
          <w:kern w:val="1"/>
          <w:lang w:eastAsia="hi-IN" w:bidi="hi-IN"/>
        </w:rPr>
      </w:pPr>
    </w:p>
    <w:p w14:paraId="19A50E3C" w14:textId="72746992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>3.1.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FD33D5">
        <w:t>Контракта</w:t>
      </w:r>
      <w:r w:rsidRPr="00F47199">
        <w:t xml:space="preserve"> и валюта платежа устанавливаются в российских рублях.</w:t>
      </w:r>
    </w:p>
    <w:p w14:paraId="6C1FC745" w14:textId="2AD6FB80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 w:cs="Mangal"/>
          <w:kern w:val="1"/>
          <w:lang w:eastAsia="hi-IN" w:bidi="hi-IN"/>
        </w:rPr>
      </w:pPr>
      <w:r w:rsidRPr="00F47199">
        <w:rPr>
          <w:rFonts w:eastAsia="SimSun" w:cs="Mangal"/>
          <w:b/>
          <w:kern w:val="1"/>
          <w:lang w:eastAsia="hi-IN" w:bidi="hi-IN"/>
        </w:rPr>
        <w:t xml:space="preserve">3.2. </w:t>
      </w:r>
      <w:r w:rsidRPr="00391213">
        <w:rPr>
          <w:rFonts w:eastAsia="SimSun"/>
          <w:b/>
          <w:kern w:val="1"/>
          <w:lang w:eastAsia="hi-IN" w:bidi="hi-IN"/>
        </w:rPr>
        <w:t xml:space="preserve">Цена </w:t>
      </w:r>
      <w:r w:rsidR="00FD33D5">
        <w:rPr>
          <w:rFonts w:eastAsia="SimSun"/>
          <w:b/>
          <w:kern w:val="1"/>
          <w:lang w:eastAsia="hi-IN" w:bidi="hi-IN"/>
        </w:rPr>
        <w:t>Контракта</w:t>
      </w:r>
      <w:r w:rsidRPr="00391213">
        <w:rPr>
          <w:rFonts w:eastAsia="SimSun"/>
          <w:b/>
          <w:kern w:val="1"/>
          <w:lang w:eastAsia="hi-IN" w:bidi="hi-IN"/>
        </w:rPr>
        <w:t xml:space="preserve"> составляет </w:t>
      </w:r>
      <w:r w:rsidR="002700E8">
        <w:rPr>
          <w:b/>
        </w:rPr>
        <w:t>_________</w:t>
      </w:r>
    </w:p>
    <w:p w14:paraId="1A2C9A1B" w14:textId="707F504C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b/>
          <w:bCs/>
        </w:rPr>
        <w:t>3.2.</w:t>
      </w:r>
      <w:r>
        <w:rPr>
          <w:b/>
          <w:bCs/>
        </w:rPr>
        <w:t>1</w:t>
      </w:r>
      <w:r w:rsidRPr="00F47199">
        <w:rPr>
          <w:b/>
          <w:bCs/>
        </w:rPr>
        <w:t>.</w:t>
      </w:r>
      <w:r w:rsidRPr="00F47199">
        <w:t xml:space="preserve"> Цена </w:t>
      </w:r>
      <w:r w:rsidR="00FD33D5">
        <w:t>Контракта</w:t>
      </w:r>
      <w:r w:rsidRPr="00F47199">
        <w:t xml:space="preserve"> является твердой и неизменной в течение всего срока действия </w:t>
      </w:r>
      <w:r w:rsidR="00FD33D5">
        <w:t>Контракта</w:t>
      </w:r>
      <w:r w:rsidRPr="00F47199">
        <w:t>, и может быть изменена по Соглашению Сторон в случаях, установленных в ч. 1 ст. 95 Федерального закона № 44 ФЗ и действующем законодательством РФ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3C20B0FC" w14:textId="49EABD96" w:rsidR="0040366A" w:rsidRPr="00F47199" w:rsidRDefault="0040366A" w:rsidP="0040366A">
      <w:pPr>
        <w:autoSpaceDE w:val="0"/>
        <w:autoSpaceDN w:val="0"/>
        <w:adjustRightInd w:val="0"/>
        <w:ind w:firstLine="708"/>
        <w:jc w:val="both"/>
        <w:rPr>
          <w:rFonts w:eastAsia="SimSun"/>
          <w:kern w:val="1"/>
          <w:lang w:eastAsia="hi-IN" w:bidi="hi-IN"/>
        </w:rPr>
      </w:pPr>
      <w:r w:rsidRPr="00F47199">
        <w:rPr>
          <w:rFonts w:eastAsia="SimSun" w:cs="Mangal"/>
          <w:b/>
          <w:bCs/>
          <w:kern w:val="1"/>
          <w:lang w:eastAsia="hi-IN" w:bidi="hi-IN"/>
        </w:rPr>
        <w:t>3.3.</w:t>
      </w:r>
      <w:r w:rsidRPr="00F47199">
        <w:rPr>
          <w:rFonts w:eastAsia="SimSun" w:cs="Mangal"/>
          <w:kern w:val="1"/>
          <w:lang w:eastAsia="hi-IN" w:bidi="hi-IN"/>
        </w:rPr>
        <w:t xml:space="preserve"> </w:t>
      </w:r>
      <w:r w:rsidRPr="00F47199">
        <w:t xml:space="preserve">Цена </w:t>
      </w:r>
      <w:r w:rsidR="00FD33D5">
        <w:t>Контракта</w:t>
      </w:r>
      <w:r w:rsidRPr="00F47199">
        <w:rPr>
          <w:rFonts w:eastAsia="SimSun" w:cs="Mangal"/>
          <w:kern w:val="1"/>
          <w:lang w:eastAsia="hi-IN" w:bidi="hi-IN"/>
        </w:rPr>
        <w:t xml:space="preserve"> включает в себя все расходы на стоимость оказываемых услуг, их страхование, таможенные пошлины, налоги и сборы</w:t>
      </w:r>
      <w:r>
        <w:rPr>
          <w:rFonts w:eastAsia="SimSun" w:cs="Mangal"/>
          <w:kern w:val="1"/>
          <w:lang w:eastAsia="hi-IN" w:bidi="hi-IN"/>
        </w:rPr>
        <w:t>,</w:t>
      </w:r>
      <w:r w:rsidRPr="00F47199">
        <w:rPr>
          <w:rFonts w:eastAsia="SimSun" w:cs="Mangal"/>
          <w:kern w:val="1"/>
          <w:lang w:eastAsia="hi-IN" w:bidi="hi-IN"/>
        </w:rPr>
        <w:t xml:space="preserve"> и, другие обязательные платежи</w:t>
      </w:r>
      <w:r w:rsidRPr="00F47199">
        <w:rPr>
          <w:rFonts w:eastAsia="SimSun"/>
          <w:kern w:val="1"/>
          <w:lang w:eastAsia="hi-IN" w:bidi="hi-IN"/>
        </w:rPr>
        <w:t xml:space="preserve">. </w:t>
      </w:r>
    </w:p>
    <w:p w14:paraId="446665A3" w14:textId="77777777" w:rsidR="00D63A25" w:rsidRDefault="00D63A25" w:rsidP="00D63A25">
      <w:pPr>
        <w:pStyle w:val="ad"/>
        <w:ind w:firstLine="567"/>
        <w:jc w:val="both"/>
      </w:pPr>
    </w:p>
    <w:p w14:paraId="41A2E2A4" w14:textId="53CE4144" w:rsidR="00980492" w:rsidRPr="00320D70" w:rsidRDefault="00A254CA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>
        <w:rPr>
          <w:rFonts w:eastAsia="SimSun" w:cs="Mangal"/>
          <w:b/>
          <w:kern w:val="1"/>
          <w:lang w:eastAsia="hi-IN" w:bidi="hi-IN"/>
        </w:rPr>
        <w:t xml:space="preserve">4. </w:t>
      </w:r>
      <w:r w:rsidR="00980492" w:rsidRPr="00320D70">
        <w:rPr>
          <w:rFonts w:eastAsia="SimSun" w:cs="Mangal"/>
          <w:b/>
          <w:kern w:val="1"/>
          <w:lang w:eastAsia="hi-IN" w:bidi="hi-IN"/>
        </w:rPr>
        <w:t>ПОРЯДОК ОКАЗАНИЯ УСЛУГ</w:t>
      </w:r>
    </w:p>
    <w:p w14:paraId="12C1310D" w14:textId="77777777" w:rsidR="00320D70" w:rsidRPr="00320D70" w:rsidRDefault="00320D70" w:rsidP="00A254CA">
      <w:pPr>
        <w:pStyle w:val="ad"/>
        <w:ind w:firstLine="709"/>
        <w:jc w:val="both"/>
        <w:rPr>
          <w:rFonts w:eastAsia="SimSun" w:cs="Mangal"/>
          <w:b/>
          <w:kern w:val="1"/>
          <w:lang w:eastAsia="hi-IN" w:bidi="hi-IN"/>
        </w:rPr>
      </w:pPr>
    </w:p>
    <w:p w14:paraId="09AEA38F" w14:textId="2F41B379" w:rsidR="00A917E6" w:rsidRPr="00A917E6" w:rsidRDefault="00980492" w:rsidP="00A917E6">
      <w:pPr>
        <w:pStyle w:val="a3"/>
        <w:ind w:left="0" w:firstLine="709"/>
        <w:jc w:val="both"/>
        <w:rPr>
          <w:rFonts w:eastAsiaTheme="minorHAnsi"/>
          <w:lang w:eastAsia="en-US"/>
        </w:rPr>
      </w:pPr>
      <w:r w:rsidRPr="00D05F3D">
        <w:rPr>
          <w:rFonts w:eastAsia="SimSun" w:cs="Mangal"/>
          <w:b/>
          <w:kern w:val="1"/>
          <w:lang w:eastAsia="hi-IN" w:bidi="hi-IN"/>
        </w:rPr>
        <w:t>4.1</w:t>
      </w:r>
      <w:r w:rsidR="00D05F3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A917E6" w:rsidRPr="00A917E6">
        <w:rPr>
          <w:rFonts w:eastAsiaTheme="minorHAnsi"/>
          <w:lang w:eastAsia="en-US"/>
        </w:rPr>
        <w:t>Исполнитель оказывает услуги в объеме, виде и в сроки, указанные в Спецификации (Приложение №1) являющейся неотъемлемой частью настоящего Контракта, на основании заяв</w:t>
      </w:r>
      <w:r w:rsidR="00A917E6">
        <w:rPr>
          <w:rFonts w:eastAsiaTheme="minorHAnsi"/>
          <w:lang w:eastAsia="en-US"/>
        </w:rPr>
        <w:t>ки, предоставляемой Заказчиком.</w:t>
      </w:r>
    </w:p>
    <w:p w14:paraId="67562926" w14:textId="4B322842" w:rsidR="00D661EE" w:rsidRPr="00980492" w:rsidRDefault="00D661EE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4.1.1.</w:t>
      </w:r>
      <w:r>
        <w:rPr>
          <w:rFonts w:eastAsia="SimSun" w:cs="Mangal"/>
          <w:kern w:val="1"/>
          <w:lang w:eastAsia="hi-IN" w:bidi="hi-IN"/>
        </w:rPr>
        <w:t xml:space="preserve"> </w:t>
      </w:r>
      <w:r>
        <w:t xml:space="preserve">Заказчик направляет </w:t>
      </w:r>
      <w:r w:rsidR="00FD33D5">
        <w:t>Исполнителю</w:t>
      </w:r>
      <w:r>
        <w:t xml:space="preserve"> в течение 3 (трех) дней со дня подписания настоящего </w:t>
      </w:r>
      <w:r w:rsidR="00251ADD">
        <w:t>Контракт</w:t>
      </w:r>
      <w:r>
        <w:t xml:space="preserve">а сведения об уполномоченном представителе (представителях) Заказчика на прием </w:t>
      </w:r>
      <w:r w:rsidR="00BF3EC5">
        <w:t>перевозимых</w:t>
      </w:r>
      <w:r>
        <w:t xml:space="preserve"> НПЛС по настоящему </w:t>
      </w:r>
      <w:r w:rsidR="00251ADD">
        <w:t>Контракт</w:t>
      </w:r>
      <w:r>
        <w:t xml:space="preserve">у и подписания соответствующих документов при </w:t>
      </w:r>
      <w:r w:rsidR="00BF45D0">
        <w:t>выполнении</w:t>
      </w:r>
      <w:r>
        <w:t xml:space="preserve"> обязательств по </w:t>
      </w:r>
      <w:r w:rsidR="00251ADD">
        <w:t>Контракт</w:t>
      </w:r>
      <w:r>
        <w:t>у</w:t>
      </w:r>
      <w:r w:rsidR="005144AD">
        <w:t xml:space="preserve"> за подписью исполнительного органа Заказчика и оттиска печати</w:t>
      </w:r>
      <w:r>
        <w:t>.</w:t>
      </w:r>
    </w:p>
    <w:p w14:paraId="6B6D7EE3" w14:textId="22F7C189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2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направляется Заказчиком </w:t>
      </w:r>
      <w:r w:rsidR="005857F2">
        <w:rPr>
          <w:rFonts w:eastAsia="SimSun" w:cs="Mangal"/>
          <w:kern w:val="1"/>
          <w:lang w:eastAsia="hi-IN" w:bidi="hi-IN"/>
        </w:rPr>
        <w:t>Исполнителю</w:t>
      </w:r>
      <w:r w:rsidR="00D05F3D">
        <w:rPr>
          <w:rFonts w:eastAsia="SimSun" w:cs="Mangal"/>
          <w:kern w:val="1"/>
          <w:lang w:eastAsia="hi-IN" w:bidi="hi-IN"/>
        </w:rPr>
        <w:t xml:space="preserve"> за </w:t>
      </w:r>
      <w:r w:rsidR="00E761FF">
        <w:rPr>
          <w:rFonts w:eastAsia="SimSun" w:cs="Mangal"/>
          <w:kern w:val="1"/>
          <w:lang w:eastAsia="hi-IN" w:bidi="hi-IN"/>
        </w:rPr>
        <w:t>10</w:t>
      </w:r>
      <w:r w:rsidR="00D05F3D">
        <w:rPr>
          <w:rFonts w:eastAsia="SimSun" w:cs="Mangal"/>
          <w:kern w:val="1"/>
          <w:lang w:eastAsia="hi-IN" w:bidi="hi-IN"/>
        </w:rPr>
        <w:t xml:space="preserve"> (</w:t>
      </w:r>
      <w:r w:rsidR="00E761FF">
        <w:rPr>
          <w:rFonts w:eastAsia="SimSun" w:cs="Mangal"/>
          <w:kern w:val="1"/>
          <w:lang w:eastAsia="hi-IN" w:bidi="hi-IN"/>
        </w:rPr>
        <w:t>десять</w:t>
      </w:r>
      <w:r w:rsidR="00D05F3D">
        <w:rPr>
          <w:rFonts w:eastAsia="SimSun" w:cs="Mangal"/>
          <w:kern w:val="1"/>
          <w:lang w:eastAsia="hi-IN" w:bidi="hi-IN"/>
        </w:rPr>
        <w:t>)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E761FF">
        <w:rPr>
          <w:rFonts w:eastAsia="SimSun" w:cs="Mangal"/>
          <w:kern w:val="1"/>
          <w:lang w:eastAsia="hi-IN" w:bidi="hi-IN"/>
        </w:rPr>
        <w:t xml:space="preserve">рабочих </w:t>
      </w:r>
      <w:r w:rsidRPr="00980492">
        <w:rPr>
          <w:rFonts w:eastAsia="SimSun" w:cs="Mangal"/>
          <w:kern w:val="1"/>
          <w:lang w:eastAsia="hi-IN" w:bidi="hi-IN"/>
        </w:rPr>
        <w:t xml:space="preserve">дней до предполагаемой </w:t>
      </w:r>
      <w:r w:rsidR="00206F91">
        <w:rPr>
          <w:rFonts w:eastAsia="SimSun" w:cs="Mangal"/>
          <w:kern w:val="1"/>
          <w:lang w:eastAsia="hi-IN" w:bidi="hi-IN"/>
        </w:rPr>
        <w:t>даты оказания услуг,</w:t>
      </w:r>
      <w:r w:rsidRPr="00980492">
        <w:rPr>
          <w:rFonts w:eastAsia="SimSun" w:cs="Mangal"/>
          <w:kern w:val="1"/>
          <w:lang w:eastAsia="hi-IN" w:bidi="hi-IN"/>
        </w:rPr>
        <w:t xml:space="preserve"> в письменном виде посредством </w:t>
      </w:r>
      <w:r w:rsidR="00BF3EC5">
        <w:rPr>
          <w:rFonts w:eastAsia="SimSun" w:cs="Mangal"/>
          <w:kern w:val="1"/>
          <w:lang w:eastAsia="hi-IN" w:bidi="hi-IN"/>
        </w:rPr>
        <w:t xml:space="preserve">факсимильной или </w:t>
      </w:r>
      <w:r w:rsidRPr="00980492">
        <w:rPr>
          <w:rFonts w:eastAsia="SimSun" w:cs="Mangal"/>
          <w:kern w:val="1"/>
          <w:lang w:eastAsia="hi-IN" w:bidi="hi-IN"/>
        </w:rPr>
        <w:t>электронной связи.</w:t>
      </w:r>
    </w:p>
    <w:p w14:paraId="62A9CC50" w14:textId="551737BD" w:rsidR="00E60D99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t>4.1.</w:t>
      </w:r>
      <w:r w:rsidR="00D661EE">
        <w:rPr>
          <w:rFonts w:eastAsia="SimSun" w:cs="Mangal"/>
          <w:b/>
          <w:kern w:val="1"/>
          <w:lang w:eastAsia="hi-IN" w:bidi="hi-IN"/>
        </w:rPr>
        <w:t>3</w:t>
      </w:r>
      <w:r w:rsidR="00D05F3D">
        <w:rPr>
          <w:rFonts w:eastAsia="SimSun" w:cs="Mangal"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r w:rsidR="000C107E">
        <w:rPr>
          <w:rFonts w:eastAsia="SimSun" w:cs="Mangal"/>
          <w:kern w:val="1"/>
          <w:lang w:eastAsia="hi-IN" w:bidi="hi-IN"/>
        </w:rPr>
        <w:t>Исполнитель</w:t>
      </w:r>
      <w:r w:rsidRPr="00980492">
        <w:rPr>
          <w:rFonts w:eastAsia="SimSun" w:cs="Mangal"/>
          <w:kern w:val="1"/>
          <w:lang w:eastAsia="hi-IN" w:bidi="hi-IN"/>
        </w:rPr>
        <w:t xml:space="preserve"> подтверждает получение заявки и ее выполнение в сроки, предусмотренные последней, или невозможность ее исполнения с указанием причин. </w:t>
      </w:r>
    </w:p>
    <w:p w14:paraId="27101106" w14:textId="0656A5DA" w:rsidR="00980492" w:rsidRPr="00980492" w:rsidRDefault="00321ED5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>
        <w:rPr>
          <w:rFonts w:eastAsia="SimSun" w:cs="Mangal"/>
          <w:kern w:val="1"/>
          <w:lang w:eastAsia="hi-IN" w:bidi="hi-IN"/>
        </w:rPr>
        <w:t>Исполнитель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вправе согласовать новые условия заявки. Согласованные </w:t>
      </w:r>
      <w:r>
        <w:rPr>
          <w:rFonts w:eastAsia="SimSun" w:cs="Mangal"/>
          <w:kern w:val="1"/>
          <w:lang w:eastAsia="hi-IN" w:bidi="hi-IN"/>
        </w:rPr>
        <w:t xml:space="preserve">Сторонами </w:t>
      </w:r>
      <w:r w:rsidR="00980492" w:rsidRPr="00980492">
        <w:rPr>
          <w:rFonts w:eastAsia="SimSun" w:cs="Mangal"/>
          <w:kern w:val="1"/>
          <w:lang w:eastAsia="hi-IN" w:bidi="hi-IN"/>
        </w:rPr>
        <w:t>таким образом</w:t>
      </w:r>
      <w:r w:rsidR="00E761FF">
        <w:rPr>
          <w:rFonts w:eastAsia="SimSun" w:cs="Mangal"/>
          <w:kern w:val="1"/>
          <w:lang w:eastAsia="hi-IN" w:bidi="hi-IN"/>
        </w:rPr>
        <w:t>,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условия заявки на </w:t>
      </w:r>
      <w:r w:rsidR="00206F91">
        <w:rPr>
          <w:rFonts w:eastAsia="SimSun" w:cs="Mangal"/>
          <w:kern w:val="1"/>
          <w:lang w:eastAsia="hi-IN" w:bidi="hi-IN"/>
        </w:rPr>
        <w:t>оказание услуги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изменению не подлежат.</w:t>
      </w:r>
    </w:p>
    <w:p w14:paraId="2E69E59A" w14:textId="7E4704CB" w:rsidR="00980492" w:rsidRPr="00980492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05F3D">
        <w:rPr>
          <w:rFonts w:eastAsia="SimSun" w:cs="Mangal"/>
          <w:b/>
          <w:kern w:val="1"/>
          <w:lang w:eastAsia="hi-IN" w:bidi="hi-IN"/>
        </w:rPr>
        <w:lastRenderedPageBreak/>
        <w:t>4.</w:t>
      </w:r>
      <w:r w:rsidR="000C107E" w:rsidRPr="00D05F3D">
        <w:rPr>
          <w:rFonts w:eastAsia="SimSun" w:cs="Mangal"/>
          <w:b/>
          <w:kern w:val="1"/>
          <w:lang w:eastAsia="hi-IN" w:bidi="hi-IN"/>
        </w:rPr>
        <w:t>2</w:t>
      </w:r>
      <w:r w:rsidRPr="00D05F3D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Заявка должна содержать сведения о</w:t>
      </w:r>
      <w:r w:rsidR="00206F91">
        <w:rPr>
          <w:rFonts w:eastAsia="SimSun" w:cs="Mangal"/>
          <w:kern w:val="1"/>
          <w:lang w:eastAsia="hi-IN" w:bidi="hi-IN"/>
        </w:rPr>
        <w:t xml:space="preserve"> </w:t>
      </w:r>
      <w:r w:rsidR="00321ED5">
        <w:rPr>
          <w:rFonts w:eastAsia="SimSun" w:cs="Mangal"/>
          <w:kern w:val="1"/>
          <w:lang w:eastAsia="hi-IN" w:bidi="hi-IN"/>
        </w:rPr>
        <w:t xml:space="preserve">дате и адресе </w:t>
      </w:r>
      <w:r w:rsidR="00EB701F">
        <w:rPr>
          <w:rFonts w:eastAsia="SimSun" w:cs="Mangal"/>
          <w:kern w:val="1"/>
          <w:lang w:eastAsia="hi-IN" w:bidi="hi-IN"/>
        </w:rPr>
        <w:t xml:space="preserve">пункта </w:t>
      </w:r>
      <w:r w:rsidR="00321ED5">
        <w:rPr>
          <w:rFonts w:eastAsia="SimSun" w:cs="Mangal"/>
          <w:kern w:val="1"/>
          <w:lang w:eastAsia="hi-IN" w:bidi="hi-IN"/>
        </w:rPr>
        <w:t xml:space="preserve">доставки </w:t>
      </w:r>
      <w:r w:rsidR="00D05F3D">
        <w:rPr>
          <w:rFonts w:eastAsia="SimSun" w:cs="Mangal"/>
          <w:kern w:val="1"/>
          <w:lang w:eastAsia="hi-IN" w:bidi="hi-IN"/>
        </w:rPr>
        <w:t>НПЛС</w:t>
      </w:r>
      <w:r w:rsidR="00321ED5">
        <w:rPr>
          <w:rFonts w:eastAsia="SimSun" w:cs="Mangal"/>
          <w:kern w:val="1"/>
          <w:lang w:eastAsia="hi-IN" w:bidi="hi-IN"/>
        </w:rPr>
        <w:t>,</w:t>
      </w:r>
      <w:r w:rsidR="00EB701F">
        <w:rPr>
          <w:rFonts w:eastAsia="SimSun" w:cs="Mangal"/>
          <w:kern w:val="1"/>
          <w:lang w:eastAsia="hi-IN" w:bidi="hi-IN"/>
        </w:rPr>
        <w:t xml:space="preserve"> </w:t>
      </w:r>
      <w:r w:rsidR="00EB701F">
        <w:t>сведения о НПЛС: наименование, единицу измерения, количество</w:t>
      </w:r>
      <w:r w:rsidR="00431E83">
        <w:rPr>
          <w:rFonts w:eastAsia="SimSun" w:cs="Mangal"/>
          <w:kern w:val="1"/>
          <w:lang w:eastAsia="hi-IN" w:bidi="hi-IN"/>
        </w:rPr>
        <w:t>.</w:t>
      </w:r>
      <w:r w:rsidR="003C7088">
        <w:rPr>
          <w:rFonts w:eastAsia="SimSun" w:cs="Mangal"/>
          <w:kern w:val="1"/>
          <w:lang w:eastAsia="hi-IN" w:bidi="hi-IN"/>
        </w:rPr>
        <w:t xml:space="preserve"> </w:t>
      </w:r>
      <w:r w:rsidR="00EB701F" w:rsidRPr="00EB701F">
        <w:rPr>
          <w:rFonts w:eastAsia="SimSun" w:cs="Mangal"/>
          <w:kern w:val="1"/>
          <w:lang w:eastAsia="hi-IN" w:bidi="hi-IN"/>
        </w:rPr>
        <w:t>Заявка должна быть подписана уполномоченным лицом Заказчиком с указанием должности, фамилии и инициалов</w:t>
      </w:r>
      <w:r w:rsidR="00EB701F">
        <w:rPr>
          <w:rFonts w:eastAsia="SimSun" w:cs="Mangal"/>
          <w:kern w:val="1"/>
          <w:lang w:eastAsia="hi-IN" w:bidi="hi-IN"/>
        </w:rPr>
        <w:t>.</w:t>
      </w:r>
    </w:p>
    <w:p w14:paraId="5DE3A99D" w14:textId="77777777" w:rsidR="00BD4027" w:rsidRDefault="00980492" w:rsidP="00A254CA">
      <w:pPr>
        <w:pStyle w:val="ad"/>
        <w:ind w:firstLine="709"/>
        <w:jc w:val="both"/>
        <w:rPr>
          <w:rFonts w:eastAsia="SimSun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0C107E" w:rsidRPr="00D661EE">
        <w:rPr>
          <w:rFonts w:eastAsia="SimSun" w:cs="Mangal"/>
          <w:b/>
          <w:kern w:val="1"/>
          <w:lang w:eastAsia="hi-IN" w:bidi="hi-IN"/>
        </w:rPr>
        <w:t>3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proofErr w:type="gramStart"/>
      <w:r w:rsidR="00BD4027" w:rsidRPr="00EC5199">
        <w:rPr>
          <w:rFonts w:eastAsia="SimSun"/>
          <w:kern w:val="1"/>
          <w:lang w:eastAsia="hi-IN" w:bidi="hi-IN"/>
        </w:rPr>
        <w:t>Перевозка НПЛС осуществляется автомобильным транспортом в сопровождении представителя Исполнителя (грузоотправителя) и вооруженной охраны (двух вооруженных охранников</w:t>
      </w:r>
      <w:r w:rsidR="00BD4027" w:rsidRPr="00BD4027">
        <w:rPr>
          <w:rFonts w:eastAsia="SimSun"/>
          <w:kern w:val="1"/>
          <w:lang w:eastAsia="hi-IN" w:bidi="hi-IN"/>
        </w:rPr>
        <w:t>), с соблюдением установленного температурного режима хранения перевозимых лекарственных препаратов (с применением контрольно-измерительных технических средств), а также иных</w:t>
      </w:r>
      <w:r w:rsidR="00BD4027" w:rsidRPr="00220C87">
        <w:rPr>
          <w:rFonts w:eastAsia="SimSun"/>
          <w:kern w:val="1"/>
          <w:lang w:eastAsia="hi-IN" w:bidi="hi-IN"/>
        </w:rPr>
        <w:t xml:space="preserve"> требований, предусмотренных федеральными законами и иными актами органов государственной власти России</w:t>
      </w:r>
      <w:r w:rsidR="00BD4027" w:rsidRPr="00EC5199">
        <w:rPr>
          <w:rFonts w:eastAsia="SimSun"/>
          <w:kern w:val="1"/>
          <w:lang w:eastAsia="hi-IN" w:bidi="hi-IN"/>
        </w:rPr>
        <w:t>, регулирующих деятельность в сфере контроля за оборотом наркотических и психотропных веществ, автомобильных перевозок и частной охранной</w:t>
      </w:r>
      <w:proofErr w:type="gramEnd"/>
      <w:r w:rsidR="00BD4027" w:rsidRPr="00EC5199">
        <w:rPr>
          <w:rFonts w:eastAsia="SimSun"/>
          <w:kern w:val="1"/>
          <w:lang w:eastAsia="hi-IN" w:bidi="hi-IN"/>
        </w:rPr>
        <w:t xml:space="preserve"> деятельности.</w:t>
      </w:r>
    </w:p>
    <w:p w14:paraId="457C63A0" w14:textId="01EED025" w:rsidR="00784747" w:rsidRDefault="00A35E89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D661EE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4</w:t>
      </w:r>
      <w:r w:rsidRPr="00D661EE">
        <w:rPr>
          <w:rFonts w:eastAsia="SimSun" w:cs="Mangal"/>
          <w:b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056E7D">
        <w:rPr>
          <w:rFonts w:eastAsia="SimSun" w:cs="Mangal"/>
          <w:kern w:val="1"/>
          <w:lang w:eastAsia="hi-IN" w:bidi="hi-IN"/>
        </w:rPr>
        <w:t>По окончании оказания услуг Исполнитель п</w:t>
      </w:r>
      <w:r w:rsidR="003A6F75">
        <w:rPr>
          <w:rFonts w:eastAsia="SimSun" w:cs="Mangal"/>
          <w:kern w:val="1"/>
          <w:lang w:eastAsia="hi-IN" w:bidi="hi-IN"/>
        </w:rPr>
        <w:t>е</w:t>
      </w:r>
      <w:r w:rsidR="00056E7D">
        <w:rPr>
          <w:rFonts w:eastAsia="SimSun" w:cs="Mangal"/>
          <w:kern w:val="1"/>
          <w:lang w:eastAsia="hi-IN" w:bidi="hi-IN"/>
        </w:rPr>
        <w:t xml:space="preserve">редает Заказчику </w:t>
      </w:r>
      <w:r w:rsidR="00320D70">
        <w:rPr>
          <w:rFonts w:eastAsia="SimSun" w:cs="Mangal"/>
          <w:kern w:val="1"/>
          <w:lang w:eastAsia="hi-IN" w:bidi="hi-IN"/>
        </w:rPr>
        <w:t xml:space="preserve">транспортную накладную и </w:t>
      </w:r>
      <w:r w:rsidR="00056E7D">
        <w:rPr>
          <w:rFonts w:eastAsia="SimSun" w:cs="Mangal"/>
          <w:kern w:val="1"/>
          <w:lang w:eastAsia="hi-IN" w:bidi="hi-IN"/>
        </w:rPr>
        <w:t xml:space="preserve">счет-фактуру </w:t>
      </w:r>
      <w:r w:rsidR="00320D70">
        <w:rPr>
          <w:rFonts w:eastAsia="SimSun" w:cs="Mangal"/>
          <w:kern w:val="1"/>
          <w:lang w:eastAsia="hi-IN" w:bidi="hi-IN"/>
        </w:rPr>
        <w:t>в 1 (одном) экземпляре, а также</w:t>
      </w:r>
      <w:r w:rsidR="00056E7D">
        <w:rPr>
          <w:rFonts w:eastAsia="SimSun" w:cs="Mangal"/>
          <w:kern w:val="1"/>
          <w:lang w:eastAsia="hi-IN" w:bidi="hi-IN"/>
        </w:rPr>
        <w:t xml:space="preserve"> акт об оказании услуг</w:t>
      </w:r>
      <w:r w:rsidR="00320D70">
        <w:rPr>
          <w:rFonts w:eastAsia="SimSun" w:cs="Mangal"/>
          <w:kern w:val="1"/>
          <w:lang w:eastAsia="hi-IN" w:bidi="hi-IN"/>
        </w:rPr>
        <w:t xml:space="preserve"> </w:t>
      </w:r>
      <w:r w:rsidR="00C44192">
        <w:rPr>
          <w:rFonts w:eastAsia="SimSun" w:cs="Mangal"/>
          <w:kern w:val="1"/>
          <w:lang w:eastAsia="hi-IN" w:bidi="hi-IN"/>
        </w:rPr>
        <w:t xml:space="preserve">по форме согласно </w:t>
      </w:r>
      <w:r w:rsidR="00AB5114">
        <w:rPr>
          <w:rFonts w:eastAsia="SimSun" w:cs="Mangal"/>
          <w:kern w:val="1"/>
          <w:lang w:eastAsia="hi-IN" w:bidi="hi-IN"/>
        </w:rPr>
        <w:t>Приложени</w:t>
      </w:r>
      <w:r w:rsidR="00C44192">
        <w:rPr>
          <w:rFonts w:eastAsia="SimSun" w:cs="Mangal"/>
          <w:kern w:val="1"/>
          <w:lang w:eastAsia="hi-IN" w:bidi="hi-IN"/>
        </w:rPr>
        <w:t>ю</w:t>
      </w:r>
      <w:r w:rsidR="00AB5114">
        <w:rPr>
          <w:rFonts w:eastAsia="SimSun" w:cs="Mangal"/>
          <w:kern w:val="1"/>
          <w:lang w:eastAsia="hi-IN" w:bidi="hi-IN"/>
        </w:rPr>
        <w:t xml:space="preserve"> №</w:t>
      </w:r>
      <w:r w:rsidR="008B74A8">
        <w:rPr>
          <w:rFonts w:eastAsia="SimSun" w:cs="Mangal"/>
          <w:kern w:val="1"/>
          <w:lang w:eastAsia="hi-IN" w:bidi="hi-IN"/>
        </w:rPr>
        <w:t xml:space="preserve"> </w:t>
      </w:r>
      <w:r w:rsidR="000A5510">
        <w:rPr>
          <w:rFonts w:eastAsia="SimSun" w:cs="Mangal"/>
          <w:kern w:val="1"/>
          <w:lang w:eastAsia="hi-IN" w:bidi="hi-IN"/>
        </w:rPr>
        <w:t>2</w:t>
      </w:r>
      <w:r>
        <w:rPr>
          <w:rFonts w:eastAsia="SimSun" w:cs="Mangal"/>
          <w:kern w:val="1"/>
          <w:lang w:eastAsia="hi-IN" w:bidi="hi-IN"/>
        </w:rPr>
        <w:t xml:space="preserve"> к настоящему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>
        <w:rPr>
          <w:rFonts w:eastAsia="SimSun" w:cs="Mangal"/>
          <w:kern w:val="1"/>
          <w:lang w:eastAsia="hi-IN" w:bidi="hi-IN"/>
        </w:rPr>
        <w:t>у</w:t>
      </w:r>
      <w:r w:rsidR="00AB5114">
        <w:rPr>
          <w:rFonts w:eastAsia="SimSun" w:cs="Mangal"/>
          <w:kern w:val="1"/>
          <w:lang w:eastAsia="hi-IN" w:bidi="hi-IN"/>
        </w:rPr>
        <w:t xml:space="preserve"> </w:t>
      </w:r>
      <w:r w:rsidR="00962818">
        <w:rPr>
          <w:rFonts w:eastAsia="SimSun" w:cs="Mangal"/>
          <w:kern w:val="1"/>
          <w:lang w:eastAsia="hi-IN" w:bidi="hi-IN"/>
        </w:rPr>
        <w:t xml:space="preserve">в </w:t>
      </w:r>
      <w:r w:rsidR="00320D70">
        <w:rPr>
          <w:rFonts w:eastAsia="SimSun" w:cs="Mangal"/>
          <w:kern w:val="1"/>
          <w:lang w:eastAsia="hi-IN" w:bidi="hi-IN"/>
        </w:rPr>
        <w:t>2 (</w:t>
      </w:r>
      <w:r w:rsidR="00962818">
        <w:rPr>
          <w:rFonts w:eastAsia="SimSun" w:cs="Mangal"/>
          <w:kern w:val="1"/>
          <w:lang w:eastAsia="hi-IN" w:bidi="hi-IN"/>
        </w:rPr>
        <w:t>двух</w:t>
      </w:r>
      <w:r w:rsidR="00320D70">
        <w:rPr>
          <w:rFonts w:eastAsia="SimSun" w:cs="Mangal"/>
          <w:kern w:val="1"/>
          <w:lang w:eastAsia="hi-IN" w:bidi="hi-IN"/>
        </w:rPr>
        <w:t>)</w:t>
      </w:r>
      <w:r w:rsidR="00962818">
        <w:rPr>
          <w:rFonts w:eastAsia="SimSun" w:cs="Mangal"/>
          <w:kern w:val="1"/>
          <w:lang w:eastAsia="hi-IN" w:bidi="hi-IN"/>
        </w:rPr>
        <w:t xml:space="preserve"> экземплярах – по одному каждой из Сторон</w:t>
      </w:r>
      <w:r w:rsidR="00056E7D">
        <w:rPr>
          <w:rFonts w:eastAsia="SimSun" w:cs="Mangal"/>
          <w:kern w:val="1"/>
          <w:lang w:eastAsia="hi-IN" w:bidi="hi-IN"/>
        </w:rPr>
        <w:t xml:space="preserve">. </w:t>
      </w:r>
    </w:p>
    <w:p w14:paraId="550A3C2D" w14:textId="4D2D5299" w:rsidR="00751D18" w:rsidRDefault="00980492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320D70">
        <w:rPr>
          <w:rFonts w:eastAsia="SimSun" w:cs="Mangal"/>
          <w:b/>
          <w:kern w:val="1"/>
          <w:lang w:eastAsia="hi-IN" w:bidi="hi-IN"/>
        </w:rPr>
        <w:t>4.</w:t>
      </w:r>
      <w:r w:rsidR="00BF45D0">
        <w:rPr>
          <w:rFonts w:eastAsia="SimSun" w:cs="Mangal"/>
          <w:b/>
          <w:kern w:val="1"/>
          <w:lang w:eastAsia="hi-IN" w:bidi="hi-IN"/>
        </w:rPr>
        <w:t>5</w:t>
      </w:r>
      <w:r w:rsidRPr="00320D70">
        <w:rPr>
          <w:rFonts w:eastAsia="SimSun" w:cs="Mangal"/>
          <w:b/>
          <w:kern w:val="1"/>
          <w:lang w:eastAsia="hi-IN" w:bidi="hi-IN"/>
        </w:rPr>
        <w:t>.</w:t>
      </w:r>
      <w:r w:rsidRPr="00980492">
        <w:rPr>
          <w:rFonts w:eastAsia="SimSun" w:cs="Mangal"/>
          <w:kern w:val="1"/>
          <w:lang w:eastAsia="hi-IN" w:bidi="hi-IN"/>
        </w:rPr>
        <w:t xml:space="preserve"> </w:t>
      </w:r>
      <w:bookmarkStart w:id="1" w:name="_Hlk65664430"/>
      <w:r w:rsidR="00751D18">
        <w:t>Перевозка НПЛС</w:t>
      </w:r>
      <w:r w:rsidR="00751D18" w:rsidRPr="00F95DD4">
        <w:t xml:space="preserve"> осуществляется </w:t>
      </w:r>
      <w:r w:rsidR="00751D18">
        <w:t xml:space="preserve">Исполнителем </w:t>
      </w:r>
      <w:r w:rsidR="00751D18" w:rsidRPr="00F95DD4">
        <w:t xml:space="preserve">с 9.00 до </w:t>
      </w:r>
      <w:r w:rsidR="00751D18">
        <w:t>20</w:t>
      </w:r>
      <w:r w:rsidR="00751D18" w:rsidRPr="00F95DD4">
        <w:t xml:space="preserve">.00 </w:t>
      </w:r>
      <w:r w:rsidR="00751D18">
        <w:t>часов</w:t>
      </w:r>
      <w:r w:rsidR="00751D18" w:rsidRPr="00F95DD4">
        <w:t xml:space="preserve"> по московскому времени с понедельника по пятницу, за исключением праздничных дней, установленных в соответствии с трудовым законодательством Российской Федерации</w:t>
      </w:r>
      <w:r w:rsidR="00FF15CA">
        <w:t>.</w:t>
      </w:r>
    </w:p>
    <w:bookmarkEnd w:id="1"/>
    <w:p w14:paraId="2E188940" w14:textId="5D2C5706" w:rsidR="001B7932" w:rsidRPr="00980492" w:rsidRDefault="00751D18" w:rsidP="00A254CA">
      <w:pPr>
        <w:pStyle w:val="ad"/>
        <w:ind w:firstLine="709"/>
        <w:jc w:val="both"/>
        <w:rPr>
          <w:rFonts w:eastAsia="SimSun" w:cs="Mangal"/>
          <w:kern w:val="1"/>
          <w:lang w:eastAsia="hi-IN" w:bidi="hi-IN"/>
        </w:rPr>
      </w:pPr>
      <w:r w:rsidRPr="00751D18">
        <w:rPr>
          <w:rFonts w:eastAsia="SimSun" w:cs="Mangal"/>
          <w:b/>
          <w:bCs/>
          <w:kern w:val="1"/>
          <w:lang w:eastAsia="hi-IN" w:bidi="hi-IN"/>
        </w:rPr>
        <w:t>4.6.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1B7932">
        <w:rPr>
          <w:rFonts w:eastAsia="SimSun" w:cs="Mangal"/>
          <w:kern w:val="1"/>
          <w:lang w:eastAsia="hi-IN" w:bidi="hi-IN"/>
        </w:rPr>
        <w:t xml:space="preserve">Имущество и иные средства, используемые </w:t>
      </w:r>
      <w:r w:rsidR="009B426A">
        <w:rPr>
          <w:rFonts w:eastAsia="SimSun" w:cs="Mangal"/>
          <w:kern w:val="1"/>
          <w:lang w:eastAsia="hi-IN" w:bidi="hi-IN"/>
        </w:rPr>
        <w:t>И</w:t>
      </w:r>
      <w:r w:rsidR="001B7932">
        <w:rPr>
          <w:rFonts w:eastAsia="SimSun" w:cs="Mangal"/>
          <w:kern w:val="1"/>
          <w:lang w:eastAsia="hi-IN" w:bidi="hi-IN"/>
        </w:rPr>
        <w:t xml:space="preserve">сполнителем при оказании услуг не должны </w:t>
      </w:r>
      <w:r w:rsidR="00F312B7">
        <w:rPr>
          <w:rFonts w:eastAsia="SimSun" w:cs="Mangal"/>
          <w:kern w:val="1"/>
          <w:lang w:eastAsia="hi-IN" w:bidi="hi-IN"/>
        </w:rPr>
        <w:t xml:space="preserve">быть </w:t>
      </w:r>
      <w:r w:rsidR="00F312B7" w:rsidRPr="00980492">
        <w:rPr>
          <w:rFonts w:eastAsia="SimSun" w:cs="Mangal"/>
          <w:kern w:val="1"/>
          <w:lang w:eastAsia="hi-IN" w:bidi="hi-IN"/>
        </w:rPr>
        <w:t>заложенными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или арестованным</w:t>
      </w:r>
      <w:r w:rsidR="001B7932">
        <w:rPr>
          <w:rFonts w:eastAsia="SimSun" w:cs="Mangal"/>
          <w:kern w:val="1"/>
          <w:lang w:eastAsia="hi-IN" w:bidi="hi-IN"/>
        </w:rPr>
        <w:t>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, </w:t>
      </w:r>
      <w:r w:rsidR="001B7932">
        <w:rPr>
          <w:rFonts w:eastAsia="SimSun" w:cs="Mangal"/>
          <w:kern w:val="1"/>
          <w:lang w:eastAsia="hi-IN" w:bidi="hi-IN"/>
        </w:rPr>
        <w:t>или</w:t>
      </w:r>
      <w:r w:rsidR="00980492" w:rsidRPr="00980492">
        <w:rPr>
          <w:rFonts w:eastAsia="SimSun" w:cs="Mangal"/>
          <w:kern w:val="1"/>
          <w:lang w:eastAsia="hi-IN" w:bidi="hi-IN"/>
        </w:rPr>
        <w:t xml:space="preserve"> являться предметом исков и претензий третьих лиц, в том числе о нарушении </w:t>
      </w:r>
      <w:r w:rsidR="00320D70">
        <w:rPr>
          <w:rFonts w:eastAsia="SimSun" w:cs="Mangal"/>
          <w:kern w:val="1"/>
          <w:lang w:eastAsia="hi-IN" w:bidi="hi-IN"/>
        </w:rPr>
        <w:t>прав</w:t>
      </w:r>
      <w:r w:rsidR="00980492" w:rsidRPr="00980492">
        <w:rPr>
          <w:rFonts w:eastAsia="SimSun" w:cs="Mangal"/>
          <w:kern w:val="1"/>
          <w:lang w:eastAsia="hi-IN" w:bidi="hi-IN"/>
        </w:rPr>
        <w:t>, защищаемых законом.</w:t>
      </w:r>
      <w:r w:rsidR="001B7932">
        <w:rPr>
          <w:rFonts w:eastAsia="SimSun" w:cs="Mangal"/>
          <w:kern w:val="1"/>
          <w:lang w:eastAsia="hi-IN" w:bidi="hi-IN"/>
        </w:rPr>
        <w:t xml:space="preserve"> Вся ответственность за использование такого имущества и средств возлагается на Исполнителя.</w:t>
      </w:r>
    </w:p>
    <w:p w14:paraId="7E562EE4" w14:textId="77777777" w:rsidR="0060673C" w:rsidRPr="00011DF7" w:rsidRDefault="0060673C" w:rsidP="00A254CA">
      <w:pPr>
        <w:pStyle w:val="ad"/>
        <w:ind w:firstLine="851"/>
        <w:jc w:val="both"/>
      </w:pPr>
    </w:p>
    <w:p w14:paraId="4B51EE71" w14:textId="30238414" w:rsidR="0060673C" w:rsidRPr="00A254CA" w:rsidRDefault="00A254CA" w:rsidP="00A254CA">
      <w:pPr>
        <w:pStyle w:val="ad"/>
        <w:jc w:val="center"/>
        <w:rPr>
          <w:b/>
        </w:rPr>
      </w:pPr>
      <w:r>
        <w:rPr>
          <w:b/>
        </w:rPr>
        <w:t xml:space="preserve">5. </w:t>
      </w:r>
      <w:r w:rsidR="009B426A" w:rsidRPr="00A254CA">
        <w:rPr>
          <w:b/>
        </w:rPr>
        <w:t>ПОРЯДОК ПРИЕМКИ УСЛУГ</w:t>
      </w:r>
    </w:p>
    <w:p w14:paraId="39DA0FBE" w14:textId="77777777" w:rsidR="00320D70" w:rsidRDefault="00320D70" w:rsidP="00A254CA">
      <w:pPr>
        <w:pStyle w:val="ad"/>
        <w:ind w:firstLine="851"/>
        <w:jc w:val="both"/>
      </w:pPr>
    </w:p>
    <w:p w14:paraId="3CC2C814" w14:textId="579AB1D3" w:rsidR="004D659D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5144AD">
        <w:rPr>
          <w:rFonts w:eastAsia="SimSun" w:cs="Mangal"/>
          <w:b/>
          <w:kern w:val="1"/>
          <w:lang w:eastAsia="hi-IN" w:bidi="hi-IN"/>
        </w:rPr>
        <w:t>5.1.</w:t>
      </w:r>
      <w:r w:rsidR="00962818">
        <w:rPr>
          <w:rFonts w:eastAsia="SimSun" w:cs="Mangal"/>
          <w:kern w:val="1"/>
          <w:lang w:eastAsia="hi-IN" w:bidi="hi-IN"/>
        </w:rPr>
        <w:t xml:space="preserve"> Разгрузка транспортного средства осуществляется силами и за счет </w:t>
      </w:r>
      <w:r w:rsidR="009B5445">
        <w:rPr>
          <w:rFonts w:eastAsia="SimSun" w:cs="Mangal"/>
          <w:kern w:val="1"/>
          <w:lang w:eastAsia="hi-IN" w:bidi="hi-IN"/>
        </w:rPr>
        <w:t>Исполнителя</w:t>
      </w:r>
      <w:r w:rsidR="002C6DC1">
        <w:rPr>
          <w:rFonts w:eastAsia="SimSun" w:cs="Mangal"/>
          <w:kern w:val="1"/>
          <w:lang w:eastAsia="hi-IN" w:bidi="hi-IN"/>
        </w:rPr>
        <w:t>,</w:t>
      </w:r>
      <w:r w:rsidR="00962818">
        <w:rPr>
          <w:rFonts w:eastAsia="SimSun" w:cs="Mangal"/>
          <w:kern w:val="1"/>
          <w:lang w:eastAsia="hi-IN" w:bidi="hi-IN"/>
        </w:rPr>
        <w:t xml:space="preserve"> </w:t>
      </w:r>
      <w:r w:rsidR="009B5445">
        <w:rPr>
          <w:rFonts w:eastAsia="SimSun" w:cs="Mangal"/>
          <w:kern w:val="1"/>
          <w:lang w:eastAsia="hi-IN" w:bidi="hi-IN"/>
        </w:rPr>
        <w:t xml:space="preserve">о </w:t>
      </w:r>
      <w:r w:rsidR="00962818">
        <w:rPr>
          <w:rFonts w:eastAsia="SimSun" w:cs="Mangal"/>
          <w:kern w:val="1"/>
          <w:lang w:eastAsia="hi-IN" w:bidi="hi-IN"/>
        </w:rPr>
        <w:t>врем</w:t>
      </w:r>
      <w:r w:rsidR="009B5445">
        <w:rPr>
          <w:rFonts w:eastAsia="SimSun" w:cs="Mangal"/>
          <w:kern w:val="1"/>
          <w:lang w:eastAsia="hi-IN" w:bidi="hi-IN"/>
        </w:rPr>
        <w:t>ени</w:t>
      </w:r>
      <w:r w:rsidR="00962818">
        <w:rPr>
          <w:rFonts w:eastAsia="SimSun" w:cs="Mangal"/>
          <w:kern w:val="1"/>
          <w:lang w:eastAsia="hi-IN" w:bidi="hi-IN"/>
        </w:rPr>
        <w:t xml:space="preserve"> окончания разгрузки, дела</w:t>
      </w:r>
      <w:r w:rsidR="00DF1D56">
        <w:rPr>
          <w:rFonts w:eastAsia="SimSun" w:cs="Mangal"/>
          <w:kern w:val="1"/>
          <w:lang w:eastAsia="hi-IN" w:bidi="hi-IN"/>
        </w:rPr>
        <w:t xml:space="preserve">ются соответствующие </w:t>
      </w:r>
      <w:r w:rsidR="00962818">
        <w:rPr>
          <w:rFonts w:eastAsia="SimSun" w:cs="Mangal"/>
          <w:kern w:val="1"/>
          <w:lang w:eastAsia="hi-IN" w:bidi="hi-IN"/>
        </w:rPr>
        <w:t>отметк</w:t>
      </w:r>
      <w:r w:rsidR="00DF1D56">
        <w:rPr>
          <w:rFonts w:eastAsia="SimSun" w:cs="Mangal"/>
          <w:kern w:val="1"/>
          <w:lang w:eastAsia="hi-IN" w:bidi="hi-IN"/>
        </w:rPr>
        <w:t>и</w:t>
      </w:r>
      <w:r w:rsidR="00962818">
        <w:rPr>
          <w:rFonts w:eastAsia="SimSun" w:cs="Mangal"/>
          <w:kern w:val="1"/>
          <w:lang w:eastAsia="hi-IN" w:bidi="hi-IN"/>
        </w:rPr>
        <w:t xml:space="preserve"> в </w:t>
      </w:r>
      <w:r w:rsidR="005144AD">
        <w:rPr>
          <w:rFonts w:eastAsia="SimSun" w:cs="Mangal"/>
          <w:kern w:val="1"/>
          <w:lang w:eastAsia="hi-IN" w:bidi="hi-IN"/>
        </w:rPr>
        <w:t>транспортной накладной</w:t>
      </w:r>
      <w:r w:rsidR="00DF1D56">
        <w:rPr>
          <w:rFonts w:eastAsia="SimSun" w:cs="Mangal"/>
          <w:kern w:val="1"/>
          <w:lang w:eastAsia="hi-IN" w:bidi="hi-IN"/>
        </w:rPr>
        <w:t xml:space="preserve"> за подписью </w:t>
      </w:r>
      <w:r w:rsidR="005144AD">
        <w:rPr>
          <w:rFonts w:eastAsia="SimSun" w:cs="Mangal"/>
          <w:kern w:val="1"/>
          <w:lang w:eastAsia="hi-IN" w:bidi="hi-IN"/>
        </w:rPr>
        <w:t>уполномоченного представителя</w:t>
      </w:r>
      <w:r w:rsidR="00DF1D56">
        <w:rPr>
          <w:rFonts w:eastAsia="SimSun" w:cs="Mangal"/>
          <w:kern w:val="1"/>
          <w:lang w:eastAsia="hi-IN" w:bidi="hi-IN"/>
        </w:rPr>
        <w:t xml:space="preserve"> лица Заказчика.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Заказчик принимает все необходимые меры по проезду транспорта </w:t>
      </w:r>
      <w:r w:rsidR="00641EC0">
        <w:rPr>
          <w:rFonts w:eastAsia="SimSun" w:cs="Mangal"/>
          <w:kern w:val="1"/>
          <w:lang w:eastAsia="hi-IN" w:bidi="hi-IN"/>
        </w:rPr>
        <w:t>Исполнителя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к приспособленному для этого месту выгрузки НПЛС. В случае, если склад Заказчика находится на 3</w:t>
      </w:r>
      <w:r w:rsidR="00293D60">
        <w:rPr>
          <w:rFonts w:eastAsia="SimSun" w:cs="Mangal"/>
          <w:kern w:val="1"/>
          <w:lang w:eastAsia="hi-IN" w:bidi="hi-IN"/>
        </w:rPr>
        <w:t xml:space="preserve">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(третьем) и выше этажах </w:t>
      </w:r>
      <w:r w:rsidR="004D659D">
        <w:rPr>
          <w:rFonts w:eastAsia="SimSun" w:cs="Mangal"/>
          <w:kern w:val="1"/>
          <w:lang w:eastAsia="hi-IN" w:bidi="hi-IN"/>
        </w:rPr>
        <w:t xml:space="preserve">здания, Заказчиком должен быть </w:t>
      </w:r>
      <w:r w:rsidR="00641EC0" w:rsidRPr="00641EC0">
        <w:rPr>
          <w:rFonts w:eastAsia="SimSun" w:cs="Mangal"/>
          <w:kern w:val="1"/>
          <w:lang w:eastAsia="hi-IN" w:bidi="hi-IN"/>
        </w:rPr>
        <w:t xml:space="preserve">предоставлен отдельный лифт. Если количество транспортных упаковок НПЛС более трех грузовых мест, Заказчик предоставляет колесное приспособление для ручной перевозки </w:t>
      </w:r>
      <w:r w:rsidR="004D659D">
        <w:rPr>
          <w:rFonts w:eastAsia="SimSun" w:cs="Mangal"/>
          <w:kern w:val="1"/>
          <w:lang w:eastAsia="hi-IN" w:bidi="hi-IN"/>
        </w:rPr>
        <w:t>НПЛС</w:t>
      </w:r>
      <w:r w:rsidR="00641EC0" w:rsidRPr="00641EC0">
        <w:rPr>
          <w:rFonts w:eastAsia="SimSun" w:cs="Mangal"/>
          <w:kern w:val="1"/>
          <w:lang w:eastAsia="hi-IN" w:bidi="hi-IN"/>
        </w:rPr>
        <w:t xml:space="preserve"> в помещении.</w:t>
      </w:r>
    </w:p>
    <w:p w14:paraId="147AEE54" w14:textId="0D0610E5" w:rsidR="007B45F9" w:rsidRDefault="00D8141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5.2</w:t>
      </w:r>
      <w:r w:rsidR="004D659D">
        <w:rPr>
          <w:rFonts w:eastAsia="SimSun" w:cs="Mangal"/>
          <w:kern w:val="1"/>
          <w:lang w:eastAsia="hi-IN" w:bidi="hi-IN"/>
        </w:rPr>
        <w:t>.</w:t>
      </w:r>
      <w:r>
        <w:rPr>
          <w:rFonts w:eastAsia="SimSun" w:cs="Mangal"/>
          <w:kern w:val="1"/>
          <w:lang w:eastAsia="hi-IN" w:bidi="hi-IN"/>
        </w:rPr>
        <w:t xml:space="preserve"> </w:t>
      </w:r>
      <w:r w:rsidR="004C0C17">
        <w:rPr>
          <w:rFonts w:eastAsia="SimSun" w:cs="Mangal"/>
          <w:kern w:val="1"/>
          <w:lang w:eastAsia="hi-IN" w:bidi="hi-IN"/>
        </w:rPr>
        <w:t xml:space="preserve">Одновременно с </w:t>
      </w:r>
      <w:r w:rsidR="004D659D">
        <w:rPr>
          <w:rFonts w:eastAsia="SimSun" w:cs="Mangal"/>
          <w:kern w:val="1"/>
          <w:lang w:eastAsia="hi-IN" w:bidi="hi-IN"/>
        </w:rPr>
        <w:t>транспортной накладной</w:t>
      </w:r>
      <w:r w:rsidR="004C0C17">
        <w:rPr>
          <w:rFonts w:eastAsia="SimSun" w:cs="Mangal"/>
          <w:kern w:val="1"/>
          <w:lang w:eastAsia="hi-IN" w:bidi="hi-IN"/>
        </w:rPr>
        <w:t xml:space="preserve"> подписывается и акт об оказании услуг. При наличии каких-либо замечаний к качеству оказания услуг, таковые заносятся представителем Заказчика в соответствующий раздел акта об оказании услуг. Исполнитель вправе внести в этот же раздел свои возражения или объяснения на такие замечания. </w:t>
      </w:r>
    </w:p>
    <w:p w14:paraId="4B15C8D5" w14:textId="77777777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В случае возникновения у Заказчика сомнения в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Заказчик вправе подвергнуть </w:t>
      </w:r>
      <w:r w:rsidR="00172AD3">
        <w:rPr>
          <w:rFonts w:eastAsia="SimSun" w:cs="Mangal"/>
          <w:kern w:val="1"/>
          <w:lang w:eastAsia="hi-IN" w:bidi="hi-IN"/>
        </w:rPr>
        <w:t xml:space="preserve">их </w:t>
      </w:r>
      <w:r w:rsidRPr="009B426A">
        <w:rPr>
          <w:rFonts w:eastAsia="SimSun" w:cs="Mangal"/>
          <w:kern w:val="1"/>
          <w:lang w:eastAsia="hi-IN" w:bidi="hi-IN"/>
        </w:rPr>
        <w:t xml:space="preserve">испытаниям в независимом экспертном учреждении, уведомив об этом </w:t>
      </w:r>
      <w:r w:rsidR="000C107E">
        <w:rPr>
          <w:rFonts w:eastAsia="SimSun" w:cs="Mangal"/>
          <w:kern w:val="1"/>
          <w:lang w:eastAsia="hi-IN" w:bidi="hi-IN"/>
        </w:rPr>
        <w:t xml:space="preserve">Исполнителя </w:t>
      </w:r>
      <w:r w:rsidRPr="009B426A">
        <w:rPr>
          <w:rFonts w:eastAsia="SimSun" w:cs="Mangal"/>
          <w:kern w:val="1"/>
          <w:lang w:eastAsia="hi-IN" w:bidi="hi-IN"/>
        </w:rPr>
        <w:t xml:space="preserve">в разумно короткий срок. </w:t>
      </w:r>
    </w:p>
    <w:p w14:paraId="619DA066" w14:textId="2B2AA4DD" w:rsidR="009B426A" w:rsidRPr="009B426A" w:rsidRDefault="009B426A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4D659D">
        <w:rPr>
          <w:rFonts w:eastAsia="SimSun" w:cs="Mangal"/>
          <w:b/>
          <w:kern w:val="1"/>
          <w:lang w:eastAsia="hi-IN" w:bidi="hi-IN"/>
        </w:rPr>
        <w:t>5.</w:t>
      </w:r>
      <w:r w:rsidR="00172AD3" w:rsidRPr="004D659D">
        <w:rPr>
          <w:rFonts w:eastAsia="SimSun" w:cs="Mangal"/>
          <w:b/>
          <w:kern w:val="1"/>
          <w:lang w:eastAsia="hi-IN" w:bidi="hi-IN"/>
        </w:rPr>
        <w:t>3</w:t>
      </w:r>
      <w:r w:rsidRPr="004D659D">
        <w:rPr>
          <w:rFonts w:eastAsia="SimSun" w:cs="Mangal"/>
          <w:b/>
          <w:kern w:val="1"/>
          <w:lang w:eastAsia="hi-IN" w:bidi="hi-IN"/>
        </w:rPr>
        <w:t>.1</w:t>
      </w:r>
      <w:r w:rsidR="004D659D">
        <w:rPr>
          <w:rFonts w:eastAsia="SimSun" w:cs="Mangal"/>
          <w:b/>
          <w:kern w:val="1"/>
          <w:lang w:eastAsia="hi-IN" w:bidi="hi-IN"/>
        </w:rPr>
        <w:t>.</w:t>
      </w:r>
      <w:r w:rsidRPr="009B426A">
        <w:rPr>
          <w:rFonts w:eastAsia="SimSun" w:cs="Mangal"/>
          <w:kern w:val="1"/>
          <w:lang w:eastAsia="hi-IN" w:bidi="hi-IN"/>
        </w:rPr>
        <w:t xml:space="preserve"> Для проведения экспертизы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эксперты, экспертные организации имеют право запрашивать у Заказчика и </w:t>
      </w:r>
      <w:r w:rsidR="0048180B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 xml:space="preserve"> дополнительные материалы, относящиеся к условиям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 и отдельным этапам исполнения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а. Результаты такой экспертизы оформляются в виде заключения, которое подписывается экспертом,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В случае, если по результатам такой экспертизы установлены нарушения требований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9B426A">
        <w:rPr>
          <w:rFonts w:eastAsia="SimSun" w:cs="Mangal"/>
          <w:kern w:val="1"/>
          <w:lang w:eastAsia="hi-IN" w:bidi="hi-IN"/>
        </w:rPr>
        <w:t xml:space="preserve">а, не препятствующие приемке оказанной услуги, в заключении могут содержаться предложения об устранении данных нарушений, </w:t>
      </w:r>
      <w:r w:rsidRPr="009B426A">
        <w:rPr>
          <w:rFonts w:eastAsia="SimSun" w:cs="Mangal"/>
          <w:kern w:val="1"/>
          <w:lang w:eastAsia="hi-IN" w:bidi="hi-IN"/>
        </w:rPr>
        <w:lastRenderedPageBreak/>
        <w:t xml:space="preserve">в том числе с указанием срока их устранения. Такие предложения, после согласования с Заказчиком, являются обязательными к исполнению для </w:t>
      </w:r>
      <w:r w:rsidR="00172AD3">
        <w:rPr>
          <w:rFonts w:eastAsia="SimSun" w:cs="Mangal"/>
          <w:kern w:val="1"/>
          <w:lang w:eastAsia="hi-IN" w:bidi="hi-IN"/>
        </w:rPr>
        <w:t>Исполнителя</w:t>
      </w:r>
      <w:r w:rsidRPr="009B426A">
        <w:rPr>
          <w:rFonts w:eastAsia="SimSun" w:cs="Mangal"/>
          <w:kern w:val="1"/>
          <w:lang w:eastAsia="hi-IN" w:bidi="hi-IN"/>
        </w:rPr>
        <w:t>.</w:t>
      </w:r>
    </w:p>
    <w:p w14:paraId="771F637C" w14:textId="74E8B2E4" w:rsidR="00172AD3" w:rsidRDefault="009B426A" w:rsidP="00A254CA">
      <w:pPr>
        <w:pStyle w:val="ad"/>
        <w:ind w:firstLine="851"/>
        <w:jc w:val="both"/>
      </w:pPr>
      <w:r w:rsidRPr="008B74A8">
        <w:rPr>
          <w:rFonts w:eastAsia="SimSun" w:cs="Mangal"/>
          <w:b/>
          <w:kern w:val="1"/>
          <w:lang w:eastAsia="hi-IN" w:bidi="hi-IN"/>
        </w:rPr>
        <w:t>5.</w:t>
      </w:r>
      <w:r w:rsidR="0048180B" w:rsidRPr="008B74A8">
        <w:rPr>
          <w:rFonts w:eastAsia="SimSun" w:cs="Mangal"/>
          <w:b/>
          <w:kern w:val="1"/>
          <w:lang w:eastAsia="hi-IN" w:bidi="hi-IN"/>
        </w:rPr>
        <w:t>4</w:t>
      </w:r>
      <w:r w:rsidR="008B74A8">
        <w:rPr>
          <w:rFonts w:eastAsia="SimSun" w:cs="Mangal"/>
          <w:kern w:val="1"/>
          <w:lang w:eastAsia="hi-IN" w:bidi="hi-IN"/>
        </w:rPr>
        <w:t>.</w:t>
      </w:r>
      <w:r w:rsidRPr="008B74A8">
        <w:rPr>
          <w:rFonts w:eastAsia="SimSun" w:cs="Mangal"/>
          <w:kern w:val="1"/>
          <w:lang w:eastAsia="hi-IN" w:bidi="hi-IN"/>
        </w:rPr>
        <w:t xml:space="preserve"> </w:t>
      </w:r>
      <w:r w:rsidRPr="009B426A">
        <w:rPr>
          <w:rFonts w:eastAsia="SimSun" w:cs="Mangal"/>
          <w:kern w:val="1"/>
          <w:lang w:eastAsia="hi-IN" w:bidi="hi-IN"/>
        </w:rPr>
        <w:t xml:space="preserve">В </w:t>
      </w:r>
      <w:r w:rsidR="00F312B7" w:rsidRPr="009B426A">
        <w:rPr>
          <w:rFonts w:eastAsia="SimSun" w:cs="Mangal"/>
          <w:kern w:val="1"/>
          <w:lang w:eastAsia="hi-IN" w:bidi="hi-IN"/>
        </w:rPr>
        <w:t>случае экспертного</w:t>
      </w:r>
      <w:r w:rsidRPr="009B426A">
        <w:rPr>
          <w:rFonts w:eastAsia="SimSun" w:cs="Mangal"/>
          <w:kern w:val="1"/>
          <w:lang w:eastAsia="hi-IN" w:bidi="hi-IN"/>
        </w:rPr>
        <w:t xml:space="preserve"> заключения о неудовлетворительном качестве </w:t>
      </w:r>
      <w:r w:rsidR="00172AD3">
        <w:rPr>
          <w:rFonts w:eastAsia="SimSun" w:cs="Mangal"/>
          <w:kern w:val="1"/>
          <w:lang w:eastAsia="hi-IN" w:bidi="hi-IN"/>
        </w:rPr>
        <w:t>оказываемых услуг</w:t>
      </w:r>
      <w:r w:rsidRPr="009B426A">
        <w:rPr>
          <w:rFonts w:eastAsia="SimSun" w:cs="Mangal"/>
          <w:kern w:val="1"/>
          <w:lang w:eastAsia="hi-IN" w:bidi="hi-IN"/>
        </w:rPr>
        <w:t xml:space="preserve">, все расходы Заказчика по проведению дополнительного контроля с привлечением </w:t>
      </w:r>
      <w:r w:rsidR="00F312B7" w:rsidRPr="009B426A">
        <w:rPr>
          <w:rFonts w:eastAsia="SimSun" w:cs="Mangal"/>
          <w:kern w:val="1"/>
          <w:lang w:eastAsia="hi-IN" w:bidi="hi-IN"/>
        </w:rPr>
        <w:t>экспертов (</w:t>
      </w:r>
      <w:r w:rsidRPr="009B426A">
        <w:rPr>
          <w:rFonts w:eastAsia="SimSun" w:cs="Mangal"/>
          <w:kern w:val="1"/>
          <w:lang w:eastAsia="hi-IN" w:bidi="hi-IN"/>
        </w:rPr>
        <w:t xml:space="preserve">экспертного учреждения), возмещаются </w:t>
      </w:r>
      <w:r w:rsidR="00172AD3">
        <w:rPr>
          <w:rFonts w:eastAsia="SimSun" w:cs="Mangal"/>
          <w:kern w:val="1"/>
          <w:lang w:eastAsia="hi-IN" w:bidi="hi-IN"/>
        </w:rPr>
        <w:t>Исполнителем</w:t>
      </w:r>
      <w:r w:rsidRPr="009B426A">
        <w:rPr>
          <w:rFonts w:eastAsia="SimSun" w:cs="Mangal"/>
          <w:kern w:val="1"/>
          <w:lang w:eastAsia="hi-IN" w:bidi="hi-IN"/>
        </w:rPr>
        <w:t xml:space="preserve"> в течение </w:t>
      </w:r>
      <w:r w:rsidR="004C0C17">
        <w:rPr>
          <w:rFonts w:eastAsia="SimSun" w:cs="Mangal"/>
          <w:kern w:val="1"/>
          <w:lang w:eastAsia="hi-IN" w:bidi="hi-IN"/>
        </w:rPr>
        <w:t>10</w:t>
      </w:r>
      <w:r w:rsidRPr="009B426A">
        <w:rPr>
          <w:rFonts w:eastAsia="SimSun" w:cs="Mangal"/>
          <w:kern w:val="1"/>
          <w:lang w:eastAsia="hi-IN" w:bidi="hi-IN"/>
        </w:rPr>
        <w:t xml:space="preserve"> (</w:t>
      </w:r>
      <w:r w:rsidR="004C0C17">
        <w:rPr>
          <w:rFonts w:eastAsia="SimSun" w:cs="Mangal"/>
          <w:kern w:val="1"/>
          <w:lang w:eastAsia="hi-IN" w:bidi="hi-IN"/>
        </w:rPr>
        <w:t>десяти</w:t>
      </w:r>
      <w:r w:rsidRPr="009B426A">
        <w:rPr>
          <w:rFonts w:eastAsia="SimSun" w:cs="Mangal"/>
          <w:kern w:val="1"/>
          <w:lang w:eastAsia="hi-IN" w:bidi="hi-IN"/>
        </w:rPr>
        <w:t>) рабочих дней с момента получения соответствующего письменного требования Заказчика</w:t>
      </w:r>
      <w:r>
        <w:t xml:space="preserve"> </w:t>
      </w:r>
      <w:r w:rsidR="004C0C17">
        <w:t>и документов подтверждающих стоимость затрат Заказчика на проведение такой экспертизы.</w:t>
      </w:r>
    </w:p>
    <w:p w14:paraId="1E23D9FA" w14:textId="2C5814B7" w:rsidR="00251ADD" w:rsidRPr="00251ADD" w:rsidRDefault="00251ADD" w:rsidP="00A254CA">
      <w:pPr>
        <w:pStyle w:val="ad"/>
        <w:ind w:firstLine="851"/>
        <w:jc w:val="both"/>
      </w:pPr>
      <w:r w:rsidRPr="00251ADD">
        <w:rPr>
          <w:b/>
        </w:rPr>
        <w:t>5.5.</w:t>
      </w:r>
      <w:r>
        <w:rPr>
          <w:b/>
        </w:rPr>
        <w:t xml:space="preserve"> </w:t>
      </w:r>
      <w:r w:rsidRPr="00251ADD">
        <w:t xml:space="preserve">По результату приемки </w:t>
      </w:r>
      <w:r>
        <w:t>услуг</w:t>
      </w:r>
      <w:r w:rsidRPr="00251ADD">
        <w:t xml:space="preserve"> Заказчик оформляет Акт приемки работ, услуг (ф.0510452), далее - Акт. Акт формируется в соответствии с требованиями приказа Министерства финансов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на основании документов, предоставленных </w:t>
      </w:r>
      <w:r w:rsidR="00FE66C7">
        <w:t>Исполнителем</w:t>
      </w:r>
      <w:r w:rsidRPr="00251ADD">
        <w:t xml:space="preserve">. Акт оформляется в присутствии представителя </w:t>
      </w:r>
      <w:r w:rsidR="00FE66C7">
        <w:t>Исполнителя</w:t>
      </w:r>
      <w:r w:rsidRPr="00251ADD">
        <w:t xml:space="preserve"> и подписывается последним. Оформление Акта осуществляется по телекоммуникационным каналам связи через систему электронного </w:t>
      </w:r>
      <w:r w:rsidR="00FE66C7" w:rsidRPr="00251ADD">
        <w:t>документооборота с</w:t>
      </w:r>
      <w:r w:rsidRPr="00251ADD">
        <w:t xml:space="preserve">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в электронной форме, Акт формируется на бумажном носителе и подписывается представителями Заказчика и </w:t>
      </w:r>
      <w:r w:rsidR="00FE66C7">
        <w:t>Исполнителя</w:t>
      </w:r>
      <w:r w:rsidRPr="00251ADD">
        <w:t xml:space="preserve"> собственноручно. Один экземпляр подписанного Сторонами Акта, сформированного на бумажном носителе, Заказчик передает представителю </w:t>
      </w:r>
      <w:r w:rsidR="00FE66C7">
        <w:t>Исполнителя</w:t>
      </w:r>
      <w:r w:rsidRPr="00251ADD">
        <w:t xml:space="preserve">. В случае наличия количественного и (или) качественного расхождения, а также несоответствия </w:t>
      </w:r>
      <w:r w:rsidR="00FE66C7">
        <w:t>услуг</w:t>
      </w:r>
      <w:r w:rsidRPr="00251ADD">
        <w:t xml:space="preserve"> сопроводительным документам </w:t>
      </w:r>
      <w:r w:rsidR="00FE66C7">
        <w:t>Исполнителя</w:t>
      </w:r>
      <w:r w:rsidRPr="00251ADD">
        <w:t>, Акт с приложением документов (</w:t>
      </w:r>
      <w:r w:rsidR="00FE66C7">
        <w:t xml:space="preserve">транспортной </w:t>
      </w:r>
      <w:r w:rsidRPr="00251ADD">
        <w:t>накладн</w:t>
      </w:r>
      <w:r w:rsidR="00FE66C7">
        <w:t>ой</w:t>
      </w:r>
      <w:r w:rsidRPr="00251ADD">
        <w:t xml:space="preserve"> и </w:t>
      </w:r>
      <w:r w:rsidR="00FE66C7">
        <w:t>акта об оказании услуг</w:t>
      </w:r>
      <w:r w:rsidRPr="00251ADD">
        <w:t xml:space="preserve">) передается в соответствующее структурное подразделение Заказчика, уполномоченное для направления претензионного письма </w:t>
      </w:r>
      <w:r w:rsidR="00FE66C7">
        <w:t>Исполнителю</w:t>
      </w:r>
      <w:r w:rsidRPr="00251ADD">
        <w:t xml:space="preserve">. Отказ представителя </w:t>
      </w:r>
      <w:r w:rsidR="00FE66C7">
        <w:t>Исполнителя</w:t>
      </w:r>
      <w:r w:rsidRPr="00251ADD">
        <w:t xml:space="preserve"> от участия в приемке </w:t>
      </w:r>
      <w:r w:rsidR="00FE66C7">
        <w:t>услуг</w:t>
      </w:r>
      <w:r w:rsidRPr="00251ADD">
        <w:t xml:space="preserve"> и подписания Акта не может служить препятствием приемки </w:t>
      </w:r>
      <w:r w:rsidR="00FE66C7">
        <w:t>услуг</w:t>
      </w:r>
      <w:r w:rsidRPr="00251ADD">
        <w:t xml:space="preserve"> по настоящему Контракту и оформлению ее результатов.</w:t>
      </w:r>
    </w:p>
    <w:p w14:paraId="0A38849C" w14:textId="77777777" w:rsidR="00E60D99" w:rsidRDefault="00E60D99" w:rsidP="00A254CA">
      <w:pPr>
        <w:pStyle w:val="ad"/>
        <w:ind w:firstLine="851"/>
        <w:jc w:val="both"/>
      </w:pPr>
    </w:p>
    <w:p w14:paraId="6D786E0E" w14:textId="77777777" w:rsidR="00172AD3" w:rsidRDefault="00172AD3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172AD3">
        <w:rPr>
          <w:rFonts w:eastAsia="SimSun" w:cs="Mangal"/>
          <w:b/>
          <w:kern w:val="1"/>
          <w:lang w:eastAsia="hi-IN" w:bidi="hi-IN"/>
        </w:rPr>
        <w:t xml:space="preserve">6. КАЧЕСТВО </w:t>
      </w:r>
      <w:r>
        <w:rPr>
          <w:rFonts w:eastAsia="SimSun" w:cs="Mangal"/>
          <w:b/>
          <w:kern w:val="1"/>
          <w:lang w:eastAsia="hi-IN" w:bidi="hi-IN"/>
        </w:rPr>
        <w:t>ОКАЗАНИЯ УСЛУГ</w:t>
      </w:r>
    </w:p>
    <w:p w14:paraId="40230F83" w14:textId="77777777" w:rsidR="00E60D99" w:rsidRPr="00172AD3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C16FB52" w14:textId="066338FC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6.1.</w:t>
      </w:r>
      <w:r w:rsidRPr="00172AD3">
        <w:rPr>
          <w:rFonts w:eastAsia="SimSun" w:cs="Mangal"/>
          <w:kern w:val="1"/>
          <w:lang w:eastAsia="hi-IN" w:bidi="hi-IN"/>
        </w:rPr>
        <w:t xml:space="preserve"> Качество </w:t>
      </w:r>
      <w:r>
        <w:rPr>
          <w:rFonts w:eastAsia="SimSun" w:cs="Mangal"/>
          <w:kern w:val="1"/>
          <w:lang w:eastAsia="hi-IN" w:bidi="hi-IN"/>
        </w:rPr>
        <w:t>оказываемых услуг</w:t>
      </w:r>
      <w:r w:rsidRPr="00172AD3">
        <w:rPr>
          <w:rFonts w:eastAsia="SimSun" w:cs="Mangal"/>
          <w:kern w:val="1"/>
          <w:lang w:eastAsia="hi-IN" w:bidi="hi-IN"/>
        </w:rPr>
        <w:t xml:space="preserve"> должно соответствовать </w:t>
      </w:r>
      <w:r w:rsidR="004C0C17">
        <w:rPr>
          <w:rFonts w:eastAsia="SimSun" w:cs="Mangal"/>
          <w:kern w:val="1"/>
          <w:lang w:eastAsia="hi-IN" w:bidi="hi-IN"/>
        </w:rPr>
        <w:t>стандартам</w:t>
      </w:r>
      <w:r w:rsidR="004A32CE">
        <w:rPr>
          <w:rFonts w:eastAsia="SimSun" w:cs="Mangal"/>
          <w:kern w:val="1"/>
          <w:lang w:eastAsia="hi-IN" w:bidi="hi-IN"/>
        </w:rPr>
        <w:t xml:space="preserve"> и правилам, сложившимся ко времени и по месту </w:t>
      </w:r>
      <w:r w:rsidR="00D752AF">
        <w:rPr>
          <w:rFonts w:eastAsia="SimSun" w:cs="Mangal"/>
          <w:kern w:val="1"/>
          <w:lang w:eastAsia="hi-IN" w:bidi="hi-IN"/>
        </w:rPr>
        <w:t xml:space="preserve">их </w:t>
      </w:r>
      <w:r w:rsidR="004A32CE">
        <w:rPr>
          <w:rFonts w:eastAsia="SimSun" w:cs="Mangal"/>
          <w:kern w:val="1"/>
          <w:lang w:eastAsia="hi-IN" w:bidi="hi-IN"/>
        </w:rPr>
        <w:t>оказания, а также соответствовать</w:t>
      </w:r>
      <w:r w:rsidRPr="00172AD3">
        <w:rPr>
          <w:rFonts w:eastAsia="SimSun" w:cs="Mangal"/>
          <w:kern w:val="1"/>
          <w:lang w:eastAsia="hi-IN" w:bidi="hi-IN"/>
        </w:rPr>
        <w:t xml:space="preserve"> требованиям, установленным нормами и правилами для данного вида </w:t>
      </w:r>
      <w:r w:rsidR="00E1736E">
        <w:rPr>
          <w:rFonts w:eastAsia="SimSun" w:cs="Mangal"/>
          <w:kern w:val="1"/>
          <w:lang w:eastAsia="hi-IN" w:bidi="hi-IN"/>
        </w:rPr>
        <w:t>услуг</w:t>
      </w:r>
      <w:r w:rsidRPr="00172AD3">
        <w:rPr>
          <w:rFonts w:eastAsia="SimSun" w:cs="Mangal"/>
          <w:kern w:val="1"/>
          <w:lang w:eastAsia="hi-IN" w:bidi="hi-IN"/>
        </w:rPr>
        <w:t xml:space="preserve">, действующими в </w:t>
      </w:r>
      <w:r w:rsidR="00F13820" w:rsidRPr="00DC56A7">
        <w:rPr>
          <w:rFonts w:eastAsia="SimSun"/>
          <w:kern w:val="1"/>
          <w:lang w:eastAsia="hi-IN" w:bidi="hi-IN"/>
        </w:rPr>
        <w:t>Российской Федерации</w:t>
      </w:r>
      <w:r w:rsidRPr="00172AD3">
        <w:rPr>
          <w:rFonts w:eastAsia="SimSun" w:cs="Mangal"/>
          <w:kern w:val="1"/>
          <w:lang w:eastAsia="hi-IN" w:bidi="hi-IN"/>
        </w:rPr>
        <w:t xml:space="preserve"> на момент подписания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172AD3">
        <w:rPr>
          <w:rFonts w:eastAsia="SimSun" w:cs="Mangal"/>
          <w:kern w:val="1"/>
          <w:lang w:eastAsia="hi-IN" w:bidi="hi-IN"/>
        </w:rPr>
        <w:t xml:space="preserve">а. </w:t>
      </w:r>
    </w:p>
    <w:p w14:paraId="38B42D64" w14:textId="54FCE736" w:rsidR="00172AD3" w:rsidRPr="00172AD3" w:rsidRDefault="00172AD3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6.2.</w:t>
      </w:r>
      <w:r w:rsidRPr="00172AD3">
        <w:rPr>
          <w:rFonts w:eastAsia="SimSun" w:cs="Mangal"/>
          <w:kern w:val="1"/>
          <w:lang w:eastAsia="hi-IN" w:bidi="hi-IN"/>
        </w:rPr>
        <w:t xml:space="preserve"> </w:t>
      </w:r>
      <w:r w:rsidR="008B74A8">
        <w:rPr>
          <w:rFonts w:eastAsia="SimSun" w:cs="Mangal"/>
          <w:kern w:val="1"/>
          <w:lang w:eastAsia="hi-IN" w:bidi="hi-IN"/>
        </w:rPr>
        <w:t>Д</w:t>
      </w:r>
      <w:r w:rsidR="00E1736E">
        <w:rPr>
          <w:rFonts w:eastAsia="SimSun" w:cs="Mangal"/>
          <w:kern w:val="1"/>
          <w:lang w:eastAsia="hi-IN" w:bidi="hi-IN"/>
        </w:rPr>
        <w:t>еятельность</w:t>
      </w:r>
      <w:r w:rsidR="00DC56A7">
        <w:rPr>
          <w:rFonts w:eastAsia="SimSun" w:cs="Mangal"/>
          <w:kern w:val="1"/>
          <w:lang w:eastAsia="hi-IN" w:bidi="hi-IN"/>
        </w:rPr>
        <w:t>,</w:t>
      </w:r>
      <w:r w:rsidR="00E1736E">
        <w:rPr>
          <w:rFonts w:eastAsia="SimSun" w:cs="Mangal"/>
          <w:kern w:val="1"/>
          <w:lang w:eastAsia="hi-IN" w:bidi="hi-IN"/>
        </w:rPr>
        <w:t xml:space="preserve"> связанная с оказанием услуг, предусмотренных настоящим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ом, подлежит обязательному лицензированию </w:t>
      </w:r>
      <w:r w:rsidR="00FE66C7">
        <w:rPr>
          <w:rFonts w:eastAsia="SimSun" w:cs="Mangal"/>
          <w:kern w:val="1"/>
          <w:lang w:eastAsia="hi-IN" w:bidi="hi-IN"/>
        </w:rPr>
        <w:t>и/</w:t>
      </w:r>
      <w:r w:rsidR="00E1736E">
        <w:rPr>
          <w:rFonts w:eastAsia="SimSun" w:cs="Mangal"/>
          <w:kern w:val="1"/>
          <w:lang w:eastAsia="hi-IN" w:bidi="hi-IN"/>
        </w:rPr>
        <w:t xml:space="preserve">или наличием иных обязательных разрешений, установленных действующим законодательством </w:t>
      </w:r>
      <w:r w:rsidR="008B74A8">
        <w:rPr>
          <w:rFonts w:eastAsia="SimSun" w:cs="Mangal"/>
          <w:kern w:val="1"/>
          <w:lang w:eastAsia="hi-IN" w:bidi="hi-IN"/>
        </w:rPr>
        <w:t>РФ</w:t>
      </w:r>
      <w:r w:rsidR="00E1736E">
        <w:rPr>
          <w:rFonts w:eastAsia="SimSun" w:cs="Mangal"/>
          <w:kern w:val="1"/>
          <w:lang w:eastAsia="hi-IN" w:bidi="hi-IN"/>
        </w:rPr>
        <w:t xml:space="preserve">, </w:t>
      </w:r>
      <w:r w:rsidR="004A32CE">
        <w:rPr>
          <w:rFonts w:eastAsia="SimSun" w:cs="Mangal"/>
          <w:kern w:val="1"/>
          <w:lang w:eastAsia="hi-IN" w:bidi="hi-IN"/>
        </w:rPr>
        <w:t>с</w:t>
      </w:r>
      <w:r w:rsidR="00E1736E">
        <w:rPr>
          <w:rFonts w:eastAsia="SimSun" w:cs="Mangal"/>
          <w:kern w:val="1"/>
          <w:lang w:eastAsia="hi-IN" w:bidi="hi-IN"/>
        </w:rPr>
        <w:t xml:space="preserve">рок действия таких лицензий и разрешений должен быть не менее срока действия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="00E1736E">
        <w:rPr>
          <w:rFonts w:eastAsia="SimSun" w:cs="Mangal"/>
          <w:kern w:val="1"/>
          <w:lang w:eastAsia="hi-IN" w:bidi="hi-IN"/>
        </w:rPr>
        <w:t xml:space="preserve">а. </w:t>
      </w:r>
    </w:p>
    <w:p w14:paraId="11CBEBF9" w14:textId="77777777" w:rsidR="0060673C" w:rsidRDefault="0060673C" w:rsidP="00A254CA">
      <w:pPr>
        <w:pStyle w:val="ad"/>
        <w:ind w:firstLine="851"/>
        <w:jc w:val="both"/>
      </w:pPr>
    </w:p>
    <w:p w14:paraId="57286CBF" w14:textId="77777777" w:rsidR="00DC56A7" w:rsidRDefault="00DC56A7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DC56A7">
        <w:rPr>
          <w:rFonts w:eastAsia="SimSun" w:cs="Mangal"/>
          <w:b/>
          <w:kern w:val="1"/>
          <w:lang w:eastAsia="hi-IN" w:bidi="hi-IN"/>
        </w:rPr>
        <w:t xml:space="preserve">7. ПОРЯДОК РАСЧЕТОВ И ОПЛАТЫ ЗА </w:t>
      </w:r>
      <w:r>
        <w:rPr>
          <w:rFonts w:eastAsia="SimSun" w:cs="Mangal"/>
          <w:b/>
          <w:kern w:val="1"/>
          <w:lang w:eastAsia="hi-IN" w:bidi="hi-IN"/>
        </w:rPr>
        <w:t>ОКАЗАННЫЕ УСЛУГИ</w:t>
      </w:r>
    </w:p>
    <w:p w14:paraId="44E0CB8E" w14:textId="77777777" w:rsidR="00E60D99" w:rsidRPr="00DC56A7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2ED3187" w14:textId="071BA658" w:rsidR="00A917E6" w:rsidRDefault="00DC56A7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7.1.</w:t>
      </w:r>
      <w:r w:rsidR="00A917E6">
        <w:rPr>
          <w:rFonts w:eastAsia="SimSun" w:cs="Mangal"/>
          <w:kern w:val="1"/>
          <w:lang w:eastAsia="hi-IN" w:bidi="hi-IN"/>
        </w:rPr>
        <w:t xml:space="preserve"> </w:t>
      </w:r>
      <w:r w:rsidR="00A917E6" w:rsidRPr="001112C6">
        <w:t>Оплата по настоящему Контракту производится на основании счета и счет-фактуры Исполнителя, а также подписанного Сторонами акта об оказании услуг, по ценам настоящего Контракта</w:t>
      </w:r>
      <w:r w:rsidR="00A917E6" w:rsidRPr="008B74A8">
        <w:rPr>
          <w:rFonts w:eastAsia="SimSun" w:cs="Mangal"/>
          <w:b/>
          <w:kern w:val="1"/>
          <w:lang w:eastAsia="hi-IN" w:bidi="hi-IN"/>
        </w:rPr>
        <w:t xml:space="preserve"> </w:t>
      </w:r>
    </w:p>
    <w:p w14:paraId="39DA5CC8" w14:textId="3010B276" w:rsidR="00A917E6" w:rsidRPr="00A917E6" w:rsidRDefault="00DC56A7" w:rsidP="00A917E6">
      <w:pPr>
        <w:pStyle w:val="a3"/>
        <w:ind w:left="0" w:firstLine="851"/>
        <w:jc w:val="both"/>
        <w:rPr>
          <w:rFonts w:eastAsiaTheme="minorHAnsi"/>
          <w:lang w:eastAsia="en-US"/>
        </w:rPr>
      </w:pPr>
      <w:r w:rsidRPr="008B74A8">
        <w:rPr>
          <w:rFonts w:eastAsia="SimSun" w:cs="Mangal"/>
          <w:b/>
          <w:kern w:val="1"/>
          <w:lang w:eastAsia="hi-IN" w:bidi="hi-IN"/>
        </w:rPr>
        <w:t>7.</w:t>
      </w:r>
      <w:r w:rsidR="00A04953" w:rsidRPr="008B74A8">
        <w:rPr>
          <w:rFonts w:eastAsia="SimSun" w:cs="Mangal"/>
          <w:b/>
          <w:kern w:val="1"/>
          <w:lang w:eastAsia="hi-IN" w:bidi="hi-IN"/>
        </w:rPr>
        <w:t>2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="00A917E6" w:rsidRPr="00A917E6">
        <w:rPr>
          <w:rFonts w:eastAsiaTheme="minorHAnsi"/>
          <w:lang w:eastAsia="en-US"/>
        </w:rPr>
        <w:t xml:space="preserve">Срок оплаты – в течение 10 (десяти) рабочих дней с момента подписания Сторонами акта об оказании услуг.  </w:t>
      </w:r>
    </w:p>
    <w:p w14:paraId="29C9723C" w14:textId="58907B63" w:rsidR="00641EC0" w:rsidRPr="00DC56A7" w:rsidRDefault="00641EC0" w:rsidP="00A254CA">
      <w:pPr>
        <w:pStyle w:val="ad"/>
        <w:ind w:firstLine="851"/>
        <w:jc w:val="both"/>
        <w:rPr>
          <w:rFonts w:eastAsia="SimSun" w:cs="Mangal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7.3.</w:t>
      </w:r>
      <w:r>
        <w:rPr>
          <w:rFonts w:eastAsia="SimSun" w:cs="Mangal"/>
          <w:kern w:val="1"/>
          <w:lang w:eastAsia="hi-IN" w:bidi="hi-IN"/>
        </w:rPr>
        <w:t xml:space="preserve"> </w:t>
      </w:r>
      <w:r w:rsidRPr="00641EC0">
        <w:rPr>
          <w:rFonts w:eastAsia="SimSun" w:cs="Mangal"/>
          <w:kern w:val="1"/>
          <w:lang w:eastAsia="hi-IN" w:bidi="hi-IN"/>
        </w:rPr>
        <w:t xml:space="preserve">Оплата по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641EC0">
        <w:rPr>
          <w:rFonts w:eastAsia="SimSun" w:cs="Mangal"/>
          <w:kern w:val="1"/>
          <w:lang w:eastAsia="hi-IN" w:bidi="hi-IN"/>
        </w:rPr>
        <w:t xml:space="preserve">у осуществляется за счет средств </w:t>
      </w:r>
      <w:r w:rsidRPr="00AA7291">
        <w:rPr>
          <w:rFonts w:eastAsia="SimSun" w:cs="Mangal"/>
          <w:kern w:val="1"/>
          <w:lang w:eastAsia="hi-IN" w:bidi="hi-IN"/>
        </w:rPr>
        <w:t>__________________________________ на 20____ год, КОСГУ _____________на 20__ год.</w:t>
      </w:r>
    </w:p>
    <w:p w14:paraId="30302CE2" w14:textId="07D1AFF4" w:rsidR="00DC56A7" w:rsidRDefault="00DC56A7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lastRenderedPageBreak/>
        <w:t>7.</w:t>
      </w:r>
      <w:r w:rsidR="00641EC0" w:rsidRPr="008B74A8">
        <w:rPr>
          <w:rFonts w:eastAsia="SimSun" w:cs="Mangal"/>
          <w:b/>
          <w:kern w:val="1"/>
          <w:lang w:eastAsia="hi-IN" w:bidi="hi-IN"/>
        </w:rPr>
        <w:t>4</w:t>
      </w:r>
      <w:r w:rsidRPr="008B74A8">
        <w:rPr>
          <w:rFonts w:eastAsia="SimSun" w:cs="Mangal"/>
          <w:b/>
          <w:kern w:val="1"/>
          <w:lang w:eastAsia="hi-IN" w:bidi="hi-IN"/>
        </w:rPr>
        <w:t>.</w:t>
      </w:r>
      <w:r w:rsidRPr="00DC56A7">
        <w:rPr>
          <w:rFonts w:eastAsia="SimSun" w:cs="Mangal"/>
          <w:kern w:val="1"/>
          <w:lang w:eastAsia="hi-IN" w:bidi="hi-IN"/>
        </w:rPr>
        <w:t xml:space="preserve"> </w:t>
      </w:r>
      <w:r w:rsidRPr="00DC56A7">
        <w:rPr>
          <w:rFonts w:eastAsia="SimSun"/>
          <w:kern w:val="1"/>
          <w:lang w:eastAsia="hi-IN" w:bidi="hi-IN"/>
        </w:rPr>
        <w:t xml:space="preserve">Оплата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 xml:space="preserve">у осуществляется путем безналичного перевода денежных средств в валюте Российской Федерации (рубль) на счет </w:t>
      </w:r>
      <w:r w:rsidR="00543529">
        <w:rPr>
          <w:rFonts w:eastAsia="SimSun"/>
          <w:kern w:val="1"/>
          <w:lang w:eastAsia="hi-IN" w:bidi="hi-IN"/>
        </w:rPr>
        <w:t>Исполнителя</w:t>
      </w:r>
      <w:r w:rsidRPr="00DC56A7">
        <w:rPr>
          <w:rFonts w:eastAsia="SimSun"/>
          <w:kern w:val="1"/>
          <w:lang w:eastAsia="hi-IN" w:bidi="hi-IN"/>
        </w:rPr>
        <w:t xml:space="preserve">. При этом обязанности Заказчика в части оплаты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DC56A7">
        <w:rPr>
          <w:rFonts w:eastAsia="SimSun"/>
          <w:kern w:val="1"/>
          <w:lang w:eastAsia="hi-IN" w:bidi="hi-IN"/>
        </w:rPr>
        <w:t>у считаются исполненными со дня списания денежных средств банком Заказчика со счета последнего.</w:t>
      </w:r>
    </w:p>
    <w:p w14:paraId="43369FB6" w14:textId="6DF527F0" w:rsidR="00A04953" w:rsidRPr="00DC56A7" w:rsidRDefault="00641EC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/>
          <w:b/>
          <w:kern w:val="1"/>
          <w:lang w:eastAsia="hi-IN" w:bidi="hi-IN"/>
        </w:rPr>
        <w:t>7.5.</w:t>
      </w:r>
      <w:r w:rsidR="00A04953">
        <w:rPr>
          <w:rFonts w:eastAsia="SimSun"/>
          <w:kern w:val="1"/>
          <w:lang w:eastAsia="hi-IN" w:bidi="hi-IN"/>
        </w:rPr>
        <w:t xml:space="preserve"> Исполнитель вправе приостановить исполнение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="00A04953">
        <w:rPr>
          <w:rFonts w:eastAsia="SimSun"/>
          <w:kern w:val="1"/>
          <w:lang w:eastAsia="hi-IN" w:bidi="hi-IN"/>
        </w:rPr>
        <w:t xml:space="preserve">у в случае допущения Заказчиком просрочки по оплате </w:t>
      </w:r>
      <w:r w:rsidR="0028424D">
        <w:rPr>
          <w:rFonts w:eastAsia="SimSun"/>
          <w:kern w:val="1"/>
          <w:lang w:eastAsia="hi-IN" w:bidi="hi-IN"/>
        </w:rPr>
        <w:t xml:space="preserve">услуг </w:t>
      </w:r>
      <w:r w:rsidR="00A04953">
        <w:rPr>
          <w:rFonts w:eastAsia="SimSun"/>
          <w:kern w:val="1"/>
          <w:lang w:eastAsia="hi-IN" w:bidi="hi-IN"/>
        </w:rPr>
        <w:t xml:space="preserve">до </w:t>
      </w:r>
      <w:r w:rsidR="002137BD">
        <w:rPr>
          <w:rFonts w:eastAsia="SimSun"/>
          <w:kern w:val="1"/>
          <w:lang w:eastAsia="hi-IN" w:bidi="hi-IN"/>
        </w:rPr>
        <w:t xml:space="preserve">погашения последним такой задолженности, включая </w:t>
      </w:r>
      <w:r w:rsidR="006A28B3">
        <w:rPr>
          <w:rFonts w:eastAsia="SimSun"/>
          <w:kern w:val="1"/>
          <w:lang w:eastAsia="hi-IN" w:bidi="hi-IN"/>
        </w:rPr>
        <w:t>заявленны</w:t>
      </w:r>
      <w:r w:rsidR="00CB1CED">
        <w:rPr>
          <w:rFonts w:eastAsia="SimSun"/>
          <w:kern w:val="1"/>
          <w:lang w:eastAsia="hi-IN" w:bidi="hi-IN"/>
        </w:rPr>
        <w:t>е</w:t>
      </w:r>
      <w:r w:rsidR="006A28B3">
        <w:rPr>
          <w:rFonts w:eastAsia="SimSun"/>
          <w:kern w:val="1"/>
          <w:lang w:eastAsia="hi-IN" w:bidi="hi-IN"/>
        </w:rPr>
        <w:t xml:space="preserve"> Исполнителем неусто</w:t>
      </w:r>
      <w:r w:rsidR="00CB1CED">
        <w:rPr>
          <w:rFonts w:eastAsia="SimSun"/>
          <w:kern w:val="1"/>
          <w:lang w:eastAsia="hi-IN" w:bidi="hi-IN"/>
        </w:rPr>
        <w:t>й</w:t>
      </w:r>
      <w:r w:rsidR="006A28B3">
        <w:rPr>
          <w:rFonts w:eastAsia="SimSun"/>
          <w:kern w:val="1"/>
          <w:lang w:eastAsia="hi-IN" w:bidi="hi-IN"/>
        </w:rPr>
        <w:t>к</w:t>
      </w:r>
      <w:r w:rsidR="00CB1CED">
        <w:rPr>
          <w:rFonts w:eastAsia="SimSun"/>
          <w:kern w:val="1"/>
          <w:lang w:eastAsia="hi-IN" w:bidi="hi-IN"/>
        </w:rPr>
        <w:t>и</w:t>
      </w:r>
      <w:r w:rsidR="006A28B3">
        <w:rPr>
          <w:rFonts w:eastAsia="SimSun"/>
          <w:kern w:val="1"/>
          <w:lang w:eastAsia="hi-IN" w:bidi="hi-IN"/>
        </w:rPr>
        <w:t>.</w:t>
      </w:r>
    </w:p>
    <w:p w14:paraId="2199D925" w14:textId="77777777" w:rsidR="00E60D99" w:rsidRDefault="00E60D99" w:rsidP="00A254CA">
      <w:pPr>
        <w:pStyle w:val="ad"/>
        <w:ind w:firstLine="851"/>
        <w:jc w:val="both"/>
      </w:pPr>
    </w:p>
    <w:p w14:paraId="262C139F" w14:textId="77777777" w:rsidR="00543529" w:rsidRDefault="00543529" w:rsidP="00A254CA">
      <w:pPr>
        <w:pStyle w:val="ad"/>
        <w:jc w:val="center"/>
        <w:rPr>
          <w:rFonts w:eastAsia="SimSun" w:cs="Mangal"/>
          <w:b/>
          <w:kern w:val="1"/>
          <w:lang w:eastAsia="hi-IN" w:bidi="hi-IN"/>
        </w:rPr>
      </w:pPr>
      <w:r w:rsidRPr="00543529">
        <w:rPr>
          <w:rFonts w:eastAsia="SimSun" w:cs="Mangal"/>
          <w:b/>
          <w:kern w:val="1"/>
          <w:lang w:eastAsia="hi-IN" w:bidi="hi-IN"/>
        </w:rPr>
        <w:t>8. ОТВЕТСТВЕННОСТЬ СТОРОН</w:t>
      </w:r>
    </w:p>
    <w:p w14:paraId="03F97090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kern w:val="1"/>
          <w:lang w:eastAsia="hi-IN" w:bidi="hi-IN"/>
        </w:rPr>
      </w:pPr>
    </w:p>
    <w:p w14:paraId="136007D3" w14:textId="426B4AEE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spacing w:val="-2"/>
          <w:kern w:val="1"/>
          <w:lang w:eastAsia="hi-IN" w:bidi="hi-IN"/>
        </w:rPr>
      </w:pPr>
      <w:r w:rsidRPr="008B74A8">
        <w:rPr>
          <w:rFonts w:eastAsia="SimSun" w:cs="Mangal"/>
          <w:b/>
          <w:kern w:val="1"/>
          <w:lang w:eastAsia="hi-IN" w:bidi="hi-IN"/>
        </w:rPr>
        <w:t>8.1.</w:t>
      </w:r>
      <w:r w:rsidRPr="007E0F49">
        <w:rPr>
          <w:rFonts w:eastAsia="SimSun" w:cs="Mangal"/>
          <w:kern w:val="1"/>
          <w:lang w:eastAsia="hi-IN" w:bidi="hi-IN"/>
        </w:rPr>
        <w:t xml:space="preserve"> Стороны настоящего </w:t>
      </w:r>
      <w:r w:rsidR="00251ADD">
        <w:rPr>
          <w:rFonts w:eastAsia="SimSun" w:cs="Mangal"/>
          <w:kern w:val="1"/>
          <w:lang w:eastAsia="hi-IN" w:bidi="hi-IN"/>
        </w:rPr>
        <w:t>Контракт</w:t>
      </w:r>
      <w:r w:rsidRPr="007E0F49">
        <w:rPr>
          <w:rFonts w:eastAsia="SimSun" w:cs="Mangal"/>
          <w:kern w:val="1"/>
          <w:lang w:eastAsia="hi-IN" w:bidi="hi-IN"/>
        </w:rPr>
        <w:t>а за неисполнение или ненадлежащее исполнение своих обязательств несут ответственность в порядке, предусмотренном действующим</w:t>
      </w:r>
      <w:r w:rsidRPr="007E0F49">
        <w:rPr>
          <w:rFonts w:eastAsia="SimSun" w:cs="Mangal"/>
          <w:spacing w:val="-2"/>
          <w:kern w:val="1"/>
          <w:lang w:eastAsia="hi-IN" w:bidi="hi-IN"/>
        </w:rPr>
        <w:t xml:space="preserve"> законодательством </w:t>
      </w:r>
      <w:r w:rsidRPr="007E0F49">
        <w:rPr>
          <w:rFonts w:eastAsia="SimSun" w:cs="Mangal"/>
          <w:kern w:val="1"/>
          <w:lang w:eastAsia="hi-IN" w:bidi="hi-IN"/>
        </w:rPr>
        <w:t>Российской Федерации</w:t>
      </w:r>
      <w:r w:rsidRPr="007E0F49">
        <w:rPr>
          <w:rFonts w:eastAsia="SimSun" w:cs="Mangal"/>
          <w:spacing w:val="-2"/>
          <w:kern w:val="1"/>
          <w:lang w:eastAsia="hi-IN" w:bidi="hi-IN"/>
        </w:rPr>
        <w:t>.</w:t>
      </w:r>
    </w:p>
    <w:p w14:paraId="6618F660" w14:textId="6E6310F4" w:rsidR="007E0F49" w:rsidRPr="007E0F49" w:rsidRDefault="007E0F49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8B74A8">
        <w:rPr>
          <w:rFonts w:eastAsia="SimSun" w:cs="Mangal"/>
          <w:b/>
          <w:spacing w:val="-2"/>
          <w:kern w:val="1"/>
          <w:lang w:eastAsia="hi-IN" w:bidi="hi-IN"/>
        </w:rPr>
        <w:t>8.2.</w:t>
      </w:r>
      <w:r w:rsidRPr="007E0F49">
        <w:rPr>
          <w:rFonts w:eastAsia="SimSun"/>
          <w:kern w:val="1"/>
          <w:lang w:eastAsia="hi-IN" w:bidi="hi-IN"/>
        </w:rPr>
        <w:t xml:space="preserve"> В случае просрочки исполнения одной из Сторон своих обязательств по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у, а также в иных случаях неисполнения или ненадлежащего исполнения любой из Сторон обязательств, предусмотренных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>ом, другая Стор</w:t>
      </w:r>
      <w:r w:rsidR="008B74A8">
        <w:rPr>
          <w:rFonts w:eastAsia="SimSun"/>
          <w:kern w:val="1"/>
          <w:lang w:eastAsia="hi-IN" w:bidi="hi-IN"/>
        </w:rPr>
        <w:t xml:space="preserve">она </w:t>
      </w:r>
      <w:r w:rsidRPr="007E0F49">
        <w:rPr>
          <w:rFonts w:eastAsia="SimSun"/>
          <w:kern w:val="1"/>
          <w:lang w:eastAsia="hi-IN" w:bidi="hi-IN"/>
        </w:rPr>
        <w:t xml:space="preserve">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ом, начиная со дня, следующего после дня истечения установленного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срока исполнения обязательства. Такая пеня устанавливается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7E0F49">
        <w:rPr>
          <w:rFonts w:eastAsia="SimSun"/>
          <w:kern w:val="1"/>
          <w:lang w:eastAsia="hi-IN" w:bidi="hi-IN"/>
        </w:rPr>
        <w:t xml:space="preserve">ом в размере одной трехсотой, действующей на дату уплаты пеней </w:t>
      </w:r>
      <w:r w:rsidR="00751D18">
        <w:rPr>
          <w:rFonts w:eastAsia="SimSun"/>
          <w:kern w:val="1"/>
          <w:lang w:eastAsia="hi-IN" w:bidi="hi-IN"/>
        </w:rPr>
        <w:t xml:space="preserve">ключевой </w:t>
      </w:r>
      <w:r w:rsidRPr="007E0F49">
        <w:rPr>
          <w:rFonts w:eastAsia="SimSun"/>
          <w:kern w:val="1"/>
          <w:lang w:eastAsia="hi-IN" w:bidi="hi-IN"/>
        </w:rPr>
        <w:t xml:space="preserve">ставки Центрального банка Российской Федерации, от не уплаченной в срок суммы или стоимости просроченного обязательства. </w:t>
      </w:r>
      <w:r w:rsidRPr="007E0F49">
        <w:rPr>
          <w:rFonts w:eastAsia="SimSun" w:cs="Mangal"/>
          <w:kern w:val="1"/>
          <w:lang w:eastAsia="hi-IN" w:bidi="hi-IN"/>
        </w:rPr>
        <w:t xml:space="preserve"> </w:t>
      </w:r>
    </w:p>
    <w:p w14:paraId="78822B77" w14:textId="1D0457FD" w:rsidR="008B74A8" w:rsidRDefault="007E0F49" w:rsidP="00A254CA">
      <w:pPr>
        <w:pStyle w:val="ad"/>
        <w:ind w:firstLine="851"/>
        <w:jc w:val="both"/>
      </w:pPr>
      <w:r w:rsidRPr="008B74A8">
        <w:rPr>
          <w:rFonts w:eastAsia="SimSun"/>
          <w:b/>
          <w:kern w:val="1"/>
          <w:lang w:eastAsia="hi-IN" w:bidi="hi-IN"/>
        </w:rPr>
        <w:t>8.3.</w:t>
      </w:r>
      <w:r w:rsidRPr="007E0F49">
        <w:rPr>
          <w:rFonts w:eastAsia="SimSun"/>
          <w:kern w:val="1"/>
          <w:lang w:eastAsia="hi-IN" w:bidi="hi-IN"/>
        </w:rPr>
        <w:t xml:space="preserve"> </w:t>
      </w:r>
      <w:r w:rsidR="008B74A8" w:rsidRPr="00480D70">
        <w:t xml:space="preserve">Штрафы начисляются за ненадлежащее исполнение любой из Сторон своих обязательств, предусмотренных </w:t>
      </w:r>
      <w:r w:rsidR="00251ADD">
        <w:t>Контракт</w:t>
      </w:r>
      <w:r w:rsidR="008B74A8" w:rsidRPr="00480D70">
        <w:t xml:space="preserve">ом, за исключением просрочки исполнения обязательств, предусмотренных </w:t>
      </w:r>
      <w:r w:rsidR="00251ADD">
        <w:t>Контракт</w:t>
      </w:r>
      <w:r w:rsidR="008B74A8" w:rsidRPr="00480D70">
        <w:t>ом.</w:t>
      </w:r>
      <w:r w:rsidR="008B74A8">
        <w:t xml:space="preserve"> Размер штрафа устанавливается </w:t>
      </w:r>
      <w:r w:rsidR="00251ADD">
        <w:t>Контракт</w:t>
      </w:r>
      <w:r w:rsidR="008B74A8" w:rsidRPr="000E23F3">
        <w:t>ом в виде фиксированной сум</w:t>
      </w:r>
      <w:r w:rsidR="008B74A8">
        <w:t xml:space="preserve">мы и составляет </w:t>
      </w:r>
      <w:r w:rsidR="008B74A8" w:rsidRPr="00E2278E">
        <w:t>1 000 (Одна тысяча) рублей.</w:t>
      </w:r>
    </w:p>
    <w:p w14:paraId="526C3FE7" w14:textId="1D30445C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8.3.</w:t>
      </w:r>
      <w:r w:rsidR="00751D18">
        <w:rPr>
          <w:b/>
          <w:bCs/>
        </w:rPr>
        <w:t>1</w:t>
      </w:r>
      <w:r w:rsidRPr="00E2278E">
        <w:rPr>
          <w:b/>
          <w:bCs/>
        </w:rPr>
        <w:t>.</w:t>
      </w:r>
      <w:r w:rsidRPr="00E2278E">
        <w:t xml:space="preserve"> </w:t>
      </w:r>
      <w:r w:rsidRPr="00E2278E">
        <w:rPr>
          <w:bCs/>
        </w:rPr>
        <w:t xml:space="preserve">Общая сумма начисленной неустойки (штрафов, пени) за неисполнение или ненадлежащее исполнение обязательств, предусмотренных </w:t>
      </w:r>
      <w:r w:rsidR="00251ADD">
        <w:rPr>
          <w:bCs/>
        </w:rPr>
        <w:t>Контракт</w:t>
      </w:r>
      <w:r w:rsidRPr="00E2278E">
        <w:rPr>
          <w:bCs/>
        </w:rPr>
        <w:t xml:space="preserve">ом, Стороной настоящего </w:t>
      </w:r>
      <w:r w:rsidR="00251ADD">
        <w:rPr>
          <w:bCs/>
        </w:rPr>
        <w:t>Контракт</w:t>
      </w:r>
      <w:r w:rsidRPr="00E2278E">
        <w:rPr>
          <w:bCs/>
        </w:rPr>
        <w:t xml:space="preserve">а, не может превышать цену </w:t>
      </w:r>
      <w:r w:rsidR="00251ADD">
        <w:rPr>
          <w:bCs/>
        </w:rPr>
        <w:t>Контракт</w:t>
      </w:r>
      <w:r w:rsidRPr="00E2278E">
        <w:rPr>
          <w:bCs/>
        </w:rPr>
        <w:t>а.</w:t>
      </w:r>
    </w:p>
    <w:p w14:paraId="1DDC6493" w14:textId="77777777" w:rsidR="008B74A8" w:rsidRPr="00E2278E" w:rsidRDefault="008B74A8" w:rsidP="00A254CA">
      <w:pPr>
        <w:pStyle w:val="ad"/>
        <w:ind w:firstLine="851"/>
        <w:jc w:val="both"/>
      </w:pPr>
      <w:r w:rsidRPr="00E2278E">
        <w:rPr>
          <w:b/>
          <w:bCs/>
        </w:rPr>
        <w:t>8.4.</w:t>
      </w:r>
      <w:r w:rsidRPr="00E2278E">
        <w:t xml:space="preserve"> Требование о взыскании неустоек (штрафов, пеней) рассматриваются Сторонами в течение 10 (десяти) дней, по истечении указанного срока, Сторона, получившая такое требование, либо удовлетворяет его, либо предоставляет обоснованные возражения. </w:t>
      </w:r>
    </w:p>
    <w:p w14:paraId="2B0B2535" w14:textId="2C0D70B1" w:rsidR="008B74A8" w:rsidRPr="000E23F3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8.5.</w:t>
      </w:r>
      <w:r>
        <w:t xml:space="preserve"> Выплата неустоек (штрафов, пеней) не освобождает Стороны от выполнения своих обязательств по настоящему </w:t>
      </w:r>
      <w:r w:rsidR="00251ADD">
        <w:t>Контракт</w:t>
      </w:r>
      <w:r>
        <w:t>у.</w:t>
      </w:r>
    </w:p>
    <w:p w14:paraId="659F38DE" w14:textId="62478D79" w:rsidR="008B74A8" w:rsidRDefault="008B74A8" w:rsidP="00A254CA">
      <w:pPr>
        <w:pStyle w:val="ad"/>
        <w:ind w:firstLine="851"/>
        <w:jc w:val="both"/>
      </w:pPr>
      <w:r w:rsidRPr="00B55726">
        <w:rPr>
          <w:b/>
          <w:bCs/>
        </w:rPr>
        <w:t>8.6.</w:t>
      </w:r>
      <w:r w:rsidRPr="000E23F3">
        <w:t xml:space="preserve"> Сторона освобождается от уплаты неустойки (штрафа, пени), если докажет, что неисполнение или ненадлежащее исполнение обязательства, п</w:t>
      </w:r>
      <w:r>
        <w:t xml:space="preserve">редусмотренного </w:t>
      </w:r>
      <w:r w:rsidR="00251ADD">
        <w:t>Контракт</w:t>
      </w:r>
      <w:r w:rsidRPr="000E23F3">
        <w:t>ом, произошло вследствие</w:t>
      </w:r>
      <w:r w:rsidR="00751D18">
        <w:t xml:space="preserve"> обстоятельств</w:t>
      </w:r>
      <w:r w:rsidRPr="000E23F3">
        <w:t xml:space="preserve"> непреодолимой силы или по вине другой </w:t>
      </w:r>
      <w:r>
        <w:t>С</w:t>
      </w:r>
      <w:r w:rsidRPr="000E23F3">
        <w:t>тороны.</w:t>
      </w:r>
    </w:p>
    <w:p w14:paraId="0C616487" w14:textId="77777777" w:rsidR="00543529" w:rsidRPr="00543529" w:rsidRDefault="0054352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</w:p>
    <w:p w14:paraId="0F5A3A34" w14:textId="77777777" w:rsidR="00543529" w:rsidRDefault="00543529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543529">
        <w:rPr>
          <w:rFonts w:eastAsia="SimSun" w:cs="Mangal"/>
          <w:b/>
          <w:lang w:eastAsia="hi-IN" w:bidi="hi-IN"/>
        </w:rPr>
        <w:t>9. ОБСТОЯТЕЛЬСТВА НЕПРЕОДОЛИМОЙ СИЛЫ</w:t>
      </w:r>
    </w:p>
    <w:p w14:paraId="1377A859" w14:textId="77777777" w:rsidR="00E60D99" w:rsidRPr="00543529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0820E6F" w14:textId="424261C2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t>9.1.</w:t>
      </w:r>
      <w:r w:rsidRPr="007E0F49">
        <w:rPr>
          <w:rFonts w:eastAsia="SimSun" w:cs="Mangal"/>
          <w:lang w:eastAsia="hi-IN" w:bidi="hi-IN"/>
        </w:rPr>
        <w:t xml:space="preserve"> Стороны освобождаются от ответственности друг перед другом за частичное или полное неисполнение обязательств по настоящему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у в случаях</w:t>
      </w:r>
      <w:r w:rsidR="008B74A8">
        <w:rPr>
          <w:rFonts w:eastAsia="SimSun" w:cs="Mangal"/>
          <w:lang w:eastAsia="hi-IN" w:bidi="hi-IN"/>
        </w:rPr>
        <w:t>,</w:t>
      </w:r>
      <w:r w:rsidRPr="007E0F49">
        <w:rPr>
          <w:rFonts w:eastAsia="SimSun" w:cs="Mangal"/>
          <w:lang w:eastAsia="hi-IN" w:bidi="hi-IN"/>
        </w:rPr>
        <w:t xml:space="preserve"> установленных законодательством</w:t>
      </w:r>
      <w:r w:rsidR="00366BDA">
        <w:rPr>
          <w:rFonts w:eastAsia="SimSun" w:cs="Mangal"/>
          <w:lang w:eastAsia="hi-IN" w:bidi="hi-IN"/>
        </w:rPr>
        <w:t xml:space="preserve"> </w:t>
      </w:r>
      <w:r w:rsidR="00366BDA" w:rsidRPr="00DC56A7">
        <w:rPr>
          <w:rFonts w:eastAsia="SimSun"/>
          <w:lang w:eastAsia="hi-IN" w:bidi="hi-IN"/>
        </w:rPr>
        <w:t>Российской Федерации</w:t>
      </w:r>
      <w:r w:rsidRPr="007E0F49">
        <w:rPr>
          <w:rFonts w:eastAsia="SimSun" w:cs="Mangal"/>
          <w:lang w:eastAsia="hi-IN" w:bidi="hi-IN"/>
        </w:rPr>
        <w:t>, в частности при возникновении обстоятельств непреодолимой силы (форс-мажор), т.е. чрезвычайных и непредсказуемых при данных условиях обстоятельств.</w:t>
      </w:r>
    </w:p>
    <w:p w14:paraId="4870A9B1" w14:textId="77777777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7E0F49">
        <w:rPr>
          <w:rFonts w:eastAsia="SimSun" w:cs="Mangal"/>
          <w:lang w:eastAsia="hi-IN" w:bidi="hi-IN"/>
        </w:rPr>
        <w:t>К вышеуказанным обстоятельствам относятся следующие события: стихийные бедствия природного характера (землетрясения, наводнения, пожары, снежные заносы и т.д.), забастовки, диверсии, запретительные и ограничительные меры органов государственной власти, приостановка деятельности в связи с проверками налоговых органов, а также другие, признанные таковыми арбитражным судом.</w:t>
      </w:r>
    </w:p>
    <w:p w14:paraId="252ABE66" w14:textId="1C270D89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8B74A8">
        <w:rPr>
          <w:rFonts w:eastAsia="SimSun" w:cs="Mangal"/>
          <w:b/>
          <w:lang w:eastAsia="hi-IN" w:bidi="hi-IN"/>
        </w:rPr>
        <w:lastRenderedPageBreak/>
        <w:t>9.2.</w:t>
      </w:r>
      <w:r w:rsidRPr="007E0F49">
        <w:rPr>
          <w:rFonts w:eastAsia="SimSun" w:cs="Mangal"/>
          <w:lang w:eastAsia="hi-IN" w:bidi="hi-IN"/>
        </w:rPr>
        <w:t xml:space="preserve"> О наступлении форс-мажора Стороны уведомляют друг друга в срок</w:t>
      </w:r>
      <w:r w:rsidR="008B74A8">
        <w:rPr>
          <w:rFonts w:eastAsia="SimSun" w:cs="Mangal"/>
          <w:lang w:eastAsia="hi-IN" w:bidi="hi-IN"/>
        </w:rPr>
        <w:t>, не превышающий 10 (десять) дней</w:t>
      </w:r>
      <w:r w:rsidRPr="007E0F49">
        <w:rPr>
          <w:rFonts w:eastAsia="SimSun" w:cs="Mangal"/>
          <w:lang w:eastAsia="hi-IN" w:bidi="hi-IN"/>
        </w:rPr>
        <w:t xml:space="preserve"> с момента его возникновения. Факт наступления таких обстоятельств должен быть документально удостоверен уполномоч</w:t>
      </w:r>
      <w:r w:rsidR="0071167D">
        <w:rPr>
          <w:rFonts w:eastAsia="SimSun" w:cs="Mangal"/>
          <w:lang w:eastAsia="hi-IN" w:bidi="hi-IN"/>
        </w:rPr>
        <w:t>ен</w:t>
      </w:r>
      <w:r w:rsidRPr="007E0F49">
        <w:rPr>
          <w:rFonts w:eastAsia="SimSun" w:cs="Mangal"/>
          <w:lang w:eastAsia="hi-IN" w:bidi="hi-IN"/>
        </w:rPr>
        <w:t xml:space="preserve">ными на то органами власти. Удостоверяющий документ прилагается к письменному уведомлению. При отсутствии уведомления (а равно при просрочке уведомления), удостоверяющего документа Сторона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а, их получающая, вправе не принимать во внимание наступление форс-мажора при предъявлении претензий (исков) к другой Стороне в связи с ненадлежащим исполнением условий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При возникновении форс-мажора все вопросы, связанные со взаиморасчётами, решаются Сторонами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по взаимному согласованию, а при не достижении согласия – в порядке судебного судопроизводства.</w:t>
      </w:r>
    </w:p>
    <w:p w14:paraId="4B85CBCB" w14:textId="77777777" w:rsidR="00576664" w:rsidRDefault="00576664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66E80AE1" w14:textId="6ACB3FA6" w:rsidR="00C106E1" w:rsidRDefault="00C106E1" w:rsidP="00A254CA">
      <w:pPr>
        <w:pStyle w:val="ad"/>
        <w:jc w:val="center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10. СРОК ДЕЙСТВИЯ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 xml:space="preserve">А, </w:t>
      </w:r>
      <w:bookmarkStart w:id="2" w:name="_Hlk83220324"/>
      <w:r w:rsidR="00366BDA">
        <w:rPr>
          <w:b/>
        </w:rPr>
        <w:t>УВЕДОМЛЕНИЯ И ПОРЯДОК ИЗМЕНЕНИЙ У</w:t>
      </w:r>
      <w:r w:rsidR="0008132F">
        <w:rPr>
          <w:b/>
        </w:rPr>
        <w:t>С</w:t>
      </w:r>
      <w:r w:rsidR="00366BDA">
        <w:rPr>
          <w:b/>
        </w:rPr>
        <w:t xml:space="preserve">ЛОВИЙ </w:t>
      </w:r>
      <w:r w:rsidR="00251ADD">
        <w:rPr>
          <w:b/>
        </w:rPr>
        <w:t>КОНТРАКТ</w:t>
      </w:r>
      <w:r w:rsidR="00366BDA">
        <w:rPr>
          <w:b/>
        </w:rPr>
        <w:t>А</w:t>
      </w:r>
      <w:bookmarkEnd w:id="2"/>
    </w:p>
    <w:p w14:paraId="6EF6354C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2EB4A95B" w14:textId="59E1A52C" w:rsidR="00366BDA" w:rsidRPr="000E23F3" w:rsidRDefault="007E0F49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10.1.</w:t>
      </w:r>
      <w:r w:rsidRPr="007E0F49">
        <w:rPr>
          <w:rFonts w:eastAsia="SimSun" w:cs="Mangal"/>
          <w:lang w:eastAsia="hi-IN" w:bidi="hi-IN"/>
        </w:rPr>
        <w:t xml:space="preserve"> </w:t>
      </w:r>
      <w:r w:rsidR="00366BDA">
        <w:t xml:space="preserve">Настоящий </w:t>
      </w:r>
      <w:r w:rsidR="00251ADD">
        <w:t>Контракт</w:t>
      </w:r>
      <w:r w:rsidR="00366BDA">
        <w:t xml:space="preserve"> вступает в силу со дня его подписания Сторонами и действует </w:t>
      </w:r>
      <w:r w:rsidR="00366BDA" w:rsidRPr="00281AAD">
        <w:rPr>
          <w:b/>
          <w:bCs/>
        </w:rPr>
        <w:t xml:space="preserve">до </w:t>
      </w:r>
      <w:r w:rsidR="00BE064E" w:rsidRPr="00BE064E">
        <w:rPr>
          <w:b/>
          <w:bCs/>
        </w:rPr>
        <w:t xml:space="preserve">31 декабря </w:t>
      </w:r>
      <w:r w:rsidR="00366BDA" w:rsidRPr="00BE064E">
        <w:rPr>
          <w:b/>
          <w:bCs/>
        </w:rPr>
        <w:t>202</w:t>
      </w:r>
      <w:r w:rsidR="00B17ADE">
        <w:rPr>
          <w:b/>
          <w:bCs/>
        </w:rPr>
        <w:t>6</w:t>
      </w:r>
      <w:r w:rsidR="00366BDA" w:rsidRPr="00BE064E">
        <w:rPr>
          <w:b/>
          <w:bCs/>
        </w:rPr>
        <w:t xml:space="preserve"> года</w:t>
      </w:r>
      <w:r w:rsidR="00366BDA">
        <w:t xml:space="preserve"> </w:t>
      </w:r>
      <w:r w:rsidR="00366BDA" w:rsidRPr="00A254CA">
        <w:rPr>
          <w:b/>
        </w:rPr>
        <w:t>включительно</w:t>
      </w:r>
      <w:r w:rsidR="00366BDA">
        <w:t>, а в части взаиморасчетов – до полного исполнения Сторонами своих обязательств, возникших в период его действия.</w:t>
      </w:r>
    </w:p>
    <w:p w14:paraId="63D1E185" w14:textId="77777777" w:rsidR="00366BDA" w:rsidRPr="004F5BCD" w:rsidRDefault="00366BDA" w:rsidP="00A254CA">
      <w:pPr>
        <w:pStyle w:val="ad"/>
        <w:ind w:firstLine="851"/>
        <w:jc w:val="both"/>
      </w:pPr>
      <w:r w:rsidRPr="00B55726">
        <w:rPr>
          <w:b/>
          <w:bCs/>
        </w:rPr>
        <w:t>10.2.</w:t>
      </w:r>
      <w:r>
        <w:t xml:space="preserve"> </w:t>
      </w:r>
      <w:bookmarkStart w:id="3" w:name="_Hlk83123597"/>
      <w:bookmarkStart w:id="4" w:name="_Hlk87885204"/>
      <w:r w:rsidRPr="00B40EA3">
        <w:t xml:space="preserve">При изменении юридических и почтовых адресов, </w:t>
      </w:r>
      <w:r>
        <w:t xml:space="preserve">платежных </w:t>
      </w:r>
      <w:r w:rsidRPr="00B40EA3">
        <w:t>реквизитов, при смене организационно-правовой формы</w:t>
      </w:r>
      <w:r>
        <w:t>, единоличного исполнительного органа, имеющего право действовать без доверенности от имени юридического лица</w:t>
      </w:r>
      <w:r w:rsidRPr="00B40EA3">
        <w:t>, смене на</w:t>
      </w:r>
      <w:r>
        <w:t>именования</w:t>
      </w:r>
      <w:r w:rsidRPr="00B40EA3">
        <w:t xml:space="preserve"> и прекращения действия лицензии на соответствующую деятельность, а также при проведении реорганизации, ликвидации и введении процедуры банкротства Стороны  обязуются письменно уведомить об этом друг друга в течение  5 (пяти) рабочих дней с момента вступления таких изменений в юридическую силу, в противном случае все последствия </w:t>
      </w:r>
      <w:r>
        <w:t xml:space="preserve">наступления этих обстоятельств </w:t>
      </w:r>
      <w:r w:rsidRPr="00B40EA3">
        <w:t xml:space="preserve">несет Сторона, своевременно не </w:t>
      </w:r>
      <w:r>
        <w:t>у</w:t>
      </w:r>
      <w:r w:rsidRPr="00B40EA3">
        <w:t>ведомившая об этом другую Сторону</w:t>
      </w:r>
      <w:bookmarkEnd w:id="3"/>
      <w:r w:rsidRPr="00B40EA3">
        <w:t>.</w:t>
      </w:r>
    </w:p>
    <w:p w14:paraId="05C5A6E1" w14:textId="1255B99F" w:rsidR="00366BDA" w:rsidRPr="006B1843" w:rsidRDefault="00366BDA" w:rsidP="00A254CA">
      <w:pPr>
        <w:pStyle w:val="ad"/>
        <w:ind w:firstLine="851"/>
        <w:jc w:val="both"/>
        <w:rPr>
          <w:snapToGrid w:val="0"/>
        </w:rPr>
      </w:pPr>
      <w:r w:rsidRPr="005E4BED">
        <w:rPr>
          <w:b/>
          <w:bCs/>
        </w:rPr>
        <w:t>10.</w:t>
      </w:r>
      <w:r>
        <w:rPr>
          <w:b/>
          <w:bCs/>
        </w:rPr>
        <w:t>3</w:t>
      </w:r>
      <w:r w:rsidRPr="005E4BED">
        <w:rPr>
          <w:b/>
          <w:bCs/>
        </w:rPr>
        <w:t>.</w:t>
      </w:r>
      <w:r w:rsidRPr="00F040C9">
        <w:t xml:space="preserve"> </w:t>
      </w:r>
      <w:r>
        <w:t xml:space="preserve">При </w:t>
      </w:r>
      <w:r w:rsidRPr="006B1843">
        <w:rPr>
          <w:snapToGrid w:val="0"/>
        </w:rPr>
        <w:t xml:space="preserve">исполнении настоящего </w:t>
      </w:r>
      <w:r w:rsidR="00251ADD">
        <w:rPr>
          <w:snapToGrid w:val="0"/>
        </w:rPr>
        <w:t>Контракт</w:t>
      </w:r>
      <w:r w:rsidRPr="006B1843">
        <w:rPr>
          <w:snapToGrid w:val="0"/>
        </w:rPr>
        <w:t>а Стороны вправе осуществлять взаимодействие и подписание всех необходимых для выполнения своих обязательств документов с помощью электронной связи (обмен скан-копиями документов), при условии, что такие сообщения содержат информацию об отправителе с обязательным последующим обменом таких документов на бумажные оригиналы. Обмен бумажными оригиналами может производиться с помощью услуг почтовой связи, курьерской доставки и т.п.</w:t>
      </w:r>
    </w:p>
    <w:p w14:paraId="0A9FA703" w14:textId="77777777" w:rsidR="00366BDA" w:rsidRDefault="00366BDA" w:rsidP="00A254CA">
      <w:pPr>
        <w:pStyle w:val="ad"/>
        <w:ind w:firstLine="851"/>
        <w:jc w:val="both"/>
      </w:pPr>
      <w:r w:rsidRPr="005649AE">
        <w:rPr>
          <w:snapToGrid w:val="0"/>
        </w:rPr>
        <w:t>Электронные скан-копии документов, направленные по электронной почте, считаются подписанными собственноручной подписью и по юридической силе равны бумажным оригиналам</w:t>
      </w:r>
      <w:r w:rsidRPr="00F040C9">
        <w:t xml:space="preserve">.  </w:t>
      </w:r>
    </w:p>
    <w:p w14:paraId="29D6C415" w14:textId="0AAD18DE" w:rsidR="00366BDA" w:rsidRDefault="00366BDA" w:rsidP="00A254CA">
      <w:pPr>
        <w:pStyle w:val="ad"/>
        <w:ind w:firstLine="851"/>
        <w:jc w:val="both"/>
      </w:pPr>
      <w:r w:rsidRPr="004F5BCD">
        <w:rPr>
          <w:b/>
          <w:bCs/>
        </w:rPr>
        <w:t>10.4.</w:t>
      </w:r>
      <w:r>
        <w:t xml:space="preserve"> </w:t>
      </w:r>
      <w:r w:rsidR="00251ADD">
        <w:t>Контракт</w:t>
      </w:r>
      <w:r>
        <w:t xml:space="preserve"> может быть изменен или признан недействительным в установленном </w:t>
      </w:r>
      <w:bookmarkStart w:id="5" w:name="_Hlk83214578"/>
      <w:r>
        <w:t xml:space="preserve">законодательством Российской Федерации </w:t>
      </w:r>
      <w:bookmarkEnd w:id="5"/>
      <w:r>
        <w:t xml:space="preserve">порядке, изменен или расторгнут - по соглашению Сторон. Все согласованные между Заказчиком и </w:t>
      </w:r>
      <w:r w:rsidR="00FD33D5">
        <w:t>Исполнителем</w:t>
      </w:r>
      <w:r>
        <w:t xml:space="preserve"> изменения или дополнения к </w:t>
      </w:r>
      <w:r w:rsidR="00251ADD">
        <w:t>Контракт</w:t>
      </w:r>
      <w:r>
        <w:t>у</w:t>
      </w:r>
      <w:r w:rsidRPr="001A6D78">
        <w:t xml:space="preserve"> </w:t>
      </w:r>
      <w:r>
        <w:t xml:space="preserve">оформляются дополнительными соглашениями, являющимися неотъемлемой частью </w:t>
      </w:r>
      <w:r w:rsidR="00251ADD">
        <w:t>Контракт</w:t>
      </w:r>
      <w:r>
        <w:t>а.</w:t>
      </w:r>
      <w:r w:rsidRPr="00425D0D">
        <w:t xml:space="preserve"> </w:t>
      </w:r>
      <w:r w:rsidRPr="00277322">
        <w:t>Все изменения и дополнения, считаются действительными, если они не противоречат действующему законодательству</w:t>
      </w:r>
      <w:r>
        <w:t xml:space="preserve"> </w:t>
      </w:r>
      <w:bookmarkStart w:id="6" w:name="_Hlk83206079"/>
      <w:r>
        <w:t>Российской Федерации</w:t>
      </w:r>
      <w:bookmarkEnd w:id="6"/>
      <w:r w:rsidRPr="00277322">
        <w:t>, совершены по соглашению Сторон, в письменном виде, подписаны и скреплены печатями Сторон.</w:t>
      </w:r>
    </w:p>
    <w:p w14:paraId="7A852D76" w14:textId="7DBEB50A" w:rsidR="007E0F49" w:rsidRPr="007E0F49" w:rsidRDefault="00366BDA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5E4BED">
        <w:rPr>
          <w:b/>
          <w:bCs/>
        </w:rPr>
        <w:t>10.5.</w:t>
      </w:r>
      <w:r w:rsidRPr="00F040C9">
        <w:t xml:space="preserve"> </w:t>
      </w:r>
      <w:bookmarkEnd w:id="4"/>
      <w:r w:rsidR="00251ADD">
        <w:t>Контракт</w:t>
      </w:r>
      <w:r w:rsidR="00D13B3C" w:rsidRPr="00D13B3C">
        <w:t xml:space="preserve"> заключен в электронном виде за электронными подписями Сторон.</w:t>
      </w:r>
    </w:p>
    <w:p w14:paraId="622DF902" w14:textId="77777777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</w:p>
    <w:p w14:paraId="18B6A65C" w14:textId="654E77E4" w:rsidR="00C106E1" w:rsidRDefault="00C106E1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  <w:r w:rsidRPr="00C106E1">
        <w:rPr>
          <w:rFonts w:eastAsia="SimSun" w:cs="Mangal"/>
          <w:b/>
          <w:lang w:eastAsia="hi-IN" w:bidi="hi-IN"/>
        </w:rPr>
        <w:t xml:space="preserve">11. ПОРЯДОК РАЗРЕШЕНИЯ СПОРОВ И РАСТОРЖЕНИЯ </w:t>
      </w:r>
      <w:r w:rsidR="00251ADD">
        <w:rPr>
          <w:rFonts w:eastAsia="SimSun" w:cs="Mangal"/>
          <w:b/>
          <w:lang w:eastAsia="hi-IN" w:bidi="hi-IN"/>
        </w:rPr>
        <w:t>КОНТРАКТ</w:t>
      </w:r>
      <w:r w:rsidRPr="00C106E1">
        <w:rPr>
          <w:rFonts w:eastAsia="SimSun" w:cs="Mangal"/>
          <w:b/>
          <w:lang w:eastAsia="hi-IN" w:bidi="hi-IN"/>
        </w:rPr>
        <w:t>А</w:t>
      </w:r>
    </w:p>
    <w:p w14:paraId="3218C8BA" w14:textId="77777777" w:rsidR="00E60D99" w:rsidRPr="00C106E1" w:rsidRDefault="00E60D99" w:rsidP="00A254CA">
      <w:pPr>
        <w:pStyle w:val="ad"/>
        <w:ind w:firstLine="851"/>
        <w:jc w:val="both"/>
        <w:rPr>
          <w:rFonts w:eastAsia="SimSun" w:cs="Mangal"/>
          <w:b/>
          <w:lang w:eastAsia="hi-IN" w:bidi="hi-IN"/>
        </w:rPr>
      </w:pPr>
    </w:p>
    <w:p w14:paraId="7BD94EF9" w14:textId="5EFEAA8E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11.1</w:t>
      </w:r>
      <w:r w:rsidR="00273284">
        <w:rPr>
          <w:rFonts w:eastAsia="SimSun" w:cs="Mangal"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Все споры, возникающие между </w:t>
      </w:r>
      <w:r>
        <w:rPr>
          <w:rFonts w:eastAsia="SimSun" w:cs="Mangal"/>
          <w:lang w:eastAsia="hi-IN" w:bidi="hi-IN"/>
        </w:rPr>
        <w:t>Исполнителем</w:t>
      </w:r>
      <w:r w:rsidRPr="00C106E1">
        <w:rPr>
          <w:rFonts w:eastAsia="SimSun" w:cs="Mangal"/>
          <w:lang w:eastAsia="hi-IN" w:bidi="hi-IN"/>
        </w:rPr>
        <w:t xml:space="preserve"> и Заказчиком при заключении, изменении, расторжении и исполнении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>а на</w:t>
      </w:r>
      <w:r>
        <w:rPr>
          <w:rFonts w:eastAsia="SimSun" w:cs="Mangal"/>
          <w:lang w:eastAsia="hi-IN" w:bidi="hi-IN"/>
        </w:rPr>
        <w:t xml:space="preserve"> оказание услуг</w:t>
      </w:r>
      <w:r w:rsidRPr="00C106E1">
        <w:rPr>
          <w:rFonts w:eastAsia="SimSun" w:cs="Mangal"/>
          <w:lang w:eastAsia="hi-IN" w:bidi="hi-IN"/>
        </w:rPr>
        <w:t xml:space="preserve">, а также возмещении понесенных убытков, и другие возможные споры, разрешаются Сторонами преимущественно путем переговоров. При не достижении согласия по возникшим спорам, Стороны передают их на рассмотрение в установленном законодательством порядке в </w:t>
      </w:r>
      <w:r w:rsidRPr="00C106E1">
        <w:rPr>
          <w:rFonts w:eastAsia="SimSun" w:cs="Mangal"/>
          <w:lang w:eastAsia="hi-IN" w:bidi="hi-IN"/>
        </w:rPr>
        <w:lastRenderedPageBreak/>
        <w:t>Арбитражный суд г</w:t>
      </w:r>
      <w:r w:rsidR="0017721F">
        <w:rPr>
          <w:rFonts w:eastAsia="SimSun" w:cs="Mangal"/>
          <w:lang w:eastAsia="hi-IN" w:bidi="hi-IN"/>
        </w:rPr>
        <w:t>орода</w:t>
      </w:r>
      <w:r w:rsidRPr="00C106E1">
        <w:rPr>
          <w:rFonts w:eastAsia="SimSun" w:cs="Mangal"/>
          <w:lang w:eastAsia="hi-IN" w:bidi="hi-IN"/>
        </w:rPr>
        <w:t xml:space="preserve"> Санкт-Петербурга и Ленинградской области. При этом Стороны соблюдают обязательный претензионный порядок.  Срок рассмотрения </w:t>
      </w:r>
      <w:r w:rsidR="00FE66C7" w:rsidRPr="00C106E1">
        <w:rPr>
          <w:rFonts w:eastAsia="SimSun" w:cs="Mangal"/>
          <w:lang w:eastAsia="hi-IN" w:bidi="hi-IN"/>
        </w:rPr>
        <w:t>претензии -</w:t>
      </w:r>
      <w:r w:rsidR="00751D18">
        <w:rPr>
          <w:rFonts w:eastAsia="SimSun" w:cs="Mangal"/>
          <w:lang w:eastAsia="hi-IN" w:bidi="hi-IN"/>
        </w:rPr>
        <w:t xml:space="preserve"> </w:t>
      </w:r>
      <w:r w:rsidR="00FE66C7">
        <w:rPr>
          <w:rFonts w:eastAsia="SimSun" w:cs="Mangal"/>
          <w:lang w:eastAsia="hi-IN" w:bidi="hi-IN"/>
        </w:rPr>
        <w:t xml:space="preserve">10 </w:t>
      </w:r>
      <w:r w:rsidR="00FE66C7" w:rsidRPr="00C106E1">
        <w:rPr>
          <w:rFonts w:eastAsia="SimSun" w:cs="Mangal"/>
          <w:lang w:eastAsia="hi-IN" w:bidi="hi-IN"/>
        </w:rPr>
        <w:t>(</w:t>
      </w:r>
      <w:r w:rsidR="00273284">
        <w:rPr>
          <w:rFonts w:eastAsia="SimSun" w:cs="Mangal"/>
          <w:lang w:eastAsia="hi-IN" w:bidi="hi-IN"/>
        </w:rPr>
        <w:t>десять</w:t>
      </w:r>
      <w:r w:rsidRPr="00C106E1">
        <w:rPr>
          <w:rFonts w:eastAsia="SimSun" w:cs="Mangal"/>
          <w:lang w:eastAsia="hi-IN" w:bidi="hi-IN"/>
        </w:rPr>
        <w:t xml:space="preserve">) рабочих дней со </w:t>
      </w:r>
      <w:r w:rsidR="00FE66C7" w:rsidRPr="00C106E1">
        <w:rPr>
          <w:rFonts w:eastAsia="SimSun" w:cs="Mangal"/>
          <w:lang w:eastAsia="hi-IN" w:bidi="hi-IN"/>
        </w:rPr>
        <w:t>дня получения</w:t>
      </w:r>
      <w:r w:rsidRPr="00C106E1">
        <w:rPr>
          <w:rFonts w:eastAsia="SimSun" w:cs="Mangal"/>
          <w:lang w:eastAsia="hi-IN" w:bidi="hi-IN"/>
        </w:rPr>
        <w:t xml:space="preserve"> претензии</w:t>
      </w:r>
      <w:r w:rsidR="00751D18">
        <w:rPr>
          <w:rFonts w:eastAsia="SimSun" w:cs="Mangal"/>
          <w:lang w:eastAsia="hi-IN" w:bidi="hi-IN"/>
        </w:rPr>
        <w:t xml:space="preserve"> одной из Сторон</w:t>
      </w:r>
      <w:r w:rsidRPr="00C106E1">
        <w:rPr>
          <w:rFonts w:eastAsia="SimSun" w:cs="Mangal"/>
          <w:lang w:eastAsia="hi-IN" w:bidi="hi-IN"/>
        </w:rPr>
        <w:t xml:space="preserve"> и иных необходимых документов.</w:t>
      </w:r>
    </w:p>
    <w:p w14:paraId="5AB7AAA1" w14:textId="3DA38ABC" w:rsidR="00C106E1" w:rsidRPr="00C106E1" w:rsidRDefault="00C106E1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11.2</w:t>
      </w:r>
      <w:r w:rsidR="00273284" w:rsidRPr="00273284">
        <w:rPr>
          <w:rFonts w:eastAsia="SimSun" w:cs="Mangal"/>
          <w:b/>
          <w:lang w:eastAsia="hi-IN" w:bidi="hi-IN"/>
        </w:rPr>
        <w:t>.</w:t>
      </w:r>
      <w:r w:rsidRPr="00C106E1">
        <w:rPr>
          <w:rFonts w:eastAsia="SimSun" w:cs="Mangal"/>
          <w:lang w:eastAsia="hi-IN" w:bidi="hi-IN"/>
        </w:rPr>
        <w:t xml:space="preserve">  Настоящий </w:t>
      </w:r>
      <w:r w:rsidR="00251ADD">
        <w:rPr>
          <w:rFonts w:eastAsia="SimSun" w:cs="Mangal"/>
          <w:lang w:eastAsia="hi-IN" w:bidi="hi-IN"/>
        </w:rPr>
        <w:t>Контракт</w:t>
      </w:r>
      <w:r w:rsidRPr="00C106E1">
        <w:rPr>
          <w:rFonts w:eastAsia="SimSun" w:cs="Mangal"/>
          <w:lang w:eastAsia="hi-IN" w:bidi="hi-IN"/>
        </w:rPr>
        <w:t xml:space="preserve"> может быть расторгнут:</w:t>
      </w:r>
    </w:p>
    <w:p w14:paraId="190E408B" w14:textId="77777777" w:rsidR="00366BDA" w:rsidRDefault="00366BDA" w:rsidP="00A254CA">
      <w:pPr>
        <w:pStyle w:val="ad"/>
        <w:ind w:firstLine="851"/>
        <w:jc w:val="both"/>
      </w:pPr>
      <w:r>
        <w:t>-  по соглашению Сторон;</w:t>
      </w:r>
    </w:p>
    <w:p w14:paraId="52CEDA8E" w14:textId="77777777" w:rsidR="00366BDA" w:rsidRDefault="00366BDA" w:rsidP="00A254CA">
      <w:pPr>
        <w:pStyle w:val="ad"/>
        <w:ind w:firstLine="851"/>
        <w:jc w:val="both"/>
      </w:pPr>
      <w:r>
        <w:t>-  в судебном порядке;</w:t>
      </w:r>
    </w:p>
    <w:p w14:paraId="64A34D0E" w14:textId="5C78AAD3" w:rsidR="00366BDA" w:rsidRDefault="00366BDA" w:rsidP="00A254CA">
      <w:pPr>
        <w:pStyle w:val="ad"/>
        <w:ind w:firstLine="851"/>
        <w:jc w:val="both"/>
      </w:pPr>
      <w:r>
        <w:t xml:space="preserve">- </w:t>
      </w:r>
      <w:r w:rsidRPr="0023067A">
        <w:rPr>
          <w:snapToGrid w:val="0"/>
        </w:rPr>
        <w:t xml:space="preserve">в </w:t>
      </w:r>
      <w:r>
        <w:rPr>
          <w:snapToGrid w:val="0"/>
        </w:rPr>
        <w:t xml:space="preserve">порядке </w:t>
      </w:r>
      <w:r w:rsidRPr="0023067A">
        <w:rPr>
          <w:snapToGrid w:val="0"/>
        </w:rPr>
        <w:t>односторонн</w:t>
      </w:r>
      <w:r>
        <w:rPr>
          <w:snapToGrid w:val="0"/>
        </w:rPr>
        <w:t>его</w:t>
      </w:r>
      <w:r w:rsidRPr="0023067A">
        <w:rPr>
          <w:snapToGrid w:val="0"/>
        </w:rPr>
        <w:t xml:space="preserve"> отказ</w:t>
      </w:r>
      <w:r>
        <w:rPr>
          <w:snapToGrid w:val="0"/>
        </w:rPr>
        <w:t>а</w:t>
      </w:r>
      <w:r w:rsidRPr="0023067A">
        <w:rPr>
          <w:snapToGrid w:val="0"/>
        </w:rPr>
        <w:t xml:space="preserve"> </w:t>
      </w:r>
      <w:r>
        <w:rPr>
          <w:snapToGrid w:val="0"/>
        </w:rPr>
        <w:t xml:space="preserve">одной из </w:t>
      </w:r>
      <w:r w:rsidRPr="0023067A">
        <w:rPr>
          <w:snapToGrid w:val="0"/>
        </w:rPr>
        <w:t xml:space="preserve">Сторон </w:t>
      </w:r>
      <w:r>
        <w:rPr>
          <w:snapToGrid w:val="0"/>
        </w:rPr>
        <w:t xml:space="preserve">от </w:t>
      </w:r>
      <w:r w:rsidR="00251ADD">
        <w:rPr>
          <w:snapToGrid w:val="0"/>
        </w:rPr>
        <w:t>Контракт</w:t>
      </w:r>
      <w:r w:rsidRPr="0023067A">
        <w:rPr>
          <w:snapToGrid w:val="0"/>
        </w:rPr>
        <w:t xml:space="preserve">а </w:t>
      </w:r>
      <w:r w:rsidRPr="000778F0">
        <w:rPr>
          <w:snapToGrid w:val="0"/>
        </w:rPr>
        <w:t xml:space="preserve">по основаниям, предусмотренным Гражданским кодексом </w:t>
      </w:r>
      <w:bookmarkStart w:id="7" w:name="_Hlk88214711"/>
      <w:r w:rsidRPr="00DF3BD7">
        <w:t>Российской Федерации</w:t>
      </w:r>
      <w:r w:rsidRPr="000778F0">
        <w:rPr>
          <w:snapToGrid w:val="0"/>
        </w:rPr>
        <w:t xml:space="preserve"> </w:t>
      </w:r>
      <w:bookmarkEnd w:id="7"/>
      <w:r w:rsidRPr="000778F0">
        <w:rPr>
          <w:snapToGrid w:val="0"/>
        </w:rPr>
        <w:t xml:space="preserve">- при существенном нарушении одной из Сторон своих обязательств по настоящему </w:t>
      </w:r>
      <w:r w:rsidR="00251ADD">
        <w:rPr>
          <w:snapToGrid w:val="0"/>
        </w:rPr>
        <w:t>Контракт</w:t>
      </w:r>
      <w:r>
        <w:rPr>
          <w:snapToGrid w:val="0"/>
        </w:rPr>
        <w:t>у</w:t>
      </w:r>
      <w:r w:rsidRPr="000778F0">
        <w:rPr>
          <w:snapToGrid w:val="0"/>
        </w:rPr>
        <w:t xml:space="preserve">, </w:t>
      </w:r>
      <w:r>
        <w:rPr>
          <w:snapToGrid w:val="0"/>
        </w:rPr>
        <w:t>в порядке</w:t>
      </w:r>
      <w:r w:rsidRPr="000778F0">
        <w:rPr>
          <w:snapToGrid w:val="0"/>
        </w:rPr>
        <w:t>, предусмотренн</w:t>
      </w:r>
      <w:r>
        <w:rPr>
          <w:snapToGrid w:val="0"/>
        </w:rPr>
        <w:t>ом</w:t>
      </w:r>
      <w:r w:rsidRPr="000778F0">
        <w:rPr>
          <w:snapToGrid w:val="0"/>
        </w:rPr>
        <w:t xml:space="preserve"> Федеральным законом № 44-ФЗ</w:t>
      </w:r>
      <w:r>
        <w:t>.</w:t>
      </w:r>
    </w:p>
    <w:p w14:paraId="41603DE2" w14:textId="4CF5CB31" w:rsidR="00366BDA" w:rsidRPr="00244FF9" w:rsidRDefault="0017721F" w:rsidP="00A254CA">
      <w:pPr>
        <w:pStyle w:val="ad"/>
        <w:ind w:firstLine="851"/>
        <w:jc w:val="both"/>
      </w:pPr>
      <w:r w:rsidRPr="00273284">
        <w:rPr>
          <w:rFonts w:eastAsia="SimSun" w:cs="Mangal"/>
          <w:b/>
          <w:lang w:eastAsia="hi-IN" w:bidi="hi-IN"/>
        </w:rPr>
        <w:t>11.3</w:t>
      </w:r>
      <w:r w:rsidR="00273284">
        <w:rPr>
          <w:rFonts w:eastAsia="SimSun" w:cs="Mangal"/>
          <w:lang w:eastAsia="hi-IN" w:bidi="hi-IN"/>
        </w:rPr>
        <w:t>.</w:t>
      </w:r>
      <w:r w:rsidRPr="0017721F">
        <w:rPr>
          <w:rFonts w:eastAsia="SimSun" w:cs="Mangal"/>
          <w:lang w:eastAsia="hi-IN" w:bidi="hi-IN"/>
        </w:rPr>
        <w:t xml:space="preserve"> </w:t>
      </w:r>
      <w:bookmarkStart w:id="8" w:name="_Hlk88218845"/>
      <w:r w:rsidR="00366BDA" w:rsidRPr="00244FF9">
        <w:rPr>
          <w:snapToGrid w:val="0"/>
        </w:rPr>
        <w:t xml:space="preserve">Решения Стороны об одностороннем отказе от исполнения </w:t>
      </w:r>
      <w:r w:rsidR="00251ADD">
        <w:rPr>
          <w:snapToGrid w:val="0"/>
        </w:rPr>
        <w:t>Контракт</w:t>
      </w:r>
      <w:r w:rsidR="00366BDA" w:rsidRPr="00244FF9">
        <w:rPr>
          <w:snapToGrid w:val="0"/>
        </w:rPr>
        <w:t xml:space="preserve">а, </w:t>
      </w:r>
      <w:r w:rsidR="00366BDA" w:rsidRPr="00244FF9">
        <w:t xml:space="preserve">такое решение передается лицу, имеющему право действовать от имени другой Стороны лично под расписку или направляется по адресу, указанному в разделе 11 настоящего </w:t>
      </w:r>
      <w:r w:rsidR="00251ADD">
        <w:t>Контракт</w:t>
      </w:r>
      <w:r w:rsidR="00366BDA" w:rsidRPr="00244FF9">
        <w:t xml:space="preserve">а с соблюдением требований </w:t>
      </w:r>
      <w:hyperlink r:id="rId9" w:history="1">
        <w:r w:rsidR="00366BDA" w:rsidRPr="00366BDA">
          <w:rPr>
            <w:rStyle w:val="ac"/>
            <w:b w:val="0"/>
            <w:bCs/>
            <w:color w:val="auto"/>
          </w:rPr>
          <w:t>законодательства</w:t>
        </w:r>
      </w:hyperlink>
      <w:r w:rsidR="00366BDA" w:rsidRPr="00244FF9">
        <w:t xml:space="preserve"> Российской Федерации о государственной тайне. Выполнение настоящих требований считается надлежащим уведомлением об одностороннем отказе от исполнения </w:t>
      </w:r>
      <w:r w:rsidR="00251ADD">
        <w:t>Контракт</w:t>
      </w:r>
      <w:r w:rsidR="00366BDA" w:rsidRPr="00244FF9">
        <w:t>а. Датой такого надлежащего уведомления считается:</w:t>
      </w:r>
    </w:p>
    <w:p w14:paraId="2432E729" w14:textId="4CD87001" w:rsidR="00366BDA" w:rsidRPr="00244FF9" w:rsidRDefault="00366BDA" w:rsidP="00A254CA">
      <w:pPr>
        <w:pStyle w:val="ad"/>
        <w:ind w:firstLine="851"/>
        <w:jc w:val="both"/>
      </w:pPr>
      <w:bookmarkStart w:id="9" w:name="sub_951221"/>
      <w:r w:rsidRPr="00244FF9">
        <w:t xml:space="preserve">1) дата, указанная лицом, имеющим право действовать от имени Стороны, которой адресовано уведомление в расписке о получении решения об одностороннем отказе от исполнения </w:t>
      </w:r>
      <w:r w:rsidR="00251ADD">
        <w:t>Контракт</w:t>
      </w:r>
      <w:r w:rsidRPr="00244FF9">
        <w:t>а (в случае передачи такого решения лицу, имеющему право действовать от имени Стороны, получившей уведомление, лично под расписку);</w:t>
      </w:r>
    </w:p>
    <w:bookmarkEnd w:id="9"/>
    <w:p w14:paraId="4FDAE47D" w14:textId="326ED075" w:rsidR="00366BDA" w:rsidRPr="00244FF9" w:rsidRDefault="00366BDA" w:rsidP="00A254CA">
      <w:pPr>
        <w:pStyle w:val="ad"/>
        <w:ind w:firstLine="851"/>
        <w:jc w:val="both"/>
      </w:pPr>
      <w:r w:rsidRPr="00244FF9">
        <w:t xml:space="preserve">2) дата получения Стороной, принявшей решение </w:t>
      </w:r>
      <w:r w:rsidRPr="00244FF9">
        <w:rPr>
          <w:snapToGrid w:val="0"/>
        </w:rPr>
        <w:t xml:space="preserve">об одностороннем отказе от исполнения </w:t>
      </w:r>
      <w:r w:rsidR="00251ADD">
        <w:rPr>
          <w:snapToGrid w:val="0"/>
        </w:rPr>
        <w:t>Контракт</w:t>
      </w:r>
      <w:r w:rsidRPr="00244FF9">
        <w:rPr>
          <w:snapToGrid w:val="0"/>
        </w:rPr>
        <w:t>а</w:t>
      </w:r>
      <w:r w:rsidRPr="00244FF9">
        <w:t xml:space="preserve"> подтверждения о вручении другой Стороне заказного письма, предусмотренного настоящим пунктом, либо дата получения информации об отсутствии Стороны, которой адресовано уведомление, по адресу, указанному в </w:t>
      </w:r>
      <w:r w:rsidR="00251ADD">
        <w:t>Контракт</w:t>
      </w:r>
      <w:r w:rsidRPr="00244FF9"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251ADD">
        <w:t>Контракт</w:t>
      </w:r>
      <w:r w:rsidRPr="00244FF9">
        <w:t>а заказным письмом)</w:t>
      </w:r>
      <w:bookmarkEnd w:id="8"/>
      <w:r w:rsidRPr="00244FF9">
        <w:t>.</w:t>
      </w:r>
    </w:p>
    <w:p w14:paraId="64CF3580" w14:textId="482A683C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>11.4.</w:t>
      </w:r>
      <w:r w:rsidR="00273284">
        <w:rPr>
          <w:rFonts w:eastAsia="SimSun" w:cs="Mangal"/>
          <w:lang w:eastAsia="hi-IN" w:bidi="hi-IN"/>
        </w:rPr>
        <w:t xml:space="preserve"> </w:t>
      </w:r>
      <w:r w:rsidRPr="007E0F49">
        <w:rPr>
          <w:rFonts w:eastAsia="SimSun" w:cs="Mangal"/>
          <w:lang w:eastAsia="hi-IN" w:bidi="hi-IN"/>
        </w:rPr>
        <w:t xml:space="preserve">Решение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 вступает в силу и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 считается расторгнутым через десять дней с даты надлежащего уведомления Стороны об одностороннем отказе от исполнения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 xml:space="preserve">а. </w:t>
      </w:r>
    </w:p>
    <w:p w14:paraId="7C446702" w14:textId="40348056" w:rsidR="007E0F49" w:rsidRPr="007E0F49" w:rsidRDefault="007E0F49" w:rsidP="00A254CA">
      <w:pPr>
        <w:pStyle w:val="ad"/>
        <w:ind w:firstLine="851"/>
        <w:jc w:val="both"/>
        <w:rPr>
          <w:rFonts w:eastAsia="SimSun" w:cs="Mangal"/>
          <w:lang w:eastAsia="hi-IN" w:bidi="hi-IN"/>
        </w:rPr>
      </w:pPr>
      <w:r w:rsidRPr="00273284">
        <w:rPr>
          <w:rFonts w:eastAsia="SimSun" w:cs="Mangal"/>
          <w:b/>
          <w:lang w:eastAsia="hi-IN" w:bidi="hi-IN"/>
        </w:rPr>
        <w:t xml:space="preserve">11.5. </w:t>
      </w:r>
      <w:r w:rsidRPr="007E0F49">
        <w:rPr>
          <w:rFonts w:eastAsia="SimSun" w:cs="Mangal"/>
          <w:lang w:eastAsia="hi-IN" w:bidi="hi-IN"/>
        </w:rPr>
        <w:t xml:space="preserve">Расторжение </w:t>
      </w:r>
      <w:r w:rsidR="00251ADD">
        <w:rPr>
          <w:rFonts w:eastAsia="SimSun" w:cs="Mangal"/>
          <w:lang w:eastAsia="hi-IN" w:bidi="hi-IN"/>
        </w:rPr>
        <w:t>Контракт</w:t>
      </w:r>
      <w:r w:rsidRPr="007E0F49">
        <w:rPr>
          <w:rFonts w:eastAsia="SimSun" w:cs="Mangal"/>
          <w:lang w:eastAsia="hi-IN" w:bidi="hi-IN"/>
        </w:rPr>
        <w:t>а – по соглашению Сторон, производится Сторонами путем подписания соответствующего соглашения о расторжении.</w:t>
      </w:r>
    </w:p>
    <w:p w14:paraId="6730AD10" w14:textId="6F757437" w:rsidR="007E0F49" w:rsidRPr="007E0F49" w:rsidRDefault="007E0F49" w:rsidP="00A254CA">
      <w:pPr>
        <w:pStyle w:val="ad"/>
        <w:ind w:firstLine="851"/>
        <w:jc w:val="both"/>
        <w:rPr>
          <w:rFonts w:eastAsia="SimSun"/>
          <w:lang w:eastAsia="hi-IN" w:bidi="hi-IN"/>
        </w:rPr>
      </w:pPr>
      <w:r w:rsidRPr="00273284">
        <w:rPr>
          <w:rFonts w:eastAsia="SimSun"/>
          <w:b/>
          <w:lang w:eastAsia="hi-IN" w:bidi="hi-IN"/>
        </w:rPr>
        <w:t>11.6.</w:t>
      </w:r>
      <w:r w:rsidRPr="007E0F49">
        <w:rPr>
          <w:rFonts w:eastAsia="SimSun"/>
          <w:lang w:eastAsia="hi-IN" w:bidi="hi-IN"/>
        </w:rPr>
        <w:t xml:space="preserve"> В случае расторжения настоящего </w:t>
      </w:r>
      <w:r w:rsidR="00251ADD">
        <w:rPr>
          <w:rFonts w:eastAsia="SimSun"/>
          <w:lang w:eastAsia="hi-IN" w:bidi="hi-IN"/>
        </w:rPr>
        <w:t>Контракт</w:t>
      </w:r>
      <w:r w:rsidRPr="007E0F49">
        <w:rPr>
          <w:rFonts w:eastAsia="SimSun"/>
          <w:lang w:eastAsia="hi-IN" w:bidi="hi-IN"/>
        </w:rPr>
        <w:t>а по любому основанию, Стороны производят сверку взаиморасчетов.</w:t>
      </w:r>
    </w:p>
    <w:p w14:paraId="3D957256" w14:textId="77777777" w:rsidR="00E60D99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295029A1" w14:textId="6AE1E2E6" w:rsidR="007E0F49" w:rsidRPr="007E0F49" w:rsidRDefault="00C106E1" w:rsidP="00A254CA">
      <w:pPr>
        <w:pStyle w:val="ad"/>
        <w:jc w:val="center"/>
        <w:rPr>
          <w:b/>
          <w:lang w:eastAsia="ar-SA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89558A">
        <w:rPr>
          <w:rFonts w:eastAsia="SimSun"/>
          <w:b/>
          <w:kern w:val="1"/>
          <w:lang w:eastAsia="hi-IN" w:bidi="hi-IN"/>
        </w:rPr>
        <w:t>2</w:t>
      </w:r>
      <w:r w:rsidRPr="00C106E1">
        <w:rPr>
          <w:rFonts w:eastAsia="SimSun"/>
          <w:b/>
          <w:kern w:val="1"/>
          <w:lang w:eastAsia="hi-IN" w:bidi="hi-IN"/>
        </w:rPr>
        <w:t xml:space="preserve">. </w:t>
      </w:r>
      <w:r w:rsidR="007E0F49" w:rsidRPr="007E0F49">
        <w:rPr>
          <w:b/>
          <w:lang w:eastAsia="ar-SA"/>
        </w:rPr>
        <w:t>АНТИКОРРУПЦИОННАЯ ОГОВОРКА</w:t>
      </w:r>
    </w:p>
    <w:p w14:paraId="0359DDE8" w14:textId="77777777" w:rsidR="007E0F49" w:rsidRPr="007E0F49" w:rsidRDefault="007E0F49" w:rsidP="00A254CA">
      <w:pPr>
        <w:pStyle w:val="ad"/>
        <w:ind w:firstLine="851"/>
        <w:jc w:val="both"/>
        <w:rPr>
          <w:b/>
          <w:lang w:eastAsia="ar-SA"/>
        </w:rPr>
      </w:pPr>
    </w:p>
    <w:p w14:paraId="29A2CDA5" w14:textId="5E078341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 w:rsidRPr="00A254CA">
        <w:rPr>
          <w:b/>
          <w:lang w:eastAsia="ar-SA"/>
        </w:rPr>
        <w:t>12.1.</w:t>
      </w:r>
      <w:r>
        <w:rPr>
          <w:lang w:eastAsia="ar-SA"/>
        </w:rPr>
        <w:t xml:space="preserve"> </w:t>
      </w:r>
      <w:r w:rsidR="007E0F49" w:rsidRPr="007E0F49">
        <w:rPr>
          <w:lang w:eastAsia="ar-SA"/>
        </w:rPr>
        <w:t xml:space="preserve">Настоящим каждая Сторона гарантирует, что при заключении настоящего </w:t>
      </w:r>
      <w:r w:rsidR="00251ADD">
        <w:rPr>
          <w:lang w:eastAsia="ar-SA"/>
        </w:rPr>
        <w:t>Контракт</w:t>
      </w:r>
      <w:r w:rsidR="007E0F49" w:rsidRPr="007E0F49">
        <w:rPr>
          <w:lang w:eastAsia="ar-SA"/>
        </w:rPr>
        <w:t>а и исполнении своих обязательств по нему, Стороны:</w:t>
      </w:r>
    </w:p>
    <w:p w14:paraId="65B80DE7" w14:textId="76CA7F2C" w:rsidR="007E0F49" w:rsidRPr="007E0F49" w:rsidRDefault="007E0F49" w:rsidP="00A254CA">
      <w:pPr>
        <w:pStyle w:val="ad"/>
        <w:ind w:firstLine="851"/>
        <w:jc w:val="both"/>
      </w:pPr>
      <w:r w:rsidRPr="007E0F49">
        <w:t>- их аффилированные лица, работники или посредники отказываются от стимулирования каким-либо образом работников другой Стороны, в том числе путем предоставления денежных сумм, подарков, безвозмездного выполнения в их адрес работ (услуг) и другими, не поименованными здесь способами, ставящего работника в определенную зависимость и направленного на обеспечение выполнения этим работником каких-либо действий в пользу стимулирующей его Стороны. Под действиями работника, осуществляемыми в пользу стимулирующей его Стороны, понимаются:</w:t>
      </w:r>
    </w:p>
    <w:p w14:paraId="60FA4463" w14:textId="63E1E635" w:rsidR="007E0F49" w:rsidRPr="007E0F49" w:rsidRDefault="007E0F49" w:rsidP="00A254CA">
      <w:pPr>
        <w:pStyle w:val="ad"/>
        <w:ind w:firstLine="851"/>
        <w:jc w:val="both"/>
      </w:pPr>
      <w:r w:rsidRPr="007E0F49">
        <w:t>1) предоставление неоправданных преимуществ по ср</w:t>
      </w:r>
      <w:r w:rsidR="00273284">
        <w:t>авнению с другими контрагентами,</w:t>
      </w:r>
    </w:p>
    <w:p w14:paraId="7C1E7243" w14:textId="592D3CC3" w:rsidR="007E0F49" w:rsidRPr="007E0F49" w:rsidRDefault="007E0F49" w:rsidP="00A254CA">
      <w:pPr>
        <w:pStyle w:val="ad"/>
        <w:ind w:firstLine="851"/>
        <w:jc w:val="both"/>
      </w:pPr>
      <w:r w:rsidRPr="007E0F49">
        <w:t>2) предоставление каких-либо гарантий</w:t>
      </w:r>
      <w:r w:rsidR="00273284">
        <w:t>,</w:t>
      </w:r>
    </w:p>
    <w:p w14:paraId="37126E8C" w14:textId="66CBC0CB" w:rsidR="007E0F49" w:rsidRPr="007E0F49" w:rsidRDefault="007E0F49" w:rsidP="00A254CA">
      <w:pPr>
        <w:pStyle w:val="ad"/>
        <w:ind w:firstLine="851"/>
        <w:jc w:val="both"/>
      </w:pPr>
      <w:r w:rsidRPr="007E0F49">
        <w:t>3) ускорение существующих процедур</w:t>
      </w:r>
      <w:r w:rsidR="00273284">
        <w:t>,</w:t>
      </w:r>
    </w:p>
    <w:p w14:paraId="5927D496" w14:textId="61433BDD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t>4) иные действия, выполняемые работн</w:t>
      </w:r>
      <w:r w:rsidR="00273284">
        <w:t xml:space="preserve">иком в рамках своих должностных </w:t>
      </w:r>
      <w:r w:rsidRPr="007E0F49">
        <w:t>обязанностей</w:t>
      </w:r>
      <w:r w:rsidR="00273284">
        <w:t>;</w:t>
      </w:r>
    </w:p>
    <w:p w14:paraId="681375A0" w14:textId="7AC883F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lastRenderedPageBreak/>
        <w:t>- соблюдают требования Федерального закона от 25.12.2008 N 273-ФЗ «О противодействии коррупции», а также иные нормы действующего законодательства Российской Федерации в сфере противодействия коррупции</w:t>
      </w:r>
      <w:r w:rsidR="009D250E">
        <w:rPr>
          <w:lang w:eastAsia="ar-SA"/>
        </w:rPr>
        <w:t>;</w:t>
      </w:r>
      <w:r w:rsidRPr="007E0F49">
        <w:rPr>
          <w:lang w:eastAsia="ar-SA"/>
        </w:rPr>
        <w:t xml:space="preserve"> </w:t>
      </w:r>
    </w:p>
    <w:p w14:paraId="4D9473FC" w14:textId="6B5C72A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не осуществляют действия, квалифицируемые применимым для целей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путем;</w:t>
      </w:r>
    </w:p>
    <w:p w14:paraId="533263DC" w14:textId="00D4049C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принимают разумные меры для предотвращения совершения действий, квалифицируемых действующим законодательством как «коррупционные» со стороны их аффилированных лиц или соисполнителей, субподрядчиков, консультантов, агентов, юристов, иных представителей и прочих посредников, действующих от имени</w:t>
      </w:r>
      <w:r w:rsidR="00F310F5">
        <w:rPr>
          <w:lang w:eastAsia="ar-SA"/>
        </w:rPr>
        <w:t xml:space="preserve"> Стороны (далее - Посредники). </w:t>
      </w:r>
      <w:r w:rsidRPr="007E0F49">
        <w:rPr>
          <w:lang w:eastAsia="ar-SA"/>
        </w:rPr>
        <w:t>Под «разумными мерами» для предотвращения совершения коррупционных действий со стороны их аффилированных лиц или посредников, помимо прочего, Стороны понимают:</w:t>
      </w:r>
    </w:p>
    <w:p w14:paraId="4F2DDC8B" w14:textId="02D90A9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1) проведение инструктажа аффилированных лиц или посредников о неприемлемости коррупционных действий и нетерпимости в отношении участия в ка</w:t>
      </w:r>
      <w:r w:rsidR="009D250E">
        <w:rPr>
          <w:lang w:eastAsia="ar-SA"/>
        </w:rPr>
        <w:t>ком-либо коррупционном действии,</w:t>
      </w:r>
    </w:p>
    <w:p w14:paraId="2D72905F" w14:textId="781D7C5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2) включение в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ы с аффилированными лицами или посредниками антикоррупционной оговорки</w:t>
      </w:r>
      <w:r w:rsidR="009D250E">
        <w:rPr>
          <w:lang w:eastAsia="ar-SA"/>
        </w:rPr>
        <w:t>,</w:t>
      </w:r>
    </w:p>
    <w:p w14:paraId="1F19581E" w14:textId="5E5FEF01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3) неиспользование аффилированных лиц или посредников в качестве канала аффилированных лиц или любых посредников для совершения коррупционных действий</w:t>
      </w:r>
      <w:r w:rsidR="009D250E">
        <w:rPr>
          <w:lang w:eastAsia="ar-SA"/>
        </w:rPr>
        <w:t>,</w:t>
      </w:r>
    </w:p>
    <w:p w14:paraId="2A5634F1" w14:textId="1B035E8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4) привлечение к работе любых посредников только в пределах, обусловленных производственной необходимостью в ходе обычной хозяйственной деятельности Стороны</w:t>
      </w:r>
      <w:r w:rsidR="009D250E">
        <w:rPr>
          <w:lang w:eastAsia="ar-SA"/>
        </w:rPr>
        <w:t>,</w:t>
      </w:r>
    </w:p>
    <w:p w14:paraId="4839C450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5) осуществление выплат аффилированным лицам или посредникам в размере, не превышающем размер соответствующего вознаграждения за оказанные ими законные услуги.</w:t>
      </w:r>
    </w:p>
    <w:p w14:paraId="6B2D04D4" w14:textId="6B4DE66F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12.2.</w:t>
      </w:r>
      <w:r w:rsidRPr="007E0F49">
        <w:rPr>
          <w:lang w:eastAsia="ar-SA"/>
        </w:rPr>
        <w:t xml:space="preserve"> В случае возникновения у Стороны подозрений, что произошло или может произойти нарушение каких-либо положений вышеприведенного п.12.1, соответствующая Сторона обязуется:</w:t>
      </w:r>
    </w:p>
    <w:p w14:paraId="391F3C11" w14:textId="40BFD829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уведомить другую Сторону в письменной форме в течение двух суток с момента, когда ей стало известно о нарушении (возникли подозрения о нарушении). После письменного уведомления, соответствующая Сторона имеет право приостановить исполнение обязательств по настоящему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>у до получения подтверждения, что нарушения не произошло или не произойдет. Это подтверждение должно быть направлено в течение десяти рабочих дней с даты направления письменного уведомления;</w:t>
      </w:r>
    </w:p>
    <w:p w14:paraId="7E50262C" w14:textId="1AD47E74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>- обеспечить конфиденциальность указанной информации вплоть до полного выяснения обстоятельств Сторонами;</w:t>
      </w:r>
    </w:p>
    <w:p w14:paraId="63D5698E" w14:textId="6503EEA5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7E0F49">
        <w:rPr>
          <w:lang w:eastAsia="ar-SA"/>
        </w:rPr>
        <w:t xml:space="preserve">- провести по требованию и с участием другой Стороны аудит документов бухгалтерского учета и финансовой отчетности Стороны, предположительно допустившей нарушение, относящихся к исполнению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а также иных документов, которые согласно имеющимся сведениям могли повлиять на исполнение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а. </w:t>
      </w:r>
    </w:p>
    <w:p w14:paraId="0D3F6B4B" w14:textId="59BEB228" w:rsidR="007E0F49" w:rsidRPr="007E0F49" w:rsidRDefault="00A254CA" w:rsidP="00A254CA">
      <w:pPr>
        <w:pStyle w:val="ad"/>
        <w:ind w:firstLine="851"/>
        <w:jc w:val="both"/>
        <w:rPr>
          <w:lang w:eastAsia="ar-SA"/>
        </w:rPr>
      </w:pPr>
      <w:r>
        <w:rPr>
          <w:lang w:eastAsia="ar-SA"/>
        </w:rPr>
        <w:t>-</w:t>
      </w:r>
      <w:r w:rsidR="007E0F49" w:rsidRPr="007E0F49">
        <w:rPr>
          <w:lang w:eastAsia="ar-SA"/>
        </w:rPr>
        <w:t xml:space="preserve"> оказать полное содействие при сборе доказательств при проведении аудита.</w:t>
      </w:r>
    </w:p>
    <w:p w14:paraId="5503D5A4" w14:textId="77777777" w:rsidR="007E0F49" w:rsidRP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t>12.3.</w:t>
      </w:r>
      <w:r w:rsidRPr="007E0F49">
        <w:rPr>
          <w:lang w:eastAsia="ar-SA"/>
        </w:rPr>
        <w:t xml:space="preserve">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14:paraId="0F27D3AA" w14:textId="702732A1" w:rsidR="007E0F49" w:rsidRDefault="007E0F49" w:rsidP="00A254CA">
      <w:pPr>
        <w:pStyle w:val="ad"/>
        <w:ind w:firstLine="851"/>
        <w:jc w:val="both"/>
        <w:rPr>
          <w:lang w:eastAsia="ar-SA"/>
        </w:rPr>
      </w:pPr>
      <w:r w:rsidRPr="009D250E">
        <w:rPr>
          <w:b/>
          <w:lang w:eastAsia="ar-SA"/>
        </w:rPr>
        <w:lastRenderedPageBreak/>
        <w:t>12.4.</w:t>
      </w:r>
      <w:r w:rsidRPr="007E0F49">
        <w:rPr>
          <w:lang w:eastAsia="ar-SA"/>
        </w:rPr>
        <w:t xml:space="preserve"> В случае нарушения одной Стороной обязательств воздерживаться от запрещенных 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  действий и/или неполучения другой Стороной в установленный законодательством срок подтверждения, что нарушения не произошло или не произойдет, данное будет считаться существенным нарушением настоящего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а, в связи с чем, другая Сторона имеет право расторгнуть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 в одностороннем внесудебном порядке полностью или в части, с соблюдением требований и в порядке, предусмотренным настоящим </w:t>
      </w:r>
      <w:r w:rsidR="00251ADD">
        <w:rPr>
          <w:lang w:eastAsia="ar-SA"/>
        </w:rPr>
        <w:t>Контракт</w:t>
      </w:r>
      <w:r w:rsidRPr="007E0F49">
        <w:rPr>
          <w:lang w:eastAsia="ar-SA"/>
        </w:rPr>
        <w:t xml:space="preserve">ом. </w:t>
      </w:r>
    </w:p>
    <w:p w14:paraId="09D5CBD1" w14:textId="77777777" w:rsidR="00D14DEF" w:rsidRDefault="00D14DEF" w:rsidP="00A254CA">
      <w:pPr>
        <w:pStyle w:val="ad"/>
        <w:ind w:firstLine="851"/>
        <w:jc w:val="both"/>
        <w:rPr>
          <w:lang w:eastAsia="ar-SA"/>
        </w:rPr>
      </w:pPr>
    </w:p>
    <w:p w14:paraId="1D576756" w14:textId="43C72012" w:rsidR="00C106E1" w:rsidRDefault="00C106E1" w:rsidP="00A254CA">
      <w:pPr>
        <w:pStyle w:val="ad"/>
        <w:jc w:val="center"/>
        <w:rPr>
          <w:rFonts w:eastAsia="SimSun"/>
          <w:b/>
          <w:kern w:val="1"/>
          <w:lang w:eastAsia="hi-IN" w:bidi="hi-IN"/>
        </w:rPr>
      </w:pPr>
      <w:r w:rsidRPr="00C106E1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C106E1">
        <w:rPr>
          <w:rFonts w:eastAsia="SimSun"/>
          <w:b/>
          <w:kern w:val="1"/>
          <w:lang w:eastAsia="hi-IN" w:bidi="hi-IN"/>
        </w:rPr>
        <w:t xml:space="preserve">. ПРИЛОЖЕНИЯ К </w:t>
      </w:r>
      <w:r w:rsidR="00251ADD">
        <w:rPr>
          <w:rFonts w:eastAsia="SimSun"/>
          <w:b/>
          <w:kern w:val="1"/>
          <w:lang w:eastAsia="hi-IN" w:bidi="hi-IN"/>
        </w:rPr>
        <w:t>КОНТРАКТ</w:t>
      </w:r>
      <w:r w:rsidRPr="00C106E1">
        <w:rPr>
          <w:rFonts w:eastAsia="SimSun"/>
          <w:b/>
          <w:kern w:val="1"/>
          <w:lang w:eastAsia="hi-IN" w:bidi="hi-IN"/>
        </w:rPr>
        <w:t>У</w:t>
      </w:r>
    </w:p>
    <w:p w14:paraId="2E0BABD9" w14:textId="77777777" w:rsidR="00E60D99" w:rsidRPr="00C106E1" w:rsidRDefault="00E60D99" w:rsidP="00A254CA">
      <w:pPr>
        <w:pStyle w:val="ad"/>
        <w:ind w:firstLine="851"/>
        <w:jc w:val="both"/>
        <w:rPr>
          <w:rFonts w:eastAsia="SimSun"/>
          <w:b/>
          <w:kern w:val="1"/>
          <w:lang w:eastAsia="hi-IN" w:bidi="hi-IN"/>
        </w:rPr>
      </w:pPr>
    </w:p>
    <w:p w14:paraId="10CC66F9" w14:textId="57144755" w:rsidR="00C106E1" w:rsidRP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9D250E">
        <w:rPr>
          <w:rFonts w:eastAsia="SimSun"/>
          <w:b/>
          <w:kern w:val="1"/>
          <w:lang w:eastAsia="hi-IN" w:bidi="hi-IN"/>
        </w:rPr>
        <w:t>1</w:t>
      </w:r>
      <w:r w:rsidR="00515CE9">
        <w:rPr>
          <w:rFonts w:eastAsia="SimSun"/>
          <w:b/>
          <w:kern w:val="1"/>
          <w:lang w:eastAsia="hi-IN" w:bidi="hi-IN"/>
        </w:rPr>
        <w:t>3</w:t>
      </w:r>
      <w:r w:rsidRPr="009D250E">
        <w:rPr>
          <w:rFonts w:eastAsia="SimSun"/>
          <w:b/>
          <w:kern w:val="1"/>
          <w:lang w:eastAsia="hi-IN" w:bidi="hi-IN"/>
        </w:rPr>
        <w:t xml:space="preserve">.1. </w:t>
      </w:r>
      <w:r w:rsidRPr="00C106E1">
        <w:rPr>
          <w:rFonts w:eastAsia="SimSun"/>
          <w:kern w:val="1"/>
          <w:lang w:eastAsia="hi-IN" w:bidi="hi-IN"/>
        </w:rPr>
        <w:t xml:space="preserve">К настоящему </w:t>
      </w:r>
      <w:r w:rsidR="00251ADD">
        <w:rPr>
          <w:rFonts w:eastAsia="SimSun"/>
          <w:kern w:val="1"/>
          <w:lang w:eastAsia="hi-IN" w:bidi="hi-IN"/>
        </w:rPr>
        <w:t>Контракт</w:t>
      </w:r>
      <w:r w:rsidRPr="00C106E1">
        <w:rPr>
          <w:rFonts w:eastAsia="SimSun"/>
          <w:kern w:val="1"/>
          <w:lang w:eastAsia="hi-IN" w:bidi="hi-IN"/>
        </w:rPr>
        <w:t>у прилагаются и являются его неотъемлемой частью следующие приложения:</w:t>
      </w:r>
    </w:p>
    <w:p w14:paraId="0C970858" w14:textId="58BE34E0" w:rsidR="00C106E1" w:rsidRDefault="00C106E1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 w:rsidRPr="00C106E1">
        <w:rPr>
          <w:rFonts w:eastAsia="SimSun"/>
          <w:kern w:val="1"/>
          <w:lang w:eastAsia="hi-IN" w:bidi="hi-IN"/>
        </w:rPr>
        <w:t>1. При</w:t>
      </w:r>
      <w:r w:rsidR="009D250E">
        <w:rPr>
          <w:rFonts w:eastAsia="SimSun"/>
          <w:kern w:val="1"/>
          <w:lang w:eastAsia="hi-IN" w:bidi="hi-IN"/>
        </w:rPr>
        <w:t>ложение № 1 – Спецификация;</w:t>
      </w:r>
    </w:p>
    <w:p w14:paraId="49008496" w14:textId="7BC1C7F8" w:rsidR="00366BDA" w:rsidRDefault="000A5510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>. Приложение №</w:t>
      </w:r>
      <w:r w:rsidR="00436677">
        <w:rPr>
          <w:rFonts w:eastAsia="SimSun"/>
          <w:kern w:val="1"/>
          <w:lang w:eastAsia="hi-IN" w:bidi="hi-IN"/>
        </w:rPr>
        <w:t xml:space="preserve"> </w:t>
      </w:r>
      <w:r>
        <w:rPr>
          <w:rFonts w:eastAsia="SimSun"/>
          <w:kern w:val="1"/>
          <w:lang w:eastAsia="hi-IN" w:bidi="hi-IN"/>
        </w:rPr>
        <w:t>2</w:t>
      </w:r>
      <w:r w:rsidR="00AB5114">
        <w:rPr>
          <w:rFonts w:eastAsia="SimSun"/>
          <w:kern w:val="1"/>
          <w:lang w:eastAsia="hi-IN" w:bidi="hi-IN"/>
        </w:rPr>
        <w:t xml:space="preserve"> – </w:t>
      </w:r>
      <w:r w:rsidR="002774A4">
        <w:rPr>
          <w:rFonts w:eastAsia="SimSun"/>
          <w:kern w:val="1"/>
          <w:lang w:eastAsia="hi-IN" w:bidi="hi-IN"/>
        </w:rPr>
        <w:t xml:space="preserve">форма </w:t>
      </w:r>
      <w:r w:rsidR="00FE66C7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>кт</w:t>
      </w:r>
      <w:r w:rsidR="002774A4">
        <w:rPr>
          <w:rFonts w:eastAsia="SimSun"/>
          <w:kern w:val="1"/>
          <w:lang w:eastAsia="hi-IN" w:bidi="hi-IN"/>
        </w:rPr>
        <w:t>а</w:t>
      </w:r>
      <w:r w:rsidR="00AB5114">
        <w:rPr>
          <w:rFonts w:eastAsia="SimSun"/>
          <w:kern w:val="1"/>
          <w:lang w:eastAsia="hi-IN" w:bidi="hi-IN"/>
        </w:rPr>
        <w:t xml:space="preserve"> об оказании услуг</w:t>
      </w:r>
      <w:r w:rsidR="009D250E">
        <w:rPr>
          <w:rFonts w:eastAsia="SimSun"/>
          <w:kern w:val="1"/>
          <w:lang w:eastAsia="hi-IN" w:bidi="hi-IN"/>
        </w:rPr>
        <w:t>.</w:t>
      </w:r>
    </w:p>
    <w:p w14:paraId="1AA2F3D3" w14:textId="77777777" w:rsidR="00A254CA" w:rsidRPr="00F47199" w:rsidRDefault="00A254CA" w:rsidP="00A254CA">
      <w:pPr>
        <w:widowControl w:val="0"/>
        <w:suppressAutoHyphens/>
        <w:ind w:firstLine="540"/>
        <w:jc w:val="both"/>
        <w:rPr>
          <w:rFonts w:eastAsia="SimSun" w:cs="Mangal"/>
          <w:kern w:val="1"/>
          <w:lang w:eastAsia="hi-IN" w:bidi="hi-IN"/>
        </w:rPr>
      </w:pPr>
    </w:p>
    <w:p w14:paraId="78709468" w14:textId="77777777" w:rsidR="00A254CA" w:rsidRPr="00576016" w:rsidRDefault="00A254CA" w:rsidP="00A254CA">
      <w:pPr>
        <w:pStyle w:val="a3"/>
        <w:widowControl w:val="0"/>
        <w:numPr>
          <w:ilvl w:val="0"/>
          <w:numId w:val="9"/>
        </w:numPr>
        <w:suppressAutoHyphens/>
        <w:contextualSpacing/>
        <w:jc w:val="center"/>
        <w:rPr>
          <w:b/>
        </w:rPr>
      </w:pPr>
      <w:r w:rsidRPr="00576016">
        <w:rPr>
          <w:b/>
        </w:rPr>
        <w:t>РЕКВИЗИТЫ И ПОДПИСИ СТОРОН</w:t>
      </w:r>
    </w:p>
    <w:tbl>
      <w:tblPr>
        <w:tblStyle w:val="af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820"/>
      </w:tblGrid>
      <w:tr w:rsidR="00A254CA" w14:paraId="1A702458" w14:textId="77777777" w:rsidTr="00AD5627">
        <w:trPr>
          <w:trHeight w:val="561"/>
        </w:trPr>
        <w:tc>
          <w:tcPr>
            <w:tcW w:w="4786" w:type="dxa"/>
            <w:vAlign w:val="center"/>
          </w:tcPr>
          <w:p w14:paraId="11FA40D0" w14:textId="77777777" w:rsidR="00A254CA" w:rsidRDefault="00A254CA" w:rsidP="00AD5627">
            <w:pPr>
              <w:jc w:val="center"/>
              <w:rPr>
                <w:b/>
                <w:bCs/>
              </w:rPr>
            </w:pPr>
            <w:r w:rsidRPr="00411C40">
              <w:rPr>
                <w:b/>
                <w:szCs w:val="20"/>
              </w:rPr>
              <w:t>Заказчик</w:t>
            </w:r>
          </w:p>
        </w:tc>
        <w:tc>
          <w:tcPr>
            <w:tcW w:w="4820" w:type="dxa"/>
            <w:vAlign w:val="center"/>
          </w:tcPr>
          <w:p w14:paraId="489515BF" w14:textId="77777777" w:rsidR="00A254CA" w:rsidRDefault="00A254CA" w:rsidP="00AD5627">
            <w:pPr>
              <w:jc w:val="center"/>
              <w:rPr>
                <w:b/>
                <w:bCs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D01F1E" w:rsidRPr="00BF4F45" w14:paraId="6C4EC8F3" w14:textId="77777777" w:rsidTr="00AD5627">
        <w:trPr>
          <w:trHeight w:val="8218"/>
        </w:trPr>
        <w:tc>
          <w:tcPr>
            <w:tcW w:w="4786" w:type="dxa"/>
          </w:tcPr>
          <w:p w14:paraId="28E3B76A" w14:textId="77777777" w:rsidR="0040366A" w:rsidRPr="00F71697" w:rsidRDefault="0040366A" w:rsidP="0040366A">
            <w:pPr>
              <w:jc w:val="both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«Детская городская клиническая больница №5 имени Нила Федоровича Филатова»</w:t>
            </w:r>
          </w:p>
          <w:p w14:paraId="797ACCF5" w14:textId="77777777" w:rsidR="0040366A" w:rsidRPr="00F71697" w:rsidRDefault="0040366A" w:rsidP="0040366A">
            <w:pPr>
              <w:rPr>
                <w:b/>
                <w:sz w:val="22"/>
                <w:szCs w:val="22"/>
              </w:rPr>
            </w:pPr>
          </w:p>
          <w:p w14:paraId="7715DD2B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Юридический адрес: 192289, г. Санкт-Петербург, ул. Бухарестская, д.134.</w:t>
            </w:r>
          </w:p>
          <w:p w14:paraId="1CD2B8BA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Фактический адрес: 192289, г. Санкт-Петербург, ул. Бухарестская, д.134, лит. А.</w:t>
            </w:r>
          </w:p>
          <w:p w14:paraId="5B058605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тел./факс (812) 776-18-18</w:t>
            </w:r>
          </w:p>
          <w:p w14:paraId="7DF34E78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ОГРН 1037835034082</w:t>
            </w:r>
          </w:p>
          <w:p w14:paraId="7A165DEE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ИНН 7816099558 КПП 781601001</w:t>
            </w:r>
          </w:p>
          <w:p w14:paraId="471E7BE8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Комитет Финансов Санкт-Петербурга (СПб ГБУЗ «ДГКБ №5 Н.Ф. Филатова» лицевой счет 0151053)</w:t>
            </w:r>
          </w:p>
          <w:p w14:paraId="77844447" w14:textId="7C76BE02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Банк:</w:t>
            </w:r>
            <w:r w:rsidR="00B17ADE">
              <w:rPr>
                <w:sz w:val="22"/>
                <w:szCs w:val="22"/>
              </w:rPr>
              <w:t xml:space="preserve"> ОКЦ №1</w:t>
            </w:r>
            <w:r w:rsidRPr="00F71697">
              <w:rPr>
                <w:sz w:val="22"/>
                <w:szCs w:val="22"/>
              </w:rPr>
              <w:t xml:space="preserve"> Северо-Западно</w:t>
            </w:r>
            <w:r w:rsidR="00B17ADE">
              <w:rPr>
                <w:sz w:val="22"/>
                <w:szCs w:val="22"/>
              </w:rPr>
              <w:t>го</w:t>
            </w:r>
            <w:r w:rsidRPr="00F71697">
              <w:rPr>
                <w:sz w:val="22"/>
                <w:szCs w:val="22"/>
              </w:rPr>
              <w:t xml:space="preserve"> ГУ Банка России//УФК по г. Санкт-Петербургу, г. Санкт-Петербург</w:t>
            </w:r>
          </w:p>
          <w:p w14:paraId="283C3F32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Казначейский (расчетный) счет: №03224643400000007200</w:t>
            </w:r>
          </w:p>
          <w:p w14:paraId="2A512E1E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Банковский (корр.) счет: 40102810945370000005</w:t>
            </w:r>
          </w:p>
          <w:p w14:paraId="0762FD48" w14:textId="77777777" w:rsidR="0040366A" w:rsidRPr="00F71697" w:rsidRDefault="0040366A" w:rsidP="0040366A">
            <w:pPr>
              <w:ind w:right="-106"/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БИК 014030106</w:t>
            </w:r>
          </w:p>
          <w:p w14:paraId="7B9B7876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ОКПО 23149874 ОКВЭД 86.10</w:t>
            </w:r>
          </w:p>
          <w:p w14:paraId="166947BF" w14:textId="77777777" w:rsidR="0040366A" w:rsidRPr="00F71697" w:rsidRDefault="0040366A" w:rsidP="0040366A">
            <w:pPr>
              <w:jc w:val="both"/>
              <w:rPr>
                <w:sz w:val="22"/>
                <w:szCs w:val="22"/>
              </w:rPr>
            </w:pPr>
            <w:r w:rsidRPr="00F71697">
              <w:rPr>
                <w:sz w:val="22"/>
                <w:szCs w:val="22"/>
              </w:rPr>
              <w:t>ОКАТО 40296565000 ОКТМО 40906000</w:t>
            </w:r>
          </w:p>
          <w:p w14:paraId="5FF22E0C" w14:textId="77777777" w:rsidR="0040366A" w:rsidRPr="00F71697" w:rsidRDefault="0040366A" w:rsidP="0040366A">
            <w:pPr>
              <w:jc w:val="both"/>
              <w:rPr>
                <w:sz w:val="22"/>
                <w:szCs w:val="22"/>
                <w:shd w:val="clear" w:color="auto" w:fill="FFFFFF"/>
                <w:lang w:val="en-US"/>
              </w:rPr>
            </w:pPr>
            <w:r w:rsidRPr="00F71697">
              <w:rPr>
                <w:sz w:val="22"/>
                <w:szCs w:val="22"/>
                <w:lang w:val="en-US"/>
              </w:rPr>
              <w:t>e-mail: db5</w:t>
            </w:r>
            <w:r w:rsidRPr="00F71697">
              <w:rPr>
                <w:sz w:val="22"/>
                <w:szCs w:val="22"/>
                <w:shd w:val="clear" w:color="auto" w:fill="FFFFFF"/>
                <w:lang w:val="en-US"/>
              </w:rPr>
              <w:t>@zdrav.spb.ru</w:t>
            </w:r>
          </w:p>
          <w:p w14:paraId="68DD5D05" w14:textId="77777777" w:rsidR="0040366A" w:rsidRPr="00F71697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0F4680C8" w14:textId="77777777" w:rsidR="0040366A" w:rsidRPr="00A917E6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5621BB02" w14:textId="77777777" w:rsidR="0040366A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3968EA90" w14:textId="77777777" w:rsidR="00C302C2" w:rsidRPr="00A917E6" w:rsidRDefault="00C302C2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1EC724B7" w14:textId="77777777" w:rsidR="0040366A" w:rsidRDefault="0040366A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31F04F7F" w14:textId="77777777" w:rsidR="00C302C2" w:rsidRPr="00861F4B" w:rsidRDefault="00C302C2" w:rsidP="0040366A">
            <w:pPr>
              <w:pStyle w:val="ad"/>
              <w:ind w:left="34"/>
              <w:rPr>
                <w:sz w:val="22"/>
                <w:szCs w:val="22"/>
                <w:shd w:val="clear" w:color="auto" w:fill="FFFFFF"/>
                <w:lang w:val="en-US"/>
              </w:rPr>
            </w:pPr>
          </w:p>
          <w:p w14:paraId="58D852D3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Главный врач</w:t>
            </w:r>
          </w:p>
          <w:p w14:paraId="7DEE5A64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СПб ГБУЗ «ДГКБ №5 Н.Ф. Филатова»</w:t>
            </w:r>
          </w:p>
          <w:p w14:paraId="3C0EA431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</w:p>
          <w:p w14:paraId="41BBC89D" w14:textId="77777777" w:rsidR="0040366A" w:rsidRPr="00F71697" w:rsidRDefault="0040366A" w:rsidP="0040366A">
            <w:pPr>
              <w:pStyle w:val="ad"/>
              <w:ind w:left="34"/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 xml:space="preserve">_______________ /Л.Н. </w:t>
            </w:r>
            <w:proofErr w:type="spellStart"/>
            <w:r w:rsidRPr="00F71697">
              <w:rPr>
                <w:b/>
                <w:sz w:val="22"/>
                <w:szCs w:val="22"/>
              </w:rPr>
              <w:t>Исанкина</w:t>
            </w:r>
            <w:proofErr w:type="spellEnd"/>
            <w:r w:rsidRPr="00F71697">
              <w:rPr>
                <w:b/>
                <w:sz w:val="22"/>
                <w:szCs w:val="22"/>
              </w:rPr>
              <w:t>/</w:t>
            </w:r>
          </w:p>
          <w:p w14:paraId="4354C2EB" w14:textId="5C0C122A" w:rsidR="00D01F1E" w:rsidRPr="00BF4F45" w:rsidRDefault="0040366A" w:rsidP="0040366A">
            <w:pPr>
              <w:rPr>
                <w:b/>
                <w:sz w:val="22"/>
                <w:szCs w:val="22"/>
              </w:rPr>
            </w:pPr>
            <w:r w:rsidRPr="00F71697">
              <w:rPr>
                <w:b/>
                <w:sz w:val="22"/>
                <w:szCs w:val="22"/>
              </w:rPr>
              <w:t>Подписано ЭЦП</w:t>
            </w:r>
          </w:p>
        </w:tc>
        <w:tc>
          <w:tcPr>
            <w:tcW w:w="4820" w:type="dxa"/>
          </w:tcPr>
          <w:p w14:paraId="41F0D25F" w14:textId="56F28717" w:rsidR="00C302C2" w:rsidRDefault="00C302C2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31354FE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5481761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9B5CDB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EA29BE8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F4401B9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F030C8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3041CF6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FD7F09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A36C2C6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1DB1CE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DF127E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795B704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59B017A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69463CF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5C5E8C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47FAEF9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1686564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D068C7C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5F48651C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75BCADF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782B5D7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0C86B115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26441A0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1DA7E04E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4C54CEAD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6C89A17B" w14:textId="77777777" w:rsidR="00380004" w:rsidRDefault="00380004" w:rsidP="00380004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</w:p>
          <w:p w14:paraId="7704D554" w14:textId="77777777" w:rsidR="00380004" w:rsidRPr="0061600E" w:rsidRDefault="00380004" w:rsidP="00380004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2FCBB24F" w14:textId="77777777" w:rsidR="00C302C2" w:rsidRDefault="00C302C2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726457A6" w14:textId="77777777" w:rsidR="00B17ADE" w:rsidRDefault="00B17ADE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08FB7626" w14:textId="77777777" w:rsidR="00C302C2" w:rsidRPr="0061600E" w:rsidRDefault="00C302C2" w:rsidP="00C302C2">
            <w:pPr>
              <w:ind w:left="315" w:right="-106"/>
              <w:jc w:val="both"/>
              <w:rPr>
                <w:sz w:val="22"/>
                <w:szCs w:val="22"/>
              </w:rPr>
            </w:pPr>
          </w:p>
          <w:p w14:paraId="348455E5" w14:textId="55C7CD22" w:rsidR="00C302C2" w:rsidRPr="0061600E" w:rsidRDefault="00C302C2" w:rsidP="00C302C2">
            <w:pPr>
              <w:ind w:left="315" w:right="-106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Д</w:t>
            </w:r>
            <w:r w:rsidRPr="0061600E">
              <w:rPr>
                <w:b/>
                <w:sz w:val="22"/>
                <w:szCs w:val="22"/>
              </w:rPr>
              <w:t xml:space="preserve">иректор </w:t>
            </w:r>
          </w:p>
          <w:p w14:paraId="53DFF9D2" w14:textId="77777777" w:rsidR="00C302C2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527FE001" w14:textId="77777777" w:rsidR="00C302C2" w:rsidRPr="0061600E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</w:p>
          <w:p w14:paraId="0EC163BA" w14:textId="6D157AB3" w:rsidR="00C302C2" w:rsidRPr="0061600E" w:rsidRDefault="00C302C2" w:rsidP="00C302C2">
            <w:pPr>
              <w:ind w:left="315" w:right="-284"/>
              <w:jc w:val="both"/>
              <w:rPr>
                <w:b/>
                <w:sz w:val="22"/>
                <w:szCs w:val="22"/>
              </w:rPr>
            </w:pPr>
            <w:r w:rsidRPr="0061600E">
              <w:rPr>
                <w:b/>
                <w:sz w:val="22"/>
                <w:szCs w:val="22"/>
              </w:rPr>
              <w:t>_______________/</w:t>
            </w:r>
          </w:p>
          <w:p w14:paraId="2FD3D2E8" w14:textId="2C1B967C" w:rsidR="00D01F1E" w:rsidRPr="00BF4F45" w:rsidRDefault="00C302C2" w:rsidP="00C302C2">
            <w:pPr>
              <w:ind w:firstLine="318"/>
              <w:rPr>
                <w:b/>
                <w:bCs/>
                <w:sz w:val="22"/>
                <w:szCs w:val="22"/>
              </w:rPr>
            </w:pPr>
            <w:r w:rsidRPr="0061600E">
              <w:rPr>
                <w:b/>
                <w:sz w:val="22"/>
                <w:szCs w:val="22"/>
              </w:rPr>
              <w:t>Подписано ЭЦП</w:t>
            </w:r>
          </w:p>
        </w:tc>
      </w:tr>
    </w:tbl>
    <w:p w14:paraId="65499AA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3BFE8CA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062BD794" w14:textId="77777777" w:rsidR="00380004" w:rsidRDefault="00380004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11C05E43" w14:textId="77777777" w:rsidR="007D25E2" w:rsidRDefault="00A254CA" w:rsidP="00A254CA">
      <w:pPr>
        <w:widowControl w:val="0"/>
        <w:suppressAutoHyphens/>
        <w:jc w:val="right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 xml:space="preserve">Приложение №1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</w:t>
      </w:r>
    </w:p>
    <w:p w14:paraId="53145408" w14:textId="1BECF01B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4DE8A979" w14:textId="60BF2EAB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B17ADE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71BA566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490B5C3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0E99AA5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3827D34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6AE0E2D8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506B5E12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4204BE11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СПЕЦИФИКАЦИЯ</w:t>
      </w:r>
    </w:p>
    <w:p w14:paraId="4AFC70BC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17DBEFA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60145F20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08923475" w14:textId="77777777" w:rsidR="00A254CA" w:rsidRPr="00AB5114" w:rsidRDefault="00A254CA" w:rsidP="00A254CA">
      <w:pPr>
        <w:widowControl w:val="0"/>
        <w:suppressAutoHyphens/>
        <w:jc w:val="center"/>
        <w:rPr>
          <w:rFonts w:eastAsia="SimSun" w:cs="Mangal"/>
          <w:b/>
          <w:bCs/>
          <w:kern w:val="1"/>
          <w:lang w:eastAsia="hi-IN" w:bidi="hi-IN"/>
        </w:rPr>
      </w:pPr>
    </w:p>
    <w:tbl>
      <w:tblPr>
        <w:tblW w:w="10627" w:type="dxa"/>
        <w:tblInd w:w="-4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23"/>
        <w:gridCol w:w="1279"/>
        <w:gridCol w:w="708"/>
        <w:gridCol w:w="1113"/>
        <w:gridCol w:w="1584"/>
        <w:gridCol w:w="1700"/>
        <w:gridCol w:w="1274"/>
        <w:gridCol w:w="1275"/>
        <w:gridCol w:w="1271"/>
      </w:tblGrid>
      <w:tr w:rsidR="00A254CA" w:rsidRPr="00AB5114" w14:paraId="7FCE268C" w14:textId="77777777" w:rsidTr="00AD5627">
        <w:trPr>
          <w:trHeight w:val="1191"/>
        </w:trPr>
        <w:tc>
          <w:tcPr>
            <w:tcW w:w="423" w:type="dxa"/>
            <w:shd w:val="clear" w:color="auto" w:fill="auto"/>
            <w:vAlign w:val="center"/>
          </w:tcPr>
          <w:p w14:paraId="6BF31A35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№ п/п</w:t>
            </w:r>
          </w:p>
        </w:tc>
        <w:tc>
          <w:tcPr>
            <w:tcW w:w="1987" w:type="dxa"/>
            <w:gridSpan w:val="2"/>
            <w:shd w:val="clear" w:color="auto" w:fill="auto"/>
            <w:vAlign w:val="center"/>
          </w:tcPr>
          <w:p w14:paraId="68415BD0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 w:rsidRPr="00AB5114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Наименование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 услуг</w:t>
            </w:r>
          </w:p>
        </w:tc>
        <w:tc>
          <w:tcPr>
            <w:tcW w:w="1113" w:type="dxa"/>
            <w:vAlign w:val="center"/>
          </w:tcPr>
          <w:p w14:paraId="2E6C1E71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Место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584" w:type="dxa"/>
            <w:vAlign w:val="center"/>
          </w:tcPr>
          <w:p w14:paraId="04D8B3C4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Адрес пункта доставки</w:t>
            </w:r>
          </w:p>
        </w:tc>
        <w:tc>
          <w:tcPr>
            <w:tcW w:w="1700" w:type="dxa"/>
            <w:shd w:val="clear" w:color="auto" w:fill="auto"/>
            <w:vAlign w:val="center"/>
          </w:tcPr>
          <w:p w14:paraId="08750A19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 xml:space="preserve">Срок </w:t>
            </w:r>
            <w:r w:rsidRPr="000A09ED"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оказания услуг</w:t>
            </w:r>
          </w:p>
        </w:tc>
        <w:tc>
          <w:tcPr>
            <w:tcW w:w="1274" w:type="dxa"/>
            <w:vAlign w:val="center"/>
          </w:tcPr>
          <w:p w14:paraId="0D1114C9" w14:textId="77777777" w:rsidR="00A254CA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Единица измерения</w:t>
            </w:r>
          </w:p>
        </w:tc>
        <w:tc>
          <w:tcPr>
            <w:tcW w:w="1275" w:type="dxa"/>
            <w:vAlign w:val="center"/>
          </w:tcPr>
          <w:p w14:paraId="6357233B" w14:textId="77777777" w:rsidR="00A254CA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Количество</w:t>
            </w:r>
          </w:p>
          <w:p w14:paraId="20EF81D3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  <w:t>услуг</w:t>
            </w: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544B01" w14:textId="77777777" w:rsidR="00A254CA" w:rsidRPr="00AB5114" w:rsidRDefault="00A254CA" w:rsidP="00AD5627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SimSun" w:cs="Mangal"/>
                <w:b/>
                <w:bCs/>
                <w:kern w:val="1"/>
                <w:sz w:val="20"/>
                <w:szCs w:val="20"/>
                <w:lang w:eastAsia="hi-IN" w:bidi="hi-IN"/>
              </w:rPr>
            </w:pPr>
            <w:r>
              <w:rPr>
                <w:rFonts w:eastAsia="SimSun" w:cs="Mangal"/>
                <w:b/>
                <w:bCs/>
                <w:kern w:val="2"/>
                <w:sz w:val="20"/>
                <w:szCs w:val="20"/>
                <w:lang w:eastAsia="hi-IN" w:bidi="hi-IN"/>
              </w:rPr>
              <w:t>Цена за единицу услуги (одну перевозку в один адрес) c НДС, руб.</w:t>
            </w:r>
          </w:p>
        </w:tc>
      </w:tr>
      <w:tr w:rsidR="00A254CA" w:rsidRPr="007A1676" w14:paraId="732BF594" w14:textId="77777777" w:rsidTr="00AD5627">
        <w:trPr>
          <w:trHeight w:val="1191"/>
        </w:trPr>
        <w:tc>
          <w:tcPr>
            <w:tcW w:w="42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A9CA1D" w14:textId="77777777" w:rsidR="00A254CA" w:rsidRPr="007A1676" w:rsidRDefault="00A254CA" w:rsidP="00AD5627">
            <w:pPr>
              <w:jc w:val="center"/>
              <w:rPr>
                <w:sz w:val="20"/>
                <w:szCs w:val="20"/>
              </w:rPr>
            </w:pPr>
            <w:r w:rsidRPr="007A1676">
              <w:rPr>
                <w:sz w:val="20"/>
                <w:szCs w:val="20"/>
              </w:rPr>
              <w:t>1</w:t>
            </w:r>
          </w:p>
        </w:tc>
        <w:tc>
          <w:tcPr>
            <w:tcW w:w="1987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BB7ABF" w14:textId="3CDADB2E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13" w:type="dxa"/>
            <w:tcBorders>
              <w:bottom w:val="single" w:sz="4" w:space="0" w:color="auto"/>
            </w:tcBorders>
            <w:vAlign w:val="center"/>
          </w:tcPr>
          <w:p w14:paraId="4160E4C7" w14:textId="233B8144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84" w:type="dxa"/>
            <w:tcBorders>
              <w:bottom w:val="single" w:sz="4" w:space="0" w:color="auto"/>
            </w:tcBorders>
            <w:vAlign w:val="center"/>
          </w:tcPr>
          <w:p w14:paraId="3D3575A4" w14:textId="67CFA00A" w:rsidR="00A254CA" w:rsidRPr="00950C01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6EEFC21" w14:textId="76103BB6" w:rsidR="00A254CA" w:rsidRPr="007A1676" w:rsidRDefault="00A254CA" w:rsidP="00AD562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74" w:type="dxa"/>
            <w:tcBorders>
              <w:bottom w:val="single" w:sz="4" w:space="0" w:color="auto"/>
            </w:tcBorders>
            <w:vAlign w:val="center"/>
          </w:tcPr>
          <w:p w14:paraId="594B58E0" w14:textId="21EF5803" w:rsidR="00A254CA" w:rsidRDefault="00A254CA" w:rsidP="00AD562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14:paraId="3A9D6FE1" w14:textId="5A0F8F0A" w:rsidR="00A254CA" w:rsidRPr="007A1676" w:rsidRDefault="00A254CA" w:rsidP="00D14DE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D9D0CC" w14:textId="6BC40563" w:rsidR="00A254CA" w:rsidRPr="007A1676" w:rsidRDefault="00A254CA" w:rsidP="00AD5627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A254CA" w:rsidRPr="00A029D9" w14:paraId="67D43E0E" w14:textId="77777777" w:rsidTr="00BF4F45">
        <w:trPr>
          <w:trHeight w:val="586"/>
        </w:trPr>
        <w:tc>
          <w:tcPr>
            <w:tcW w:w="1702" w:type="dxa"/>
            <w:gridSpan w:val="2"/>
            <w:tcBorders>
              <w:bottom w:val="single" w:sz="4" w:space="0" w:color="auto"/>
              <w:right w:val="nil"/>
            </w:tcBorders>
            <w:vAlign w:val="center"/>
          </w:tcPr>
          <w:p w14:paraId="787915F0" w14:textId="597C1F9E" w:rsidR="00A254CA" w:rsidRPr="00A029D9" w:rsidRDefault="00D14DEF" w:rsidP="00AD5627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ИТОГО:</w:t>
            </w:r>
          </w:p>
        </w:tc>
        <w:tc>
          <w:tcPr>
            <w:tcW w:w="8925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584B9D09" w14:textId="33174682" w:rsidR="00A254CA" w:rsidRPr="0076630F" w:rsidRDefault="00A254CA" w:rsidP="00035E0A">
            <w:pPr>
              <w:pStyle w:val="ad"/>
              <w:ind w:left="632"/>
              <w:rPr>
                <w:rFonts w:eastAsia="SimSun"/>
                <w:sz w:val="20"/>
                <w:szCs w:val="20"/>
              </w:rPr>
            </w:pPr>
          </w:p>
        </w:tc>
      </w:tr>
    </w:tbl>
    <w:p w14:paraId="545D8C7B" w14:textId="77777777" w:rsidR="00A254CA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23E32C04" w14:textId="77777777" w:rsidR="00A254CA" w:rsidRPr="00AB5114" w:rsidRDefault="00A254CA" w:rsidP="00A254CA">
      <w:pPr>
        <w:widowControl w:val="0"/>
        <w:suppressAutoHyphens/>
        <w:spacing w:line="100" w:lineRule="atLeast"/>
        <w:jc w:val="center"/>
        <w:rPr>
          <w:rFonts w:eastAsia="SimSun" w:cs="Mangal"/>
          <w:b/>
          <w:bCs/>
          <w:kern w:val="1"/>
          <w:lang w:eastAsia="hi-IN" w:bidi="hi-IN"/>
        </w:rPr>
      </w:pPr>
    </w:p>
    <w:p w14:paraId="5D1C6D6B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69E8527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2A66F67F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106788C8" w14:textId="77777777" w:rsidTr="00AD5627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4B0B2AFF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67D4FB5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Исполнитель</w:t>
            </w:r>
          </w:p>
        </w:tc>
      </w:tr>
      <w:tr w:rsidR="00A254CA" w:rsidRPr="00D14DEF" w14:paraId="44AC5360" w14:textId="77777777" w:rsidTr="00AD5627">
        <w:trPr>
          <w:trHeight w:val="2506"/>
        </w:trPr>
        <w:tc>
          <w:tcPr>
            <w:tcW w:w="4678" w:type="dxa"/>
            <w:shd w:val="clear" w:color="auto" w:fill="auto"/>
          </w:tcPr>
          <w:p w14:paraId="66EB0AA2" w14:textId="77777777" w:rsidR="0040366A" w:rsidRPr="00F71697" w:rsidRDefault="0040366A" w:rsidP="0040366A">
            <w:pPr>
              <w:ind w:right="-284"/>
              <w:jc w:val="both"/>
            </w:pPr>
            <w:r w:rsidRPr="00F71697">
              <w:rPr>
                <w:b/>
              </w:rPr>
              <w:t>СПб ГБУЗ «ДГКБ №5 Н.Ф. Филатова»</w:t>
            </w:r>
          </w:p>
          <w:p w14:paraId="6203E89A" w14:textId="77777777" w:rsidR="0040366A" w:rsidRPr="00F71697" w:rsidRDefault="0040366A" w:rsidP="0040366A">
            <w:pPr>
              <w:ind w:right="-284"/>
              <w:jc w:val="both"/>
            </w:pPr>
          </w:p>
          <w:p w14:paraId="4AFF5089" w14:textId="77777777" w:rsidR="0040366A" w:rsidRPr="00F71697" w:rsidRDefault="0040366A" w:rsidP="0040366A">
            <w:pPr>
              <w:ind w:right="-284"/>
              <w:jc w:val="both"/>
            </w:pPr>
          </w:p>
          <w:p w14:paraId="3FC16386" w14:textId="77777777" w:rsidR="0040366A" w:rsidRPr="00F71697" w:rsidRDefault="0040366A" w:rsidP="0040366A">
            <w:pPr>
              <w:ind w:right="-284"/>
              <w:jc w:val="both"/>
            </w:pPr>
          </w:p>
          <w:p w14:paraId="7913D7A7" w14:textId="3EB2F495" w:rsidR="0040366A" w:rsidRPr="00F71697" w:rsidRDefault="00C302C2" w:rsidP="0040366A">
            <w:pPr>
              <w:ind w:right="-284"/>
              <w:jc w:val="both"/>
              <w:rPr>
                <w:b/>
              </w:rPr>
            </w:pPr>
            <w:r>
              <w:rPr>
                <w:b/>
              </w:rPr>
              <w:t>Главный врач</w:t>
            </w:r>
          </w:p>
          <w:p w14:paraId="094528EB" w14:textId="77777777" w:rsidR="0040366A" w:rsidRPr="00F71697" w:rsidRDefault="0040366A" w:rsidP="0040366A">
            <w:pPr>
              <w:ind w:right="-284"/>
              <w:jc w:val="both"/>
            </w:pPr>
          </w:p>
          <w:p w14:paraId="3D3F6D9A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</w:p>
          <w:p w14:paraId="455C898F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_________________ /Л.Н. </w:t>
            </w:r>
            <w:proofErr w:type="spellStart"/>
            <w:r w:rsidRPr="00F71697">
              <w:rPr>
                <w:b/>
              </w:rPr>
              <w:t>Исанкина</w:t>
            </w:r>
            <w:proofErr w:type="spellEnd"/>
            <w:r w:rsidRPr="00F71697">
              <w:rPr>
                <w:b/>
              </w:rPr>
              <w:t>/</w:t>
            </w:r>
          </w:p>
          <w:p w14:paraId="7DB92001" w14:textId="0A15F9E9" w:rsidR="00A254CA" w:rsidRPr="00D14DEF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223A6072" w14:textId="77777777" w:rsidR="00A254CA" w:rsidRDefault="00A254CA" w:rsidP="00AD5627">
            <w:pPr>
              <w:ind w:left="601" w:right="-284"/>
              <w:jc w:val="both"/>
            </w:pPr>
          </w:p>
          <w:p w14:paraId="1EF8B80E" w14:textId="77777777" w:rsidR="007D25E2" w:rsidRPr="00D14DEF" w:rsidRDefault="007D25E2" w:rsidP="00AD5627">
            <w:pPr>
              <w:ind w:left="601" w:right="-284"/>
              <w:jc w:val="both"/>
            </w:pPr>
          </w:p>
          <w:p w14:paraId="3492C5BD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7DB8B2B5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31ACBBCC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Директор</w:t>
            </w:r>
          </w:p>
          <w:p w14:paraId="4AAD461E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7467D1E6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779F451F" w14:textId="77777777" w:rsidR="007D25E2" w:rsidRDefault="00A254CA" w:rsidP="007D25E2">
            <w:pPr>
              <w:ind w:left="601" w:right="-284"/>
              <w:jc w:val="both"/>
              <w:rPr>
                <w:b/>
                <w:color w:val="000000"/>
              </w:rPr>
            </w:pPr>
            <w:r w:rsidRPr="00D14DEF">
              <w:rPr>
                <w:b/>
                <w:color w:val="000000"/>
              </w:rPr>
              <w:t>_______________ /</w:t>
            </w:r>
          </w:p>
          <w:p w14:paraId="0007C20E" w14:textId="342BBB56" w:rsidR="00A254CA" w:rsidRPr="00D14DEF" w:rsidRDefault="007D25E2" w:rsidP="007D25E2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 xml:space="preserve"> </w:t>
            </w:r>
            <w:r w:rsidR="00A254CA" w:rsidRPr="00D14DEF">
              <w:rPr>
                <w:b/>
              </w:rPr>
              <w:t>Подписано ЭЦП</w:t>
            </w:r>
          </w:p>
        </w:tc>
      </w:tr>
    </w:tbl>
    <w:p w14:paraId="4B5081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6A9485E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EE2134F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761751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0D586B0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A9CE28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5FAB5804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B5C7EC6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6784C4B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4013B555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D684BA0" w14:textId="2C6546EE" w:rsidR="00A254CA" w:rsidRPr="00143D1B" w:rsidRDefault="00A254CA" w:rsidP="00A254CA">
      <w:pPr>
        <w:widowControl w:val="0"/>
        <w:suppressAutoHyphens/>
        <w:jc w:val="right"/>
        <w:rPr>
          <w:rFonts w:eastAsia="Microsoft YaHei"/>
          <w:b/>
          <w:bCs/>
        </w:rPr>
      </w:pPr>
      <w:r>
        <w:rPr>
          <w:rFonts w:eastAsia="SimSun" w:cs="Mangal"/>
          <w:b/>
          <w:bCs/>
          <w:kern w:val="1"/>
          <w:lang w:eastAsia="hi-IN" w:bidi="hi-IN"/>
        </w:rPr>
        <w:lastRenderedPageBreak/>
        <w:t>Приложение №2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к </w:t>
      </w:r>
      <w:r>
        <w:rPr>
          <w:rFonts w:eastAsia="SimSun" w:cs="Mangal"/>
          <w:b/>
          <w:bCs/>
          <w:kern w:val="1"/>
          <w:lang w:eastAsia="hi-IN" w:bidi="hi-IN"/>
        </w:rPr>
        <w:t>Контракту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№</w:t>
      </w:r>
      <w:r>
        <w:rPr>
          <w:rFonts w:eastAsia="SimSun" w:cs="Mangal"/>
          <w:b/>
          <w:bCs/>
          <w:kern w:val="1"/>
          <w:lang w:eastAsia="hi-IN" w:bidi="hi-IN"/>
        </w:rPr>
        <w:t>_________</w:t>
      </w:r>
      <w:r w:rsidRPr="00AB5114">
        <w:rPr>
          <w:rFonts w:eastAsia="SimSun" w:cs="Mangal"/>
          <w:b/>
          <w:bCs/>
          <w:kern w:val="1"/>
          <w:lang w:eastAsia="hi-IN" w:bidi="hi-IN"/>
        </w:rPr>
        <w:t>________</w:t>
      </w:r>
    </w:p>
    <w:p w14:paraId="652A003B" w14:textId="1CCDCF8C" w:rsidR="00A254CA" w:rsidRDefault="00A254CA" w:rsidP="00A254CA">
      <w:pPr>
        <w:widowControl w:val="0"/>
        <w:suppressAutoHyphens/>
        <w:jc w:val="right"/>
        <w:rPr>
          <w:rFonts w:eastAsia="SimSun" w:cs="Mangal"/>
          <w:b/>
          <w:kern w:val="1"/>
          <w:lang w:eastAsia="hi-IN" w:bidi="hi-IN"/>
        </w:rPr>
      </w:pPr>
      <w:r w:rsidRPr="00AB5114">
        <w:rPr>
          <w:rFonts w:eastAsia="SimSun" w:cs="Mangal"/>
          <w:b/>
          <w:bCs/>
          <w:kern w:val="1"/>
          <w:lang w:eastAsia="hi-IN" w:bidi="hi-IN"/>
        </w:rPr>
        <w:t>от «____» ______________</w:t>
      </w:r>
      <w:r>
        <w:rPr>
          <w:rFonts w:eastAsia="SimSun" w:cs="Mangal"/>
          <w:b/>
          <w:bCs/>
          <w:kern w:val="1"/>
          <w:lang w:eastAsia="hi-IN" w:bidi="hi-IN"/>
        </w:rPr>
        <w:t xml:space="preserve"> 202</w:t>
      </w:r>
      <w:r w:rsidR="00B17ADE">
        <w:rPr>
          <w:rFonts w:eastAsia="SimSun" w:cs="Mangal"/>
          <w:b/>
          <w:bCs/>
          <w:kern w:val="1"/>
          <w:lang w:eastAsia="hi-IN" w:bidi="hi-IN"/>
        </w:rPr>
        <w:t>6</w:t>
      </w:r>
      <w:r w:rsidRPr="00AB5114">
        <w:rPr>
          <w:rFonts w:eastAsia="SimSun" w:cs="Mangal"/>
          <w:b/>
          <w:bCs/>
          <w:kern w:val="1"/>
          <w:lang w:eastAsia="hi-IN" w:bidi="hi-IN"/>
        </w:rPr>
        <w:t xml:space="preserve"> г.</w:t>
      </w:r>
    </w:p>
    <w:p w14:paraId="1757BFBD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1C636325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2BDF3FBC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АКТ ОБ ОКАЗАНИИ УСЛУГ</w:t>
      </w:r>
    </w:p>
    <w:p w14:paraId="2E9CD91A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№________ от__________________</w:t>
      </w:r>
    </w:p>
    <w:p w14:paraId="52419110" w14:textId="77777777" w:rsidR="00A254CA" w:rsidRDefault="00A254CA" w:rsidP="00A254CA">
      <w:pPr>
        <w:jc w:val="center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(форма)</w:t>
      </w:r>
    </w:p>
    <w:p w14:paraId="3866EBC1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F6F15E4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43A7B04F" w14:textId="7777777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Заказчик:_________________________________</w:t>
      </w:r>
    </w:p>
    <w:p w14:paraId="1323906F" w14:textId="047C07E7" w:rsidR="00A254CA" w:rsidRDefault="00A254CA" w:rsidP="00A254CA">
      <w:pPr>
        <w:jc w:val="both"/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Исполнитель: СПб ГБУ «</w:t>
      </w:r>
      <w:r w:rsidR="00457FDD">
        <w:rPr>
          <w:rFonts w:eastAsia="Microsoft YaHei"/>
          <w:b/>
          <w:bCs/>
        </w:rPr>
        <w:tab/>
        <w:t>ЦЛО</w:t>
      </w:r>
      <w:r>
        <w:rPr>
          <w:rFonts w:eastAsia="Microsoft YaHei"/>
          <w:b/>
          <w:bCs/>
        </w:rPr>
        <w:t>»</w:t>
      </w:r>
    </w:p>
    <w:p w14:paraId="56689B9C" w14:textId="77777777" w:rsidR="00A254CA" w:rsidRDefault="00A254CA" w:rsidP="00A254CA">
      <w:pPr>
        <w:jc w:val="both"/>
        <w:rPr>
          <w:rFonts w:eastAsia="Microsoft YaHei"/>
          <w:b/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559"/>
        <w:gridCol w:w="1985"/>
      </w:tblGrid>
      <w:tr w:rsidR="00A254CA" w:rsidRPr="00A90182" w14:paraId="3F3CB442" w14:textId="77777777" w:rsidTr="00AD5627">
        <w:trPr>
          <w:trHeight w:val="1007"/>
        </w:trPr>
        <w:tc>
          <w:tcPr>
            <w:tcW w:w="567" w:type="dxa"/>
            <w:shd w:val="clear" w:color="auto" w:fill="auto"/>
          </w:tcPr>
          <w:p w14:paraId="06268CBD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№ п/п</w:t>
            </w:r>
          </w:p>
        </w:tc>
        <w:tc>
          <w:tcPr>
            <w:tcW w:w="3544" w:type="dxa"/>
            <w:shd w:val="clear" w:color="auto" w:fill="auto"/>
          </w:tcPr>
          <w:p w14:paraId="0FF1D2B4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 w:rsidRPr="00A90182">
              <w:rPr>
                <w:rFonts w:eastAsia="Microsoft YaHei"/>
                <w:b/>
                <w:bCs/>
              </w:rPr>
              <w:t>Наименование услуг</w:t>
            </w:r>
          </w:p>
        </w:tc>
        <w:tc>
          <w:tcPr>
            <w:tcW w:w="1701" w:type="dxa"/>
            <w:shd w:val="clear" w:color="auto" w:fill="auto"/>
          </w:tcPr>
          <w:p w14:paraId="4B2D0507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Адрес доставки</w:t>
            </w:r>
          </w:p>
        </w:tc>
        <w:tc>
          <w:tcPr>
            <w:tcW w:w="1559" w:type="dxa"/>
          </w:tcPr>
          <w:p w14:paraId="1926BBE1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Дата оказания услуг</w:t>
            </w:r>
          </w:p>
        </w:tc>
        <w:tc>
          <w:tcPr>
            <w:tcW w:w="1985" w:type="dxa"/>
            <w:shd w:val="clear" w:color="auto" w:fill="auto"/>
          </w:tcPr>
          <w:p w14:paraId="7E027483" w14:textId="77777777" w:rsidR="00A254CA" w:rsidRPr="00A90182" w:rsidRDefault="00A254CA" w:rsidP="00AD5627">
            <w:pPr>
              <w:jc w:val="center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 xml:space="preserve">Стоимость услуг, в </w:t>
            </w:r>
            <w:proofErr w:type="spellStart"/>
            <w:r>
              <w:rPr>
                <w:rFonts w:eastAsia="Microsoft YaHei"/>
                <w:b/>
                <w:bCs/>
              </w:rPr>
              <w:t>т.ч</w:t>
            </w:r>
            <w:proofErr w:type="spellEnd"/>
            <w:r>
              <w:rPr>
                <w:rFonts w:eastAsia="Microsoft YaHei"/>
                <w:b/>
                <w:bCs/>
              </w:rPr>
              <w:t>. НДС</w:t>
            </w:r>
          </w:p>
        </w:tc>
      </w:tr>
      <w:tr w:rsidR="00A254CA" w:rsidRPr="00A90182" w14:paraId="075CFED7" w14:textId="77777777" w:rsidTr="00AD5627">
        <w:trPr>
          <w:trHeight w:val="245"/>
        </w:trPr>
        <w:tc>
          <w:tcPr>
            <w:tcW w:w="567" w:type="dxa"/>
            <w:shd w:val="clear" w:color="auto" w:fill="auto"/>
          </w:tcPr>
          <w:p w14:paraId="16DC2CC2" w14:textId="77777777" w:rsidR="00A254CA" w:rsidRPr="00457FDD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 w:rsidRPr="00457FDD">
              <w:rPr>
                <w:rFonts w:eastAsia="Microsoft YaHei"/>
                <w:b/>
                <w:bCs/>
              </w:rPr>
              <w:t>1</w:t>
            </w:r>
          </w:p>
        </w:tc>
        <w:tc>
          <w:tcPr>
            <w:tcW w:w="3544" w:type="dxa"/>
            <w:shd w:val="clear" w:color="auto" w:fill="auto"/>
          </w:tcPr>
          <w:p w14:paraId="17ADCDB8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>
              <w:t>Перевозка НПЛС</w:t>
            </w:r>
          </w:p>
        </w:tc>
        <w:tc>
          <w:tcPr>
            <w:tcW w:w="1701" w:type="dxa"/>
            <w:shd w:val="clear" w:color="auto" w:fill="auto"/>
          </w:tcPr>
          <w:p w14:paraId="01B9CB0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FADEA49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E01D53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  <w:tr w:rsidR="00A254CA" w:rsidRPr="00A90182" w14:paraId="3B45592B" w14:textId="77777777" w:rsidTr="00AD5627">
        <w:trPr>
          <w:trHeight w:val="245"/>
        </w:trPr>
        <w:tc>
          <w:tcPr>
            <w:tcW w:w="567" w:type="dxa"/>
            <w:shd w:val="clear" w:color="auto" w:fill="auto"/>
          </w:tcPr>
          <w:p w14:paraId="15A93482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  <w:r>
              <w:rPr>
                <w:rFonts w:eastAsia="Microsoft YaHei"/>
                <w:b/>
                <w:bCs/>
              </w:rPr>
              <w:t>…..</w:t>
            </w:r>
          </w:p>
        </w:tc>
        <w:tc>
          <w:tcPr>
            <w:tcW w:w="3544" w:type="dxa"/>
            <w:shd w:val="clear" w:color="auto" w:fill="auto"/>
          </w:tcPr>
          <w:p w14:paraId="17500DC3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14:paraId="752C9D98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559" w:type="dxa"/>
          </w:tcPr>
          <w:p w14:paraId="4BA6D36B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  <w:tc>
          <w:tcPr>
            <w:tcW w:w="1985" w:type="dxa"/>
            <w:shd w:val="clear" w:color="auto" w:fill="auto"/>
          </w:tcPr>
          <w:p w14:paraId="5A098BCF" w14:textId="77777777" w:rsidR="00A254CA" w:rsidRPr="00A90182" w:rsidRDefault="00A254CA" w:rsidP="00AD5627">
            <w:pPr>
              <w:jc w:val="both"/>
              <w:rPr>
                <w:rFonts w:eastAsia="Microsoft YaHei"/>
                <w:b/>
                <w:bCs/>
              </w:rPr>
            </w:pPr>
          </w:p>
        </w:tc>
      </w:tr>
    </w:tbl>
    <w:p w14:paraId="6E7A9FB5" w14:textId="77777777" w:rsidR="00A254CA" w:rsidRDefault="00A254CA" w:rsidP="00A254CA">
      <w:pPr>
        <w:widowControl w:val="0"/>
        <w:suppressAutoHyphens/>
        <w:jc w:val="center"/>
        <w:rPr>
          <w:rFonts w:eastAsia="SimSun" w:cs="Mangal"/>
          <w:b/>
          <w:kern w:val="1"/>
          <w:lang w:eastAsia="hi-IN" w:bidi="hi-IN"/>
        </w:rPr>
      </w:pPr>
    </w:p>
    <w:p w14:paraId="714DE1D4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Всего оказано услуг на сумму: _________________________________________________</w:t>
      </w:r>
    </w:p>
    <w:p w14:paraId="53DD849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74356BF3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Замечания Заказчика по качеству оказанных услуг:____________________________</w:t>
      </w:r>
    </w:p>
    <w:p w14:paraId="407B3F3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___________________________________________________________________________</w:t>
      </w:r>
    </w:p>
    <w:p w14:paraId="5334F712" w14:textId="77777777" w:rsidR="00A254CA" w:rsidRDefault="00A254CA" w:rsidP="00A254CA">
      <w:pPr>
        <w:rPr>
          <w:rFonts w:eastAsia="Microsoft YaHei"/>
          <w:b/>
          <w:bCs/>
        </w:rPr>
      </w:pPr>
    </w:p>
    <w:p w14:paraId="31F7626E" w14:textId="77777777" w:rsidR="00A254CA" w:rsidRDefault="00A254CA" w:rsidP="00A254CA">
      <w:pPr>
        <w:rPr>
          <w:rFonts w:eastAsia="Microsoft YaHei"/>
          <w:b/>
          <w:bCs/>
        </w:rPr>
      </w:pPr>
    </w:p>
    <w:p w14:paraId="7A87D738" w14:textId="77777777" w:rsidR="00A254CA" w:rsidRDefault="00A254CA" w:rsidP="00A254CA">
      <w:pPr>
        <w:rPr>
          <w:rFonts w:eastAsia="Microsoft YaHei"/>
          <w:b/>
          <w:bCs/>
        </w:rPr>
      </w:pPr>
      <w:r>
        <w:rPr>
          <w:rFonts w:eastAsia="Microsoft YaHei"/>
          <w:b/>
          <w:bCs/>
        </w:rPr>
        <w:t>Заказчик:                                                                                          Исполнитель:</w:t>
      </w:r>
    </w:p>
    <w:p w14:paraId="075581B2" w14:textId="77777777" w:rsidR="00A254CA" w:rsidRPr="009E7FCA" w:rsidRDefault="00A254CA" w:rsidP="00A254CA">
      <w:pPr>
        <w:pStyle w:val="a8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                             </w:t>
      </w:r>
    </w:p>
    <w:p w14:paraId="765D5018" w14:textId="77777777" w:rsidR="00A254CA" w:rsidRPr="009E7FCA" w:rsidRDefault="00A254CA" w:rsidP="00A254CA">
      <w:pPr>
        <w:ind w:right="-108"/>
        <w:rPr>
          <w:b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__</w:t>
      </w:r>
      <w:r>
        <w:rPr>
          <w:b/>
        </w:rPr>
        <w:t>__</w:t>
      </w:r>
      <w:r w:rsidRPr="009E7FCA">
        <w:rPr>
          <w:b/>
        </w:rPr>
        <w:t xml:space="preserve">________ </w:t>
      </w:r>
    </w:p>
    <w:p w14:paraId="74D69F07" w14:textId="77777777" w:rsidR="00A254CA" w:rsidRDefault="00A254CA" w:rsidP="00A254CA">
      <w:pPr>
        <w:rPr>
          <w:rFonts w:eastAsia="Microsoft YaHei"/>
          <w:b/>
          <w:bCs/>
        </w:rPr>
      </w:pPr>
      <w:r>
        <w:rPr>
          <w:b/>
        </w:rPr>
        <w:t xml:space="preserve">                                                                                                            </w:t>
      </w:r>
      <w:r w:rsidRPr="009E7FCA">
        <w:rPr>
          <w:b/>
        </w:rPr>
        <w:t>М.П.</w:t>
      </w:r>
    </w:p>
    <w:p w14:paraId="689FC88D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54DDB08C" w14:textId="77777777" w:rsidR="00A254CA" w:rsidRDefault="00A254CA" w:rsidP="00A254CA">
      <w:pPr>
        <w:jc w:val="center"/>
        <w:rPr>
          <w:b/>
        </w:rPr>
      </w:pPr>
    </w:p>
    <w:p w14:paraId="57CAD734" w14:textId="77777777" w:rsidR="00A254CA" w:rsidRPr="00E078DC" w:rsidRDefault="00A254CA" w:rsidP="00A254CA">
      <w:pPr>
        <w:jc w:val="center"/>
        <w:rPr>
          <w:b/>
        </w:rPr>
      </w:pPr>
      <w:r w:rsidRPr="00E078DC">
        <w:rPr>
          <w:b/>
        </w:rPr>
        <w:t xml:space="preserve">Подписи об утверждении формы </w:t>
      </w:r>
      <w:r>
        <w:rPr>
          <w:b/>
        </w:rPr>
        <w:t>акта об оказании услуг</w:t>
      </w:r>
      <w:r w:rsidRPr="00E078DC">
        <w:rPr>
          <w:b/>
        </w:rPr>
        <w:t>:</w:t>
      </w:r>
    </w:p>
    <w:p w14:paraId="1BAED8C2" w14:textId="77777777" w:rsidR="00A254CA" w:rsidRDefault="00A254CA" w:rsidP="00A254CA">
      <w:pPr>
        <w:jc w:val="center"/>
        <w:rPr>
          <w:rFonts w:eastAsia="Microsoft YaHei"/>
          <w:b/>
          <w:bCs/>
        </w:rPr>
      </w:pPr>
    </w:p>
    <w:p w14:paraId="1DBE4F6A" w14:textId="77777777" w:rsidR="00A254CA" w:rsidRDefault="00A254CA" w:rsidP="00A254CA">
      <w:pPr>
        <w:ind w:right="-284"/>
      </w:pPr>
    </w:p>
    <w:tbl>
      <w:tblPr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678"/>
        <w:gridCol w:w="4678"/>
      </w:tblGrid>
      <w:tr w:rsidR="00A254CA" w:rsidRPr="00134F77" w14:paraId="0BDC109D" w14:textId="77777777" w:rsidTr="00AD5627">
        <w:trPr>
          <w:trHeight w:val="463"/>
        </w:trPr>
        <w:tc>
          <w:tcPr>
            <w:tcW w:w="4678" w:type="dxa"/>
            <w:shd w:val="clear" w:color="auto" w:fill="auto"/>
            <w:vAlign w:val="center"/>
          </w:tcPr>
          <w:p w14:paraId="28F94D2E" w14:textId="7777777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  <w:r w:rsidRPr="00134F77">
              <w:rPr>
                <w:b/>
                <w:szCs w:val="20"/>
              </w:rPr>
              <w:t>Заказчик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F12B5F9" w14:textId="61AC4217" w:rsidR="00A254CA" w:rsidRPr="00134F77" w:rsidRDefault="00A254CA" w:rsidP="00AD5627">
            <w:pPr>
              <w:snapToGrid w:val="0"/>
              <w:ind w:right="-284"/>
              <w:jc w:val="center"/>
              <w:rPr>
                <w:b/>
                <w:szCs w:val="20"/>
              </w:rPr>
            </w:pPr>
          </w:p>
        </w:tc>
      </w:tr>
      <w:tr w:rsidR="00A254CA" w:rsidRPr="00D14DEF" w14:paraId="264F78CB" w14:textId="77777777" w:rsidTr="0040366A">
        <w:trPr>
          <w:trHeight w:val="2263"/>
        </w:trPr>
        <w:tc>
          <w:tcPr>
            <w:tcW w:w="4678" w:type="dxa"/>
            <w:shd w:val="clear" w:color="auto" w:fill="auto"/>
          </w:tcPr>
          <w:p w14:paraId="77FB7D06" w14:textId="77777777" w:rsidR="0040366A" w:rsidRPr="00F71697" w:rsidRDefault="0040366A" w:rsidP="0040366A">
            <w:pPr>
              <w:ind w:right="-284"/>
              <w:jc w:val="both"/>
            </w:pPr>
            <w:r w:rsidRPr="00F71697">
              <w:rPr>
                <w:b/>
              </w:rPr>
              <w:t>СПб ГБУЗ «ДГКБ №5 Н.Ф. Филатова»</w:t>
            </w:r>
          </w:p>
          <w:p w14:paraId="05F85874" w14:textId="77777777" w:rsidR="0040366A" w:rsidRPr="00F71697" w:rsidRDefault="0040366A" w:rsidP="0040366A">
            <w:pPr>
              <w:ind w:right="-284"/>
              <w:jc w:val="both"/>
            </w:pPr>
          </w:p>
          <w:p w14:paraId="236604A1" w14:textId="77777777" w:rsidR="0040366A" w:rsidRPr="00F71697" w:rsidRDefault="0040366A" w:rsidP="0040366A">
            <w:pPr>
              <w:ind w:right="-284"/>
              <w:jc w:val="both"/>
            </w:pPr>
          </w:p>
          <w:p w14:paraId="1BCC4798" w14:textId="77777777" w:rsidR="0040366A" w:rsidRPr="00F71697" w:rsidRDefault="0040366A" w:rsidP="0040366A">
            <w:pPr>
              <w:ind w:right="-284"/>
              <w:jc w:val="both"/>
            </w:pPr>
          </w:p>
          <w:p w14:paraId="06E3410E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Главный врач </w:t>
            </w:r>
          </w:p>
          <w:p w14:paraId="5743575A" w14:textId="77777777" w:rsidR="0040366A" w:rsidRPr="00F71697" w:rsidRDefault="0040366A" w:rsidP="0040366A">
            <w:pPr>
              <w:ind w:right="-284"/>
              <w:jc w:val="both"/>
            </w:pPr>
          </w:p>
          <w:p w14:paraId="4D7B0A69" w14:textId="77777777" w:rsidR="0040366A" w:rsidRPr="00035E0A" w:rsidRDefault="0040366A" w:rsidP="0040366A">
            <w:pPr>
              <w:ind w:right="-284"/>
              <w:jc w:val="both"/>
            </w:pPr>
          </w:p>
          <w:p w14:paraId="044B3B82" w14:textId="77777777" w:rsidR="0040366A" w:rsidRPr="00F71697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 xml:space="preserve">_________________ /Л.Н. </w:t>
            </w:r>
            <w:proofErr w:type="spellStart"/>
            <w:r w:rsidRPr="00F71697">
              <w:rPr>
                <w:b/>
              </w:rPr>
              <w:t>Исанкина</w:t>
            </w:r>
            <w:proofErr w:type="spellEnd"/>
            <w:r w:rsidRPr="00F71697">
              <w:rPr>
                <w:b/>
              </w:rPr>
              <w:t>/</w:t>
            </w:r>
          </w:p>
          <w:p w14:paraId="676A0356" w14:textId="5536AA24" w:rsidR="00A254CA" w:rsidRPr="00D14DEF" w:rsidRDefault="0040366A" w:rsidP="0040366A">
            <w:pPr>
              <w:ind w:right="-284"/>
              <w:jc w:val="both"/>
              <w:rPr>
                <w:b/>
              </w:rPr>
            </w:pPr>
            <w:r w:rsidRPr="00F71697">
              <w:rPr>
                <w:b/>
              </w:rPr>
              <w:t>Подписано ЭЦП</w:t>
            </w:r>
          </w:p>
        </w:tc>
        <w:tc>
          <w:tcPr>
            <w:tcW w:w="4678" w:type="dxa"/>
            <w:shd w:val="clear" w:color="auto" w:fill="auto"/>
          </w:tcPr>
          <w:p w14:paraId="7E883AA2" w14:textId="77777777" w:rsidR="00A254CA" w:rsidRPr="00D14DEF" w:rsidRDefault="00A254CA" w:rsidP="00AD5627">
            <w:pPr>
              <w:ind w:left="601" w:right="-284"/>
              <w:jc w:val="both"/>
            </w:pPr>
          </w:p>
          <w:p w14:paraId="4B3E63B1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33836D78" w14:textId="77777777" w:rsidR="00A254CA" w:rsidRPr="00D14DEF" w:rsidRDefault="00A254CA" w:rsidP="00AD5627">
            <w:pPr>
              <w:pStyle w:val="a8"/>
              <w:ind w:left="601" w:right="-284"/>
              <w:jc w:val="both"/>
            </w:pPr>
          </w:p>
          <w:p w14:paraId="540B6B36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Директор</w:t>
            </w:r>
          </w:p>
          <w:p w14:paraId="551CCF8E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4D536BBA" w14:textId="77777777" w:rsidR="00A254CA" w:rsidRPr="00D14DEF" w:rsidRDefault="00A254CA" w:rsidP="00AD5627">
            <w:pPr>
              <w:ind w:left="601" w:right="-284"/>
              <w:jc w:val="both"/>
              <w:rPr>
                <w:color w:val="000000"/>
              </w:rPr>
            </w:pPr>
          </w:p>
          <w:p w14:paraId="1458A30D" w14:textId="287053E8" w:rsidR="00A254CA" w:rsidRPr="00D14DEF" w:rsidRDefault="00A254CA" w:rsidP="00AD5627">
            <w:pPr>
              <w:ind w:left="601" w:right="-284"/>
              <w:jc w:val="both"/>
              <w:rPr>
                <w:b/>
                <w:color w:val="000000"/>
              </w:rPr>
            </w:pPr>
            <w:r w:rsidRPr="00D14DEF">
              <w:rPr>
                <w:b/>
                <w:color w:val="000000"/>
              </w:rPr>
              <w:t>_______________ /</w:t>
            </w:r>
          </w:p>
          <w:p w14:paraId="2773F374" w14:textId="77777777" w:rsidR="00A254CA" w:rsidRPr="00D14DEF" w:rsidRDefault="00A254CA" w:rsidP="00AD5627">
            <w:pPr>
              <w:ind w:left="601" w:right="-284"/>
              <w:jc w:val="both"/>
              <w:rPr>
                <w:b/>
              </w:rPr>
            </w:pPr>
            <w:r w:rsidRPr="00D14DEF">
              <w:rPr>
                <w:b/>
              </w:rPr>
              <w:t>Подписано ЭЦП</w:t>
            </w:r>
          </w:p>
        </w:tc>
      </w:tr>
    </w:tbl>
    <w:p w14:paraId="51D9BA71" w14:textId="77777777" w:rsidR="00A254CA" w:rsidRPr="00626059" w:rsidRDefault="00A254CA" w:rsidP="00A254CA">
      <w:pPr>
        <w:ind w:right="-284"/>
        <w:jc w:val="both"/>
      </w:pPr>
    </w:p>
    <w:p w14:paraId="4F2060C9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282DCFDE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p w14:paraId="34BDF868" w14:textId="77777777" w:rsidR="00A254CA" w:rsidRDefault="00A254CA" w:rsidP="00A254CA">
      <w:pPr>
        <w:pStyle w:val="ad"/>
        <w:ind w:firstLine="851"/>
        <w:jc w:val="both"/>
        <w:rPr>
          <w:rFonts w:eastAsia="SimSun"/>
          <w:kern w:val="1"/>
          <w:lang w:eastAsia="hi-IN" w:bidi="hi-IN"/>
        </w:rPr>
      </w:pPr>
    </w:p>
    <w:sectPr w:rsidR="00A254CA" w:rsidSect="00035E0A">
      <w:footerReference w:type="default" r:id="rId10"/>
      <w:pgSz w:w="11906" w:h="16838"/>
      <w:pgMar w:top="709" w:right="991" w:bottom="1276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66F610" w14:textId="77777777" w:rsidR="008607BB" w:rsidRDefault="008607BB" w:rsidP="009D250E">
      <w:r>
        <w:separator/>
      </w:r>
    </w:p>
  </w:endnote>
  <w:endnote w:type="continuationSeparator" w:id="0">
    <w:p w14:paraId="08EC1C6E" w14:textId="77777777" w:rsidR="008607BB" w:rsidRDefault="008607BB" w:rsidP="009D2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32161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939DAB6" w14:textId="0714F4FC" w:rsidR="008607BB" w:rsidRPr="009D250E" w:rsidRDefault="008607BB">
        <w:pPr>
          <w:pStyle w:val="aa"/>
          <w:jc w:val="right"/>
          <w:rPr>
            <w:sz w:val="16"/>
            <w:szCs w:val="16"/>
          </w:rPr>
        </w:pPr>
        <w:r w:rsidRPr="009D250E">
          <w:rPr>
            <w:sz w:val="16"/>
            <w:szCs w:val="16"/>
          </w:rPr>
          <w:fldChar w:fldCharType="begin"/>
        </w:r>
        <w:r w:rsidRPr="009D250E">
          <w:rPr>
            <w:sz w:val="16"/>
            <w:szCs w:val="16"/>
          </w:rPr>
          <w:instrText>PAGE   \* MERGEFORMAT</w:instrText>
        </w:r>
        <w:r w:rsidRPr="009D250E">
          <w:rPr>
            <w:sz w:val="16"/>
            <w:szCs w:val="16"/>
          </w:rPr>
          <w:fldChar w:fldCharType="separate"/>
        </w:r>
        <w:r w:rsidR="00655484">
          <w:rPr>
            <w:noProof/>
            <w:sz w:val="16"/>
            <w:szCs w:val="16"/>
          </w:rPr>
          <w:t>8</w:t>
        </w:r>
        <w:r w:rsidRPr="009D250E">
          <w:rPr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48F98B" w14:textId="77777777" w:rsidR="008607BB" w:rsidRDefault="008607BB" w:rsidP="009D250E">
      <w:r>
        <w:separator/>
      </w:r>
    </w:p>
  </w:footnote>
  <w:footnote w:type="continuationSeparator" w:id="0">
    <w:p w14:paraId="01B6F90A" w14:textId="77777777" w:rsidR="008607BB" w:rsidRDefault="008607BB" w:rsidP="009D2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947E7"/>
    <w:multiLevelType w:val="multilevel"/>
    <w:tmpl w:val="FC109BCA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>
    <w:nsid w:val="070B6B7D"/>
    <w:multiLevelType w:val="multilevel"/>
    <w:tmpl w:val="97368CE2"/>
    <w:lvl w:ilvl="0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1047" w:hanging="48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2">
    <w:nsid w:val="211C75B9"/>
    <w:multiLevelType w:val="hybridMultilevel"/>
    <w:tmpl w:val="1624D9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031B04"/>
    <w:multiLevelType w:val="hybridMultilevel"/>
    <w:tmpl w:val="A21441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56417B"/>
    <w:multiLevelType w:val="hybridMultilevel"/>
    <w:tmpl w:val="7458F818"/>
    <w:lvl w:ilvl="0" w:tplc="45C04646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5">
    <w:nsid w:val="49A217B8"/>
    <w:multiLevelType w:val="hybridMultilevel"/>
    <w:tmpl w:val="7152E8BC"/>
    <w:lvl w:ilvl="0" w:tplc="A0DEDAE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6">
    <w:nsid w:val="5D37507E"/>
    <w:multiLevelType w:val="hybridMultilevel"/>
    <w:tmpl w:val="41D87EB4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D06"/>
    <w:multiLevelType w:val="hybridMultilevel"/>
    <w:tmpl w:val="20E65F7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103DA"/>
    <w:multiLevelType w:val="multilevel"/>
    <w:tmpl w:val="61161744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7176"/>
        </w:tabs>
        <w:ind w:left="6096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"/>
  </w:num>
  <w:num w:numId="5">
    <w:abstractNumId w:val="2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73C"/>
    <w:rsid w:val="00001207"/>
    <w:rsid w:val="000020B7"/>
    <w:rsid w:val="00012EFA"/>
    <w:rsid w:val="00013BD0"/>
    <w:rsid w:val="00017213"/>
    <w:rsid w:val="00017E02"/>
    <w:rsid w:val="000348BD"/>
    <w:rsid w:val="00035E0A"/>
    <w:rsid w:val="00036453"/>
    <w:rsid w:val="00041110"/>
    <w:rsid w:val="00042C1F"/>
    <w:rsid w:val="00047B56"/>
    <w:rsid w:val="000500C6"/>
    <w:rsid w:val="00052F23"/>
    <w:rsid w:val="00053144"/>
    <w:rsid w:val="00056E7D"/>
    <w:rsid w:val="00061E46"/>
    <w:rsid w:val="00063473"/>
    <w:rsid w:val="00067FDD"/>
    <w:rsid w:val="00074F93"/>
    <w:rsid w:val="0008132F"/>
    <w:rsid w:val="00091C54"/>
    <w:rsid w:val="00092FA4"/>
    <w:rsid w:val="000A09ED"/>
    <w:rsid w:val="000A28CF"/>
    <w:rsid w:val="000A5510"/>
    <w:rsid w:val="000B69A0"/>
    <w:rsid w:val="000C107E"/>
    <w:rsid w:val="000C1D7A"/>
    <w:rsid w:val="000C4B64"/>
    <w:rsid w:val="000C6C3C"/>
    <w:rsid w:val="000D43D9"/>
    <w:rsid w:val="000F4AC3"/>
    <w:rsid w:val="000F7CF1"/>
    <w:rsid w:val="001007F6"/>
    <w:rsid w:val="00101017"/>
    <w:rsid w:val="00104477"/>
    <w:rsid w:val="00104E10"/>
    <w:rsid w:val="00107372"/>
    <w:rsid w:val="00111871"/>
    <w:rsid w:val="00115584"/>
    <w:rsid w:val="00120CF0"/>
    <w:rsid w:val="0012320D"/>
    <w:rsid w:val="00125C15"/>
    <w:rsid w:val="001333F2"/>
    <w:rsid w:val="00143D1B"/>
    <w:rsid w:val="00146A64"/>
    <w:rsid w:val="001527CE"/>
    <w:rsid w:val="00155315"/>
    <w:rsid w:val="00161CD4"/>
    <w:rsid w:val="001653CC"/>
    <w:rsid w:val="00165578"/>
    <w:rsid w:val="0016588B"/>
    <w:rsid w:val="00172AD3"/>
    <w:rsid w:val="0017721F"/>
    <w:rsid w:val="00184BCF"/>
    <w:rsid w:val="001A2ADD"/>
    <w:rsid w:val="001A6C2B"/>
    <w:rsid w:val="001B790F"/>
    <w:rsid w:val="001B7932"/>
    <w:rsid w:val="001B7935"/>
    <w:rsid w:val="001C0087"/>
    <w:rsid w:val="001C0374"/>
    <w:rsid w:val="001C32D7"/>
    <w:rsid w:val="001D7003"/>
    <w:rsid w:val="001D7927"/>
    <w:rsid w:val="001E5E25"/>
    <w:rsid w:val="001F2840"/>
    <w:rsid w:val="001F2E5D"/>
    <w:rsid w:val="00206F91"/>
    <w:rsid w:val="002137BD"/>
    <w:rsid w:val="00216A01"/>
    <w:rsid w:val="00217F3A"/>
    <w:rsid w:val="00221E85"/>
    <w:rsid w:val="00234384"/>
    <w:rsid w:val="00241F76"/>
    <w:rsid w:val="00242836"/>
    <w:rsid w:val="00242D2F"/>
    <w:rsid w:val="0024694F"/>
    <w:rsid w:val="002477FA"/>
    <w:rsid w:val="00251ADD"/>
    <w:rsid w:val="00252063"/>
    <w:rsid w:val="002700E8"/>
    <w:rsid w:val="002705B1"/>
    <w:rsid w:val="0027237C"/>
    <w:rsid w:val="00273284"/>
    <w:rsid w:val="0027664A"/>
    <w:rsid w:val="002774A4"/>
    <w:rsid w:val="00280E18"/>
    <w:rsid w:val="0028424D"/>
    <w:rsid w:val="0028431E"/>
    <w:rsid w:val="00287176"/>
    <w:rsid w:val="00291992"/>
    <w:rsid w:val="00293D60"/>
    <w:rsid w:val="002A354C"/>
    <w:rsid w:val="002B212F"/>
    <w:rsid w:val="002B523D"/>
    <w:rsid w:val="002C24A5"/>
    <w:rsid w:val="002C4721"/>
    <w:rsid w:val="002C6DC1"/>
    <w:rsid w:val="002D02FB"/>
    <w:rsid w:val="002E2E8C"/>
    <w:rsid w:val="002F2CEC"/>
    <w:rsid w:val="002F6E16"/>
    <w:rsid w:val="00300235"/>
    <w:rsid w:val="00301B09"/>
    <w:rsid w:val="0030624B"/>
    <w:rsid w:val="00317330"/>
    <w:rsid w:val="00317396"/>
    <w:rsid w:val="00320D70"/>
    <w:rsid w:val="00321ED5"/>
    <w:rsid w:val="00336F9C"/>
    <w:rsid w:val="00340732"/>
    <w:rsid w:val="003434D1"/>
    <w:rsid w:val="00360400"/>
    <w:rsid w:val="00361F72"/>
    <w:rsid w:val="00363B41"/>
    <w:rsid w:val="00363D52"/>
    <w:rsid w:val="00366BDA"/>
    <w:rsid w:val="00376F8A"/>
    <w:rsid w:val="00380004"/>
    <w:rsid w:val="00385E23"/>
    <w:rsid w:val="00386F18"/>
    <w:rsid w:val="00390DDD"/>
    <w:rsid w:val="00392883"/>
    <w:rsid w:val="003928A8"/>
    <w:rsid w:val="003A0BF0"/>
    <w:rsid w:val="003A1865"/>
    <w:rsid w:val="003A4050"/>
    <w:rsid w:val="003A6030"/>
    <w:rsid w:val="003A6F75"/>
    <w:rsid w:val="003B5251"/>
    <w:rsid w:val="003C6ACC"/>
    <w:rsid w:val="003C7088"/>
    <w:rsid w:val="003E03C8"/>
    <w:rsid w:val="003F148E"/>
    <w:rsid w:val="003F1BAD"/>
    <w:rsid w:val="003F40AD"/>
    <w:rsid w:val="003F6A4C"/>
    <w:rsid w:val="0040366A"/>
    <w:rsid w:val="00405A2C"/>
    <w:rsid w:val="00423561"/>
    <w:rsid w:val="00431E83"/>
    <w:rsid w:val="004338D7"/>
    <w:rsid w:val="0043628D"/>
    <w:rsid w:val="00436677"/>
    <w:rsid w:val="00445D37"/>
    <w:rsid w:val="00446430"/>
    <w:rsid w:val="004469F8"/>
    <w:rsid w:val="00453B55"/>
    <w:rsid w:val="00457FDD"/>
    <w:rsid w:val="00460262"/>
    <w:rsid w:val="00473049"/>
    <w:rsid w:val="0048180B"/>
    <w:rsid w:val="004829E7"/>
    <w:rsid w:val="004840DD"/>
    <w:rsid w:val="00491A4F"/>
    <w:rsid w:val="004930F3"/>
    <w:rsid w:val="004A32CE"/>
    <w:rsid w:val="004A5FF0"/>
    <w:rsid w:val="004C0C17"/>
    <w:rsid w:val="004D0317"/>
    <w:rsid w:val="004D12A8"/>
    <w:rsid w:val="004D659D"/>
    <w:rsid w:val="004F4F32"/>
    <w:rsid w:val="004F6071"/>
    <w:rsid w:val="00502AF8"/>
    <w:rsid w:val="00504CB2"/>
    <w:rsid w:val="005144AD"/>
    <w:rsid w:val="00515CE9"/>
    <w:rsid w:val="00523673"/>
    <w:rsid w:val="005240A5"/>
    <w:rsid w:val="00542FF3"/>
    <w:rsid w:val="00543529"/>
    <w:rsid w:val="00561AF5"/>
    <w:rsid w:val="005628F2"/>
    <w:rsid w:val="005749B4"/>
    <w:rsid w:val="00576664"/>
    <w:rsid w:val="005807F2"/>
    <w:rsid w:val="00580C79"/>
    <w:rsid w:val="0058549C"/>
    <w:rsid w:val="005857F2"/>
    <w:rsid w:val="00592054"/>
    <w:rsid w:val="00596882"/>
    <w:rsid w:val="005A3824"/>
    <w:rsid w:val="005A64DE"/>
    <w:rsid w:val="005C1C83"/>
    <w:rsid w:val="005C75FE"/>
    <w:rsid w:val="005D3A5F"/>
    <w:rsid w:val="005D4946"/>
    <w:rsid w:val="005E7A2E"/>
    <w:rsid w:val="005F5B35"/>
    <w:rsid w:val="00601B4E"/>
    <w:rsid w:val="00604A34"/>
    <w:rsid w:val="0060673C"/>
    <w:rsid w:val="00610D25"/>
    <w:rsid w:val="006135B3"/>
    <w:rsid w:val="00616A03"/>
    <w:rsid w:val="0062350F"/>
    <w:rsid w:val="006247ED"/>
    <w:rsid w:val="00626DBF"/>
    <w:rsid w:val="006303FE"/>
    <w:rsid w:val="00630C43"/>
    <w:rsid w:val="00633646"/>
    <w:rsid w:val="006372EC"/>
    <w:rsid w:val="00641EC0"/>
    <w:rsid w:val="00645527"/>
    <w:rsid w:val="00645EED"/>
    <w:rsid w:val="00647B09"/>
    <w:rsid w:val="00655484"/>
    <w:rsid w:val="0065677C"/>
    <w:rsid w:val="00657FC1"/>
    <w:rsid w:val="0066426F"/>
    <w:rsid w:val="00665752"/>
    <w:rsid w:val="00666C40"/>
    <w:rsid w:val="00670CD0"/>
    <w:rsid w:val="00690F20"/>
    <w:rsid w:val="006915DE"/>
    <w:rsid w:val="00692A3E"/>
    <w:rsid w:val="006A28B3"/>
    <w:rsid w:val="006B5747"/>
    <w:rsid w:val="006B5C91"/>
    <w:rsid w:val="006C0D2C"/>
    <w:rsid w:val="006D2AAB"/>
    <w:rsid w:val="006D7C02"/>
    <w:rsid w:val="006E29B0"/>
    <w:rsid w:val="006E3F6C"/>
    <w:rsid w:val="006F729C"/>
    <w:rsid w:val="006F7507"/>
    <w:rsid w:val="00710468"/>
    <w:rsid w:val="0071167D"/>
    <w:rsid w:val="0071325E"/>
    <w:rsid w:val="00723A23"/>
    <w:rsid w:val="00724A22"/>
    <w:rsid w:val="00732A65"/>
    <w:rsid w:val="00733115"/>
    <w:rsid w:val="0073510C"/>
    <w:rsid w:val="00737552"/>
    <w:rsid w:val="007429D9"/>
    <w:rsid w:val="00743BFF"/>
    <w:rsid w:val="0074507D"/>
    <w:rsid w:val="00751D18"/>
    <w:rsid w:val="00763BB2"/>
    <w:rsid w:val="00763CBD"/>
    <w:rsid w:val="00775AA1"/>
    <w:rsid w:val="007773FE"/>
    <w:rsid w:val="00781766"/>
    <w:rsid w:val="00784747"/>
    <w:rsid w:val="00785FC4"/>
    <w:rsid w:val="007968E8"/>
    <w:rsid w:val="007A0243"/>
    <w:rsid w:val="007A2B50"/>
    <w:rsid w:val="007B3C8C"/>
    <w:rsid w:val="007B45F9"/>
    <w:rsid w:val="007D25E2"/>
    <w:rsid w:val="007D55A5"/>
    <w:rsid w:val="007D67ED"/>
    <w:rsid w:val="007E0F49"/>
    <w:rsid w:val="007E4C3B"/>
    <w:rsid w:val="00804821"/>
    <w:rsid w:val="00807962"/>
    <w:rsid w:val="0082136B"/>
    <w:rsid w:val="008246D7"/>
    <w:rsid w:val="008273DA"/>
    <w:rsid w:val="00827B44"/>
    <w:rsid w:val="008369AE"/>
    <w:rsid w:val="00837FDE"/>
    <w:rsid w:val="00840311"/>
    <w:rsid w:val="00846CA4"/>
    <w:rsid w:val="00847417"/>
    <w:rsid w:val="00847B5E"/>
    <w:rsid w:val="008504DF"/>
    <w:rsid w:val="00854DA7"/>
    <w:rsid w:val="008607BB"/>
    <w:rsid w:val="00865F72"/>
    <w:rsid w:val="0089558A"/>
    <w:rsid w:val="00896B3C"/>
    <w:rsid w:val="00897440"/>
    <w:rsid w:val="008A2AE8"/>
    <w:rsid w:val="008A3B71"/>
    <w:rsid w:val="008A5782"/>
    <w:rsid w:val="008B2257"/>
    <w:rsid w:val="008B487A"/>
    <w:rsid w:val="008B74A8"/>
    <w:rsid w:val="008B7D34"/>
    <w:rsid w:val="008C1D67"/>
    <w:rsid w:val="008C4C2A"/>
    <w:rsid w:val="008C71FB"/>
    <w:rsid w:val="008D04FC"/>
    <w:rsid w:val="008D120A"/>
    <w:rsid w:val="008D1FF3"/>
    <w:rsid w:val="008E252E"/>
    <w:rsid w:val="008E4F07"/>
    <w:rsid w:val="008F778B"/>
    <w:rsid w:val="009031CE"/>
    <w:rsid w:val="00905EC3"/>
    <w:rsid w:val="00910CA4"/>
    <w:rsid w:val="00911E14"/>
    <w:rsid w:val="00912154"/>
    <w:rsid w:val="009166B2"/>
    <w:rsid w:val="009227EA"/>
    <w:rsid w:val="00923C4F"/>
    <w:rsid w:val="00925BE4"/>
    <w:rsid w:val="009276AF"/>
    <w:rsid w:val="00941821"/>
    <w:rsid w:val="009431C1"/>
    <w:rsid w:val="00951CCA"/>
    <w:rsid w:val="00956BBD"/>
    <w:rsid w:val="009572E3"/>
    <w:rsid w:val="009626D2"/>
    <w:rsid w:val="00962818"/>
    <w:rsid w:val="00962824"/>
    <w:rsid w:val="009714AE"/>
    <w:rsid w:val="00976B4E"/>
    <w:rsid w:val="00980492"/>
    <w:rsid w:val="00980A01"/>
    <w:rsid w:val="00981301"/>
    <w:rsid w:val="0099603E"/>
    <w:rsid w:val="009A5A82"/>
    <w:rsid w:val="009A6BEB"/>
    <w:rsid w:val="009A7AA2"/>
    <w:rsid w:val="009B1433"/>
    <w:rsid w:val="009B2A7B"/>
    <w:rsid w:val="009B2DD5"/>
    <w:rsid w:val="009B426A"/>
    <w:rsid w:val="009B5445"/>
    <w:rsid w:val="009B6113"/>
    <w:rsid w:val="009C33A9"/>
    <w:rsid w:val="009C4D42"/>
    <w:rsid w:val="009C675F"/>
    <w:rsid w:val="009D250E"/>
    <w:rsid w:val="009F3A44"/>
    <w:rsid w:val="009F4472"/>
    <w:rsid w:val="009F653C"/>
    <w:rsid w:val="00A004DA"/>
    <w:rsid w:val="00A037D2"/>
    <w:rsid w:val="00A038DB"/>
    <w:rsid w:val="00A04953"/>
    <w:rsid w:val="00A17910"/>
    <w:rsid w:val="00A2081E"/>
    <w:rsid w:val="00A254CA"/>
    <w:rsid w:val="00A34349"/>
    <w:rsid w:val="00A34D3C"/>
    <w:rsid w:val="00A35E89"/>
    <w:rsid w:val="00A40135"/>
    <w:rsid w:val="00A430CC"/>
    <w:rsid w:val="00A5578E"/>
    <w:rsid w:val="00A60EE2"/>
    <w:rsid w:val="00A6192C"/>
    <w:rsid w:val="00A67045"/>
    <w:rsid w:val="00A778A0"/>
    <w:rsid w:val="00A853D1"/>
    <w:rsid w:val="00A85666"/>
    <w:rsid w:val="00A917E6"/>
    <w:rsid w:val="00A96C52"/>
    <w:rsid w:val="00AA7291"/>
    <w:rsid w:val="00AB1659"/>
    <w:rsid w:val="00AB39CC"/>
    <w:rsid w:val="00AB41A0"/>
    <w:rsid w:val="00AB5114"/>
    <w:rsid w:val="00AB6C41"/>
    <w:rsid w:val="00AC27C8"/>
    <w:rsid w:val="00AC323B"/>
    <w:rsid w:val="00AC59B1"/>
    <w:rsid w:val="00AC5D03"/>
    <w:rsid w:val="00AC7780"/>
    <w:rsid w:val="00AD139B"/>
    <w:rsid w:val="00AD5627"/>
    <w:rsid w:val="00AD7A74"/>
    <w:rsid w:val="00AE4A93"/>
    <w:rsid w:val="00AE6B12"/>
    <w:rsid w:val="00AE7BE6"/>
    <w:rsid w:val="00AF08FB"/>
    <w:rsid w:val="00AF530D"/>
    <w:rsid w:val="00B01283"/>
    <w:rsid w:val="00B036F1"/>
    <w:rsid w:val="00B0687F"/>
    <w:rsid w:val="00B0768F"/>
    <w:rsid w:val="00B17ADE"/>
    <w:rsid w:val="00B2289A"/>
    <w:rsid w:val="00B241D9"/>
    <w:rsid w:val="00B25461"/>
    <w:rsid w:val="00B32BA5"/>
    <w:rsid w:val="00B36B46"/>
    <w:rsid w:val="00B44952"/>
    <w:rsid w:val="00B51529"/>
    <w:rsid w:val="00B5376B"/>
    <w:rsid w:val="00B53BBC"/>
    <w:rsid w:val="00B5582D"/>
    <w:rsid w:val="00B642CE"/>
    <w:rsid w:val="00B85E8B"/>
    <w:rsid w:val="00B91EDC"/>
    <w:rsid w:val="00B92354"/>
    <w:rsid w:val="00BA3947"/>
    <w:rsid w:val="00BB239D"/>
    <w:rsid w:val="00BB5BAF"/>
    <w:rsid w:val="00BB6658"/>
    <w:rsid w:val="00BB6DB2"/>
    <w:rsid w:val="00BC38B3"/>
    <w:rsid w:val="00BC4177"/>
    <w:rsid w:val="00BD1B3D"/>
    <w:rsid w:val="00BD4027"/>
    <w:rsid w:val="00BE064E"/>
    <w:rsid w:val="00BE08CB"/>
    <w:rsid w:val="00BE2C1E"/>
    <w:rsid w:val="00BE6310"/>
    <w:rsid w:val="00BF0B96"/>
    <w:rsid w:val="00BF265A"/>
    <w:rsid w:val="00BF3EC5"/>
    <w:rsid w:val="00BF45D0"/>
    <w:rsid w:val="00BF4F45"/>
    <w:rsid w:val="00BF69D9"/>
    <w:rsid w:val="00C01216"/>
    <w:rsid w:val="00C02996"/>
    <w:rsid w:val="00C02C2B"/>
    <w:rsid w:val="00C03125"/>
    <w:rsid w:val="00C05E66"/>
    <w:rsid w:val="00C106E1"/>
    <w:rsid w:val="00C14D38"/>
    <w:rsid w:val="00C2494B"/>
    <w:rsid w:val="00C24EFE"/>
    <w:rsid w:val="00C302C2"/>
    <w:rsid w:val="00C317C2"/>
    <w:rsid w:val="00C35E30"/>
    <w:rsid w:val="00C43E53"/>
    <w:rsid w:val="00C44192"/>
    <w:rsid w:val="00C46D4C"/>
    <w:rsid w:val="00C47832"/>
    <w:rsid w:val="00C47DA2"/>
    <w:rsid w:val="00C5612B"/>
    <w:rsid w:val="00C606C9"/>
    <w:rsid w:val="00C606E8"/>
    <w:rsid w:val="00C621AB"/>
    <w:rsid w:val="00C635F0"/>
    <w:rsid w:val="00C65081"/>
    <w:rsid w:val="00C715FD"/>
    <w:rsid w:val="00C74717"/>
    <w:rsid w:val="00C75B88"/>
    <w:rsid w:val="00C76522"/>
    <w:rsid w:val="00C76B00"/>
    <w:rsid w:val="00C83D9C"/>
    <w:rsid w:val="00C86DB4"/>
    <w:rsid w:val="00C96373"/>
    <w:rsid w:val="00C9722E"/>
    <w:rsid w:val="00C9738D"/>
    <w:rsid w:val="00CA3237"/>
    <w:rsid w:val="00CA7124"/>
    <w:rsid w:val="00CA7719"/>
    <w:rsid w:val="00CB027A"/>
    <w:rsid w:val="00CB1CED"/>
    <w:rsid w:val="00CB2610"/>
    <w:rsid w:val="00CC44D5"/>
    <w:rsid w:val="00CC46F9"/>
    <w:rsid w:val="00CC74E9"/>
    <w:rsid w:val="00CD2A44"/>
    <w:rsid w:val="00CF2E84"/>
    <w:rsid w:val="00CF68BB"/>
    <w:rsid w:val="00CF7BD2"/>
    <w:rsid w:val="00D01F1E"/>
    <w:rsid w:val="00D05F3D"/>
    <w:rsid w:val="00D070C2"/>
    <w:rsid w:val="00D13B3C"/>
    <w:rsid w:val="00D13C29"/>
    <w:rsid w:val="00D14DEF"/>
    <w:rsid w:val="00D215C8"/>
    <w:rsid w:val="00D23412"/>
    <w:rsid w:val="00D24F26"/>
    <w:rsid w:val="00D35A8F"/>
    <w:rsid w:val="00D36E4C"/>
    <w:rsid w:val="00D44FC1"/>
    <w:rsid w:val="00D4577B"/>
    <w:rsid w:val="00D46E53"/>
    <w:rsid w:val="00D46E88"/>
    <w:rsid w:val="00D63A25"/>
    <w:rsid w:val="00D661EE"/>
    <w:rsid w:val="00D6775E"/>
    <w:rsid w:val="00D7276F"/>
    <w:rsid w:val="00D752AF"/>
    <w:rsid w:val="00D75516"/>
    <w:rsid w:val="00D7777F"/>
    <w:rsid w:val="00D81413"/>
    <w:rsid w:val="00D82945"/>
    <w:rsid w:val="00D90F3C"/>
    <w:rsid w:val="00DA71B5"/>
    <w:rsid w:val="00DB3B55"/>
    <w:rsid w:val="00DC334F"/>
    <w:rsid w:val="00DC56A7"/>
    <w:rsid w:val="00DD40E3"/>
    <w:rsid w:val="00DE304E"/>
    <w:rsid w:val="00DE5D1E"/>
    <w:rsid w:val="00DE6D68"/>
    <w:rsid w:val="00DE7B0C"/>
    <w:rsid w:val="00DF1D56"/>
    <w:rsid w:val="00DF5D73"/>
    <w:rsid w:val="00E02502"/>
    <w:rsid w:val="00E078DC"/>
    <w:rsid w:val="00E15D55"/>
    <w:rsid w:val="00E16D95"/>
    <w:rsid w:val="00E1736E"/>
    <w:rsid w:val="00E2323F"/>
    <w:rsid w:val="00E304D8"/>
    <w:rsid w:val="00E33379"/>
    <w:rsid w:val="00E33910"/>
    <w:rsid w:val="00E51794"/>
    <w:rsid w:val="00E601C8"/>
    <w:rsid w:val="00E60D99"/>
    <w:rsid w:val="00E6634D"/>
    <w:rsid w:val="00E72D59"/>
    <w:rsid w:val="00E761FF"/>
    <w:rsid w:val="00E83527"/>
    <w:rsid w:val="00E85E8B"/>
    <w:rsid w:val="00E86CA8"/>
    <w:rsid w:val="00E9234A"/>
    <w:rsid w:val="00E96468"/>
    <w:rsid w:val="00E96F32"/>
    <w:rsid w:val="00EB0A29"/>
    <w:rsid w:val="00EB1CAF"/>
    <w:rsid w:val="00EB701F"/>
    <w:rsid w:val="00EC2A2A"/>
    <w:rsid w:val="00ED5782"/>
    <w:rsid w:val="00EE2C42"/>
    <w:rsid w:val="00EF2509"/>
    <w:rsid w:val="00EF2513"/>
    <w:rsid w:val="00F006AE"/>
    <w:rsid w:val="00F04DF9"/>
    <w:rsid w:val="00F1169C"/>
    <w:rsid w:val="00F13820"/>
    <w:rsid w:val="00F14629"/>
    <w:rsid w:val="00F310F5"/>
    <w:rsid w:val="00F312B7"/>
    <w:rsid w:val="00F402AD"/>
    <w:rsid w:val="00F43C65"/>
    <w:rsid w:val="00F75091"/>
    <w:rsid w:val="00F82300"/>
    <w:rsid w:val="00F84529"/>
    <w:rsid w:val="00F927D2"/>
    <w:rsid w:val="00FB03D4"/>
    <w:rsid w:val="00FC1611"/>
    <w:rsid w:val="00FC394C"/>
    <w:rsid w:val="00FC75B3"/>
    <w:rsid w:val="00FD1712"/>
    <w:rsid w:val="00FD33D5"/>
    <w:rsid w:val="00FE010A"/>
    <w:rsid w:val="00FE0D4C"/>
    <w:rsid w:val="00FE578C"/>
    <w:rsid w:val="00FE66C7"/>
    <w:rsid w:val="00FE6BDC"/>
    <w:rsid w:val="00FF15CA"/>
    <w:rsid w:val="00FF54E2"/>
    <w:rsid w:val="00FF5D31"/>
    <w:rsid w:val="00FF73AC"/>
    <w:rsid w:val="00FF7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0C3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673C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0673C"/>
    <w:pPr>
      <w:keepNext/>
      <w:numPr>
        <w:numId w:val="1"/>
      </w:numPr>
      <w:outlineLvl w:val="0"/>
    </w:pPr>
    <w:rPr>
      <w:sz w:val="28"/>
      <w:szCs w:val="22"/>
    </w:rPr>
  </w:style>
  <w:style w:type="paragraph" w:styleId="2">
    <w:name w:val="heading 2"/>
    <w:basedOn w:val="a"/>
    <w:next w:val="a"/>
    <w:link w:val="20"/>
    <w:qFormat/>
    <w:rsid w:val="0060673C"/>
    <w:pPr>
      <w:keepNext/>
      <w:keepLines/>
      <w:numPr>
        <w:ilvl w:val="1"/>
        <w:numId w:val="1"/>
      </w:numPr>
      <w:overflowPunct w:val="0"/>
      <w:autoSpaceDE w:val="0"/>
      <w:autoSpaceDN w:val="0"/>
      <w:adjustRightInd w:val="0"/>
      <w:spacing w:line="320" w:lineRule="exact"/>
      <w:jc w:val="center"/>
      <w:textAlignment w:val="baseline"/>
      <w:outlineLvl w:val="1"/>
    </w:pPr>
    <w:rPr>
      <w:b/>
      <w:bCs/>
      <w:szCs w:val="20"/>
    </w:rPr>
  </w:style>
  <w:style w:type="paragraph" w:styleId="4">
    <w:name w:val="heading 4"/>
    <w:basedOn w:val="a"/>
    <w:next w:val="a"/>
    <w:link w:val="40"/>
    <w:qFormat/>
    <w:rsid w:val="0060673C"/>
    <w:pPr>
      <w:keepNext/>
      <w:numPr>
        <w:ilvl w:val="3"/>
        <w:numId w:val="1"/>
      </w:numPr>
      <w:jc w:val="center"/>
      <w:outlineLvl w:val="3"/>
    </w:pPr>
    <w:rPr>
      <w:b/>
      <w:bCs/>
      <w:iCs/>
    </w:rPr>
  </w:style>
  <w:style w:type="paragraph" w:styleId="8">
    <w:name w:val="heading 8"/>
    <w:basedOn w:val="a"/>
    <w:next w:val="a"/>
    <w:link w:val="80"/>
    <w:qFormat/>
    <w:rsid w:val="0060673C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0673C"/>
    <w:rPr>
      <w:rFonts w:eastAsia="Times New Roman" w:cs="Times New Roman"/>
      <w:sz w:val="28"/>
      <w:lang w:eastAsia="ru-RU"/>
    </w:rPr>
  </w:style>
  <w:style w:type="character" w:customStyle="1" w:styleId="20">
    <w:name w:val="Заголовок 2 Знак"/>
    <w:basedOn w:val="a0"/>
    <w:link w:val="2"/>
    <w:rsid w:val="0060673C"/>
    <w:rPr>
      <w:rFonts w:eastAsia="Times New Roman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60673C"/>
    <w:rPr>
      <w:rFonts w:eastAsia="Times New Roman" w:cs="Times New Roman"/>
      <w:b/>
      <w:bCs/>
      <w:iCs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60673C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3C"/>
    <w:pPr>
      <w:ind w:left="708"/>
    </w:pPr>
  </w:style>
  <w:style w:type="paragraph" w:styleId="a4">
    <w:name w:val="Body Text"/>
    <w:basedOn w:val="a"/>
    <w:link w:val="a5"/>
    <w:rsid w:val="0089558A"/>
    <w:pPr>
      <w:widowControl w:val="0"/>
      <w:suppressAutoHyphens/>
      <w:spacing w:after="120"/>
    </w:pPr>
    <w:rPr>
      <w:rFonts w:ascii="Arial" w:eastAsia="SimSun" w:hAnsi="Arial" w:cs="Mangal"/>
      <w:kern w:val="1"/>
      <w:sz w:val="20"/>
      <w:lang w:eastAsia="hi-IN" w:bidi="hi-IN"/>
    </w:rPr>
  </w:style>
  <w:style w:type="character" w:customStyle="1" w:styleId="a5">
    <w:name w:val="Основной текст Знак"/>
    <w:basedOn w:val="a0"/>
    <w:link w:val="a4"/>
    <w:rsid w:val="0089558A"/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1B793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B7935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Абзац списка1"/>
    <w:basedOn w:val="a"/>
    <w:rsid w:val="00273284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8">
    <w:name w:val="header"/>
    <w:basedOn w:val="a"/>
    <w:link w:val="a9"/>
    <w:unhideWhenUsed/>
    <w:rsid w:val="009D250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9D250E"/>
    <w:rPr>
      <w:rFonts w:eastAsia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9D250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D250E"/>
    <w:rPr>
      <w:rFonts w:eastAsia="Times New Roman" w:cs="Times New Roman"/>
      <w:sz w:val="24"/>
      <w:szCs w:val="24"/>
      <w:lang w:eastAsia="ru-RU"/>
    </w:rPr>
  </w:style>
  <w:style w:type="character" w:customStyle="1" w:styleId="ac">
    <w:name w:val="Гипертекстовая ссылка"/>
    <w:basedOn w:val="a0"/>
    <w:uiPriority w:val="99"/>
    <w:rsid w:val="00366BDA"/>
    <w:rPr>
      <w:rFonts w:ascii="Times New Roman" w:hAnsi="Times New Roman" w:cs="Times New Roman" w:hint="default"/>
      <w:b/>
      <w:bCs w:val="0"/>
      <w:color w:val="106BBE"/>
    </w:rPr>
  </w:style>
  <w:style w:type="paragraph" w:styleId="ad">
    <w:name w:val="No Spacing"/>
    <w:uiPriority w:val="1"/>
    <w:qFormat/>
    <w:rsid w:val="00A254CA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e">
    <w:name w:val="Hyperlink"/>
    <w:rsid w:val="00A254CA"/>
    <w:rPr>
      <w:color w:val="0000FF"/>
      <w:u w:val="single"/>
    </w:rPr>
  </w:style>
  <w:style w:type="table" w:styleId="af">
    <w:name w:val="Table Grid"/>
    <w:basedOn w:val="a1"/>
    <w:uiPriority w:val="59"/>
    <w:rsid w:val="00A254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15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internet.garant.ru/document/redirect/10102673/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7BC0D-7390-42D8-8E1E-8DE9CCE61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7B0B5F19</Template>
  <TotalTime>0</TotalTime>
  <Pages>12</Pages>
  <Words>4975</Words>
  <Characters>28364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Александрова Эльза Рямисовна</cp:lastModifiedBy>
  <cp:revision>4</cp:revision>
  <cp:lastPrinted>2015-03-23T14:03:00Z</cp:lastPrinted>
  <dcterms:created xsi:type="dcterms:W3CDTF">2026-03-31T11:45:00Z</dcterms:created>
  <dcterms:modified xsi:type="dcterms:W3CDTF">2026-06-11T09:49:00Z</dcterms:modified>
</cp:coreProperties>
</file>