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8BE0C6" w14:textId="79D1C7B6" w:rsidR="005517C7" w:rsidRPr="00233096" w:rsidRDefault="003D4BC3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КОНТРАКТ</w:t>
      </w:r>
      <w:r w:rsidR="001A6D78" w:rsidRPr="00233096">
        <w:rPr>
          <w:rFonts w:ascii="Times New Roman" w:hAnsi="Times New Roman" w:cs="Times New Roman"/>
          <w:b/>
          <w:sz w:val="24"/>
        </w:rPr>
        <w:t xml:space="preserve"> №___</w:t>
      </w:r>
      <w:r w:rsidR="00B53883">
        <w:rPr>
          <w:rFonts w:ascii="Times New Roman" w:hAnsi="Times New Roman" w:cs="Times New Roman"/>
          <w:b/>
          <w:sz w:val="24"/>
        </w:rPr>
        <w:t>_______</w:t>
      </w:r>
      <w:r w:rsidR="001A6D78" w:rsidRPr="00233096">
        <w:rPr>
          <w:rFonts w:ascii="Times New Roman" w:hAnsi="Times New Roman" w:cs="Times New Roman"/>
          <w:b/>
          <w:sz w:val="24"/>
        </w:rPr>
        <w:t>____</w:t>
      </w:r>
    </w:p>
    <w:p w14:paraId="4E46D57E" w14:textId="615501DB" w:rsidR="000000CF" w:rsidRPr="00233096" w:rsidRDefault="008B3DEF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 xml:space="preserve">на поставку наркотических </w:t>
      </w:r>
      <w:r w:rsidR="000918CF" w:rsidRPr="00233096">
        <w:rPr>
          <w:rFonts w:ascii="Times New Roman" w:hAnsi="Times New Roman" w:cs="Times New Roman"/>
          <w:b/>
          <w:sz w:val="24"/>
        </w:rPr>
        <w:t xml:space="preserve">и </w:t>
      </w:r>
      <w:r w:rsidRPr="00233096">
        <w:rPr>
          <w:rFonts w:ascii="Times New Roman" w:hAnsi="Times New Roman" w:cs="Times New Roman"/>
          <w:b/>
          <w:sz w:val="24"/>
        </w:rPr>
        <w:t>психотропных лекарственных средств</w:t>
      </w:r>
    </w:p>
    <w:p w14:paraId="6D3AD3EF" w14:textId="1D66A3F6" w:rsidR="00A63921" w:rsidRPr="00233096" w:rsidRDefault="005D4C48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(</w:t>
      </w:r>
      <w:r w:rsidRPr="00233096">
        <w:rPr>
          <w:rFonts w:ascii="Times New Roman" w:hAnsi="Times New Roman" w:cs="Times New Roman"/>
          <w:b/>
          <w:i/>
          <w:sz w:val="24"/>
        </w:rPr>
        <w:t>идентификационный код закупки</w:t>
      </w:r>
      <w:r w:rsidRPr="00233096">
        <w:rPr>
          <w:rFonts w:ascii="Times New Roman" w:hAnsi="Times New Roman" w:cs="Times New Roman"/>
          <w:b/>
          <w:sz w:val="24"/>
        </w:rPr>
        <w:t>: _____________________________________)</w:t>
      </w:r>
    </w:p>
    <w:p w14:paraId="18AA5B4B" w14:textId="77777777" w:rsidR="005D4C48" w:rsidRPr="00233096" w:rsidRDefault="005D4C48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</w:p>
    <w:p w14:paraId="0BFB1F06" w14:textId="77777777" w:rsidR="005D4C48" w:rsidRPr="00233096" w:rsidRDefault="005D4C48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</w:p>
    <w:p w14:paraId="04E16706" w14:textId="02F13772" w:rsidR="00A63921" w:rsidRPr="00233096" w:rsidRDefault="00A63921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г. Санкт-Петербург</w:t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Pr="00233096">
        <w:rPr>
          <w:rFonts w:ascii="Times New Roman" w:hAnsi="Times New Roman" w:cs="Times New Roman"/>
          <w:b/>
          <w:sz w:val="24"/>
        </w:rPr>
        <w:t xml:space="preserve">«___» </w:t>
      </w:r>
      <w:r w:rsidR="00233096" w:rsidRPr="00233096">
        <w:rPr>
          <w:rFonts w:ascii="Times New Roman" w:hAnsi="Times New Roman" w:cs="Times New Roman"/>
          <w:b/>
          <w:sz w:val="24"/>
        </w:rPr>
        <w:t>________</w:t>
      </w:r>
      <w:r w:rsidRPr="00233096">
        <w:rPr>
          <w:rFonts w:ascii="Times New Roman" w:hAnsi="Times New Roman" w:cs="Times New Roman"/>
          <w:b/>
          <w:sz w:val="24"/>
        </w:rPr>
        <w:t>_____20</w:t>
      </w:r>
      <w:r w:rsidR="000000CF" w:rsidRPr="00233096">
        <w:rPr>
          <w:rFonts w:ascii="Times New Roman" w:hAnsi="Times New Roman" w:cs="Times New Roman"/>
          <w:b/>
          <w:sz w:val="24"/>
        </w:rPr>
        <w:t>2</w:t>
      </w:r>
      <w:r w:rsidR="004414A1">
        <w:rPr>
          <w:rFonts w:ascii="Times New Roman" w:hAnsi="Times New Roman" w:cs="Times New Roman"/>
          <w:b/>
          <w:sz w:val="24"/>
        </w:rPr>
        <w:t>6</w:t>
      </w:r>
      <w:r w:rsidRPr="00233096">
        <w:rPr>
          <w:rFonts w:ascii="Times New Roman" w:hAnsi="Times New Roman" w:cs="Times New Roman"/>
          <w:b/>
          <w:sz w:val="24"/>
        </w:rPr>
        <w:t xml:space="preserve"> г.</w:t>
      </w:r>
    </w:p>
    <w:p w14:paraId="41D3364A" w14:textId="77777777" w:rsidR="005D480A" w:rsidRPr="00233096" w:rsidRDefault="005D480A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</w:p>
    <w:p w14:paraId="08421031" w14:textId="18DFF69D" w:rsidR="00A63921" w:rsidRPr="00233096" w:rsidRDefault="001C42E8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proofErr w:type="gramStart"/>
      <w:r w:rsidRPr="002644AF">
        <w:rPr>
          <w:rFonts w:ascii="Times New Roman" w:hAnsi="Times New Roman" w:cs="Times New Roman"/>
          <w:b/>
          <w:sz w:val="24"/>
        </w:rPr>
        <w:t xml:space="preserve">Санкт-Петербургское государственное бюджетное учреждение здравоохранения «Детская городская клиническая больница №5 имени Нила Федоровича Филатова» (СПб ГБУЗ «ДГКБ №5 </w:t>
      </w:r>
      <w:r>
        <w:rPr>
          <w:rFonts w:ascii="Times New Roman" w:hAnsi="Times New Roman" w:cs="Times New Roman"/>
          <w:b/>
          <w:sz w:val="24"/>
        </w:rPr>
        <w:t xml:space="preserve">им. </w:t>
      </w:r>
      <w:r w:rsidRPr="002644AF">
        <w:rPr>
          <w:rFonts w:ascii="Times New Roman" w:hAnsi="Times New Roman" w:cs="Times New Roman"/>
          <w:b/>
          <w:sz w:val="24"/>
        </w:rPr>
        <w:t>Н.Ф. Филатова»)</w:t>
      </w:r>
      <w:r w:rsidRPr="00D81EEA">
        <w:rPr>
          <w:rFonts w:ascii="Times New Roman" w:hAnsi="Times New Roman" w:cs="Times New Roman"/>
          <w:sz w:val="24"/>
        </w:rPr>
        <w:t xml:space="preserve">, именуемое в дальнейшем </w:t>
      </w:r>
      <w:r w:rsidRPr="00D81EEA">
        <w:rPr>
          <w:rFonts w:ascii="Times New Roman" w:hAnsi="Times New Roman" w:cs="Times New Roman"/>
          <w:b/>
          <w:bCs/>
          <w:sz w:val="24"/>
        </w:rPr>
        <w:t>«Заказчик»</w:t>
      </w:r>
      <w:r w:rsidRPr="00D81EEA">
        <w:rPr>
          <w:rFonts w:ascii="Times New Roman" w:hAnsi="Times New Roman" w:cs="Times New Roman"/>
          <w:b/>
          <w:sz w:val="24"/>
        </w:rPr>
        <w:t>,</w:t>
      </w:r>
      <w:r w:rsidRPr="00D81EEA">
        <w:rPr>
          <w:rFonts w:ascii="Times New Roman" w:hAnsi="Times New Roman" w:cs="Times New Roman"/>
          <w:sz w:val="24"/>
        </w:rPr>
        <w:t xml:space="preserve"> в лице </w:t>
      </w:r>
      <w:r w:rsidR="00930DBE" w:rsidRPr="00930DBE">
        <w:rPr>
          <w:rFonts w:ascii="Times New Roman" w:hAnsi="Times New Roman" w:cs="Times New Roman"/>
          <w:sz w:val="24"/>
        </w:rPr>
        <w:t xml:space="preserve">Заместителя главного врача по медицинской части </w:t>
      </w:r>
      <w:proofErr w:type="spellStart"/>
      <w:r w:rsidR="00930DBE" w:rsidRPr="00930DBE">
        <w:rPr>
          <w:rFonts w:ascii="Times New Roman" w:hAnsi="Times New Roman" w:cs="Times New Roman"/>
          <w:sz w:val="24"/>
        </w:rPr>
        <w:t>Ужакиной</w:t>
      </w:r>
      <w:proofErr w:type="spellEnd"/>
      <w:r w:rsidR="00930DBE" w:rsidRPr="00930DBE">
        <w:rPr>
          <w:rFonts w:ascii="Times New Roman" w:hAnsi="Times New Roman" w:cs="Times New Roman"/>
          <w:sz w:val="24"/>
        </w:rPr>
        <w:t xml:space="preserve"> Натальи Павловны, действующей на основании Приказа №512к от 03.06.226 года</w:t>
      </w:r>
      <w:r w:rsidR="00B53883" w:rsidRPr="00576016">
        <w:rPr>
          <w:rFonts w:ascii="Times New Roman" w:hAnsi="Times New Roman" w:cs="Times New Roman"/>
          <w:sz w:val="24"/>
        </w:rPr>
        <w:t>, с одной стороны</w:t>
      </w:r>
      <w:r w:rsidR="00B53883">
        <w:rPr>
          <w:rFonts w:ascii="Times New Roman" w:hAnsi="Times New Roman" w:cs="Times New Roman"/>
          <w:sz w:val="24"/>
        </w:rPr>
        <w:t>,</w:t>
      </w:r>
      <w:r w:rsidR="00B53883" w:rsidRPr="00576016">
        <w:rPr>
          <w:rFonts w:ascii="Times New Roman" w:hAnsi="Times New Roman" w:cs="Times New Roman"/>
          <w:sz w:val="24"/>
        </w:rPr>
        <w:t xml:space="preserve"> и </w:t>
      </w:r>
      <w:r w:rsidR="00112EDD">
        <w:rPr>
          <w:rFonts w:ascii="Times New Roman" w:hAnsi="Times New Roman" w:cs="Times New Roman"/>
          <w:b/>
          <w:bCs/>
          <w:sz w:val="24"/>
        </w:rPr>
        <w:t>_______________</w:t>
      </w:r>
      <w:r w:rsidR="007C3638" w:rsidRPr="00576016">
        <w:rPr>
          <w:rFonts w:ascii="Times New Roman" w:hAnsi="Times New Roman" w:cs="Times New Roman"/>
          <w:sz w:val="24"/>
        </w:rPr>
        <w:t xml:space="preserve">, действующего на основании </w:t>
      </w:r>
      <w:r w:rsidR="007C3638">
        <w:rPr>
          <w:rFonts w:ascii="Times New Roman" w:hAnsi="Times New Roman" w:cs="Times New Roman"/>
          <w:b/>
          <w:bCs/>
          <w:sz w:val="24"/>
        </w:rPr>
        <w:t>Устава</w:t>
      </w:r>
      <w:r w:rsidR="00B53883">
        <w:rPr>
          <w:rFonts w:ascii="Times New Roman" w:hAnsi="Times New Roman" w:cs="Times New Roman"/>
          <w:b/>
          <w:sz w:val="24"/>
        </w:rPr>
        <w:t>,</w:t>
      </w:r>
      <w:r w:rsidR="00A63921" w:rsidRPr="00233096">
        <w:rPr>
          <w:rFonts w:ascii="Times New Roman" w:hAnsi="Times New Roman" w:cs="Times New Roman"/>
          <w:sz w:val="24"/>
        </w:rPr>
        <w:t xml:space="preserve"> с другой стороны, в дальнейшем именуемые </w:t>
      </w:r>
      <w:r w:rsidR="00A63921" w:rsidRPr="00B53883">
        <w:rPr>
          <w:rFonts w:ascii="Times New Roman" w:hAnsi="Times New Roman" w:cs="Times New Roman"/>
          <w:b/>
          <w:sz w:val="24"/>
        </w:rPr>
        <w:t>«С</w:t>
      </w:r>
      <w:r w:rsidR="00255E81" w:rsidRPr="00B53883">
        <w:rPr>
          <w:rFonts w:ascii="Times New Roman" w:hAnsi="Times New Roman" w:cs="Times New Roman"/>
          <w:b/>
          <w:sz w:val="24"/>
        </w:rPr>
        <w:t>тороны</w:t>
      </w:r>
      <w:proofErr w:type="gramEnd"/>
      <w:r w:rsidR="00A63921" w:rsidRPr="00B53883">
        <w:rPr>
          <w:rFonts w:ascii="Times New Roman" w:hAnsi="Times New Roman" w:cs="Times New Roman"/>
          <w:b/>
          <w:sz w:val="24"/>
        </w:rPr>
        <w:t>»</w:t>
      </w:r>
      <w:r w:rsidR="00A63921" w:rsidRPr="00233096">
        <w:rPr>
          <w:rFonts w:ascii="Times New Roman" w:hAnsi="Times New Roman" w:cs="Times New Roman"/>
          <w:sz w:val="24"/>
        </w:rPr>
        <w:t xml:space="preserve">, </w:t>
      </w:r>
      <w:r w:rsidR="003C2AE2" w:rsidRPr="00233096">
        <w:rPr>
          <w:rFonts w:ascii="Times New Roman" w:hAnsi="Times New Roman" w:cs="Times New Roman"/>
          <w:sz w:val="24"/>
        </w:rPr>
        <w:t xml:space="preserve">в соответствии с п.4 ч.1 ст.93 Федерального закона № 44-ФЗ от 05.04.2013 г. «О </w:t>
      </w:r>
      <w:r w:rsidR="00AC3725" w:rsidRPr="00233096">
        <w:rPr>
          <w:rFonts w:ascii="Times New Roman" w:hAnsi="Times New Roman" w:cs="Times New Roman"/>
          <w:sz w:val="24"/>
        </w:rPr>
        <w:t>к</w:t>
      </w:r>
      <w:r w:rsidR="00843AB2" w:rsidRPr="00233096">
        <w:rPr>
          <w:rFonts w:ascii="Times New Roman" w:hAnsi="Times New Roman" w:cs="Times New Roman"/>
          <w:sz w:val="24"/>
        </w:rPr>
        <w:t>онтрактной</w:t>
      </w:r>
      <w:r w:rsidR="003C2AE2" w:rsidRPr="00233096">
        <w:rPr>
          <w:rFonts w:ascii="Times New Roman" w:hAnsi="Times New Roman" w:cs="Times New Roman"/>
          <w:sz w:val="24"/>
        </w:rPr>
        <w:t xml:space="preserve"> системе в сфере закупок товаров, работ, услуг для обеспечения государственных и муниципальных нужд» (далее – Федеральный закон № 44-ФЗ),</w:t>
      </w:r>
      <w:r w:rsidR="000000CF" w:rsidRPr="00233096">
        <w:rPr>
          <w:rFonts w:ascii="Times New Roman" w:hAnsi="Times New Roman" w:cs="Times New Roman"/>
          <w:sz w:val="24"/>
        </w:rPr>
        <w:t xml:space="preserve"> </w:t>
      </w:r>
      <w:r w:rsidR="00160F79" w:rsidRPr="00233096">
        <w:rPr>
          <w:rFonts w:ascii="Times New Roman" w:hAnsi="Times New Roman" w:cs="Times New Roman"/>
          <w:sz w:val="24"/>
        </w:rPr>
        <w:t xml:space="preserve">заключили настоящий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160F79" w:rsidRPr="00233096">
        <w:rPr>
          <w:rFonts w:ascii="Times New Roman" w:hAnsi="Times New Roman" w:cs="Times New Roman"/>
          <w:sz w:val="24"/>
        </w:rPr>
        <w:t xml:space="preserve"> (далее – «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160F79" w:rsidRPr="00233096">
        <w:rPr>
          <w:rFonts w:ascii="Times New Roman" w:hAnsi="Times New Roman" w:cs="Times New Roman"/>
          <w:sz w:val="24"/>
        </w:rPr>
        <w:t>») о нижеследующем</w:t>
      </w:r>
      <w:r w:rsidR="00A63921" w:rsidRPr="00233096">
        <w:rPr>
          <w:rFonts w:ascii="Times New Roman" w:hAnsi="Times New Roman" w:cs="Times New Roman"/>
          <w:sz w:val="24"/>
        </w:rPr>
        <w:t>:</w:t>
      </w:r>
    </w:p>
    <w:p w14:paraId="6973EDB5" w14:textId="77777777" w:rsidR="00A63921" w:rsidRPr="00233096" w:rsidRDefault="00A6392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1F7324A7" w14:textId="1E41459E" w:rsidR="00C71EEE" w:rsidRPr="00233096" w:rsidRDefault="00233096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1. </w:t>
      </w:r>
      <w:r w:rsidR="00A63921" w:rsidRPr="00233096">
        <w:rPr>
          <w:rFonts w:ascii="Times New Roman" w:hAnsi="Times New Roman" w:cs="Times New Roman"/>
          <w:b/>
          <w:sz w:val="24"/>
        </w:rPr>
        <w:t xml:space="preserve">ПРЕДМЕТ </w:t>
      </w:r>
      <w:r w:rsidR="003D4BC3" w:rsidRPr="00233096">
        <w:rPr>
          <w:rFonts w:ascii="Times New Roman" w:hAnsi="Times New Roman" w:cs="Times New Roman"/>
          <w:b/>
          <w:sz w:val="24"/>
        </w:rPr>
        <w:t>КОНТРАКТ</w:t>
      </w:r>
      <w:r w:rsidR="00A63921" w:rsidRPr="00233096">
        <w:rPr>
          <w:rFonts w:ascii="Times New Roman" w:hAnsi="Times New Roman" w:cs="Times New Roman"/>
          <w:b/>
          <w:sz w:val="24"/>
        </w:rPr>
        <w:t>А</w:t>
      </w:r>
    </w:p>
    <w:p w14:paraId="1F51E3BA" w14:textId="3BBF8B2C" w:rsidR="00C71EEE" w:rsidRPr="00233096" w:rsidRDefault="00C95E3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1.1</w:t>
      </w:r>
      <w:r w:rsidR="00B465AF" w:rsidRPr="00233096">
        <w:rPr>
          <w:rFonts w:ascii="Times New Roman" w:hAnsi="Times New Roman" w:cs="Times New Roman"/>
          <w:b/>
          <w:bCs/>
          <w:sz w:val="24"/>
        </w:rPr>
        <w:t>.</w:t>
      </w:r>
      <w:r w:rsidR="00C71EEE" w:rsidRPr="00233096">
        <w:rPr>
          <w:rFonts w:ascii="Times New Roman" w:hAnsi="Times New Roman" w:cs="Times New Roman"/>
          <w:sz w:val="24"/>
        </w:rPr>
        <w:t xml:space="preserve"> </w:t>
      </w:r>
      <w:bookmarkStart w:id="0" w:name="_Hlk83292467"/>
      <w:r w:rsidR="004F5BCD" w:rsidRPr="00233096">
        <w:rPr>
          <w:rFonts w:ascii="Times New Roman" w:hAnsi="Times New Roman" w:cs="Times New Roman"/>
          <w:sz w:val="24"/>
        </w:rPr>
        <w:t xml:space="preserve">Поставщик, в соответствии с </w:t>
      </w:r>
      <w:r w:rsidR="00B53883" w:rsidRPr="00576016">
        <w:rPr>
          <w:rFonts w:ascii="Times New Roman" w:hAnsi="Times New Roman"/>
          <w:sz w:val="24"/>
        </w:rPr>
        <w:t xml:space="preserve">№ </w:t>
      </w:r>
      <w:r w:rsidR="00112EDD">
        <w:rPr>
          <w:rFonts w:ascii="Times New Roman" w:hAnsi="Times New Roman" w:cs="Times New Roman"/>
          <w:sz w:val="24"/>
        </w:rPr>
        <w:t>______________</w:t>
      </w:r>
      <w:r w:rsidR="00B53883" w:rsidRPr="00F45F6A">
        <w:rPr>
          <w:rFonts w:ascii="Times New Roman" w:hAnsi="Times New Roman" w:cs="Times New Roman"/>
          <w:sz w:val="24"/>
        </w:rPr>
        <w:t xml:space="preserve"> г.</w:t>
      </w:r>
      <w:r w:rsidR="004F5BCD" w:rsidRPr="00233096">
        <w:rPr>
          <w:rFonts w:ascii="Times New Roman" w:hAnsi="Times New Roman" w:cs="Times New Roman"/>
          <w:sz w:val="24"/>
        </w:rPr>
        <w:t xml:space="preserve"> на осуществление деятельности  по обороту наркотических средств, психотропных веществ и их </w:t>
      </w:r>
      <w:proofErr w:type="spellStart"/>
      <w:r w:rsidR="004F5BCD" w:rsidRPr="00233096">
        <w:rPr>
          <w:rFonts w:ascii="Times New Roman" w:hAnsi="Times New Roman" w:cs="Times New Roman"/>
          <w:sz w:val="24"/>
        </w:rPr>
        <w:t>прекурсоров</w:t>
      </w:r>
      <w:proofErr w:type="spellEnd"/>
      <w:r w:rsidR="004F5BCD" w:rsidRPr="00233096">
        <w:rPr>
          <w:rFonts w:ascii="Times New Roman" w:hAnsi="Times New Roman" w:cs="Times New Roman"/>
          <w:sz w:val="24"/>
        </w:rPr>
        <w:t xml:space="preserve">, культивированию </w:t>
      </w:r>
      <w:proofErr w:type="spellStart"/>
      <w:r w:rsidR="004F5BCD" w:rsidRPr="00233096">
        <w:rPr>
          <w:rFonts w:ascii="Times New Roman" w:hAnsi="Times New Roman" w:cs="Times New Roman"/>
          <w:sz w:val="24"/>
        </w:rPr>
        <w:t>наркосодержащих</w:t>
      </w:r>
      <w:proofErr w:type="spellEnd"/>
      <w:r w:rsidR="004F5BCD" w:rsidRPr="00233096">
        <w:rPr>
          <w:rFonts w:ascii="Times New Roman" w:hAnsi="Times New Roman" w:cs="Times New Roman"/>
          <w:sz w:val="24"/>
        </w:rPr>
        <w:t xml:space="preserve"> растений сроком действия - бессрочно, обязуется в порядке, предусмотренном настоящим 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4F5BCD" w:rsidRPr="00233096">
        <w:rPr>
          <w:rFonts w:ascii="Times New Roman" w:hAnsi="Times New Roman" w:cs="Times New Roman"/>
          <w:sz w:val="24"/>
        </w:rPr>
        <w:t xml:space="preserve">ом, осуществить поставку наркотических и/или психотропных лекарственных средств (далее – «НПЛС») согласно Спецификации (Приложение №1) на основании заявок Заказчика о получении НПЛС </w:t>
      </w:r>
      <w:bookmarkStart w:id="1" w:name="_Hlk90556553"/>
      <w:r w:rsidR="006242B8" w:rsidRPr="00233096">
        <w:rPr>
          <w:rFonts w:ascii="Times New Roman" w:hAnsi="Times New Roman" w:cs="Times New Roman"/>
          <w:sz w:val="24"/>
        </w:rPr>
        <w:t xml:space="preserve">по форме согласно </w:t>
      </w:r>
      <w:bookmarkEnd w:id="1"/>
      <w:r w:rsidR="006242B8" w:rsidRPr="00233096">
        <w:rPr>
          <w:rFonts w:ascii="Times New Roman" w:hAnsi="Times New Roman" w:cs="Times New Roman"/>
          <w:sz w:val="24"/>
        </w:rPr>
        <w:t xml:space="preserve">Приложению № </w:t>
      </w:r>
      <w:r w:rsidR="00FD68BC" w:rsidRPr="00233096">
        <w:rPr>
          <w:rFonts w:ascii="Times New Roman" w:hAnsi="Times New Roman" w:cs="Times New Roman"/>
          <w:sz w:val="24"/>
        </w:rPr>
        <w:t>2</w:t>
      </w:r>
      <w:r w:rsidR="006242B8" w:rsidRPr="00233096">
        <w:rPr>
          <w:rFonts w:ascii="Times New Roman" w:hAnsi="Times New Roman" w:cs="Times New Roman"/>
          <w:sz w:val="24"/>
        </w:rPr>
        <w:t xml:space="preserve"> к настоящему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6242B8" w:rsidRPr="00233096">
        <w:rPr>
          <w:rFonts w:ascii="Times New Roman" w:hAnsi="Times New Roman" w:cs="Times New Roman"/>
          <w:sz w:val="24"/>
        </w:rPr>
        <w:t>у (далее – «Заявка»)</w:t>
      </w:r>
      <w:r w:rsidR="004F5BCD" w:rsidRPr="00233096">
        <w:rPr>
          <w:rFonts w:ascii="Times New Roman" w:hAnsi="Times New Roman" w:cs="Times New Roman"/>
          <w:sz w:val="24"/>
        </w:rPr>
        <w:t xml:space="preserve">, имеющего соответствующую лицензию </w:t>
      </w:r>
      <w:r w:rsidR="00112EDD">
        <w:rPr>
          <w:rFonts w:ascii="Times New Roman" w:hAnsi="Times New Roman"/>
          <w:sz w:val="24"/>
        </w:rPr>
        <w:t>__________</w:t>
      </w:r>
      <w:r w:rsidR="005D480A" w:rsidRPr="00233096">
        <w:rPr>
          <w:rFonts w:ascii="Times New Roman" w:hAnsi="Times New Roman" w:cs="Times New Roman"/>
          <w:sz w:val="24"/>
        </w:rPr>
        <w:t xml:space="preserve">, </w:t>
      </w:r>
      <w:r w:rsidR="004F5BCD" w:rsidRPr="00233096">
        <w:rPr>
          <w:rFonts w:ascii="Times New Roman" w:hAnsi="Times New Roman" w:cs="Times New Roman"/>
          <w:sz w:val="24"/>
        </w:rPr>
        <w:t xml:space="preserve">а </w:t>
      </w:r>
      <w:bookmarkStart w:id="2" w:name="_Hlk83291958"/>
      <w:r w:rsidR="004F5BCD" w:rsidRPr="00233096">
        <w:rPr>
          <w:rFonts w:ascii="Times New Roman" w:hAnsi="Times New Roman" w:cs="Times New Roman"/>
          <w:sz w:val="24"/>
        </w:rPr>
        <w:t xml:space="preserve">Заказчик в свою очередь обязуется в порядке и сроки, предусмотренные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4F5BCD" w:rsidRPr="00233096">
        <w:rPr>
          <w:rFonts w:ascii="Times New Roman" w:hAnsi="Times New Roman" w:cs="Times New Roman"/>
          <w:sz w:val="24"/>
        </w:rPr>
        <w:t>ом, оплатить</w:t>
      </w:r>
      <w:r w:rsidR="00DC2ADD" w:rsidRPr="00233096">
        <w:rPr>
          <w:rFonts w:ascii="Times New Roman" w:hAnsi="Times New Roman" w:cs="Times New Roman"/>
          <w:sz w:val="24"/>
        </w:rPr>
        <w:t xml:space="preserve"> и принять</w:t>
      </w:r>
      <w:r w:rsidR="004F5BCD" w:rsidRPr="00233096">
        <w:rPr>
          <w:rFonts w:ascii="Times New Roman" w:hAnsi="Times New Roman" w:cs="Times New Roman"/>
          <w:sz w:val="24"/>
        </w:rPr>
        <w:t xml:space="preserve"> поставляемые таким образом НПЛС</w:t>
      </w:r>
      <w:bookmarkEnd w:id="0"/>
      <w:bookmarkEnd w:id="2"/>
      <w:r w:rsidR="00C71EEE" w:rsidRPr="00233096">
        <w:rPr>
          <w:rFonts w:ascii="Times New Roman" w:hAnsi="Times New Roman" w:cs="Times New Roman"/>
          <w:sz w:val="24"/>
        </w:rPr>
        <w:t>.</w:t>
      </w:r>
    </w:p>
    <w:p w14:paraId="239A0DDF" w14:textId="4CD5459F" w:rsidR="001D5936" w:rsidRPr="00233096" w:rsidRDefault="00C95E3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1.2</w:t>
      </w:r>
      <w:r w:rsidR="00DA20F8" w:rsidRPr="00233096">
        <w:rPr>
          <w:rFonts w:ascii="Times New Roman" w:hAnsi="Times New Roman" w:cs="Times New Roman"/>
          <w:b/>
          <w:bCs/>
          <w:sz w:val="24"/>
        </w:rPr>
        <w:t>.</w:t>
      </w:r>
      <w:r w:rsidR="006D69E5" w:rsidRPr="00233096">
        <w:rPr>
          <w:rFonts w:ascii="Times New Roman" w:hAnsi="Times New Roman" w:cs="Times New Roman"/>
          <w:sz w:val="24"/>
        </w:rPr>
        <w:t xml:space="preserve"> Стороны </w:t>
      </w:r>
      <w:r w:rsidR="003D4BC3" w:rsidRPr="00233096">
        <w:rPr>
          <w:rFonts w:ascii="Times New Roman" w:hAnsi="Times New Roman" w:cs="Times New Roman"/>
          <w:sz w:val="24"/>
        </w:rPr>
        <w:t>договорились</w:t>
      </w:r>
      <w:r w:rsidR="006D69E5" w:rsidRPr="00233096">
        <w:rPr>
          <w:rFonts w:ascii="Times New Roman" w:hAnsi="Times New Roman" w:cs="Times New Roman"/>
          <w:sz w:val="24"/>
        </w:rPr>
        <w:t xml:space="preserve"> считать существенными следующие условия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6D69E5" w:rsidRPr="00233096">
        <w:rPr>
          <w:rFonts w:ascii="Times New Roman" w:hAnsi="Times New Roman" w:cs="Times New Roman"/>
          <w:sz w:val="24"/>
        </w:rPr>
        <w:t xml:space="preserve">а: а) номенклатура </w:t>
      </w:r>
      <w:r w:rsidRPr="00233096">
        <w:rPr>
          <w:rFonts w:ascii="Times New Roman" w:hAnsi="Times New Roman" w:cs="Times New Roman"/>
          <w:sz w:val="24"/>
        </w:rPr>
        <w:t xml:space="preserve">и количество </w:t>
      </w:r>
      <w:r w:rsidR="00117C8B" w:rsidRPr="00233096">
        <w:rPr>
          <w:rFonts w:ascii="Times New Roman" w:hAnsi="Times New Roman" w:cs="Times New Roman"/>
          <w:sz w:val="24"/>
        </w:rPr>
        <w:t>НПЛС;</w:t>
      </w:r>
      <w:r w:rsidR="006D69E5" w:rsidRPr="00233096">
        <w:rPr>
          <w:rFonts w:ascii="Times New Roman" w:hAnsi="Times New Roman" w:cs="Times New Roman"/>
          <w:sz w:val="24"/>
        </w:rPr>
        <w:t xml:space="preserve"> </w:t>
      </w:r>
      <w:r w:rsidR="00117C8B" w:rsidRPr="00233096">
        <w:rPr>
          <w:rFonts w:ascii="Times New Roman" w:hAnsi="Times New Roman" w:cs="Times New Roman"/>
          <w:sz w:val="24"/>
        </w:rPr>
        <w:t>б</w:t>
      </w:r>
      <w:r w:rsidR="006D69E5" w:rsidRPr="00233096">
        <w:rPr>
          <w:rFonts w:ascii="Times New Roman" w:hAnsi="Times New Roman" w:cs="Times New Roman"/>
          <w:sz w:val="24"/>
        </w:rPr>
        <w:t xml:space="preserve">) </w:t>
      </w:r>
      <w:r w:rsidR="00117C8B" w:rsidRPr="00233096">
        <w:rPr>
          <w:rFonts w:ascii="Times New Roman" w:hAnsi="Times New Roman" w:cs="Times New Roman"/>
          <w:sz w:val="24"/>
        </w:rPr>
        <w:t xml:space="preserve">требования к сохранности НПЛС; в) </w:t>
      </w:r>
      <w:r w:rsidR="00FD68BC" w:rsidRPr="00233096">
        <w:rPr>
          <w:rFonts w:ascii="Times New Roman" w:hAnsi="Times New Roman" w:cs="Times New Roman"/>
          <w:sz w:val="24"/>
        </w:rPr>
        <w:t>условия</w:t>
      </w:r>
      <w:r w:rsidR="00117C8B" w:rsidRPr="00233096">
        <w:rPr>
          <w:rFonts w:ascii="Times New Roman" w:hAnsi="Times New Roman" w:cs="Times New Roman"/>
          <w:sz w:val="24"/>
        </w:rPr>
        <w:t xml:space="preserve"> поставки НПЛС;</w:t>
      </w:r>
      <w:r w:rsidR="008D690C" w:rsidRPr="00233096">
        <w:rPr>
          <w:rFonts w:ascii="Times New Roman" w:hAnsi="Times New Roman" w:cs="Times New Roman"/>
          <w:sz w:val="24"/>
        </w:rPr>
        <w:t xml:space="preserve"> г) срок поставки и </w:t>
      </w:r>
      <w:r w:rsidR="00000A24" w:rsidRPr="00233096">
        <w:rPr>
          <w:rFonts w:ascii="Times New Roman" w:hAnsi="Times New Roman" w:cs="Times New Roman"/>
          <w:sz w:val="24"/>
        </w:rPr>
        <w:t xml:space="preserve">порядок </w:t>
      </w:r>
      <w:r w:rsidR="004F5BCD" w:rsidRPr="00233096">
        <w:rPr>
          <w:rFonts w:ascii="Times New Roman" w:hAnsi="Times New Roman" w:cs="Times New Roman"/>
          <w:sz w:val="24"/>
        </w:rPr>
        <w:t>расчетов</w:t>
      </w:r>
      <w:r w:rsidR="0061600E">
        <w:rPr>
          <w:rFonts w:ascii="Times New Roman" w:hAnsi="Times New Roman" w:cs="Times New Roman"/>
          <w:sz w:val="24"/>
        </w:rPr>
        <w:t>.</w:t>
      </w:r>
    </w:p>
    <w:p w14:paraId="6812D96F" w14:textId="41449D4D" w:rsidR="00A470A9" w:rsidRPr="00233096" w:rsidRDefault="001D593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1.3</w:t>
      </w:r>
      <w:r w:rsidR="00DA20F8" w:rsidRPr="00233096">
        <w:rPr>
          <w:rFonts w:ascii="Times New Roman" w:hAnsi="Times New Roman" w:cs="Times New Roman"/>
          <w:b/>
          <w:bCs/>
          <w:sz w:val="24"/>
        </w:rPr>
        <w:t>.</w:t>
      </w:r>
      <w:r w:rsidR="00DA20F8" w:rsidRPr="00233096">
        <w:rPr>
          <w:rFonts w:ascii="Times New Roman" w:hAnsi="Times New Roman" w:cs="Times New Roman"/>
          <w:sz w:val="24"/>
        </w:rPr>
        <w:t xml:space="preserve"> </w:t>
      </w:r>
      <w:bookmarkStart w:id="3" w:name="_Hlk83295833"/>
      <w:r w:rsidR="004F5BCD" w:rsidRPr="00233096">
        <w:rPr>
          <w:rFonts w:ascii="Times New Roman" w:hAnsi="Times New Roman" w:cs="Times New Roman"/>
          <w:sz w:val="24"/>
        </w:rPr>
        <w:t>Номенклатура НПЛС и общий</w:t>
      </w:r>
      <w:bookmarkEnd w:id="3"/>
      <w:r w:rsidRPr="00233096">
        <w:rPr>
          <w:rFonts w:ascii="Times New Roman" w:hAnsi="Times New Roman" w:cs="Times New Roman"/>
          <w:sz w:val="24"/>
        </w:rPr>
        <w:t xml:space="preserve"> объем поставки определяется в Спецификации</w:t>
      </w:r>
      <w:r w:rsidR="00B24544" w:rsidRPr="00233096">
        <w:rPr>
          <w:rFonts w:ascii="Times New Roman" w:hAnsi="Times New Roman" w:cs="Times New Roman"/>
          <w:sz w:val="24"/>
        </w:rPr>
        <w:t xml:space="preserve"> </w:t>
      </w:r>
      <w:r w:rsidR="003521AD" w:rsidRPr="00233096">
        <w:rPr>
          <w:rFonts w:ascii="Times New Roman" w:hAnsi="Times New Roman" w:cs="Times New Roman"/>
          <w:sz w:val="24"/>
        </w:rPr>
        <w:t>(Приложение №1)</w:t>
      </w:r>
      <w:r w:rsidRPr="00233096">
        <w:rPr>
          <w:rFonts w:ascii="Times New Roman" w:hAnsi="Times New Roman" w:cs="Times New Roman"/>
          <w:sz w:val="24"/>
        </w:rPr>
        <w:t xml:space="preserve">, которая является неотъемлемой частью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а. Общий объем поставки может быть </w:t>
      </w:r>
      <w:r w:rsidR="009B0904" w:rsidRPr="00233096">
        <w:rPr>
          <w:rFonts w:ascii="Times New Roman" w:hAnsi="Times New Roman" w:cs="Times New Roman"/>
          <w:sz w:val="24"/>
        </w:rPr>
        <w:t xml:space="preserve">изменен </w:t>
      </w:r>
      <w:r w:rsidR="00A35BDF" w:rsidRPr="00233096">
        <w:rPr>
          <w:rFonts w:ascii="Times New Roman" w:hAnsi="Times New Roman" w:cs="Times New Roman"/>
          <w:sz w:val="24"/>
        </w:rPr>
        <w:t xml:space="preserve">только </w:t>
      </w:r>
      <w:r w:rsidR="00B465AF" w:rsidRPr="00233096">
        <w:rPr>
          <w:rFonts w:ascii="Times New Roman" w:hAnsi="Times New Roman" w:cs="Times New Roman"/>
          <w:sz w:val="24"/>
        </w:rPr>
        <w:t xml:space="preserve">по </w:t>
      </w:r>
      <w:r w:rsidRPr="00233096">
        <w:rPr>
          <w:rFonts w:ascii="Times New Roman" w:hAnsi="Times New Roman" w:cs="Times New Roman"/>
          <w:sz w:val="24"/>
        </w:rPr>
        <w:t>соглашени</w:t>
      </w:r>
      <w:r w:rsidR="00B465AF" w:rsidRPr="00233096">
        <w:rPr>
          <w:rFonts w:ascii="Times New Roman" w:hAnsi="Times New Roman" w:cs="Times New Roman"/>
          <w:sz w:val="24"/>
        </w:rPr>
        <w:t>ю</w:t>
      </w:r>
      <w:r w:rsidRPr="00233096">
        <w:rPr>
          <w:rFonts w:ascii="Times New Roman" w:hAnsi="Times New Roman" w:cs="Times New Roman"/>
          <w:sz w:val="24"/>
        </w:rPr>
        <w:t xml:space="preserve"> Сторон. </w:t>
      </w:r>
    </w:p>
    <w:p w14:paraId="38785B0C" w14:textId="77777777" w:rsidR="00276642" w:rsidRPr="00276642" w:rsidRDefault="00A470A9" w:rsidP="00276642">
      <w:pPr>
        <w:pStyle w:val="af0"/>
        <w:ind w:firstLine="851"/>
        <w:jc w:val="both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1.</w:t>
      </w:r>
      <w:r w:rsidR="001D5936" w:rsidRPr="00233096">
        <w:rPr>
          <w:rFonts w:ascii="Times New Roman" w:hAnsi="Times New Roman" w:cs="Times New Roman"/>
          <w:b/>
          <w:bCs/>
          <w:sz w:val="24"/>
        </w:rPr>
        <w:t>4</w:t>
      </w:r>
      <w:r w:rsidR="00DA20F8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4F5BCD" w:rsidRPr="00233096">
        <w:rPr>
          <w:rFonts w:ascii="Times New Roman" w:hAnsi="Times New Roman" w:cs="Times New Roman"/>
          <w:sz w:val="24"/>
        </w:rPr>
        <w:t>Поставка НПЛС осуществляется в соответствии с Заявкой без разгрузки транспортного средства (самовывозом). Заказчик осуществляет получение (выборку) НПЛС у Поставщика</w:t>
      </w:r>
      <w:r w:rsidR="009C05E7" w:rsidRPr="00233096">
        <w:rPr>
          <w:rFonts w:ascii="Times New Roman" w:hAnsi="Times New Roman" w:cs="Times New Roman"/>
          <w:sz w:val="24"/>
        </w:rPr>
        <w:t xml:space="preserve"> с распределительного склада в Санкт-Петербурге</w:t>
      </w:r>
      <w:r w:rsidR="004F5BCD" w:rsidRPr="00233096">
        <w:rPr>
          <w:rFonts w:ascii="Times New Roman" w:hAnsi="Times New Roman" w:cs="Times New Roman"/>
          <w:sz w:val="24"/>
        </w:rPr>
        <w:t xml:space="preserve"> по адресу:</w:t>
      </w:r>
      <w:r w:rsidR="005D480A" w:rsidRPr="00233096">
        <w:rPr>
          <w:rFonts w:ascii="Times New Roman" w:hAnsi="Times New Roman" w:cs="Times New Roman"/>
          <w:sz w:val="24"/>
        </w:rPr>
        <w:t xml:space="preserve"> </w:t>
      </w:r>
      <w:r w:rsidR="00112EDD">
        <w:rPr>
          <w:rFonts w:ascii="Times New Roman" w:hAnsi="Times New Roman" w:cs="Times New Roman"/>
          <w:sz w:val="24"/>
        </w:rPr>
        <w:t>__________</w:t>
      </w:r>
      <w:r w:rsidR="00B53883" w:rsidRPr="00B53883">
        <w:rPr>
          <w:rFonts w:ascii="Times New Roman" w:hAnsi="Times New Roman" w:cs="Times New Roman"/>
          <w:b/>
          <w:sz w:val="24"/>
        </w:rPr>
        <w:t xml:space="preserve">. </w:t>
      </w:r>
      <w:r w:rsidR="00276642" w:rsidRPr="00276642">
        <w:rPr>
          <w:rFonts w:ascii="Times New Roman" w:hAnsi="Times New Roman" w:cs="Times New Roman"/>
          <w:b/>
          <w:sz w:val="24"/>
        </w:rPr>
        <w:t>Обязательства Поставщика прекращаются 31 июля 2026 г.</w:t>
      </w:r>
    </w:p>
    <w:p w14:paraId="64AC3E50" w14:textId="1CB2EB87" w:rsidR="00FF3566" w:rsidRDefault="00FF356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1.</w:t>
      </w:r>
      <w:r w:rsidR="00000A24" w:rsidRPr="00233096">
        <w:rPr>
          <w:rFonts w:ascii="Times New Roman" w:hAnsi="Times New Roman" w:cs="Times New Roman"/>
          <w:b/>
          <w:bCs/>
          <w:sz w:val="24"/>
        </w:rPr>
        <w:t>5</w:t>
      </w:r>
      <w:r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5D4C48" w:rsidRPr="00233096">
        <w:rPr>
          <w:rFonts w:ascii="Times New Roman" w:hAnsi="Times New Roman" w:cs="Times New Roman"/>
          <w:sz w:val="24"/>
        </w:rPr>
        <w:t xml:space="preserve">Заключая настоящий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5D4C48" w:rsidRPr="00233096">
        <w:rPr>
          <w:rFonts w:ascii="Times New Roman" w:hAnsi="Times New Roman" w:cs="Times New Roman"/>
          <w:sz w:val="24"/>
        </w:rPr>
        <w:t>, Поставщик гарантирует, что соответствует требованиям, предусмотренным ст.31 Федерального закона №44-ФЗ.</w:t>
      </w:r>
    </w:p>
    <w:p w14:paraId="1702649A" w14:textId="77777777" w:rsidR="00233096" w:rsidRPr="00233096" w:rsidRDefault="0023309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1B660B4C" w14:textId="647B6B2A" w:rsidR="00A63921" w:rsidRPr="00233096" w:rsidRDefault="00233096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2. </w:t>
      </w:r>
      <w:r w:rsidR="00A63921" w:rsidRPr="00233096">
        <w:rPr>
          <w:rFonts w:ascii="Times New Roman" w:hAnsi="Times New Roman" w:cs="Times New Roman"/>
          <w:b/>
          <w:sz w:val="24"/>
        </w:rPr>
        <w:t>ПРАВА И ОБЯЗАННОСТИ СТОРОН</w:t>
      </w:r>
    </w:p>
    <w:p w14:paraId="34CC2778" w14:textId="77777777" w:rsidR="00630BCE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2.1.</w:t>
      </w:r>
      <w:r w:rsidRPr="00233096">
        <w:rPr>
          <w:rFonts w:ascii="Times New Roman" w:hAnsi="Times New Roman" w:cs="Times New Roman"/>
          <w:sz w:val="24"/>
        </w:rPr>
        <w:t xml:space="preserve"> Обязанности Заказчика:</w:t>
      </w:r>
    </w:p>
    <w:p w14:paraId="1712FDAA" w14:textId="3D56EB3D" w:rsidR="00F431BA" w:rsidRPr="00233096" w:rsidRDefault="00F431BA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своевременно подавать Заявки Поставщику на получение необходимых Заказчику партий НПЛС. Заявка может быть передана с использованием факсимильной или электронной связи по реквизитам, указанным в разделе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а: «Реквизиты сторон»;</w:t>
      </w:r>
    </w:p>
    <w:p w14:paraId="4E9A18C8" w14:textId="5EACA3FB" w:rsidR="00A35BDF" w:rsidRPr="00233096" w:rsidRDefault="00A35BDF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осуществить выборку НПЛС в полном объеме, предусмотренном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ом;</w:t>
      </w:r>
    </w:p>
    <w:p w14:paraId="08B58913" w14:textId="1348542D" w:rsidR="00630BCE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- обеспечить своевременны</w:t>
      </w:r>
      <w:r w:rsidR="00B63B2B" w:rsidRPr="00233096">
        <w:rPr>
          <w:rFonts w:ascii="Times New Roman" w:hAnsi="Times New Roman" w:cs="Times New Roman"/>
          <w:sz w:val="24"/>
        </w:rPr>
        <w:t>е</w:t>
      </w:r>
      <w:r w:rsidRPr="00233096">
        <w:rPr>
          <w:rFonts w:ascii="Times New Roman" w:hAnsi="Times New Roman" w:cs="Times New Roman"/>
          <w:sz w:val="24"/>
        </w:rPr>
        <w:t xml:space="preserve"> прием</w:t>
      </w:r>
      <w:r w:rsidR="00B63B2B" w:rsidRPr="00233096">
        <w:rPr>
          <w:rFonts w:ascii="Times New Roman" w:hAnsi="Times New Roman" w:cs="Times New Roman"/>
          <w:sz w:val="24"/>
        </w:rPr>
        <w:t>ку</w:t>
      </w:r>
      <w:r w:rsidR="00B465AF" w:rsidRPr="00233096">
        <w:rPr>
          <w:rFonts w:ascii="Times New Roman" w:hAnsi="Times New Roman" w:cs="Times New Roman"/>
          <w:sz w:val="24"/>
        </w:rPr>
        <w:t xml:space="preserve"> </w:t>
      </w:r>
      <w:r w:rsidR="00CC66BA" w:rsidRPr="00233096">
        <w:rPr>
          <w:rFonts w:ascii="Times New Roman" w:hAnsi="Times New Roman" w:cs="Times New Roman"/>
          <w:sz w:val="24"/>
        </w:rPr>
        <w:t>(выборку)</w:t>
      </w:r>
      <w:r w:rsidRPr="00233096">
        <w:rPr>
          <w:rFonts w:ascii="Times New Roman" w:hAnsi="Times New Roman" w:cs="Times New Roman"/>
          <w:sz w:val="24"/>
        </w:rPr>
        <w:t xml:space="preserve"> и оплату </w:t>
      </w:r>
      <w:r w:rsidR="00A470A9" w:rsidRPr="00233096">
        <w:rPr>
          <w:rFonts w:ascii="Times New Roman" w:hAnsi="Times New Roman" w:cs="Times New Roman"/>
          <w:sz w:val="24"/>
        </w:rPr>
        <w:t>поставляемых НПЛС</w:t>
      </w:r>
      <w:r w:rsidRPr="00233096">
        <w:rPr>
          <w:rFonts w:ascii="Times New Roman" w:hAnsi="Times New Roman" w:cs="Times New Roman"/>
          <w:sz w:val="24"/>
        </w:rPr>
        <w:t xml:space="preserve"> в сроки и по цен</w:t>
      </w:r>
      <w:r w:rsidR="00A470A9" w:rsidRPr="00233096">
        <w:rPr>
          <w:rFonts w:ascii="Times New Roman" w:hAnsi="Times New Roman" w:cs="Times New Roman"/>
          <w:sz w:val="24"/>
        </w:rPr>
        <w:t>е</w:t>
      </w:r>
      <w:r w:rsidRPr="00233096">
        <w:rPr>
          <w:rFonts w:ascii="Times New Roman" w:hAnsi="Times New Roman" w:cs="Times New Roman"/>
          <w:sz w:val="24"/>
        </w:rPr>
        <w:t xml:space="preserve">, </w:t>
      </w:r>
      <w:r w:rsidR="00AF2AEB" w:rsidRPr="00233096">
        <w:rPr>
          <w:rFonts w:ascii="Times New Roman" w:hAnsi="Times New Roman" w:cs="Times New Roman"/>
          <w:sz w:val="24"/>
        </w:rPr>
        <w:t>указанной в Спецификации</w:t>
      </w:r>
      <w:r w:rsidRPr="00233096">
        <w:rPr>
          <w:rFonts w:ascii="Times New Roman" w:hAnsi="Times New Roman" w:cs="Times New Roman"/>
          <w:sz w:val="24"/>
        </w:rPr>
        <w:t>;</w:t>
      </w:r>
    </w:p>
    <w:p w14:paraId="37585E44" w14:textId="61492624" w:rsidR="00B63B2B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</w:t>
      </w:r>
      <w:r w:rsidR="00A470A9" w:rsidRPr="00233096">
        <w:rPr>
          <w:rFonts w:ascii="Times New Roman" w:hAnsi="Times New Roman" w:cs="Times New Roman"/>
          <w:sz w:val="24"/>
        </w:rPr>
        <w:t xml:space="preserve">осуществлять </w:t>
      </w:r>
      <w:r w:rsidR="00CC66BA" w:rsidRPr="00233096">
        <w:rPr>
          <w:rFonts w:ascii="Times New Roman" w:hAnsi="Times New Roman" w:cs="Times New Roman"/>
          <w:sz w:val="24"/>
        </w:rPr>
        <w:t xml:space="preserve">выборку, </w:t>
      </w:r>
      <w:r w:rsidR="00A470A9" w:rsidRPr="00233096">
        <w:rPr>
          <w:rFonts w:ascii="Times New Roman" w:hAnsi="Times New Roman" w:cs="Times New Roman"/>
          <w:sz w:val="24"/>
        </w:rPr>
        <w:t xml:space="preserve">приемку </w:t>
      </w:r>
      <w:r w:rsidR="00B63B2B" w:rsidRPr="00233096">
        <w:rPr>
          <w:rFonts w:ascii="Times New Roman" w:hAnsi="Times New Roman" w:cs="Times New Roman"/>
          <w:sz w:val="24"/>
        </w:rPr>
        <w:t xml:space="preserve">и </w:t>
      </w:r>
      <w:r w:rsidR="003D4BC3" w:rsidRPr="00233096">
        <w:rPr>
          <w:rFonts w:ascii="Times New Roman" w:hAnsi="Times New Roman" w:cs="Times New Roman"/>
          <w:sz w:val="24"/>
        </w:rPr>
        <w:t>последующее хранение,</w:t>
      </w:r>
      <w:r w:rsidR="00B63B2B" w:rsidRPr="00233096">
        <w:rPr>
          <w:rFonts w:ascii="Times New Roman" w:hAnsi="Times New Roman" w:cs="Times New Roman"/>
          <w:sz w:val="24"/>
        </w:rPr>
        <w:t xml:space="preserve"> и учет </w:t>
      </w:r>
      <w:r w:rsidR="00A470A9" w:rsidRPr="00233096">
        <w:rPr>
          <w:rFonts w:ascii="Times New Roman" w:hAnsi="Times New Roman" w:cs="Times New Roman"/>
          <w:sz w:val="24"/>
        </w:rPr>
        <w:t xml:space="preserve">НПЛС, а также оформление необходимых в связи с этим документов, в строгом соответствии с действующими нормативными документами, регулирующими деятельность в сфере оборота НПЛС, обеспечивая таким образом </w:t>
      </w:r>
      <w:r w:rsidR="00B63B2B" w:rsidRPr="00233096">
        <w:rPr>
          <w:rFonts w:ascii="Times New Roman" w:hAnsi="Times New Roman" w:cs="Times New Roman"/>
          <w:sz w:val="24"/>
        </w:rPr>
        <w:t xml:space="preserve">их </w:t>
      </w:r>
      <w:r w:rsidR="00A470A9" w:rsidRPr="00233096">
        <w:rPr>
          <w:rFonts w:ascii="Times New Roman" w:hAnsi="Times New Roman" w:cs="Times New Roman"/>
          <w:sz w:val="24"/>
        </w:rPr>
        <w:t>сохранность</w:t>
      </w:r>
      <w:r w:rsidR="00B63B2B" w:rsidRPr="00233096">
        <w:rPr>
          <w:rFonts w:ascii="Times New Roman" w:hAnsi="Times New Roman" w:cs="Times New Roman"/>
          <w:sz w:val="24"/>
        </w:rPr>
        <w:t>;</w:t>
      </w:r>
    </w:p>
    <w:p w14:paraId="35EF03BE" w14:textId="11EA3CBE" w:rsidR="00DC2E73" w:rsidRPr="00233096" w:rsidRDefault="00DC2E73" w:rsidP="00233096">
      <w:pPr>
        <w:pStyle w:val="af0"/>
        <w:ind w:firstLine="851"/>
        <w:jc w:val="both"/>
        <w:rPr>
          <w:rFonts w:ascii="Times New Roman" w:hAnsi="Times New Roman" w:cs="Times New Roman"/>
          <w:kern w:val="2"/>
          <w:sz w:val="24"/>
        </w:rPr>
      </w:pPr>
      <w:r w:rsidRPr="00233096">
        <w:rPr>
          <w:rFonts w:ascii="Times New Roman" w:hAnsi="Times New Roman" w:cs="Times New Roman"/>
          <w:sz w:val="24"/>
        </w:rPr>
        <w:lastRenderedPageBreak/>
        <w:t xml:space="preserve">- для проверки предоставленных Поставщиком результатов, предусмотренных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ом, в части их соответствия условиям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а, провести экспертизу;</w:t>
      </w:r>
    </w:p>
    <w:p w14:paraId="542531AA" w14:textId="0C14A4E2" w:rsidR="00D94D9A" w:rsidRPr="00233096" w:rsidRDefault="00D94D9A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- не раскрывать третьим лицам без письменного согласия Поставщика информации о количестве, объеме, характере и условиях поставки НПЛС,</w:t>
      </w:r>
      <w:r w:rsidRPr="00233096">
        <w:rPr>
          <w:rFonts w:ascii="Times New Roman" w:hAnsi="Times New Roman" w:cs="Times New Roman"/>
          <w:color w:val="FF0000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 xml:space="preserve">условиях оплаты и другой информации, которая может представлять коммерческую тайну, за исключением случаев наличия у этих лиц полномочий на запрос такой информации, предусмотренных </w:t>
      </w:r>
      <w:r w:rsidR="00B24544" w:rsidRPr="00233096">
        <w:rPr>
          <w:rFonts w:ascii="Times New Roman" w:hAnsi="Times New Roman" w:cs="Times New Roman"/>
          <w:sz w:val="24"/>
        </w:rPr>
        <w:t>д</w:t>
      </w:r>
      <w:r w:rsidRPr="00233096">
        <w:rPr>
          <w:rFonts w:ascii="Times New Roman" w:hAnsi="Times New Roman" w:cs="Times New Roman"/>
          <w:sz w:val="24"/>
        </w:rPr>
        <w:t>ействующим российским законодательством;</w:t>
      </w:r>
    </w:p>
    <w:p w14:paraId="7CEA4D42" w14:textId="5CA92BF1" w:rsidR="00AD5D8D" w:rsidRPr="00233096" w:rsidRDefault="00AD5D8D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4" w:name="_Hlk53485786"/>
      <w:r w:rsidRPr="00233096">
        <w:rPr>
          <w:rFonts w:ascii="Times New Roman" w:hAnsi="Times New Roman" w:cs="Times New Roman"/>
          <w:sz w:val="24"/>
        </w:rPr>
        <w:t xml:space="preserve">- представить сведения о приемке НПЛС в </w:t>
      </w:r>
      <w:r w:rsidR="00721992" w:rsidRPr="00233096">
        <w:rPr>
          <w:rFonts w:ascii="Times New Roman" w:hAnsi="Times New Roman" w:cs="Times New Roman"/>
          <w:sz w:val="24"/>
        </w:rPr>
        <w:t>информационную систему мониторинга движения лекарственных препаратов для медицинского применения (далее – ИС МДЛП)</w:t>
      </w:r>
      <w:r w:rsidRPr="00233096">
        <w:rPr>
          <w:rFonts w:ascii="Times New Roman" w:hAnsi="Times New Roman" w:cs="Times New Roman"/>
          <w:sz w:val="24"/>
        </w:rPr>
        <w:t>, предусмотренные Постановлением Правительства РФ от 14.12.2018 г. № 1556 «Об утверждении положения о системе мониторинга движения лекарственных препаратов для медицинского применения» (далее - Положение о системе МДЛП) в порядке</w:t>
      </w:r>
      <w:r w:rsidR="007447AF" w:rsidRPr="00233096">
        <w:rPr>
          <w:rFonts w:ascii="Times New Roman" w:hAnsi="Times New Roman" w:cs="Times New Roman"/>
          <w:sz w:val="24"/>
        </w:rPr>
        <w:t>,</w:t>
      </w:r>
      <w:r w:rsidRPr="00233096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233096">
        <w:rPr>
          <w:rFonts w:ascii="Times New Roman" w:hAnsi="Times New Roman" w:cs="Times New Roman"/>
          <w:sz w:val="24"/>
        </w:rPr>
        <w:t>3</w:t>
      </w:r>
      <w:r w:rsidRPr="00233096">
        <w:rPr>
          <w:rFonts w:ascii="Times New Roman" w:hAnsi="Times New Roman" w:cs="Times New Roman"/>
          <w:sz w:val="24"/>
        </w:rPr>
        <w:t xml:space="preserve">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а; </w:t>
      </w:r>
    </w:p>
    <w:p w14:paraId="31EF343B" w14:textId="7C913B71" w:rsidR="00D94D9A" w:rsidRPr="00233096" w:rsidRDefault="00D94D9A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5" w:name="_Hlk91514860"/>
      <w:bookmarkEnd w:id="4"/>
      <w:r w:rsidRPr="00233096">
        <w:rPr>
          <w:rFonts w:ascii="Times New Roman" w:hAnsi="Times New Roman" w:cs="Times New Roman"/>
          <w:sz w:val="24"/>
        </w:rPr>
        <w:t xml:space="preserve">- соблюдать конфиденциальность в отношении всей информации, ставшей ему известной в связи с исполнением обязательств по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у</w:t>
      </w:r>
      <w:r w:rsidR="00B465AF" w:rsidRPr="00233096">
        <w:rPr>
          <w:rFonts w:ascii="Times New Roman" w:hAnsi="Times New Roman" w:cs="Times New Roman"/>
          <w:sz w:val="24"/>
        </w:rPr>
        <w:t>;</w:t>
      </w:r>
    </w:p>
    <w:bookmarkEnd w:id="5"/>
    <w:p w14:paraId="40B37D5F" w14:textId="73656594" w:rsidR="00C529DA" w:rsidRPr="00233096" w:rsidRDefault="00C529DA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информировать соответствующие </w:t>
      </w:r>
      <w:r w:rsidR="00376C45" w:rsidRPr="00233096">
        <w:rPr>
          <w:rFonts w:ascii="Times New Roman" w:hAnsi="Times New Roman" w:cs="Times New Roman"/>
          <w:sz w:val="24"/>
        </w:rPr>
        <w:t>органы контроля</w:t>
      </w:r>
      <w:r w:rsidRPr="00233096">
        <w:rPr>
          <w:rFonts w:ascii="Times New Roman" w:hAnsi="Times New Roman" w:cs="Times New Roman"/>
          <w:sz w:val="24"/>
        </w:rPr>
        <w:t xml:space="preserve"> за </w:t>
      </w:r>
      <w:r w:rsidR="00376C45" w:rsidRPr="00233096">
        <w:rPr>
          <w:rFonts w:ascii="Times New Roman" w:hAnsi="Times New Roman" w:cs="Times New Roman"/>
          <w:sz w:val="24"/>
        </w:rPr>
        <w:t>оборотом НПЛС</w:t>
      </w:r>
      <w:r w:rsidRPr="00233096">
        <w:rPr>
          <w:rFonts w:ascii="Times New Roman" w:hAnsi="Times New Roman" w:cs="Times New Roman"/>
          <w:sz w:val="24"/>
        </w:rPr>
        <w:t xml:space="preserve"> о всех ставших ему известных при исполнении условий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Поставщика или привлеченных последним третьих лиц, повлекших утрату НПЛС.</w:t>
      </w:r>
    </w:p>
    <w:p w14:paraId="40DD795B" w14:textId="77777777" w:rsidR="00630BCE" w:rsidRPr="00233096" w:rsidRDefault="00915CF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2</w:t>
      </w:r>
      <w:r w:rsidR="00630BCE" w:rsidRPr="00233096">
        <w:rPr>
          <w:rFonts w:ascii="Times New Roman" w:hAnsi="Times New Roman" w:cs="Times New Roman"/>
          <w:b/>
          <w:bCs/>
          <w:sz w:val="24"/>
        </w:rPr>
        <w:t>.2.</w:t>
      </w:r>
      <w:r w:rsidR="00630BCE" w:rsidRPr="00233096">
        <w:rPr>
          <w:rFonts w:ascii="Times New Roman" w:hAnsi="Times New Roman" w:cs="Times New Roman"/>
          <w:sz w:val="24"/>
        </w:rPr>
        <w:t xml:space="preserve"> Права Заказчика:</w:t>
      </w:r>
    </w:p>
    <w:p w14:paraId="0B857BB7" w14:textId="01337D81" w:rsidR="00630BCE" w:rsidRPr="00233096" w:rsidRDefault="00630BCE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требовать 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надлежащего исполнения обязательств в соответствии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  <w:t>с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настоящим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14:paraId="1AE7E54A" w14:textId="6B6FAD22" w:rsidR="00630BCE" w:rsidRPr="00233096" w:rsidRDefault="00630BCE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требовать 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редставления надлежащим образом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оформленных отчетных и финансовых документов, подтверждающих исполнение 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его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обязательств</w:t>
      </w:r>
      <w:r w:rsidR="00A9149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предусмотренных настоящим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14:paraId="300F6FA1" w14:textId="001E5CB3" w:rsidR="00FD68BC" w:rsidRPr="00233096" w:rsidRDefault="00FD68BC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Pr="00233096">
        <w:rPr>
          <w:rFonts w:ascii="Times New Roman" w:hAnsi="Times New Roman" w:cs="Times New Roman"/>
          <w:sz w:val="24"/>
        </w:rPr>
        <w:t xml:space="preserve">требовать от Поставщика информацию и документы, относящиеся к предмету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а;</w:t>
      </w:r>
    </w:p>
    <w:p w14:paraId="4D53F823" w14:textId="7E699648" w:rsidR="00630BCE" w:rsidRPr="00233096" w:rsidRDefault="00630BCE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запрашивать 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у Поставщика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информацию о ходе и состоянии исполнения 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им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обязательств по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у;</w:t>
      </w:r>
    </w:p>
    <w:p w14:paraId="29632FA8" w14:textId="16D34074" w:rsidR="00630BCE" w:rsidRPr="00233096" w:rsidRDefault="00AA5861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-</w:t>
      </w:r>
      <w:r w:rsidR="00630BCE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отказаться от принятия товаров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</w:t>
      </w:r>
      <w:r w:rsidR="00630BCE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 соответствующих требованиям</w:t>
      </w:r>
      <w:r w:rsidR="00DA20F8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настоящего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630BCE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а;</w:t>
      </w:r>
    </w:p>
    <w:p w14:paraId="5D280ACF" w14:textId="2F082E6A" w:rsidR="00630BCE" w:rsidRPr="00233096" w:rsidRDefault="00630BCE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поставке Поставщиком </w:t>
      </w:r>
      <w:r w:rsidR="00637BF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не соответствующего качества, предусмотренного настоящим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ом,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потребовать</w:t>
      </w:r>
      <w:r w:rsidR="00637BF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его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замены 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 </w:t>
      </w:r>
      <w:r w:rsidR="00637BF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соответствующего качества</w:t>
      </w:r>
      <w:r w:rsidR="00DC2AD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или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DC2AD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возврата уплаченных за них денежные средства, а </w:t>
      </w:r>
      <w:r w:rsidR="00376C4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также выплаты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предусмотренных настоящим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: </w:t>
      </w:r>
      <w:r w:rsidR="00A9149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неустойки</w:t>
      </w:r>
      <w:r w:rsidR="00DA20F8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A9149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(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пени, штрафов</w:t>
      </w:r>
      <w:r w:rsidR="00A9149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)</w:t>
      </w:r>
      <w:r w:rsidR="001D5936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;</w:t>
      </w:r>
    </w:p>
    <w:p w14:paraId="64338BAD" w14:textId="52A0F9AE" w:rsidR="001D5936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при невыполнении Поставщиком существенных условий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расторгнуть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317285" w:rsidRPr="00233096">
        <w:rPr>
          <w:rFonts w:ascii="Times New Roman" w:hAnsi="Times New Roman" w:cs="Times New Roman"/>
          <w:sz w:val="24"/>
        </w:rPr>
        <w:t xml:space="preserve"> в порядке</w:t>
      </w:r>
      <w:r w:rsidRPr="00233096">
        <w:rPr>
          <w:rFonts w:ascii="Times New Roman" w:hAnsi="Times New Roman" w:cs="Times New Roman"/>
          <w:sz w:val="24"/>
        </w:rPr>
        <w:t>,</w:t>
      </w:r>
      <w:r w:rsidR="00317285" w:rsidRPr="00233096">
        <w:rPr>
          <w:rFonts w:ascii="Times New Roman" w:hAnsi="Times New Roman" w:cs="Times New Roman"/>
          <w:sz w:val="24"/>
        </w:rPr>
        <w:t xml:space="preserve"> предусмотренном действующим</w:t>
      </w:r>
      <w:r w:rsidRPr="00233096">
        <w:rPr>
          <w:rFonts w:ascii="Times New Roman" w:hAnsi="Times New Roman" w:cs="Times New Roman"/>
          <w:sz w:val="24"/>
        </w:rPr>
        <w:t xml:space="preserve"> законодательств</w:t>
      </w:r>
      <w:r w:rsidR="00317285" w:rsidRPr="00233096">
        <w:rPr>
          <w:rFonts w:ascii="Times New Roman" w:hAnsi="Times New Roman" w:cs="Times New Roman"/>
          <w:sz w:val="24"/>
        </w:rPr>
        <w:t>ом</w:t>
      </w:r>
      <w:r w:rsidRPr="00233096">
        <w:rPr>
          <w:rFonts w:ascii="Times New Roman" w:hAnsi="Times New Roman" w:cs="Times New Roman"/>
          <w:sz w:val="24"/>
        </w:rPr>
        <w:t xml:space="preserve"> Р</w:t>
      </w:r>
      <w:r w:rsidR="00FD68BC" w:rsidRPr="00233096">
        <w:rPr>
          <w:rFonts w:ascii="Times New Roman" w:hAnsi="Times New Roman" w:cs="Times New Roman"/>
          <w:sz w:val="24"/>
        </w:rPr>
        <w:t>оссийской Федерации</w:t>
      </w:r>
      <w:r w:rsidRPr="00233096">
        <w:rPr>
          <w:rFonts w:ascii="Times New Roman" w:hAnsi="Times New Roman" w:cs="Times New Roman"/>
          <w:sz w:val="24"/>
        </w:rPr>
        <w:t xml:space="preserve">. </w:t>
      </w:r>
    </w:p>
    <w:p w14:paraId="28825BF1" w14:textId="77777777" w:rsidR="00630BCE" w:rsidRPr="00233096" w:rsidRDefault="00915CF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2</w:t>
      </w:r>
      <w:r w:rsidR="00630BCE" w:rsidRPr="00233096">
        <w:rPr>
          <w:rFonts w:ascii="Times New Roman" w:hAnsi="Times New Roman" w:cs="Times New Roman"/>
          <w:b/>
          <w:bCs/>
          <w:sz w:val="24"/>
        </w:rPr>
        <w:t>.3.</w:t>
      </w:r>
      <w:r w:rsidR="00630BCE" w:rsidRPr="00233096">
        <w:rPr>
          <w:rFonts w:ascii="Times New Roman" w:hAnsi="Times New Roman" w:cs="Times New Roman"/>
          <w:color w:val="FF0000"/>
          <w:sz w:val="24"/>
        </w:rPr>
        <w:t xml:space="preserve"> </w:t>
      </w:r>
      <w:r w:rsidR="00630BCE" w:rsidRPr="00233096">
        <w:rPr>
          <w:rFonts w:ascii="Times New Roman" w:hAnsi="Times New Roman" w:cs="Times New Roman"/>
          <w:sz w:val="24"/>
        </w:rPr>
        <w:t>Обязанности Поставщика:</w:t>
      </w:r>
    </w:p>
    <w:p w14:paraId="2C0DFC33" w14:textId="41C3F9ED" w:rsidR="00BC70B8" w:rsidRPr="00233096" w:rsidRDefault="00BC70B8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поставить </w:t>
      </w:r>
      <w:r w:rsidR="001D5936" w:rsidRPr="00233096">
        <w:rPr>
          <w:rFonts w:ascii="Times New Roman" w:hAnsi="Times New Roman" w:cs="Times New Roman"/>
          <w:sz w:val="24"/>
        </w:rPr>
        <w:t>НПЛС</w:t>
      </w:r>
      <w:r w:rsidRPr="00233096">
        <w:rPr>
          <w:rFonts w:ascii="Times New Roman" w:hAnsi="Times New Roman" w:cs="Times New Roman"/>
          <w:sz w:val="24"/>
        </w:rPr>
        <w:t xml:space="preserve"> соответствующего качества</w:t>
      </w:r>
      <w:r w:rsidR="00DC0C46" w:rsidRPr="00233096">
        <w:rPr>
          <w:rFonts w:ascii="Times New Roman" w:hAnsi="Times New Roman" w:cs="Times New Roman"/>
          <w:sz w:val="24"/>
        </w:rPr>
        <w:t xml:space="preserve"> в </w:t>
      </w:r>
      <w:r w:rsidR="00B447A5" w:rsidRPr="00233096">
        <w:rPr>
          <w:rFonts w:ascii="Times New Roman" w:hAnsi="Times New Roman" w:cs="Times New Roman"/>
          <w:sz w:val="24"/>
        </w:rPr>
        <w:t xml:space="preserve">порядке и </w:t>
      </w:r>
      <w:r w:rsidR="00DC0C46" w:rsidRPr="00233096">
        <w:rPr>
          <w:rFonts w:ascii="Times New Roman" w:hAnsi="Times New Roman" w:cs="Times New Roman"/>
          <w:sz w:val="24"/>
        </w:rPr>
        <w:t>сроки</w:t>
      </w:r>
      <w:r w:rsidRPr="00233096">
        <w:rPr>
          <w:rFonts w:ascii="Times New Roman" w:hAnsi="Times New Roman" w:cs="Times New Roman"/>
          <w:sz w:val="24"/>
        </w:rPr>
        <w:t>, предусмотренн</w:t>
      </w:r>
      <w:r w:rsidR="00DC0C46" w:rsidRPr="00233096">
        <w:rPr>
          <w:rFonts w:ascii="Times New Roman" w:hAnsi="Times New Roman" w:cs="Times New Roman"/>
          <w:sz w:val="24"/>
        </w:rPr>
        <w:t>ые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B447A5" w:rsidRPr="00233096">
        <w:rPr>
          <w:rFonts w:ascii="Times New Roman" w:hAnsi="Times New Roman" w:cs="Times New Roman"/>
          <w:sz w:val="24"/>
        </w:rPr>
        <w:t xml:space="preserve">разделом 4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B447A5" w:rsidRPr="00233096">
        <w:rPr>
          <w:rFonts w:ascii="Times New Roman" w:hAnsi="Times New Roman" w:cs="Times New Roman"/>
          <w:sz w:val="24"/>
        </w:rPr>
        <w:t>а</w:t>
      </w:r>
      <w:r w:rsidR="001D5936" w:rsidRPr="00233096">
        <w:rPr>
          <w:rFonts w:ascii="Times New Roman" w:hAnsi="Times New Roman" w:cs="Times New Roman"/>
          <w:sz w:val="24"/>
        </w:rPr>
        <w:t>;</w:t>
      </w:r>
    </w:p>
    <w:p w14:paraId="2F910D97" w14:textId="076E4269" w:rsidR="001D5936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</w:t>
      </w:r>
      <w:r w:rsidR="001D5936" w:rsidRPr="00233096">
        <w:rPr>
          <w:rFonts w:ascii="Times New Roman" w:hAnsi="Times New Roman" w:cs="Times New Roman"/>
          <w:sz w:val="24"/>
        </w:rPr>
        <w:t>о</w:t>
      </w:r>
      <w:r w:rsidR="00450474" w:rsidRPr="00233096">
        <w:rPr>
          <w:rFonts w:ascii="Times New Roman" w:hAnsi="Times New Roman" w:cs="Times New Roman"/>
          <w:sz w:val="24"/>
        </w:rPr>
        <w:t>существлять хранение</w:t>
      </w:r>
      <w:r w:rsidR="000B5F47" w:rsidRPr="00233096">
        <w:rPr>
          <w:rFonts w:ascii="Times New Roman" w:hAnsi="Times New Roman" w:cs="Times New Roman"/>
          <w:sz w:val="24"/>
        </w:rPr>
        <w:t xml:space="preserve"> и</w:t>
      </w:r>
      <w:r w:rsidR="00450474" w:rsidRPr="00233096">
        <w:rPr>
          <w:rFonts w:ascii="Times New Roman" w:hAnsi="Times New Roman" w:cs="Times New Roman"/>
          <w:sz w:val="24"/>
        </w:rPr>
        <w:t xml:space="preserve"> </w:t>
      </w:r>
      <w:r w:rsidR="001D5936" w:rsidRPr="00233096">
        <w:rPr>
          <w:rFonts w:ascii="Times New Roman" w:hAnsi="Times New Roman" w:cs="Times New Roman"/>
          <w:sz w:val="24"/>
        </w:rPr>
        <w:t>передачу НПЛС, а также оформление необходимых в связи с этим документов, в строгом соответствии с действующими нормативными документами, регулирующими деятельность в сфере оборота НПЛС, обеспечивая таким образом их сохранность;</w:t>
      </w:r>
    </w:p>
    <w:p w14:paraId="082F778D" w14:textId="4083A709" w:rsidR="00B447A5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</w:t>
      </w:r>
      <w:r w:rsidR="00CC66BA" w:rsidRPr="00233096">
        <w:rPr>
          <w:rFonts w:ascii="Times New Roman" w:hAnsi="Times New Roman" w:cs="Times New Roman"/>
          <w:sz w:val="24"/>
        </w:rPr>
        <w:t xml:space="preserve"> </w:t>
      </w:r>
      <w:bookmarkStart w:id="6" w:name="_Hlk90562101"/>
      <w:r w:rsidR="00B447A5" w:rsidRPr="00233096">
        <w:rPr>
          <w:rFonts w:ascii="Times New Roman" w:hAnsi="Times New Roman" w:cs="Times New Roman"/>
          <w:sz w:val="24"/>
        </w:rPr>
        <w:t xml:space="preserve">предоставлять по требованию Заказчика информацию и документы, относящиеся к предмету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B447A5" w:rsidRPr="00233096">
        <w:rPr>
          <w:rFonts w:ascii="Times New Roman" w:hAnsi="Times New Roman" w:cs="Times New Roman"/>
          <w:sz w:val="24"/>
        </w:rPr>
        <w:t>а</w:t>
      </w:r>
      <w:bookmarkEnd w:id="6"/>
      <w:r w:rsidR="00B447A5" w:rsidRPr="00233096">
        <w:rPr>
          <w:rFonts w:ascii="Times New Roman" w:hAnsi="Times New Roman" w:cs="Times New Roman"/>
          <w:sz w:val="24"/>
        </w:rPr>
        <w:t>;</w:t>
      </w:r>
    </w:p>
    <w:p w14:paraId="15675828" w14:textId="090E6955" w:rsidR="00630BCE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заменить </w:t>
      </w:r>
      <w:r w:rsidR="00DC0C46" w:rsidRPr="00233096">
        <w:rPr>
          <w:rFonts w:ascii="Times New Roman" w:hAnsi="Times New Roman" w:cs="Times New Roman"/>
          <w:sz w:val="24"/>
        </w:rPr>
        <w:t>по требованию Заказчика в максимально короткий срок</w:t>
      </w:r>
      <w:r w:rsidR="00DC5835" w:rsidRPr="00233096">
        <w:rPr>
          <w:rFonts w:ascii="Times New Roman" w:hAnsi="Times New Roman" w:cs="Times New Roman"/>
          <w:sz w:val="24"/>
        </w:rPr>
        <w:t xml:space="preserve">, </w:t>
      </w:r>
      <w:r w:rsidR="009B0904" w:rsidRPr="00233096">
        <w:rPr>
          <w:rFonts w:ascii="Times New Roman" w:hAnsi="Times New Roman" w:cs="Times New Roman"/>
          <w:sz w:val="24"/>
        </w:rPr>
        <w:t>своими силами и за свой счет, НПЛС</w:t>
      </w:r>
      <w:r w:rsidR="00DC0C46" w:rsidRPr="00233096">
        <w:rPr>
          <w:rFonts w:ascii="Times New Roman" w:hAnsi="Times New Roman" w:cs="Times New Roman"/>
          <w:sz w:val="24"/>
        </w:rPr>
        <w:t xml:space="preserve"> несоответствующего качества</w:t>
      </w:r>
      <w:r w:rsidRPr="00233096">
        <w:rPr>
          <w:rFonts w:ascii="Times New Roman" w:hAnsi="Times New Roman" w:cs="Times New Roman"/>
          <w:sz w:val="24"/>
        </w:rPr>
        <w:t xml:space="preserve"> или восполнить его недостачу</w:t>
      </w:r>
      <w:r w:rsidR="009B0904" w:rsidRPr="00233096">
        <w:rPr>
          <w:rFonts w:ascii="Times New Roman" w:hAnsi="Times New Roman" w:cs="Times New Roman"/>
          <w:sz w:val="24"/>
        </w:rPr>
        <w:t>, если таковые обстоятельства возникли по вине Поставщика;</w:t>
      </w:r>
      <w:r w:rsidRPr="00233096">
        <w:rPr>
          <w:rFonts w:ascii="Times New Roman" w:hAnsi="Times New Roman" w:cs="Times New Roman"/>
          <w:sz w:val="24"/>
        </w:rPr>
        <w:t xml:space="preserve"> </w:t>
      </w:r>
    </w:p>
    <w:p w14:paraId="38ADC44F" w14:textId="7BFEFAA7" w:rsidR="00915CF6" w:rsidRPr="00233096" w:rsidRDefault="00915CF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передать надлежащим </w:t>
      </w:r>
      <w:r w:rsidR="00376C45" w:rsidRPr="00233096">
        <w:rPr>
          <w:rFonts w:ascii="Times New Roman" w:hAnsi="Times New Roman" w:cs="Times New Roman"/>
          <w:sz w:val="24"/>
        </w:rPr>
        <w:t>образом оформленные</w:t>
      </w:r>
      <w:r w:rsidRPr="00233096">
        <w:rPr>
          <w:rFonts w:ascii="Times New Roman" w:hAnsi="Times New Roman" w:cs="Times New Roman"/>
          <w:sz w:val="24"/>
        </w:rPr>
        <w:t xml:space="preserve"> отчетные и финансовые документы </w:t>
      </w:r>
      <w:r w:rsidR="009F4242" w:rsidRPr="00233096">
        <w:rPr>
          <w:rFonts w:ascii="Times New Roman" w:hAnsi="Times New Roman" w:cs="Times New Roman"/>
          <w:sz w:val="24"/>
        </w:rPr>
        <w:t xml:space="preserve">на </w:t>
      </w:r>
      <w:r w:rsidR="000A6D5D" w:rsidRPr="00233096">
        <w:rPr>
          <w:rFonts w:ascii="Times New Roman" w:hAnsi="Times New Roman" w:cs="Times New Roman"/>
          <w:sz w:val="24"/>
        </w:rPr>
        <w:t xml:space="preserve">поставку </w:t>
      </w:r>
      <w:r w:rsidR="009B0904" w:rsidRPr="00233096">
        <w:rPr>
          <w:rFonts w:ascii="Times New Roman" w:hAnsi="Times New Roman" w:cs="Times New Roman"/>
          <w:sz w:val="24"/>
        </w:rPr>
        <w:t xml:space="preserve">НПЛС </w:t>
      </w:r>
      <w:r w:rsidRPr="00233096">
        <w:rPr>
          <w:rFonts w:ascii="Times New Roman" w:hAnsi="Times New Roman" w:cs="Times New Roman"/>
          <w:sz w:val="24"/>
        </w:rPr>
        <w:t xml:space="preserve">в порядке и срок, установленные </w:t>
      </w:r>
      <w:r w:rsidR="009F4242" w:rsidRPr="00233096">
        <w:rPr>
          <w:rFonts w:ascii="Times New Roman" w:hAnsi="Times New Roman" w:cs="Times New Roman"/>
          <w:sz w:val="24"/>
        </w:rPr>
        <w:t xml:space="preserve">настоящим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ом;</w:t>
      </w:r>
    </w:p>
    <w:p w14:paraId="0C4EDDB0" w14:textId="3C61B7DD" w:rsidR="00AD5D8D" w:rsidRPr="00233096" w:rsidRDefault="00AD5D8D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7" w:name="_Hlk53485999"/>
      <w:r w:rsidRPr="00233096">
        <w:rPr>
          <w:rFonts w:ascii="Times New Roman" w:hAnsi="Times New Roman" w:cs="Times New Roman"/>
          <w:sz w:val="24"/>
        </w:rPr>
        <w:lastRenderedPageBreak/>
        <w:t>- представить сведения об отгрузке НПЛС в ИС МДЛП, предусмотренные Положением о системе МДЛП в порядке</w:t>
      </w:r>
      <w:r w:rsidR="00216805" w:rsidRPr="00233096">
        <w:rPr>
          <w:rFonts w:ascii="Times New Roman" w:hAnsi="Times New Roman" w:cs="Times New Roman"/>
          <w:sz w:val="24"/>
        </w:rPr>
        <w:t>,</w:t>
      </w:r>
      <w:r w:rsidRPr="00233096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233096">
        <w:rPr>
          <w:rFonts w:ascii="Times New Roman" w:hAnsi="Times New Roman" w:cs="Times New Roman"/>
          <w:sz w:val="24"/>
        </w:rPr>
        <w:t>3</w:t>
      </w:r>
      <w:r w:rsidRPr="00233096">
        <w:rPr>
          <w:rFonts w:ascii="Times New Roman" w:hAnsi="Times New Roman" w:cs="Times New Roman"/>
          <w:sz w:val="24"/>
        </w:rPr>
        <w:t xml:space="preserve">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а; </w:t>
      </w:r>
    </w:p>
    <w:bookmarkEnd w:id="7"/>
    <w:p w14:paraId="7D50D300" w14:textId="61F874D9" w:rsidR="00915CF6" w:rsidRPr="00233096" w:rsidRDefault="00A7558A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</w:t>
      </w:r>
      <w:r w:rsidR="00915CF6" w:rsidRPr="00233096">
        <w:rPr>
          <w:rFonts w:ascii="Times New Roman" w:hAnsi="Times New Roman" w:cs="Times New Roman"/>
          <w:sz w:val="24"/>
        </w:rPr>
        <w:t xml:space="preserve">соблюдать конфиденциальность в отношении всей информации, ставшей </w:t>
      </w:r>
      <w:r w:rsidRPr="00233096">
        <w:rPr>
          <w:rFonts w:ascii="Times New Roman" w:hAnsi="Times New Roman" w:cs="Times New Roman"/>
          <w:sz w:val="24"/>
        </w:rPr>
        <w:t xml:space="preserve">ему </w:t>
      </w:r>
      <w:r w:rsidR="00915CF6" w:rsidRPr="00233096">
        <w:rPr>
          <w:rFonts w:ascii="Times New Roman" w:hAnsi="Times New Roman" w:cs="Times New Roman"/>
          <w:sz w:val="24"/>
        </w:rPr>
        <w:t xml:space="preserve">известной в связи с исполнением обязательств по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у</w:t>
      </w:r>
      <w:r w:rsidR="00DA20F8" w:rsidRPr="00233096">
        <w:rPr>
          <w:rFonts w:ascii="Times New Roman" w:hAnsi="Times New Roman" w:cs="Times New Roman"/>
          <w:sz w:val="24"/>
        </w:rPr>
        <w:t>;</w:t>
      </w:r>
    </w:p>
    <w:p w14:paraId="20BBB212" w14:textId="6080BAC7" w:rsidR="006A05E0" w:rsidRPr="00233096" w:rsidRDefault="006A05E0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информировать соответствующие </w:t>
      </w:r>
      <w:r w:rsidR="00376C45" w:rsidRPr="00233096">
        <w:rPr>
          <w:rFonts w:ascii="Times New Roman" w:hAnsi="Times New Roman" w:cs="Times New Roman"/>
          <w:sz w:val="24"/>
        </w:rPr>
        <w:t>органы контроля</w:t>
      </w:r>
      <w:r w:rsidRPr="00233096">
        <w:rPr>
          <w:rFonts w:ascii="Times New Roman" w:hAnsi="Times New Roman" w:cs="Times New Roman"/>
          <w:sz w:val="24"/>
        </w:rPr>
        <w:t xml:space="preserve"> за оборот</w:t>
      </w:r>
      <w:r w:rsidR="008079BC">
        <w:rPr>
          <w:rFonts w:ascii="Times New Roman" w:hAnsi="Times New Roman" w:cs="Times New Roman"/>
          <w:sz w:val="24"/>
        </w:rPr>
        <w:t xml:space="preserve">ом </w:t>
      </w:r>
      <w:r w:rsidRPr="00233096">
        <w:rPr>
          <w:rFonts w:ascii="Times New Roman" w:hAnsi="Times New Roman" w:cs="Times New Roman"/>
          <w:sz w:val="24"/>
        </w:rPr>
        <w:t xml:space="preserve">НПЛС о всех ставших ему известных при исполнении условий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Заказчика или привлеченных последним третьих лиц, повлекших утрату НПЛС.</w:t>
      </w:r>
    </w:p>
    <w:p w14:paraId="5BAB14CF" w14:textId="7DBD4785" w:rsidR="00630BCE" w:rsidRPr="00233096" w:rsidRDefault="005B4C6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2</w:t>
      </w:r>
      <w:r w:rsidR="00630BCE" w:rsidRPr="00233096">
        <w:rPr>
          <w:rFonts w:ascii="Times New Roman" w:hAnsi="Times New Roman" w:cs="Times New Roman"/>
          <w:b/>
          <w:sz w:val="24"/>
        </w:rPr>
        <w:t>.4.</w:t>
      </w:r>
      <w:r w:rsidR="00630BCE" w:rsidRPr="00233096">
        <w:rPr>
          <w:rFonts w:ascii="Times New Roman" w:hAnsi="Times New Roman" w:cs="Times New Roman"/>
          <w:sz w:val="24"/>
        </w:rPr>
        <w:t xml:space="preserve"> </w:t>
      </w:r>
      <w:r w:rsidR="00C80533" w:rsidRPr="00233096">
        <w:rPr>
          <w:rFonts w:ascii="Times New Roman" w:hAnsi="Times New Roman" w:cs="Times New Roman"/>
          <w:sz w:val="24"/>
        </w:rPr>
        <w:t xml:space="preserve">Права </w:t>
      </w:r>
      <w:r w:rsidR="00630BCE" w:rsidRPr="00233096">
        <w:rPr>
          <w:rFonts w:ascii="Times New Roman" w:hAnsi="Times New Roman" w:cs="Times New Roman"/>
          <w:sz w:val="24"/>
        </w:rPr>
        <w:t>Поставщик</w:t>
      </w:r>
      <w:r w:rsidR="00C80533" w:rsidRPr="00233096">
        <w:rPr>
          <w:rFonts w:ascii="Times New Roman" w:hAnsi="Times New Roman" w:cs="Times New Roman"/>
          <w:sz w:val="24"/>
        </w:rPr>
        <w:t>а</w:t>
      </w:r>
      <w:r w:rsidR="00630BCE" w:rsidRPr="00233096">
        <w:rPr>
          <w:rFonts w:ascii="Times New Roman" w:hAnsi="Times New Roman" w:cs="Times New Roman"/>
          <w:sz w:val="24"/>
        </w:rPr>
        <w:t>:</w:t>
      </w:r>
    </w:p>
    <w:p w14:paraId="4D4A32D9" w14:textId="3629CA9F" w:rsidR="00630BCE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требовать своевременной оплаты за </w:t>
      </w:r>
      <w:r w:rsidR="00DC2ADD" w:rsidRPr="00233096">
        <w:rPr>
          <w:rFonts w:ascii="Times New Roman" w:hAnsi="Times New Roman" w:cs="Times New Roman"/>
          <w:sz w:val="24"/>
        </w:rPr>
        <w:t>поставляемые</w:t>
      </w:r>
      <w:r w:rsidRPr="00233096">
        <w:rPr>
          <w:rFonts w:ascii="Times New Roman" w:hAnsi="Times New Roman" w:cs="Times New Roman"/>
          <w:sz w:val="24"/>
        </w:rPr>
        <w:t xml:space="preserve"> Заказчиком </w:t>
      </w:r>
      <w:r w:rsidR="00F067AF" w:rsidRPr="00233096">
        <w:rPr>
          <w:rFonts w:ascii="Times New Roman" w:hAnsi="Times New Roman" w:cs="Times New Roman"/>
          <w:sz w:val="24"/>
        </w:rPr>
        <w:t>НПЛС</w:t>
      </w:r>
      <w:r w:rsidR="00DA20F8" w:rsidRPr="00233096">
        <w:rPr>
          <w:rFonts w:ascii="Times New Roman" w:hAnsi="Times New Roman" w:cs="Times New Roman"/>
          <w:sz w:val="24"/>
        </w:rPr>
        <w:t>;</w:t>
      </w:r>
    </w:p>
    <w:p w14:paraId="7B67B8A7" w14:textId="77777777" w:rsidR="00D94D9A" w:rsidRPr="00233096" w:rsidRDefault="00F822D2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требовать от Заказчика своевременного направления заявок на поставку </w:t>
      </w:r>
      <w:r w:rsidR="00D94D9A" w:rsidRPr="00233096">
        <w:rPr>
          <w:rFonts w:ascii="Times New Roman" w:hAnsi="Times New Roman" w:cs="Times New Roman"/>
          <w:sz w:val="24"/>
        </w:rPr>
        <w:t>НПЛС;</w:t>
      </w:r>
    </w:p>
    <w:p w14:paraId="5523D594" w14:textId="77777777" w:rsidR="00D94D9A" w:rsidRPr="00233096" w:rsidRDefault="00F822D2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требовать от Заказчика </w:t>
      </w:r>
      <w:r w:rsidR="0058226C" w:rsidRPr="00233096">
        <w:rPr>
          <w:rFonts w:ascii="Times New Roman" w:hAnsi="Times New Roman" w:cs="Times New Roman"/>
          <w:sz w:val="24"/>
        </w:rPr>
        <w:t xml:space="preserve">полной и </w:t>
      </w:r>
      <w:r w:rsidRPr="00233096">
        <w:rPr>
          <w:rFonts w:ascii="Times New Roman" w:hAnsi="Times New Roman" w:cs="Times New Roman"/>
          <w:sz w:val="24"/>
        </w:rPr>
        <w:t xml:space="preserve">своевременной </w:t>
      </w:r>
      <w:r w:rsidR="00D94D9A" w:rsidRPr="00233096">
        <w:rPr>
          <w:rFonts w:ascii="Times New Roman" w:hAnsi="Times New Roman" w:cs="Times New Roman"/>
          <w:sz w:val="24"/>
        </w:rPr>
        <w:t xml:space="preserve">выборки, </w:t>
      </w:r>
      <w:r w:rsidRPr="00233096">
        <w:rPr>
          <w:rFonts w:ascii="Times New Roman" w:hAnsi="Times New Roman" w:cs="Times New Roman"/>
          <w:sz w:val="24"/>
        </w:rPr>
        <w:t xml:space="preserve">приемки </w:t>
      </w:r>
      <w:r w:rsidR="00F067AF" w:rsidRPr="00233096">
        <w:rPr>
          <w:rFonts w:ascii="Times New Roman" w:hAnsi="Times New Roman" w:cs="Times New Roman"/>
          <w:sz w:val="24"/>
        </w:rPr>
        <w:t>НПЛС</w:t>
      </w:r>
      <w:r w:rsidR="00D94D9A" w:rsidRPr="00233096">
        <w:rPr>
          <w:rFonts w:ascii="Times New Roman" w:hAnsi="Times New Roman" w:cs="Times New Roman"/>
          <w:sz w:val="24"/>
        </w:rPr>
        <w:t>;</w:t>
      </w:r>
    </w:p>
    <w:p w14:paraId="5AC572CB" w14:textId="280CB9C1" w:rsidR="00D94D9A" w:rsidRPr="00233096" w:rsidRDefault="006B71E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- требовать от Заказчика</w:t>
      </w:r>
      <w:r w:rsidR="00E2278E" w:rsidRPr="00233096">
        <w:rPr>
          <w:rFonts w:ascii="Times New Roman" w:hAnsi="Times New Roman" w:cs="Times New Roman"/>
          <w:sz w:val="24"/>
        </w:rPr>
        <w:t>,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E2278E" w:rsidRPr="00233096">
        <w:rPr>
          <w:rFonts w:ascii="Times New Roman" w:hAnsi="Times New Roman" w:cs="Times New Roman"/>
          <w:sz w:val="24"/>
        </w:rPr>
        <w:t>в случае проведения последним независимой экспертизы,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E2278E" w:rsidRPr="00233096">
        <w:rPr>
          <w:rFonts w:ascii="Times New Roman" w:hAnsi="Times New Roman" w:cs="Times New Roman"/>
          <w:sz w:val="24"/>
        </w:rPr>
        <w:t>предоставления</w:t>
      </w:r>
      <w:r w:rsidR="00E2278E" w:rsidRPr="00233096">
        <w:rPr>
          <w:rFonts w:ascii="Times New Roman" w:hAnsi="Times New Roman" w:cs="Times New Roman"/>
          <w:color w:val="00B050"/>
          <w:sz w:val="28"/>
          <w:szCs w:val="22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акта независимой экспертизы</w:t>
      </w:r>
      <w:r w:rsidR="00D53645" w:rsidRPr="00233096">
        <w:rPr>
          <w:rFonts w:ascii="Times New Roman" w:hAnsi="Times New Roman" w:cs="Times New Roman"/>
          <w:sz w:val="24"/>
        </w:rPr>
        <w:t xml:space="preserve">, проверявшей качество </w:t>
      </w:r>
      <w:r w:rsidR="00D94D9A" w:rsidRPr="00233096">
        <w:rPr>
          <w:rFonts w:ascii="Times New Roman" w:hAnsi="Times New Roman" w:cs="Times New Roman"/>
          <w:sz w:val="24"/>
        </w:rPr>
        <w:t>НПЛС</w:t>
      </w:r>
      <w:r w:rsidR="00D53645" w:rsidRPr="00233096">
        <w:rPr>
          <w:rFonts w:ascii="Times New Roman" w:hAnsi="Times New Roman" w:cs="Times New Roman"/>
          <w:sz w:val="24"/>
        </w:rPr>
        <w:t xml:space="preserve">, а также </w:t>
      </w:r>
      <w:r w:rsidR="00376C45" w:rsidRPr="00233096">
        <w:rPr>
          <w:rFonts w:ascii="Times New Roman" w:hAnsi="Times New Roman" w:cs="Times New Roman"/>
          <w:sz w:val="24"/>
        </w:rPr>
        <w:t>документы,</w:t>
      </w:r>
      <w:r w:rsidR="00D53645" w:rsidRPr="00233096">
        <w:rPr>
          <w:rFonts w:ascii="Times New Roman" w:hAnsi="Times New Roman" w:cs="Times New Roman"/>
          <w:sz w:val="24"/>
        </w:rPr>
        <w:t xml:space="preserve"> подтверждающие стоимость затрат Заказчика на проведение такой экспертизы</w:t>
      </w:r>
      <w:r w:rsidR="00C529DA" w:rsidRPr="00233096">
        <w:rPr>
          <w:rFonts w:ascii="Times New Roman" w:hAnsi="Times New Roman" w:cs="Times New Roman"/>
          <w:sz w:val="24"/>
        </w:rPr>
        <w:t>, если таковая выдаст заключение о несоответствии поставленных НПЛС, требуемому качеству</w:t>
      </w:r>
      <w:r w:rsidR="00D94D9A" w:rsidRPr="00233096">
        <w:rPr>
          <w:rFonts w:ascii="Times New Roman" w:hAnsi="Times New Roman" w:cs="Times New Roman"/>
          <w:sz w:val="24"/>
        </w:rPr>
        <w:t>;</w:t>
      </w:r>
    </w:p>
    <w:p w14:paraId="63D1C264" w14:textId="6DCB07D7" w:rsidR="006B71E9" w:rsidRPr="00233096" w:rsidRDefault="00D94D9A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- перепроверить заявление Заказчика и</w:t>
      </w:r>
      <w:r w:rsidR="00DA20F8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(или) результаты экспертизы о несоответствии поставл</w:t>
      </w:r>
      <w:r w:rsidR="006A640F" w:rsidRPr="00233096">
        <w:rPr>
          <w:rFonts w:ascii="Times New Roman" w:hAnsi="Times New Roman" w:cs="Times New Roman"/>
          <w:sz w:val="24"/>
        </w:rPr>
        <w:t>енных</w:t>
      </w:r>
      <w:r w:rsidRPr="00233096">
        <w:rPr>
          <w:rFonts w:ascii="Times New Roman" w:hAnsi="Times New Roman" w:cs="Times New Roman"/>
          <w:sz w:val="24"/>
        </w:rPr>
        <w:t xml:space="preserve"> НПЛС требованиям по качеству.</w:t>
      </w:r>
    </w:p>
    <w:p w14:paraId="011B5EB5" w14:textId="77777777" w:rsidR="00630BCE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120CFA35" w14:textId="38FB959B" w:rsidR="00A63921" w:rsidRPr="00233096" w:rsidRDefault="00915CF6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3</w:t>
      </w:r>
      <w:r w:rsidR="00A63921" w:rsidRPr="00233096">
        <w:rPr>
          <w:rFonts w:ascii="Times New Roman" w:hAnsi="Times New Roman" w:cs="Times New Roman"/>
          <w:b/>
          <w:sz w:val="24"/>
        </w:rPr>
        <w:t xml:space="preserve">. ЦЕНА </w:t>
      </w:r>
      <w:r w:rsidR="003D4BC3" w:rsidRPr="00233096">
        <w:rPr>
          <w:rFonts w:ascii="Times New Roman" w:hAnsi="Times New Roman" w:cs="Times New Roman"/>
          <w:b/>
          <w:sz w:val="24"/>
        </w:rPr>
        <w:t>КОНТРАКТ</w:t>
      </w:r>
      <w:r w:rsidR="00A63921" w:rsidRPr="00233096">
        <w:rPr>
          <w:rFonts w:ascii="Times New Roman" w:hAnsi="Times New Roman" w:cs="Times New Roman"/>
          <w:b/>
          <w:sz w:val="24"/>
        </w:rPr>
        <w:t>А</w:t>
      </w:r>
    </w:p>
    <w:p w14:paraId="27FFE1CF" w14:textId="774D08DF" w:rsidR="00AB3019" w:rsidRPr="00233096" w:rsidRDefault="00947C65" w:rsidP="00233096">
      <w:pPr>
        <w:pStyle w:val="af0"/>
        <w:ind w:firstLine="851"/>
        <w:jc w:val="both"/>
        <w:rPr>
          <w:rFonts w:ascii="Times New Roman" w:hAnsi="Times New Roman" w:cs="Times New Roman"/>
          <w:kern w:val="2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3</w:t>
      </w:r>
      <w:r w:rsidR="00A63921" w:rsidRPr="00233096">
        <w:rPr>
          <w:rFonts w:ascii="Times New Roman" w:hAnsi="Times New Roman" w:cs="Times New Roman"/>
          <w:b/>
          <w:bCs/>
          <w:sz w:val="24"/>
        </w:rPr>
        <w:t>.1.</w:t>
      </w:r>
      <w:r w:rsidR="00A63921" w:rsidRPr="00233096">
        <w:rPr>
          <w:rFonts w:ascii="Times New Roman" w:hAnsi="Times New Roman" w:cs="Times New Roman"/>
          <w:sz w:val="24"/>
        </w:rPr>
        <w:t xml:space="preserve"> </w:t>
      </w:r>
      <w:r w:rsidR="00AB3019" w:rsidRPr="00233096">
        <w:rPr>
          <w:rFonts w:ascii="Times New Roman" w:hAnsi="Times New Roman" w:cs="Times New Roman"/>
          <w:sz w:val="24"/>
        </w:rPr>
        <w:t xml:space="preserve">Цена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AB3019" w:rsidRPr="00233096">
        <w:rPr>
          <w:rFonts w:ascii="Times New Roman" w:hAnsi="Times New Roman" w:cs="Times New Roman"/>
          <w:sz w:val="24"/>
        </w:rPr>
        <w:t>а и валюта платежа устанавливаются в российских рублях.</w:t>
      </w:r>
    </w:p>
    <w:p w14:paraId="1E86990B" w14:textId="5DF8F343" w:rsidR="00AB3019" w:rsidRPr="00233096" w:rsidRDefault="00AB301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3.2.</w:t>
      </w:r>
      <w:r w:rsidRPr="00233096">
        <w:rPr>
          <w:rFonts w:ascii="Times New Roman" w:hAnsi="Times New Roman" w:cs="Times New Roman"/>
          <w:sz w:val="24"/>
        </w:rPr>
        <w:t xml:space="preserve"> Цена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составляет </w:t>
      </w:r>
      <w:r w:rsidR="00112EDD">
        <w:rPr>
          <w:rFonts w:ascii="Times New Roman" w:hAnsi="Times New Roman" w:cs="Times New Roman"/>
          <w:b/>
          <w:sz w:val="24"/>
        </w:rPr>
        <w:t>___________</w:t>
      </w:r>
    </w:p>
    <w:p w14:paraId="2CAA027B" w14:textId="28577039" w:rsidR="00AB3019" w:rsidRPr="00233096" w:rsidRDefault="00AB301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3.3.</w:t>
      </w:r>
      <w:r w:rsidRPr="00233096">
        <w:rPr>
          <w:rFonts w:ascii="Times New Roman" w:hAnsi="Times New Roman" w:cs="Times New Roman"/>
          <w:sz w:val="24"/>
        </w:rPr>
        <w:t xml:space="preserve"> Цена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является твердой и определяется на весь срок исполнения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а, за исключением случаев, предусмотренных </w:t>
      </w:r>
      <w:r w:rsidRPr="00233096">
        <w:rPr>
          <w:rStyle w:val="af"/>
          <w:b w:val="0"/>
          <w:bCs/>
          <w:color w:val="auto"/>
          <w:sz w:val="24"/>
        </w:rPr>
        <w:t xml:space="preserve">пунктами 3.4 и 3.5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DA5C3D" w:rsidRPr="00233096">
        <w:rPr>
          <w:rFonts w:ascii="Times New Roman" w:hAnsi="Times New Roman" w:cs="Times New Roman"/>
          <w:sz w:val="24"/>
        </w:rPr>
        <w:t>а, и иных случаях, предусмотренных Федеральным законом № 44-ФЗ.</w:t>
      </w:r>
    </w:p>
    <w:p w14:paraId="112DE71A" w14:textId="6EF49163" w:rsidR="00AB3019" w:rsidRPr="00233096" w:rsidRDefault="00AB301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3.4.</w:t>
      </w:r>
      <w:r w:rsidRPr="00233096">
        <w:rPr>
          <w:rFonts w:ascii="Times New Roman" w:hAnsi="Times New Roman" w:cs="Times New Roman"/>
          <w:sz w:val="24"/>
        </w:rPr>
        <w:t xml:space="preserve"> Цена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может быть изменена, если по предложению Заказчика увеличивается предусмотренное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количество НПЛС не более чем на </w:t>
      </w:r>
      <w:r w:rsidR="00376C45" w:rsidRPr="00233096">
        <w:rPr>
          <w:rFonts w:ascii="Times New Roman" w:hAnsi="Times New Roman" w:cs="Times New Roman"/>
          <w:sz w:val="24"/>
        </w:rPr>
        <w:t>десять</w:t>
      </w:r>
      <w:r w:rsidRPr="00233096">
        <w:rPr>
          <w:rFonts w:ascii="Times New Roman" w:hAnsi="Times New Roman" w:cs="Times New Roman"/>
          <w:sz w:val="24"/>
        </w:rPr>
        <w:t xml:space="preserve"> процентов или уменьшается предусмотренное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количество поставляемых НПЛС не более чем на </w:t>
      </w:r>
      <w:r w:rsidR="00376C45" w:rsidRPr="00233096">
        <w:rPr>
          <w:rFonts w:ascii="Times New Roman" w:hAnsi="Times New Roman" w:cs="Times New Roman"/>
          <w:sz w:val="24"/>
        </w:rPr>
        <w:t>десять</w:t>
      </w:r>
      <w:r w:rsidRPr="00233096">
        <w:rPr>
          <w:rFonts w:ascii="Times New Roman" w:hAnsi="Times New Roman" w:cs="Times New Roman"/>
          <w:sz w:val="24"/>
        </w:rPr>
        <w:t xml:space="preserve"> процентов. При этом по соглашению Сторон допускается изменение, с учетом положений </w:t>
      </w:r>
      <w:r w:rsidRPr="00233096">
        <w:rPr>
          <w:rStyle w:val="af"/>
          <w:b w:val="0"/>
          <w:bCs/>
          <w:color w:val="auto"/>
          <w:sz w:val="24"/>
        </w:rPr>
        <w:t>бюджетного законодательства</w:t>
      </w:r>
      <w:r w:rsidRPr="00233096">
        <w:rPr>
          <w:rFonts w:ascii="Times New Roman" w:hAnsi="Times New Roman" w:cs="Times New Roman"/>
          <w:sz w:val="24"/>
        </w:rPr>
        <w:t xml:space="preserve"> Российской Федерации, цены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пропорционально дополнительному количеству НПЛС, исходя из установленной в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е цены единицы НПЛС, но не более чем на </w:t>
      </w:r>
      <w:r w:rsidR="003D4BC3" w:rsidRPr="00233096">
        <w:rPr>
          <w:rFonts w:ascii="Times New Roman" w:hAnsi="Times New Roman" w:cs="Times New Roman"/>
          <w:sz w:val="24"/>
        </w:rPr>
        <w:t>десять</w:t>
      </w:r>
      <w:r w:rsidRPr="00233096">
        <w:rPr>
          <w:rFonts w:ascii="Times New Roman" w:hAnsi="Times New Roman" w:cs="Times New Roman"/>
          <w:sz w:val="24"/>
        </w:rPr>
        <w:t xml:space="preserve"> процентов цены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а. При уменьшении предусмотренного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количества НПЛС Стороны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обязаны уменьшить цену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исходя из цены единицы НПЛС. Цена единицы дополнительно поставляемых НПЛС или цена единицы НПЛС при уменьшении предусмотренного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количества поставляемых НПЛС должна определяться как частное от деления первоначальной цены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на предусмотренное в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е количество НПЛС.</w:t>
      </w:r>
    </w:p>
    <w:p w14:paraId="29078FB0" w14:textId="165D42D3" w:rsidR="00AB3019" w:rsidRPr="00233096" w:rsidRDefault="00AB301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3.5.</w:t>
      </w:r>
      <w:r w:rsidRPr="00233096">
        <w:rPr>
          <w:rFonts w:ascii="Times New Roman" w:hAnsi="Times New Roman" w:cs="Times New Roman"/>
          <w:sz w:val="24"/>
        </w:rPr>
        <w:t xml:space="preserve"> В случае изменения в соответствии с законодательством Российской Федерации регулируемых цен (тарифов) на НПЛС, цена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изменяется Сторонами путем подписания дополнительного соглашения на основании уведомления Поставщиком Заказчика о таких изменениях. </w:t>
      </w:r>
    </w:p>
    <w:p w14:paraId="2220121B" w14:textId="12D950A0" w:rsidR="00AB3019" w:rsidRPr="00233096" w:rsidRDefault="00AB301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3.6.</w:t>
      </w:r>
      <w:r w:rsidRPr="00233096">
        <w:rPr>
          <w:rFonts w:ascii="Times New Roman" w:hAnsi="Times New Roman" w:cs="Times New Roman"/>
          <w:sz w:val="24"/>
        </w:rPr>
        <w:t xml:space="preserve"> Цена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4F5BCD" w:rsidRPr="00233096">
        <w:rPr>
          <w:rFonts w:ascii="Times New Roman" w:hAnsi="Times New Roman" w:cs="Times New Roman"/>
          <w:sz w:val="24"/>
        </w:rPr>
        <w:t>а</w:t>
      </w:r>
      <w:r w:rsidRPr="00233096">
        <w:rPr>
          <w:rFonts w:ascii="Times New Roman" w:hAnsi="Times New Roman" w:cs="Times New Roman"/>
          <w:sz w:val="24"/>
        </w:rPr>
        <w:t xml:space="preserve"> включает в себя стоимость НПЛС, а также все расходы на страхование, уплату налогов, пошлин, сборов и других обязательных платежей, которые Поставщик должен выплатить в связи с выполнением обязательств по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A769E1" w:rsidRPr="00233096">
        <w:rPr>
          <w:rFonts w:ascii="Times New Roman" w:hAnsi="Times New Roman" w:cs="Times New Roman"/>
          <w:sz w:val="24"/>
        </w:rPr>
        <w:t>у</w:t>
      </w:r>
      <w:r w:rsidRPr="00233096">
        <w:rPr>
          <w:rFonts w:ascii="Times New Roman" w:hAnsi="Times New Roman" w:cs="Times New Roman"/>
          <w:sz w:val="24"/>
        </w:rPr>
        <w:t xml:space="preserve"> в соответствии с законодательством Российской Федерации. </w:t>
      </w:r>
    </w:p>
    <w:p w14:paraId="2F7AC1D1" w14:textId="761E672D" w:rsidR="00A63921" w:rsidRPr="00233096" w:rsidRDefault="00A63921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 xml:space="preserve">4. ПОРЯДОК </w:t>
      </w:r>
      <w:r w:rsidR="00947C65" w:rsidRPr="00233096">
        <w:rPr>
          <w:rFonts w:ascii="Times New Roman" w:hAnsi="Times New Roman" w:cs="Times New Roman"/>
          <w:b/>
          <w:sz w:val="24"/>
        </w:rPr>
        <w:t>ПОСТАВКИ</w:t>
      </w:r>
      <w:r w:rsidRPr="00233096">
        <w:rPr>
          <w:rFonts w:ascii="Times New Roman" w:hAnsi="Times New Roman" w:cs="Times New Roman"/>
          <w:b/>
          <w:sz w:val="24"/>
        </w:rPr>
        <w:t xml:space="preserve"> </w:t>
      </w:r>
      <w:r w:rsidR="00E9093A" w:rsidRPr="00233096">
        <w:rPr>
          <w:rFonts w:ascii="Times New Roman" w:hAnsi="Times New Roman" w:cs="Times New Roman"/>
          <w:b/>
          <w:sz w:val="24"/>
        </w:rPr>
        <w:t>НПЛС</w:t>
      </w:r>
    </w:p>
    <w:p w14:paraId="136A342A" w14:textId="67CA349D" w:rsidR="00947C65" w:rsidRPr="00233096" w:rsidRDefault="00754087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F27E43" w:rsidRPr="00233096">
        <w:rPr>
          <w:rFonts w:ascii="Times New Roman" w:hAnsi="Times New Roman" w:cs="Times New Roman"/>
          <w:b/>
          <w:bCs/>
          <w:sz w:val="24"/>
        </w:rPr>
        <w:t>1</w:t>
      </w:r>
      <w:r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  <w:bookmarkStart w:id="8" w:name="_Hlk91515092"/>
      <w:r w:rsidR="004F5BCD" w:rsidRPr="00233096">
        <w:rPr>
          <w:rFonts w:ascii="Times New Roman" w:hAnsi="Times New Roman" w:cs="Times New Roman"/>
          <w:sz w:val="24"/>
        </w:rPr>
        <w:t xml:space="preserve">Поставщик осуществляет поставку НПЛС на условиях, предусмотренных п. 1.4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4F5BCD" w:rsidRPr="00233096">
        <w:rPr>
          <w:rFonts w:ascii="Times New Roman" w:hAnsi="Times New Roman" w:cs="Times New Roman"/>
          <w:sz w:val="24"/>
        </w:rPr>
        <w:t>а в соответствии с согласованной Сторонами Заявкой, в сроки, указанные в Заявке</w:t>
      </w:r>
      <w:bookmarkEnd w:id="8"/>
      <w:r w:rsidR="00B2565B" w:rsidRPr="00233096">
        <w:rPr>
          <w:rFonts w:ascii="Times New Roman" w:hAnsi="Times New Roman" w:cs="Times New Roman"/>
          <w:sz w:val="24"/>
        </w:rPr>
        <w:t>.</w:t>
      </w:r>
      <w:r w:rsidR="00DC2ADD" w:rsidRPr="00233096">
        <w:rPr>
          <w:rFonts w:ascii="Times New Roman" w:hAnsi="Times New Roman" w:cs="Times New Roman"/>
          <w:sz w:val="24"/>
        </w:rPr>
        <w:t xml:space="preserve"> Поставка НПЛС осуществляется после произведенной оплаты Заказчиком в порядке, установленном разделом 7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DC2ADD" w:rsidRPr="00233096">
        <w:rPr>
          <w:rFonts w:ascii="Times New Roman" w:hAnsi="Times New Roman" w:cs="Times New Roman"/>
          <w:sz w:val="24"/>
        </w:rPr>
        <w:t xml:space="preserve">а. </w:t>
      </w:r>
    </w:p>
    <w:p w14:paraId="789F5649" w14:textId="0BF30844" w:rsidR="00236C4F" w:rsidRPr="00233096" w:rsidRDefault="00BF226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F27E43" w:rsidRPr="00233096">
        <w:rPr>
          <w:rFonts w:ascii="Times New Roman" w:hAnsi="Times New Roman" w:cs="Times New Roman"/>
          <w:b/>
          <w:bCs/>
          <w:sz w:val="24"/>
        </w:rPr>
        <w:t>1</w:t>
      </w:r>
      <w:r w:rsidRPr="00233096">
        <w:rPr>
          <w:rFonts w:ascii="Times New Roman" w:hAnsi="Times New Roman" w:cs="Times New Roman"/>
          <w:b/>
          <w:bCs/>
          <w:sz w:val="24"/>
        </w:rPr>
        <w:t>.1</w:t>
      </w:r>
      <w:r w:rsidR="00E2069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Заявка направляется Заказчиком Поставщику за </w:t>
      </w:r>
      <w:r w:rsidR="00DC2ADD" w:rsidRPr="00233096">
        <w:rPr>
          <w:rFonts w:ascii="Times New Roman" w:hAnsi="Times New Roman" w:cs="Times New Roman"/>
          <w:sz w:val="24"/>
        </w:rPr>
        <w:t xml:space="preserve">10 </w:t>
      </w:r>
      <w:r w:rsidR="00FE586E" w:rsidRPr="00233096">
        <w:rPr>
          <w:rFonts w:ascii="Times New Roman" w:hAnsi="Times New Roman" w:cs="Times New Roman"/>
          <w:sz w:val="24"/>
        </w:rPr>
        <w:t>(</w:t>
      </w:r>
      <w:r w:rsidR="00DC2ADD" w:rsidRPr="00233096">
        <w:rPr>
          <w:rFonts w:ascii="Times New Roman" w:hAnsi="Times New Roman" w:cs="Times New Roman"/>
          <w:sz w:val="24"/>
        </w:rPr>
        <w:t>десять</w:t>
      </w:r>
      <w:r w:rsidR="00FE586E" w:rsidRPr="00233096">
        <w:rPr>
          <w:rFonts w:ascii="Times New Roman" w:hAnsi="Times New Roman" w:cs="Times New Roman"/>
          <w:sz w:val="24"/>
        </w:rPr>
        <w:t>)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A861E1" w:rsidRPr="00233096">
        <w:rPr>
          <w:rFonts w:ascii="Times New Roman" w:hAnsi="Times New Roman" w:cs="Times New Roman"/>
          <w:sz w:val="24"/>
        </w:rPr>
        <w:t>рабочих</w:t>
      </w:r>
      <w:r w:rsidR="003F2385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 xml:space="preserve">дней до предполагаемой отгрузки </w:t>
      </w:r>
      <w:r w:rsidR="00FE586E" w:rsidRPr="00233096">
        <w:rPr>
          <w:rFonts w:ascii="Times New Roman" w:hAnsi="Times New Roman" w:cs="Times New Roman"/>
          <w:sz w:val="24"/>
        </w:rPr>
        <w:t>НПЛС</w:t>
      </w:r>
      <w:r w:rsidRPr="00233096">
        <w:rPr>
          <w:rFonts w:ascii="Times New Roman" w:hAnsi="Times New Roman" w:cs="Times New Roman"/>
          <w:sz w:val="24"/>
        </w:rPr>
        <w:t xml:space="preserve"> в письменном виде посредством факсимильной или </w:t>
      </w:r>
      <w:r w:rsidRPr="00233096">
        <w:rPr>
          <w:rFonts w:ascii="Times New Roman" w:hAnsi="Times New Roman" w:cs="Times New Roman"/>
          <w:sz w:val="24"/>
        </w:rPr>
        <w:lastRenderedPageBreak/>
        <w:t>электронной видов связи.</w:t>
      </w:r>
      <w:r w:rsidR="00236C4F" w:rsidRPr="00233096">
        <w:rPr>
          <w:rFonts w:ascii="Times New Roman" w:hAnsi="Times New Roman" w:cs="Times New Roman"/>
          <w:sz w:val="24"/>
        </w:rPr>
        <w:t xml:space="preserve"> Заявка должна быть подписана лицом, уполномоченным Заказчиком.</w:t>
      </w:r>
    </w:p>
    <w:p w14:paraId="3498A2D5" w14:textId="7F4A076D" w:rsidR="00FE586E" w:rsidRPr="00233096" w:rsidRDefault="006D69E5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F27E43" w:rsidRPr="00233096">
        <w:rPr>
          <w:rFonts w:ascii="Times New Roman" w:hAnsi="Times New Roman" w:cs="Times New Roman"/>
          <w:b/>
          <w:bCs/>
          <w:sz w:val="24"/>
        </w:rPr>
        <w:t>1</w:t>
      </w:r>
      <w:r w:rsidRPr="00233096">
        <w:rPr>
          <w:rFonts w:ascii="Times New Roman" w:hAnsi="Times New Roman" w:cs="Times New Roman"/>
          <w:b/>
          <w:bCs/>
          <w:sz w:val="24"/>
        </w:rPr>
        <w:t>.2</w:t>
      </w:r>
      <w:r w:rsidR="00E2069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FE586E" w:rsidRPr="00233096">
        <w:rPr>
          <w:rFonts w:ascii="Times New Roman" w:hAnsi="Times New Roman" w:cs="Times New Roman"/>
          <w:sz w:val="24"/>
        </w:rPr>
        <w:t>Заявка должна содержать сведения о НПЛС: наименование, единиц</w:t>
      </w:r>
      <w:r w:rsidR="004F1F55" w:rsidRPr="00233096">
        <w:rPr>
          <w:rFonts w:ascii="Times New Roman" w:hAnsi="Times New Roman" w:cs="Times New Roman"/>
          <w:sz w:val="24"/>
        </w:rPr>
        <w:t>у</w:t>
      </w:r>
      <w:r w:rsidR="00FE586E" w:rsidRPr="00233096">
        <w:rPr>
          <w:rFonts w:ascii="Times New Roman" w:hAnsi="Times New Roman" w:cs="Times New Roman"/>
          <w:sz w:val="24"/>
        </w:rPr>
        <w:t xml:space="preserve"> </w:t>
      </w:r>
      <w:r w:rsidR="003D4BC3" w:rsidRPr="00233096">
        <w:rPr>
          <w:rFonts w:ascii="Times New Roman" w:hAnsi="Times New Roman" w:cs="Times New Roman"/>
          <w:sz w:val="24"/>
        </w:rPr>
        <w:t>измерения, количество</w:t>
      </w:r>
      <w:r w:rsidR="00FE586E" w:rsidRPr="00233096">
        <w:rPr>
          <w:rFonts w:ascii="Times New Roman" w:hAnsi="Times New Roman" w:cs="Times New Roman"/>
          <w:sz w:val="24"/>
        </w:rPr>
        <w:t>,</w:t>
      </w:r>
      <w:r w:rsidR="00B2565B" w:rsidRPr="00233096">
        <w:rPr>
          <w:rFonts w:ascii="Times New Roman" w:hAnsi="Times New Roman" w:cs="Times New Roman"/>
          <w:sz w:val="24"/>
        </w:rPr>
        <w:t xml:space="preserve"> </w:t>
      </w:r>
      <w:r w:rsidR="00F04086" w:rsidRPr="00233096">
        <w:rPr>
          <w:rFonts w:ascii="Times New Roman" w:hAnsi="Times New Roman" w:cs="Times New Roman"/>
          <w:sz w:val="24"/>
        </w:rPr>
        <w:t xml:space="preserve">остаточный срок годности, </w:t>
      </w:r>
      <w:r w:rsidR="00FE586E" w:rsidRPr="00233096">
        <w:rPr>
          <w:rFonts w:ascii="Times New Roman" w:hAnsi="Times New Roman" w:cs="Times New Roman"/>
          <w:sz w:val="24"/>
        </w:rPr>
        <w:t xml:space="preserve">предполагаемый </w:t>
      </w:r>
      <w:r w:rsidR="00B2565B" w:rsidRPr="00233096">
        <w:rPr>
          <w:rFonts w:ascii="Times New Roman" w:hAnsi="Times New Roman" w:cs="Times New Roman"/>
          <w:sz w:val="24"/>
        </w:rPr>
        <w:t>день</w:t>
      </w:r>
      <w:r w:rsidR="00FE586E" w:rsidRPr="00233096">
        <w:rPr>
          <w:rFonts w:ascii="Times New Roman" w:hAnsi="Times New Roman" w:cs="Times New Roman"/>
          <w:sz w:val="24"/>
        </w:rPr>
        <w:t xml:space="preserve"> </w:t>
      </w:r>
      <w:r w:rsidR="006A05E0" w:rsidRPr="00233096">
        <w:rPr>
          <w:rFonts w:ascii="Times New Roman" w:hAnsi="Times New Roman" w:cs="Times New Roman"/>
          <w:sz w:val="24"/>
        </w:rPr>
        <w:t>п</w:t>
      </w:r>
      <w:r w:rsidR="00FE586E" w:rsidRPr="00233096">
        <w:rPr>
          <w:rFonts w:ascii="Times New Roman" w:hAnsi="Times New Roman" w:cs="Times New Roman"/>
          <w:sz w:val="24"/>
        </w:rPr>
        <w:t>оставки</w:t>
      </w:r>
      <w:r w:rsidR="00B2565B" w:rsidRPr="00233096">
        <w:rPr>
          <w:rFonts w:ascii="Times New Roman" w:hAnsi="Times New Roman" w:cs="Times New Roman"/>
          <w:sz w:val="24"/>
        </w:rPr>
        <w:t>.</w:t>
      </w:r>
      <w:r w:rsidR="00FE586E" w:rsidRPr="00233096">
        <w:rPr>
          <w:rFonts w:ascii="Times New Roman" w:hAnsi="Times New Roman" w:cs="Times New Roman"/>
          <w:sz w:val="24"/>
        </w:rPr>
        <w:t xml:space="preserve"> </w:t>
      </w:r>
    </w:p>
    <w:p w14:paraId="5EAB9FD1" w14:textId="26EC4373" w:rsidR="00176062" w:rsidRPr="00233096" w:rsidRDefault="00A63598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F27E43" w:rsidRPr="00233096">
        <w:rPr>
          <w:rFonts w:ascii="Times New Roman" w:hAnsi="Times New Roman" w:cs="Times New Roman"/>
          <w:b/>
          <w:bCs/>
          <w:sz w:val="24"/>
        </w:rPr>
        <w:t>1</w:t>
      </w:r>
      <w:r w:rsidRPr="00233096">
        <w:rPr>
          <w:rFonts w:ascii="Times New Roman" w:hAnsi="Times New Roman" w:cs="Times New Roman"/>
          <w:b/>
          <w:bCs/>
          <w:sz w:val="24"/>
        </w:rPr>
        <w:t>.3</w:t>
      </w:r>
      <w:r w:rsidR="00E2069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F04086" w:rsidRPr="00233096">
        <w:rPr>
          <w:rFonts w:ascii="Times New Roman" w:hAnsi="Times New Roman" w:cs="Times New Roman"/>
          <w:sz w:val="24"/>
        </w:rPr>
        <w:t>Поставщик проверяет сведения, содержащиеся в Заявке и, при необходимости изменяет сроки выполнения данной Заявки, после чего направляет ее Заказчику</w:t>
      </w:r>
      <w:r w:rsidRPr="00233096">
        <w:rPr>
          <w:rFonts w:ascii="Times New Roman" w:hAnsi="Times New Roman" w:cs="Times New Roman"/>
          <w:sz w:val="24"/>
        </w:rPr>
        <w:t xml:space="preserve">. </w:t>
      </w:r>
    </w:p>
    <w:p w14:paraId="791EF7FA" w14:textId="73752CE2" w:rsidR="006D69E5" w:rsidRPr="00233096" w:rsidRDefault="00A63598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F27E43" w:rsidRPr="00233096">
        <w:rPr>
          <w:rFonts w:ascii="Times New Roman" w:hAnsi="Times New Roman" w:cs="Times New Roman"/>
          <w:b/>
          <w:bCs/>
          <w:sz w:val="24"/>
        </w:rPr>
        <w:t>1</w:t>
      </w:r>
      <w:r w:rsidRPr="00233096">
        <w:rPr>
          <w:rFonts w:ascii="Times New Roman" w:hAnsi="Times New Roman" w:cs="Times New Roman"/>
          <w:b/>
          <w:bCs/>
          <w:sz w:val="24"/>
        </w:rPr>
        <w:t>.4</w:t>
      </w:r>
      <w:r w:rsidR="00E2069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В случае, если у Заказчика имеются возражения на согласованную таким образом Поставщиком Заявку, таковые направляются Поставщику не позднее 1</w:t>
      </w:r>
      <w:r w:rsidR="00E20693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(одного) рабочего дня, следую</w:t>
      </w:r>
      <w:r w:rsidR="00BC7558" w:rsidRPr="00233096">
        <w:rPr>
          <w:rFonts w:ascii="Times New Roman" w:hAnsi="Times New Roman" w:cs="Times New Roman"/>
          <w:sz w:val="24"/>
        </w:rPr>
        <w:t>щего за днем получения Заявки от последнего. При отсутствии возражений, такая Заявка считается согласованной и</w:t>
      </w:r>
      <w:r w:rsidR="006D69E5" w:rsidRPr="00233096">
        <w:rPr>
          <w:rFonts w:ascii="Times New Roman" w:hAnsi="Times New Roman" w:cs="Times New Roman"/>
          <w:sz w:val="24"/>
        </w:rPr>
        <w:t xml:space="preserve"> </w:t>
      </w:r>
      <w:r w:rsidR="00BC7558" w:rsidRPr="00233096">
        <w:rPr>
          <w:rFonts w:ascii="Times New Roman" w:hAnsi="Times New Roman" w:cs="Times New Roman"/>
          <w:sz w:val="24"/>
        </w:rPr>
        <w:t xml:space="preserve">ее </w:t>
      </w:r>
      <w:r w:rsidR="006D69E5" w:rsidRPr="00233096">
        <w:rPr>
          <w:rFonts w:ascii="Times New Roman" w:hAnsi="Times New Roman" w:cs="Times New Roman"/>
          <w:sz w:val="24"/>
        </w:rPr>
        <w:t xml:space="preserve">условия </w:t>
      </w:r>
      <w:r w:rsidR="00CC340D" w:rsidRPr="00233096">
        <w:rPr>
          <w:rFonts w:ascii="Times New Roman" w:hAnsi="Times New Roman" w:cs="Times New Roman"/>
          <w:sz w:val="24"/>
        </w:rPr>
        <w:t>и</w:t>
      </w:r>
      <w:r w:rsidR="006D69E5" w:rsidRPr="00233096">
        <w:rPr>
          <w:rFonts w:ascii="Times New Roman" w:hAnsi="Times New Roman" w:cs="Times New Roman"/>
          <w:sz w:val="24"/>
        </w:rPr>
        <w:t>зменению не подлежат</w:t>
      </w:r>
      <w:r w:rsidR="00BC7558" w:rsidRPr="00233096">
        <w:rPr>
          <w:rFonts w:ascii="Times New Roman" w:hAnsi="Times New Roman" w:cs="Times New Roman"/>
          <w:sz w:val="24"/>
        </w:rPr>
        <w:t xml:space="preserve"> за исключением случаев, предусмотренных </w:t>
      </w:r>
      <w:r w:rsidR="00B2565B" w:rsidRPr="00233096">
        <w:rPr>
          <w:rFonts w:ascii="Times New Roman" w:hAnsi="Times New Roman" w:cs="Times New Roman"/>
          <w:sz w:val="24"/>
        </w:rPr>
        <w:t>настоящим</w:t>
      </w:r>
      <w:r w:rsidR="00BC7558" w:rsidRPr="00233096">
        <w:rPr>
          <w:rFonts w:ascii="Times New Roman" w:hAnsi="Times New Roman" w:cs="Times New Roman"/>
          <w:sz w:val="24"/>
        </w:rPr>
        <w:t xml:space="preserve">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B2565B" w:rsidRPr="00233096">
        <w:rPr>
          <w:rFonts w:ascii="Times New Roman" w:hAnsi="Times New Roman" w:cs="Times New Roman"/>
          <w:sz w:val="24"/>
        </w:rPr>
        <w:t>ом</w:t>
      </w:r>
      <w:r w:rsidR="006D69E5" w:rsidRPr="00233096">
        <w:rPr>
          <w:rFonts w:ascii="Times New Roman" w:hAnsi="Times New Roman" w:cs="Times New Roman"/>
          <w:sz w:val="24"/>
        </w:rPr>
        <w:t>.</w:t>
      </w:r>
    </w:p>
    <w:p w14:paraId="341C36F8" w14:textId="544F90AB" w:rsidR="00947C65" w:rsidRPr="00233096" w:rsidRDefault="00947C65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F27E43" w:rsidRPr="00233096">
        <w:rPr>
          <w:rFonts w:ascii="Times New Roman" w:hAnsi="Times New Roman" w:cs="Times New Roman"/>
          <w:b/>
          <w:bCs/>
          <w:sz w:val="24"/>
        </w:rPr>
        <w:t>2</w:t>
      </w:r>
      <w:r w:rsidR="00E2069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Право собственности на </w:t>
      </w:r>
      <w:r w:rsidR="00BC7558" w:rsidRPr="00233096">
        <w:rPr>
          <w:rFonts w:ascii="Times New Roman" w:hAnsi="Times New Roman" w:cs="Times New Roman"/>
          <w:sz w:val="24"/>
        </w:rPr>
        <w:t>поставленные НПЛС</w:t>
      </w:r>
      <w:r w:rsidRPr="00233096">
        <w:rPr>
          <w:rFonts w:ascii="Times New Roman" w:hAnsi="Times New Roman" w:cs="Times New Roman"/>
          <w:sz w:val="24"/>
        </w:rPr>
        <w:t xml:space="preserve">, риск </w:t>
      </w:r>
      <w:r w:rsidR="00BC7558" w:rsidRPr="00233096">
        <w:rPr>
          <w:rFonts w:ascii="Times New Roman" w:hAnsi="Times New Roman" w:cs="Times New Roman"/>
          <w:sz w:val="24"/>
        </w:rPr>
        <w:t>их</w:t>
      </w:r>
      <w:r w:rsidRPr="00233096">
        <w:rPr>
          <w:rFonts w:ascii="Times New Roman" w:hAnsi="Times New Roman" w:cs="Times New Roman"/>
          <w:sz w:val="24"/>
        </w:rPr>
        <w:t xml:space="preserve"> случайного повреждения и случайной гибели переходит к Заказчику с момента подписания им товарной накладной.</w:t>
      </w:r>
    </w:p>
    <w:p w14:paraId="508CADF9" w14:textId="59C58139" w:rsidR="00292473" w:rsidRPr="00233096" w:rsidRDefault="00F27E4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9" w:name="_Hlk55304890"/>
      <w:r w:rsidRPr="00233096">
        <w:rPr>
          <w:rFonts w:ascii="Times New Roman" w:hAnsi="Times New Roman" w:cs="Times New Roman"/>
          <w:b/>
          <w:bCs/>
          <w:sz w:val="24"/>
        </w:rPr>
        <w:t>4.3.</w:t>
      </w:r>
      <w:r w:rsidRPr="00233096">
        <w:rPr>
          <w:rFonts w:ascii="Times New Roman" w:hAnsi="Times New Roman" w:cs="Times New Roman"/>
          <w:sz w:val="24"/>
        </w:rPr>
        <w:t xml:space="preserve"> В случае поставки НПЛС</w:t>
      </w:r>
      <w:r w:rsidR="006944CA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 xml:space="preserve">с нанесенными средств идентификации на вторичную упаковку НПЛС в соответствии с требованиями законодательства РФ, </w:t>
      </w:r>
      <w:bookmarkStart w:id="10" w:name="_Hlk53494427"/>
      <w:bookmarkStart w:id="11" w:name="_Hlk53486404"/>
      <w:r w:rsidR="00292473" w:rsidRPr="00233096">
        <w:rPr>
          <w:rFonts w:ascii="Times New Roman" w:hAnsi="Times New Roman" w:cs="Times New Roman"/>
          <w:sz w:val="24"/>
        </w:rPr>
        <w:t xml:space="preserve">Стороны применяют прямой порядок (прямой акцепт) предоставления сведений в ИС МДЛП, </w:t>
      </w:r>
      <w:bookmarkStart w:id="12" w:name="_Hlk53494551"/>
      <w:r w:rsidR="00292473" w:rsidRPr="00233096">
        <w:rPr>
          <w:rFonts w:ascii="Times New Roman" w:hAnsi="Times New Roman" w:cs="Times New Roman"/>
          <w:sz w:val="24"/>
        </w:rPr>
        <w:t xml:space="preserve">когда сведения в ИС МДЛП передаются при отгрузке НПЛС, а подтверждаются </w:t>
      </w:r>
      <w:r w:rsidR="00843AB2" w:rsidRPr="00233096">
        <w:rPr>
          <w:rFonts w:ascii="Times New Roman" w:hAnsi="Times New Roman" w:cs="Times New Roman"/>
          <w:sz w:val="24"/>
        </w:rPr>
        <w:t xml:space="preserve">Заказчиком </w:t>
      </w:r>
      <w:r w:rsidR="00292473" w:rsidRPr="00233096">
        <w:rPr>
          <w:rFonts w:ascii="Times New Roman" w:hAnsi="Times New Roman" w:cs="Times New Roman"/>
          <w:sz w:val="24"/>
        </w:rPr>
        <w:t>при получении</w:t>
      </w:r>
      <w:bookmarkEnd w:id="10"/>
      <w:bookmarkEnd w:id="12"/>
      <w:r w:rsidR="00292473" w:rsidRPr="00233096">
        <w:rPr>
          <w:rFonts w:ascii="Times New Roman" w:hAnsi="Times New Roman" w:cs="Times New Roman"/>
          <w:sz w:val="24"/>
        </w:rPr>
        <w:t xml:space="preserve">. </w:t>
      </w:r>
    </w:p>
    <w:p w14:paraId="3FFB0997" w14:textId="77777777" w:rsidR="00292473" w:rsidRPr="00233096" w:rsidRDefault="0029247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При этом сроки предоставления Поставщиком и Заказчиком сведений в ИС МДЛП определены Положением о системе МДЛП.</w:t>
      </w:r>
    </w:p>
    <w:p w14:paraId="1CABC16C" w14:textId="08FB4C6A" w:rsidR="00292473" w:rsidRPr="00233096" w:rsidRDefault="0029247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13" w:name="_Hlk53491940"/>
      <w:r w:rsidRPr="00233096">
        <w:rPr>
          <w:rFonts w:ascii="Times New Roman" w:hAnsi="Times New Roman" w:cs="Times New Roman"/>
          <w:b/>
          <w:bCs/>
          <w:sz w:val="24"/>
        </w:rPr>
        <w:t>4.3.1.</w:t>
      </w:r>
      <w:r w:rsidRPr="00233096">
        <w:rPr>
          <w:rFonts w:ascii="Times New Roman" w:hAnsi="Times New Roman" w:cs="Times New Roman"/>
          <w:sz w:val="24"/>
        </w:rPr>
        <w:t xml:space="preserve"> Регистрационные данные Сторон в ИС МДЛП:</w:t>
      </w:r>
    </w:p>
    <w:bookmarkEnd w:id="9"/>
    <w:bookmarkEnd w:id="13"/>
    <w:p w14:paraId="6E15486C" w14:textId="77777777" w:rsidR="00B53883" w:rsidRPr="00D27F01" w:rsidRDefault="00B53883" w:rsidP="00B53883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D27F01">
        <w:rPr>
          <w:rFonts w:ascii="Times New Roman" w:hAnsi="Times New Roman" w:cs="Times New Roman"/>
          <w:sz w:val="24"/>
        </w:rPr>
        <w:t>Поставщика:</w:t>
      </w:r>
    </w:p>
    <w:p w14:paraId="418840CF" w14:textId="77777777" w:rsidR="00B53883" w:rsidRPr="00D27F01" w:rsidRDefault="00B53883" w:rsidP="00B53883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D27F01">
        <w:rPr>
          <w:rFonts w:ascii="Times New Roman" w:hAnsi="Times New Roman" w:cs="Times New Roman"/>
          <w:sz w:val="24"/>
        </w:rPr>
        <w:t xml:space="preserve">Регистрационный номер участника: </w:t>
      </w:r>
      <w:r w:rsidRPr="00D27F01">
        <w:rPr>
          <w:rFonts w:ascii="Times New Roman" w:hAnsi="Times New Roman" w:cs="Times New Roman"/>
          <w:sz w:val="24"/>
          <w:u w:val="single"/>
        </w:rPr>
        <w:t>4</w:t>
      </w:r>
      <w:r w:rsidRPr="00D27F01">
        <w:rPr>
          <w:rFonts w:ascii="Times New Roman" w:hAnsi="Times New Roman" w:cs="Times New Roman"/>
          <w:sz w:val="24"/>
          <w:u w:val="single"/>
          <w:lang w:val="en-US"/>
        </w:rPr>
        <w:t>c</w:t>
      </w:r>
      <w:r w:rsidRPr="00D27F01">
        <w:rPr>
          <w:rFonts w:ascii="Times New Roman" w:hAnsi="Times New Roman" w:cs="Times New Roman"/>
          <w:sz w:val="24"/>
          <w:u w:val="single"/>
        </w:rPr>
        <w:t>09037</w:t>
      </w:r>
      <w:r w:rsidRPr="00D27F01">
        <w:rPr>
          <w:rFonts w:ascii="Times New Roman" w:hAnsi="Times New Roman" w:cs="Times New Roman"/>
          <w:sz w:val="24"/>
          <w:u w:val="single"/>
          <w:lang w:val="en-US"/>
        </w:rPr>
        <w:t>d</w:t>
      </w:r>
      <w:r w:rsidRPr="00D27F01">
        <w:rPr>
          <w:rFonts w:ascii="Times New Roman" w:hAnsi="Times New Roman" w:cs="Times New Roman"/>
          <w:sz w:val="24"/>
          <w:u w:val="single"/>
        </w:rPr>
        <w:t>-8</w:t>
      </w:r>
      <w:proofErr w:type="spellStart"/>
      <w:r w:rsidRPr="00D27F01">
        <w:rPr>
          <w:rFonts w:ascii="Times New Roman" w:hAnsi="Times New Roman" w:cs="Times New Roman"/>
          <w:sz w:val="24"/>
          <w:u w:val="single"/>
          <w:lang w:val="en-US"/>
        </w:rPr>
        <w:t>aca</w:t>
      </w:r>
      <w:proofErr w:type="spellEnd"/>
      <w:r w:rsidRPr="00D27F01">
        <w:rPr>
          <w:rFonts w:ascii="Times New Roman" w:hAnsi="Times New Roman" w:cs="Times New Roman"/>
          <w:sz w:val="24"/>
          <w:u w:val="single"/>
        </w:rPr>
        <w:t>-4801-</w:t>
      </w:r>
      <w:proofErr w:type="spellStart"/>
      <w:r w:rsidRPr="00D27F01">
        <w:rPr>
          <w:rFonts w:ascii="Times New Roman" w:hAnsi="Times New Roman" w:cs="Times New Roman"/>
          <w:sz w:val="24"/>
          <w:u w:val="single"/>
          <w:lang w:val="en-US"/>
        </w:rPr>
        <w:t>abb</w:t>
      </w:r>
      <w:proofErr w:type="spellEnd"/>
      <w:r w:rsidRPr="00D27F01">
        <w:rPr>
          <w:rFonts w:ascii="Times New Roman" w:hAnsi="Times New Roman" w:cs="Times New Roman"/>
          <w:sz w:val="24"/>
          <w:u w:val="single"/>
        </w:rPr>
        <w:t>8-03057</w:t>
      </w:r>
      <w:r w:rsidRPr="00D27F01">
        <w:rPr>
          <w:rFonts w:ascii="Times New Roman" w:hAnsi="Times New Roman" w:cs="Times New Roman"/>
          <w:sz w:val="24"/>
          <w:u w:val="single"/>
          <w:lang w:val="en-US"/>
        </w:rPr>
        <w:t>e</w:t>
      </w:r>
      <w:r w:rsidRPr="00D27F01">
        <w:rPr>
          <w:rFonts w:ascii="Times New Roman" w:hAnsi="Times New Roman" w:cs="Times New Roman"/>
          <w:sz w:val="24"/>
          <w:u w:val="single"/>
        </w:rPr>
        <w:t>69</w:t>
      </w:r>
      <w:r w:rsidRPr="00D27F01">
        <w:rPr>
          <w:rFonts w:ascii="Times New Roman" w:hAnsi="Times New Roman" w:cs="Times New Roman"/>
          <w:sz w:val="24"/>
          <w:u w:val="single"/>
          <w:lang w:val="en-US"/>
        </w:rPr>
        <w:t>c</w:t>
      </w:r>
      <w:r w:rsidRPr="00D27F01">
        <w:rPr>
          <w:rFonts w:ascii="Times New Roman" w:hAnsi="Times New Roman" w:cs="Times New Roman"/>
          <w:sz w:val="24"/>
          <w:u w:val="single"/>
        </w:rPr>
        <w:t>92</w:t>
      </w:r>
      <w:r w:rsidRPr="00D27F01">
        <w:rPr>
          <w:rFonts w:ascii="Times New Roman" w:hAnsi="Times New Roman" w:cs="Times New Roman"/>
          <w:sz w:val="24"/>
          <w:u w:val="single"/>
          <w:lang w:val="en-US"/>
        </w:rPr>
        <w:t>f</w:t>
      </w:r>
      <w:r w:rsidRPr="00D27F01">
        <w:rPr>
          <w:rFonts w:ascii="Times New Roman" w:hAnsi="Times New Roman" w:cs="Times New Roman"/>
          <w:sz w:val="24"/>
          <w:u w:val="single"/>
        </w:rPr>
        <w:t>.</w:t>
      </w:r>
    </w:p>
    <w:p w14:paraId="232B1C7E" w14:textId="77777777" w:rsidR="00B53883" w:rsidRPr="00D27F01" w:rsidRDefault="00B53883" w:rsidP="00B53883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D27F01">
        <w:rPr>
          <w:rFonts w:ascii="Times New Roman" w:hAnsi="Times New Roman" w:cs="Times New Roman"/>
          <w:sz w:val="24"/>
          <w:lang w:val="en-US"/>
        </w:rPr>
        <w:t>Id</w:t>
      </w:r>
      <w:r w:rsidRPr="00D27F01">
        <w:rPr>
          <w:rFonts w:ascii="Times New Roman" w:hAnsi="Times New Roman" w:cs="Times New Roman"/>
          <w:sz w:val="24"/>
        </w:rPr>
        <w:t xml:space="preserve"> МД: </w:t>
      </w:r>
      <w:r w:rsidRPr="00D27F01">
        <w:rPr>
          <w:rFonts w:ascii="Times New Roman" w:hAnsi="Times New Roman" w:cs="Times New Roman"/>
          <w:sz w:val="24"/>
          <w:u w:val="single"/>
        </w:rPr>
        <w:t>00000000257698.</w:t>
      </w:r>
    </w:p>
    <w:p w14:paraId="47F0D8B4" w14:textId="77777777" w:rsidR="00B53883" w:rsidRPr="00D27F01" w:rsidRDefault="00B53883" w:rsidP="001C42E8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D27F01">
        <w:rPr>
          <w:rFonts w:ascii="Times New Roman" w:hAnsi="Times New Roman" w:cs="Times New Roman"/>
          <w:sz w:val="24"/>
        </w:rPr>
        <w:t xml:space="preserve">ФИАС: </w:t>
      </w:r>
      <w:r w:rsidRPr="00D27F01">
        <w:rPr>
          <w:rFonts w:ascii="Times New Roman" w:hAnsi="Times New Roman" w:cs="Times New Roman"/>
          <w:sz w:val="24"/>
          <w:u w:val="single"/>
        </w:rPr>
        <w:t>5c5351d6-0104-4984-b8e9-00ff16e117fb.</w:t>
      </w:r>
    </w:p>
    <w:p w14:paraId="7DB63D70" w14:textId="77777777" w:rsidR="00B53883" w:rsidRPr="00D27F01" w:rsidRDefault="00B53883" w:rsidP="001C42E8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D27F01">
        <w:rPr>
          <w:rFonts w:ascii="Times New Roman" w:hAnsi="Times New Roman" w:cs="Times New Roman"/>
          <w:sz w:val="24"/>
        </w:rPr>
        <w:t>Заказчика:</w:t>
      </w:r>
    </w:p>
    <w:p w14:paraId="3E7A4F13" w14:textId="77777777" w:rsidR="001C42E8" w:rsidRPr="00CA023C" w:rsidRDefault="001C42E8" w:rsidP="001C42E8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3667A4">
        <w:rPr>
          <w:rFonts w:ascii="Times New Roman" w:hAnsi="Times New Roman" w:cs="Times New Roman"/>
          <w:sz w:val="24"/>
        </w:rPr>
        <w:t xml:space="preserve">Регистрационный номер участника: </w:t>
      </w:r>
      <w:r w:rsidRPr="00393287">
        <w:rPr>
          <w:rFonts w:ascii="Times New Roman" w:hAnsi="Times New Roman" w:cs="Times New Roman"/>
          <w:color w:val="000000"/>
          <w:sz w:val="24"/>
          <w:szCs w:val="27"/>
          <w:u w:val="single"/>
        </w:rPr>
        <w:t>98cf1837-5358-4a4c-89bf-5d153a0b2074</w:t>
      </w:r>
      <w:r w:rsidRPr="00CA023C">
        <w:rPr>
          <w:rFonts w:ascii="Times New Roman" w:hAnsi="Times New Roman" w:cs="Times New Roman"/>
          <w:sz w:val="24"/>
          <w:u w:val="single"/>
        </w:rPr>
        <w:t>.</w:t>
      </w:r>
    </w:p>
    <w:p w14:paraId="753854F4" w14:textId="77777777" w:rsidR="001C42E8" w:rsidRPr="006951FB" w:rsidRDefault="001C42E8" w:rsidP="001C42E8">
      <w:pPr>
        <w:pStyle w:val="af0"/>
        <w:ind w:firstLine="851"/>
        <w:jc w:val="both"/>
        <w:rPr>
          <w:rFonts w:ascii="Times New Roman" w:hAnsi="Times New Roman" w:cs="Times New Roman"/>
          <w:sz w:val="24"/>
          <w:u w:val="single"/>
        </w:rPr>
      </w:pPr>
      <w:r w:rsidRPr="003667A4">
        <w:rPr>
          <w:rFonts w:ascii="Times New Roman" w:hAnsi="Times New Roman" w:cs="Times New Roman"/>
          <w:sz w:val="24"/>
          <w:lang w:val="en-US"/>
        </w:rPr>
        <w:t>Id</w:t>
      </w:r>
      <w:r w:rsidRPr="006951FB">
        <w:rPr>
          <w:rFonts w:ascii="Times New Roman" w:hAnsi="Times New Roman" w:cs="Times New Roman"/>
          <w:sz w:val="24"/>
        </w:rPr>
        <w:t xml:space="preserve"> </w:t>
      </w:r>
      <w:r w:rsidRPr="003667A4">
        <w:rPr>
          <w:rFonts w:ascii="Times New Roman" w:hAnsi="Times New Roman" w:cs="Times New Roman"/>
          <w:sz w:val="24"/>
        </w:rPr>
        <w:t>МД</w:t>
      </w:r>
      <w:r w:rsidRPr="006951FB">
        <w:rPr>
          <w:rFonts w:ascii="Times New Roman" w:hAnsi="Times New Roman" w:cs="Times New Roman"/>
          <w:sz w:val="24"/>
        </w:rPr>
        <w:t xml:space="preserve">: </w:t>
      </w:r>
      <w:r>
        <w:rPr>
          <w:rFonts w:ascii="Times New Roman" w:hAnsi="Times New Roman" w:cs="Times New Roman"/>
          <w:sz w:val="24"/>
          <w:u w:val="single"/>
        </w:rPr>
        <w:t>00000000216163</w:t>
      </w:r>
      <w:r w:rsidRPr="006951FB">
        <w:rPr>
          <w:rFonts w:ascii="Times New Roman" w:hAnsi="Times New Roman" w:cs="Times New Roman"/>
          <w:sz w:val="24"/>
          <w:u w:val="single"/>
        </w:rPr>
        <w:t>.</w:t>
      </w:r>
    </w:p>
    <w:p w14:paraId="04B21488" w14:textId="5FE47F75" w:rsidR="00292473" w:rsidRPr="00233096" w:rsidRDefault="0029247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4.4.</w:t>
      </w:r>
      <w:r w:rsidRPr="00233096">
        <w:rPr>
          <w:rFonts w:ascii="Times New Roman" w:hAnsi="Times New Roman" w:cs="Times New Roman"/>
          <w:sz w:val="24"/>
        </w:rPr>
        <w:t xml:space="preserve"> С поставляемой партией НПЛС Поставщик передает Заказчику соответствующие этой партии документы: </w:t>
      </w:r>
      <w:r w:rsidR="00F04086" w:rsidRPr="00233096">
        <w:rPr>
          <w:rFonts w:ascii="Times New Roman" w:hAnsi="Times New Roman" w:cs="Times New Roman"/>
          <w:sz w:val="24"/>
        </w:rPr>
        <w:t xml:space="preserve">счет, счет-фактуру в 1 (одном) экземпляре, товарную накладную (ф.ТОРГ-12) и </w:t>
      </w:r>
      <w:r w:rsidR="00F04086" w:rsidRPr="00233096">
        <w:rPr>
          <w:rFonts w:ascii="Times New Roman" w:hAnsi="Times New Roman" w:cs="Times New Roman"/>
          <w:sz w:val="24"/>
          <w:shd w:val="clear" w:color="auto" w:fill="FFFFFF"/>
        </w:rPr>
        <w:t>протокол согласования цен НПЛС, включенных в перечень жизненно</w:t>
      </w:r>
      <w:r w:rsidR="00F04086" w:rsidRPr="00233096">
        <w:rPr>
          <w:rFonts w:ascii="Times New Roman" w:hAnsi="Times New Roman" w:cs="Times New Roman"/>
          <w:sz w:val="24"/>
        </w:rPr>
        <w:t xml:space="preserve"> необходимых и важнейших лекарственных препаратов в 2 (двух) экземплярах</w:t>
      </w:r>
      <w:r w:rsidRPr="00233096">
        <w:rPr>
          <w:rFonts w:ascii="Times New Roman" w:hAnsi="Times New Roman" w:cs="Times New Roman"/>
          <w:sz w:val="24"/>
        </w:rPr>
        <w:t xml:space="preserve">. </w:t>
      </w:r>
      <w:r w:rsidR="0015235E" w:rsidRPr="00233096">
        <w:rPr>
          <w:rFonts w:ascii="Times New Roman" w:hAnsi="Times New Roman" w:cs="Times New Roman"/>
          <w:sz w:val="24"/>
        </w:rPr>
        <w:t xml:space="preserve">В случае наличия в поставляемой партии НПЛС маркированных средствами идентификации и НПЛС не маркированных средствами идентификации, </w:t>
      </w:r>
      <w:r w:rsidR="007447AF" w:rsidRPr="00233096">
        <w:rPr>
          <w:rFonts w:ascii="Times New Roman" w:hAnsi="Times New Roman" w:cs="Times New Roman"/>
          <w:sz w:val="24"/>
        </w:rPr>
        <w:t>товарные накладные на первые и на вторые оформляются отдельно</w:t>
      </w:r>
      <w:r w:rsidR="0015235E" w:rsidRPr="00233096">
        <w:rPr>
          <w:rFonts w:ascii="Times New Roman" w:hAnsi="Times New Roman" w:cs="Times New Roman"/>
          <w:sz w:val="24"/>
        </w:rPr>
        <w:t>.</w:t>
      </w:r>
      <w:r w:rsidR="00F04086" w:rsidRPr="00233096">
        <w:rPr>
          <w:rFonts w:ascii="Times New Roman" w:hAnsi="Times New Roman" w:cs="Times New Roman"/>
          <w:sz w:val="24"/>
        </w:rPr>
        <w:t xml:space="preserve"> </w:t>
      </w:r>
    </w:p>
    <w:p w14:paraId="6F8A6E3D" w14:textId="7BD559F0" w:rsidR="009948CA" w:rsidRPr="00233096" w:rsidRDefault="008B44E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1830D0" w:rsidRPr="00233096">
        <w:rPr>
          <w:rFonts w:ascii="Times New Roman" w:hAnsi="Times New Roman" w:cs="Times New Roman"/>
          <w:b/>
          <w:bCs/>
          <w:sz w:val="24"/>
        </w:rPr>
        <w:t>5</w:t>
      </w:r>
      <w:r w:rsidR="00A63921" w:rsidRPr="00233096">
        <w:rPr>
          <w:rFonts w:ascii="Times New Roman" w:hAnsi="Times New Roman" w:cs="Times New Roman"/>
          <w:b/>
          <w:bCs/>
          <w:sz w:val="24"/>
        </w:rPr>
        <w:t>.</w:t>
      </w:r>
      <w:r w:rsidR="00A63921" w:rsidRPr="00233096">
        <w:rPr>
          <w:rFonts w:ascii="Times New Roman" w:hAnsi="Times New Roman" w:cs="Times New Roman"/>
          <w:sz w:val="24"/>
        </w:rPr>
        <w:t xml:space="preserve"> </w:t>
      </w:r>
      <w:r w:rsidR="004C5337" w:rsidRPr="00233096">
        <w:rPr>
          <w:rFonts w:ascii="Times New Roman" w:hAnsi="Times New Roman" w:cs="Times New Roman"/>
          <w:sz w:val="24"/>
        </w:rPr>
        <w:t>НПЛС</w:t>
      </w:r>
      <w:r w:rsidR="00A63921" w:rsidRPr="00233096">
        <w:rPr>
          <w:rFonts w:ascii="Times New Roman" w:hAnsi="Times New Roman" w:cs="Times New Roman"/>
          <w:sz w:val="24"/>
        </w:rPr>
        <w:t xml:space="preserve"> долж</w:t>
      </w:r>
      <w:r w:rsidR="004C5337" w:rsidRPr="00233096">
        <w:rPr>
          <w:rFonts w:ascii="Times New Roman" w:hAnsi="Times New Roman" w:cs="Times New Roman"/>
          <w:sz w:val="24"/>
        </w:rPr>
        <w:t>ны</w:t>
      </w:r>
      <w:r w:rsidR="00A63921" w:rsidRPr="00233096">
        <w:rPr>
          <w:rFonts w:ascii="Times New Roman" w:hAnsi="Times New Roman" w:cs="Times New Roman"/>
          <w:sz w:val="24"/>
        </w:rPr>
        <w:t xml:space="preserve"> </w:t>
      </w:r>
      <w:r w:rsidR="009948CA" w:rsidRPr="00233096">
        <w:rPr>
          <w:rFonts w:ascii="Times New Roman" w:hAnsi="Times New Roman" w:cs="Times New Roman"/>
          <w:sz w:val="24"/>
        </w:rPr>
        <w:t>быть промаркирован</w:t>
      </w:r>
      <w:r w:rsidR="004C5337" w:rsidRPr="00233096">
        <w:rPr>
          <w:rFonts w:ascii="Times New Roman" w:hAnsi="Times New Roman" w:cs="Times New Roman"/>
          <w:sz w:val="24"/>
        </w:rPr>
        <w:t>ы</w:t>
      </w:r>
      <w:r w:rsidR="009948CA" w:rsidRPr="00233096">
        <w:rPr>
          <w:rFonts w:ascii="Times New Roman" w:hAnsi="Times New Roman" w:cs="Times New Roman"/>
          <w:sz w:val="24"/>
        </w:rPr>
        <w:t xml:space="preserve"> и упакован</w:t>
      </w:r>
      <w:r w:rsidR="004C5337" w:rsidRPr="00233096">
        <w:rPr>
          <w:rFonts w:ascii="Times New Roman" w:hAnsi="Times New Roman" w:cs="Times New Roman"/>
          <w:sz w:val="24"/>
        </w:rPr>
        <w:t>ы</w:t>
      </w:r>
      <w:r w:rsidR="009948CA" w:rsidRPr="00233096">
        <w:rPr>
          <w:rFonts w:ascii="Times New Roman" w:hAnsi="Times New Roman" w:cs="Times New Roman"/>
          <w:sz w:val="24"/>
        </w:rPr>
        <w:t xml:space="preserve"> в соответствии с требованиями, </w:t>
      </w:r>
      <w:r w:rsidR="006C7EBB" w:rsidRPr="00233096">
        <w:rPr>
          <w:rFonts w:ascii="Times New Roman" w:hAnsi="Times New Roman" w:cs="Times New Roman"/>
          <w:sz w:val="24"/>
        </w:rPr>
        <w:t>установленными действующим законодательством РФ</w:t>
      </w:r>
      <w:r w:rsidR="00613CB5" w:rsidRPr="00233096">
        <w:rPr>
          <w:rFonts w:ascii="Times New Roman" w:hAnsi="Times New Roman" w:cs="Times New Roman"/>
          <w:sz w:val="24"/>
        </w:rPr>
        <w:t>.</w:t>
      </w:r>
      <w:r w:rsidR="009948CA" w:rsidRPr="00233096">
        <w:rPr>
          <w:rFonts w:ascii="Times New Roman" w:hAnsi="Times New Roman" w:cs="Times New Roman"/>
          <w:sz w:val="24"/>
        </w:rPr>
        <w:t xml:space="preserve"> </w:t>
      </w:r>
      <w:r w:rsidR="00613CB5" w:rsidRPr="00233096">
        <w:rPr>
          <w:rFonts w:ascii="Times New Roman" w:hAnsi="Times New Roman" w:cs="Times New Roman"/>
          <w:sz w:val="24"/>
        </w:rPr>
        <w:t>Первичн</w:t>
      </w:r>
      <w:r w:rsidR="00E2278E" w:rsidRPr="00233096">
        <w:rPr>
          <w:rFonts w:ascii="Times New Roman" w:hAnsi="Times New Roman" w:cs="Times New Roman"/>
          <w:sz w:val="24"/>
        </w:rPr>
        <w:t>ая</w:t>
      </w:r>
      <w:r w:rsidR="00613CB5" w:rsidRPr="00233096">
        <w:rPr>
          <w:rFonts w:ascii="Times New Roman" w:hAnsi="Times New Roman" w:cs="Times New Roman"/>
          <w:sz w:val="24"/>
        </w:rPr>
        <w:t xml:space="preserve"> упаковка НПЛС и транспортная тара, в которую помещены НПЛС, должны исключать возможность их извлечения без нарушения целостности указанных упаковок</w:t>
      </w:r>
      <w:r w:rsidR="009948CA" w:rsidRPr="00233096">
        <w:rPr>
          <w:rFonts w:ascii="Times New Roman" w:hAnsi="Times New Roman" w:cs="Times New Roman"/>
          <w:sz w:val="24"/>
        </w:rPr>
        <w:t xml:space="preserve">. </w:t>
      </w:r>
      <w:r w:rsidR="00613CB5" w:rsidRPr="00233096">
        <w:rPr>
          <w:rFonts w:ascii="Times New Roman" w:hAnsi="Times New Roman" w:cs="Times New Roman"/>
          <w:sz w:val="24"/>
        </w:rPr>
        <w:t xml:space="preserve">Первичная и вторичная (потребительская) упаковка НПЛС, внесенных в </w:t>
      </w:r>
      <w:hyperlink r:id="rId9" w:history="1">
        <w:r w:rsidR="00613CB5" w:rsidRPr="00233096">
          <w:rPr>
            <w:rFonts w:ascii="Times New Roman" w:hAnsi="Times New Roman" w:cs="Times New Roman"/>
            <w:sz w:val="24"/>
          </w:rPr>
          <w:t>Список II</w:t>
        </w:r>
      </w:hyperlink>
      <w:r w:rsidR="00613CB5" w:rsidRPr="00233096">
        <w:rPr>
          <w:rFonts w:ascii="Times New Roman" w:hAnsi="Times New Roman" w:cs="Times New Roman"/>
          <w:sz w:val="24"/>
        </w:rPr>
        <w:t xml:space="preserve"> должны быть помечены двойной красной полосой</w:t>
      </w:r>
      <w:r w:rsidR="009948CA" w:rsidRPr="00233096">
        <w:rPr>
          <w:rFonts w:ascii="Times New Roman" w:hAnsi="Times New Roman" w:cs="Times New Roman"/>
          <w:sz w:val="24"/>
        </w:rPr>
        <w:t>.</w:t>
      </w:r>
    </w:p>
    <w:p w14:paraId="2397A801" w14:textId="5DCE6F82" w:rsidR="00211E76" w:rsidRPr="00233096" w:rsidRDefault="006A05E0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1830D0" w:rsidRPr="00233096">
        <w:rPr>
          <w:rFonts w:ascii="Times New Roman" w:hAnsi="Times New Roman" w:cs="Times New Roman"/>
          <w:b/>
          <w:bCs/>
          <w:sz w:val="24"/>
        </w:rPr>
        <w:t>6</w:t>
      </w:r>
      <w:r w:rsidR="00E2069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DF30CA" w:rsidRPr="00233096">
        <w:rPr>
          <w:rFonts w:ascii="Times New Roman" w:hAnsi="Times New Roman" w:cs="Times New Roman"/>
          <w:sz w:val="24"/>
        </w:rPr>
        <w:t xml:space="preserve">Поставка НПЛС осуществляется в целых упаковках в соответствии с требованиями </w:t>
      </w:r>
      <w:r w:rsidR="00054832" w:rsidRPr="00233096">
        <w:rPr>
          <w:rFonts w:ascii="Times New Roman" w:hAnsi="Times New Roman" w:cs="Times New Roman"/>
          <w:sz w:val="24"/>
        </w:rPr>
        <w:t xml:space="preserve">законодательства РФ, международных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054832" w:rsidRPr="00233096">
        <w:rPr>
          <w:rFonts w:ascii="Times New Roman" w:hAnsi="Times New Roman" w:cs="Times New Roman"/>
          <w:sz w:val="24"/>
        </w:rPr>
        <w:t>ов и актов, составляющих право Евразийского экономического союза</w:t>
      </w:r>
      <w:r w:rsidR="00DF30CA" w:rsidRPr="00233096">
        <w:rPr>
          <w:rFonts w:ascii="Times New Roman" w:hAnsi="Times New Roman" w:cs="Times New Roman"/>
          <w:sz w:val="24"/>
        </w:rPr>
        <w:t xml:space="preserve">. </w:t>
      </w:r>
      <w:r w:rsidR="00A63921" w:rsidRPr="00233096">
        <w:rPr>
          <w:rFonts w:ascii="Times New Roman" w:hAnsi="Times New Roman" w:cs="Times New Roman"/>
          <w:sz w:val="24"/>
        </w:rPr>
        <w:t xml:space="preserve">Тара и упаковка </w:t>
      </w:r>
      <w:r w:rsidR="004C5337" w:rsidRPr="00233096">
        <w:rPr>
          <w:rFonts w:ascii="Times New Roman" w:hAnsi="Times New Roman" w:cs="Times New Roman"/>
          <w:sz w:val="24"/>
        </w:rPr>
        <w:t>НПЛС</w:t>
      </w:r>
      <w:r w:rsidR="00A63921" w:rsidRPr="00233096">
        <w:rPr>
          <w:rFonts w:ascii="Times New Roman" w:hAnsi="Times New Roman" w:cs="Times New Roman"/>
          <w:sz w:val="24"/>
        </w:rPr>
        <w:t xml:space="preserve"> должны гарантировать </w:t>
      </w:r>
      <w:r w:rsidR="004C5337" w:rsidRPr="00233096">
        <w:rPr>
          <w:rFonts w:ascii="Times New Roman" w:hAnsi="Times New Roman" w:cs="Times New Roman"/>
          <w:sz w:val="24"/>
        </w:rPr>
        <w:t xml:space="preserve">их </w:t>
      </w:r>
      <w:r w:rsidR="00A63921" w:rsidRPr="00233096">
        <w:rPr>
          <w:rFonts w:ascii="Times New Roman" w:hAnsi="Times New Roman" w:cs="Times New Roman"/>
          <w:sz w:val="24"/>
        </w:rPr>
        <w:t xml:space="preserve">целостность и сохранность при транспортировке и хранении. </w:t>
      </w:r>
    </w:p>
    <w:p w14:paraId="068B9D7D" w14:textId="19A001BC" w:rsidR="009461BB" w:rsidRDefault="009461BB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4.7.</w:t>
      </w:r>
      <w:r w:rsidRPr="00233096">
        <w:rPr>
          <w:rFonts w:ascii="Times New Roman" w:hAnsi="Times New Roman" w:cs="Times New Roman"/>
          <w:sz w:val="24"/>
        </w:rPr>
        <w:t xml:space="preserve"> На момент передачи Заказчику НПЛС, Поставщик гарантирует, что НПЛС принадлежат Поставщику на праве собственности или ином законном основании, не заложены и не арестованы, не являются предметом исков и претензий третьих лиц.</w:t>
      </w:r>
    </w:p>
    <w:p w14:paraId="5B19F45E" w14:textId="77777777" w:rsidR="005A7F75" w:rsidRDefault="005A7F75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bookmarkEnd w:id="11"/>
    <w:p w14:paraId="42E850BC" w14:textId="15C00F16" w:rsidR="00233096" w:rsidRPr="00233096" w:rsidRDefault="008B44EE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 xml:space="preserve">5. ПОРЯДОК И СРОК ПРИЕМКИ </w:t>
      </w:r>
      <w:r w:rsidR="00DE6D86" w:rsidRPr="00233096">
        <w:rPr>
          <w:rFonts w:ascii="Times New Roman" w:hAnsi="Times New Roman" w:cs="Times New Roman"/>
          <w:b/>
          <w:sz w:val="24"/>
        </w:rPr>
        <w:t>НПЛС</w:t>
      </w:r>
    </w:p>
    <w:p w14:paraId="625D01D2" w14:textId="4CD10882" w:rsidR="00575C1B" w:rsidRPr="00233096" w:rsidRDefault="00A6392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5.</w:t>
      </w:r>
      <w:r w:rsidR="008B44EE" w:rsidRPr="00233096">
        <w:rPr>
          <w:rFonts w:ascii="Times New Roman" w:hAnsi="Times New Roman" w:cs="Times New Roman"/>
          <w:b/>
          <w:bCs/>
          <w:sz w:val="24"/>
        </w:rPr>
        <w:t>1.</w:t>
      </w:r>
      <w:r w:rsidRPr="00233096">
        <w:rPr>
          <w:rFonts w:ascii="Times New Roman" w:hAnsi="Times New Roman" w:cs="Times New Roman"/>
          <w:sz w:val="24"/>
        </w:rPr>
        <w:t xml:space="preserve"> Приёмка </w:t>
      </w:r>
      <w:r w:rsidR="00F42742" w:rsidRPr="00233096">
        <w:rPr>
          <w:rFonts w:ascii="Times New Roman" w:hAnsi="Times New Roman" w:cs="Times New Roman"/>
          <w:sz w:val="24"/>
        </w:rPr>
        <w:t>НПЛС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917008" w:rsidRPr="00233096">
        <w:rPr>
          <w:rFonts w:ascii="Times New Roman" w:hAnsi="Times New Roman" w:cs="Times New Roman"/>
          <w:sz w:val="24"/>
        </w:rPr>
        <w:t xml:space="preserve">в соответствии с документами Поставщика - </w:t>
      </w:r>
      <w:r w:rsidRPr="00233096">
        <w:rPr>
          <w:rFonts w:ascii="Times New Roman" w:hAnsi="Times New Roman" w:cs="Times New Roman"/>
          <w:sz w:val="24"/>
        </w:rPr>
        <w:t>по количеству мест и качеству упаковки</w:t>
      </w:r>
      <w:r w:rsidR="00917008" w:rsidRPr="00233096">
        <w:rPr>
          <w:rFonts w:ascii="Times New Roman" w:hAnsi="Times New Roman" w:cs="Times New Roman"/>
          <w:sz w:val="24"/>
        </w:rPr>
        <w:t>,</w:t>
      </w:r>
      <w:r w:rsidRPr="00233096">
        <w:rPr>
          <w:rFonts w:ascii="Times New Roman" w:hAnsi="Times New Roman" w:cs="Times New Roman"/>
          <w:sz w:val="24"/>
        </w:rPr>
        <w:t xml:space="preserve"> осуществляется </w:t>
      </w:r>
      <w:r w:rsidR="00C744AF" w:rsidRPr="00233096">
        <w:rPr>
          <w:rFonts w:ascii="Times New Roman" w:hAnsi="Times New Roman" w:cs="Times New Roman"/>
          <w:sz w:val="24"/>
        </w:rPr>
        <w:t xml:space="preserve">уполномоченным представителем (представителями) </w:t>
      </w:r>
      <w:r w:rsidR="00917008" w:rsidRPr="00233096">
        <w:rPr>
          <w:rFonts w:ascii="Times New Roman" w:hAnsi="Times New Roman" w:cs="Times New Roman"/>
          <w:sz w:val="24"/>
        </w:rPr>
        <w:t>Заказчик</w:t>
      </w:r>
      <w:r w:rsidR="00610AF2" w:rsidRPr="00233096">
        <w:rPr>
          <w:rFonts w:ascii="Times New Roman" w:hAnsi="Times New Roman" w:cs="Times New Roman"/>
          <w:sz w:val="24"/>
        </w:rPr>
        <w:t xml:space="preserve">а. Список таких лиц Заказчик направляет Поставщику </w:t>
      </w:r>
      <w:r w:rsidR="00413B2D" w:rsidRPr="00233096">
        <w:rPr>
          <w:rFonts w:ascii="Times New Roman" w:hAnsi="Times New Roman" w:cs="Times New Roman"/>
          <w:sz w:val="24"/>
        </w:rPr>
        <w:t>в течение 3</w:t>
      </w:r>
      <w:r w:rsidR="008D34E4" w:rsidRPr="00233096">
        <w:rPr>
          <w:rFonts w:ascii="Times New Roman" w:hAnsi="Times New Roman" w:cs="Times New Roman"/>
          <w:sz w:val="24"/>
        </w:rPr>
        <w:t xml:space="preserve"> </w:t>
      </w:r>
      <w:r w:rsidR="00413B2D" w:rsidRPr="00233096">
        <w:rPr>
          <w:rFonts w:ascii="Times New Roman" w:hAnsi="Times New Roman" w:cs="Times New Roman"/>
          <w:sz w:val="24"/>
        </w:rPr>
        <w:t xml:space="preserve">(трех) дней со дня подписания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413B2D" w:rsidRPr="00233096">
        <w:rPr>
          <w:rFonts w:ascii="Times New Roman" w:hAnsi="Times New Roman" w:cs="Times New Roman"/>
          <w:sz w:val="24"/>
        </w:rPr>
        <w:t>а</w:t>
      </w:r>
      <w:r w:rsidR="00C744AF" w:rsidRPr="00233096">
        <w:rPr>
          <w:rFonts w:ascii="Times New Roman" w:hAnsi="Times New Roman" w:cs="Times New Roman"/>
          <w:sz w:val="24"/>
        </w:rPr>
        <w:t>, удостоверенный подписью исполнительного органа Заказчика и оттиском печати</w:t>
      </w:r>
      <w:r w:rsidR="00413B2D" w:rsidRPr="00233096">
        <w:rPr>
          <w:rFonts w:ascii="Times New Roman" w:hAnsi="Times New Roman" w:cs="Times New Roman"/>
          <w:sz w:val="24"/>
        </w:rPr>
        <w:t xml:space="preserve">. </w:t>
      </w:r>
      <w:r w:rsidRPr="00233096">
        <w:rPr>
          <w:rFonts w:ascii="Times New Roman" w:hAnsi="Times New Roman" w:cs="Times New Roman"/>
          <w:sz w:val="24"/>
        </w:rPr>
        <w:t xml:space="preserve">Факт произведённой приёмки по количеству мест и качеству упаковки подтверждается фактом подписания </w:t>
      </w:r>
      <w:r w:rsidR="00917008" w:rsidRPr="00233096">
        <w:rPr>
          <w:rFonts w:ascii="Times New Roman" w:hAnsi="Times New Roman" w:cs="Times New Roman"/>
          <w:sz w:val="24"/>
        </w:rPr>
        <w:t>товарной накладной</w:t>
      </w:r>
      <w:r w:rsidR="00395749" w:rsidRPr="00233096">
        <w:rPr>
          <w:rFonts w:ascii="Times New Roman" w:hAnsi="Times New Roman" w:cs="Times New Roman"/>
          <w:sz w:val="24"/>
        </w:rPr>
        <w:t xml:space="preserve"> Сторонами</w:t>
      </w:r>
      <w:r w:rsidR="0049389B" w:rsidRPr="00233096">
        <w:rPr>
          <w:rFonts w:ascii="Times New Roman" w:hAnsi="Times New Roman" w:cs="Times New Roman"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</w:p>
    <w:p w14:paraId="3679BA5D" w14:textId="1F1100E4" w:rsidR="006333E4" w:rsidRPr="00233096" w:rsidRDefault="006333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14" w:name="_Hlk53486435"/>
      <w:r w:rsidRPr="00233096">
        <w:rPr>
          <w:rFonts w:ascii="Times New Roman" w:hAnsi="Times New Roman" w:cs="Times New Roman"/>
          <w:b/>
          <w:bCs/>
          <w:sz w:val="24"/>
        </w:rPr>
        <w:lastRenderedPageBreak/>
        <w:t>5.1.1.</w:t>
      </w:r>
      <w:r w:rsidRPr="00233096">
        <w:rPr>
          <w:rFonts w:ascii="Times New Roman" w:hAnsi="Times New Roman" w:cs="Times New Roman"/>
          <w:sz w:val="24"/>
        </w:rPr>
        <w:t xml:space="preserve"> Приемка поставленных НПЛС осуществляется в соответствии с требованиями законодательства РФ в ходе передачи товара Заказчику и включает в себя:</w:t>
      </w:r>
    </w:p>
    <w:p w14:paraId="76EF5AA6" w14:textId="457A6FC0" w:rsidR="006333E4" w:rsidRPr="00233096" w:rsidRDefault="006333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а) проверку поставленных НПЛС </w:t>
      </w:r>
      <w:r w:rsidR="00CC49BA" w:rsidRPr="00233096">
        <w:rPr>
          <w:rFonts w:ascii="Times New Roman" w:hAnsi="Times New Roman" w:cs="Times New Roman"/>
          <w:sz w:val="24"/>
        </w:rPr>
        <w:t>в соответствии с Заявкой</w:t>
      </w:r>
      <w:r w:rsidRPr="00233096">
        <w:rPr>
          <w:rFonts w:ascii="Times New Roman" w:hAnsi="Times New Roman" w:cs="Times New Roman"/>
          <w:sz w:val="24"/>
        </w:rPr>
        <w:t xml:space="preserve"> Заказчик</w:t>
      </w:r>
      <w:r w:rsidR="00CC49BA" w:rsidRPr="00233096">
        <w:rPr>
          <w:rFonts w:ascii="Times New Roman" w:hAnsi="Times New Roman" w:cs="Times New Roman"/>
          <w:sz w:val="24"/>
        </w:rPr>
        <w:t>а</w:t>
      </w:r>
      <w:r w:rsidRPr="00233096">
        <w:rPr>
          <w:rFonts w:ascii="Times New Roman" w:hAnsi="Times New Roman" w:cs="Times New Roman"/>
          <w:sz w:val="24"/>
        </w:rPr>
        <w:t>;</w:t>
      </w:r>
    </w:p>
    <w:p w14:paraId="57757C7A" w14:textId="6036A708" w:rsidR="006333E4" w:rsidRPr="00233096" w:rsidRDefault="006333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б)</w:t>
      </w:r>
      <w:r w:rsidR="00A46D5B" w:rsidRPr="00233096">
        <w:rPr>
          <w:rFonts w:ascii="Times New Roman" w:hAnsi="Times New Roman" w:cs="Times New Roman"/>
          <w:sz w:val="24"/>
        </w:rPr>
        <w:t> </w:t>
      </w:r>
      <w:r w:rsidRPr="00233096">
        <w:rPr>
          <w:rFonts w:ascii="Times New Roman" w:hAnsi="Times New Roman" w:cs="Times New Roman"/>
          <w:sz w:val="24"/>
        </w:rPr>
        <w:t xml:space="preserve">проверку полноты и правильности оформления комплекта документов, предусмотренных пунктом 4.4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а;</w:t>
      </w:r>
    </w:p>
    <w:p w14:paraId="51353CFF" w14:textId="362D6894" w:rsidR="006333E4" w:rsidRPr="00233096" w:rsidRDefault="006333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в) контроль наличия/отсутствия внешних повреждений упаковки НПЛС</w:t>
      </w:r>
      <w:r w:rsidR="000B5F47" w:rsidRPr="00233096">
        <w:rPr>
          <w:rFonts w:ascii="Times New Roman" w:hAnsi="Times New Roman" w:cs="Times New Roman"/>
          <w:sz w:val="24"/>
        </w:rPr>
        <w:t>.</w:t>
      </w:r>
    </w:p>
    <w:p w14:paraId="77370020" w14:textId="791CB8FB" w:rsidR="006333E4" w:rsidRPr="00233096" w:rsidRDefault="006333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5.2.</w:t>
      </w:r>
      <w:r w:rsidRPr="00233096">
        <w:rPr>
          <w:rFonts w:ascii="Times New Roman" w:hAnsi="Times New Roman" w:cs="Times New Roman"/>
          <w:sz w:val="24"/>
        </w:rPr>
        <w:t xml:space="preserve"> В случаях несоответствия первичной и вторичной упаковок и маркировки НПЛС, то они приемке не подлежат, а подлежат уничтожению в установленном законодательством </w:t>
      </w:r>
      <w:r w:rsidR="00054832" w:rsidRPr="00233096">
        <w:rPr>
          <w:rFonts w:ascii="Times New Roman" w:hAnsi="Times New Roman" w:cs="Times New Roman"/>
          <w:sz w:val="24"/>
        </w:rPr>
        <w:t xml:space="preserve">РФ </w:t>
      </w:r>
      <w:r w:rsidRPr="00233096">
        <w:rPr>
          <w:rFonts w:ascii="Times New Roman" w:hAnsi="Times New Roman" w:cs="Times New Roman"/>
          <w:sz w:val="24"/>
        </w:rPr>
        <w:t xml:space="preserve">порядке. </w:t>
      </w:r>
    </w:p>
    <w:bookmarkEnd w:id="14"/>
    <w:p w14:paraId="251BC72F" w14:textId="697C74E6" w:rsidR="00A63921" w:rsidRPr="00233096" w:rsidRDefault="008B44E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5.</w:t>
      </w:r>
      <w:r w:rsidR="00BD2830" w:rsidRPr="00233096">
        <w:rPr>
          <w:rFonts w:ascii="Times New Roman" w:hAnsi="Times New Roman" w:cs="Times New Roman"/>
          <w:b/>
          <w:bCs/>
          <w:sz w:val="24"/>
        </w:rPr>
        <w:t>3</w:t>
      </w:r>
      <w:r w:rsidR="00A63921" w:rsidRPr="00233096">
        <w:rPr>
          <w:rFonts w:ascii="Times New Roman" w:hAnsi="Times New Roman" w:cs="Times New Roman"/>
          <w:b/>
          <w:bCs/>
          <w:sz w:val="24"/>
        </w:rPr>
        <w:t>.</w:t>
      </w:r>
      <w:r w:rsidR="00A63921" w:rsidRPr="00233096">
        <w:rPr>
          <w:rFonts w:ascii="Times New Roman" w:hAnsi="Times New Roman" w:cs="Times New Roman"/>
          <w:sz w:val="24"/>
        </w:rPr>
        <w:t xml:space="preserve"> </w:t>
      </w:r>
      <w:r w:rsidR="005976BC" w:rsidRPr="00233096">
        <w:rPr>
          <w:rFonts w:ascii="Times New Roman" w:hAnsi="Times New Roman" w:cs="Times New Roman"/>
          <w:sz w:val="24"/>
        </w:rPr>
        <w:t xml:space="preserve">Все иные, не урегулированные настоящим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5976BC" w:rsidRPr="00233096">
        <w:rPr>
          <w:rFonts w:ascii="Times New Roman" w:hAnsi="Times New Roman" w:cs="Times New Roman"/>
          <w:sz w:val="24"/>
        </w:rPr>
        <w:t>ом п</w:t>
      </w:r>
      <w:r w:rsidR="00653DD6" w:rsidRPr="00233096">
        <w:rPr>
          <w:rFonts w:ascii="Times New Roman" w:hAnsi="Times New Roman" w:cs="Times New Roman"/>
          <w:sz w:val="24"/>
        </w:rPr>
        <w:t>равила п</w:t>
      </w:r>
      <w:r w:rsidR="00A63921" w:rsidRPr="00233096">
        <w:rPr>
          <w:rFonts w:ascii="Times New Roman" w:hAnsi="Times New Roman" w:cs="Times New Roman"/>
          <w:sz w:val="24"/>
        </w:rPr>
        <w:t>риемк</w:t>
      </w:r>
      <w:r w:rsidR="00653DD6" w:rsidRPr="00233096">
        <w:rPr>
          <w:rFonts w:ascii="Times New Roman" w:hAnsi="Times New Roman" w:cs="Times New Roman"/>
          <w:sz w:val="24"/>
        </w:rPr>
        <w:t>и</w:t>
      </w:r>
      <w:r w:rsidR="00A63921" w:rsidRPr="00233096">
        <w:rPr>
          <w:rFonts w:ascii="Times New Roman" w:hAnsi="Times New Roman" w:cs="Times New Roman"/>
          <w:sz w:val="24"/>
        </w:rPr>
        <w:t xml:space="preserve"> </w:t>
      </w:r>
      <w:r w:rsidR="00F42742" w:rsidRPr="00233096">
        <w:rPr>
          <w:rFonts w:ascii="Times New Roman" w:hAnsi="Times New Roman" w:cs="Times New Roman"/>
          <w:sz w:val="24"/>
        </w:rPr>
        <w:t>НПЛС</w:t>
      </w:r>
      <w:r w:rsidR="005976BC" w:rsidRPr="00233096">
        <w:rPr>
          <w:rFonts w:ascii="Times New Roman" w:hAnsi="Times New Roman" w:cs="Times New Roman"/>
          <w:sz w:val="24"/>
        </w:rPr>
        <w:t>, осуществляются</w:t>
      </w:r>
      <w:r w:rsidR="00A63921" w:rsidRPr="00233096">
        <w:rPr>
          <w:rFonts w:ascii="Times New Roman" w:hAnsi="Times New Roman" w:cs="Times New Roman"/>
          <w:sz w:val="24"/>
        </w:rPr>
        <w:t xml:space="preserve"> в соответствии с требованиям</w:t>
      </w:r>
      <w:r w:rsidR="00C744AF" w:rsidRPr="00233096">
        <w:rPr>
          <w:rFonts w:ascii="Times New Roman" w:hAnsi="Times New Roman" w:cs="Times New Roman"/>
          <w:sz w:val="24"/>
        </w:rPr>
        <w:t xml:space="preserve">и Инструкций Госарбитража СССР </w:t>
      </w:r>
      <w:r w:rsidR="00A63921" w:rsidRPr="00233096">
        <w:rPr>
          <w:rFonts w:ascii="Times New Roman" w:hAnsi="Times New Roman" w:cs="Times New Roman"/>
          <w:sz w:val="24"/>
        </w:rPr>
        <w:t xml:space="preserve">о приёмке продукции производственно-технического назначения и товаров народного потребления по количеству (№ П-6 от 15.06.65) и качеству (№ П-7 от 25.04.66) с дополнениями и изменениями. </w:t>
      </w:r>
    </w:p>
    <w:p w14:paraId="735846C2" w14:textId="0BF8342B" w:rsidR="00F01E5C" w:rsidRPr="00233096" w:rsidRDefault="008D34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5.4.</w:t>
      </w:r>
      <w:r w:rsidRPr="00233096">
        <w:rPr>
          <w:rFonts w:ascii="Times New Roman" w:hAnsi="Times New Roman" w:cs="Times New Roman"/>
          <w:sz w:val="24"/>
        </w:rPr>
        <w:t xml:space="preserve">  </w:t>
      </w:r>
      <w:bookmarkStart w:id="15" w:name="_Hlk65663082"/>
      <w:bookmarkStart w:id="16" w:name="_Hlk53486524"/>
      <w:r w:rsidR="00F01E5C" w:rsidRPr="00233096">
        <w:rPr>
          <w:rFonts w:ascii="Times New Roman" w:hAnsi="Times New Roman" w:cs="Times New Roman"/>
          <w:sz w:val="24"/>
        </w:rPr>
        <w:t>В случае обнаружения недостачи НПЛС, поврежденных упаковок иных существенных недостатков, Заказчик по окончании приемки составляет акт, в соответствии с формой № ТОРГ-2, утвержденной постановлением Госкомстат</w:t>
      </w:r>
      <w:r w:rsidR="00233096">
        <w:rPr>
          <w:rFonts w:ascii="Times New Roman" w:hAnsi="Times New Roman" w:cs="Times New Roman"/>
          <w:sz w:val="24"/>
        </w:rPr>
        <w:t>а России от 25.12.1998 г.</w:t>
      </w:r>
      <w:r w:rsidR="00F01E5C" w:rsidRPr="00233096">
        <w:rPr>
          <w:rFonts w:ascii="Times New Roman" w:hAnsi="Times New Roman" w:cs="Times New Roman"/>
          <w:sz w:val="24"/>
        </w:rPr>
        <w:t xml:space="preserve"> № 132, в 2-х экз. – Поставщику и Заказчику по 1 экз. Данный акт подписывается представителями Сторон</w:t>
      </w:r>
      <w:bookmarkEnd w:id="15"/>
      <w:r w:rsidR="00F01E5C" w:rsidRPr="00233096">
        <w:rPr>
          <w:rFonts w:ascii="Times New Roman" w:hAnsi="Times New Roman" w:cs="Times New Roman"/>
          <w:sz w:val="24"/>
        </w:rPr>
        <w:t>.</w:t>
      </w:r>
    </w:p>
    <w:p w14:paraId="27220DC9" w14:textId="47283641" w:rsidR="00211E76" w:rsidRPr="00233096" w:rsidRDefault="00211E7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5.</w:t>
      </w:r>
      <w:r w:rsidR="00292473" w:rsidRPr="00233096">
        <w:rPr>
          <w:rFonts w:ascii="Times New Roman" w:hAnsi="Times New Roman" w:cs="Times New Roman"/>
          <w:b/>
          <w:bCs/>
          <w:sz w:val="24"/>
        </w:rPr>
        <w:t>5</w:t>
      </w:r>
      <w:r w:rsidRPr="00233096">
        <w:rPr>
          <w:rFonts w:ascii="Times New Roman" w:hAnsi="Times New Roman" w:cs="Times New Roman"/>
          <w:sz w:val="24"/>
        </w:rPr>
        <w:t xml:space="preserve">. При возникновении ошибок или технических сбоев при внесении сведений </w:t>
      </w:r>
      <w:r w:rsidR="00686E91" w:rsidRPr="00233096">
        <w:rPr>
          <w:rFonts w:ascii="Times New Roman" w:hAnsi="Times New Roman" w:cs="Times New Roman"/>
          <w:sz w:val="24"/>
        </w:rPr>
        <w:t xml:space="preserve">о </w:t>
      </w:r>
      <w:r w:rsidRPr="00233096">
        <w:rPr>
          <w:rFonts w:ascii="Times New Roman" w:hAnsi="Times New Roman" w:cs="Times New Roman"/>
          <w:sz w:val="24"/>
        </w:rPr>
        <w:t xml:space="preserve">поставляемых НПЛС в ИС МДЛП: Сторона обязана уведомить другую Сторону об ошибке в ИС МДЛП информационным письмом по адресу электронной почты, указанной в реквизитах Сторон в разделе 14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в течение </w:t>
      </w:r>
      <w:r w:rsidR="00686E91" w:rsidRPr="00233096">
        <w:rPr>
          <w:rFonts w:ascii="Times New Roman" w:hAnsi="Times New Roman" w:cs="Times New Roman"/>
          <w:sz w:val="24"/>
        </w:rPr>
        <w:t>1</w:t>
      </w:r>
      <w:r w:rsidRPr="00233096">
        <w:rPr>
          <w:rFonts w:ascii="Times New Roman" w:hAnsi="Times New Roman" w:cs="Times New Roman"/>
          <w:sz w:val="24"/>
        </w:rPr>
        <w:t xml:space="preserve"> (</w:t>
      </w:r>
      <w:r w:rsidR="00686E91" w:rsidRPr="00233096">
        <w:rPr>
          <w:rFonts w:ascii="Times New Roman" w:hAnsi="Times New Roman" w:cs="Times New Roman"/>
          <w:sz w:val="24"/>
        </w:rPr>
        <w:t>одного</w:t>
      </w:r>
      <w:r w:rsidRPr="00233096">
        <w:rPr>
          <w:rFonts w:ascii="Times New Roman" w:hAnsi="Times New Roman" w:cs="Times New Roman"/>
          <w:sz w:val="24"/>
        </w:rPr>
        <w:t>) рабоч</w:t>
      </w:r>
      <w:r w:rsidR="00686E91" w:rsidRPr="00233096">
        <w:rPr>
          <w:rFonts w:ascii="Times New Roman" w:hAnsi="Times New Roman" w:cs="Times New Roman"/>
          <w:sz w:val="24"/>
        </w:rPr>
        <w:t>его</w:t>
      </w:r>
      <w:r w:rsidRPr="00233096">
        <w:rPr>
          <w:rFonts w:ascii="Times New Roman" w:hAnsi="Times New Roman" w:cs="Times New Roman"/>
          <w:sz w:val="24"/>
        </w:rPr>
        <w:t xml:space="preserve"> дн</w:t>
      </w:r>
      <w:r w:rsidR="00686E91" w:rsidRPr="00233096">
        <w:rPr>
          <w:rFonts w:ascii="Times New Roman" w:hAnsi="Times New Roman" w:cs="Times New Roman"/>
          <w:sz w:val="24"/>
        </w:rPr>
        <w:t>я</w:t>
      </w:r>
      <w:r w:rsidRPr="00233096">
        <w:rPr>
          <w:rFonts w:ascii="Times New Roman" w:hAnsi="Times New Roman" w:cs="Times New Roman"/>
          <w:sz w:val="24"/>
        </w:rPr>
        <w:t>.</w:t>
      </w:r>
    </w:p>
    <w:p w14:paraId="216B0D9C" w14:textId="4BF61DED" w:rsidR="00211E76" w:rsidRPr="00233096" w:rsidRDefault="00686E9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5.</w:t>
      </w:r>
      <w:r w:rsidR="00292473" w:rsidRPr="00233096">
        <w:rPr>
          <w:rFonts w:ascii="Times New Roman" w:hAnsi="Times New Roman" w:cs="Times New Roman"/>
          <w:b/>
          <w:sz w:val="24"/>
        </w:rPr>
        <w:t>6</w:t>
      </w:r>
      <w:r w:rsidRPr="00233096">
        <w:rPr>
          <w:rFonts w:ascii="Times New Roman" w:hAnsi="Times New Roman" w:cs="Times New Roman"/>
          <w:b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В случае возникновения разногласий между Поставщиком и Заказчиком и в целях продления регламентированных сроков регистрации сведений об отгрузке/приемке НПЛС, а также акцептирования указанных сведений, Стороны могут регистрировать в ИС МДЛП сведения о постановке в арбитраж</w:t>
      </w:r>
      <w:r w:rsidR="00843AB2" w:rsidRPr="00233096">
        <w:rPr>
          <w:rFonts w:ascii="Times New Roman" w:hAnsi="Times New Roman" w:cs="Times New Roman"/>
          <w:sz w:val="24"/>
        </w:rPr>
        <w:t xml:space="preserve"> в соответствии с Положением о МДЛП</w:t>
      </w:r>
      <w:r w:rsidRPr="00233096">
        <w:rPr>
          <w:rFonts w:ascii="Times New Roman" w:hAnsi="Times New Roman" w:cs="Times New Roman"/>
          <w:sz w:val="24"/>
        </w:rPr>
        <w:t>.</w:t>
      </w:r>
    </w:p>
    <w:p w14:paraId="0CC053BF" w14:textId="6CE7E911" w:rsidR="003D4BC3" w:rsidRPr="00233096" w:rsidRDefault="003D4BC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5.7.</w:t>
      </w:r>
      <w:r w:rsidRPr="00233096">
        <w:rPr>
          <w:rFonts w:ascii="Times New Roman" w:hAnsi="Times New Roman" w:cs="Times New Roman"/>
          <w:sz w:val="24"/>
        </w:rPr>
        <w:t xml:space="preserve"> По результату приемки Товара Заказчик оформляет Акт приемки товаров, работ, услуг (ф.0510452)</w:t>
      </w:r>
      <w:r w:rsidR="00092CD0" w:rsidRPr="00233096">
        <w:rPr>
          <w:rFonts w:ascii="Times New Roman" w:hAnsi="Times New Roman" w:cs="Times New Roman"/>
          <w:sz w:val="24"/>
        </w:rPr>
        <w:t>, далее - Акт</w:t>
      </w:r>
      <w:r w:rsidRPr="00233096">
        <w:rPr>
          <w:rFonts w:ascii="Times New Roman" w:hAnsi="Times New Roman" w:cs="Times New Roman"/>
          <w:sz w:val="24"/>
        </w:rPr>
        <w:t xml:space="preserve">. Акт формируется </w:t>
      </w:r>
      <w:r w:rsidR="00092CD0" w:rsidRPr="00233096">
        <w:rPr>
          <w:rFonts w:ascii="Times New Roman" w:hAnsi="Times New Roman" w:cs="Times New Roman"/>
          <w:sz w:val="24"/>
        </w:rPr>
        <w:t xml:space="preserve">в соответствии с требованиями приказа Министерства финансов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</w:t>
      </w:r>
      <w:r w:rsidRPr="00233096">
        <w:rPr>
          <w:rFonts w:ascii="Times New Roman" w:hAnsi="Times New Roman" w:cs="Times New Roman"/>
          <w:sz w:val="24"/>
        </w:rPr>
        <w:t>на основании документов, предоставленных Поставщиком</w:t>
      </w:r>
      <w:r w:rsidR="00092CD0" w:rsidRPr="00233096">
        <w:rPr>
          <w:rFonts w:ascii="Times New Roman" w:hAnsi="Times New Roman" w:cs="Times New Roman"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Акт оформляется в присутствии </w:t>
      </w:r>
      <w:r w:rsidR="00092CD0" w:rsidRPr="00233096">
        <w:rPr>
          <w:rFonts w:ascii="Times New Roman" w:hAnsi="Times New Roman" w:cs="Times New Roman"/>
          <w:sz w:val="24"/>
        </w:rPr>
        <w:t xml:space="preserve">представителя </w:t>
      </w:r>
      <w:r w:rsidRPr="00233096">
        <w:rPr>
          <w:rFonts w:ascii="Times New Roman" w:hAnsi="Times New Roman" w:cs="Times New Roman"/>
          <w:sz w:val="24"/>
        </w:rPr>
        <w:t>Поставщика и</w:t>
      </w:r>
      <w:r w:rsidR="00092CD0" w:rsidRPr="00233096">
        <w:rPr>
          <w:rFonts w:ascii="Times New Roman" w:hAnsi="Times New Roman" w:cs="Times New Roman"/>
          <w:sz w:val="24"/>
        </w:rPr>
        <w:t xml:space="preserve"> подписывается последним. </w:t>
      </w:r>
      <w:r w:rsidRPr="00233096">
        <w:rPr>
          <w:rFonts w:ascii="Times New Roman" w:hAnsi="Times New Roman" w:cs="Times New Roman"/>
          <w:sz w:val="24"/>
        </w:rPr>
        <w:t xml:space="preserve">Оформление </w:t>
      </w:r>
      <w:r w:rsidR="00092CD0" w:rsidRPr="00233096">
        <w:rPr>
          <w:rFonts w:ascii="Times New Roman" w:hAnsi="Times New Roman" w:cs="Times New Roman"/>
          <w:sz w:val="24"/>
        </w:rPr>
        <w:t>Акта</w:t>
      </w:r>
      <w:r w:rsidRPr="00233096">
        <w:rPr>
          <w:rFonts w:ascii="Times New Roman" w:hAnsi="Times New Roman" w:cs="Times New Roman"/>
          <w:sz w:val="24"/>
        </w:rPr>
        <w:t xml:space="preserve"> осуществля</w:t>
      </w:r>
      <w:r w:rsidR="00092CD0" w:rsidRPr="00233096">
        <w:rPr>
          <w:rFonts w:ascii="Times New Roman" w:hAnsi="Times New Roman" w:cs="Times New Roman"/>
          <w:sz w:val="24"/>
        </w:rPr>
        <w:t>е</w:t>
      </w:r>
      <w:r w:rsidRPr="00233096">
        <w:rPr>
          <w:rFonts w:ascii="Times New Roman" w:hAnsi="Times New Roman" w:cs="Times New Roman"/>
          <w:sz w:val="24"/>
        </w:rPr>
        <w:t>тся по телекоммуникационным каналам связи через систем</w:t>
      </w:r>
      <w:r w:rsidR="00C35A33">
        <w:rPr>
          <w:rFonts w:ascii="Times New Roman" w:hAnsi="Times New Roman" w:cs="Times New Roman"/>
          <w:sz w:val="24"/>
        </w:rPr>
        <w:t>у электронного документооборота</w:t>
      </w:r>
      <w:r w:rsidRPr="00233096">
        <w:rPr>
          <w:rFonts w:ascii="Times New Roman" w:hAnsi="Times New Roman" w:cs="Times New Roman"/>
          <w:sz w:val="24"/>
        </w:rPr>
        <w:t xml:space="preserve"> с соблюдением требований российского законодательства, действующих на дату отправки документа. В отсутствие организационно-технической возможности составления Акта в электронной форме, Акт формируется на бумажном носителе и подписывается представителями Заказчика и Поставщика собственноручно.</w:t>
      </w:r>
      <w:r w:rsidR="00092CD0" w:rsidRPr="00233096">
        <w:rPr>
          <w:rFonts w:ascii="Times New Roman" w:hAnsi="Times New Roman" w:cs="Times New Roman"/>
          <w:sz w:val="24"/>
        </w:rPr>
        <w:t xml:space="preserve"> Один экземпляр подписанного Сторонами Акта,</w:t>
      </w:r>
      <w:r w:rsidRPr="00233096">
        <w:rPr>
          <w:rFonts w:ascii="Times New Roman" w:hAnsi="Times New Roman" w:cs="Times New Roman"/>
          <w:sz w:val="24"/>
        </w:rPr>
        <w:t xml:space="preserve"> сформированн</w:t>
      </w:r>
      <w:r w:rsidR="00092CD0" w:rsidRPr="00233096">
        <w:rPr>
          <w:rFonts w:ascii="Times New Roman" w:hAnsi="Times New Roman" w:cs="Times New Roman"/>
          <w:sz w:val="24"/>
        </w:rPr>
        <w:t>ого</w:t>
      </w:r>
      <w:r w:rsidRPr="00233096">
        <w:rPr>
          <w:rFonts w:ascii="Times New Roman" w:hAnsi="Times New Roman" w:cs="Times New Roman"/>
          <w:sz w:val="24"/>
        </w:rPr>
        <w:t xml:space="preserve"> на бумажном носителе, </w:t>
      </w:r>
      <w:r w:rsidR="00092CD0" w:rsidRPr="00233096">
        <w:rPr>
          <w:rFonts w:ascii="Times New Roman" w:hAnsi="Times New Roman" w:cs="Times New Roman"/>
          <w:sz w:val="24"/>
        </w:rPr>
        <w:t>З</w:t>
      </w:r>
      <w:r w:rsidRPr="00233096">
        <w:rPr>
          <w:rFonts w:ascii="Times New Roman" w:hAnsi="Times New Roman" w:cs="Times New Roman"/>
          <w:sz w:val="24"/>
        </w:rPr>
        <w:t>аказчик передает представителю Поставщика.</w:t>
      </w:r>
      <w:r w:rsidR="00092CD0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В случае наличия количественного и (или) качественного расхождения, а также несоответствия ассортимента принят</w:t>
      </w:r>
      <w:r w:rsidR="00092CD0" w:rsidRPr="00233096">
        <w:rPr>
          <w:rFonts w:ascii="Times New Roman" w:hAnsi="Times New Roman" w:cs="Times New Roman"/>
          <w:sz w:val="24"/>
        </w:rPr>
        <w:t>ого</w:t>
      </w:r>
      <w:r w:rsidRPr="00233096">
        <w:rPr>
          <w:rFonts w:ascii="Times New Roman" w:hAnsi="Times New Roman" w:cs="Times New Roman"/>
          <w:sz w:val="24"/>
        </w:rPr>
        <w:t xml:space="preserve"> Товар</w:t>
      </w:r>
      <w:r w:rsidR="00092CD0" w:rsidRPr="00233096">
        <w:rPr>
          <w:rFonts w:ascii="Times New Roman" w:hAnsi="Times New Roman" w:cs="Times New Roman"/>
          <w:sz w:val="24"/>
        </w:rPr>
        <w:t>а</w:t>
      </w:r>
      <w:r w:rsidRPr="00233096">
        <w:rPr>
          <w:rFonts w:ascii="Times New Roman" w:hAnsi="Times New Roman" w:cs="Times New Roman"/>
          <w:sz w:val="24"/>
        </w:rPr>
        <w:t xml:space="preserve"> сопроводительным документам Поставщика, Акт с приложением документов (накладных и других сопроводительных документов) передается в соответствующее структурное подразделение Заказчика, уполномоченное для направления претензионного письма Поставщику.</w:t>
      </w:r>
      <w:r w:rsidR="00092CD0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Отказ представителя Поставщика от участия в приемке Товара и подписания Акта не может служить препятствием приемки Товара по настоящему Контракту и оформлению ее результатов.</w:t>
      </w:r>
    </w:p>
    <w:p w14:paraId="09351E50" w14:textId="6F01D719" w:rsidR="00843AB2" w:rsidRPr="00233096" w:rsidRDefault="00843AB2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bookmarkEnd w:id="16"/>
    <w:p w14:paraId="7DC631AF" w14:textId="4D49C5C9" w:rsidR="00947C65" w:rsidRPr="00233096" w:rsidRDefault="008B44EE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6</w:t>
      </w:r>
      <w:r w:rsidR="00947C65" w:rsidRPr="00233096">
        <w:rPr>
          <w:rFonts w:ascii="Times New Roman" w:hAnsi="Times New Roman" w:cs="Times New Roman"/>
          <w:b/>
          <w:sz w:val="24"/>
        </w:rPr>
        <w:t xml:space="preserve">. КАЧЕСТВО </w:t>
      </w:r>
      <w:r w:rsidR="00DE6D86" w:rsidRPr="00233096">
        <w:rPr>
          <w:rFonts w:ascii="Times New Roman" w:hAnsi="Times New Roman" w:cs="Times New Roman"/>
          <w:b/>
          <w:sz w:val="24"/>
        </w:rPr>
        <w:t>НПЛС</w:t>
      </w:r>
    </w:p>
    <w:p w14:paraId="376D0055" w14:textId="399CDA7C" w:rsidR="00947C65" w:rsidRPr="00233096" w:rsidRDefault="008B44E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6</w:t>
      </w:r>
      <w:r w:rsidR="00947C65" w:rsidRPr="00233096">
        <w:rPr>
          <w:rFonts w:ascii="Times New Roman" w:hAnsi="Times New Roman" w:cs="Times New Roman"/>
          <w:b/>
          <w:sz w:val="24"/>
        </w:rPr>
        <w:t>.1.</w:t>
      </w:r>
      <w:r w:rsidR="00947C65" w:rsidRPr="00233096">
        <w:rPr>
          <w:rFonts w:ascii="Times New Roman" w:hAnsi="Times New Roman" w:cs="Times New Roman"/>
          <w:sz w:val="24"/>
        </w:rPr>
        <w:t xml:space="preserve"> Качество </w:t>
      </w:r>
      <w:r w:rsidR="00F42742" w:rsidRPr="00233096">
        <w:rPr>
          <w:rFonts w:ascii="Times New Roman" w:hAnsi="Times New Roman" w:cs="Times New Roman"/>
          <w:sz w:val="24"/>
        </w:rPr>
        <w:t xml:space="preserve">поставляемых НПЛС </w:t>
      </w:r>
      <w:r w:rsidR="00947C65" w:rsidRPr="00233096">
        <w:rPr>
          <w:rFonts w:ascii="Times New Roman" w:hAnsi="Times New Roman" w:cs="Times New Roman"/>
          <w:sz w:val="24"/>
        </w:rPr>
        <w:t xml:space="preserve">должно соответствовать требованиям, установленным </w:t>
      </w:r>
      <w:r w:rsidR="00BD0E32" w:rsidRPr="00233096">
        <w:rPr>
          <w:rFonts w:ascii="Times New Roman" w:hAnsi="Times New Roman" w:cs="Times New Roman"/>
          <w:sz w:val="24"/>
        </w:rPr>
        <w:t xml:space="preserve">нормами и правилами для данного вида </w:t>
      </w:r>
      <w:r w:rsidR="00F42742" w:rsidRPr="00233096">
        <w:rPr>
          <w:rFonts w:ascii="Times New Roman" w:hAnsi="Times New Roman" w:cs="Times New Roman"/>
          <w:sz w:val="24"/>
        </w:rPr>
        <w:t>НПЛС</w:t>
      </w:r>
      <w:r w:rsidR="00BD0E32" w:rsidRPr="00233096">
        <w:rPr>
          <w:rFonts w:ascii="Times New Roman" w:hAnsi="Times New Roman" w:cs="Times New Roman"/>
          <w:sz w:val="24"/>
        </w:rPr>
        <w:t xml:space="preserve">, действующими в Российской </w:t>
      </w:r>
      <w:r w:rsidR="00D96ADC" w:rsidRPr="00233096">
        <w:rPr>
          <w:rFonts w:ascii="Times New Roman" w:hAnsi="Times New Roman" w:cs="Times New Roman"/>
          <w:sz w:val="24"/>
        </w:rPr>
        <w:t>Ф</w:t>
      </w:r>
      <w:r w:rsidR="00BD0E32" w:rsidRPr="00233096">
        <w:rPr>
          <w:rFonts w:ascii="Times New Roman" w:hAnsi="Times New Roman" w:cs="Times New Roman"/>
          <w:sz w:val="24"/>
        </w:rPr>
        <w:t xml:space="preserve">едерации на момент подписания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BD0E32" w:rsidRPr="00233096">
        <w:rPr>
          <w:rFonts w:ascii="Times New Roman" w:hAnsi="Times New Roman" w:cs="Times New Roman"/>
          <w:sz w:val="24"/>
        </w:rPr>
        <w:t>а</w:t>
      </w:r>
      <w:r w:rsidR="00F42742" w:rsidRPr="00233096">
        <w:rPr>
          <w:rFonts w:ascii="Times New Roman" w:hAnsi="Times New Roman" w:cs="Times New Roman"/>
          <w:sz w:val="24"/>
        </w:rPr>
        <w:t>, а также документации производителя данных НПЛС</w:t>
      </w:r>
      <w:r w:rsidR="00BD0E32" w:rsidRPr="00233096">
        <w:rPr>
          <w:rFonts w:ascii="Times New Roman" w:hAnsi="Times New Roman" w:cs="Times New Roman"/>
          <w:sz w:val="24"/>
        </w:rPr>
        <w:t>.</w:t>
      </w:r>
      <w:r w:rsidR="00947C65" w:rsidRPr="00233096">
        <w:rPr>
          <w:rFonts w:ascii="Times New Roman" w:hAnsi="Times New Roman" w:cs="Times New Roman"/>
          <w:sz w:val="24"/>
        </w:rPr>
        <w:t xml:space="preserve"> </w:t>
      </w:r>
    </w:p>
    <w:p w14:paraId="6BB29D29" w14:textId="77777777" w:rsidR="00947C65" w:rsidRPr="00233096" w:rsidRDefault="008B44E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lastRenderedPageBreak/>
        <w:t>6</w:t>
      </w:r>
      <w:r w:rsidR="00947C65" w:rsidRPr="00233096">
        <w:rPr>
          <w:rFonts w:ascii="Times New Roman" w:hAnsi="Times New Roman" w:cs="Times New Roman"/>
          <w:b/>
          <w:sz w:val="24"/>
        </w:rPr>
        <w:t>.</w:t>
      </w:r>
      <w:r w:rsidR="005902F6" w:rsidRPr="00233096">
        <w:rPr>
          <w:rFonts w:ascii="Times New Roman" w:hAnsi="Times New Roman" w:cs="Times New Roman"/>
          <w:b/>
          <w:sz w:val="24"/>
        </w:rPr>
        <w:t>2</w:t>
      </w:r>
      <w:r w:rsidR="00947C65" w:rsidRPr="00233096">
        <w:rPr>
          <w:rFonts w:ascii="Times New Roman" w:hAnsi="Times New Roman" w:cs="Times New Roman"/>
          <w:b/>
          <w:sz w:val="24"/>
        </w:rPr>
        <w:t>.</w:t>
      </w:r>
      <w:r w:rsidR="00947C65" w:rsidRPr="00233096">
        <w:rPr>
          <w:rFonts w:ascii="Times New Roman" w:hAnsi="Times New Roman" w:cs="Times New Roman"/>
          <w:sz w:val="24"/>
        </w:rPr>
        <w:t xml:space="preserve"> </w:t>
      </w:r>
      <w:r w:rsidR="008164EB" w:rsidRPr="00233096">
        <w:rPr>
          <w:rFonts w:ascii="Times New Roman" w:hAnsi="Times New Roman" w:cs="Times New Roman"/>
          <w:sz w:val="24"/>
        </w:rPr>
        <w:t>С</w:t>
      </w:r>
      <w:r w:rsidR="00947C65" w:rsidRPr="00233096">
        <w:rPr>
          <w:rFonts w:ascii="Times New Roman" w:hAnsi="Times New Roman" w:cs="Times New Roman"/>
          <w:sz w:val="24"/>
        </w:rPr>
        <w:t xml:space="preserve">рок годности </w:t>
      </w:r>
      <w:r w:rsidR="00F42742" w:rsidRPr="00233096">
        <w:rPr>
          <w:rFonts w:ascii="Times New Roman" w:hAnsi="Times New Roman" w:cs="Times New Roman"/>
          <w:sz w:val="24"/>
        </w:rPr>
        <w:t>НПЛС</w:t>
      </w:r>
      <w:r w:rsidR="00947C65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должен соответствовать требованиям, указанным в</w:t>
      </w:r>
      <w:r w:rsidR="00947C65" w:rsidRPr="00233096">
        <w:rPr>
          <w:rFonts w:ascii="Times New Roman" w:hAnsi="Times New Roman" w:cs="Times New Roman"/>
          <w:sz w:val="24"/>
        </w:rPr>
        <w:t xml:space="preserve"> </w:t>
      </w:r>
      <w:r w:rsidR="005902F6" w:rsidRPr="00233096">
        <w:rPr>
          <w:rFonts w:ascii="Times New Roman" w:hAnsi="Times New Roman" w:cs="Times New Roman"/>
          <w:sz w:val="24"/>
        </w:rPr>
        <w:t>Заявке при ее согласовании</w:t>
      </w:r>
      <w:r w:rsidR="00947C65" w:rsidRPr="00233096">
        <w:rPr>
          <w:rFonts w:ascii="Times New Roman" w:hAnsi="Times New Roman" w:cs="Times New Roman"/>
          <w:sz w:val="24"/>
        </w:rPr>
        <w:t>.</w:t>
      </w:r>
    </w:p>
    <w:p w14:paraId="3E441765" w14:textId="77777777" w:rsidR="008B44EE" w:rsidRPr="00233096" w:rsidRDefault="008B44E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55424DF0" w14:textId="2235A18A" w:rsidR="00A63921" w:rsidRPr="00233096" w:rsidRDefault="00B43920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7</w:t>
      </w:r>
      <w:r w:rsidR="00A63921" w:rsidRPr="00233096">
        <w:rPr>
          <w:rFonts w:ascii="Times New Roman" w:hAnsi="Times New Roman" w:cs="Times New Roman"/>
          <w:b/>
          <w:sz w:val="24"/>
        </w:rPr>
        <w:t>. ПОРЯДОК РАСЧЕТОВ</w:t>
      </w:r>
    </w:p>
    <w:p w14:paraId="6BB4DEA1" w14:textId="4E54BE28" w:rsidR="00A63921" w:rsidRPr="00233096" w:rsidRDefault="00B43920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7</w:t>
      </w:r>
      <w:r w:rsidR="00A63921" w:rsidRPr="00233096">
        <w:rPr>
          <w:rFonts w:ascii="Times New Roman" w:hAnsi="Times New Roman" w:cs="Times New Roman"/>
          <w:b/>
          <w:sz w:val="24"/>
        </w:rPr>
        <w:t>.1.</w:t>
      </w:r>
      <w:r w:rsidR="00A63921" w:rsidRPr="00233096">
        <w:rPr>
          <w:rFonts w:ascii="Times New Roman" w:hAnsi="Times New Roman" w:cs="Times New Roman"/>
          <w:sz w:val="24"/>
        </w:rPr>
        <w:t xml:space="preserve"> </w:t>
      </w:r>
      <w:r w:rsidR="00A12F0D" w:rsidRPr="00233096">
        <w:rPr>
          <w:rFonts w:ascii="Times New Roman" w:hAnsi="Times New Roman" w:cs="Times New Roman"/>
          <w:sz w:val="24"/>
        </w:rPr>
        <w:t xml:space="preserve">Оплата за поставку НПЛС производится на основании счета Поставщика, по ценам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A12F0D" w:rsidRPr="00233096">
        <w:rPr>
          <w:rFonts w:ascii="Times New Roman" w:hAnsi="Times New Roman" w:cs="Times New Roman"/>
          <w:sz w:val="24"/>
        </w:rPr>
        <w:t>а.</w:t>
      </w:r>
    </w:p>
    <w:p w14:paraId="59C006C8" w14:textId="6FB25CDA" w:rsidR="00A12F0D" w:rsidRPr="00233096" w:rsidRDefault="00B43920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7</w:t>
      </w:r>
      <w:r w:rsidR="00A63921" w:rsidRPr="00233096">
        <w:rPr>
          <w:rFonts w:ascii="Times New Roman" w:hAnsi="Times New Roman" w:cs="Times New Roman"/>
          <w:b/>
          <w:sz w:val="24"/>
        </w:rPr>
        <w:t>.2.</w:t>
      </w:r>
      <w:r w:rsidR="00A63921" w:rsidRPr="00233096">
        <w:rPr>
          <w:rFonts w:ascii="Times New Roman" w:hAnsi="Times New Roman" w:cs="Times New Roman"/>
          <w:sz w:val="24"/>
        </w:rPr>
        <w:t xml:space="preserve"> </w:t>
      </w:r>
      <w:bookmarkStart w:id="17" w:name="_Hlk83119592"/>
      <w:r w:rsidR="00A12F0D" w:rsidRPr="00233096">
        <w:rPr>
          <w:rFonts w:ascii="Times New Roman" w:hAnsi="Times New Roman" w:cs="Times New Roman"/>
          <w:sz w:val="24"/>
        </w:rPr>
        <w:t xml:space="preserve">Срок оплаты – после согласования Заявки между Сторонами в течение </w:t>
      </w:r>
      <w:r w:rsidR="00A861E1" w:rsidRPr="00233096">
        <w:rPr>
          <w:rFonts w:ascii="Times New Roman" w:hAnsi="Times New Roman" w:cs="Times New Roman"/>
          <w:sz w:val="24"/>
        </w:rPr>
        <w:t xml:space="preserve">3 </w:t>
      </w:r>
      <w:r w:rsidR="00A12F0D" w:rsidRPr="00233096">
        <w:rPr>
          <w:rFonts w:ascii="Times New Roman" w:hAnsi="Times New Roman" w:cs="Times New Roman"/>
          <w:sz w:val="24"/>
        </w:rPr>
        <w:t>(</w:t>
      </w:r>
      <w:r w:rsidR="00A861E1" w:rsidRPr="00233096">
        <w:rPr>
          <w:rFonts w:ascii="Times New Roman" w:hAnsi="Times New Roman" w:cs="Times New Roman"/>
          <w:sz w:val="24"/>
        </w:rPr>
        <w:t>трех</w:t>
      </w:r>
      <w:r w:rsidR="00A12F0D" w:rsidRPr="00233096">
        <w:rPr>
          <w:rFonts w:ascii="Times New Roman" w:hAnsi="Times New Roman" w:cs="Times New Roman"/>
          <w:sz w:val="24"/>
        </w:rPr>
        <w:t>) рабочих дней с момента получения счета от Поставщика.</w:t>
      </w:r>
    </w:p>
    <w:p w14:paraId="33CB1761" w14:textId="5D61A80E" w:rsidR="00FF3566" w:rsidRPr="00233096" w:rsidRDefault="00B43920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7</w:t>
      </w:r>
      <w:r w:rsidR="00A63921" w:rsidRPr="00233096">
        <w:rPr>
          <w:rFonts w:ascii="Times New Roman" w:hAnsi="Times New Roman" w:cs="Times New Roman"/>
          <w:b/>
          <w:sz w:val="24"/>
        </w:rPr>
        <w:t>.3.</w:t>
      </w:r>
      <w:r w:rsidR="00A63921" w:rsidRPr="00233096">
        <w:rPr>
          <w:rFonts w:ascii="Times New Roman" w:hAnsi="Times New Roman" w:cs="Times New Roman"/>
          <w:sz w:val="24"/>
        </w:rPr>
        <w:t xml:space="preserve"> </w:t>
      </w:r>
      <w:r w:rsidR="00FF3566" w:rsidRPr="00233096">
        <w:rPr>
          <w:rFonts w:ascii="Times New Roman" w:hAnsi="Times New Roman" w:cs="Times New Roman"/>
          <w:sz w:val="24"/>
        </w:rPr>
        <w:t xml:space="preserve">Оплата по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FF3566" w:rsidRPr="00233096">
        <w:rPr>
          <w:rFonts w:ascii="Times New Roman" w:hAnsi="Times New Roman" w:cs="Times New Roman"/>
          <w:sz w:val="24"/>
        </w:rPr>
        <w:t xml:space="preserve">у осуществляется за счет средств </w:t>
      </w:r>
      <w:r w:rsidR="00112EDD">
        <w:rPr>
          <w:rFonts w:ascii="Times New Roman" w:hAnsi="Times New Roman" w:cs="Times New Roman"/>
          <w:sz w:val="24"/>
        </w:rPr>
        <w:t>_________</w:t>
      </w:r>
      <w:r w:rsidR="00AB3019" w:rsidRPr="00233096">
        <w:rPr>
          <w:rFonts w:ascii="Times New Roman" w:hAnsi="Times New Roman" w:cs="Times New Roman"/>
          <w:sz w:val="24"/>
        </w:rPr>
        <w:t xml:space="preserve"> на </w:t>
      </w:r>
      <w:r w:rsidR="00112EDD">
        <w:rPr>
          <w:rFonts w:ascii="Times New Roman" w:hAnsi="Times New Roman" w:cs="Times New Roman"/>
          <w:sz w:val="24"/>
        </w:rPr>
        <w:t>2026</w:t>
      </w:r>
      <w:r w:rsidR="00AB3019" w:rsidRPr="00233096">
        <w:rPr>
          <w:rFonts w:ascii="Times New Roman" w:hAnsi="Times New Roman" w:cs="Times New Roman"/>
          <w:sz w:val="24"/>
        </w:rPr>
        <w:t xml:space="preserve"> год</w:t>
      </w:r>
      <w:r w:rsidR="009D116E" w:rsidRPr="00233096">
        <w:rPr>
          <w:rFonts w:ascii="Times New Roman" w:hAnsi="Times New Roman" w:cs="Times New Roman"/>
          <w:sz w:val="24"/>
        </w:rPr>
        <w:t>.</w:t>
      </w:r>
    </w:p>
    <w:p w14:paraId="45A3D3C7" w14:textId="5ADB66F5" w:rsidR="00A63921" w:rsidRPr="00233096" w:rsidRDefault="00FF356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7.4.</w:t>
      </w:r>
      <w:r w:rsidRPr="00233096">
        <w:rPr>
          <w:rFonts w:ascii="Times New Roman" w:hAnsi="Times New Roman" w:cs="Times New Roman"/>
          <w:sz w:val="24"/>
        </w:rPr>
        <w:t xml:space="preserve"> </w:t>
      </w:r>
      <w:bookmarkStart w:id="18" w:name="_Hlk83119544"/>
      <w:r w:rsidR="00D707C3" w:rsidRPr="00233096">
        <w:rPr>
          <w:rFonts w:ascii="Times New Roman" w:hAnsi="Times New Roman" w:cs="Times New Roman"/>
          <w:sz w:val="24"/>
        </w:rPr>
        <w:t xml:space="preserve">Оплата по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D707C3" w:rsidRPr="00233096">
        <w:rPr>
          <w:rFonts w:ascii="Times New Roman" w:hAnsi="Times New Roman" w:cs="Times New Roman"/>
          <w:sz w:val="24"/>
        </w:rPr>
        <w:t xml:space="preserve">у осуществляется путем безналичного перевода денежных средств </w:t>
      </w:r>
      <w:r w:rsidR="00D96ADC" w:rsidRPr="00233096">
        <w:rPr>
          <w:rFonts w:ascii="Times New Roman" w:hAnsi="Times New Roman" w:cs="Times New Roman"/>
          <w:sz w:val="24"/>
        </w:rPr>
        <w:t xml:space="preserve">в валюте Российской Федерации (рубль) </w:t>
      </w:r>
      <w:r w:rsidR="00AB3019" w:rsidRPr="00233096">
        <w:rPr>
          <w:rFonts w:ascii="Times New Roman" w:hAnsi="Times New Roman" w:cs="Times New Roman"/>
          <w:sz w:val="24"/>
        </w:rPr>
        <w:t xml:space="preserve">со счета Заказчика </w:t>
      </w:r>
      <w:r w:rsidR="00D707C3" w:rsidRPr="00233096">
        <w:rPr>
          <w:rFonts w:ascii="Times New Roman" w:hAnsi="Times New Roman" w:cs="Times New Roman"/>
          <w:sz w:val="24"/>
        </w:rPr>
        <w:t xml:space="preserve">на счет Поставщика. </w:t>
      </w:r>
      <w:bookmarkEnd w:id="17"/>
      <w:bookmarkEnd w:id="18"/>
      <w:r w:rsidR="00D96ADC" w:rsidRPr="00233096">
        <w:rPr>
          <w:rFonts w:ascii="Times New Roman" w:hAnsi="Times New Roman" w:cs="Times New Roman"/>
          <w:sz w:val="24"/>
        </w:rPr>
        <w:t>Датой оплаты считается дата списания денежных средств со счета Заказчика.</w:t>
      </w:r>
    </w:p>
    <w:p w14:paraId="2173F26A" w14:textId="77777777" w:rsidR="00D96ADC" w:rsidRPr="00233096" w:rsidRDefault="00D96ADC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390050F6" w14:textId="19B94721" w:rsidR="00A63921" w:rsidRPr="00233096" w:rsidRDefault="000E23F3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8</w:t>
      </w:r>
      <w:r w:rsidR="00233096">
        <w:rPr>
          <w:rFonts w:ascii="Times New Roman" w:hAnsi="Times New Roman" w:cs="Times New Roman"/>
          <w:b/>
          <w:sz w:val="24"/>
        </w:rPr>
        <w:t xml:space="preserve">. </w:t>
      </w:r>
      <w:r w:rsidR="00A63921" w:rsidRPr="00233096">
        <w:rPr>
          <w:rFonts w:ascii="Times New Roman" w:hAnsi="Times New Roman" w:cs="Times New Roman"/>
          <w:b/>
          <w:sz w:val="24"/>
        </w:rPr>
        <w:t>ОТВЕТСТВЕННОСТЬ СТОРОН</w:t>
      </w:r>
    </w:p>
    <w:p w14:paraId="5C2EB4C6" w14:textId="7BAF8B7C"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pacing w:val="-2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8.1.</w:t>
      </w:r>
      <w:r w:rsidRPr="00233096">
        <w:rPr>
          <w:rFonts w:ascii="Times New Roman" w:hAnsi="Times New Roman" w:cs="Times New Roman"/>
          <w:sz w:val="24"/>
        </w:rPr>
        <w:t xml:space="preserve"> </w:t>
      </w:r>
      <w:bookmarkStart w:id="19" w:name="_Hlk87885050"/>
      <w:r w:rsidRPr="00233096">
        <w:rPr>
          <w:rFonts w:ascii="Times New Roman" w:hAnsi="Times New Roman" w:cs="Times New Roman"/>
          <w:sz w:val="24"/>
        </w:rPr>
        <w:t xml:space="preserve">Стороны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за неисполнение или ненадлежащее исполнение своих обязательств несут ответственность в порядке, предусмотренном действующим</w:t>
      </w:r>
      <w:r w:rsidRPr="00233096">
        <w:rPr>
          <w:rFonts w:ascii="Times New Roman" w:hAnsi="Times New Roman" w:cs="Times New Roman"/>
          <w:spacing w:val="-2"/>
          <w:sz w:val="24"/>
        </w:rPr>
        <w:t xml:space="preserve"> законодательством </w:t>
      </w:r>
      <w:r w:rsidRPr="00233096">
        <w:rPr>
          <w:rFonts w:ascii="Times New Roman" w:hAnsi="Times New Roman" w:cs="Times New Roman"/>
          <w:sz w:val="24"/>
        </w:rPr>
        <w:t>Российской Федерации</w:t>
      </w:r>
      <w:r w:rsidRPr="00233096">
        <w:rPr>
          <w:rFonts w:ascii="Times New Roman" w:hAnsi="Times New Roman" w:cs="Times New Roman"/>
          <w:spacing w:val="-2"/>
          <w:sz w:val="24"/>
        </w:rPr>
        <w:t>.</w:t>
      </w:r>
    </w:p>
    <w:p w14:paraId="06D9EDBE" w14:textId="73EA81B2"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pacing w:val="-2"/>
          <w:sz w:val="24"/>
        </w:rPr>
        <w:t>8.2.</w:t>
      </w:r>
      <w:r w:rsidRPr="00233096">
        <w:rPr>
          <w:rFonts w:ascii="Times New Roman" w:hAnsi="Times New Roman" w:cs="Times New Roman"/>
          <w:sz w:val="24"/>
        </w:rPr>
        <w:t xml:space="preserve"> В случае просрочки исполнения одной из Сторон своих обязательств по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у, а также в иных случаях неисполнения или ненадлежащего исполнения любой из Сторон обязательств, предусмотренных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ом, другая Сторона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ом, начиная со дня, следующего после дня истечения установленного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срока исполнения обязательства. Такая пеня устанавливается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в размере одной трехсотой, действующей на дату уплаты пеней </w:t>
      </w:r>
      <w:r w:rsidR="003C2AE2" w:rsidRPr="00233096">
        <w:rPr>
          <w:rFonts w:ascii="Times New Roman" w:hAnsi="Times New Roman" w:cs="Times New Roman"/>
          <w:sz w:val="24"/>
        </w:rPr>
        <w:t xml:space="preserve">ключевой </w:t>
      </w:r>
      <w:r w:rsidRPr="00233096">
        <w:rPr>
          <w:rFonts w:ascii="Times New Roman" w:hAnsi="Times New Roman" w:cs="Times New Roman"/>
          <w:sz w:val="24"/>
        </w:rPr>
        <w:t xml:space="preserve">ставки Центрального банка Российской Федерации, от не уплаченной в срок суммы или стоимости просроченного обязательства.  </w:t>
      </w:r>
    </w:p>
    <w:p w14:paraId="71825562" w14:textId="17CC45D5"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20" w:name="_Hlk53486718"/>
      <w:r w:rsidRPr="00233096">
        <w:rPr>
          <w:rFonts w:ascii="Times New Roman" w:hAnsi="Times New Roman" w:cs="Times New Roman"/>
          <w:b/>
          <w:bCs/>
          <w:sz w:val="24"/>
        </w:rPr>
        <w:t>8.3.</w:t>
      </w:r>
      <w:r w:rsidRPr="00233096">
        <w:rPr>
          <w:rFonts w:ascii="Times New Roman" w:hAnsi="Times New Roman" w:cs="Times New Roman"/>
          <w:sz w:val="24"/>
        </w:rPr>
        <w:t xml:space="preserve"> Штрафы начисляются за ненадлежащее исполнение любой из Сторон своих обязательств, предусмотренных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ом, за исключением просрочки исполнения обязательств, предусмотренных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ом. Размер штрафа устанавливается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в виде фиксированной суммы и составляет </w:t>
      </w:r>
      <w:r w:rsidR="008343D2" w:rsidRPr="00233096">
        <w:rPr>
          <w:rFonts w:ascii="Times New Roman" w:hAnsi="Times New Roman" w:cs="Times New Roman"/>
          <w:sz w:val="24"/>
        </w:rPr>
        <w:t>1 000</w:t>
      </w:r>
      <w:r w:rsidRPr="00233096">
        <w:rPr>
          <w:rFonts w:ascii="Times New Roman" w:hAnsi="Times New Roman" w:cs="Times New Roman"/>
          <w:sz w:val="24"/>
        </w:rPr>
        <w:t xml:space="preserve"> (</w:t>
      </w:r>
      <w:r w:rsidR="008343D2" w:rsidRPr="00233096">
        <w:rPr>
          <w:rFonts w:ascii="Times New Roman" w:hAnsi="Times New Roman" w:cs="Times New Roman"/>
          <w:sz w:val="24"/>
        </w:rPr>
        <w:t>Одна тысяча</w:t>
      </w:r>
      <w:r w:rsidRPr="00233096">
        <w:rPr>
          <w:rFonts w:ascii="Times New Roman" w:hAnsi="Times New Roman" w:cs="Times New Roman"/>
          <w:sz w:val="24"/>
        </w:rPr>
        <w:t>) рублей.</w:t>
      </w:r>
    </w:p>
    <w:p w14:paraId="301275C2" w14:textId="0F2D095A" w:rsidR="00A35BDF" w:rsidRPr="00233096" w:rsidRDefault="00A35BDF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8.3.1.</w:t>
      </w:r>
      <w:r w:rsidRPr="00233096">
        <w:rPr>
          <w:rFonts w:ascii="Times New Roman" w:hAnsi="Times New Roman" w:cs="Times New Roman"/>
          <w:sz w:val="24"/>
        </w:rPr>
        <w:t xml:space="preserve"> В случае нарушения Заказчиком обязательства по </w:t>
      </w:r>
      <w:r w:rsidR="000D63DB" w:rsidRPr="00233096">
        <w:rPr>
          <w:rFonts w:ascii="Times New Roman" w:hAnsi="Times New Roman" w:cs="Times New Roman"/>
          <w:sz w:val="24"/>
        </w:rPr>
        <w:t xml:space="preserve">выборке НПЛС в </w:t>
      </w:r>
      <w:r w:rsidRPr="00233096">
        <w:rPr>
          <w:rFonts w:ascii="Times New Roman" w:hAnsi="Times New Roman" w:cs="Times New Roman"/>
          <w:sz w:val="24"/>
        </w:rPr>
        <w:t>полно</w:t>
      </w:r>
      <w:r w:rsidR="000D63DB" w:rsidRPr="00233096">
        <w:rPr>
          <w:rFonts w:ascii="Times New Roman" w:hAnsi="Times New Roman" w:cs="Times New Roman"/>
          <w:sz w:val="24"/>
        </w:rPr>
        <w:t xml:space="preserve">м объеме, установленном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0D63DB" w:rsidRPr="00233096">
        <w:rPr>
          <w:rFonts w:ascii="Times New Roman" w:hAnsi="Times New Roman" w:cs="Times New Roman"/>
          <w:sz w:val="24"/>
        </w:rPr>
        <w:t>ом,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0D63DB" w:rsidRPr="00233096">
        <w:rPr>
          <w:rFonts w:ascii="Times New Roman" w:hAnsi="Times New Roman" w:cs="Times New Roman"/>
          <w:sz w:val="24"/>
        </w:rPr>
        <w:t>Заказчик выплачивает штраф Поставщику в размере стоимости невыбранных НПЛС</w:t>
      </w:r>
      <w:r w:rsidR="00160F79" w:rsidRPr="00233096">
        <w:rPr>
          <w:rFonts w:ascii="Times New Roman" w:hAnsi="Times New Roman" w:cs="Times New Roman"/>
          <w:sz w:val="24"/>
        </w:rPr>
        <w:t xml:space="preserve">, рассчитанной по ценам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160F79" w:rsidRPr="00233096">
        <w:rPr>
          <w:rFonts w:ascii="Times New Roman" w:hAnsi="Times New Roman" w:cs="Times New Roman"/>
          <w:sz w:val="24"/>
        </w:rPr>
        <w:t>а</w:t>
      </w:r>
      <w:r w:rsidR="000D63DB" w:rsidRPr="00233096">
        <w:rPr>
          <w:rFonts w:ascii="Times New Roman" w:hAnsi="Times New Roman" w:cs="Times New Roman"/>
          <w:sz w:val="24"/>
        </w:rPr>
        <w:t>.</w:t>
      </w:r>
    </w:p>
    <w:p w14:paraId="5954F5F9" w14:textId="36CFB044" w:rsidR="00FF58E3" w:rsidRPr="00233096" w:rsidRDefault="00FF58E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8.3.2.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bCs/>
          <w:sz w:val="24"/>
        </w:rPr>
        <w:t xml:space="preserve">Общая сумма начисленной неустойки (штрафов, пени) за неисполнение или ненадлежащее исполнение обязательств, предусмотренных </w:t>
      </w:r>
      <w:r w:rsidR="003D4BC3" w:rsidRPr="00233096">
        <w:rPr>
          <w:rFonts w:ascii="Times New Roman" w:hAnsi="Times New Roman" w:cs="Times New Roman"/>
          <w:bCs/>
          <w:sz w:val="24"/>
        </w:rPr>
        <w:t>Контракт</w:t>
      </w:r>
      <w:r w:rsidRPr="00233096">
        <w:rPr>
          <w:rFonts w:ascii="Times New Roman" w:hAnsi="Times New Roman" w:cs="Times New Roman"/>
          <w:bCs/>
          <w:sz w:val="24"/>
        </w:rPr>
        <w:t xml:space="preserve">ом, Стороной настоящего </w:t>
      </w:r>
      <w:r w:rsidR="003D4BC3" w:rsidRPr="00233096">
        <w:rPr>
          <w:rFonts w:ascii="Times New Roman" w:hAnsi="Times New Roman" w:cs="Times New Roman"/>
          <w:bCs/>
          <w:sz w:val="24"/>
        </w:rPr>
        <w:t>Контракт</w:t>
      </w:r>
      <w:r w:rsidRPr="00233096">
        <w:rPr>
          <w:rFonts w:ascii="Times New Roman" w:hAnsi="Times New Roman" w:cs="Times New Roman"/>
          <w:bCs/>
          <w:sz w:val="24"/>
        </w:rPr>
        <w:t xml:space="preserve">а, не может превышать цену </w:t>
      </w:r>
      <w:r w:rsidR="003D4BC3" w:rsidRPr="00233096">
        <w:rPr>
          <w:rFonts w:ascii="Times New Roman" w:hAnsi="Times New Roman" w:cs="Times New Roman"/>
          <w:bCs/>
          <w:sz w:val="24"/>
        </w:rPr>
        <w:t>Контракт</w:t>
      </w:r>
      <w:r w:rsidRPr="00233096">
        <w:rPr>
          <w:rFonts w:ascii="Times New Roman" w:hAnsi="Times New Roman" w:cs="Times New Roman"/>
          <w:bCs/>
          <w:sz w:val="24"/>
        </w:rPr>
        <w:t>а.</w:t>
      </w:r>
    </w:p>
    <w:p w14:paraId="4F3C4F58" w14:textId="5FA525E0" w:rsidR="00A35BDF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8.4.</w:t>
      </w:r>
      <w:r w:rsidRPr="00233096">
        <w:rPr>
          <w:rFonts w:ascii="Times New Roman" w:hAnsi="Times New Roman" w:cs="Times New Roman"/>
          <w:sz w:val="24"/>
        </w:rPr>
        <w:t xml:space="preserve"> Требование о взыскании неустоек (штрафов, пеней) рассматриваются Сторонами в </w:t>
      </w:r>
      <w:r w:rsidR="00B55726" w:rsidRPr="00233096">
        <w:rPr>
          <w:rFonts w:ascii="Times New Roman" w:hAnsi="Times New Roman" w:cs="Times New Roman"/>
          <w:sz w:val="24"/>
        </w:rPr>
        <w:t xml:space="preserve">течение </w:t>
      </w:r>
      <w:r w:rsidRPr="00233096">
        <w:rPr>
          <w:rFonts w:ascii="Times New Roman" w:hAnsi="Times New Roman" w:cs="Times New Roman"/>
          <w:sz w:val="24"/>
        </w:rPr>
        <w:t>10</w:t>
      </w:r>
      <w:r w:rsidR="00B55726" w:rsidRPr="00233096">
        <w:rPr>
          <w:rFonts w:ascii="Times New Roman" w:hAnsi="Times New Roman" w:cs="Times New Roman"/>
          <w:sz w:val="24"/>
        </w:rPr>
        <w:t xml:space="preserve"> (десяти) </w:t>
      </w:r>
      <w:r w:rsidRPr="00233096">
        <w:rPr>
          <w:rFonts w:ascii="Times New Roman" w:hAnsi="Times New Roman" w:cs="Times New Roman"/>
          <w:sz w:val="24"/>
        </w:rPr>
        <w:t xml:space="preserve">дней, по истечении </w:t>
      </w:r>
      <w:r w:rsidR="00B55726" w:rsidRPr="00233096">
        <w:rPr>
          <w:rFonts w:ascii="Times New Roman" w:hAnsi="Times New Roman" w:cs="Times New Roman"/>
          <w:sz w:val="24"/>
        </w:rPr>
        <w:t>указанного срока</w:t>
      </w:r>
      <w:r w:rsidRPr="00233096">
        <w:rPr>
          <w:rFonts w:ascii="Times New Roman" w:hAnsi="Times New Roman" w:cs="Times New Roman"/>
          <w:sz w:val="24"/>
        </w:rPr>
        <w:t xml:space="preserve">, Сторона, получившая такое требование, либо удовлетворяет его, либо </w:t>
      </w:r>
      <w:r w:rsidR="00A35BDF" w:rsidRPr="00233096">
        <w:rPr>
          <w:rFonts w:ascii="Times New Roman" w:hAnsi="Times New Roman" w:cs="Times New Roman"/>
          <w:sz w:val="24"/>
        </w:rPr>
        <w:t xml:space="preserve">предоставляет обоснованные возражения. </w:t>
      </w:r>
    </w:p>
    <w:bookmarkEnd w:id="20"/>
    <w:p w14:paraId="57BCC1D4" w14:textId="0B372118"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8.5.</w:t>
      </w:r>
      <w:r w:rsidRPr="00233096">
        <w:rPr>
          <w:rFonts w:ascii="Times New Roman" w:hAnsi="Times New Roman" w:cs="Times New Roman"/>
          <w:sz w:val="24"/>
        </w:rPr>
        <w:t xml:space="preserve"> Выплата неустоек</w:t>
      </w:r>
      <w:r w:rsidR="00FF58E3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 xml:space="preserve">(штрафов, пеней) не освобождает Стороны от выполнения своих обязательств по настоящему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у.</w:t>
      </w:r>
    </w:p>
    <w:p w14:paraId="7F64BA34" w14:textId="7E3B1A52"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8.6.</w:t>
      </w:r>
      <w:r w:rsidRPr="00233096">
        <w:rPr>
          <w:rFonts w:ascii="Times New Roman" w:hAnsi="Times New Roman" w:cs="Times New Roman"/>
          <w:sz w:val="24"/>
        </w:rPr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ом, произошло вследствие </w:t>
      </w:r>
      <w:r w:rsidR="00F01E5C" w:rsidRPr="00233096">
        <w:rPr>
          <w:rFonts w:ascii="Times New Roman" w:hAnsi="Times New Roman" w:cs="Times New Roman"/>
          <w:sz w:val="24"/>
        </w:rPr>
        <w:t xml:space="preserve">обстоятельств </w:t>
      </w:r>
      <w:r w:rsidRPr="00233096">
        <w:rPr>
          <w:rFonts w:ascii="Times New Roman" w:hAnsi="Times New Roman" w:cs="Times New Roman"/>
          <w:sz w:val="24"/>
        </w:rPr>
        <w:t>непреодолимой силы или по вине другой Стороны</w:t>
      </w:r>
      <w:bookmarkEnd w:id="19"/>
      <w:r w:rsidRPr="00233096">
        <w:rPr>
          <w:rFonts w:ascii="Times New Roman" w:hAnsi="Times New Roman" w:cs="Times New Roman"/>
          <w:sz w:val="24"/>
        </w:rPr>
        <w:t>.</w:t>
      </w:r>
    </w:p>
    <w:p w14:paraId="56485513" w14:textId="77777777" w:rsidR="00176062" w:rsidRDefault="00176062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556066ED" w14:textId="77777777" w:rsidR="0061600E" w:rsidRPr="00233096" w:rsidRDefault="0061600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2FF4A13B" w14:textId="77777777" w:rsidR="00A63921" w:rsidRPr="00233096" w:rsidRDefault="000E23F3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9</w:t>
      </w:r>
      <w:r w:rsidR="00A63921" w:rsidRPr="00233096">
        <w:rPr>
          <w:rFonts w:ascii="Times New Roman" w:hAnsi="Times New Roman" w:cs="Times New Roman"/>
          <w:b/>
          <w:sz w:val="24"/>
        </w:rPr>
        <w:t xml:space="preserve">. </w:t>
      </w:r>
      <w:r w:rsidR="00B47512" w:rsidRPr="00233096">
        <w:rPr>
          <w:rFonts w:ascii="Times New Roman" w:hAnsi="Times New Roman" w:cs="Times New Roman"/>
          <w:b/>
          <w:sz w:val="24"/>
        </w:rPr>
        <w:t>ОБСТОЯТЕЛЬСТВА НЕПРЕОДОЛИМОЙ СИЛЫ</w:t>
      </w:r>
    </w:p>
    <w:p w14:paraId="56DA1A6A" w14:textId="681CC47B"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9.1.</w:t>
      </w:r>
      <w:r w:rsidRPr="00233096">
        <w:rPr>
          <w:rFonts w:ascii="Times New Roman" w:hAnsi="Times New Roman" w:cs="Times New Roman"/>
          <w:sz w:val="24"/>
        </w:rPr>
        <w:t xml:space="preserve"> Стороны освобождаются от ответственности друг перед другом за частичное или полное неисполнение обязательств по настоящему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у в</w:t>
      </w:r>
      <w:r w:rsidR="00216805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случаях</w:t>
      </w:r>
      <w:r w:rsidR="00A46D5B" w:rsidRPr="00233096">
        <w:rPr>
          <w:rFonts w:ascii="Times New Roman" w:hAnsi="Times New Roman" w:cs="Times New Roman"/>
          <w:sz w:val="24"/>
        </w:rPr>
        <w:t>,</w:t>
      </w:r>
      <w:r w:rsidRPr="00233096">
        <w:rPr>
          <w:rFonts w:ascii="Times New Roman" w:hAnsi="Times New Roman" w:cs="Times New Roman"/>
          <w:sz w:val="24"/>
        </w:rPr>
        <w:t xml:space="preserve"> установленных законодательством</w:t>
      </w:r>
      <w:r w:rsidR="00000A24" w:rsidRPr="00233096">
        <w:rPr>
          <w:rFonts w:ascii="Times New Roman" w:hAnsi="Times New Roman" w:cs="Times New Roman"/>
          <w:sz w:val="24"/>
        </w:rPr>
        <w:t xml:space="preserve"> </w:t>
      </w:r>
      <w:bookmarkStart w:id="21" w:name="_Hlk83214543"/>
      <w:r w:rsidR="00000A24" w:rsidRPr="00233096">
        <w:rPr>
          <w:rFonts w:ascii="Times New Roman" w:hAnsi="Times New Roman" w:cs="Times New Roman"/>
          <w:sz w:val="24"/>
        </w:rPr>
        <w:t>Российской Федерации</w:t>
      </w:r>
      <w:bookmarkEnd w:id="21"/>
      <w:r w:rsidRPr="00233096">
        <w:rPr>
          <w:rFonts w:ascii="Times New Roman" w:hAnsi="Times New Roman" w:cs="Times New Roman"/>
          <w:sz w:val="24"/>
        </w:rPr>
        <w:t>, в частности при возникновении обстоятельств непреодолимой силы (форс-мажор), т.е. чрезвычайных и непредсказуемых при данных условиях обстоятельств.</w:t>
      </w:r>
    </w:p>
    <w:p w14:paraId="08344760" w14:textId="77777777"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К вышеуказанным обстоятельствам относятся следующие события: стихийные </w:t>
      </w:r>
      <w:r w:rsidRPr="00233096">
        <w:rPr>
          <w:rFonts w:ascii="Times New Roman" w:hAnsi="Times New Roman" w:cs="Times New Roman"/>
          <w:sz w:val="24"/>
        </w:rPr>
        <w:lastRenderedPageBreak/>
        <w:t>бедствия природного характера (землетрясения, наводнения, пожары, снежные заносы и т.д.), забастовки, диверсии, запретительные и ограничительные меры органов государственной власти, приостановка деятельности в связи с проверками налоговых органов, а также другие, признанные таковыми арбитражным судом.</w:t>
      </w:r>
    </w:p>
    <w:p w14:paraId="58A2F2CF" w14:textId="08F7BC24"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9.2.</w:t>
      </w:r>
      <w:r w:rsidRPr="00233096">
        <w:rPr>
          <w:rFonts w:ascii="Times New Roman" w:hAnsi="Times New Roman" w:cs="Times New Roman"/>
          <w:sz w:val="24"/>
        </w:rPr>
        <w:t xml:space="preserve"> О наступлении форс-мажора Стороны уведомляют друг друга в 10-дневный срок с момента его возникновения. Факт наступления таких обстоятельств должен быть документально удостоверен уполномоч</w:t>
      </w:r>
      <w:r w:rsidR="000A0E54" w:rsidRPr="00233096">
        <w:rPr>
          <w:rFonts w:ascii="Times New Roman" w:hAnsi="Times New Roman" w:cs="Times New Roman"/>
          <w:sz w:val="24"/>
        </w:rPr>
        <w:t>ен</w:t>
      </w:r>
      <w:r w:rsidRPr="00233096">
        <w:rPr>
          <w:rFonts w:ascii="Times New Roman" w:hAnsi="Times New Roman" w:cs="Times New Roman"/>
          <w:sz w:val="24"/>
        </w:rPr>
        <w:t xml:space="preserve">ными на то органами власти. Удостоверяющий документ прилагается к письменному уведомлению. При отсутствии уведомления (а равно при просрочке уведомления), удостоверяющего документа Сторона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а, их получающая, вправе не принимать во внимание наступление форс-мажора при предъявлении претензий (исков) к другой Стороне в связи с ненадлежащим исполнением условий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а. При возникновении форс-мажора все вопросы, связанные со взаиморасчётами, решаются Сторонами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по взаимному согласованию, а при не достижении согласия – в порядке судебного судопроизводства.</w:t>
      </w:r>
    </w:p>
    <w:p w14:paraId="7E49CD3B" w14:textId="77777777" w:rsidR="00A63921" w:rsidRPr="00233096" w:rsidRDefault="00A6392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63315831" w14:textId="4F933756" w:rsidR="004F5BCD" w:rsidRPr="00233096" w:rsidRDefault="000E23F3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10</w:t>
      </w:r>
      <w:r w:rsidR="00A63921" w:rsidRPr="00233096">
        <w:rPr>
          <w:rFonts w:ascii="Times New Roman" w:hAnsi="Times New Roman" w:cs="Times New Roman"/>
          <w:b/>
          <w:sz w:val="24"/>
        </w:rPr>
        <w:t xml:space="preserve">. </w:t>
      </w:r>
      <w:bookmarkStart w:id="22" w:name="_Hlk83289536"/>
      <w:r w:rsidR="004F5BCD" w:rsidRPr="00233096">
        <w:rPr>
          <w:rFonts w:ascii="Times New Roman" w:hAnsi="Times New Roman" w:cs="Times New Roman"/>
          <w:b/>
          <w:sz w:val="24"/>
        </w:rPr>
        <w:t xml:space="preserve">СРОК ДЕЙСТВИЯ </w:t>
      </w:r>
      <w:r w:rsidR="003D4BC3" w:rsidRPr="00233096">
        <w:rPr>
          <w:rFonts w:ascii="Times New Roman" w:hAnsi="Times New Roman" w:cs="Times New Roman"/>
          <w:b/>
          <w:sz w:val="24"/>
        </w:rPr>
        <w:t>КОНТРАКТ</w:t>
      </w:r>
      <w:r w:rsidR="004F5BCD" w:rsidRPr="00233096">
        <w:rPr>
          <w:rFonts w:ascii="Times New Roman" w:hAnsi="Times New Roman" w:cs="Times New Roman"/>
          <w:b/>
          <w:sz w:val="24"/>
        </w:rPr>
        <w:t xml:space="preserve">А, </w:t>
      </w:r>
      <w:bookmarkStart w:id="23" w:name="_Hlk83220324"/>
      <w:r w:rsidR="004F5BCD" w:rsidRPr="00233096">
        <w:rPr>
          <w:rFonts w:ascii="Times New Roman" w:hAnsi="Times New Roman" w:cs="Times New Roman"/>
          <w:b/>
          <w:sz w:val="24"/>
        </w:rPr>
        <w:t>УВЕДОМЛЕНИЯ И ПОРЯДОК ИЗМЕНЕНИЙ У</w:t>
      </w:r>
      <w:r w:rsidR="00233096">
        <w:rPr>
          <w:rFonts w:ascii="Times New Roman" w:hAnsi="Times New Roman" w:cs="Times New Roman"/>
          <w:b/>
          <w:sz w:val="24"/>
        </w:rPr>
        <w:t>С</w:t>
      </w:r>
      <w:r w:rsidR="004F5BCD" w:rsidRPr="00233096">
        <w:rPr>
          <w:rFonts w:ascii="Times New Roman" w:hAnsi="Times New Roman" w:cs="Times New Roman"/>
          <w:b/>
          <w:sz w:val="24"/>
        </w:rPr>
        <w:t xml:space="preserve">ЛОВИЙ </w:t>
      </w:r>
      <w:r w:rsidR="003D4BC3" w:rsidRPr="00233096">
        <w:rPr>
          <w:rFonts w:ascii="Times New Roman" w:hAnsi="Times New Roman" w:cs="Times New Roman"/>
          <w:b/>
          <w:sz w:val="24"/>
        </w:rPr>
        <w:t>КОНТРАКТ</w:t>
      </w:r>
      <w:r w:rsidR="004F5BCD" w:rsidRPr="00233096">
        <w:rPr>
          <w:rFonts w:ascii="Times New Roman" w:hAnsi="Times New Roman" w:cs="Times New Roman"/>
          <w:b/>
          <w:sz w:val="24"/>
        </w:rPr>
        <w:t>А</w:t>
      </w:r>
      <w:bookmarkEnd w:id="22"/>
      <w:bookmarkEnd w:id="23"/>
    </w:p>
    <w:p w14:paraId="470CF1C1" w14:textId="72AA022D" w:rsidR="00DC0276" w:rsidRPr="00233096" w:rsidRDefault="000E23F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10.1.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DC0276" w:rsidRPr="00233096">
        <w:rPr>
          <w:rFonts w:ascii="Times New Roman" w:hAnsi="Times New Roman" w:cs="Times New Roman"/>
          <w:sz w:val="24"/>
        </w:rPr>
        <w:t xml:space="preserve">Настоящий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DC0276" w:rsidRPr="00233096">
        <w:rPr>
          <w:rFonts w:ascii="Times New Roman" w:hAnsi="Times New Roman" w:cs="Times New Roman"/>
          <w:sz w:val="24"/>
        </w:rPr>
        <w:t xml:space="preserve"> вступает в силу со дня его подписания Сторонами и действует </w:t>
      </w:r>
      <w:r w:rsidR="00DC0276" w:rsidRPr="00B53883">
        <w:rPr>
          <w:rFonts w:ascii="Times New Roman" w:hAnsi="Times New Roman" w:cs="Times New Roman"/>
          <w:b/>
          <w:bCs/>
          <w:sz w:val="24"/>
        </w:rPr>
        <w:t xml:space="preserve">до </w:t>
      </w:r>
      <w:r w:rsidR="00253869" w:rsidRPr="00B53883">
        <w:rPr>
          <w:rFonts w:ascii="Times New Roman" w:hAnsi="Times New Roman" w:cs="Times New Roman"/>
          <w:b/>
          <w:bCs/>
          <w:sz w:val="24"/>
        </w:rPr>
        <w:t xml:space="preserve">31 декабря </w:t>
      </w:r>
      <w:r w:rsidR="00DC0276" w:rsidRPr="00B53883">
        <w:rPr>
          <w:rFonts w:ascii="Times New Roman" w:hAnsi="Times New Roman" w:cs="Times New Roman"/>
          <w:b/>
          <w:bCs/>
          <w:sz w:val="24"/>
        </w:rPr>
        <w:t>20</w:t>
      </w:r>
      <w:r w:rsidR="00281AAD" w:rsidRPr="00B53883">
        <w:rPr>
          <w:rFonts w:ascii="Times New Roman" w:hAnsi="Times New Roman" w:cs="Times New Roman"/>
          <w:b/>
          <w:bCs/>
          <w:sz w:val="24"/>
        </w:rPr>
        <w:t>2</w:t>
      </w:r>
      <w:r w:rsidR="004414A1">
        <w:rPr>
          <w:rFonts w:ascii="Times New Roman" w:hAnsi="Times New Roman" w:cs="Times New Roman"/>
          <w:b/>
          <w:bCs/>
          <w:sz w:val="24"/>
        </w:rPr>
        <w:t>6</w:t>
      </w:r>
      <w:r w:rsidR="008A20DE" w:rsidRPr="00B53883">
        <w:rPr>
          <w:rFonts w:ascii="Times New Roman" w:hAnsi="Times New Roman" w:cs="Times New Roman"/>
          <w:b/>
          <w:bCs/>
          <w:sz w:val="24"/>
        </w:rPr>
        <w:t xml:space="preserve"> </w:t>
      </w:r>
      <w:r w:rsidR="00DC0276" w:rsidRPr="00B53883">
        <w:rPr>
          <w:rFonts w:ascii="Times New Roman" w:hAnsi="Times New Roman" w:cs="Times New Roman"/>
          <w:b/>
          <w:bCs/>
          <w:sz w:val="24"/>
        </w:rPr>
        <w:t>г</w:t>
      </w:r>
      <w:r w:rsidR="00281AAD" w:rsidRPr="00B53883">
        <w:rPr>
          <w:rFonts w:ascii="Times New Roman" w:hAnsi="Times New Roman" w:cs="Times New Roman"/>
          <w:b/>
          <w:bCs/>
          <w:sz w:val="24"/>
        </w:rPr>
        <w:t>ода</w:t>
      </w:r>
      <w:r w:rsidR="00DC0276" w:rsidRPr="00B53883">
        <w:rPr>
          <w:rFonts w:ascii="Times New Roman" w:hAnsi="Times New Roman" w:cs="Times New Roman"/>
          <w:b/>
          <w:sz w:val="24"/>
        </w:rPr>
        <w:t xml:space="preserve"> включительно</w:t>
      </w:r>
      <w:r w:rsidR="00DC0276" w:rsidRPr="00233096">
        <w:rPr>
          <w:rFonts w:ascii="Times New Roman" w:hAnsi="Times New Roman" w:cs="Times New Roman"/>
          <w:sz w:val="24"/>
        </w:rPr>
        <w:t>, а в части взаиморасчетов – до полного исполнения Сторонами своих обязательств, возникших в период его действия.</w:t>
      </w:r>
    </w:p>
    <w:p w14:paraId="5073462D" w14:textId="2DFD4E62" w:rsidR="00425D0D" w:rsidRPr="00233096" w:rsidRDefault="001A6D78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10.2.</w:t>
      </w:r>
      <w:r w:rsidRPr="00233096">
        <w:rPr>
          <w:rFonts w:ascii="Times New Roman" w:hAnsi="Times New Roman" w:cs="Times New Roman"/>
          <w:sz w:val="24"/>
        </w:rPr>
        <w:t xml:space="preserve"> </w:t>
      </w:r>
      <w:bookmarkStart w:id="24" w:name="_Hlk83123597"/>
      <w:bookmarkStart w:id="25" w:name="_Hlk87885204"/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изменении юридических и почтовых адресов, </w:t>
      </w:r>
      <w:r w:rsidR="00000A2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платежных </w:t>
      </w:r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реквизитов, при смене организационно-правовой формы</w:t>
      </w:r>
      <w:r w:rsidR="00000A2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единоличного исполнительного органа, имеющего право действовать без доверенности от имени юридического лица</w:t>
      </w:r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смене на</w:t>
      </w:r>
      <w:r w:rsidR="00000A2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именования</w:t>
      </w:r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и прекращения действия лицензии на соответствующую деятельность, а также при проведении реорганизации, ликвидации и введении процедуры банкротства Стороны  обязуются письменно уведомить об этом друг друга в течение  5 (пяти) рабочих дней с момента вступления таких изменений в юридическую силу, в противном случае все последствия наступления этих обстоятельств несет Сторона, своевременно не </w:t>
      </w:r>
      <w:r w:rsidR="00B009E0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</w:t>
      </w:r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ведомившая об этом другую Сторону</w:t>
      </w:r>
      <w:bookmarkEnd w:id="24"/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</w:t>
      </w:r>
    </w:p>
    <w:p w14:paraId="644BB1EA" w14:textId="5DBEC63E" w:rsidR="00677C87" w:rsidRPr="00233096" w:rsidRDefault="00425D0D" w:rsidP="00233096">
      <w:pPr>
        <w:pStyle w:val="af0"/>
        <w:ind w:firstLine="851"/>
        <w:jc w:val="both"/>
        <w:rPr>
          <w:rFonts w:ascii="Times New Roman" w:hAnsi="Times New Roman" w:cs="Times New Roman"/>
          <w:snapToGrid w:val="0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  <w:lang w:eastAsia="ru-RU"/>
        </w:rPr>
        <w:t>10.</w:t>
      </w:r>
      <w:r w:rsidR="004F5BCD" w:rsidRPr="00233096">
        <w:rPr>
          <w:rFonts w:ascii="Times New Roman" w:hAnsi="Times New Roman" w:cs="Times New Roman"/>
          <w:b/>
          <w:bCs/>
          <w:sz w:val="24"/>
          <w:lang w:eastAsia="ru-RU"/>
        </w:rPr>
        <w:t>3</w:t>
      </w:r>
      <w:r w:rsidR="005E4BED" w:rsidRPr="00233096">
        <w:rPr>
          <w:rFonts w:ascii="Times New Roman" w:hAnsi="Times New Roman" w:cs="Times New Roman"/>
          <w:b/>
          <w:bCs/>
          <w:sz w:val="24"/>
          <w:lang w:eastAsia="ru-RU"/>
        </w:rPr>
        <w:t>.</w:t>
      </w:r>
      <w:r w:rsidRPr="00233096">
        <w:rPr>
          <w:rFonts w:ascii="Times New Roman" w:hAnsi="Times New Roman" w:cs="Times New Roman"/>
          <w:sz w:val="24"/>
          <w:lang w:eastAsia="ru-RU"/>
        </w:rPr>
        <w:t xml:space="preserve"> </w:t>
      </w:r>
      <w:r w:rsidR="00677C87" w:rsidRPr="00233096">
        <w:rPr>
          <w:rFonts w:ascii="Times New Roman" w:hAnsi="Times New Roman" w:cs="Times New Roman"/>
          <w:sz w:val="24"/>
          <w:lang w:eastAsia="ru-RU"/>
        </w:rPr>
        <w:t xml:space="preserve">При </w:t>
      </w:r>
      <w:r w:rsidR="00677C87" w:rsidRPr="00233096">
        <w:rPr>
          <w:rFonts w:ascii="Times New Roman" w:hAnsi="Times New Roman" w:cs="Times New Roman"/>
          <w:snapToGrid w:val="0"/>
          <w:sz w:val="24"/>
        </w:rPr>
        <w:t xml:space="preserve">исполнении настоящего </w:t>
      </w:r>
      <w:r w:rsidR="003D4BC3" w:rsidRPr="00233096">
        <w:rPr>
          <w:rFonts w:ascii="Times New Roman" w:hAnsi="Times New Roman" w:cs="Times New Roman"/>
          <w:snapToGrid w:val="0"/>
          <w:sz w:val="24"/>
        </w:rPr>
        <w:t>Контракт</w:t>
      </w:r>
      <w:r w:rsidR="00677C87" w:rsidRPr="00233096">
        <w:rPr>
          <w:rFonts w:ascii="Times New Roman" w:hAnsi="Times New Roman" w:cs="Times New Roman"/>
          <w:snapToGrid w:val="0"/>
          <w:sz w:val="24"/>
        </w:rPr>
        <w:t>а Стороны вправе осуществлять взаимодействие и подписание всех необходимых для выполнения своих обязательств документов с помощью электронной связи (обмен скан-копиями документов), при условии, что такие сообщения содержат информацию об отправителе с обязательным последующим обменом таких документов на бумажные оригиналы. Обмен бумажными оригиналами может производиться с помощью услуг почтовой связи, курьерской доставки и т.п.</w:t>
      </w:r>
    </w:p>
    <w:p w14:paraId="3B18B54D" w14:textId="77777777" w:rsidR="004F5BCD" w:rsidRPr="00233096" w:rsidRDefault="00677C87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hAnsi="Times New Roman" w:cs="Times New Roman"/>
          <w:snapToGrid w:val="0"/>
          <w:sz w:val="24"/>
        </w:rPr>
        <w:t>Электронные скан-копии документов, направленные по электронной почте, считаются подписанными собственноручной подписью и по юридической силе равны бумажным оригиналам</w:t>
      </w:r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.  </w:t>
      </w:r>
    </w:p>
    <w:p w14:paraId="2D354A27" w14:textId="59F92178" w:rsidR="004F5BCD" w:rsidRPr="00233096" w:rsidRDefault="004F5BCD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>10.4.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 может быть изменен или признан недействительным в установленном </w:t>
      </w:r>
      <w:bookmarkStart w:id="26" w:name="_Hlk83214578"/>
      <w:r w:rsidRPr="00233096">
        <w:rPr>
          <w:rFonts w:ascii="Times New Roman" w:hAnsi="Times New Roman" w:cs="Times New Roman"/>
          <w:sz w:val="24"/>
        </w:rPr>
        <w:t xml:space="preserve">законодательством Российской Федерации </w:t>
      </w:r>
      <w:bookmarkEnd w:id="26"/>
      <w:r w:rsidRPr="00233096">
        <w:rPr>
          <w:rFonts w:ascii="Times New Roman" w:hAnsi="Times New Roman" w:cs="Times New Roman"/>
          <w:sz w:val="24"/>
        </w:rPr>
        <w:t xml:space="preserve">порядке, изменен или расторгнут - по соглашению Сторон. Все согласованные между Заказчиком и Поставщиком изменения или дополнения к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у оформляются дополнительными соглашениями, являющимися неотъемлемой частью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а. Все изменения и дополнения, считаются действительными, если они не противоречат действующему законодательству </w:t>
      </w:r>
      <w:bookmarkStart w:id="27" w:name="_Hlk83206079"/>
      <w:r w:rsidRPr="00233096">
        <w:rPr>
          <w:rFonts w:ascii="Times New Roman" w:hAnsi="Times New Roman" w:cs="Times New Roman"/>
          <w:sz w:val="24"/>
        </w:rPr>
        <w:t>Российской Федерации</w:t>
      </w:r>
      <w:bookmarkEnd w:id="27"/>
      <w:r w:rsidRPr="00233096">
        <w:rPr>
          <w:rFonts w:ascii="Times New Roman" w:hAnsi="Times New Roman" w:cs="Times New Roman"/>
          <w:sz w:val="24"/>
        </w:rPr>
        <w:t>, совершены по соглашению Сторон, в письменном виде, подписаны и скреплены печатями Сторон.</w:t>
      </w:r>
    </w:p>
    <w:p w14:paraId="5BA9D1D0" w14:textId="7AC816DB" w:rsidR="003C558F" w:rsidRPr="00233096" w:rsidRDefault="00425D0D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>10.5.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451820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bookmarkEnd w:id="25"/>
      <w:r w:rsidR="0034290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заключен в электронном виде за электронными подписями Сторон.</w:t>
      </w:r>
    </w:p>
    <w:p w14:paraId="12503C08" w14:textId="77777777" w:rsidR="005E4BED" w:rsidRPr="00233096" w:rsidRDefault="005E4BED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  <w:lang w:eastAsia="ru-RU" w:bidi="ar-SA"/>
        </w:rPr>
      </w:pPr>
    </w:p>
    <w:p w14:paraId="1CE2F21B" w14:textId="3D7F3C97" w:rsidR="00A63921" w:rsidRPr="00233096" w:rsidRDefault="00B47512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11</w:t>
      </w:r>
      <w:r w:rsidR="00A63921" w:rsidRPr="00233096">
        <w:rPr>
          <w:rFonts w:ascii="Times New Roman" w:hAnsi="Times New Roman" w:cs="Times New Roman"/>
          <w:b/>
          <w:sz w:val="24"/>
        </w:rPr>
        <w:t xml:space="preserve">. ПОРЯДОК </w:t>
      </w:r>
      <w:r w:rsidR="002731C6" w:rsidRPr="00233096">
        <w:rPr>
          <w:rFonts w:ascii="Times New Roman" w:hAnsi="Times New Roman" w:cs="Times New Roman"/>
          <w:b/>
          <w:sz w:val="24"/>
        </w:rPr>
        <w:t xml:space="preserve">РАЗРЕШЕНИЯ СПОРОВ И </w:t>
      </w:r>
      <w:r w:rsidR="00A63921" w:rsidRPr="00233096">
        <w:rPr>
          <w:rFonts w:ascii="Times New Roman" w:hAnsi="Times New Roman" w:cs="Times New Roman"/>
          <w:b/>
          <w:sz w:val="24"/>
        </w:rPr>
        <w:t xml:space="preserve">РАСТОРЖЕНИЯ </w:t>
      </w:r>
      <w:r w:rsidR="003D4BC3" w:rsidRPr="00233096">
        <w:rPr>
          <w:rFonts w:ascii="Times New Roman" w:hAnsi="Times New Roman" w:cs="Times New Roman"/>
          <w:b/>
          <w:sz w:val="24"/>
        </w:rPr>
        <w:t>КОНТРАКТ</w:t>
      </w:r>
      <w:r w:rsidR="00A63921" w:rsidRPr="00233096">
        <w:rPr>
          <w:rFonts w:ascii="Times New Roman" w:hAnsi="Times New Roman" w:cs="Times New Roman"/>
          <w:b/>
          <w:sz w:val="24"/>
        </w:rPr>
        <w:t>А</w:t>
      </w:r>
    </w:p>
    <w:p w14:paraId="35BA432F" w14:textId="65FD6F3B" w:rsidR="002731C6" w:rsidRPr="00233096" w:rsidRDefault="004E4C8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11.1</w:t>
      </w:r>
      <w:r w:rsidR="00FF58E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  <w:bookmarkStart w:id="28" w:name="_Hlk87885280"/>
      <w:r w:rsidRPr="00233096">
        <w:rPr>
          <w:rFonts w:ascii="Times New Roman" w:hAnsi="Times New Roman" w:cs="Times New Roman"/>
          <w:sz w:val="24"/>
        </w:rPr>
        <w:t xml:space="preserve">Все споры, возникающие между Поставщиком и Заказчиком при заключении, изменении, расторжении и исполнении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а, а также возмещении понесенных убытков, и другие возможные споры, разрешаются Сторонами преимущественно путем переговоров. При не достижении согласия по возникшим спорам, Стороны передают их на рассмотрение в установленном законодательством </w:t>
      </w:r>
      <w:bookmarkStart w:id="29" w:name="_Hlk83214676"/>
      <w:r w:rsidR="00000A24" w:rsidRPr="00233096">
        <w:rPr>
          <w:rFonts w:ascii="Times New Roman" w:hAnsi="Times New Roman" w:cs="Times New Roman"/>
          <w:sz w:val="24"/>
        </w:rPr>
        <w:t xml:space="preserve">Российской Федерации </w:t>
      </w:r>
      <w:bookmarkEnd w:id="29"/>
      <w:r w:rsidRPr="00233096">
        <w:rPr>
          <w:rFonts w:ascii="Times New Roman" w:hAnsi="Times New Roman" w:cs="Times New Roman"/>
          <w:sz w:val="24"/>
        </w:rPr>
        <w:t>порядке в Арбитражный суд г</w:t>
      </w:r>
      <w:r w:rsidR="000A6705" w:rsidRPr="00233096">
        <w:rPr>
          <w:rFonts w:ascii="Times New Roman" w:hAnsi="Times New Roman" w:cs="Times New Roman"/>
          <w:sz w:val="24"/>
        </w:rPr>
        <w:t>орода</w:t>
      </w:r>
      <w:r w:rsidRPr="00233096">
        <w:rPr>
          <w:rFonts w:ascii="Times New Roman" w:hAnsi="Times New Roman" w:cs="Times New Roman"/>
          <w:sz w:val="24"/>
        </w:rPr>
        <w:t xml:space="preserve"> Санкт-Петербурга и Ленинградской области. При этом Стороны соблюдают обязательный </w:t>
      </w:r>
      <w:r w:rsidRPr="00233096">
        <w:rPr>
          <w:rFonts w:ascii="Times New Roman" w:hAnsi="Times New Roman" w:cs="Times New Roman"/>
          <w:sz w:val="24"/>
        </w:rPr>
        <w:lastRenderedPageBreak/>
        <w:t xml:space="preserve">претензионный порядок. Срок рассмотрения претензии - </w:t>
      </w:r>
      <w:bookmarkStart w:id="30" w:name="_Hlk53486815"/>
      <w:r w:rsidR="00FF58E3" w:rsidRPr="00233096">
        <w:rPr>
          <w:rFonts w:ascii="Times New Roman" w:hAnsi="Times New Roman" w:cs="Times New Roman"/>
          <w:sz w:val="24"/>
        </w:rPr>
        <w:t>10</w:t>
      </w:r>
      <w:r w:rsidRPr="00233096">
        <w:rPr>
          <w:rFonts w:ascii="Times New Roman" w:hAnsi="Times New Roman" w:cs="Times New Roman"/>
          <w:sz w:val="24"/>
        </w:rPr>
        <w:t xml:space="preserve"> (</w:t>
      </w:r>
      <w:r w:rsidR="00FF58E3" w:rsidRPr="00233096">
        <w:rPr>
          <w:rFonts w:ascii="Times New Roman" w:hAnsi="Times New Roman" w:cs="Times New Roman"/>
          <w:sz w:val="24"/>
        </w:rPr>
        <w:t>десят</w:t>
      </w:r>
      <w:r w:rsidR="000976C7" w:rsidRPr="00233096">
        <w:rPr>
          <w:rFonts w:ascii="Times New Roman" w:hAnsi="Times New Roman" w:cs="Times New Roman"/>
          <w:sz w:val="24"/>
        </w:rPr>
        <w:t>ь</w:t>
      </w:r>
      <w:r w:rsidRPr="00233096">
        <w:rPr>
          <w:rFonts w:ascii="Times New Roman" w:hAnsi="Times New Roman" w:cs="Times New Roman"/>
          <w:sz w:val="24"/>
        </w:rPr>
        <w:t xml:space="preserve">) рабочих дней </w:t>
      </w:r>
      <w:bookmarkEnd w:id="30"/>
      <w:r w:rsidRPr="00233096">
        <w:rPr>
          <w:rFonts w:ascii="Times New Roman" w:hAnsi="Times New Roman" w:cs="Times New Roman"/>
          <w:sz w:val="24"/>
        </w:rPr>
        <w:t>со дня получения</w:t>
      </w:r>
      <w:r w:rsidR="002731C6" w:rsidRPr="00233096">
        <w:rPr>
          <w:rFonts w:ascii="Times New Roman" w:hAnsi="Times New Roman" w:cs="Times New Roman"/>
          <w:sz w:val="24"/>
        </w:rPr>
        <w:t xml:space="preserve"> претензии </w:t>
      </w:r>
      <w:r w:rsidR="00F01E5C" w:rsidRPr="00233096">
        <w:rPr>
          <w:rFonts w:ascii="Times New Roman" w:hAnsi="Times New Roman" w:cs="Times New Roman"/>
          <w:sz w:val="24"/>
        </w:rPr>
        <w:t xml:space="preserve">одной из Сторон </w:t>
      </w:r>
      <w:r w:rsidR="002731C6" w:rsidRPr="00233096">
        <w:rPr>
          <w:rFonts w:ascii="Times New Roman" w:hAnsi="Times New Roman" w:cs="Times New Roman"/>
          <w:sz w:val="24"/>
        </w:rPr>
        <w:t>и иных документов</w:t>
      </w:r>
      <w:r w:rsidRPr="00233096">
        <w:rPr>
          <w:rFonts w:ascii="Times New Roman" w:hAnsi="Times New Roman" w:cs="Times New Roman"/>
          <w:sz w:val="24"/>
        </w:rPr>
        <w:t>.</w:t>
      </w:r>
    </w:p>
    <w:p w14:paraId="45B02ECD" w14:textId="145997F4" w:rsidR="00A63921" w:rsidRPr="00233096" w:rsidRDefault="00B47512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11</w:t>
      </w:r>
      <w:r w:rsidR="00A63921" w:rsidRPr="00233096">
        <w:rPr>
          <w:rFonts w:ascii="Times New Roman" w:hAnsi="Times New Roman" w:cs="Times New Roman"/>
          <w:b/>
          <w:bCs/>
          <w:sz w:val="24"/>
        </w:rPr>
        <w:t>.</w:t>
      </w:r>
      <w:r w:rsidR="004E4C83" w:rsidRPr="00233096">
        <w:rPr>
          <w:rFonts w:ascii="Times New Roman" w:hAnsi="Times New Roman" w:cs="Times New Roman"/>
          <w:b/>
          <w:bCs/>
          <w:sz w:val="24"/>
        </w:rPr>
        <w:t>2</w:t>
      </w:r>
      <w:r w:rsidR="005E4BED" w:rsidRPr="00233096">
        <w:rPr>
          <w:rFonts w:ascii="Times New Roman" w:hAnsi="Times New Roman" w:cs="Times New Roman"/>
          <w:b/>
          <w:bCs/>
          <w:sz w:val="24"/>
        </w:rPr>
        <w:t>.</w:t>
      </w:r>
      <w:r w:rsidR="00A63921" w:rsidRPr="00233096">
        <w:rPr>
          <w:rFonts w:ascii="Times New Roman" w:hAnsi="Times New Roman" w:cs="Times New Roman"/>
          <w:sz w:val="24"/>
        </w:rPr>
        <w:t xml:space="preserve"> Настоящий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A63921" w:rsidRPr="00233096">
        <w:rPr>
          <w:rFonts w:ascii="Times New Roman" w:hAnsi="Times New Roman" w:cs="Times New Roman"/>
          <w:sz w:val="24"/>
        </w:rPr>
        <w:t xml:space="preserve"> может быть расторгнут:</w:t>
      </w:r>
    </w:p>
    <w:p w14:paraId="13004851" w14:textId="77777777" w:rsidR="00A63921" w:rsidRPr="00233096" w:rsidRDefault="00A6392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</w:t>
      </w:r>
      <w:r w:rsidR="000A6705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по соглашению Сторон;</w:t>
      </w:r>
    </w:p>
    <w:p w14:paraId="0CE2F6BD" w14:textId="77777777" w:rsidR="00A63921" w:rsidRPr="00233096" w:rsidRDefault="00A6392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</w:t>
      </w:r>
      <w:r w:rsidR="000A6705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в судебном порядке;</w:t>
      </w:r>
    </w:p>
    <w:p w14:paraId="7A2063AF" w14:textId="734FEE27" w:rsidR="00950849" w:rsidRPr="00233096" w:rsidRDefault="0095084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-</w:t>
      </w:r>
      <w:r w:rsidR="000A6705" w:rsidRPr="00233096">
        <w:rPr>
          <w:rFonts w:ascii="Times New Roman" w:hAnsi="Times New Roman" w:cs="Times New Roman"/>
          <w:sz w:val="24"/>
        </w:rPr>
        <w:t xml:space="preserve"> </w:t>
      </w:r>
      <w:r w:rsidR="00244FF9" w:rsidRPr="00233096">
        <w:rPr>
          <w:rFonts w:ascii="Times New Roman" w:hAnsi="Times New Roman" w:cs="Times New Roman"/>
          <w:snapToGrid w:val="0"/>
          <w:sz w:val="24"/>
        </w:rPr>
        <w:t xml:space="preserve">в порядке одностороннего отказа одной из Сторон от </w:t>
      </w:r>
      <w:r w:rsidR="003D4BC3" w:rsidRPr="0023309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233096">
        <w:rPr>
          <w:rFonts w:ascii="Times New Roman" w:hAnsi="Times New Roman" w:cs="Times New Roman"/>
          <w:snapToGrid w:val="0"/>
          <w:sz w:val="24"/>
        </w:rPr>
        <w:t xml:space="preserve">а по основаниям, предусмотренным Гражданским кодексом </w:t>
      </w:r>
      <w:bookmarkStart w:id="31" w:name="_Hlk88214711"/>
      <w:r w:rsidR="00244FF9" w:rsidRPr="00233096">
        <w:rPr>
          <w:rFonts w:ascii="Times New Roman" w:hAnsi="Times New Roman" w:cs="Times New Roman"/>
          <w:sz w:val="24"/>
        </w:rPr>
        <w:t>Российской Федерации</w:t>
      </w:r>
      <w:r w:rsidR="00244FF9" w:rsidRPr="00233096">
        <w:rPr>
          <w:rFonts w:ascii="Times New Roman" w:hAnsi="Times New Roman" w:cs="Times New Roman"/>
          <w:snapToGrid w:val="0"/>
          <w:sz w:val="24"/>
        </w:rPr>
        <w:t xml:space="preserve"> </w:t>
      </w:r>
      <w:bookmarkEnd w:id="31"/>
      <w:r w:rsidR="00244FF9" w:rsidRPr="00233096">
        <w:rPr>
          <w:rFonts w:ascii="Times New Roman" w:hAnsi="Times New Roman" w:cs="Times New Roman"/>
          <w:snapToGrid w:val="0"/>
          <w:sz w:val="24"/>
        </w:rPr>
        <w:t xml:space="preserve">- при существенном нарушении одной из Сторон своих обязательств по настоящему </w:t>
      </w:r>
      <w:r w:rsidR="003D4BC3" w:rsidRPr="0023309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233096">
        <w:rPr>
          <w:rFonts w:ascii="Times New Roman" w:hAnsi="Times New Roman" w:cs="Times New Roman"/>
          <w:snapToGrid w:val="0"/>
          <w:sz w:val="24"/>
        </w:rPr>
        <w:t>у, в порядке, предусмотренном Федеральным законом № 44-ФЗ</w:t>
      </w:r>
      <w:r w:rsidRPr="00233096">
        <w:rPr>
          <w:rFonts w:ascii="Times New Roman" w:hAnsi="Times New Roman" w:cs="Times New Roman"/>
          <w:sz w:val="24"/>
        </w:rPr>
        <w:t>.</w:t>
      </w:r>
    </w:p>
    <w:p w14:paraId="42A7B980" w14:textId="7F9EBC15" w:rsidR="00244FF9" w:rsidRPr="00233096" w:rsidRDefault="00FB05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11.3</w:t>
      </w:r>
      <w:r w:rsidR="00FF58E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  <w:bookmarkStart w:id="32" w:name="_Hlk88218845"/>
      <w:r w:rsidR="00244FF9" w:rsidRPr="00233096">
        <w:rPr>
          <w:rFonts w:ascii="Times New Roman" w:hAnsi="Times New Roman" w:cs="Times New Roman"/>
          <w:snapToGrid w:val="0"/>
          <w:sz w:val="24"/>
        </w:rPr>
        <w:t xml:space="preserve">Решения Стороны об одностороннем отказе от исполнения </w:t>
      </w:r>
      <w:r w:rsidR="003D4BC3" w:rsidRPr="0023309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233096">
        <w:rPr>
          <w:rFonts w:ascii="Times New Roman" w:hAnsi="Times New Roman" w:cs="Times New Roman"/>
          <w:snapToGrid w:val="0"/>
          <w:sz w:val="24"/>
        </w:rPr>
        <w:t xml:space="preserve">а, </w:t>
      </w:r>
      <w:r w:rsidR="00244FF9" w:rsidRPr="00233096">
        <w:rPr>
          <w:rFonts w:ascii="Times New Roman" w:hAnsi="Times New Roman" w:cs="Times New Roman"/>
          <w:sz w:val="24"/>
        </w:rPr>
        <w:t xml:space="preserve">такое решение передается лицу, имеющему право действовать от имени другой Стороны лично под расписку или </w:t>
      </w:r>
      <w:r w:rsidR="00A12F0D" w:rsidRPr="00233096">
        <w:rPr>
          <w:rFonts w:ascii="Times New Roman" w:hAnsi="Times New Roman" w:cs="Times New Roman"/>
          <w:sz w:val="24"/>
        </w:rPr>
        <w:t xml:space="preserve">направляется уведомляемой Стороне по почте заказным письмом с уведомлением о вручении по адресу такой Стороны, указанному </w:t>
      </w:r>
      <w:r w:rsidR="00244FF9" w:rsidRPr="00233096">
        <w:rPr>
          <w:rFonts w:ascii="Times New Roman" w:hAnsi="Times New Roman" w:cs="Times New Roman"/>
          <w:sz w:val="24"/>
        </w:rPr>
        <w:t>в разделе 1</w:t>
      </w:r>
      <w:r w:rsidR="00A1541E" w:rsidRPr="00233096">
        <w:rPr>
          <w:rFonts w:ascii="Times New Roman" w:hAnsi="Times New Roman" w:cs="Times New Roman"/>
          <w:sz w:val="24"/>
        </w:rPr>
        <w:t>4</w:t>
      </w:r>
      <w:r w:rsidR="00244FF9" w:rsidRPr="00233096">
        <w:rPr>
          <w:rFonts w:ascii="Times New Roman" w:hAnsi="Times New Roman" w:cs="Times New Roman"/>
          <w:sz w:val="24"/>
        </w:rPr>
        <w:t xml:space="preserve">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244FF9" w:rsidRPr="00233096">
        <w:rPr>
          <w:rFonts w:ascii="Times New Roman" w:hAnsi="Times New Roman" w:cs="Times New Roman"/>
          <w:sz w:val="24"/>
        </w:rPr>
        <w:t xml:space="preserve">а. Выполнение настоящих требований считается надлежащим уведомлением об одностороннем отказе от исполнения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244FF9" w:rsidRPr="00233096">
        <w:rPr>
          <w:rFonts w:ascii="Times New Roman" w:hAnsi="Times New Roman" w:cs="Times New Roman"/>
          <w:sz w:val="24"/>
        </w:rPr>
        <w:t>а. Датой такого надлежащего уведомления считается:</w:t>
      </w:r>
    </w:p>
    <w:p w14:paraId="37842A75" w14:textId="7F5D19E2" w:rsidR="00244FF9" w:rsidRPr="00233096" w:rsidRDefault="00244FF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33" w:name="sub_951221"/>
      <w:r w:rsidRPr="00233096">
        <w:rPr>
          <w:rFonts w:ascii="Times New Roman" w:hAnsi="Times New Roman" w:cs="Times New Roman"/>
          <w:sz w:val="24"/>
        </w:rPr>
        <w:t xml:space="preserve">1) дата, указанная лицом, имеющим право действовать от имени Стороны, которой адресовано уведомление в расписке о получении решения об одностороннем отказе от исполнения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(в случае передачи такого решения лицу, имеющему право действовать от имени Стороны, получившей уведомление, лично под расписку);</w:t>
      </w:r>
    </w:p>
    <w:bookmarkEnd w:id="33"/>
    <w:p w14:paraId="479D252A" w14:textId="56CD5D01" w:rsidR="00FB05E4" w:rsidRPr="00233096" w:rsidRDefault="00244FF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2) дата получения Стороной, принявшей решение </w:t>
      </w:r>
      <w:r w:rsidRPr="00233096">
        <w:rPr>
          <w:rFonts w:ascii="Times New Roman" w:hAnsi="Times New Roman" w:cs="Times New Roman"/>
          <w:snapToGrid w:val="0"/>
          <w:sz w:val="24"/>
        </w:rPr>
        <w:t xml:space="preserve">об одностороннем отказе от исполнения </w:t>
      </w:r>
      <w:r w:rsidR="003D4BC3" w:rsidRPr="00233096">
        <w:rPr>
          <w:rFonts w:ascii="Times New Roman" w:hAnsi="Times New Roman" w:cs="Times New Roman"/>
          <w:snapToGrid w:val="0"/>
          <w:sz w:val="24"/>
        </w:rPr>
        <w:t>Контракт</w:t>
      </w:r>
      <w:r w:rsidRPr="00233096">
        <w:rPr>
          <w:rFonts w:ascii="Times New Roman" w:hAnsi="Times New Roman" w:cs="Times New Roman"/>
          <w:snapToGrid w:val="0"/>
          <w:sz w:val="24"/>
        </w:rPr>
        <w:t>а</w:t>
      </w:r>
      <w:r w:rsidRPr="00233096">
        <w:rPr>
          <w:rFonts w:ascii="Times New Roman" w:hAnsi="Times New Roman" w:cs="Times New Roman"/>
          <w:sz w:val="24"/>
        </w:rPr>
        <w:t xml:space="preserve"> подтверждения о вручении другой Стороне заказного письма, предусмотренного настоящим пунктом, либо дата получения информации об отсутствии Стороны, которой адресовано уведомление, по адресу, указанному в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заказным письмом)</w:t>
      </w:r>
      <w:bookmarkEnd w:id="32"/>
      <w:r w:rsidR="00FB05E4" w:rsidRPr="00233096">
        <w:rPr>
          <w:rFonts w:ascii="Times New Roman" w:hAnsi="Times New Roman" w:cs="Times New Roman"/>
          <w:sz w:val="24"/>
        </w:rPr>
        <w:t>.</w:t>
      </w:r>
    </w:p>
    <w:p w14:paraId="72A78802" w14:textId="43ABE140" w:rsidR="00FB05E4" w:rsidRPr="00233096" w:rsidRDefault="00FB05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11.4.</w:t>
      </w:r>
      <w:r w:rsidR="00A37D2B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 xml:space="preserve">Решение Стороны об одностороннем отказе от исполнения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вступает в силу и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 считается расторгнутым через </w:t>
      </w:r>
      <w:r w:rsidR="000976C7" w:rsidRPr="00233096">
        <w:rPr>
          <w:rFonts w:ascii="Times New Roman" w:hAnsi="Times New Roman" w:cs="Times New Roman"/>
          <w:sz w:val="24"/>
        </w:rPr>
        <w:t>10 (</w:t>
      </w:r>
      <w:r w:rsidRPr="00233096">
        <w:rPr>
          <w:rFonts w:ascii="Times New Roman" w:hAnsi="Times New Roman" w:cs="Times New Roman"/>
          <w:sz w:val="24"/>
        </w:rPr>
        <w:t>десять</w:t>
      </w:r>
      <w:r w:rsidR="000976C7" w:rsidRPr="00233096">
        <w:rPr>
          <w:rFonts w:ascii="Times New Roman" w:hAnsi="Times New Roman" w:cs="Times New Roman"/>
          <w:sz w:val="24"/>
        </w:rPr>
        <w:t>)</w:t>
      </w:r>
      <w:r w:rsidRPr="00233096">
        <w:rPr>
          <w:rFonts w:ascii="Times New Roman" w:hAnsi="Times New Roman" w:cs="Times New Roman"/>
          <w:sz w:val="24"/>
        </w:rPr>
        <w:t xml:space="preserve"> дней с даты надлежащего уведомления Стороны об одностороннем отказе от исполнения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а. </w:t>
      </w:r>
    </w:p>
    <w:p w14:paraId="2019A712" w14:textId="2E8F28B3" w:rsidR="00FB05E4" w:rsidRPr="00233096" w:rsidRDefault="00FB05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11.5.</w:t>
      </w:r>
      <w:r w:rsidRPr="00233096">
        <w:rPr>
          <w:rFonts w:ascii="Times New Roman" w:hAnsi="Times New Roman" w:cs="Times New Roman"/>
          <w:sz w:val="24"/>
        </w:rPr>
        <w:t xml:space="preserve"> Расторжение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– по соглашению Сторон, производится Сторонами путем подписания соответствующего соглашения о расторжении.</w:t>
      </w:r>
    </w:p>
    <w:p w14:paraId="132B1836" w14:textId="70B81538" w:rsidR="00FB05E4" w:rsidRPr="00233096" w:rsidRDefault="00FB05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11.6.</w:t>
      </w:r>
      <w:r w:rsidRPr="00233096">
        <w:rPr>
          <w:rFonts w:ascii="Times New Roman" w:hAnsi="Times New Roman" w:cs="Times New Roman"/>
          <w:sz w:val="24"/>
        </w:rPr>
        <w:t xml:space="preserve"> В случае расторжения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по любому основанию, Стороны производят сверку взаиморасчетов</w:t>
      </w:r>
      <w:bookmarkEnd w:id="28"/>
      <w:r w:rsidRPr="00233096">
        <w:rPr>
          <w:rFonts w:ascii="Times New Roman" w:hAnsi="Times New Roman" w:cs="Times New Roman"/>
          <w:sz w:val="24"/>
        </w:rPr>
        <w:t>.</w:t>
      </w:r>
    </w:p>
    <w:p w14:paraId="0F23F4F4" w14:textId="77777777" w:rsidR="00843AB2" w:rsidRPr="00233096" w:rsidRDefault="00843AB2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4E989284" w14:textId="5D7D002C" w:rsidR="00FB05E4" w:rsidRDefault="00FB05E4" w:rsidP="00233096">
      <w:pPr>
        <w:pStyle w:val="af0"/>
        <w:jc w:val="center"/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  <w:t>12. АНТИКОРРУПЦИОННАЯ ОГОВОРКА</w:t>
      </w:r>
    </w:p>
    <w:p w14:paraId="19297243" w14:textId="07D3730A" w:rsidR="00FB05E4" w:rsidRPr="00233096" w:rsidRDefault="005E4BED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12.1.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Настоящим каждая Сторона гарантирует, что при заключении настоящего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 и исполнении своих обязательств по нему, Стороны:</w:t>
      </w:r>
    </w:p>
    <w:p w14:paraId="6611269D" w14:textId="55F0F4CA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- их аффилированные лица, работники или посредники отказываются от стимулирования каким-либо образом работников другой Стороны, в том числе путем предоставления денежных сумм, подарков, безвозмездного выполнения в их адрес работ (услуг) и другими, не поименованными здесь способами, ставящего работника в определенную зависимость и направленного на обеспечение выполнения этим работником каких-либо действий в пользу стимулирующей его Стороны. Под действиями работника, осуществляемыми в пользу стимулирующей его Стороны, понимаются:</w:t>
      </w:r>
    </w:p>
    <w:p w14:paraId="3B0350AB" w14:textId="7777777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1) предоставление неоправданных преимуществ по сравнению с другими контрагентами;</w:t>
      </w:r>
    </w:p>
    <w:p w14:paraId="093A7EB9" w14:textId="7777777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2) предоставление каких-либо гарантий;</w:t>
      </w:r>
    </w:p>
    <w:p w14:paraId="241C4771" w14:textId="7777777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3) ускорение существующих процедур;</w:t>
      </w:r>
    </w:p>
    <w:p w14:paraId="6BED716C" w14:textId="17EBBF0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4) иные действия, выполняемые работником в рамках своих должностных</w:t>
      </w:r>
      <w:r w:rsidR="00FF58E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обязанностей</w:t>
      </w:r>
      <w:r w:rsidR="00FF58E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</w:p>
    <w:p w14:paraId="0F251EFE" w14:textId="4B14629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соблюдают требования Федерального закона от 25.12.2008 N 273-ФЗ «О противодействии коррупции», а также иные нормы действующего законодательства Российской Федерации в сфере противодействия коррупции</w:t>
      </w:r>
      <w:r w:rsidR="00FF58E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</w:p>
    <w:p w14:paraId="1E22B956" w14:textId="34171252" w:rsidR="00FB05E4" w:rsidRPr="00233096" w:rsidRDefault="00233096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</w:t>
      </w:r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не осуществляют действия, квалифицируемые применимым для целей настоящего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lastRenderedPageBreak/>
        <w:t>Контракт</w:t>
      </w:r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путем;</w:t>
      </w:r>
    </w:p>
    <w:p w14:paraId="352CE186" w14:textId="0B1668B5" w:rsidR="00FB05E4" w:rsidRPr="00233096" w:rsidRDefault="00233096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</w:t>
      </w:r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принимают разумные меры для предотвращения совершения действий, квалифицируемых действующим законодательством как «коррупционные» со стороны их аффилированных лиц или соисполнителей, субподрядчиков, консультантов, агентов, юристов, иных представителей и прочих посредников, действующих от имени Стороны (далее - Посредники).  Под «разумными мерами» для предотвращения совершения коррупционных действий со стороны их аффилированных лиц или посредников, помимо прочего, Стороны понимают:</w:t>
      </w:r>
    </w:p>
    <w:p w14:paraId="15D49DE2" w14:textId="7777777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1) проведение инструктажа аффилированных лиц или посредников о неприемлемости коррупционных действий и нетерпимости в отношении участия в каком-либо коррупционном действии;</w:t>
      </w:r>
    </w:p>
    <w:p w14:paraId="18B9B687" w14:textId="2270E53F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2) включение в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ы с аффилированными лицами или посредниками антикоррупционной оговорки;</w:t>
      </w:r>
    </w:p>
    <w:p w14:paraId="279C2133" w14:textId="7777777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3) неиспользование аффилированных лиц или посредников в качестве канала аффилированных лиц или любых посредников для совершения коррупционных действий;</w:t>
      </w:r>
    </w:p>
    <w:p w14:paraId="2BB2784C" w14:textId="7777777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4) привлечение к работе любых посредников только в пределах, обусловленных производственной необходимостью в ходе обычной хозяйственной деятельности Стороны;</w:t>
      </w:r>
    </w:p>
    <w:p w14:paraId="78BDBC1F" w14:textId="7777777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5) осуществление выплат аффилированным лицам или посредникам в размере, не превышающем размер соответствующего вознаграждения за оказанные ими законные услуги.</w:t>
      </w:r>
    </w:p>
    <w:p w14:paraId="21E6DA2A" w14:textId="4DA173A0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12.2.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случае возникновения у Стороны подозрений, что произошло или может произойти нарушение каких-либо положений вышеприведенного </w:t>
      </w:r>
      <w:r w:rsidR="00C35A3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п.12.1.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соответствующая Сторона обязуется:</w:t>
      </w:r>
    </w:p>
    <w:p w14:paraId="304C3C20" w14:textId="4A0C3A9F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уведомить другую Сторону в письменной форме в течение двух суток с момента, когда ей стало известно о нарушении (возникли подозрения о нарушении). После письменного уведомления, соответствующая Сторона имеет право приостановить исполнение обязательств по настоящему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уведомления;</w:t>
      </w:r>
    </w:p>
    <w:p w14:paraId="77AB5A4F" w14:textId="5231BFC0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обеспечить конфиденциальность указанной информации вплоть до полного выяснения обстоятельств Сторонами;</w:t>
      </w:r>
    </w:p>
    <w:p w14:paraId="03B47BDE" w14:textId="7C8A604F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провести по требованию и с участием другой Стороны аудит документов бухгалтерского учета и финансовой отчетности Стороны, предположительно допустившей нарушение, относящихся к исполнению настоящего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а, а также иных документов, которые согласно имеющимся сведениям</w:t>
      </w:r>
      <w:r w:rsidR="004F5BCD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,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могли повлиять на исполнение настоящего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</w:t>
      </w:r>
      <w:r w:rsidR="00FF58E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</w:p>
    <w:p w14:paraId="3E00AE2B" w14:textId="795CEA03" w:rsidR="00FB05E4" w:rsidRPr="00233096" w:rsidRDefault="00233096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</w:t>
      </w:r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оказать полное содействие при сборе доказательств при проведении аудита.</w:t>
      </w:r>
    </w:p>
    <w:p w14:paraId="3B267C24" w14:textId="7777777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12.3.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4E7546B8" w14:textId="6E6F0BAC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12.4.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случае нарушения одной Стороной обязательств воздерживаться от запрещенных  настоящим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ом  действий и/или неполучения другой Стороной в установленный законодательством срок подтверждения, что нарушения не произошло или не произойдет, данное будет считаться существенным нарушением настоящего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а, в связи с чем, другая Сторона имеет право расторгнуть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одностороннем внесудебном порядке полностью или в части, с соблюдением требований и в порядке, предусмотренным настоящим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ом. </w:t>
      </w:r>
    </w:p>
    <w:p w14:paraId="0426F24A" w14:textId="77777777" w:rsidR="00FB05E4" w:rsidRPr="00233096" w:rsidRDefault="00FB05E4" w:rsidP="00233096">
      <w:pPr>
        <w:pStyle w:val="af0"/>
        <w:jc w:val="both"/>
        <w:rPr>
          <w:rFonts w:ascii="Times New Roman" w:hAnsi="Times New Roman" w:cs="Times New Roman"/>
          <w:sz w:val="24"/>
          <w:lang w:eastAsia="ar-SA" w:bidi="ar-SA"/>
        </w:rPr>
      </w:pPr>
    </w:p>
    <w:p w14:paraId="6529B482" w14:textId="1DADD12C" w:rsidR="00A63921" w:rsidRPr="00233096" w:rsidRDefault="00A63921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1</w:t>
      </w:r>
      <w:r w:rsidR="00FB05E4" w:rsidRPr="00233096">
        <w:rPr>
          <w:rFonts w:ascii="Times New Roman" w:hAnsi="Times New Roman" w:cs="Times New Roman"/>
          <w:b/>
          <w:sz w:val="24"/>
        </w:rPr>
        <w:t>3</w:t>
      </w:r>
      <w:r w:rsidRPr="00233096">
        <w:rPr>
          <w:rFonts w:ascii="Times New Roman" w:hAnsi="Times New Roman" w:cs="Times New Roman"/>
          <w:b/>
          <w:sz w:val="24"/>
        </w:rPr>
        <w:t xml:space="preserve">. ПРИЛОЖЕНИЯ К </w:t>
      </w:r>
      <w:r w:rsidR="003D4BC3" w:rsidRPr="00233096">
        <w:rPr>
          <w:rFonts w:ascii="Times New Roman" w:hAnsi="Times New Roman" w:cs="Times New Roman"/>
          <w:b/>
          <w:sz w:val="24"/>
        </w:rPr>
        <w:t>КОНТРАКТ</w:t>
      </w:r>
      <w:r w:rsidRPr="00233096">
        <w:rPr>
          <w:rFonts w:ascii="Times New Roman" w:hAnsi="Times New Roman" w:cs="Times New Roman"/>
          <w:b/>
          <w:sz w:val="24"/>
        </w:rPr>
        <w:t>У</w:t>
      </w:r>
    </w:p>
    <w:p w14:paraId="0BFEBED7" w14:textId="5F30EB38" w:rsidR="00A63921" w:rsidRPr="00233096" w:rsidRDefault="00A6392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</w:t>
      </w:r>
      <w:r w:rsidR="00A37D2B" w:rsidRPr="00233096">
        <w:rPr>
          <w:rFonts w:ascii="Times New Roman" w:hAnsi="Times New Roman" w:cs="Times New Roman"/>
          <w:b/>
          <w:bCs/>
          <w:sz w:val="24"/>
        </w:rPr>
        <w:t>3</w:t>
      </w:r>
      <w:r w:rsidRPr="00233096">
        <w:rPr>
          <w:rFonts w:ascii="Times New Roman" w:hAnsi="Times New Roman" w:cs="Times New Roman"/>
          <w:b/>
          <w:bCs/>
          <w:sz w:val="24"/>
        </w:rPr>
        <w:t>.1.</w:t>
      </w:r>
      <w:r w:rsidRPr="00233096">
        <w:rPr>
          <w:rFonts w:ascii="Times New Roman" w:hAnsi="Times New Roman" w:cs="Times New Roman"/>
          <w:sz w:val="24"/>
        </w:rPr>
        <w:t xml:space="preserve"> К настоящему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у прилагаются и являются его неотъемлемой частью следующие приложения:</w:t>
      </w:r>
    </w:p>
    <w:p w14:paraId="46EBE8E4" w14:textId="12DB3C0F" w:rsidR="00A63921" w:rsidRPr="00233096" w:rsidRDefault="00D9199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1. Приложение № 1 – С</w:t>
      </w:r>
      <w:r w:rsidR="00A63921" w:rsidRPr="00233096">
        <w:rPr>
          <w:rFonts w:ascii="Times New Roman" w:hAnsi="Times New Roman" w:cs="Times New Roman"/>
          <w:sz w:val="24"/>
        </w:rPr>
        <w:t>пецификация</w:t>
      </w:r>
      <w:r w:rsidR="00527A97" w:rsidRPr="00233096">
        <w:rPr>
          <w:rFonts w:ascii="Times New Roman" w:hAnsi="Times New Roman" w:cs="Times New Roman"/>
          <w:sz w:val="24"/>
        </w:rPr>
        <w:t>;</w:t>
      </w:r>
    </w:p>
    <w:p w14:paraId="635241CD" w14:textId="352254D6" w:rsidR="002C77BE" w:rsidRDefault="004D5DA7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2.</w:t>
      </w:r>
      <w:r w:rsidR="00FF58E3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Приложение №</w:t>
      </w:r>
      <w:r w:rsidR="00FF58E3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 xml:space="preserve">2 – </w:t>
      </w:r>
      <w:r w:rsidR="00527A97" w:rsidRPr="00233096">
        <w:rPr>
          <w:rFonts w:ascii="Times New Roman" w:hAnsi="Times New Roman" w:cs="Times New Roman"/>
          <w:sz w:val="24"/>
        </w:rPr>
        <w:t>Форма з</w:t>
      </w:r>
      <w:r w:rsidRPr="00233096">
        <w:rPr>
          <w:rFonts w:ascii="Times New Roman" w:hAnsi="Times New Roman" w:cs="Times New Roman"/>
          <w:sz w:val="24"/>
        </w:rPr>
        <w:t>аявк</w:t>
      </w:r>
      <w:r w:rsidR="00527A97" w:rsidRPr="00233096">
        <w:rPr>
          <w:rFonts w:ascii="Times New Roman" w:hAnsi="Times New Roman" w:cs="Times New Roman"/>
          <w:sz w:val="24"/>
        </w:rPr>
        <w:t>и</w:t>
      </w:r>
      <w:r w:rsidRPr="00233096">
        <w:rPr>
          <w:rFonts w:ascii="Times New Roman" w:hAnsi="Times New Roman" w:cs="Times New Roman"/>
          <w:sz w:val="24"/>
        </w:rPr>
        <w:t xml:space="preserve"> на поставку НПЛС</w:t>
      </w:r>
      <w:r w:rsidR="00FF58E3" w:rsidRPr="00233096">
        <w:rPr>
          <w:rFonts w:ascii="Times New Roman" w:hAnsi="Times New Roman" w:cs="Times New Roman"/>
          <w:sz w:val="24"/>
        </w:rPr>
        <w:t>.</w:t>
      </w:r>
    </w:p>
    <w:p w14:paraId="1A7CE746" w14:textId="77777777" w:rsidR="00233096" w:rsidRDefault="0023309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287A6267" w14:textId="77777777" w:rsidR="00B53883" w:rsidRPr="00576016" w:rsidRDefault="00B53883" w:rsidP="00B53883">
      <w:pPr>
        <w:pStyle w:val="aa"/>
        <w:numPr>
          <w:ilvl w:val="0"/>
          <w:numId w:val="9"/>
        </w:numPr>
        <w:jc w:val="center"/>
        <w:rPr>
          <w:rFonts w:ascii="Times New Roman" w:hAnsi="Times New Roman"/>
          <w:b/>
          <w:sz w:val="24"/>
        </w:rPr>
      </w:pPr>
      <w:r w:rsidRPr="00576016">
        <w:rPr>
          <w:rFonts w:ascii="Times New Roman" w:hAnsi="Times New Roman"/>
          <w:b/>
          <w:sz w:val="24"/>
        </w:rPr>
        <w:t>РЕКВИЗИТЫ И ПОДПИСИ СТОРОН</w:t>
      </w:r>
    </w:p>
    <w:tbl>
      <w:tblPr>
        <w:tblStyle w:val="af1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4820"/>
      </w:tblGrid>
      <w:tr w:rsidR="00B53883" w14:paraId="50272327" w14:textId="77777777" w:rsidTr="00930DBE">
        <w:trPr>
          <w:trHeight w:val="561"/>
        </w:trPr>
        <w:tc>
          <w:tcPr>
            <w:tcW w:w="4786" w:type="dxa"/>
            <w:vAlign w:val="center"/>
          </w:tcPr>
          <w:p w14:paraId="7A1DCC53" w14:textId="77777777" w:rsidR="00B53883" w:rsidRDefault="00B53883" w:rsidP="00930DBE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411C40">
              <w:rPr>
                <w:rFonts w:ascii="Times New Roman" w:hAnsi="Times New Roman"/>
                <w:b/>
                <w:sz w:val="24"/>
                <w:szCs w:val="20"/>
              </w:rPr>
              <w:t>Заказчик</w:t>
            </w:r>
          </w:p>
        </w:tc>
        <w:tc>
          <w:tcPr>
            <w:tcW w:w="4820" w:type="dxa"/>
            <w:vAlign w:val="center"/>
          </w:tcPr>
          <w:p w14:paraId="64349438" w14:textId="77777777" w:rsidR="00B53883" w:rsidRDefault="00B53883" w:rsidP="00930DBE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411C40">
              <w:rPr>
                <w:rFonts w:ascii="Times New Roman" w:hAnsi="Times New Roman"/>
                <w:b/>
                <w:sz w:val="24"/>
                <w:szCs w:val="20"/>
              </w:rPr>
              <w:t>Поставщик</w:t>
            </w:r>
          </w:p>
        </w:tc>
      </w:tr>
      <w:tr w:rsidR="00B53883" w14:paraId="60A3D785" w14:textId="77777777" w:rsidTr="00C26360">
        <w:trPr>
          <w:trHeight w:val="8218"/>
        </w:trPr>
        <w:tc>
          <w:tcPr>
            <w:tcW w:w="4786" w:type="dxa"/>
          </w:tcPr>
          <w:p w14:paraId="0CBC2AD8" w14:textId="77777777" w:rsidR="001C42E8" w:rsidRPr="002644AF" w:rsidRDefault="001C42E8" w:rsidP="001C42E8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644AF">
              <w:rPr>
                <w:rFonts w:ascii="Times New Roman" w:hAnsi="Times New Roman" w:cs="Times New Roman"/>
                <w:b/>
                <w:sz w:val="22"/>
                <w:szCs w:val="22"/>
              </w:rPr>
              <w:t>Санкт-Петербургское государственное бюджетное учреждение здравоохранения «Детская городская клиническая больница №5 имени Нила Федоровича Филатова»</w:t>
            </w:r>
          </w:p>
          <w:p w14:paraId="6C735578" w14:textId="77777777" w:rsidR="001C42E8" w:rsidRPr="002644AF" w:rsidRDefault="001C42E8" w:rsidP="001C42E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1FA2DFDF" w14:textId="77777777" w:rsidR="001C42E8" w:rsidRPr="002644AF" w:rsidRDefault="001C42E8" w:rsidP="001C42E8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644AF">
              <w:rPr>
                <w:rFonts w:ascii="Times New Roman" w:hAnsi="Times New Roman" w:cs="Times New Roman"/>
                <w:sz w:val="22"/>
                <w:szCs w:val="22"/>
              </w:rPr>
              <w:t>Юридический адрес: 192289, г. Санкт-Петербург, ул. Бухарестская, д.134.</w:t>
            </w:r>
          </w:p>
          <w:p w14:paraId="46732A7B" w14:textId="77777777" w:rsidR="001C42E8" w:rsidRPr="002644AF" w:rsidRDefault="001C42E8" w:rsidP="001C42E8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644AF">
              <w:rPr>
                <w:rFonts w:ascii="Times New Roman" w:hAnsi="Times New Roman" w:cs="Times New Roman"/>
                <w:sz w:val="22"/>
                <w:szCs w:val="22"/>
              </w:rPr>
              <w:t>Фактический адрес: 192289, г. Санкт-Петербург, ул. Бухарестская, д.134, лит. А.</w:t>
            </w:r>
          </w:p>
          <w:p w14:paraId="4B317A90" w14:textId="77777777" w:rsidR="001C42E8" w:rsidRPr="002644AF" w:rsidRDefault="001C42E8" w:rsidP="001C42E8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644AF">
              <w:rPr>
                <w:rFonts w:ascii="Times New Roman" w:hAnsi="Times New Roman" w:cs="Times New Roman"/>
                <w:sz w:val="22"/>
                <w:szCs w:val="22"/>
              </w:rPr>
              <w:t>тел./факс (812) 776-18-18</w:t>
            </w:r>
          </w:p>
          <w:p w14:paraId="4437C3E6" w14:textId="77777777" w:rsidR="001C42E8" w:rsidRPr="002644AF" w:rsidRDefault="001C42E8" w:rsidP="001C42E8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644AF">
              <w:rPr>
                <w:rFonts w:ascii="Times New Roman" w:hAnsi="Times New Roman" w:cs="Times New Roman"/>
                <w:sz w:val="22"/>
                <w:szCs w:val="22"/>
              </w:rPr>
              <w:t>ОГРН 1037835034082</w:t>
            </w:r>
          </w:p>
          <w:p w14:paraId="2A632360" w14:textId="77777777" w:rsidR="001C42E8" w:rsidRPr="002644AF" w:rsidRDefault="001C42E8" w:rsidP="001C42E8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644AF">
              <w:rPr>
                <w:rFonts w:ascii="Times New Roman" w:hAnsi="Times New Roman" w:cs="Times New Roman"/>
                <w:sz w:val="22"/>
                <w:szCs w:val="22"/>
              </w:rPr>
              <w:t>ИНН 7816099558 КПП 781601001</w:t>
            </w:r>
          </w:p>
          <w:p w14:paraId="3850E507" w14:textId="77777777" w:rsidR="001C42E8" w:rsidRPr="002644AF" w:rsidRDefault="001C42E8" w:rsidP="001C42E8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644AF">
              <w:rPr>
                <w:rFonts w:ascii="Times New Roman" w:hAnsi="Times New Roman" w:cs="Times New Roman"/>
                <w:sz w:val="22"/>
                <w:szCs w:val="22"/>
              </w:rPr>
              <w:t>Комитет Финансов Санкт-Петербурга (СПб ГБУЗ «ДГКБ №5 Н.Ф. Филатова» лицевой счет 0151053)</w:t>
            </w:r>
          </w:p>
          <w:p w14:paraId="126F1E81" w14:textId="18562147" w:rsidR="001C42E8" w:rsidRPr="002644AF" w:rsidRDefault="001C42E8" w:rsidP="001C42E8">
            <w:pPr>
              <w:ind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644AF">
              <w:rPr>
                <w:rFonts w:ascii="Times New Roman" w:hAnsi="Times New Roman" w:cs="Times New Roman"/>
                <w:sz w:val="22"/>
                <w:szCs w:val="22"/>
              </w:rPr>
              <w:t xml:space="preserve">Банк: </w:t>
            </w:r>
            <w:r w:rsidR="0096312A">
              <w:rPr>
                <w:rFonts w:ascii="Times New Roman" w:hAnsi="Times New Roman" w:cs="Times New Roman"/>
                <w:sz w:val="22"/>
                <w:szCs w:val="22"/>
              </w:rPr>
              <w:t xml:space="preserve">ОКЦ №1 </w:t>
            </w:r>
            <w:r w:rsidRPr="002644AF">
              <w:rPr>
                <w:rFonts w:ascii="Times New Roman" w:hAnsi="Times New Roman" w:cs="Times New Roman"/>
                <w:sz w:val="22"/>
                <w:szCs w:val="22"/>
              </w:rPr>
              <w:t>Северо-Западно</w:t>
            </w:r>
            <w:r w:rsidR="0096312A">
              <w:rPr>
                <w:rFonts w:ascii="Times New Roman" w:hAnsi="Times New Roman" w:cs="Times New Roman"/>
                <w:sz w:val="22"/>
                <w:szCs w:val="22"/>
              </w:rPr>
              <w:t>го</w:t>
            </w:r>
            <w:r w:rsidRPr="002644AF">
              <w:rPr>
                <w:rFonts w:ascii="Times New Roman" w:hAnsi="Times New Roman" w:cs="Times New Roman"/>
                <w:sz w:val="22"/>
                <w:szCs w:val="22"/>
              </w:rPr>
              <w:t xml:space="preserve"> ГУ Банка России//УФК по г. Санкт-Петербургу, г. Санкт-Петербург</w:t>
            </w:r>
          </w:p>
          <w:p w14:paraId="4BF1EFFD" w14:textId="77777777" w:rsidR="001C42E8" w:rsidRPr="002644AF" w:rsidRDefault="001C42E8" w:rsidP="001C42E8">
            <w:pPr>
              <w:ind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644AF">
              <w:rPr>
                <w:rFonts w:ascii="Times New Roman" w:hAnsi="Times New Roman" w:cs="Times New Roman"/>
                <w:sz w:val="22"/>
                <w:szCs w:val="22"/>
              </w:rPr>
              <w:t>Казначейский (расчетный) счет: №03224643400000007200</w:t>
            </w:r>
          </w:p>
          <w:p w14:paraId="1B908E6F" w14:textId="77777777" w:rsidR="001C42E8" w:rsidRPr="002644AF" w:rsidRDefault="001C42E8" w:rsidP="001C42E8">
            <w:pPr>
              <w:ind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644AF">
              <w:rPr>
                <w:rFonts w:ascii="Times New Roman" w:hAnsi="Times New Roman" w:cs="Times New Roman"/>
                <w:sz w:val="22"/>
                <w:szCs w:val="22"/>
              </w:rPr>
              <w:t>Банковский (корр.) счет: 40102810945370000005</w:t>
            </w:r>
          </w:p>
          <w:p w14:paraId="13B503C8" w14:textId="77777777" w:rsidR="001C42E8" w:rsidRPr="002644AF" w:rsidRDefault="001C42E8" w:rsidP="001C42E8">
            <w:pPr>
              <w:ind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644AF">
              <w:rPr>
                <w:rFonts w:ascii="Times New Roman" w:hAnsi="Times New Roman" w:cs="Times New Roman"/>
                <w:sz w:val="22"/>
                <w:szCs w:val="22"/>
              </w:rPr>
              <w:t>БИК 014030106</w:t>
            </w:r>
          </w:p>
          <w:p w14:paraId="225EBFC3" w14:textId="77777777" w:rsidR="001C42E8" w:rsidRPr="002644AF" w:rsidRDefault="001C42E8" w:rsidP="001C42E8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644AF">
              <w:rPr>
                <w:rFonts w:ascii="Times New Roman" w:hAnsi="Times New Roman" w:cs="Times New Roman"/>
                <w:sz w:val="22"/>
                <w:szCs w:val="22"/>
              </w:rPr>
              <w:t>ОКПО 23149874 ОКВЭД 86.10</w:t>
            </w:r>
          </w:p>
          <w:p w14:paraId="27EF66D8" w14:textId="77777777" w:rsidR="001C42E8" w:rsidRPr="002644AF" w:rsidRDefault="001C42E8" w:rsidP="001C42E8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644AF">
              <w:rPr>
                <w:rFonts w:ascii="Times New Roman" w:hAnsi="Times New Roman" w:cs="Times New Roman"/>
                <w:sz w:val="22"/>
                <w:szCs w:val="22"/>
              </w:rPr>
              <w:t>ОКАТО 40296565000 ОКТМО 40906000</w:t>
            </w:r>
          </w:p>
          <w:p w14:paraId="26493F7E" w14:textId="77777777" w:rsidR="001C42E8" w:rsidRPr="002644AF" w:rsidRDefault="001C42E8" w:rsidP="001C42E8">
            <w:pPr>
              <w:jc w:val="both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</w:pPr>
            <w:r w:rsidRPr="002644A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e-mail: db5</w:t>
            </w:r>
            <w:r w:rsidRPr="002644A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  <w:t>@zdrav.spb.ru</w:t>
            </w:r>
          </w:p>
          <w:p w14:paraId="63158223" w14:textId="77777777" w:rsidR="001C42E8" w:rsidRPr="00A00563" w:rsidRDefault="001C42E8" w:rsidP="001C42E8">
            <w:pPr>
              <w:pStyle w:val="af0"/>
              <w:ind w:left="34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</w:pPr>
          </w:p>
          <w:p w14:paraId="4B2E6FDA" w14:textId="77777777" w:rsidR="001C42E8" w:rsidRPr="008079BC" w:rsidRDefault="001C42E8" w:rsidP="001C42E8">
            <w:pPr>
              <w:pStyle w:val="af0"/>
              <w:ind w:left="34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</w:pPr>
          </w:p>
          <w:p w14:paraId="7A27E1FC" w14:textId="77777777" w:rsidR="001C42E8" w:rsidRPr="008079BC" w:rsidRDefault="001C42E8" w:rsidP="001C42E8">
            <w:pPr>
              <w:pStyle w:val="af0"/>
              <w:ind w:left="34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</w:pPr>
          </w:p>
          <w:p w14:paraId="67157AAE" w14:textId="77777777" w:rsidR="001C42E8" w:rsidRPr="008079BC" w:rsidRDefault="001C42E8" w:rsidP="001C42E8">
            <w:pPr>
              <w:pStyle w:val="af0"/>
              <w:ind w:left="34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</w:pPr>
          </w:p>
          <w:p w14:paraId="3E10420C" w14:textId="77777777" w:rsidR="001C42E8" w:rsidRPr="008079BC" w:rsidRDefault="001C42E8" w:rsidP="001C42E8">
            <w:pPr>
              <w:pStyle w:val="af0"/>
              <w:ind w:left="34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</w:pPr>
          </w:p>
          <w:p w14:paraId="10C2A23A" w14:textId="77777777" w:rsidR="001C42E8" w:rsidRPr="008079BC" w:rsidRDefault="001C42E8" w:rsidP="001C42E8">
            <w:pPr>
              <w:pStyle w:val="af0"/>
              <w:ind w:left="34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</w:pPr>
          </w:p>
          <w:p w14:paraId="56DA709B" w14:textId="77777777" w:rsidR="00A84080" w:rsidRPr="00A84080" w:rsidRDefault="00A84080" w:rsidP="00A84080">
            <w:pPr>
              <w:pStyle w:val="af0"/>
              <w:ind w:left="34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84080">
              <w:rPr>
                <w:rFonts w:ascii="Times New Roman" w:hAnsi="Times New Roman" w:cs="Times New Roman"/>
                <w:b/>
                <w:sz w:val="22"/>
                <w:szCs w:val="22"/>
              </w:rPr>
              <w:t>Зам. Главного врача</w:t>
            </w:r>
          </w:p>
          <w:p w14:paraId="151EC87F" w14:textId="77777777" w:rsidR="00A84080" w:rsidRDefault="00A84080" w:rsidP="00A84080">
            <w:pPr>
              <w:pStyle w:val="af0"/>
              <w:ind w:left="34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84080">
              <w:rPr>
                <w:rFonts w:ascii="Times New Roman" w:hAnsi="Times New Roman" w:cs="Times New Roman"/>
                <w:b/>
                <w:sz w:val="22"/>
                <w:szCs w:val="22"/>
              </w:rPr>
              <w:t>СПб ГБУЗ «ДГКБ № 5 им. Н.Ф. Филатова»</w:t>
            </w:r>
          </w:p>
          <w:p w14:paraId="4DA778C9" w14:textId="77777777" w:rsidR="00A84080" w:rsidRPr="00A84080" w:rsidRDefault="00A84080" w:rsidP="00A84080">
            <w:pPr>
              <w:pStyle w:val="af0"/>
              <w:ind w:left="34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678E871F" w14:textId="77777777" w:rsidR="00A84080" w:rsidRDefault="00A84080" w:rsidP="00A84080">
            <w:pPr>
              <w:ind w:right="34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84080">
              <w:rPr>
                <w:rFonts w:ascii="Times New Roman" w:hAnsi="Times New Roman" w:cs="Times New Roman"/>
                <w:b/>
                <w:sz w:val="22"/>
                <w:szCs w:val="22"/>
              </w:rPr>
              <w:t>________________ /</w:t>
            </w:r>
            <w:proofErr w:type="spellStart"/>
            <w:r w:rsidRPr="00A84080">
              <w:rPr>
                <w:rFonts w:ascii="Times New Roman" w:hAnsi="Times New Roman" w:cs="Times New Roman"/>
                <w:b/>
                <w:sz w:val="22"/>
                <w:szCs w:val="22"/>
              </w:rPr>
              <w:t>Ужакина</w:t>
            </w:r>
            <w:proofErr w:type="spellEnd"/>
            <w:r w:rsidRPr="00A8408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Н.П./</w:t>
            </w:r>
          </w:p>
          <w:p w14:paraId="74FA7CA2" w14:textId="61E29CD5" w:rsidR="00B53883" w:rsidRPr="0061600E" w:rsidRDefault="001C42E8" w:rsidP="00A84080">
            <w:pPr>
              <w:ind w:right="34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Подписано ЭЦП</w:t>
            </w:r>
          </w:p>
        </w:tc>
        <w:tc>
          <w:tcPr>
            <w:tcW w:w="4820" w:type="dxa"/>
          </w:tcPr>
          <w:p w14:paraId="7AA6238D" w14:textId="77777777" w:rsidR="00B53883" w:rsidRDefault="00B53883" w:rsidP="00B53883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F9E614A" w14:textId="77777777" w:rsidR="00ED1BE3" w:rsidRDefault="00ED1BE3" w:rsidP="00B53883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A06FF6A" w14:textId="77777777" w:rsidR="00ED1BE3" w:rsidRDefault="00ED1BE3" w:rsidP="00B53883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98173CE" w14:textId="77777777" w:rsidR="00ED1BE3" w:rsidRDefault="00ED1BE3" w:rsidP="00B53883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64467B3" w14:textId="77777777" w:rsidR="00ED1BE3" w:rsidRDefault="00ED1BE3" w:rsidP="00B53883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94B0AE7" w14:textId="77777777" w:rsidR="00ED1BE3" w:rsidRDefault="00ED1BE3" w:rsidP="00B53883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EEE27B1" w14:textId="77777777" w:rsidR="00ED1BE3" w:rsidRDefault="00ED1BE3" w:rsidP="00B53883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175A117" w14:textId="77777777" w:rsidR="00ED1BE3" w:rsidRDefault="00ED1BE3" w:rsidP="00B53883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8B1EFDB" w14:textId="77777777" w:rsidR="00ED1BE3" w:rsidRDefault="00ED1BE3" w:rsidP="00B53883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D4B922D" w14:textId="77777777" w:rsidR="00ED1BE3" w:rsidRDefault="00ED1BE3" w:rsidP="00B53883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733BE97" w14:textId="77777777" w:rsidR="00ED1BE3" w:rsidRDefault="00ED1BE3" w:rsidP="00B53883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7234C3E" w14:textId="77777777" w:rsidR="00ED1BE3" w:rsidRDefault="00ED1BE3" w:rsidP="00B53883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030D8DD" w14:textId="77777777" w:rsidR="00ED1BE3" w:rsidRDefault="00ED1BE3" w:rsidP="00B53883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CFC772A" w14:textId="77777777" w:rsidR="00ED1BE3" w:rsidRDefault="00ED1BE3" w:rsidP="00B53883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C748123" w14:textId="77777777" w:rsidR="00ED1BE3" w:rsidRDefault="00ED1BE3" w:rsidP="00B53883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C8B17B9" w14:textId="77777777" w:rsidR="00ED1BE3" w:rsidRDefault="00ED1BE3" w:rsidP="00B53883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F19DF5D" w14:textId="77777777" w:rsidR="00ED1BE3" w:rsidRDefault="00ED1BE3" w:rsidP="00B53883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E9AAD61" w14:textId="77777777" w:rsidR="00ED1BE3" w:rsidRDefault="00ED1BE3" w:rsidP="00B53883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EFA3DBA" w14:textId="77777777" w:rsidR="00ED1BE3" w:rsidRDefault="00ED1BE3" w:rsidP="00B53883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11EDA17" w14:textId="77777777" w:rsidR="00ED1BE3" w:rsidRDefault="00ED1BE3" w:rsidP="00B53883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7A1962C" w14:textId="77777777" w:rsidR="00ED1BE3" w:rsidRDefault="00ED1BE3" w:rsidP="00B53883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D0AEC87" w14:textId="77777777" w:rsidR="00ED1BE3" w:rsidRDefault="00ED1BE3" w:rsidP="00B53883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720C904" w14:textId="77777777" w:rsidR="00ED1BE3" w:rsidRDefault="00ED1BE3" w:rsidP="00B53883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FCC6D5A" w14:textId="77777777" w:rsidR="00ED1BE3" w:rsidRDefault="00ED1BE3" w:rsidP="00B53883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08BF9CC" w14:textId="77777777" w:rsidR="00ED1BE3" w:rsidRDefault="00ED1BE3" w:rsidP="00B53883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4FAFAB9" w14:textId="77777777" w:rsidR="00ED1BE3" w:rsidRDefault="00ED1BE3" w:rsidP="00B53883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B716F89" w14:textId="77777777" w:rsidR="00ED1BE3" w:rsidRDefault="00ED1BE3" w:rsidP="00B53883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9D0BCEC" w14:textId="77777777" w:rsidR="00ED1BE3" w:rsidRDefault="00ED1BE3" w:rsidP="00B53883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7ECA823" w14:textId="77777777" w:rsidR="00ED1BE3" w:rsidRPr="0061600E" w:rsidRDefault="00ED1BE3" w:rsidP="00B53883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8C2168D" w14:textId="77777777" w:rsidR="00C26360" w:rsidRDefault="00C26360" w:rsidP="00930DBE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C9AF1BE" w14:textId="77777777" w:rsidR="00433CD8" w:rsidRPr="0061600E" w:rsidRDefault="00433CD8" w:rsidP="00930DBE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5499B3D" w14:textId="77E6E17C" w:rsidR="00B53883" w:rsidRPr="0061600E" w:rsidRDefault="00C35A33" w:rsidP="00930DBE">
            <w:pPr>
              <w:ind w:left="315" w:right="-106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Д</w:t>
            </w:r>
            <w:r w:rsidR="00B53883" w:rsidRPr="006160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иректор </w:t>
            </w:r>
          </w:p>
          <w:p w14:paraId="2BC94A36" w14:textId="77777777" w:rsidR="00B53883" w:rsidRDefault="00B53883" w:rsidP="00930DBE">
            <w:pPr>
              <w:ind w:left="315" w:right="-284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2CFB310A" w14:textId="77777777" w:rsidR="00ED1BE3" w:rsidRDefault="00ED1BE3" w:rsidP="00930DBE">
            <w:pPr>
              <w:ind w:left="315" w:right="-284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4FE814E7" w14:textId="77777777" w:rsidR="00223E6B" w:rsidRDefault="00B53883" w:rsidP="00223E6B">
            <w:pPr>
              <w:ind w:left="315" w:right="-284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1600E">
              <w:rPr>
                <w:rFonts w:ascii="Times New Roman" w:hAnsi="Times New Roman" w:cs="Times New Roman"/>
                <w:b/>
                <w:sz w:val="22"/>
                <w:szCs w:val="22"/>
              </w:rPr>
              <w:t>_______________/</w:t>
            </w:r>
          </w:p>
          <w:p w14:paraId="33265551" w14:textId="1576D469" w:rsidR="00B53883" w:rsidRPr="0061600E" w:rsidRDefault="00223E6B" w:rsidP="00223E6B">
            <w:pPr>
              <w:ind w:left="315" w:right="-284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160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="00B53883" w:rsidRPr="0061600E">
              <w:rPr>
                <w:rFonts w:ascii="Times New Roman" w:hAnsi="Times New Roman" w:cs="Times New Roman"/>
                <w:b/>
                <w:sz w:val="22"/>
                <w:szCs w:val="22"/>
              </w:rPr>
              <w:t>Подписано ЭЦП</w:t>
            </w:r>
          </w:p>
        </w:tc>
      </w:tr>
    </w:tbl>
    <w:p w14:paraId="520CCC5B" w14:textId="77777777" w:rsidR="00B53883" w:rsidRDefault="00B5388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530746DB" w14:textId="77777777" w:rsidR="00B53883" w:rsidRDefault="00B5388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0ABF889B" w14:textId="77777777" w:rsidR="00223E6B" w:rsidRDefault="00223E6B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70E84838" w14:textId="77777777" w:rsidR="00223E6B" w:rsidRDefault="00223E6B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1A27891A" w14:textId="77777777" w:rsidR="00223E6B" w:rsidRDefault="00223E6B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79C36E8D" w14:textId="77777777" w:rsidR="00223E6B" w:rsidRDefault="00223E6B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59751BB2" w14:textId="77777777" w:rsidR="00223E6B" w:rsidRDefault="00223E6B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7CB45AE5" w14:textId="77777777" w:rsidR="00223E6B" w:rsidRDefault="00223E6B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2E0FFE3A" w14:textId="77777777" w:rsidR="00223E6B" w:rsidRDefault="00223E6B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3698B470" w14:textId="77777777" w:rsidR="00223E6B" w:rsidRDefault="00223E6B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1B4EFD76" w14:textId="77777777" w:rsidR="00223E6B" w:rsidRDefault="00223E6B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0B8D63A3" w14:textId="77777777" w:rsidR="00B53883" w:rsidRDefault="00B5388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2CBC8FC5" w14:textId="77777777" w:rsidR="000451D2" w:rsidRDefault="00B53883" w:rsidP="00B53883">
      <w:pPr>
        <w:ind w:firstLine="10"/>
        <w:jc w:val="right"/>
        <w:rPr>
          <w:rFonts w:ascii="Times New Roman" w:hAnsi="Times New Roman"/>
          <w:b/>
          <w:bCs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 xml:space="preserve">Приложение №1 к </w:t>
      </w:r>
      <w:r>
        <w:rPr>
          <w:rFonts w:ascii="Times New Roman" w:hAnsi="Times New Roman"/>
          <w:b/>
          <w:bCs/>
          <w:sz w:val="24"/>
        </w:rPr>
        <w:t>Контракту</w:t>
      </w:r>
    </w:p>
    <w:p w14:paraId="439FE859" w14:textId="58E454F4" w:rsidR="00B53883" w:rsidRPr="00576016" w:rsidRDefault="00B53883" w:rsidP="00B53883">
      <w:pPr>
        <w:ind w:firstLine="10"/>
        <w:jc w:val="right"/>
        <w:rPr>
          <w:rFonts w:ascii="Times New Roman" w:hAnsi="Times New Roman"/>
          <w:b/>
          <w:bCs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 xml:space="preserve"> № ___________</w:t>
      </w:r>
    </w:p>
    <w:p w14:paraId="68A17A6B" w14:textId="77777777" w:rsidR="00B53883" w:rsidRPr="00576016" w:rsidRDefault="00B53883" w:rsidP="00B53883">
      <w:pPr>
        <w:ind w:firstLine="10"/>
        <w:jc w:val="right"/>
        <w:rPr>
          <w:rFonts w:ascii="Times New Roman" w:hAnsi="Times New Roman"/>
          <w:b/>
          <w:bCs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 xml:space="preserve"> от «____» ____________________ г.</w:t>
      </w:r>
    </w:p>
    <w:p w14:paraId="15E23DC8" w14:textId="77777777" w:rsidR="00B53883" w:rsidRPr="00576016" w:rsidRDefault="00B53883" w:rsidP="00B53883">
      <w:pPr>
        <w:jc w:val="center"/>
        <w:rPr>
          <w:rFonts w:ascii="Times New Roman" w:hAnsi="Times New Roman"/>
          <w:b/>
          <w:bCs/>
          <w:sz w:val="24"/>
        </w:rPr>
      </w:pPr>
    </w:p>
    <w:p w14:paraId="2368CC25" w14:textId="77777777" w:rsidR="00B53883" w:rsidRDefault="00B53883" w:rsidP="00B53883">
      <w:pPr>
        <w:jc w:val="center"/>
        <w:rPr>
          <w:rFonts w:ascii="Times New Roman" w:hAnsi="Times New Roman"/>
          <w:b/>
          <w:bCs/>
          <w:sz w:val="24"/>
        </w:rPr>
      </w:pPr>
    </w:p>
    <w:p w14:paraId="5426DFE2" w14:textId="77777777" w:rsidR="00223E6B" w:rsidRDefault="00223E6B" w:rsidP="00B53883">
      <w:pPr>
        <w:jc w:val="center"/>
        <w:rPr>
          <w:rFonts w:ascii="Times New Roman" w:hAnsi="Times New Roman"/>
          <w:b/>
          <w:bCs/>
          <w:sz w:val="24"/>
        </w:rPr>
      </w:pPr>
    </w:p>
    <w:p w14:paraId="7267B817" w14:textId="77777777" w:rsidR="00223E6B" w:rsidRDefault="00223E6B" w:rsidP="00B53883">
      <w:pPr>
        <w:jc w:val="center"/>
        <w:rPr>
          <w:rFonts w:ascii="Times New Roman" w:hAnsi="Times New Roman"/>
          <w:b/>
          <w:bCs/>
          <w:sz w:val="24"/>
        </w:rPr>
      </w:pPr>
    </w:p>
    <w:p w14:paraId="100E4624" w14:textId="77777777" w:rsidR="00223E6B" w:rsidRPr="00576016" w:rsidRDefault="00223E6B" w:rsidP="00B53883">
      <w:pPr>
        <w:jc w:val="center"/>
        <w:rPr>
          <w:rFonts w:ascii="Times New Roman" w:hAnsi="Times New Roman"/>
          <w:b/>
          <w:bCs/>
          <w:sz w:val="24"/>
        </w:rPr>
      </w:pPr>
    </w:p>
    <w:p w14:paraId="066C5A8C" w14:textId="77777777" w:rsidR="00B53883" w:rsidRPr="00576016" w:rsidRDefault="00B53883" w:rsidP="00B53883">
      <w:pPr>
        <w:jc w:val="center"/>
        <w:rPr>
          <w:rFonts w:ascii="Times New Roman" w:hAnsi="Times New Roman"/>
          <w:b/>
          <w:bCs/>
          <w:sz w:val="24"/>
        </w:rPr>
      </w:pPr>
    </w:p>
    <w:p w14:paraId="05DA5BB2" w14:textId="77777777" w:rsidR="00B53883" w:rsidRPr="00576016" w:rsidRDefault="00B53883" w:rsidP="00B53883">
      <w:pPr>
        <w:jc w:val="center"/>
        <w:rPr>
          <w:rFonts w:ascii="Times New Roman" w:hAnsi="Times New Roman"/>
          <w:b/>
          <w:bCs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СПЕЦИФИКАЦИЯ</w:t>
      </w:r>
    </w:p>
    <w:p w14:paraId="24FC5CEF" w14:textId="77777777" w:rsidR="00B53883" w:rsidRDefault="00B53883" w:rsidP="00B53883">
      <w:pPr>
        <w:jc w:val="center"/>
        <w:rPr>
          <w:rFonts w:ascii="Times New Roman" w:hAnsi="Times New Roman"/>
          <w:b/>
          <w:bCs/>
          <w:sz w:val="24"/>
        </w:rPr>
      </w:pPr>
    </w:p>
    <w:p w14:paraId="62CD7B80" w14:textId="77777777" w:rsidR="00501015" w:rsidRPr="00576016" w:rsidRDefault="00501015" w:rsidP="00501015">
      <w:pPr>
        <w:jc w:val="center"/>
        <w:rPr>
          <w:rFonts w:ascii="Times New Roman" w:hAnsi="Times New Roman"/>
          <w:b/>
          <w:bCs/>
          <w:sz w:val="24"/>
        </w:rPr>
      </w:pPr>
    </w:p>
    <w:p w14:paraId="0007D205" w14:textId="77777777" w:rsidR="00501015" w:rsidRDefault="00501015" w:rsidP="00501015">
      <w:pPr>
        <w:jc w:val="center"/>
        <w:rPr>
          <w:rFonts w:ascii="Times New Roman" w:hAnsi="Times New Roman"/>
          <w:b/>
          <w:bCs/>
          <w:sz w:val="24"/>
        </w:rPr>
      </w:pPr>
    </w:p>
    <w:tbl>
      <w:tblPr>
        <w:tblW w:w="10673" w:type="dxa"/>
        <w:tblInd w:w="-5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6"/>
        <w:gridCol w:w="3403"/>
        <w:gridCol w:w="1843"/>
        <w:gridCol w:w="1058"/>
        <w:gridCol w:w="1493"/>
        <w:gridCol w:w="993"/>
        <w:gridCol w:w="1417"/>
      </w:tblGrid>
      <w:tr w:rsidR="00501015" w14:paraId="200CA896" w14:textId="77777777" w:rsidTr="006618EA">
        <w:trPr>
          <w:trHeight w:val="1403"/>
        </w:trPr>
        <w:tc>
          <w:tcPr>
            <w:tcW w:w="466" w:type="dxa"/>
            <w:shd w:val="clear" w:color="auto" w:fill="auto"/>
            <w:vAlign w:val="center"/>
          </w:tcPr>
          <w:p w14:paraId="4710A83D" w14:textId="77777777" w:rsidR="00501015" w:rsidRDefault="00501015" w:rsidP="00930DBE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№ п/п</w:t>
            </w:r>
          </w:p>
        </w:tc>
        <w:tc>
          <w:tcPr>
            <w:tcW w:w="3403" w:type="dxa"/>
            <w:shd w:val="clear" w:color="auto" w:fill="auto"/>
            <w:vAlign w:val="center"/>
          </w:tcPr>
          <w:p w14:paraId="6512FC42" w14:textId="77777777" w:rsidR="00501015" w:rsidRDefault="00501015" w:rsidP="00930DBE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Наименование</w:t>
            </w:r>
          </w:p>
        </w:tc>
        <w:tc>
          <w:tcPr>
            <w:tcW w:w="1843" w:type="dxa"/>
            <w:vAlign w:val="center"/>
          </w:tcPr>
          <w:p w14:paraId="24645E20" w14:textId="77777777" w:rsidR="00501015" w:rsidRDefault="00501015" w:rsidP="00930DBE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Страна</w:t>
            </w:r>
          </w:p>
          <w:p w14:paraId="397BA58D" w14:textId="77777777" w:rsidR="00501015" w:rsidRDefault="00501015" w:rsidP="00930DBE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происхождения</w:t>
            </w:r>
          </w:p>
          <w:p w14:paraId="578AE757" w14:textId="77777777" w:rsidR="00501015" w:rsidRDefault="00501015" w:rsidP="00930DBE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НПЛС</w:t>
            </w:r>
          </w:p>
        </w:tc>
        <w:tc>
          <w:tcPr>
            <w:tcW w:w="1058" w:type="dxa"/>
            <w:shd w:val="clear" w:color="auto" w:fill="auto"/>
            <w:vAlign w:val="center"/>
          </w:tcPr>
          <w:p w14:paraId="06D9DBA3" w14:textId="77777777" w:rsidR="00501015" w:rsidRDefault="00501015" w:rsidP="00930DBE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Ед.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</w:rPr>
              <w:t>измер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</w:rPr>
              <w:t>.</w:t>
            </w:r>
          </w:p>
        </w:tc>
        <w:tc>
          <w:tcPr>
            <w:tcW w:w="1493" w:type="dxa"/>
            <w:shd w:val="clear" w:color="auto" w:fill="auto"/>
            <w:vAlign w:val="center"/>
          </w:tcPr>
          <w:p w14:paraId="6ECBA652" w14:textId="77777777" w:rsidR="00501015" w:rsidRDefault="00501015" w:rsidP="00930DBE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Количество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5B89B24" w14:textId="77777777" w:rsidR="00501015" w:rsidRDefault="00501015" w:rsidP="00930DBE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Цена c НДС, руб.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6247796" w14:textId="77777777" w:rsidR="00501015" w:rsidRDefault="00501015" w:rsidP="00930DBE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Стоимость с НДС, руб.</w:t>
            </w:r>
          </w:p>
        </w:tc>
      </w:tr>
      <w:tr w:rsidR="00501015" w14:paraId="60B822BF" w14:textId="77777777" w:rsidTr="006618EA">
        <w:trPr>
          <w:trHeight w:val="332"/>
        </w:trPr>
        <w:tc>
          <w:tcPr>
            <w:tcW w:w="466" w:type="dxa"/>
            <w:shd w:val="clear" w:color="auto" w:fill="auto"/>
            <w:vAlign w:val="center"/>
          </w:tcPr>
          <w:p w14:paraId="20AC35F8" w14:textId="77777777" w:rsidR="00501015" w:rsidRDefault="00501015" w:rsidP="00930DBE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403" w:type="dxa"/>
            <w:shd w:val="clear" w:color="auto" w:fill="auto"/>
          </w:tcPr>
          <w:p w14:paraId="099F3CC5" w14:textId="35FAEC6E" w:rsidR="00501015" w:rsidRDefault="00501015" w:rsidP="00930DBE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3CEB0498" w14:textId="7C80C76E" w:rsidR="00501015" w:rsidRPr="000B7E0B" w:rsidRDefault="00501015" w:rsidP="00930DBE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58" w:type="dxa"/>
            <w:shd w:val="clear" w:color="auto" w:fill="auto"/>
            <w:vAlign w:val="center"/>
          </w:tcPr>
          <w:p w14:paraId="1F1C0972" w14:textId="3BDF31A8" w:rsidR="00501015" w:rsidRPr="00773DF9" w:rsidRDefault="00501015" w:rsidP="00930DBE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93" w:type="dxa"/>
            <w:shd w:val="clear" w:color="auto" w:fill="auto"/>
            <w:vAlign w:val="center"/>
          </w:tcPr>
          <w:p w14:paraId="11A3262B" w14:textId="794DE1DF" w:rsidR="00501015" w:rsidRDefault="00501015" w:rsidP="00960B0D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AFC0B99" w14:textId="1A95A0FE" w:rsidR="00501015" w:rsidRDefault="00501015" w:rsidP="00930DBE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255CD76" w14:textId="05FB73C9" w:rsidR="00501015" w:rsidRDefault="00501015" w:rsidP="00771767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618EA" w14:paraId="10020152" w14:textId="77777777" w:rsidTr="006618EA">
        <w:trPr>
          <w:trHeight w:val="332"/>
        </w:trPr>
        <w:tc>
          <w:tcPr>
            <w:tcW w:w="466" w:type="dxa"/>
            <w:shd w:val="clear" w:color="auto" w:fill="auto"/>
            <w:vAlign w:val="center"/>
          </w:tcPr>
          <w:p w14:paraId="633EAE54" w14:textId="6644B56C" w:rsidR="006618EA" w:rsidRDefault="00771767" w:rsidP="00930DBE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3403" w:type="dxa"/>
            <w:shd w:val="clear" w:color="auto" w:fill="auto"/>
          </w:tcPr>
          <w:p w14:paraId="76B2BF01" w14:textId="764D13BF" w:rsidR="006618EA" w:rsidRPr="002F335C" w:rsidRDefault="006618EA" w:rsidP="00930DBE">
            <w:pPr>
              <w:pStyle w:val="af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4256782F" w14:textId="58C0E5E0" w:rsidR="006618EA" w:rsidRPr="002F335C" w:rsidRDefault="006618EA" w:rsidP="00930DBE">
            <w:pPr>
              <w:pStyle w:val="af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58" w:type="dxa"/>
            <w:shd w:val="clear" w:color="auto" w:fill="auto"/>
            <w:vAlign w:val="center"/>
          </w:tcPr>
          <w:p w14:paraId="0A4D6F6E" w14:textId="21D73960" w:rsidR="006618EA" w:rsidRDefault="006618EA" w:rsidP="00930DBE">
            <w:pPr>
              <w:pStyle w:val="af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93" w:type="dxa"/>
            <w:shd w:val="clear" w:color="auto" w:fill="auto"/>
            <w:vAlign w:val="center"/>
          </w:tcPr>
          <w:p w14:paraId="57B885F5" w14:textId="5B88955F" w:rsidR="006618EA" w:rsidRDefault="006618EA" w:rsidP="00930DBE">
            <w:pPr>
              <w:pStyle w:val="af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CF7EE48" w14:textId="201EE01E" w:rsidR="006618EA" w:rsidRPr="002F335C" w:rsidRDefault="006618EA" w:rsidP="00771767">
            <w:pPr>
              <w:pStyle w:val="af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E7D17AD" w14:textId="736FB926" w:rsidR="006618EA" w:rsidRDefault="006618EA" w:rsidP="00471DD3">
            <w:pPr>
              <w:pStyle w:val="af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1C42E8" w14:paraId="034B96CC" w14:textId="77777777" w:rsidTr="00930DBE">
        <w:trPr>
          <w:trHeight w:val="332"/>
        </w:trPr>
        <w:tc>
          <w:tcPr>
            <w:tcW w:w="466" w:type="dxa"/>
            <w:shd w:val="clear" w:color="auto" w:fill="auto"/>
            <w:vAlign w:val="center"/>
          </w:tcPr>
          <w:p w14:paraId="20BC7DAC" w14:textId="58144394" w:rsidR="001C42E8" w:rsidRDefault="00771767" w:rsidP="00930DBE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403" w:type="dxa"/>
            <w:shd w:val="clear" w:color="auto" w:fill="auto"/>
            <w:vAlign w:val="center"/>
          </w:tcPr>
          <w:p w14:paraId="7A2DE3DB" w14:textId="7B3F9F95" w:rsidR="001C42E8" w:rsidRDefault="001C42E8" w:rsidP="00C35A33">
            <w:pPr>
              <w:pStyle w:val="af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4D8B477D" w14:textId="0FA00AEB" w:rsidR="001C42E8" w:rsidRPr="000B7E0B" w:rsidRDefault="001C42E8" w:rsidP="00930DBE">
            <w:pPr>
              <w:pStyle w:val="af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58" w:type="dxa"/>
            <w:shd w:val="clear" w:color="auto" w:fill="auto"/>
            <w:vAlign w:val="center"/>
          </w:tcPr>
          <w:p w14:paraId="734254DB" w14:textId="3A093E19" w:rsidR="001C42E8" w:rsidRPr="00773DF9" w:rsidRDefault="001C42E8" w:rsidP="00930DBE">
            <w:pPr>
              <w:pStyle w:val="af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93" w:type="dxa"/>
            <w:shd w:val="clear" w:color="auto" w:fill="auto"/>
            <w:vAlign w:val="center"/>
          </w:tcPr>
          <w:p w14:paraId="52BE5C94" w14:textId="5A3839AB" w:rsidR="001C42E8" w:rsidRDefault="001C42E8" w:rsidP="0096312A">
            <w:pPr>
              <w:pStyle w:val="af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BF27FE4" w14:textId="13846C37" w:rsidR="001C42E8" w:rsidRDefault="001C42E8" w:rsidP="00591260">
            <w:pPr>
              <w:pStyle w:val="af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1213DC5" w14:textId="52DA15D5" w:rsidR="00960B0D" w:rsidRDefault="00960B0D" w:rsidP="00471DD3">
            <w:pPr>
              <w:pStyle w:val="af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C35A33" w14:paraId="718B192E" w14:textId="77777777" w:rsidTr="00930DBE">
        <w:trPr>
          <w:trHeight w:val="332"/>
        </w:trPr>
        <w:tc>
          <w:tcPr>
            <w:tcW w:w="466" w:type="dxa"/>
            <w:shd w:val="clear" w:color="auto" w:fill="auto"/>
            <w:vAlign w:val="center"/>
          </w:tcPr>
          <w:p w14:paraId="36BEEC2E" w14:textId="0051F26D" w:rsidR="00C35A33" w:rsidRDefault="00C35A33" w:rsidP="00C35A33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3403" w:type="dxa"/>
            <w:shd w:val="clear" w:color="auto" w:fill="auto"/>
            <w:vAlign w:val="center"/>
          </w:tcPr>
          <w:p w14:paraId="55775FF3" w14:textId="09CF97F1" w:rsidR="00C35A33" w:rsidRDefault="00C35A33" w:rsidP="0096312A">
            <w:pPr>
              <w:pStyle w:val="af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5FA8D2CE" w14:textId="7BD3CDF1" w:rsidR="00C35A33" w:rsidRDefault="00C35A33" w:rsidP="00C35A33">
            <w:pPr>
              <w:pStyle w:val="af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58" w:type="dxa"/>
            <w:shd w:val="clear" w:color="auto" w:fill="auto"/>
            <w:vAlign w:val="center"/>
          </w:tcPr>
          <w:p w14:paraId="6AAC0765" w14:textId="5910FD57" w:rsidR="00C35A33" w:rsidRDefault="00C35A33" w:rsidP="00C35A33">
            <w:pPr>
              <w:pStyle w:val="af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93" w:type="dxa"/>
            <w:shd w:val="clear" w:color="auto" w:fill="auto"/>
            <w:vAlign w:val="center"/>
          </w:tcPr>
          <w:p w14:paraId="64A4905F" w14:textId="583DE1EC" w:rsidR="00C35A33" w:rsidRDefault="00C35A33" w:rsidP="00C35A33">
            <w:pPr>
              <w:pStyle w:val="af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8436ED2" w14:textId="58629012" w:rsidR="00C35A33" w:rsidRDefault="00C35A33" w:rsidP="00C35A33">
            <w:pPr>
              <w:pStyle w:val="af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6DFF2DC0" w14:textId="7C049F5C" w:rsidR="00C35A33" w:rsidRDefault="00C35A33" w:rsidP="00C35A33">
            <w:pPr>
              <w:pStyle w:val="af0"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14:paraId="02DF862C" w14:textId="77777777" w:rsidR="00501015" w:rsidRDefault="00501015" w:rsidP="0096312A">
      <w:pPr>
        <w:spacing w:line="100" w:lineRule="atLeast"/>
        <w:ind w:left="-567" w:right="-143" w:firstLine="425"/>
        <w:jc w:val="both"/>
        <w:rPr>
          <w:rFonts w:ascii="Times New Roman" w:hAnsi="Times New Roman" w:cs="Times New Roman"/>
          <w:b/>
          <w:sz w:val="24"/>
        </w:rPr>
      </w:pPr>
    </w:p>
    <w:p w14:paraId="1A2482A4" w14:textId="54FB4D9F" w:rsidR="00C35A33" w:rsidRPr="00233096" w:rsidRDefault="00B53883" w:rsidP="0096312A">
      <w:pPr>
        <w:pStyle w:val="af0"/>
        <w:ind w:left="-567" w:right="-143" w:firstLine="425"/>
        <w:jc w:val="both"/>
        <w:rPr>
          <w:rFonts w:ascii="Times New Roman" w:hAnsi="Times New Roman" w:cs="Times New Roman"/>
          <w:sz w:val="24"/>
        </w:rPr>
      </w:pPr>
      <w:r w:rsidRPr="005D3443">
        <w:rPr>
          <w:rFonts w:ascii="Times New Roman" w:hAnsi="Times New Roman"/>
          <w:bCs/>
          <w:sz w:val="24"/>
        </w:rPr>
        <w:t>Итого на общую сумму</w:t>
      </w:r>
      <w:r>
        <w:rPr>
          <w:rFonts w:ascii="Times New Roman" w:hAnsi="Times New Roman"/>
          <w:b/>
          <w:bCs/>
          <w:sz w:val="24"/>
        </w:rPr>
        <w:t xml:space="preserve"> </w:t>
      </w:r>
      <w:r w:rsidR="00223E6B">
        <w:rPr>
          <w:rFonts w:ascii="Times New Roman" w:hAnsi="Times New Roman" w:cs="Times New Roman"/>
          <w:b/>
          <w:sz w:val="24"/>
        </w:rPr>
        <w:t>______________________________________</w:t>
      </w:r>
    </w:p>
    <w:p w14:paraId="52C41629" w14:textId="3E8F4A5C" w:rsidR="00771767" w:rsidRPr="00233096" w:rsidRDefault="00771767" w:rsidP="0096312A">
      <w:pPr>
        <w:pStyle w:val="af0"/>
        <w:ind w:left="-567" w:right="-143" w:firstLine="425"/>
        <w:jc w:val="both"/>
        <w:rPr>
          <w:rFonts w:ascii="Times New Roman" w:hAnsi="Times New Roman" w:cs="Times New Roman"/>
          <w:sz w:val="24"/>
        </w:rPr>
      </w:pPr>
    </w:p>
    <w:p w14:paraId="01C585F3" w14:textId="18B42A36" w:rsidR="00B53883" w:rsidRDefault="00B53883" w:rsidP="00771767">
      <w:pPr>
        <w:pStyle w:val="af0"/>
        <w:ind w:firstLine="851"/>
        <w:jc w:val="both"/>
        <w:rPr>
          <w:rFonts w:ascii="Times New Roman" w:hAnsi="Times New Roman" w:cs="Times New Roman"/>
          <w:b/>
          <w:sz w:val="24"/>
        </w:rPr>
      </w:pPr>
    </w:p>
    <w:p w14:paraId="3AB80A7F" w14:textId="77777777" w:rsidR="00DD2C09" w:rsidRPr="00576016" w:rsidRDefault="00DD2C09" w:rsidP="00B53883">
      <w:pPr>
        <w:spacing w:line="100" w:lineRule="atLeast"/>
        <w:ind w:firstLine="567"/>
        <w:jc w:val="both"/>
        <w:rPr>
          <w:rFonts w:ascii="Times New Roman" w:hAnsi="Times New Roman"/>
          <w:b/>
          <w:bCs/>
          <w:sz w:val="24"/>
        </w:rPr>
      </w:pPr>
    </w:p>
    <w:tbl>
      <w:tblPr>
        <w:tblW w:w="11020" w:type="dxa"/>
        <w:tblLayout w:type="fixed"/>
        <w:tblLook w:val="0000" w:firstRow="0" w:lastRow="0" w:firstColumn="0" w:lastColumn="0" w:noHBand="0" w:noVBand="0"/>
      </w:tblPr>
      <w:tblGrid>
        <w:gridCol w:w="6238"/>
        <w:gridCol w:w="4782"/>
      </w:tblGrid>
      <w:tr w:rsidR="00B53883" w14:paraId="70D54EF9" w14:textId="77777777" w:rsidTr="00223E6B">
        <w:trPr>
          <w:trHeight w:val="834"/>
        </w:trPr>
        <w:tc>
          <w:tcPr>
            <w:tcW w:w="6238" w:type="dxa"/>
            <w:shd w:val="clear" w:color="auto" w:fill="auto"/>
          </w:tcPr>
          <w:p w14:paraId="3836D80E" w14:textId="77777777" w:rsidR="00B53883" w:rsidRPr="00E525C8" w:rsidRDefault="00B53883" w:rsidP="00B53883">
            <w:pPr>
              <w:snapToGrid w:val="0"/>
              <w:ind w:firstLine="1169"/>
              <w:rPr>
                <w:rFonts w:ascii="Times New Roman" w:hAnsi="Times New Roman"/>
                <w:b/>
                <w:sz w:val="24"/>
              </w:rPr>
            </w:pPr>
            <w:r w:rsidRPr="00E525C8">
              <w:rPr>
                <w:rFonts w:ascii="Times New Roman" w:hAnsi="Times New Roman"/>
                <w:b/>
                <w:sz w:val="24"/>
              </w:rPr>
              <w:t>Заказчик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  <w:tc>
          <w:tcPr>
            <w:tcW w:w="4782" w:type="dxa"/>
            <w:shd w:val="clear" w:color="auto" w:fill="auto"/>
          </w:tcPr>
          <w:p w14:paraId="2B0B7006" w14:textId="77777777" w:rsidR="00B53883" w:rsidRPr="00E525C8" w:rsidRDefault="00B53883" w:rsidP="00B53883">
            <w:pPr>
              <w:snapToGrid w:val="0"/>
              <w:ind w:firstLine="1130"/>
              <w:rPr>
                <w:rFonts w:ascii="Times New Roman" w:hAnsi="Times New Roman"/>
                <w:b/>
                <w:sz w:val="24"/>
              </w:rPr>
            </w:pPr>
            <w:r w:rsidRPr="00E525C8">
              <w:rPr>
                <w:rFonts w:ascii="Times New Roman" w:hAnsi="Times New Roman"/>
                <w:b/>
                <w:sz w:val="24"/>
              </w:rPr>
              <w:t>Поставщик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</w:tr>
      <w:tr w:rsidR="00B53883" w14:paraId="7C2F9C1C" w14:textId="77777777" w:rsidTr="00B53883">
        <w:trPr>
          <w:trHeight w:val="1137"/>
        </w:trPr>
        <w:tc>
          <w:tcPr>
            <w:tcW w:w="6238" w:type="dxa"/>
            <w:shd w:val="clear" w:color="auto" w:fill="auto"/>
          </w:tcPr>
          <w:p w14:paraId="1A627FE0" w14:textId="77777777" w:rsidR="00A84080" w:rsidRPr="00A84080" w:rsidRDefault="00A84080" w:rsidP="00A84080">
            <w:pPr>
              <w:snapToGrid w:val="0"/>
              <w:rPr>
                <w:rFonts w:ascii="Times New Roman" w:hAnsi="Times New Roman"/>
                <w:b/>
                <w:sz w:val="24"/>
              </w:rPr>
            </w:pPr>
            <w:r w:rsidRPr="00A84080">
              <w:rPr>
                <w:rFonts w:ascii="Times New Roman" w:hAnsi="Times New Roman"/>
                <w:b/>
                <w:sz w:val="24"/>
              </w:rPr>
              <w:t>Зам. Главного врача</w:t>
            </w:r>
          </w:p>
          <w:p w14:paraId="4FD07F9A" w14:textId="77777777" w:rsidR="00A84080" w:rsidRPr="00A84080" w:rsidRDefault="00A84080" w:rsidP="00A84080">
            <w:pPr>
              <w:snapToGrid w:val="0"/>
              <w:rPr>
                <w:rFonts w:ascii="Times New Roman" w:hAnsi="Times New Roman"/>
                <w:b/>
                <w:sz w:val="24"/>
              </w:rPr>
            </w:pPr>
            <w:r w:rsidRPr="00A84080">
              <w:rPr>
                <w:rFonts w:ascii="Times New Roman" w:hAnsi="Times New Roman"/>
                <w:b/>
                <w:sz w:val="24"/>
              </w:rPr>
              <w:t>СПб ГБУЗ «ДГКБ № 5 им. Н.Ф. Филатова»</w:t>
            </w:r>
          </w:p>
          <w:p w14:paraId="0CBC1EE0" w14:textId="77777777" w:rsidR="00A84080" w:rsidRPr="00A84080" w:rsidRDefault="00A84080" w:rsidP="00A84080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  <w:p w14:paraId="27F92861" w14:textId="77777777" w:rsidR="00A84080" w:rsidRPr="00A84080" w:rsidRDefault="00A84080" w:rsidP="00A84080">
            <w:pPr>
              <w:snapToGrid w:val="0"/>
              <w:rPr>
                <w:rFonts w:ascii="Times New Roman" w:hAnsi="Times New Roman"/>
                <w:b/>
                <w:sz w:val="24"/>
              </w:rPr>
            </w:pPr>
            <w:r w:rsidRPr="00A84080">
              <w:rPr>
                <w:rFonts w:ascii="Times New Roman" w:hAnsi="Times New Roman"/>
                <w:b/>
                <w:sz w:val="24"/>
              </w:rPr>
              <w:t>________________ /</w:t>
            </w:r>
            <w:proofErr w:type="spellStart"/>
            <w:r w:rsidRPr="00A84080">
              <w:rPr>
                <w:rFonts w:ascii="Times New Roman" w:hAnsi="Times New Roman"/>
                <w:b/>
                <w:sz w:val="24"/>
              </w:rPr>
              <w:t>Ужакина</w:t>
            </w:r>
            <w:proofErr w:type="spellEnd"/>
            <w:r w:rsidRPr="00A84080">
              <w:rPr>
                <w:rFonts w:ascii="Times New Roman" w:hAnsi="Times New Roman"/>
                <w:b/>
                <w:sz w:val="24"/>
              </w:rPr>
              <w:t xml:space="preserve"> Н.П./</w:t>
            </w:r>
          </w:p>
          <w:p w14:paraId="0A9452E2" w14:textId="1C8EE323" w:rsidR="00B53883" w:rsidRPr="009430B8" w:rsidRDefault="00A84080" w:rsidP="00A84080">
            <w:pPr>
              <w:rPr>
                <w:rFonts w:ascii="Times New Roman" w:hAnsi="Times New Roman"/>
                <w:b/>
                <w:sz w:val="24"/>
              </w:rPr>
            </w:pPr>
            <w:r w:rsidRPr="00A84080">
              <w:rPr>
                <w:rFonts w:ascii="Times New Roman" w:hAnsi="Times New Roman"/>
                <w:b/>
                <w:sz w:val="24"/>
              </w:rPr>
              <w:t>Подписано ЭЦП</w:t>
            </w:r>
          </w:p>
        </w:tc>
        <w:tc>
          <w:tcPr>
            <w:tcW w:w="4782" w:type="dxa"/>
            <w:shd w:val="clear" w:color="auto" w:fill="auto"/>
          </w:tcPr>
          <w:p w14:paraId="0F31950C" w14:textId="043E239F" w:rsidR="00B53883" w:rsidRPr="006C6C71" w:rsidRDefault="00223E6B" w:rsidP="00B53883">
            <w:pPr>
              <w:ind w:right="-108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________________________</w:t>
            </w:r>
          </w:p>
        </w:tc>
      </w:tr>
    </w:tbl>
    <w:p w14:paraId="0442A1B5" w14:textId="77777777" w:rsidR="00B53883" w:rsidRDefault="00B53883" w:rsidP="00B53883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213726BC" w14:textId="77777777" w:rsidR="00B53883" w:rsidRDefault="00B53883" w:rsidP="00B53883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297AAEE6" w14:textId="77777777" w:rsidR="00B53883" w:rsidRDefault="00B53883" w:rsidP="00B53883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62947629" w14:textId="77777777" w:rsidR="00B53883" w:rsidRDefault="00B53883" w:rsidP="00B53883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7485DD1B" w14:textId="77777777" w:rsidR="00B53883" w:rsidRDefault="00B53883" w:rsidP="00B53883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09BFB701" w14:textId="77777777" w:rsidR="00FA5F91" w:rsidRDefault="00FA5F91" w:rsidP="00FA5F91">
      <w:pPr>
        <w:jc w:val="right"/>
        <w:rPr>
          <w:rFonts w:ascii="Times New Roman" w:hAnsi="Times New Roman" w:cs="Times New Roman"/>
          <w:b/>
          <w:kern w:val="2"/>
          <w:sz w:val="24"/>
        </w:rPr>
        <w:sectPr w:rsidR="00FA5F91" w:rsidSect="0061600E">
          <w:footerReference w:type="default" r:id="rId10"/>
          <w:pgSz w:w="11906" w:h="16838"/>
          <w:pgMar w:top="993" w:right="850" w:bottom="1134" w:left="1134" w:header="708" w:footer="708" w:gutter="0"/>
          <w:cols w:space="708"/>
          <w:docGrid w:linePitch="360"/>
        </w:sectPr>
      </w:pPr>
    </w:p>
    <w:p w14:paraId="14935C2A" w14:textId="77777777" w:rsidR="00223E6B" w:rsidRDefault="00FA5F91" w:rsidP="00FA5F91">
      <w:pPr>
        <w:jc w:val="right"/>
        <w:rPr>
          <w:rFonts w:ascii="Times New Roman" w:hAnsi="Times New Roman" w:cs="Times New Roman"/>
          <w:b/>
          <w:kern w:val="2"/>
          <w:sz w:val="24"/>
          <w:szCs w:val="20"/>
        </w:rPr>
      </w:pPr>
      <w:r w:rsidRPr="000E489B">
        <w:rPr>
          <w:rFonts w:ascii="Times New Roman" w:hAnsi="Times New Roman" w:cs="Times New Roman"/>
          <w:b/>
          <w:kern w:val="2"/>
          <w:sz w:val="24"/>
          <w:szCs w:val="20"/>
        </w:rPr>
        <w:lastRenderedPageBreak/>
        <w:t xml:space="preserve">Приложение №2 </w:t>
      </w:r>
    </w:p>
    <w:p w14:paraId="5EE949B3" w14:textId="744383D5" w:rsidR="00223E6B" w:rsidRDefault="00FA5F91" w:rsidP="00FA5F91">
      <w:pPr>
        <w:jc w:val="right"/>
        <w:rPr>
          <w:rFonts w:ascii="Times New Roman" w:hAnsi="Times New Roman" w:cs="Times New Roman"/>
          <w:b/>
          <w:kern w:val="2"/>
          <w:sz w:val="24"/>
          <w:szCs w:val="20"/>
        </w:rPr>
      </w:pPr>
      <w:r w:rsidRPr="000E489B">
        <w:rPr>
          <w:rFonts w:ascii="Times New Roman" w:hAnsi="Times New Roman" w:cs="Times New Roman"/>
          <w:b/>
          <w:kern w:val="2"/>
          <w:sz w:val="24"/>
          <w:szCs w:val="20"/>
        </w:rPr>
        <w:t xml:space="preserve">к </w:t>
      </w:r>
      <w:r w:rsidR="003D4BC3" w:rsidRPr="000E489B">
        <w:rPr>
          <w:rFonts w:ascii="Times New Roman" w:hAnsi="Times New Roman" w:cs="Times New Roman"/>
          <w:b/>
          <w:kern w:val="2"/>
          <w:sz w:val="24"/>
          <w:szCs w:val="20"/>
        </w:rPr>
        <w:t>Контракт</w:t>
      </w:r>
      <w:r w:rsidRPr="000E489B">
        <w:rPr>
          <w:rFonts w:ascii="Times New Roman" w:hAnsi="Times New Roman" w:cs="Times New Roman"/>
          <w:b/>
          <w:kern w:val="2"/>
          <w:sz w:val="24"/>
          <w:szCs w:val="20"/>
        </w:rPr>
        <w:t xml:space="preserve">у </w:t>
      </w:r>
    </w:p>
    <w:p w14:paraId="2E87836F" w14:textId="36BD480C" w:rsidR="00FA5F91" w:rsidRPr="000E489B" w:rsidRDefault="00FA5F91" w:rsidP="00FA5F91">
      <w:pPr>
        <w:jc w:val="right"/>
        <w:rPr>
          <w:rFonts w:ascii="Times New Roman" w:hAnsi="Times New Roman" w:cs="Times New Roman"/>
          <w:b/>
          <w:kern w:val="2"/>
          <w:sz w:val="24"/>
          <w:szCs w:val="20"/>
        </w:rPr>
      </w:pPr>
      <w:r w:rsidRPr="000E489B">
        <w:rPr>
          <w:rFonts w:ascii="Times New Roman" w:hAnsi="Times New Roman" w:cs="Times New Roman"/>
          <w:b/>
          <w:kern w:val="2"/>
          <w:sz w:val="24"/>
          <w:szCs w:val="20"/>
        </w:rPr>
        <w:t>№__________________</w:t>
      </w:r>
    </w:p>
    <w:p w14:paraId="1FC9FEDC" w14:textId="77777777" w:rsidR="00FA5F91" w:rsidRPr="000E489B" w:rsidRDefault="00FA5F91" w:rsidP="00FA5F91">
      <w:pPr>
        <w:jc w:val="right"/>
        <w:rPr>
          <w:rFonts w:ascii="Times New Roman" w:hAnsi="Times New Roman" w:cs="Times New Roman"/>
          <w:b/>
          <w:kern w:val="2"/>
          <w:sz w:val="24"/>
          <w:szCs w:val="20"/>
        </w:rPr>
      </w:pPr>
      <w:r w:rsidRPr="000E489B">
        <w:rPr>
          <w:rFonts w:ascii="Times New Roman" w:hAnsi="Times New Roman" w:cs="Times New Roman"/>
          <w:b/>
          <w:kern w:val="2"/>
          <w:sz w:val="24"/>
          <w:szCs w:val="20"/>
        </w:rPr>
        <w:t>от «___» ___________________ 202__ г.</w:t>
      </w:r>
    </w:p>
    <w:p w14:paraId="6AFF9A9C" w14:textId="77777777" w:rsidR="006C09BE" w:rsidRDefault="006C09BE" w:rsidP="00FA5F91">
      <w:pPr>
        <w:jc w:val="right"/>
        <w:rPr>
          <w:rFonts w:ascii="Times New Roman" w:hAnsi="Times New Roman" w:cs="Times New Roman"/>
          <w:b/>
          <w:kern w:val="2"/>
          <w:szCs w:val="20"/>
        </w:rPr>
      </w:pPr>
    </w:p>
    <w:p w14:paraId="234306FB" w14:textId="090B60F5" w:rsidR="00FA5F91" w:rsidRPr="00FA5F91" w:rsidRDefault="000E489B" w:rsidP="00223E6B">
      <w:pPr>
        <w:jc w:val="right"/>
        <w:rPr>
          <w:rFonts w:ascii="Times New Roman" w:hAnsi="Times New Roman" w:cs="Times New Roman"/>
          <w:b/>
          <w:kern w:val="2"/>
          <w:szCs w:val="20"/>
        </w:rPr>
      </w:pPr>
      <w:r>
        <w:rPr>
          <w:rFonts w:ascii="Times New Roman" w:hAnsi="Times New Roman" w:cs="Times New Roman"/>
          <w:b/>
        </w:rPr>
        <w:t>Д</w:t>
      </w:r>
      <w:r w:rsidRPr="005D3443">
        <w:rPr>
          <w:rFonts w:ascii="Times New Roman" w:hAnsi="Times New Roman" w:cs="Times New Roman"/>
          <w:b/>
        </w:rPr>
        <w:t>иректор</w:t>
      </w:r>
      <w:r>
        <w:rPr>
          <w:rFonts w:ascii="Times New Roman" w:hAnsi="Times New Roman" w:cs="Times New Roman"/>
          <w:b/>
        </w:rPr>
        <w:t>у</w:t>
      </w:r>
      <w:r w:rsidR="0061600E">
        <w:rPr>
          <w:rFonts w:ascii="Times New Roman" w:hAnsi="Times New Roman" w:cs="Times New Roman"/>
          <w:b/>
        </w:rPr>
        <w:t xml:space="preserve"> </w:t>
      </w:r>
      <w:r w:rsidR="00223E6B">
        <w:rPr>
          <w:rFonts w:ascii="Times New Roman" w:hAnsi="Times New Roman" w:cs="Times New Roman"/>
          <w:b/>
        </w:rPr>
        <w:t>_________</w:t>
      </w:r>
    </w:p>
    <w:p w14:paraId="47FFDCFD" w14:textId="77777777" w:rsidR="00FA5F91" w:rsidRPr="00FA5F91" w:rsidRDefault="00FA5F91" w:rsidP="00FA5F91">
      <w:pPr>
        <w:jc w:val="center"/>
        <w:rPr>
          <w:rFonts w:ascii="Times New Roman" w:hAnsi="Times New Roman" w:cs="Times New Roman"/>
          <w:b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b/>
          <w:kern w:val="2"/>
          <w:sz w:val="18"/>
          <w:szCs w:val="18"/>
        </w:rPr>
        <w:t>З А Я В К А</w:t>
      </w:r>
    </w:p>
    <w:p w14:paraId="3DCDB73E" w14:textId="77777777" w:rsidR="00FA5F91" w:rsidRPr="00FA5F91" w:rsidRDefault="00FA5F91" w:rsidP="00FA5F91">
      <w:pPr>
        <w:jc w:val="center"/>
        <w:rPr>
          <w:rFonts w:ascii="Times New Roman" w:hAnsi="Times New Roman" w:cs="Times New Roman"/>
          <w:b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b/>
          <w:kern w:val="2"/>
          <w:sz w:val="18"/>
          <w:szCs w:val="18"/>
        </w:rPr>
        <w:t>(форма)</w:t>
      </w:r>
    </w:p>
    <w:p w14:paraId="17FB9D7E" w14:textId="03D7232F" w:rsidR="00FA5F91" w:rsidRPr="00FA5F91" w:rsidRDefault="00FA5F91" w:rsidP="00FA5F91">
      <w:pPr>
        <w:ind w:left="-426" w:right="-456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 xml:space="preserve">На основании </w:t>
      </w:r>
      <w:r w:rsidR="003D4BC3">
        <w:rPr>
          <w:rFonts w:ascii="Times New Roman" w:hAnsi="Times New Roman" w:cs="Times New Roman"/>
          <w:kern w:val="2"/>
          <w:sz w:val="18"/>
          <w:szCs w:val="18"/>
        </w:rPr>
        <w:t>Контракт</w:t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>а №____ от «__» _______202_ г. прошу отгрузить следующие наркотические (психотропные) лекарственные средства (НПЛС):</w:t>
      </w:r>
    </w:p>
    <w:tbl>
      <w:tblPr>
        <w:tblW w:w="15452" w:type="dxa"/>
        <w:tblInd w:w="-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26"/>
        <w:gridCol w:w="2127"/>
        <w:gridCol w:w="1701"/>
        <w:gridCol w:w="3969"/>
        <w:gridCol w:w="992"/>
        <w:gridCol w:w="992"/>
        <w:gridCol w:w="1701"/>
        <w:gridCol w:w="709"/>
        <w:gridCol w:w="850"/>
        <w:gridCol w:w="851"/>
        <w:gridCol w:w="1134"/>
      </w:tblGrid>
      <w:tr w:rsidR="00FA5F91" w:rsidRPr="00FA5F91" w14:paraId="694D27D7" w14:textId="77777777" w:rsidTr="00376C45">
        <w:trPr>
          <w:trHeight w:val="99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5A7B1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bookmarkStart w:id="34" w:name="_Hlk83296107"/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№ 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EFEA0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Наименование, дозировка, форма выпуска, способ применения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B2B59" w14:textId="568E0505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Тип </w:t>
            </w:r>
            <w:r w:rsidR="003D4BC3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Контракт</w:t>
            </w: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а</w:t>
            </w:r>
          </w:p>
          <w:p w14:paraId="1E4ACC67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(для МДЛП)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04171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Источник финансирования</w:t>
            </w:r>
          </w:p>
          <w:p w14:paraId="572B6477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(для МДЛП)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A0FF5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Срок годности не менее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304F8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Дата доставки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26533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Адрес места поставки</w:t>
            </w:r>
          </w:p>
          <w:p w14:paraId="51513DD4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(с указанием </w:t>
            </w: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  <w:lang w:val="en-US"/>
              </w:rPr>
              <w:t>ID</w:t>
            </w: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 места деятельности для МДЛП)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DC1DD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Ед. </w:t>
            </w:r>
            <w:proofErr w:type="spellStart"/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измер</w:t>
            </w:r>
            <w:proofErr w:type="spellEnd"/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2F893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Кол-во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70F92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Цена c НДС,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D2AB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Стоимость с НДС, руб.</w:t>
            </w:r>
          </w:p>
        </w:tc>
      </w:tr>
      <w:tr w:rsidR="00FA5F91" w:rsidRPr="00FA5F91" w14:paraId="6767D752" w14:textId="77777777" w:rsidTr="00376C45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E5020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4C07A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68F4E4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Государственное</w:t>
            </w:r>
          </w:p>
          <w:p w14:paraId="6587B03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лекарственное</w:t>
            </w:r>
          </w:p>
          <w:p w14:paraId="2180CCB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обеспечение</w:t>
            </w:r>
          </w:p>
          <w:p w14:paraId="653B0117" w14:textId="01A8968C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□ </w:t>
            </w:r>
            <w:r w:rsidR="003D4BC3">
              <w:rPr>
                <w:rFonts w:ascii="Times New Roman" w:hAnsi="Times New Roman" w:cs="Times New Roman"/>
                <w:kern w:val="2"/>
                <w:sz w:val="18"/>
                <w:szCs w:val="18"/>
              </w:rPr>
              <w:t>Контракт</w:t>
            </w:r>
          </w:p>
          <w:p w14:paraId="23A5C36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купли-продажи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46C793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Собственные средства</w:t>
            </w:r>
          </w:p>
          <w:p w14:paraId="1B6314DE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регионального бюджета</w:t>
            </w:r>
          </w:p>
          <w:p w14:paraId="4324408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федерального бюджета</w:t>
            </w:r>
          </w:p>
          <w:p w14:paraId="60CD01AA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бюджетов внебюджетных фондов</w:t>
            </w:r>
          </w:p>
          <w:p w14:paraId="33C5C98D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Смешанные средства бюджетов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D1E430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не менее 12 месяцев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2BE799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608A1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9F307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proofErr w:type="spellStart"/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упак</w:t>
            </w:r>
            <w:proofErr w:type="spellEnd"/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3D67F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AA0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AD05B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</w:tr>
      <w:tr w:rsidR="00FA5F91" w:rsidRPr="00FA5F91" w14:paraId="4D3F600B" w14:textId="77777777" w:rsidTr="00376C45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C61B3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…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CBBA2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B72B1D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Государственное</w:t>
            </w:r>
          </w:p>
          <w:p w14:paraId="05FDDBB8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лекарственное</w:t>
            </w:r>
          </w:p>
          <w:p w14:paraId="76E2CFB2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обеспечение</w:t>
            </w:r>
          </w:p>
          <w:p w14:paraId="7646E628" w14:textId="2417B2FD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□ </w:t>
            </w:r>
            <w:r w:rsidR="003D4BC3">
              <w:rPr>
                <w:rFonts w:ascii="Times New Roman" w:hAnsi="Times New Roman" w:cs="Times New Roman"/>
                <w:kern w:val="2"/>
                <w:sz w:val="18"/>
                <w:szCs w:val="18"/>
              </w:rPr>
              <w:t>Контракт</w:t>
            </w:r>
          </w:p>
          <w:p w14:paraId="18F88E89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купли-продажи</w:t>
            </w: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80D6F1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Собственные средства</w:t>
            </w:r>
          </w:p>
          <w:p w14:paraId="73C2A5BA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регионального бюджета</w:t>
            </w:r>
          </w:p>
          <w:p w14:paraId="0D5CCA08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федерального бюджета</w:t>
            </w:r>
          </w:p>
          <w:p w14:paraId="3BBF5951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бюджетов внебюджетных фондов</w:t>
            </w:r>
          </w:p>
          <w:p w14:paraId="36D24C0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Смешанные средства бюджетов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BC371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9B0358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DBF61A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7D0097" w14:textId="77777777" w:rsidR="00FA5F91" w:rsidRPr="00FA5F91" w:rsidRDefault="00FA5F91" w:rsidP="00FA5F91">
            <w:pPr>
              <w:widowControl/>
              <w:suppressAutoHyphens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C5CB9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E0410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ED85D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</w:tr>
      <w:bookmarkEnd w:id="34"/>
    </w:tbl>
    <w:p w14:paraId="1354745E" w14:textId="77777777" w:rsidR="00FA5F91" w:rsidRPr="00FA5F91" w:rsidRDefault="00FA5F91" w:rsidP="00FA5F91">
      <w:pPr>
        <w:rPr>
          <w:rFonts w:ascii="Times New Roman" w:hAnsi="Times New Roman" w:cs="Times New Roman"/>
          <w:kern w:val="2"/>
          <w:sz w:val="18"/>
          <w:szCs w:val="18"/>
        </w:rPr>
      </w:pPr>
    </w:p>
    <w:p w14:paraId="2A0102FB" w14:textId="77777777" w:rsidR="00FA5F91" w:rsidRPr="00FA5F91" w:rsidRDefault="00FA5F91" w:rsidP="00FA5F91">
      <w:pPr>
        <w:jc w:val="center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>«___» ____________ 202__ г.</w:t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  <w:t>____________________________________________</w:t>
      </w:r>
    </w:p>
    <w:p w14:paraId="03DC1FF1" w14:textId="77777777" w:rsidR="00FA5F91" w:rsidRPr="00FA5F91" w:rsidRDefault="00FA5F91" w:rsidP="00FA5F91">
      <w:pPr>
        <w:ind w:firstLine="10065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 xml:space="preserve">(должность, </w:t>
      </w:r>
      <w:proofErr w:type="spellStart"/>
      <w:r w:rsidRPr="00FA5F91">
        <w:rPr>
          <w:rFonts w:ascii="Times New Roman" w:hAnsi="Times New Roman" w:cs="Times New Roman"/>
          <w:kern w:val="2"/>
          <w:sz w:val="18"/>
          <w:szCs w:val="18"/>
        </w:rPr>
        <w:t>ф.и.о.</w:t>
      </w:r>
      <w:proofErr w:type="spellEnd"/>
      <w:r w:rsidRPr="00FA5F91">
        <w:rPr>
          <w:rFonts w:ascii="Times New Roman" w:hAnsi="Times New Roman" w:cs="Times New Roman"/>
          <w:kern w:val="2"/>
          <w:sz w:val="18"/>
          <w:szCs w:val="18"/>
        </w:rPr>
        <w:t xml:space="preserve"> уполномоченного лица)</w:t>
      </w:r>
    </w:p>
    <w:p w14:paraId="2EC22257" w14:textId="77777777" w:rsidR="00FA5F91" w:rsidRPr="00FA5F91" w:rsidRDefault="00FA5F91" w:rsidP="00FA5F91">
      <w:pPr>
        <w:ind w:firstLine="6379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>М.П.</w:t>
      </w:r>
    </w:p>
    <w:p w14:paraId="68AC2983" w14:textId="77777777" w:rsidR="00FA5F91" w:rsidRPr="00FA5F91" w:rsidRDefault="00FA5F91" w:rsidP="00FA5F91">
      <w:pPr>
        <w:rPr>
          <w:rFonts w:ascii="Times New Roman" w:hAnsi="Times New Roman" w:cs="Times New Roman"/>
          <w:kern w:val="2"/>
          <w:sz w:val="18"/>
          <w:szCs w:val="18"/>
        </w:rPr>
      </w:pPr>
    </w:p>
    <w:p w14:paraId="1BB09BB2" w14:textId="77777777" w:rsidR="000E489B" w:rsidRPr="00576016" w:rsidRDefault="000E489B" w:rsidP="000E489B">
      <w:pPr>
        <w:widowControl/>
        <w:suppressAutoHyphens w:val="0"/>
        <w:jc w:val="center"/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ru-RU" w:bidi="ar-SA"/>
        </w:rPr>
      </w:pPr>
      <w:r w:rsidRPr="00576016"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ru-RU" w:bidi="ar-SA"/>
        </w:rPr>
        <w:t>Подписи об утверждении формы заявки:</w:t>
      </w:r>
    </w:p>
    <w:tbl>
      <w:tblPr>
        <w:tblW w:w="13471" w:type="dxa"/>
        <w:jc w:val="center"/>
        <w:tblLayout w:type="fixed"/>
        <w:tblLook w:val="0000" w:firstRow="0" w:lastRow="0" w:firstColumn="0" w:lastColumn="0" w:noHBand="0" w:noVBand="0"/>
      </w:tblPr>
      <w:tblGrid>
        <w:gridCol w:w="8910"/>
        <w:gridCol w:w="4561"/>
      </w:tblGrid>
      <w:tr w:rsidR="000E489B" w:rsidRPr="005C2257" w14:paraId="7C57C4A6" w14:textId="77777777" w:rsidTr="00930DBE">
        <w:trPr>
          <w:trHeight w:val="470"/>
          <w:jc w:val="center"/>
        </w:trPr>
        <w:tc>
          <w:tcPr>
            <w:tcW w:w="8910" w:type="dxa"/>
            <w:shd w:val="clear" w:color="auto" w:fill="auto"/>
            <w:vAlign w:val="center"/>
          </w:tcPr>
          <w:p w14:paraId="6151C4B8" w14:textId="77777777" w:rsidR="000E489B" w:rsidRPr="005C2257" w:rsidRDefault="000E489B" w:rsidP="00930DBE">
            <w:pPr>
              <w:snapToGrid w:val="0"/>
              <w:rPr>
                <w:rFonts w:ascii="Times New Roman" w:hAnsi="Times New Roman"/>
                <w:b/>
                <w:sz w:val="24"/>
              </w:rPr>
            </w:pPr>
            <w:r w:rsidRPr="005C2257">
              <w:rPr>
                <w:rFonts w:ascii="Times New Roman" w:hAnsi="Times New Roman"/>
                <w:b/>
                <w:sz w:val="24"/>
              </w:rPr>
              <w:t>Заказчик:</w:t>
            </w:r>
          </w:p>
        </w:tc>
        <w:tc>
          <w:tcPr>
            <w:tcW w:w="4561" w:type="dxa"/>
            <w:shd w:val="clear" w:color="auto" w:fill="auto"/>
            <w:vAlign w:val="center"/>
          </w:tcPr>
          <w:p w14:paraId="18F4A482" w14:textId="77777777" w:rsidR="000E489B" w:rsidRPr="005C2257" w:rsidRDefault="000E489B" w:rsidP="00930DBE">
            <w:pPr>
              <w:snapToGrid w:val="0"/>
              <w:ind w:left="343"/>
              <w:rPr>
                <w:rFonts w:ascii="Times New Roman" w:hAnsi="Times New Roman"/>
                <w:b/>
                <w:sz w:val="24"/>
              </w:rPr>
            </w:pPr>
            <w:r w:rsidRPr="005C2257">
              <w:rPr>
                <w:rFonts w:ascii="Times New Roman" w:hAnsi="Times New Roman"/>
                <w:b/>
                <w:sz w:val="24"/>
              </w:rPr>
              <w:t>Поставщик:</w:t>
            </w:r>
          </w:p>
        </w:tc>
      </w:tr>
      <w:tr w:rsidR="000E489B" w:rsidRPr="00223E6B" w14:paraId="278E945A" w14:textId="77777777" w:rsidTr="00930DBE">
        <w:trPr>
          <w:trHeight w:val="1556"/>
          <w:jc w:val="center"/>
        </w:trPr>
        <w:tc>
          <w:tcPr>
            <w:tcW w:w="8910" w:type="dxa"/>
            <w:shd w:val="clear" w:color="auto" w:fill="auto"/>
          </w:tcPr>
          <w:p w14:paraId="13353A7B" w14:textId="77777777" w:rsidR="001C42E8" w:rsidRPr="006C6C71" w:rsidRDefault="001C42E8" w:rsidP="001C42E8">
            <w:pPr>
              <w:snapToGrid w:val="0"/>
              <w:rPr>
                <w:rFonts w:ascii="Times New Roman" w:hAnsi="Times New Roman"/>
                <w:b/>
                <w:sz w:val="24"/>
              </w:rPr>
            </w:pPr>
            <w:r w:rsidRPr="007D49DB">
              <w:rPr>
                <w:rFonts w:ascii="Times New Roman" w:hAnsi="Times New Roman"/>
                <w:b/>
                <w:sz w:val="24"/>
              </w:rPr>
              <w:t>СПб ГБУЗ «</w:t>
            </w:r>
            <w:r w:rsidRPr="00562221">
              <w:rPr>
                <w:rFonts w:ascii="Times New Roman" w:hAnsi="Times New Roman"/>
                <w:b/>
                <w:sz w:val="24"/>
              </w:rPr>
              <w:t xml:space="preserve">ДГКБ №5 </w:t>
            </w:r>
            <w:r>
              <w:rPr>
                <w:rFonts w:ascii="Times New Roman" w:hAnsi="Times New Roman"/>
                <w:b/>
                <w:sz w:val="24"/>
              </w:rPr>
              <w:t xml:space="preserve">им. </w:t>
            </w:r>
            <w:r w:rsidRPr="00562221">
              <w:rPr>
                <w:rFonts w:ascii="Times New Roman" w:hAnsi="Times New Roman"/>
                <w:b/>
                <w:sz w:val="24"/>
              </w:rPr>
              <w:t>Н.Ф. Филатова</w:t>
            </w:r>
            <w:r w:rsidRPr="007D49DB">
              <w:rPr>
                <w:rFonts w:ascii="Times New Roman" w:hAnsi="Times New Roman"/>
                <w:b/>
                <w:sz w:val="24"/>
              </w:rPr>
              <w:t>»</w:t>
            </w:r>
          </w:p>
          <w:p w14:paraId="70C56D27" w14:textId="02176FD5" w:rsidR="001C42E8" w:rsidRDefault="007032D5" w:rsidP="001C42E8">
            <w:pPr>
              <w:snapToGrid w:val="0"/>
              <w:rPr>
                <w:rFonts w:ascii="Times New Roman" w:hAnsi="Times New Roman"/>
                <w:b/>
                <w:sz w:val="24"/>
              </w:rPr>
            </w:pPr>
            <w:r w:rsidRPr="007032D5">
              <w:rPr>
                <w:rFonts w:ascii="Times New Roman" w:hAnsi="Times New Roman"/>
                <w:b/>
                <w:sz w:val="24"/>
              </w:rPr>
              <w:t>Зам. Главного врача</w:t>
            </w:r>
          </w:p>
          <w:p w14:paraId="5829E8A3" w14:textId="77777777" w:rsidR="007032D5" w:rsidRDefault="007032D5" w:rsidP="001C42E8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  <w:p w14:paraId="5CE6969A" w14:textId="5E45C36B" w:rsidR="001C42E8" w:rsidRDefault="001C42E8" w:rsidP="001C42E8">
            <w:pPr>
              <w:rPr>
                <w:rFonts w:ascii="Times New Roman" w:hAnsi="Times New Roman"/>
                <w:b/>
                <w:sz w:val="24"/>
              </w:rPr>
            </w:pPr>
            <w:r w:rsidRPr="006C6C71">
              <w:rPr>
                <w:rFonts w:ascii="Times New Roman" w:hAnsi="Times New Roman"/>
                <w:b/>
                <w:sz w:val="24"/>
              </w:rPr>
              <w:t>________________ /</w:t>
            </w:r>
            <w:proofErr w:type="spellStart"/>
            <w:r w:rsidR="007032D5" w:rsidRPr="007032D5">
              <w:rPr>
                <w:rFonts w:ascii="Times New Roman" w:hAnsi="Times New Roman"/>
                <w:b/>
                <w:sz w:val="24"/>
              </w:rPr>
              <w:t>Ужакина</w:t>
            </w:r>
            <w:proofErr w:type="spellEnd"/>
            <w:r w:rsidR="007032D5" w:rsidRPr="007032D5">
              <w:rPr>
                <w:rFonts w:ascii="Times New Roman" w:hAnsi="Times New Roman"/>
                <w:b/>
                <w:sz w:val="24"/>
              </w:rPr>
              <w:t xml:space="preserve"> Н.</w:t>
            </w:r>
            <w:proofErr w:type="gramStart"/>
            <w:r w:rsidR="007032D5" w:rsidRPr="007032D5">
              <w:rPr>
                <w:rFonts w:ascii="Times New Roman" w:hAnsi="Times New Roman"/>
                <w:b/>
                <w:sz w:val="24"/>
              </w:rPr>
              <w:t>П</w:t>
            </w:r>
            <w:proofErr w:type="gramEnd"/>
            <w:r w:rsidR="007032D5" w:rsidRPr="007032D5">
              <w:rPr>
                <w:rFonts w:ascii="Times New Roman" w:hAnsi="Times New Roman"/>
                <w:b/>
                <w:sz w:val="24"/>
              </w:rPr>
              <w:t xml:space="preserve"> </w:t>
            </w:r>
            <w:r w:rsidRPr="006C6C71">
              <w:rPr>
                <w:rFonts w:ascii="Times New Roman" w:hAnsi="Times New Roman"/>
                <w:b/>
                <w:sz w:val="24"/>
              </w:rPr>
              <w:t>/</w:t>
            </w:r>
          </w:p>
          <w:p w14:paraId="6FD0422B" w14:textId="152C7767" w:rsidR="000E489B" w:rsidRPr="00BF7CB5" w:rsidRDefault="001C42E8" w:rsidP="001C42E8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Подписано ЭЦП</w:t>
            </w:r>
          </w:p>
        </w:tc>
        <w:tc>
          <w:tcPr>
            <w:tcW w:w="4561" w:type="dxa"/>
            <w:shd w:val="clear" w:color="auto" w:fill="auto"/>
          </w:tcPr>
          <w:p w14:paraId="5D2574A5" w14:textId="60B50511" w:rsidR="00223E6B" w:rsidRPr="00223E6B" w:rsidRDefault="00223E6B" w:rsidP="00930DBE">
            <w:pPr>
              <w:pBdr>
                <w:bottom w:val="single" w:sz="12" w:space="1" w:color="auto"/>
              </w:pBdr>
              <w:ind w:left="343" w:right="-108"/>
              <w:rPr>
                <w:rFonts w:ascii="Times New Roman" w:hAnsi="Times New Roman" w:cs="Times New Roman"/>
                <w:sz w:val="24"/>
              </w:rPr>
            </w:pPr>
          </w:p>
          <w:p w14:paraId="63B811C5" w14:textId="77777777" w:rsidR="000E489B" w:rsidRPr="00223E6B" w:rsidRDefault="000E489B" w:rsidP="00930DBE">
            <w:pPr>
              <w:ind w:left="343" w:right="-108"/>
              <w:rPr>
                <w:rFonts w:ascii="Times New Roman" w:hAnsi="Times New Roman"/>
                <w:sz w:val="24"/>
              </w:rPr>
            </w:pPr>
            <w:r w:rsidRPr="00223E6B">
              <w:rPr>
                <w:rFonts w:ascii="Times New Roman" w:hAnsi="Times New Roman" w:cs="Times New Roman"/>
                <w:sz w:val="24"/>
              </w:rPr>
              <w:t>Подписано ЭЦП</w:t>
            </w:r>
          </w:p>
        </w:tc>
      </w:tr>
    </w:tbl>
    <w:p w14:paraId="2C11AE77" w14:textId="00F8B7EF" w:rsidR="00A7609B" w:rsidRDefault="00A7609B" w:rsidP="00401969">
      <w:bookmarkStart w:id="35" w:name="_GoBack"/>
      <w:bookmarkEnd w:id="35"/>
    </w:p>
    <w:sectPr w:rsidR="00A7609B" w:rsidSect="001A1428">
      <w:pgSz w:w="16838" w:h="11906" w:orient="landscape"/>
      <w:pgMar w:top="85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D8E8C3" w14:textId="77777777" w:rsidR="00A84080" w:rsidRDefault="00A84080" w:rsidP="00723E01">
      <w:r>
        <w:separator/>
      </w:r>
    </w:p>
  </w:endnote>
  <w:endnote w:type="continuationSeparator" w:id="0">
    <w:p w14:paraId="6FE75ADF" w14:textId="77777777" w:rsidR="00A84080" w:rsidRDefault="00A84080" w:rsidP="00723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903363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4CB890C9" w14:textId="76CD7447" w:rsidR="00A84080" w:rsidRPr="00723E01" w:rsidRDefault="00A84080">
        <w:pPr>
          <w:pStyle w:val="ad"/>
          <w:jc w:val="right"/>
          <w:rPr>
            <w:rFonts w:ascii="Times New Roman" w:hAnsi="Times New Roman" w:cs="Times New Roman"/>
            <w:sz w:val="18"/>
            <w:szCs w:val="18"/>
          </w:rPr>
        </w:pPr>
        <w:r w:rsidRPr="00723E01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723E01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7032D5">
          <w:rPr>
            <w:rFonts w:ascii="Times New Roman" w:hAnsi="Times New Roman" w:cs="Times New Roman"/>
            <w:noProof/>
            <w:sz w:val="18"/>
            <w:szCs w:val="18"/>
          </w:rPr>
          <w:t>10</w: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BC7E0D" w14:textId="77777777" w:rsidR="00A84080" w:rsidRDefault="00A84080" w:rsidP="00723E01">
      <w:r>
        <w:separator/>
      </w:r>
    </w:p>
  </w:footnote>
  <w:footnote w:type="continuationSeparator" w:id="0">
    <w:p w14:paraId="7AD24FDA" w14:textId="77777777" w:rsidR="00A84080" w:rsidRDefault="00A84080" w:rsidP="00723E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64947E7"/>
    <w:multiLevelType w:val="multilevel"/>
    <w:tmpl w:val="418054E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">
    <w:nsid w:val="17C10E7B"/>
    <w:multiLevelType w:val="multilevel"/>
    <w:tmpl w:val="8ADED644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>
    <w:nsid w:val="1DC4313C"/>
    <w:multiLevelType w:val="singleLevel"/>
    <w:tmpl w:val="4A16A9DC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211C75B9"/>
    <w:multiLevelType w:val="hybridMultilevel"/>
    <w:tmpl w:val="88107076"/>
    <w:lvl w:ilvl="0" w:tplc="E41C875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3229E1"/>
    <w:multiLevelType w:val="hybridMultilevel"/>
    <w:tmpl w:val="9E8E268A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484B274B"/>
    <w:multiLevelType w:val="multilevel"/>
    <w:tmpl w:val="54F25D1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>
      <w:start w:val="6"/>
      <w:numFmt w:val="decimal"/>
      <w:lvlText w:val="%1.%2."/>
      <w:lvlJc w:val="left"/>
      <w:pPr>
        <w:ind w:left="1047" w:hanging="48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7">
    <w:nsid w:val="5D37507E"/>
    <w:multiLevelType w:val="hybridMultilevel"/>
    <w:tmpl w:val="41D87EB4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195F84"/>
    <w:multiLevelType w:val="hybridMultilevel"/>
    <w:tmpl w:val="91804186"/>
    <w:lvl w:ilvl="0" w:tplc="F6FA8430">
      <w:start w:val="1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0A941B1"/>
    <w:multiLevelType w:val="multilevel"/>
    <w:tmpl w:val="CB44777C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921"/>
    <w:rsid w:val="000000CF"/>
    <w:rsid w:val="00000A24"/>
    <w:rsid w:val="00001207"/>
    <w:rsid w:val="000020B7"/>
    <w:rsid w:val="00013BD0"/>
    <w:rsid w:val="00022F30"/>
    <w:rsid w:val="00025358"/>
    <w:rsid w:val="00026DDF"/>
    <w:rsid w:val="00036453"/>
    <w:rsid w:val="000451D2"/>
    <w:rsid w:val="00046846"/>
    <w:rsid w:val="00046B74"/>
    <w:rsid w:val="00047B56"/>
    <w:rsid w:val="00052F23"/>
    <w:rsid w:val="00054832"/>
    <w:rsid w:val="00064F6F"/>
    <w:rsid w:val="00067A9F"/>
    <w:rsid w:val="00067FDD"/>
    <w:rsid w:val="00073664"/>
    <w:rsid w:val="000801B3"/>
    <w:rsid w:val="00085E77"/>
    <w:rsid w:val="000918CF"/>
    <w:rsid w:val="00092CD0"/>
    <w:rsid w:val="000976C7"/>
    <w:rsid w:val="000A0E54"/>
    <w:rsid w:val="000A14D2"/>
    <w:rsid w:val="000A28CF"/>
    <w:rsid w:val="000A5AF0"/>
    <w:rsid w:val="000A6705"/>
    <w:rsid w:val="000A6D5D"/>
    <w:rsid w:val="000B5F47"/>
    <w:rsid w:val="000B6E20"/>
    <w:rsid w:val="000C4B64"/>
    <w:rsid w:val="000C6C3C"/>
    <w:rsid w:val="000D0785"/>
    <w:rsid w:val="000D2940"/>
    <w:rsid w:val="000D63DB"/>
    <w:rsid w:val="000E21CC"/>
    <w:rsid w:val="000E23F3"/>
    <w:rsid w:val="000E489B"/>
    <w:rsid w:val="000F4AC3"/>
    <w:rsid w:val="000F7CF1"/>
    <w:rsid w:val="001006A2"/>
    <w:rsid w:val="001007F6"/>
    <w:rsid w:val="00102935"/>
    <w:rsid w:val="0010378D"/>
    <w:rsid w:val="001040F2"/>
    <w:rsid w:val="00111871"/>
    <w:rsid w:val="001120BF"/>
    <w:rsid w:val="001128AC"/>
    <w:rsid w:val="00112EDD"/>
    <w:rsid w:val="00117C8B"/>
    <w:rsid w:val="00120CF0"/>
    <w:rsid w:val="0012320D"/>
    <w:rsid w:val="00125C15"/>
    <w:rsid w:val="001333F2"/>
    <w:rsid w:val="00133A7B"/>
    <w:rsid w:val="00143F19"/>
    <w:rsid w:val="0015235E"/>
    <w:rsid w:val="00157C8F"/>
    <w:rsid w:val="00160F79"/>
    <w:rsid w:val="00161CD4"/>
    <w:rsid w:val="00165578"/>
    <w:rsid w:val="0016588B"/>
    <w:rsid w:val="00176062"/>
    <w:rsid w:val="001830D0"/>
    <w:rsid w:val="001A1428"/>
    <w:rsid w:val="001A152C"/>
    <w:rsid w:val="001A2ADD"/>
    <w:rsid w:val="001A6C2B"/>
    <w:rsid w:val="001A6D78"/>
    <w:rsid w:val="001B5199"/>
    <w:rsid w:val="001B790F"/>
    <w:rsid w:val="001C42E8"/>
    <w:rsid w:val="001C63D8"/>
    <w:rsid w:val="001D5936"/>
    <w:rsid w:val="001D7003"/>
    <w:rsid w:val="001D7927"/>
    <w:rsid w:val="001E5E25"/>
    <w:rsid w:val="00211E76"/>
    <w:rsid w:val="00216805"/>
    <w:rsid w:val="00217F3A"/>
    <w:rsid w:val="00221E85"/>
    <w:rsid w:val="00223690"/>
    <w:rsid w:val="00223E6B"/>
    <w:rsid w:val="00233096"/>
    <w:rsid w:val="00235B49"/>
    <w:rsid w:val="00236C3D"/>
    <w:rsid w:val="00236C4F"/>
    <w:rsid w:val="00241F76"/>
    <w:rsid w:val="00242D2F"/>
    <w:rsid w:val="00244FF9"/>
    <w:rsid w:val="00245BAC"/>
    <w:rsid w:val="0024694F"/>
    <w:rsid w:val="00250E86"/>
    <w:rsid w:val="00253869"/>
    <w:rsid w:val="00255E81"/>
    <w:rsid w:val="00264DD3"/>
    <w:rsid w:val="0027237C"/>
    <w:rsid w:val="002731C6"/>
    <w:rsid w:val="00276642"/>
    <w:rsid w:val="00277322"/>
    <w:rsid w:val="00281AAD"/>
    <w:rsid w:val="00282811"/>
    <w:rsid w:val="0028431E"/>
    <w:rsid w:val="002861D5"/>
    <w:rsid w:val="00287176"/>
    <w:rsid w:val="00292473"/>
    <w:rsid w:val="002B05BA"/>
    <w:rsid w:val="002B212F"/>
    <w:rsid w:val="002B523D"/>
    <w:rsid w:val="002C24A5"/>
    <w:rsid w:val="002C640E"/>
    <w:rsid w:val="002C77BE"/>
    <w:rsid w:val="002D02FB"/>
    <w:rsid w:val="002D289C"/>
    <w:rsid w:val="002D336E"/>
    <w:rsid w:val="002D5BD9"/>
    <w:rsid w:val="002E2E8C"/>
    <w:rsid w:val="002F0FB3"/>
    <w:rsid w:val="002F2CEC"/>
    <w:rsid w:val="002F6E16"/>
    <w:rsid w:val="00301B09"/>
    <w:rsid w:val="003068CD"/>
    <w:rsid w:val="003111B6"/>
    <w:rsid w:val="00313555"/>
    <w:rsid w:val="00315050"/>
    <w:rsid w:val="00317285"/>
    <w:rsid w:val="00317396"/>
    <w:rsid w:val="00320F31"/>
    <w:rsid w:val="00336E88"/>
    <w:rsid w:val="00341374"/>
    <w:rsid w:val="00341AF1"/>
    <w:rsid w:val="0034211A"/>
    <w:rsid w:val="00342903"/>
    <w:rsid w:val="003434D1"/>
    <w:rsid w:val="003521AD"/>
    <w:rsid w:val="00360400"/>
    <w:rsid w:val="00363D52"/>
    <w:rsid w:val="00364505"/>
    <w:rsid w:val="00366C2A"/>
    <w:rsid w:val="003671DD"/>
    <w:rsid w:val="003711B1"/>
    <w:rsid w:val="00373DE6"/>
    <w:rsid w:val="00374C5A"/>
    <w:rsid w:val="00376C45"/>
    <w:rsid w:val="00377C76"/>
    <w:rsid w:val="00390DDD"/>
    <w:rsid w:val="00392883"/>
    <w:rsid w:val="00395749"/>
    <w:rsid w:val="003A028F"/>
    <w:rsid w:val="003A0BF0"/>
    <w:rsid w:val="003A26D7"/>
    <w:rsid w:val="003A4050"/>
    <w:rsid w:val="003A6030"/>
    <w:rsid w:val="003B3B9F"/>
    <w:rsid w:val="003B5251"/>
    <w:rsid w:val="003C2AE2"/>
    <w:rsid w:val="003C558F"/>
    <w:rsid w:val="003C6ACC"/>
    <w:rsid w:val="003D4BC3"/>
    <w:rsid w:val="003E03C8"/>
    <w:rsid w:val="003E69B4"/>
    <w:rsid w:val="003E72F5"/>
    <w:rsid w:val="003F1BAD"/>
    <w:rsid w:val="003F2385"/>
    <w:rsid w:val="003F40AD"/>
    <w:rsid w:val="003F6A4C"/>
    <w:rsid w:val="00401969"/>
    <w:rsid w:val="00413B2D"/>
    <w:rsid w:val="00422001"/>
    <w:rsid w:val="00423561"/>
    <w:rsid w:val="00425D0D"/>
    <w:rsid w:val="004338D7"/>
    <w:rsid w:val="00433CD8"/>
    <w:rsid w:val="004414A1"/>
    <w:rsid w:val="0044689A"/>
    <w:rsid w:val="004469F8"/>
    <w:rsid w:val="00450474"/>
    <w:rsid w:val="00451820"/>
    <w:rsid w:val="00461CAA"/>
    <w:rsid w:val="00465AF5"/>
    <w:rsid w:val="00471DD3"/>
    <w:rsid w:val="00473049"/>
    <w:rsid w:val="00491A4F"/>
    <w:rsid w:val="004930F3"/>
    <w:rsid w:val="0049389B"/>
    <w:rsid w:val="00496AB5"/>
    <w:rsid w:val="004A5FF0"/>
    <w:rsid w:val="004C5337"/>
    <w:rsid w:val="004D0317"/>
    <w:rsid w:val="004D471D"/>
    <w:rsid w:val="004D5DA7"/>
    <w:rsid w:val="004E4C83"/>
    <w:rsid w:val="004F1F55"/>
    <w:rsid w:val="004F4F32"/>
    <w:rsid w:val="004F5BCD"/>
    <w:rsid w:val="004F6071"/>
    <w:rsid w:val="00501015"/>
    <w:rsid w:val="00504F45"/>
    <w:rsid w:val="0051463D"/>
    <w:rsid w:val="005240A5"/>
    <w:rsid w:val="00527A97"/>
    <w:rsid w:val="00527C71"/>
    <w:rsid w:val="0053633C"/>
    <w:rsid w:val="00545DBB"/>
    <w:rsid w:val="005517C7"/>
    <w:rsid w:val="00561157"/>
    <w:rsid w:val="00561AF5"/>
    <w:rsid w:val="005628F2"/>
    <w:rsid w:val="00575C1B"/>
    <w:rsid w:val="005807F2"/>
    <w:rsid w:val="0058226C"/>
    <w:rsid w:val="005902F6"/>
    <w:rsid w:val="00591260"/>
    <w:rsid w:val="00595B7C"/>
    <w:rsid w:val="00596882"/>
    <w:rsid w:val="005976BC"/>
    <w:rsid w:val="00597EB3"/>
    <w:rsid w:val="005A3824"/>
    <w:rsid w:val="005A7F75"/>
    <w:rsid w:val="005B4C61"/>
    <w:rsid w:val="005B5C8D"/>
    <w:rsid w:val="005C75FE"/>
    <w:rsid w:val="005D1EE8"/>
    <w:rsid w:val="005D295A"/>
    <w:rsid w:val="005D32A0"/>
    <w:rsid w:val="005D36D5"/>
    <w:rsid w:val="005D3A5F"/>
    <w:rsid w:val="005D480A"/>
    <w:rsid w:val="005D4946"/>
    <w:rsid w:val="005D4C48"/>
    <w:rsid w:val="005D4E32"/>
    <w:rsid w:val="005E1FF1"/>
    <w:rsid w:val="005E4BED"/>
    <w:rsid w:val="005E7A2E"/>
    <w:rsid w:val="005F4DB2"/>
    <w:rsid w:val="005F5B35"/>
    <w:rsid w:val="00600A1C"/>
    <w:rsid w:val="00601B4E"/>
    <w:rsid w:val="00610AF2"/>
    <w:rsid w:val="00610D25"/>
    <w:rsid w:val="00611F2F"/>
    <w:rsid w:val="006135B3"/>
    <w:rsid w:val="00613CB5"/>
    <w:rsid w:val="0061600E"/>
    <w:rsid w:val="00616A03"/>
    <w:rsid w:val="006236D2"/>
    <w:rsid w:val="006242B8"/>
    <w:rsid w:val="006247ED"/>
    <w:rsid w:val="006303FE"/>
    <w:rsid w:val="00630BCE"/>
    <w:rsid w:val="006333E4"/>
    <w:rsid w:val="00637BF5"/>
    <w:rsid w:val="006401FB"/>
    <w:rsid w:val="00643ED1"/>
    <w:rsid w:val="00645527"/>
    <w:rsid w:val="00645EED"/>
    <w:rsid w:val="00647B09"/>
    <w:rsid w:val="00653DD6"/>
    <w:rsid w:val="00656816"/>
    <w:rsid w:val="00657FC1"/>
    <w:rsid w:val="006618EA"/>
    <w:rsid w:val="00666409"/>
    <w:rsid w:val="00666C40"/>
    <w:rsid w:val="00670CD0"/>
    <w:rsid w:val="00677C87"/>
    <w:rsid w:val="00685833"/>
    <w:rsid w:val="00686E91"/>
    <w:rsid w:val="00690F20"/>
    <w:rsid w:val="006915DE"/>
    <w:rsid w:val="00692A3E"/>
    <w:rsid w:val="006944CA"/>
    <w:rsid w:val="006A05E0"/>
    <w:rsid w:val="006A0E75"/>
    <w:rsid w:val="006A6281"/>
    <w:rsid w:val="006A6319"/>
    <w:rsid w:val="006A640F"/>
    <w:rsid w:val="006B20AB"/>
    <w:rsid w:val="006B2FF9"/>
    <w:rsid w:val="006B5747"/>
    <w:rsid w:val="006B5C91"/>
    <w:rsid w:val="006B60D1"/>
    <w:rsid w:val="006B71E9"/>
    <w:rsid w:val="006C09BE"/>
    <w:rsid w:val="006C0D2C"/>
    <w:rsid w:val="006C12BF"/>
    <w:rsid w:val="006C7EBB"/>
    <w:rsid w:val="006D2AAB"/>
    <w:rsid w:val="006D69E5"/>
    <w:rsid w:val="006D7C02"/>
    <w:rsid w:val="006E3F6C"/>
    <w:rsid w:val="006F27DF"/>
    <w:rsid w:val="007032D5"/>
    <w:rsid w:val="00710216"/>
    <w:rsid w:val="00710468"/>
    <w:rsid w:val="00713F21"/>
    <w:rsid w:val="0071559C"/>
    <w:rsid w:val="00721992"/>
    <w:rsid w:val="00721E8A"/>
    <w:rsid w:val="00723E01"/>
    <w:rsid w:val="00724A22"/>
    <w:rsid w:val="00733115"/>
    <w:rsid w:val="0073510C"/>
    <w:rsid w:val="00737552"/>
    <w:rsid w:val="00740D26"/>
    <w:rsid w:val="007447AF"/>
    <w:rsid w:val="0074507D"/>
    <w:rsid w:val="00754087"/>
    <w:rsid w:val="007556C7"/>
    <w:rsid w:val="00771767"/>
    <w:rsid w:val="00775AA1"/>
    <w:rsid w:val="00781766"/>
    <w:rsid w:val="007826D0"/>
    <w:rsid w:val="00785FC4"/>
    <w:rsid w:val="0079164B"/>
    <w:rsid w:val="007968E8"/>
    <w:rsid w:val="00797CB7"/>
    <w:rsid w:val="007A0243"/>
    <w:rsid w:val="007B3C8C"/>
    <w:rsid w:val="007C3167"/>
    <w:rsid w:val="007C3638"/>
    <w:rsid w:val="007D030E"/>
    <w:rsid w:val="007D1951"/>
    <w:rsid w:val="007D67ED"/>
    <w:rsid w:val="007E371F"/>
    <w:rsid w:val="007E4C3B"/>
    <w:rsid w:val="00801BE2"/>
    <w:rsid w:val="008046BC"/>
    <w:rsid w:val="00804821"/>
    <w:rsid w:val="008079BC"/>
    <w:rsid w:val="00811DAC"/>
    <w:rsid w:val="008164EB"/>
    <w:rsid w:val="0082136B"/>
    <w:rsid w:val="008246D7"/>
    <w:rsid w:val="008249C9"/>
    <w:rsid w:val="00827B44"/>
    <w:rsid w:val="00833716"/>
    <w:rsid w:val="008343D2"/>
    <w:rsid w:val="00835F93"/>
    <w:rsid w:val="00835FD8"/>
    <w:rsid w:val="008369AE"/>
    <w:rsid w:val="00837FDE"/>
    <w:rsid w:val="00840311"/>
    <w:rsid w:val="00843AB2"/>
    <w:rsid w:val="008455E5"/>
    <w:rsid w:val="00846CA4"/>
    <w:rsid w:val="00847417"/>
    <w:rsid w:val="008504DF"/>
    <w:rsid w:val="00850B3D"/>
    <w:rsid w:val="00854DA7"/>
    <w:rsid w:val="0085547B"/>
    <w:rsid w:val="00856312"/>
    <w:rsid w:val="008672DE"/>
    <w:rsid w:val="0087587C"/>
    <w:rsid w:val="00892317"/>
    <w:rsid w:val="00892822"/>
    <w:rsid w:val="00896B3C"/>
    <w:rsid w:val="008A20DE"/>
    <w:rsid w:val="008A2AE8"/>
    <w:rsid w:val="008A34F6"/>
    <w:rsid w:val="008A5782"/>
    <w:rsid w:val="008B3DEF"/>
    <w:rsid w:val="008B44EE"/>
    <w:rsid w:val="008B487A"/>
    <w:rsid w:val="008B7D34"/>
    <w:rsid w:val="008C1D67"/>
    <w:rsid w:val="008C395F"/>
    <w:rsid w:val="008C71FB"/>
    <w:rsid w:val="008C72A0"/>
    <w:rsid w:val="008C7742"/>
    <w:rsid w:val="008D10F1"/>
    <w:rsid w:val="008D34E4"/>
    <w:rsid w:val="008D3EFD"/>
    <w:rsid w:val="008D690C"/>
    <w:rsid w:val="008E252E"/>
    <w:rsid w:val="008F778B"/>
    <w:rsid w:val="009031CE"/>
    <w:rsid w:val="009033D1"/>
    <w:rsid w:val="009045A9"/>
    <w:rsid w:val="00910CA4"/>
    <w:rsid w:val="00912154"/>
    <w:rsid w:val="00915CF6"/>
    <w:rsid w:val="00917008"/>
    <w:rsid w:val="00917BBF"/>
    <w:rsid w:val="0092164A"/>
    <w:rsid w:val="00923C4F"/>
    <w:rsid w:val="00925BE4"/>
    <w:rsid w:val="00930DBE"/>
    <w:rsid w:val="009431C1"/>
    <w:rsid w:val="009461BB"/>
    <w:rsid w:val="0094650F"/>
    <w:rsid w:val="00947C65"/>
    <w:rsid w:val="00950849"/>
    <w:rsid w:val="00953208"/>
    <w:rsid w:val="00956BBD"/>
    <w:rsid w:val="00960B0D"/>
    <w:rsid w:val="009626D2"/>
    <w:rsid w:val="0096312A"/>
    <w:rsid w:val="00964BC2"/>
    <w:rsid w:val="009714AE"/>
    <w:rsid w:val="0097632D"/>
    <w:rsid w:val="009763F9"/>
    <w:rsid w:val="00981301"/>
    <w:rsid w:val="009948CA"/>
    <w:rsid w:val="0099603E"/>
    <w:rsid w:val="009A6FD5"/>
    <w:rsid w:val="009A7AA2"/>
    <w:rsid w:val="009B0904"/>
    <w:rsid w:val="009B1433"/>
    <w:rsid w:val="009B2DD5"/>
    <w:rsid w:val="009B6113"/>
    <w:rsid w:val="009C05E7"/>
    <w:rsid w:val="009C1FB5"/>
    <w:rsid w:val="009C33A9"/>
    <w:rsid w:val="009C4D42"/>
    <w:rsid w:val="009C7026"/>
    <w:rsid w:val="009D116E"/>
    <w:rsid w:val="009F3A44"/>
    <w:rsid w:val="009F4242"/>
    <w:rsid w:val="009F4472"/>
    <w:rsid w:val="009F653C"/>
    <w:rsid w:val="00A004DA"/>
    <w:rsid w:val="00A004F7"/>
    <w:rsid w:val="00A037D2"/>
    <w:rsid w:val="00A12F0D"/>
    <w:rsid w:val="00A1541E"/>
    <w:rsid w:val="00A1548C"/>
    <w:rsid w:val="00A35BDF"/>
    <w:rsid w:val="00A37D2B"/>
    <w:rsid w:val="00A40135"/>
    <w:rsid w:val="00A40446"/>
    <w:rsid w:val="00A4452C"/>
    <w:rsid w:val="00A46D5B"/>
    <w:rsid w:val="00A470A9"/>
    <w:rsid w:val="00A470F5"/>
    <w:rsid w:val="00A52F7E"/>
    <w:rsid w:val="00A564AA"/>
    <w:rsid w:val="00A63598"/>
    <w:rsid w:val="00A63921"/>
    <w:rsid w:val="00A7558A"/>
    <w:rsid w:val="00A7609B"/>
    <w:rsid w:val="00A76959"/>
    <w:rsid w:val="00A769E1"/>
    <w:rsid w:val="00A778A0"/>
    <w:rsid w:val="00A80C24"/>
    <w:rsid w:val="00A84080"/>
    <w:rsid w:val="00A861E1"/>
    <w:rsid w:val="00A91494"/>
    <w:rsid w:val="00A96C52"/>
    <w:rsid w:val="00AA5861"/>
    <w:rsid w:val="00AB1659"/>
    <w:rsid w:val="00AB3019"/>
    <w:rsid w:val="00AB41A0"/>
    <w:rsid w:val="00AB6C41"/>
    <w:rsid w:val="00AC284F"/>
    <w:rsid w:val="00AC3725"/>
    <w:rsid w:val="00AC59B1"/>
    <w:rsid w:val="00AC5D03"/>
    <w:rsid w:val="00AC7780"/>
    <w:rsid w:val="00AD3F4F"/>
    <w:rsid w:val="00AD5D8D"/>
    <w:rsid w:val="00AF08FB"/>
    <w:rsid w:val="00AF2AEB"/>
    <w:rsid w:val="00AF3318"/>
    <w:rsid w:val="00AF530D"/>
    <w:rsid w:val="00B009E0"/>
    <w:rsid w:val="00B01283"/>
    <w:rsid w:val="00B0768F"/>
    <w:rsid w:val="00B1455D"/>
    <w:rsid w:val="00B14C71"/>
    <w:rsid w:val="00B22355"/>
    <w:rsid w:val="00B2409A"/>
    <w:rsid w:val="00B241D9"/>
    <w:rsid w:val="00B24544"/>
    <w:rsid w:val="00B2565B"/>
    <w:rsid w:val="00B36B46"/>
    <w:rsid w:val="00B43920"/>
    <w:rsid w:val="00B447A5"/>
    <w:rsid w:val="00B44952"/>
    <w:rsid w:val="00B44E37"/>
    <w:rsid w:val="00B465AF"/>
    <w:rsid w:val="00B47512"/>
    <w:rsid w:val="00B51529"/>
    <w:rsid w:val="00B52179"/>
    <w:rsid w:val="00B5376B"/>
    <w:rsid w:val="00B53883"/>
    <w:rsid w:val="00B53BBC"/>
    <w:rsid w:val="00B55726"/>
    <w:rsid w:val="00B6313B"/>
    <w:rsid w:val="00B63B2B"/>
    <w:rsid w:val="00B642CE"/>
    <w:rsid w:val="00B76525"/>
    <w:rsid w:val="00B82A3E"/>
    <w:rsid w:val="00B839C8"/>
    <w:rsid w:val="00B85E8B"/>
    <w:rsid w:val="00B91C9A"/>
    <w:rsid w:val="00B92354"/>
    <w:rsid w:val="00BA1988"/>
    <w:rsid w:val="00BA59B9"/>
    <w:rsid w:val="00BB5BAF"/>
    <w:rsid w:val="00BB6658"/>
    <w:rsid w:val="00BB6DB2"/>
    <w:rsid w:val="00BC38B3"/>
    <w:rsid w:val="00BC4177"/>
    <w:rsid w:val="00BC70B8"/>
    <w:rsid w:val="00BC7558"/>
    <w:rsid w:val="00BD0E32"/>
    <w:rsid w:val="00BD2830"/>
    <w:rsid w:val="00BD5C27"/>
    <w:rsid w:val="00BD78E7"/>
    <w:rsid w:val="00BE08CB"/>
    <w:rsid w:val="00BF2266"/>
    <w:rsid w:val="00BF7CB5"/>
    <w:rsid w:val="00C00E97"/>
    <w:rsid w:val="00C01216"/>
    <w:rsid w:val="00C03125"/>
    <w:rsid w:val="00C05E66"/>
    <w:rsid w:val="00C103C8"/>
    <w:rsid w:val="00C123BE"/>
    <w:rsid w:val="00C15AB3"/>
    <w:rsid w:val="00C26360"/>
    <w:rsid w:val="00C35A33"/>
    <w:rsid w:val="00C35E30"/>
    <w:rsid w:val="00C46D4C"/>
    <w:rsid w:val="00C47832"/>
    <w:rsid w:val="00C529DA"/>
    <w:rsid w:val="00C606C9"/>
    <w:rsid w:val="00C61221"/>
    <w:rsid w:val="00C630B3"/>
    <w:rsid w:val="00C635F0"/>
    <w:rsid w:val="00C65081"/>
    <w:rsid w:val="00C715FD"/>
    <w:rsid w:val="00C71EEE"/>
    <w:rsid w:val="00C744AF"/>
    <w:rsid w:val="00C74717"/>
    <w:rsid w:val="00C75B88"/>
    <w:rsid w:val="00C76522"/>
    <w:rsid w:val="00C80533"/>
    <w:rsid w:val="00C82B8E"/>
    <w:rsid w:val="00C95E33"/>
    <w:rsid w:val="00C96373"/>
    <w:rsid w:val="00CA7719"/>
    <w:rsid w:val="00CB027A"/>
    <w:rsid w:val="00CB09C5"/>
    <w:rsid w:val="00CB2610"/>
    <w:rsid w:val="00CC1F23"/>
    <w:rsid w:val="00CC340D"/>
    <w:rsid w:val="00CC49BA"/>
    <w:rsid w:val="00CC66BA"/>
    <w:rsid w:val="00CC7EF8"/>
    <w:rsid w:val="00CD2A44"/>
    <w:rsid w:val="00CD41F3"/>
    <w:rsid w:val="00CF68BB"/>
    <w:rsid w:val="00CF7BD2"/>
    <w:rsid w:val="00D070C2"/>
    <w:rsid w:val="00D215C8"/>
    <w:rsid w:val="00D217BB"/>
    <w:rsid w:val="00D23412"/>
    <w:rsid w:val="00D24F26"/>
    <w:rsid w:val="00D306F0"/>
    <w:rsid w:val="00D35B0E"/>
    <w:rsid w:val="00D4577B"/>
    <w:rsid w:val="00D46E53"/>
    <w:rsid w:val="00D53645"/>
    <w:rsid w:val="00D57CBC"/>
    <w:rsid w:val="00D707C3"/>
    <w:rsid w:val="00D75516"/>
    <w:rsid w:val="00D7777F"/>
    <w:rsid w:val="00D90F3C"/>
    <w:rsid w:val="00D91999"/>
    <w:rsid w:val="00D94D9A"/>
    <w:rsid w:val="00D96ADC"/>
    <w:rsid w:val="00DA20F8"/>
    <w:rsid w:val="00DA5C3D"/>
    <w:rsid w:val="00DA71B5"/>
    <w:rsid w:val="00DA7EC8"/>
    <w:rsid w:val="00DB3B55"/>
    <w:rsid w:val="00DB75F7"/>
    <w:rsid w:val="00DC0276"/>
    <w:rsid w:val="00DC0C46"/>
    <w:rsid w:val="00DC2ADD"/>
    <w:rsid w:val="00DC2E73"/>
    <w:rsid w:val="00DC2F0E"/>
    <w:rsid w:val="00DC334F"/>
    <w:rsid w:val="00DC5835"/>
    <w:rsid w:val="00DC6FC3"/>
    <w:rsid w:val="00DD2C09"/>
    <w:rsid w:val="00DD40E3"/>
    <w:rsid w:val="00DD6B73"/>
    <w:rsid w:val="00DE5D1E"/>
    <w:rsid w:val="00DE6D68"/>
    <w:rsid w:val="00DE6D86"/>
    <w:rsid w:val="00DE7B0C"/>
    <w:rsid w:val="00DF22BB"/>
    <w:rsid w:val="00DF30CA"/>
    <w:rsid w:val="00DF4B6F"/>
    <w:rsid w:val="00DF5D73"/>
    <w:rsid w:val="00E00AD7"/>
    <w:rsid w:val="00E020C3"/>
    <w:rsid w:val="00E02502"/>
    <w:rsid w:val="00E05245"/>
    <w:rsid w:val="00E15D55"/>
    <w:rsid w:val="00E20693"/>
    <w:rsid w:val="00E2278E"/>
    <w:rsid w:val="00E33910"/>
    <w:rsid w:val="00E376A3"/>
    <w:rsid w:val="00E464D8"/>
    <w:rsid w:val="00E525C8"/>
    <w:rsid w:val="00E53DDD"/>
    <w:rsid w:val="00E53FC8"/>
    <w:rsid w:val="00E56A24"/>
    <w:rsid w:val="00E601C8"/>
    <w:rsid w:val="00E61123"/>
    <w:rsid w:val="00E676BB"/>
    <w:rsid w:val="00E72D59"/>
    <w:rsid w:val="00E810DE"/>
    <w:rsid w:val="00E82564"/>
    <w:rsid w:val="00E843D2"/>
    <w:rsid w:val="00E9093A"/>
    <w:rsid w:val="00E9234A"/>
    <w:rsid w:val="00E946ED"/>
    <w:rsid w:val="00E95582"/>
    <w:rsid w:val="00E960A6"/>
    <w:rsid w:val="00E96468"/>
    <w:rsid w:val="00EA51AC"/>
    <w:rsid w:val="00EB0A29"/>
    <w:rsid w:val="00EB0E55"/>
    <w:rsid w:val="00EB1FE1"/>
    <w:rsid w:val="00EB3D3D"/>
    <w:rsid w:val="00EB68C0"/>
    <w:rsid w:val="00EC2A2A"/>
    <w:rsid w:val="00ED1BE3"/>
    <w:rsid w:val="00EE2C42"/>
    <w:rsid w:val="00EE3114"/>
    <w:rsid w:val="00EF2509"/>
    <w:rsid w:val="00EF2513"/>
    <w:rsid w:val="00EF51B3"/>
    <w:rsid w:val="00EF6AE8"/>
    <w:rsid w:val="00F006AE"/>
    <w:rsid w:val="00F01E5C"/>
    <w:rsid w:val="00F04086"/>
    <w:rsid w:val="00F04DF9"/>
    <w:rsid w:val="00F067AF"/>
    <w:rsid w:val="00F07A50"/>
    <w:rsid w:val="00F21FBC"/>
    <w:rsid w:val="00F27E43"/>
    <w:rsid w:val="00F401F7"/>
    <w:rsid w:val="00F402AD"/>
    <w:rsid w:val="00F418D1"/>
    <w:rsid w:val="00F42742"/>
    <w:rsid w:val="00F431BA"/>
    <w:rsid w:val="00F50BD9"/>
    <w:rsid w:val="00F542C9"/>
    <w:rsid w:val="00F56C23"/>
    <w:rsid w:val="00F63F02"/>
    <w:rsid w:val="00F66D43"/>
    <w:rsid w:val="00F74F03"/>
    <w:rsid w:val="00F822D2"/>
    <w:rsid w:val="00F82300"/>
    <w:rsid w:val="00F84529"/>
    <w:rsid w:val="00F927D2"/>
    <w:rsid w:val="00F93CCB"/>
    <w:rsid w:val="00F953ED"/>
    <w:rsid w:val="00FA5F91"/>
    <w:rsid w:val="00FB03D4"/>
    <w:rsid w:val="00FB05E4"/>
    <w:rsid w:val="00FB117E"/>
    <w:rsid w:val="00FB2FB2"/>
    <w:rsid w:val="00FB35F0"/>
    <w:rsid w:val="00FB5D85"/>
    <w:rsid w:val="00FB6ECB"/>
    <w:rsid w:val="00FC049A"/>
    <w:rsid w:val="00FC1611"/>
    <w:rsid w:val="00FD1712"/>
    <w:rsid w:val="00FD68BC"/>
    <w:rsid w:val="00FE586E"/>
    <w:rsid w:val="00FE5B9C"/>
    <w:rsid w:val="00FE7079"/>
    <w:rsid w:val="00FF3566"/>
    <w:rsid w:val="00FF54E2"/>
    <w:rsid w:val="00FF58E3"/>
    <w:rsid w:val="00FF73AC"/>
    <w:rsid w:val="00FF7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FE8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921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2">
    <w:name w:val="heading 2"/>
    <w:basedOn w:val="a"/>
    <w:next w:val="a"/>
    <w:link w:val="20"/>
    <w:qFormat/>
    <w:rsid w:val="00A63921"/>
    <w:pPr>
      <w:keepNext/>
      <w:numPr>
        <w:ilvl w:val="1"/>
        <w:numId w:val="1"/>
      </w:numPr>
      <w:jc w:val="center"/>
      <w:outlineLvl w:val="1"/>
    </w:pPr>
    <w:rPr>
      <w:b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63921"/>
    <w:rPr>
      <w:rFonts w:ascii="Arial" w:eastAsia="SimSun" w:hAnsi="Arial" w:cs="Mangal"/>
      <w:b/>
      <w:color w:val="000000"/>
      <w:kern w:val="1"/>
      <w:sz w:val="28"/>
      <w:szCs w:val="20"/>
      <w:lang w:eastAsia="hi-IN" w:bidi="hi-IN"/>
    </w:rPr>
  </w:style>
  <w:style w:type="character" w:styleId="a3">
    <w:name w:val="Hyperlink"/>
    <w:rsid w:val="00A63921"/>
    <w:rPr>
      <w:color w:val="0000FF"/>
      <w:u w:val="single"/>
    </w:rPr>
  </w:style>
  <w:style w:type="paragraph" w:styleId="a4">
    <w:name w:val="Body Text"/>
    <w:basedOn w:val="a"/>
    <w:link w:val="a5"/>
    <w:rsid w:val="00A63921"/>
    <w:pPr>
      <w:spacing w:after="120"/>
    </w:pPr>
  </w:style>
  <w:style w:type="character" w:customStyle="1" w:styleId="a5">
    <w:name w:val="Основной текст Знак"/>
    <w:basedOn w:val="a0"/>
    <w:link w:val="a4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6">
    <w:name w:val="header"/>
    <w:basedOn w:val="a"/>
    <w:link w:val="a7"/>
    <w:rsid w:val="00A63921"/>
    <w:pPr>
      <w:suppressLineNumbers/>
      <w:tabs>
        <w:tab w:val="center" w:pos="4819"/>
        <w:tab w:val="right" w:pos="9638"/>
      </w:tabs>
    </w:pPr>
  </w:style>
  <w:style w:type="character" w:customStyle="1" w:styleId="a7">
    <w:name w:val="Верхний колонтитул Знак"/>
    <w:basedOn w:val="a0"/>
    <w:link w:val="a6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8">
    <w:name w:val="Body Text Indent"/>
    <w:basedOn w:val="a"/>
    <w:link w:val="a9"/>
    <w:rsid w:val="00A6392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a">
    <w:name w:val="List Paragraph"/>
    <w:basedOn w:val="a"/>
    <w:uiPriority w:val="34"/>
    <w:qFormat/>
    <w:rsid w:val="00A6392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D91999"/>
    <w:rPr>
      <w:rFonts w:ascii="Tahoma" w:hAnsi="Tahoma"/>
      <w:sz w:val="16"/>
      <w:szCs w:val="14"/>
    </w:rPr>
  </w:style>
  <w:style w:type="character" w:customStyle="1" w:styleId="ac">
    <w:name w:val="Текст выноски Знак"/>
    <w:basedOn w:val="a0"/>
    <w:link w:val="ab"/>
    <w:uiPriority w:val="99"/>
    <w:semiHidden/>
    <w:rsid w:val="00D91999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r">
    <w:name w:val="r"/>
    <w:basedOn w:val="a0"/>
    <w:rsid w:val="009948CA"/>
  </w:style>
  <w:style w:type="paragraph" w:customStyle="1" w:styleId="ConsPlusNormal">
    <w:name w:val="ConsPlusNormal"/>
    <w:link w:val="ConsPlusNormal0"/>
    <w:uiPriority w:val="99"/>
    <w:rsid w:val="006333E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333E4"/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723E0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23E0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1">
    <w:name w:val="Абзац списка1"/>
    <w:basedOn w:val="a"/>
    <w:rsid w:val="00677C87"/>
    <w:pPr>
      <w:widowControl/>
      <w:suppressAutoHyphens w:val="0"/>
      <w:spacing w:after="200" w:line="276" w:lineRule="auto"/>
      <w:ind w:left="720"/>
    </w:pPr>
    <w:rPr>
      <w:rFonts w:ascii="Calibri" w:eastAsia="Times New Roman" w:hAnsi="Calibri" w:cs="Times New Roman"/>
      <w:kern w:val="0"/>
      <w:sz w:val="22"/>
      <w:szCs w:val="22"/>
      <w:lang w:eastAsia="en-US" w:bidi="ar-SA"/>
    </w:rPr>
  </w:style>
  <w:style w:type="character" w:customStyle="1" w:styleId="af">
    <w:name w:val="Гипертекстовая ссылка"/>
    <w:basedOn w:val="a0"/>
    <w:uiPriority w:val="99"/>
    <w:rsid w:val="00AB3019"/>
    <w:rPr>
      <w:rFonts w:ascii="Times New Roman" w:hAnsi="Times New Roman" w:cs="Times New Roman" w:hint="default"/>
      <w:b/>
      <w:bCs w:val="0"/>
      <w:color w:val="106BBE"/>
    </w:rPr>
  </w:style>
  <w:style w:type="paragraph" w:styleId="af0">
    <w:name w:val="No Spacing"/>
    <w:uiPriority w:val="1"/>
    <w:qFormat/>
    <w:rsid w:val="00233096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table" w:styleId="af1">
    <w:name w:val="Table Grid"/>
    <w:basedOn w:val="a1"/>
    <w:uiPriority w:val="59"/>
    <w:rsid w:val="00B538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921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2">
    <w:name w:val="heading 2"/>
    <w:basedOn w:val="a"/>
    <w:next w:val="a"/>
    <w:link w:val="20"/>
    <w:qFormat/>
    <w:rsid w:val="00A63921"/>
    <w:pPr>
      <w:keepNext/>
      <w:numPr>
        <w:ilvl w:val="1"/>
        <w:numId w:val="1"/>
      </w:numPr>
      <w:jc w:val="center"/>
      <w:outlineLvl w:val="1"/>
    </w:pPr>
    <w:rPr>
      <w:b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63921"/>
    <w:rPr>
      <w:rFonts w:ascii="Arial" w:eastAsia="SimSun" w:hAnsi="Arial" w:cs="Mangal"/>
      <w:b/>
      <w:color w:val="000000"/>
      <w:kern w:val="1"/>
      <w:sz w:val="28"/>
      <w:szCs w:val="20"/>
      <w:lang w:eastAsia="hi-IN" w:bidi="hi-IN"/>
    </w:rPr>
  </w:style>
  <w:style w:type="character" w:styleId="a3">
    <w:name w:val="Hyperlink"/>
    <w:rsid w:val="00A63921"/>
    <w:rPr>
      <w:color w:val="0000FF"/>
      <w:u w:val="single"/>
    </w:rPr>
  </w:style>
  <w:style w:type="paragraph" w:styleId="a4">
    <w:name w:val="Body Text"/>
    <w:basedOn w:val="a"/>
    <w:link w:val="a5"/>
    <w:rsid w:val="00A63921"/>
    <w:pPr>
      <w:spacing w:after="120"/>
    </w:pPr>
  </w:style>
  <w:style w:type="character" w:customStyle="1" w:styleId="a5">
    <w:name w:val="Основной текст Знак"/>
    <w:basedOn w:val="a0"/>
    <w:link w:val="a4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6">
    <w:name w:val="header"/>
    <w:basedOn w:val="a"/>
    <w:link w:val="a7"/>
    <w:rsid w:val="00A63921"/>
    <w:pPr>
      <w:suppressLineNumbers/>
      <w:tabs>
        <w:tab w:val="center" w:pos="4819"/>
        <w:tab w:val="right" w:pos="9638"/>
      </w:tabs>
    </w:pPr>
  </w:style>
  <w:style w:type="character" w:customStyle="1" w:styleId="a7">
    <w:name w:val="Верхний колонтитул Знак"/>
    <w:basedOn w:val="a0"/>
    <w:link w:val="a6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8">
    <w:name w:val="Body Text Indent"/>
    <w:basedOn w:val="a"/>
    <w:link w:val="a9"/>
    <w:rsid w:val="00A6392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a">
    <w:name w:val="List Paragraph"/>
    <w:basedOn w:val="a"/>
    <w:uiPriority w:val="34"/>
    <w:qFormat/>
    <w:rsid w:val="00A6392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D91999"/>
    <w:rPr>
      <w:rFonts w:ascii="Tahoma" w:hAnsi="Tahoma"/>
      <w:sz w:val="16"/>
      <w:szCs w:val="14"/>
    </w:rPr>
  </w:style>
  <w:style w:type="character" w:customStyle="1" w:styleId="ac">
    <w:name w:val="Текст выноски Знак"/>
    <w:basedOn w:val="a0"/>
    <w:link w:val="ab"/>
    <w:uiPriority w:val="99"/>
    <w:semiHidden/>
    <w:rsid w:val="00D91999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r">
    <w:name w:val="r"/>
    <w:basedOn w:val="a0"/>
    <w:rsid w:val="009948CA"/>
  </w:style>
  <w:style w:type="paragraph" w:customStyle="1" w:styleId="ConsPlusNormal">
    <w:name w:val="ConsPlusNormal"/>
    <w:link w:val="ConsPlusNormal0"/>
    <w:uiPriority w:val="99"/>
    <w:rsid w:val="006333E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333E4"/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723E0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23E0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1">
    <w:name w:val="Абзац списка1"/>
    <w:basedOn w:val="a"/>
    <w:rsid w:val="00677C87"/>
    <w:pPr>
      <w:widowControl/>
      <w:suppressAutoHyphens w:val="0"/>
      <w:spacing w:after="200" w:line="276" w:lineRule="auto"/>
      <w:ind w:left="720"/>
    </w:pPr>
    <w:rPr>
      <w:rFonts w:ascii="Calibri" w:eastAsia="Times New Roman" w:hAnsi="Calibri" w:cs="Times New Roman"/>
      <w:kern w:val="0"/>
      <w:sz w:val="22"/>
      <w:szCs w:val="22"/>
      <w:lang w:eastAsia="en-US" w:bidi="ar-SA"/>
    </w:rPr>
  </w:style>
  <w:style w:type="character" w:customStyle="1" w:styleId="af">
    <w:name w:val="Гипертекстовая ссылка"/>
    <w:basedOn w:val="a0"/>
    <w:uiPriority w:val="99"/>
    <w:rsid w:val="00AB3019"/>
    <w:rPr>
      <w:rFonts w:ascii="Times New Roman" w:hAnsi="Times New Roman" w:cs="Times New Roman" w:hint="default"/>
      <w:b/>
      <w:bCs w:val="0"/>
      <w:color w:val="106BBE"/>
    </w:rPr>
  </w:style>
  <w:style w:type="paragraph" w:styleId="af0">
    <w:name w:val="No Spacing"/>
    <w:uiPriority w:val="1"/>
    <w:qFormat/>
    <w:rsid w:val="00233096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table" w:styleId="af1">
    <w:name w:val="Table Grid"/>
    <w:basedOn w:val="a1"/>
    <w:uiPriority w:val="59"/>
    <w:rsid w:val="00B538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537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1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E7E71C684DEE159D7B6F6C540E716EA3110E217694AA1CCB2746ADAB81867CC7FB5F822AEE403C7565094476C14050AE92585AD6447915FEU7c2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98BAD9-98E3-4308-ACF4-F369BFCB9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D9C6CE30</Template>
  <TotalTime>205</TotalTime>
  <Pages>12</Pages>
  <Words>5312</Words>
  <Characters>30279</Characters>
  <Application>Microsoft Office Word</Application>
  <DocSecurity>0</DocSecurity>
  <Lines>252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Александрова Эльза Рямисовна</cp:lastModifiedBy>
  <cp:revision>44</cp:revision>
  <cp:lastPrinted>2020-12-15T17:50:00Z</cp:lastPrinted>
  <dcterms:created xsi:type="dcterms:W3CDTF">2025-01-09T10:40:00Z</dcterms:created>
  <dcterms:modified xsi:type="dcterms:W3CDTF">2026-06-15T12:20:00Z</dcterms:modified>
</cp:coreProperties>
</file>