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585" w:rsidRPr="00022B80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2"/>
          <w:szCs w:val="20"/>
          <w:lang w:eastAsia="en-US"/>
        </w:rPr>
      </w:pPr>
      <w:r w:rsidRPr="00022B80">
        <w:rPr>
          <w:rFonts w:ascii="Times New Roman" w:eastAsia="Calibri" w:hAnsi="Times New Roman" w:cs="Times New Roman"/>
          <w:b/>
          <w:bCs/>
          <w:sz w:val="22"/>
          <w:szCs w:val="20"/>
          <w:lang w:eastAsia="en-US"/>
        </w:rPr>
        <w:t>Расчет (начальной) максимальной цены контракта</w:t>
      </w:r>
      <w:r w:rsidR="00E160B2" w:rsidRPr="00022B80">
        <w:rPr>
          <w:rFonts w:ascii="Times New Roman" w:eastAsia="Calibri" w:hAnsi="Times New Roman" w:cs="Times New Roman"/>
          <w:b/>
          <w:bCs/>
          <w:sz w:val="22"/>
          <w:szCs w:val="20"/>
          <w:lang w:eastAsia="en-US"/>
        </w:rPr>
        <w:t xml:space="preserve">  </w:t>
      </w:r>
    </w:p>
    <w:p w:rsidR="00664585" w:rsidRPr="00022B80" w:rsidRDefault="00664585" w:rsidP="00664585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10"/>
          <w:szCs w:val="1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3710"/>
        <w:gridCol w:w="559"/>
        <w:gridCol w:w="617"/>
        <w:gridCol w:w="2076"/>
        <w:gridCol w:w="1616"/>
        <w:gridCol w:w="1628"/>
        <w:gridCol w:w="1421"/>
        <w:gridCol w:w="38"/>
        <w:gridCol w:w="1010"/>
        <w:gridCol w:w="1363"/>
      </w:tblGrid>
      <w:tr w:rsidR="007364EB" w:rsidRPr="00E02B2C" w:rsidTr="00E02B2C">
        <w:trPr>
          <w:trHeight w:val="510"/>
        </w:trPr>
        <w:tc>
          <w:tcPr>
            <w:tcW w:w="179" w:type="pct"/>
            <w:vMerge w:val="restart"/>
            <w:shd w:val="clear" w:color="auto" w:fill="auto"/>
            <w:hideMark/>
          </w:tcPr>
          <w:p w:rsidR="00867A38" w:rsidRPr="00E02B2C" w:rsidRDefault="00867A38" w:rsidP="005323A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274" w:type="pct"/>
            <w:vMerge w:val="restart"/>
            <w:shd w:val="clear" w:color="auto" w:fill="auto"/>
            <w:hideMark/>
          </w:tcPr>
          <w:p w:rsidR="00867A38" w:rsidRPr="00E02B2C" w:rsidRDefault="00867A38" w:rsidP="00045EF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404" w:type="pct"/>
            <w:gridSpan w:val="2"/>
            <w:shd w:val="clear" w:color="auto" w:fill="auto"/>
            <w:hideMark/>
          </w:tcPr>
          <w:p w:rsidR="00867A38" w:rsidRPr="00E02B2C" w:rsidRDefault="00867A38" w:rsidP="007F28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Объем поставки </w:t>
            </w:r>
            <w:r w:rsidR="007F28C1"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услуги</w:t>
            </w:r>
          </w:p>
        </w:tc>
        <w:tc>
          <w:tcPr>
            <w:tcW w:w="1827" w:type="pct"/>
            <w:gridSpan w:val="3"/>
            <w:shd w:val="clear" w:color="auto" w:fill="auto"/>
            <w:hideMark/>
          </w:tcPr>
          <w:p w:rsidR="00867A38" w:rsidRPr="00E02B2C" w:rsidRDefault="00867A38" w:rsidP="005323A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Цена за ед., руб.</w:t>
            </w:r>
          </w:p>
        </w:tc>
        <w:tc>
          <w:tcPr>
            <w:tcW w:w="488" w:type="pct"/>
            <w:vMerge w:val="restart"/>
            <w:shd w:val="clear" w:color="auto" w:fill="auto"/>
            <w:hideMark/>
          </w:tcPr>
          <w:p w:rsidR="00867A38" w:rsidRPr="00E02B2C" w:rsidRDefault="00867A38" w:rsidP="005323A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Средняя цена за ед., руб.</w:t>
            </w:r>
          </w:p>
        </w:tc>
        <w:tc>
          <w:tcPr>
            <w:tcW w:w="360" w:type="pct"/>
            <w:gridSpan w:val="2"/>
            <w:vMerge w:val="restart"/>
            <w:shd w:val="clear" w:color="auto" w:fill="auto"/>
            <w:hideMark/>
          </w:tcPr>
          <w:p w:rsidR="00867A38" w:rsidRPr="00E02B2C" w:rsidRDefault="00867A38" w:rsidP="005323A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ОДН/</w:t>
            </w: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br/>
              <w:t>НЕОДН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:rsidR="00867A38" w:rsidRPr="00E02B2C" w:rsidRDefault="00867A38" w:rsidP="005323A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НМЦК </w:t>
            </w: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br/>
            </w:r>
            <w:proofErr w:type="spellStart"/>
            <w:proofErr w:type="gramStart"/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рын</w:t>
            </w:r>
            <w:proofErr w:type="spellEnd"/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.=</w:t>
            </w:r>
            <w:proofErr w:type="gramEnd"/>
          </w:p>
        </w:tc>
      </w:tr>
      <w:tr w:rsidR="00F152C7" w:rsidRPr="00E02B2C" w:rsidTr="00BD2C4C">
        <w:trPr>
          <w:trHeight w:val="50"/>
        </w:trPr>
        <w:tc>
          <w:tcPr>
            <w:tcW w:w="179" w:type="pct"/>
            <w:vMerge/>
            <w:vAlign w:val="center"/>
            <w:hideMark/>
          </w:tcPr>
          <w:p w:rsidR="00F152C7" w:rsidRPr="00E02B2C" w:rsidRDefault="00F152C7" w:rsidP="00F152C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4" w:type="pct"/>
            <w:vMerge/>
            <w:vAlign w:val="center"/>
            <w:hideMark/>
          </w:tcPr>
          <w:p w:rsidR="00F152C7" w:rsidRPr="00E02B2C" w:rsidRDefault="00F152C7" w:rsidP="00F152C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92" w:type="pct"/>
            <w:shd w:val="clear" w:color="auto" w:fill="auto"/>
            <w:hideMark/>
          </w:tcPr>
          <w:p w:rsidR="00F152C7" w:rsidRPr="00E02B2C" w:rsidRDefault="00F152C7" w:rsidP="00F152C7">
            <w:pPr>
              <w:widowControl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212" w:type="pct"/>
            <w:shd w:val="clear" w:color="auto" w:fill="auto"/>
            <w:hideMark/>
          </w:tcPr>
          <w:p w:rsidR="00F152C7" w:rsidRPr="00E02B2C" w:rsidRDefault="00F152C7" w:rsidP="00F152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713" w:type="pct"/>
            <w:shd w:val="clear" w:color="000000" w:fill="FFFFFF"/>
            <w:vAlign w:val="center"/>
            <w:hideMark/>
          </w:tcPr>
          <w:p w:rsidR="00A70474" w:rsidRPr="00E02B2C" w:rsidRDefault="0070630A" w:rsidP="0070284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Исх. № </w:t>
            </w:r>
            <w:r w:rsidR="00BD2C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02-777 от 04.06.2026 г.</w:t>
            </w:r>
          </w:p>
          <w:p w:rsidR="00F152C7" w:rsidRPr="00E02B2C" w:rsidRDefault="00A70474" w:rsidP="00BD2C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proofErr w:type="spellStart"/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Вх</w:t>
            </w:r>
            <w:proofErr w:type="spellEnd"/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№ </w:t>
            </w:r>
            <w:r w:rsidR="00BD2C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02-782 от 05.06.2026 г.</w:t>
            </w:r>
          </w:p>
        </w:tc>
        <w:tc>
          <w:tcPr>
            <w:tcW w:w="555" w:type="pct"/>
            <w:shd w:val="clear" w:color="000000" w:fill="FFFFFF"/>
            <w:vAlign w:val="center"/>
          </w:tcPr>
          <w:p w:rsidR="00BD2C4C" w:rsidRPr="00BD2C4C" w:rsidRDefault="00BD2C4C" w:rsidP="00BD2C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>Исх. № 02-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778 </w:t>
            </w:r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>от 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>.06.2026 г.</w:t>
            </w:r>
          </w:p>
          <w:p w:rsidR="00F152C7" w:rsidRPr="00E02B2C" w:rsidRDefault="00BD2C4C" w:rsidP="00BD2C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proofErr w:type="spellStart"/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>Вх</w:t>
            </w:r>
            <w:proofErr w:type="spellEnd"/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№ </w:t>
            </w:r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02-781 от 05.06.2026 </w:t>
            </w:r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>г.</w:t>
            </w:r>
          </w:p>
        </w:tc>
        <w:tc>
          <w:tcPr>
            <w:tcW w:w="559" w:type="pct"/>
            <w:shd w:val="clear" w:color="000000" w:fill="FFFFFF"/>
            <w:vAlign w:val="center"/>
          </w:tcPr>
          <w:p w:rsidR="00BD2C4C" w:rsidRPr="00BD2C4C" w:rsidRDefault="00BD2C4C" w:rsidP="00BD2C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>Исх. № 02-77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 04.06.2026 г.</w:t>
            </w:r>
          </w:p>
          <w:p w:rsidR="00F152C7" w:rsidRPr="00E02B2C" w:rsidRDefault="00BD2C4C" w:rsidP="00BD2C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proofErr w:type="spellStart"/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>Вх</w:t>
            </w:r>
            <w:proofErr w:type="spellEnd"/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>. № 02-78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BD2C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 05.06.2026 г.</w:t>
            </w:r>
          </w:p>
        </w:tc>
        <w:tc>
          <w:tcPr>
            <w:tcW w:w="488" w:type="pct"/>
            <w:vMerge/>
            <w:vAlign w:val="center"/>
            <w:hideMark/>
          </w:tcPr>
          <w:p w:rsidR="00F152C7" w:rsidRPr="00E02B2C" w:rsidRDefault="00F152C7" w:rsidP="00F152C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360" w:type="pct"/>
            <w:gridSpan w:val="2"/>
            <w:vMerge/>
            <w:vAlign w:val="center"/>
            <w:hideMark/>
          </w:tcPr>
          <w:p w:rsidR="00F152C7" w:rsidRPr="00E02B2C" w:rsidRDefault="00F152C7" w:rsidP="00F152C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:rsidR="00F152C7" w:rsidRPr="00E02B2C" w:rsidRDefault="00F152C7" w:rsidP="00F152C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E02B2C" w:rsidRPr="00E02B2C" w:rsidTr="00E02B2C">
        <w:trPr>
          <w:trHeight w:val="50"/>
        </w:trPr>
        <w:tc>
          <w:tcPr>
            <w:tcW w:w="179" w:type="pct"/>
            <w:shd w:val="clear" w:color="auto" w:fill="auto"/>
            <w:hideMark/>
          </w:tcPr>
          <w:p w:rsidR="00E02B2C" w:rsidRPr="00E02B2C" w:rsidRDefault="00E02B2C" w:rsidP="00E02B2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274" w:type="pct"/>
          </w:tcPr>
          <w:p w:rsidR="00E02B2C" w:rsidRPr="00E02B2C" w:rsidRDefault="00BD2C4C" w:rsidP="00E02B2C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BD2C4C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Оказание услуг по обучению по курсу профессиональной переподготовки по теме: «Специалист по пожарной профилактике»</w:t>
            </w:r>
          </w:p>
        </w:tc>
        <w:tc>
          <w:tcPr>
            <w:tcW w:w="192" w:type="pct"/>
            <w:shd w:val="clear" w:color="auto" w:fill="auto"/>
            <w:vAlign w:val="center"/>
          </w:tcPr>
          <w:p w:rsidR="00E02B2C" w:rsidRPr="00E02B2C" w:rsidRDefault="00BD2C4C" w:rsidP="00E02B2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чел</w:t>
            </w:r>
          </w:p>
        </w:tc>
        <w:tc>
          <w:tcPr>
            <w:tcW w:w="212" w:type="pct"/>
          </w:tcPr>
          <w:p w:rsidR="00E02B2C" w:rsidRPr="00E02B2C" w:rsidRDefault="00BD2C4C" w:rsidP="00E02B2C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E02B2C" w:rsidRPr="00E02B2C" w:rsidRDefault="00BD2C4C" w:rsidP="00E02B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11 000,00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:rsidR="00E02B2C" w:rsidRPr="00E02B2C" w:rsidRDefault="00BD2C4C" w:rsidP="00E02B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12 500,00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E02B2C" w:rsidRPr="00E02B2C" w:rsidRDefault="00BD2C4C" w:rsidP="00E02B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8000,00</w:t>
            </w:r>
          </w:p>
        </w:tc>
        <w:tc>
          <w:tcPr>
            <w:tcW w:w="488" w:type="pct"/>
            <w:shd w:val="clear" w:color="auto" w:fill="auto"/>
            <w:noWrap/>
            <w:vAlign w:val="bottom"/>
          </w:tcPr>
          <w:p w:rsidR="00E02B2C" w:rsidRPr="00E02B2C" w:rsidRDefault="00BD2C4C" w:rsidP="00E02B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10 500,00</w:t>
            </w:r>
          </w:p>
        </w:tc>
        <w:tc>
          <w:tcPr>
            <w:tcW w:w="360" w:type="pct"/>
            <w:gridSpan w:val="2"/>
            <w:shd w:val="clear" w:color="auto" w:fill="auto"/>
            <w:noWrap/>
            <w:vAlign w:val="center"/>
            <w:hideMark/>
          </w:tcPr>
          <w:p w:rsidR="00E02B2C" w:rsidRPr="00E02B2C" w:rsidRDefault="00E02B2C" w:rsidP="00E02B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ОДН</w:t>
            </w:r>
          </w:p>
        </w:tc>
        <w:tc>
          <w:tcPr>
            <w:tcW w:w="468" w:type="pct"/>
            <w:shd w:val="clear" w:color="auto" w:fill="auto"/>
            <w:noWrap/>
            <w:vAlign w:val="bottom"/>
          </w:tcPr>
          <w:p w:rsidR="00E02B2C" w:rsidRPr="00E02B2C" w:rsidRDefault="00BD2C4C" w:rsidP="00E02B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10 500,00</w:t>
            </w:r>
          </w:p>
        </w:tc>
      </w:tr>
      <w:tr w:rsidR="00BD2C4C" w:rsidRPr="00E02B2C" w:rsidTr="00BD2C4C">
        <w:trPr>
          <w:trHeight w:val="50"/>
        </w:trPr>
        <w:tc>
          <w:tcPr>
            <w:tcW w:w="179" w:type="pct"/>
            <w:shd w:val="clear" w:color="auto" w:fill="auto"/>
            <w:noWrap/>
            <w:vAlign w:val="bottom"/>
            <w:hideMark/>
          </w:tcPr>
          <w:p w:rsidR="00BD2C4C" w:rsidRPr="00E02B2C" w:rsidRDefault="00BD2C4C" w:rsidP="005E062A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4" w:type="pct"/>
            <w:shd w:val="clear" w:color="auto" w:fill="auto"/>
            <w:noWrap/>
            <w:vAlign w:val="bottom"/>
            <w:hideMark/>
          </w:tcPr>
          <w:p w:rsidR="00BD2C4C" w:rsidRPr="00E02B2C" w:rsidRDefault="00BD2C4C" w:rsidP="005E062A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2" w:type="pct"/>
            <w:shd w:val="clear" w:color="auto" w:fill="auto"/>
            <w:noWrap/>
            <w:vAlign w:val="bottom"/>
            <w:hideMark/>
          </w:tcPr>
          <w:p w:rsidR="00BD2C4C" w:rsidRPr="00E02B2C" w:rsidRDefault="00BD2C4C" w:rsidP="005E062A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" w:type="pct"/>
            <w:shd w:val="clear" w:color="auto" w:fill="auto"/>
            <w:noWrap/>
            <w:vAlign w:val="bottom"/>
            <w:hideMark/>
          </w:tcPr>
          <w:p w:rsidR="00BD2C4C" w:rsidRPr="00E02B2C" w:rsidRDefault="00BD2C4C" w:rsidP="005E062A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713" w:type="pct"/>
            <w:shd w:val="clear" w:color="auto" w:fill="auto"/>
            <w:noWrap/>
            <w:vAlign w:val="bottom"/>
            <w:hideMark/>
          </w:tcPr>
          <w:p w:rsidR="00BD2C4C" w:rsidRPr="00E02B2C" w:rsidRDefault="00BD2C4C" w:rsidP="005E062A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BD2C4C" w:rsidRPr="00E02B2C" w:rsidRDefault="00BD2C4C" w:rsidP="005E062A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59" w:type="pct"/>
            <w:shd w:val="clear" w:color="auto" w:fill="auto"/>
            <w:noWrap/>
            <w:vAlign w:val="bottom"/>
            <w:hideMark/>
          </w:tcPr>
          <w:p w:rsidR="00BD2C4C" w:rsidRPr="00E02B2C" w:rsidRDefault="00BD2C4C" w:rsidP="005E062A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01" w:type="pct"/>
            <w:gridSpan w:val="2"/>
          </w:tcPr>
          <w:p w:rsidR="00BD2C4C" w:rsidRPr="00E02B2C" w:rsidRDefault="00BD2C4C" w:rsidP="005E062A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347" w:type="pct"/>
            <w:shd w:val="clear" w:color="auto" w:fill="auto"/>
            <w:noWrap/>
            <w:vAlign w:val="bottom"/>
            <w:hideMark/>
          </w:tcPr>
          <w:p w:rsidR="00BD2C4C" w:rsidRPr="00E02B2C" w:rsidRDefault="00BD2C4C" w:rsidP="005E062A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02B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468" w:type="pct"/>
            <w:shd w:val="clear" w:color="auto" w:fill="auto"/>
            <w:noWrap/>
            <w:vAlign w:val="center"/>
          </w:tcPr>
          <w:p w:rsidR="00BD2C4C" w:rsidRPr="00E02B2C" w:rsidRDefault="00BD2C4C" w:rsidP="005E06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10 500,00</w:t>
            </w:r>
          </w:p>
        </w:tc>
      </w:tr>
    </w:tbl>
    <w:p w:rsidR="005102EA" w:rsidRPr="00017A5F" w:rsidRDefault="005102EA" w:rsidP="00C67FE9">
      <w:pPr>
        <w:shd w:val="clear" w:color="auto" w:fill="FFFFFF"/>
        <w:tabs>
          <w:tab w:val="left" w:pos="773"/>
        </w:tabs>
        <w:jc w:val="both"/>
        <w:rPr>
          <w:rFonts w:ascii="Times New Roman" w:hAnsi="Times New Roman" w:cs="Times New Roman"/>
          <w:sz w:val="10"/>
          <w:szCs w:val="10"/>
        </w:rPr>
      </w:pPr>
      <w:bookmarkStart w:id="0" w:name="_GoBack"/>
      <w:bookmarkEnd w:id="0"/>
    </w:p>
    <w:sectPr w:rsidR="005102EA" w:rsidRPr="00017A5F" w:rsidSect="00017A5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DD9"/>
    <w:rsid w:val="00017A5F"/>
    <w:rsid w:val="00022B80"/>
    <w:rsid w:val="00045EF4"/>
    <w:rsid w:val="00080B89"/>
    <w:rsid w:val="000E4D76"/>
    <w:rsid w:val="0013175B"/>
    <w:rsid w:val="0013549C"/>
    <w:rsid w:val="00135552"/>
    <w:rsid w:val="001564B3"/>
    <w:rsid w:val="001D2A7D"/>
    <w:rsid w:val="002716FD"/>
    <w:rsid w:val="00423DE9"/>
    <w:rsid w:val="00430008"/>
    <w:rsid w:val="00453561"/>
    <w:rsid w:val="004B7611"/>
    <w:rsid w:val="00507559"/>
    <w:rsid w:val="005102EA"/>
    <w:rsid w:val="005323A7"/>
    <w:rsid w:val="00582586"/>
    <w:rsid w:val="00592646"/>
    <w:rsid w:val="005D24BD"/>
    <w:rsid w:val="005E062A"/>
    <w:rsid w:val="005F690F"/>
    <w:rsid w:val="006551D9"/>
    <w:rsid w:val="00664585"/>
    <w:rsid w:val="00691AD5"/>
    <w:rsid w:val="00693F99"/>
    <w:rsid w:val="006C0CC7"/>
    <w:rsid w:val="006C2393"/>
    <w:rsid w:val="006D0C15"/>
    <w:rsid w:val="00702846"/>
    <w:rsid w:val="0070630A"/>
    <w:rsid w:val="007364EB"/>
    <w:rsid w:val="007B3145"/>
    <w:rsid w:val="007B50D9"/>
    <w:rsid w:val="007F28C1"/>
    <w:rsid w:val="0080100C"/>
    <w:rsid w:val="00867A38"/>
    <w:rsid w:val="008A21AF"/>
    <w:rsid w:val="00901981"/>
    <w:rsid w:val="009072B1"/>
    <w:rsid w:val="00956DAA"/>
    <w:rsid w:val="009932AB"/>
    <w:rsid w:val="009B315C"/>
    <w:rsid w:val="00A70474"/>
    <w:rsid w:val="00A96234"/>
    <w:rsid w:val="00AD4265"/>
    <w:rsid w:val="00B11898"/>
    <w:rsid w:val="00B76ED9"/>
    <w:rsid w:val="00BD2C4C"/>
    <w:rsid w:val="00C01CFE"/>
    <w:rsid w:val="00C25B7E"/>
    <w:rsid w:val="00C346E4"/>
    <w:rsid w:val="00C63097"/>
    <w:rsid w:val="00C67FE9"/>
    <w:rsid w:val="00CC195A"/>
    <w:rsid w:val="00CD609A"/>
    <w:rsid w:val="00CF4DD9"/>
    <w:rsid w:val="00D77167"/>
    <w:rsid w:val="00D84761"/>
    <w:rsid w:val="00DC40F2"/>
    <w:rsid w:val="00DD06C9"/>
    <w:rsid w:val="00E02B2C"/>
    <w:rsid w:val="00E160B2"/>
    <w:rsid w:val="00E26884"/>
    <w:rsid w:val="00EB4D81"/>
    <w:rsid w:val="00F152C7"/>
    <w:rsid w:val="00F15357"/>
    <w:rsid w:val="00F622FA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40B73D-1D0D-42C3-95C6-4FB05A728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585"/>
    <w:pPr>
      <w:ind w:left="720"/>
      <w:contextualSpacing/>
    </w:pPr>
  </w:style>
  <w:style w:type="paragraph" w:styleId="a4">
    <w:name w:val="Balloon Text"/>
    <w:basedOn w:val="a"/>
    <w:link w:val="a5"/>
    <w:rsid w:val="005323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323A7"/>
    <w:rPr>
      <w:rFonts w:ascii="Tahoma" w:eastAsia="Courier New" w:hAnsi="Tahoma" w:cs="Tahoma"/>
      <w:color w:val="000000"/>
      <w:sz w:val="16"/>
      <w:szCs w:val="16"/>
      <w:lang w:bidi="ru-RU"/>
    </w:rPr>
  </w:style>
  <w:style w:type="table" w:styleId="a6">
    <w:name w:val="Table Grid"/>
    <w:basedOn w:val="a1"/>
    <w:rsid w:val="005323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F152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5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B6ED6-9A54-47EE-B0A2-E220EBE57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3E8ADFD0</Template>
  <TotalTime>94</TotalTime>
  <Pages>1</Pages>
  <Words>93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Нужденкова Екатерина Александровна</cp:lastModifiedBy>
  <cp:revision>33</cp:revision>
  <cp:lastPrinted>2026-02-26T10:15:00Z</cp:lastPrinted>
  <dcterms:created xsi:type="dcterms:W3CDTF">2025-03-05T14:39:00Z</dcterms:created>
  <dcterms:modified xsi:type="dcterms:W3CDTF">2026-06-17T08:49:00Z</dcterms:modified>
</cp:coreProperties>
</file>