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E9D" w:rsidRPr="00402F93" w:rsidRDefault="00485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                                                  </w:t>
      </w:r>
      <w:r w:rsidR="00305D78" w:rsidRPr="00402F9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ОПИСАНИЕ ОБЪЕКТА ЗАКУПКИ</w:t>
      </w:r>
    </w:p>
    <w:p w:rsidR="00C90E9D" w:rsidRPr="00402F93" w:rsidRDefault="007754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 оказание услуг по обучению</w:t>
      </w:r>
      <w:r w:rsidR="00305D78" w:rsidRPr="00402F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8574C" w:rsidRPr="00402F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05D78" w:rsidRPr="00402F93" w:rsidRDefault="00305D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:rsidR="00C90E9D" w:rsidRPr="00402F93" w:rsidRDefault="0048574C" w:rsidP="00101051">
      <w:pPr>
        <w:shd w:val="clear" w:color="auto" w:fill="FFFFFF"/>
        <w:ind w:firstLine="567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Предмет контракта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: Оказание услуг по обучению по </w:t>
      </w:r>
      <w:r w:rsidR="00252A0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курсу профессиональной переподготовки по теме:</w:t>
      </w:r>
      <w:r w:rsidR="006F738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«</w:t>
      </w:r>
      <w:r w:rsidR="00252A0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Специалист по пожарной профилактике</w:t>
      </w:r>
      <w:r w:rsidR="006F738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»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u w:val="single"/>
        </w:rPr>
      </w:pPr>
      <w:r w:rsidRPr="00402F9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Срок оказания услуги: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252A0B">
        <w:rPr>
          <w:rFonts w:ascii="Times New Roman" w:eastAsia="Times New Roman" w:hAnsi="Times New Roman" w:cs="Times New Roman"/>
          <w:color w:val="1A1A1A"/>
          <w:sz w:val="24"/>
          <w:szCs w:val="24"/>
          <w:u w:val="single"/>
          <w:lang w:eastAsia="ru-RU"/>
        </w:rPr>
        <w:t xml:space="preserve">со </w:t>
      </w:r>
      <w:r w:rsidR="00305D78" w:rsidRPr="00402F93">
        <w:rPr>
          <w:rFonts w:ascii="Times New Roman" w:eastAsia="Times New Roman" w:hAnsi="Times New Roman" w:cs="Times New Roman"/>
          <w:color w:val="1A1A1A"/>
          <w:sz w:val="24"/>
          <w:szCs w:val="24"/>
          <w:u w:val="single"/>
          <w:lang w:eastAsia="ru-RU"/>
        </w:rPr>
        <w:t>дня</w:t>
      </w:r>
      <w:bookmarkStart w:id="0" w:name="_GoBack"/>
      <w:bookmarkEnd w:id="0"/>
      <w:r w:rsidR="00305D78" w:rsidRPr="00402F93">
        <w:rPr>
          <w:rFonts w:ascii="Times New Roman" w:eastAsia="Times New Roman" w:hAnsi="Times New Roman" w:cs="Times New Roman"/>
          <w:color w:val="1A1A1A"/>
          <w:sz w:val="24"/>
          <w:szCs w:val="24"/>
          <w:u w:val="single"/>
          <w:lang w:eastAsia="ru-RU"/>
        </w:rPr>
        <w:t xml:space="preserve"> следующего после </w:t>
      </w:r>
      <w:r w:rsidR="00402F93" w:rsidRPr="00402F93">
        <w:rPr>
          <w:rFonts w:ascii="Times New Roman" w:eastAsia="Times New Roman" w:hAnsi="Times New Roman" w:cs="Times New Roman"/>
          <w:color w:val="1A1A1A"/>
          <w:sz w:val="24"/>
          <w:szCs w:val="24"/>
          <w:u w:val="single"/>
          <w:lang w:eastAsia="ru-RU"/>
        </w:rPr>
        <w:t>предоставления Исполнителем образовательной программы</w:t>
      </w:r>
      <w:r w:rsidR="006F738B">
        <w:rPr>
          <w:rFonts w:ascii="Times New Roman" w:eastAsia="Times New Roman" w:hAnsi="Times New Roman" w:cs="Times New Roman"/>
          <w:color w:val="1A1A1A"/>
          <w:sz w:val="24"/>
          <w:szCs w:val="24"/>
          <w:u w:val="single"/>
          <w:lang w:eastAsia="ru-RU"/>
        </w:rPr>
        <w:t xml:space="preserve"> по 31</w:t>
      </w:r>
      <w:r w:rsidR="0008458E" w:rsidRPr="00402F93">
        <w:rPr>
          <w:rFonts w:ascii="Times New Roman" w:eastAsia="Times New Roman" w:hAnsi="Times New Roman" w:cs="Times New Roman"/>
          <w:color w:val="1A1A1A"/>
          <w:sz w:val="24"/>
          <w:szCs w:val="24"/>
          <w:u w:val="single"/>
          <w:lang w:eastAsia="ru-RU"/>
        </w:rPr>
        <w:t>.0</w:t>
      </w:r>
      <w:r w:rsidR="006F738B">
        <w:rPr>
          <w:rFonts w:ascii="Times New Roman" w:eastAsia="Times New Roman" w:hAnsi="Times New Roman" w:cs="Times New Roman"/>
          <w:color w:val="1A1A1A"/>
          <w:sz w:val="24"/>
          <w:szCs w:val="24"/>
          <w:u w:val="single"/>
          <w:lang w:eastAsia="ru-RU"/>
        </w:rPr>
        <w:t>8</w:t>
      </w:r>
      <w:r w:rsidR="00252A0B">
        <w:rPr>
          <w:rFonts w:ascii="Times New Roman" w:eastAsia="Times New Roman" w:hAnsi="Times New Roman" w:cs="Times New Roman"/>
          <w:color w:val="1A1A1A"/>
          <w:sz w:val="24"/>
          <w:szCs w:val="24"/>
          <w:u w:val="single"/>
          <w:lang w:eastAsia="ru-RU"/>
        </w:rPr>
        <w:t xml:space="preserve">.2026 </w:t>
      </w:r>
      <w:r w:rsidR="00305D78" w:rsidRPr="00402F93">
        <w:rPr>
          <w:rFonts w:ascii="Times New Roman" w:eastAsia="Times New Roman" w:hAnsi="Times New Roman" w:cs="Times New Roman"/>
          <w:color w:val="1A1A1A"/>
          <w:sz w:val="24"/>
          <w:szCs w:val="24"/>
          <w:u w:val="single"/>
          <w:lang w:eastAsia="ru-RU"/>
        </w:rPr>
        <w:t>г.</w:t>
      </w:r>
    </w:p>
    <w:p w:rsidR="0088277C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Форма и вид обучения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: </w:t>
      </w:r>
      <w:r w:rsidR="00252A0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заочная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Категория слушателей: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F7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 по </w:t>
      </w:r>
      <w:r w:rsidR="00252A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пожарной профилактике</w:t>
      </w:r>
      <w:r w:rsidRPr="00402F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Требования к качеству оказываемых услуг: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качество оказания услуги должно соответствовать требованиям, установленным Федеральным законом от 29.12.2012 № 273-ФЗ «Об образовании в Российской Федерации», а также требованиям, установленным Заказчиком в настоящем описании объекта закупки.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2F9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Требование к Исполнителю: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Обучение должно проводиться квалифицированным, дипломированным персоналом.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Исполнитель </w:t>
      </w:r>
      <w:r w:rsidR="00402F93" w:rsidRPr="00402F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  <w:t>не позднее 2-х рабочих дней со дня следующего после подписания Контракта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представляет Заказчику образовательную программу, разработанную и утвержденную Исполнителем в соответствии с требованиями статьи 76 Федерального закона от 29.12.2012 № 273-ФЗ «Об образовании в Российской Федерации», учебный план.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Состав и содержание учебного плана должны соответствовать Постановлению Правительства РФ от 24 декабря 2021 г. N 2464 "О порядке обучения по охране труда и проверки знания требований охраны труда"; в котором указывает: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а) дату проведения занятий по каждой теме с каждой группой;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б) наименование разделов, тем;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в) количество часов, отведенных на изучение каждой темы (всего), из них: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количество часов аудиторных занятий;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количество часов самостоятельной работы слушателя, в том числе с использованием дистанционных образовательных технологий;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количество часов практических занятий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г) Итоговая аттестация, с указание количества часов, предусмотренных п. в) настоящего раздела;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д) Итоговое количество часов, с разбивкой, предусмотренной п. в) настоящего раздела.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Требования к содержанию образовательной программы дополнительного</w:t>
      </w:r>
      <w:r w:rsidR="00305D78" w:rsidRPr="00402F9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</w:t>
      </w:r>
      <w:r w:rsidRPr="00402F93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профессионального образования (далее – программа).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Программа должна быть разработана </w:t>
      </w:r>
      <w:r w:rsidR="006F738B" w:rsidRPr="006F738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</w:t>
      </w:r>
      <w:r w:rsidR="0010105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соответствии с Постановлением П</w:t>
      </w:r>
      <w:r w:rsidR="006F738B" w:rsidRPr="006F738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равительства РФ от 25 августа 2016 года, с учётом положений Федерального закона «Об образовании в Российской Федерации» от 29</w:t>
      </w:r>
      <w:r w:rsidR="0010105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.12.2012 № 273-ФЗ, Постановлением</w:t>
      </w:r>
      <w:r w:rsidR="006F738B" w:rsidRPr="006F738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Правительства Санкт-Петербурга, от 06.06.2018 г</w:t>
      </w:r>
      <w:r w:rsidR="0010105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ода, нормативно-правовых актов Президента РФ и П</w:t>
      </w:r>
      <w:r w:rsidR="006F738B" w:rsidRPr="006F738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равительства РФ по вопросам дополнительного профессионального образования, профессионального стандарта «Специалист по </w:t>
      </w:r>
      <w:r w:rsidR="00252A0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пожарной профилактике</w:t>
      </w:r>
      <w:r w:rsidR="006F738B" w:rsidRPr="006F738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», а также нормативно-правовых актов и методических документов в данной области</w:t>
      </w:r>
      <w:r w:rsidR="0010105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учебную программу должны быть включены лекционные, пр</w:t>
      </w:r>
      <w:r w:rsidR="0010105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актические, семинарские занятия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Учебная программа должна: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Symbol" w:eastAsia="Symbol" w:hAnsi="Symbol" w:cs="Symbol"/>
          <w:color w:val="1A1A1A"/>
          <w:sz w:val="24"/>
          <w:szCs w:val="24"/>
          <w:lang w:eastAsia="ru-RU"/>
        </w:rPr>
        <w:t>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обеспечить получение необходимых знаний по предлагаемому курсу обучения;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Symbol" w:eastAsia="Symbol" w:hAnsi="Symbol" w:cs="Symbol"/>
          <w:color w:val="1A1A1A"/>
          <w:sz w:val="24"/>
          <w:szCs w:val="24"/>
          <w:lang w:eastAsia="ru-RU"/>
        </w:rPr>
        <w:lastRenderedPageBreak/>
        <w:t>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быть оптимальной по длительности обучения, сочетанию лекционных и практических занятий;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Symbol" w:eastAsia="Symbol" w:hAnsi="Symbol" w:cs="Symbol"/>
          <w:color w:val="1A1A1A"/>
          <w:sz w:val="24"/>
          <w:szCs w:val="24"/>
          <w:lang w:eastAsia="ru-RU"/>
        </w:rPr>
        <w:t>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ориентирована на современные инновационные образовательные технологии и средства обучения;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Symbol" w:eastAsia="Symbol" w:hAnsi="Symbol" w:cs="Symbol"/>
          <w:color w:val="1A1A1A"/>
          <w:sz w:val="24"/>
          <w:szCs w:val="24"/>
          <w:lang w:eastAsia="ru-RU"/>
        </w:rPr>
        <w:t>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содержать перечень учебно-методических материалов, используемых при её изучении;</w:t>
      </w:r>
    </w:p>
    <w:p w:rsidR="00C90E9D" w:rsidRPr="00402F93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Symbol" w:eastAsia="Symbol" w:hAnsi="Symbol" w:cs="Symbol"/>
          <w:color w:val="1A1A1A"/>
          <w:sz w:val="24"/>
          <w:szCs w:val="24"/>
          <w:lang w:eastAsia="ru-RU"/>
        </w:rPr>
        <w:t></w:t>
      </w:r>
      <w:r w:rsidR="00252A0B">
        <w:rPr>
          <w:rFonts w:ascii="Symbol" w:eastAsia="Symbol" w:hAnsi="Symbol" w:cs="Symbol"/>
          <w:color w:val="1A1A1A"/>
          <w:sz w:val="24"/>
          <w:szCs w:val="24"/>
          <w:lang w:eastAsia="ru-RU"/>
        </w:rPr>
        <w:t></w:t>
      </w: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обеспечить получение слушателями теоретических знаний и практических навыков по теме обучения;</w:t>
      </w:r>
    </w:p>
    <w:p w:rsidR="00C90E9D" w:rsidRDefault="0048574C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02F9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После прохождения слушателями полного курса обучения и успешной итоговой аттестации выдаются документы установленного образца в соответствии с действующим законодательством РФ.</w:t>
      </w:r>
    </w:p>
    <w:p w:rsidR="00101051" w:rsidRDefault="00101051" w:rsidP="0010105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101051" w:rsidRPr="00402F93" w:rsidRDefault="00101051" w:rsidP="00305D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tbl>
      <w:tblPr>
        <w:tblStyle w:val="af8"/>
        <w:tblW w:w="10314" w:type="dxa"/>
        <w:tblLayout w:type="fixed"/>
        <w:tblLook w:val="04A0" w:firstRow="1" w:lastRow="0" w:firstColumn="1" w:lastColumn="0" w:noHBand="0" w:noVBand="1"/>
      </w:tblPr>
      <w:tblGrid>
        <w:gridCol w:w="710"/>
        <w:gridCol w:w="3651"/>
        <w:gridCol w:w="1843"/>
        <w:gridCol w:w="1984"/>
        <w:gridCol w:w="2126"/>
      </w:tblGrid>
      <w:tr w:rsidR="0088277C" w:rsidRPr="00402F93" w:rsidTr="0088277C">
        <w:tc>
          <w:tcPr>
            <w:tcW w:w="710" w:type="dxa"/>
          </w:tcPr>
          <w:p w:rsidR="0088277C" w:rsidRPr="00402F93" w:rsidRDefault="0088277C">
            <w:pPr>
              <w:shd w:val="clear" w:color="auto" w:fill="FFFFFF"/>
              <w:ind w:left="17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402F9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№ п/п</w:t>
            </w:r>
          </w:p>
          <w:p w:rsidR="0088277C" w:rsidRPr="00402F93" w:rsidRDefault="0088277C">
            <w:pPr>
              <w:shd w:val="clear" w:color="auto" w:fill="FFFFFF"/>
              <w:ind w:left="170" w:firstLine="567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:rsidR="0088277C" w:rsidRPr="00402F93" w:rsidRDefault="0088277C">
            <w:pPr>
              <w:ind w:left="17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3651" w:type="dxa"/>
          </w:tcPr>
          <w:p w:rsidR="0088277C" w:rsidRPr="00402F93" w:rsidRDefault="008827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402F9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Наименование программы обучения</w:t>
            </w:r>
          </w:p>
          <w:p w:rsidR="0088277C" w:rsidRPr="00402F93" w:rsidRDefault="008827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:rsidR="0088277C" w:rsidRPr="00402F93" w:rsidRDefault="0088277C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8277C" w:rsidRPr="00402F93" w:rsidRDefault="008827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402F9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Форма обучения</w:t>
            </w:r>
          </w:p>
          <w:p w:rsidR="0088277C" w:rsidRPr="00402F93" w:rsidRDefault="0088277C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88277C" w:rsidRPr="00402F93" w:rsidRDefault="008827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402F9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Количество обучающихся</w:t>
            </w:r>
          </w:p>
          <w:p w:rsidR="0088277C" w:rsidRPr="00402F93" w:rsidRDefault="0088277C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88277C" w:rsidRPr="00402F93" w:rsidRDefault="008827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402F9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Итоговый документ</w:t>
            </w:r>
          </w:p>
          <w:p w:rsidR="0088277C" w:rsidRPr="00402F93" w:rsidRDefault="0088277C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</w:tr>
      <w:tr w:rsidR="0088277C" w:rsidTr="0088277C">
        <w:tc>
          <w:tcPr>
            <w:tcW w:w="710" w:type="dxa"/>
          </w:tcPr>
          <w:p w:rsidR="0088277C" w:rsidRPr="00402F93" w:rsidRDefault="0088277C">
            <w:pPr>
              <w:pStyle w:val="af9"/>
              <w:numPr>
                <w:ilvl w:val="0"/>
                <w:numId w:val="1"/>
              </w:numPr>
              <w:ind w:left="17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3651" w:type="dxa"/>
          </w:tcPr>
          <w:p w:rsidR="0088277C" w:rsidRPr="00402F93" w:rsidRDefault="00101051" w:rsidP="00252A0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«</w:t>
            </w:r>
            <w:r w:rsidR="00252A0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Специалист по пожарной профилактике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88277C" w:rsidRPr="00402F93" w:rsidRDefault="00252A0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за</w:t>
            </w:r>
            <w:r w:rsidR="0010105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очная</w:t>
            </w:r>
          </w:p>
          <w:p w:rsidR="0088277C" w:rsidRPr="00402F93" w:rsidRDefault="0088277C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88277C" w:rsidRPr="00402F93" w:rsidRDefault="00252A0B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</w:tcPr>
          <w:p w:rsidR="0088277C" w:rsidRPr="00402F93" w:rsidRDefault="00252A0B" w:rsidP="0010105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Диплом</w:t>
            </w:r>
          </w:p>
          <w:p w:rsidR="0088277C" w:rsidRDefault="0088277C" w:rsidP="0010105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</w:tr>
    </w:tbl>
    <w:p w:rsidR="00C90E9D" w:rsidRDefault="00C90E9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C90E9D" w:rsidRDefault="00C90E9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C90E9D">
      <w:pgSz w:w="11906" w:h="16838"/>
      <w:pgMar w:top="709" w:right="566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051" w:rsidRDefault="00101051">
      <w:pPr>
        <w:spacing w:after="0" w:line="240" w:lineRule="auto"/>
      </w:pPr>
      <w:r>
        <w:separator/>
      </w:r>
    </w:p>
  </w:endnote>
  <w:endnote w:type="continuationSeparator" w:id="0">
    <w:p w:rsidR="00101051" w:rsidRDefault="00101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051" w:rsidRDefault="00101051">
      <w:pPr>
        <w:spacing w:after="0" w:line="240" w:lineRule="auto"/>
      </w:pPr>
      <w:r>
        <w:separator/>
      </w:r>
    </w:p>
  </w:footnote>
  <w:footnote w:type="continuationSeparator" w:id="0">
    <w:p w:rsidR="00101051" w:rsidRDefault="001010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077F6"/>
    <w:multiLevelType w:val="hybridMultilevel"/>
    <w:tmpl w:val="D5EC5D38"/>
    <w:lvl w:ilvl="0" w:tplc="9084B3C2">
      <w:start w:val="1"/>
      <w:numFmt w:val="decimal"/>
      <w:lvlText w:val="%1."/>
      <w:lvlJc w:val="left"/>
      <w:pPr>
        <w:ind w:left="720" w:hanging="360"/>
      </w:pPr>
    </w:lvl>
    <w:lvl w:ilvl="1" w:tplc="B3EAABFA">
      <w:start w:val="1"/>
      <w:numFmt w:val="lowerLetter"/>
      <w:lvlText w:val="%2."/>
      <w:lvlJc w:val="left"/>
      <w:pPr>
        <w:ind w:left="1440" w:hanging="360"/>
      </w:pPr>
    </w:lvl>
    <w:lvl w:ilvl="2" w:tplc="4252B2B4">
      <w:start w:val="1"/>
      <w:numFmt w:val="lowerRoman"/>
      <w:lvlText w:val="%3."/>
      <w:lvlJc w:val="right"/>
      <w:pPr>
        <w:ind w:left="2160" w:hanging="180"/>
      </w:pPr>
    </w:lvl>
    <w:lvl w:ilvl="3" w:tplc="5636C4D0">
      <w:start w:val="1"/>
      <w:numFmt w:val="decimal"/>
      <w:lvlText w:val="%4."/>
      <w:lvlJc w:val="left"/>
      <w:pPr>
        <w:ind w:left="2880" w:hanging="360"/>
      </w:pPr>
    </w:lvl>
    <w:lvl w:ilvl="4" w:tplc="E5627FDA">
      <w:start w:val="1"/>
      <w:numFmt w:val="lowerLetter"/>
      <w:lvlText w:val="%5."/>
      <w:lvlJc w:val="left"/>
      <w:pPr>
        <w:ind w:left="3600" w:hanging="360"/>
      </w:pPr>
    </w:lvl>
    <w:lvl w:ilvl="5" w:tplc="72DCD7AC">
      <w:start w:val="1"/>
      <w:numFmt w:val="lowerRoman"/>
      <w:lvlText w:val="%6."/>
      <w:lvlJc w:val="right"/>
      <w:pPr>
        <w:ind w:left="4320" w:hanging="180"/>
      </w:pPr>
    </w:lvl>
    <w:lvl w:ilvl="6" w:tplc="5C442036">
      <w:start w:val="1"/>
      <w:numFmt w:val="decimal"/>
      <w:lvlText w:val="%7."/>
      <w:lvlJc w:val="left"/>
      <w:pPr>
        <w:ind w:left="5040" w:hanging="360"/>
      </w:pPr>
    </w:lvl>
    <w:lvl w:ilvl="7" w:tplc="0C2C780A">
      <w:start w:val="1"/>
      <w:numFmt w:val="lowerLetter"/>
      <w:lvlText w:val="%8."/>
      <w:lvlJc w:val="left"/>
      <w:pPr>
        <w:ind w:left="5760" w:hanging="360"/>
      </w:pPr>
    </w:lvl>
    <w:lvl w:ilvl="8" w:tplc="8B7229E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E9D"/>
    <w:rsid w:val="0008458E"/>
    <w:rsid w:val="00101051"/>
    <w:rsid w:val="00194BE3"/>
    <w:rsid w:val="001F1AC9"/>
    <w:rsid w:val="00252A0B"/>
    <w:rsid w:val="00305D78"/>
    <w:rsid w:val="00402F93"/>
    <w:rsid w:val="0048574C"/>
    <w:rsid w:val="005339F2"/>
    <w:rsid w:val="005B60A7"/>
    <w:rsid w:val="006F738B"/>
    <w:rsid w:val="007754D4"/>
    <w:rsid w:val="0088277C"/>
    <w:rsid w:val="00C90E9D"/>
    <w:rsid w:val="00D31067"/>
    <w:rsid w:val="00E6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3787D-D999-472D-832C-F2559461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table" w:styleId="af8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5C81622C</Template>
  <TotalTime>8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Стенина М.Ю</dc:creator>
  <cp:lastModifiedBy>Заикин Дмитрий Александрович</cp:lastModifiedBy>
  <cp:revision>3</cp:revision>
  <dcterms:created xsi:type="dcterms:W3CDTF">2026-06-03T13:21:00Z</dcterms:created>
  <dcterms:modified xsi:type="dcterms:W3CDTF">2026-06-03T13:28:00Z</dcterms:modified>
</cp:coreProperties>
</file>