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6D8C" w:rsidRDefault="00596D8C" w:rsidP="00491A4D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auto"/>
        </w:rPr>
      </w:pPr>
    </w:p>
    <w:p w:rsidR="00596D8C" w:rsidRDefault="00596D8C" w:rsidP="00742339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auto"/>
        </w:rPr>
      </w:pPr>
      <w:r>
        <w:rPr>
          <w:rFonts w:ascii="Times New Roman" w:hAnsi="Times New Roman" w:cs="Times New Roman"/>
          <w:b/>
          <w:bCs/>
          <w:color w:val="auto"/>
        </w:rPr>
        <w:t xml:space="preserve">ОПИСАНИЕ ОБЪЕКТА ЗАКУПКИ </w:t>
      </w:r>
    </w:p>
    <w:p w:rsidR="00596D8C" w:rsidRDefault="00596D8C" w:rsidP="00965ACD">
      <w:pPr>
        <w:autoSpaceDE w:val="0"/>
        <w:autoSpaceDN w:val="0"/>
        <w:adjustRightInd w:val="0"/>
        <w:rPr>
          <w:rFonts w:ascii="Times New Roman" w:hAnsi="Times New Roman" w:cs="Times New Roman"/>
          <w:i/>
          <w:iCs/>
          <w:color w:val="auto"/>
        </w:rPr>
      </w:pPr>
    </w:p>
    <w:p w:rsidR="00596D8C" w:rsidRDefault="00596D8C" w:rsidP="00742339">
      <w:pPr>
        <w:pStyle w:val="ListParagraph"/>
        <w:widowControl/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lang w:eastAsia="en-US"/>
        </w:rPr>
        <w:t>1.</w:t>
      </w:r>
      <w:r w:rsidRPr="00211E7C">
        <w:rPr>
          <w:rFonts w:ascii="Times New Roman" w:hAnsi="Times New Roman"/>
          <w:b/>
          <w:bCs/>
          <w:lang w:eastAsia="en-US"/>
        </w:rPr>
        <w:t>Наименование объекта закупки:</w:t>
      </w:r>
      <w:r>
        <w:rPr>
          <w:rFonts w:ascii="Times New Roman" w:hAnsi="Times New Roman"/>
          <w:bCs/>
          <w:lang w:eastAsia="en-US"/>
        </w:rPr>
        <w:t xml:space="preserve"> </w:t>
      </w:r>
      <w:r w:rsidRPr="00867A08">
        <w:rPr>
          <w:rFonts w:ascii="Times New Roman" w:hAnsi="Times New Roman"/>
          <w:bCs/>
          <w:lang w:eastAsia="en-US"/>
        </w:rPr>
        <w:t>Поставка намывного песка для наполнения песочниц детских площадок</w:t>
      </w:r>
      <w:r>
        <w:rPr>
          <w:rFonts w:ascii="Times New Roman" w:hAnsi="Times New Roman"/>
          <w:bCs/>
          <w:lang w:eastAsia="en-US"/>
        </w:rPr>
        <w:t xml:space="preserve"> на территории муниципального образования Пулковский меридиан</w:t>
      </w:r>
      <w:r w:rsidRPr="00867A08">
        <w:rPr>
          <w:rFonts w:ascii="Times New Roman" w:hAnsi="Times New Roman"/>
          <w:bCs/>
          <w:lang w:eastAsia="en-US"/>
        </w:rPr>
        <w:t xml:space="preserve"> </w:t>
      </w:r>
      <w:r w:rsidRPr="00867A08">
        <w:rPr>
          <w:rFonts w:ascii="Times New Roman" w:hAnsi="Times New Roman"/>
        </w:rPr>
        <w:t>в 2026 году.</w:t>
      </w:r>
      <w:r>
        <w:rPr>
          <w:rFonts w:ascii="Times New Roman" w:hAnsi="Times New Roman"/>
        </w:rPr>
        <w:t xml:space="preserve"> Заполнение  песочниц песком вручную, согласно адресной программе. (Приложение №2)</w:t>
      </w:r>
      <w:r w:rsidRPr="00211E7C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</w:rPr>
        <w:t>к Описанию объекта закупки.</w:t>
      </w:r>
    </w:p>
    <w:p w:rsidR="00596D8C" w:rsidRDefault="00596D8C" w:rsidP="00742339">
      <w:pPr>
        <w:widowControl/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Код по Общероссийскому классификатору продукции по видам экономической деятельности (ОКПД2) ОК 034-2014 с указанием вида продукции, соответствующий объекту закупки 08.12.11.13</w:t>
      </w:r>
      <w:r w:rsidRPr="002B5A26">
        <w:rPr>
          <w:rFonts w:ascii="Times New Roman" w:hAnsi="Times New Roman" w:cs="Times New Roman"/>
          <w:bCs/>
        </w:rPr>
        <w:t>0</w:t>
      </w:r>
      <w:r>
        <w:rPr>
          <w:rFonts w:ascii="Times New Roman" w:hAnsi="Times New Roman" w:cs="Times New Roman"/>
          <w:bCs/>
        </w:rPr>
        <w:t xml:space="preserve"> </w:t>
      </w:r>
      <w:r w:rsidRPr="00C3021F">
        <w:rPr>
          <w:rFonts w:ascii="Times New Roman" w:hAnsi="Times New Roman" w:cs="Times New Roman"/>
          <w:bCs/>
        </w:rPr>
        <w:t xml:space="preserve">- </w:t>
      </w:r>
      <w:r w:rsidRPr="002B5A26">
        <w:rPr>
          <w:rFonts w:ascii="Times New Roman" w:hAnsi="Times New Roman" w:cs="Times New Roman"/>
          <w:bCs/>
        </w:rPr>
        <w:t xml:space="preserve">Пески </w:t>
      </w:r>
      <w:r>
        <w:rPr>
          <w:rFonts w:ascii="Times New Roman" w:hAnsi="Times New Roman" w:cs="Times New Roman"/>
          <w:bCs/>
        </w:rPr>
        <w:t>строительные. (КПЕС 2008).</w:t>
      </w:r>
    </w:p>
    <w:p w:rsidR="00596D8C" w:rsidRDefault="00596D8C" w:rsidP="004E405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color w:val="auto"/>
          <w:lang w:eastAsia="en-US"/>
        </w:rPr>
      </w:pPr>
      <w:r>
        <w:rPr>
          <w:rFonts w:ascii="Times New Roman" w:hAnsi="Times New Roman" w:cs="Times New Roman"/>
          <w:bCs/>
        </w:rPr>
        <w:t xml:space="preserve">Код позиции каталога товаров, работ, услуг для обеспечения государственных и муниципальных нужд (КТРУ) </w:t>
      </w:r>
      <w:r w:rsidRPr="005E18D5">
        <w:rPr>
          <w:rFonts w:ascii="Times New Roman" w:hAnsi="Times New Roman" w:cs="Times New Roman"/>
          <w:bCs/>
        </w:rPr>
        <w:t>08.12.11.130-00000005</w:t>
      </w:r>
      <w:r>
        <w:rPr>
          <w:rFonts w:ascii="Times New Roman" w:hAnsi="Times New Roman" w:cs="Times New Roman"/>
          <w:bCs/>
        </w:rPr>
        <w:t xml:space="preserve"> - Песок.</w:t>
      </w:r>
    </w:p>
    <w:p w:rsidR="00596D8C" w:rsidRDefault="00596D8C" w:rsidP="00742339">
      <w:pPr>
        <w:pStyle w:val="ListParagraph"/>
        <w:widowControl/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bCs/>
          <w:color w:val="auto"/>
        </w:rPr>
      </w:pPr>
      <w:r>
        <w:rPr>
          <w:rFonts w:ascii="Times New Roman" w:hAnsi="Times New Roman"/>
          <w:bCs/>
        </w:rPr>
        <w:t>2.Требования к функциональным, техническим и эксплуатационным характеристикам объекта закупки (Приложение №1) к Описанию объекта закупки.</w:t>
      </w:r>
    </w:p>
    <w:p w:rsidR="00596D8C" w:rsidRDefault="00596D8C" w:rsidP="004E4053">
      <w:pPr>
        <w:ind w:firstLine="567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2.1. </w:t>
      </w:r>
      <w:r w:rsidRPr="00211E7C">
        <w:rPr>
          <w:rFonts w:ascii="Times New Roman" w:hAnsi="Times New Roman" w:cs="Times New Roman"/>
          <w:b/>
          <w:bCs/>
        </w:rPr>
        <w:t xml:space="preserve">Место поставки товара и выполнения работ: </w:t>
      </w:r>
      <w:r>
        <w:rPr>
          <w:rFonts w:ascii="Times New Roman" w:hAnsi="Times New Roman" w:cs="Times New Roman"/>
          <w:bCs/>
        </w:rPr>
        <w:t>территория муниципального образования Пулковский меридиан, согласно адресной программе (приложение № 2)</w:t>
      </w:r>
      <w:r w:rsidRPr="00211E7C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к Описанию объекта закупки.</w:t>
      </w:r>
    </w:p>
    <w:p w:rsidR="00596D8C" w:rsidRDefault="00596D8C" w:rsidP="004E4053">
      <w:pPr>
        <w:pStyle w:val="ListParagraph"/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2.2. </w:t>
      </w:r>
      <w:r w:rsidRPr="00211E7C">
        <w:rPr>
          <w:rFonts w:ascii="Times New Roman" w:hAnsi="Times New Roman"/>
          <w:b/>
          <w:bCs/>
        </w:rPr>
        <w:t>Сроки поставки товара и выполнения работ:</w:t>
      </w:r>
      <w:r>
        <w:rPr>
          <w:rFonts w:ascii="Times New Roman" w:hAnsi="Times New Roman"/>
          <w:bCs/>
        </w:rPr>
        <w:t xml:space="preserve"> </w:t>
      </w:r>
      <w:r w:rsidRPr="004E4053">
        <w:rPr>
          <w:rFonts w:ascii="Times New Roman" w:hAnsi="Times New Roman"/>
          <w:bCs/>
        </w:rPr>
        <w:t xml:space="preserve">с момента заключения контракта в течение </w:t>
      </w:r>
      <w:r>
        <w:rPr>
          <w:rFonts w:ascii="Times New Roman" w:hAnsi="Times New Roman"/>
          <w:bCs/>
        </w:rPr>
        <w:t>10</w:t>
      </w:r>
      <w:r w:rsidRPr="004E4053">
        <w:rPr>
          <w:rFonts w:ascii="Times New Roman" w:hAnsi="Times New Roman"/>
          <w:bCs/>
        </w:rPr>
        <w:t xml:space="preserve"> рабочих дней.</w:t>
      </w:r>
    </w:p>
    <w:p w:rsidR="00596D8C" w:rsidRDefault="00596D8C" w:rsidP="00742339">
      <w:pPr>
        <w:pStyle w:val="ListParagraph"/>
        <w:widowControl/>
        <w:tabs>
          <w:tab w:val="left" w:pos="567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2.3. Весь поставляемый товар должен полностью соответствовать качественным, функциональным, техническим, эксплуатационным характеристикам, которые указаны в Приложении № 1 к Описанию объекта закупки.</w:t>
      </w:r>
    </w:p>
    <w:p w:rsidR="00596D8C" w:rsidRDefault="00596D8C" w:rsidP="00211E7C">
      <w:pPr>
        <w:pStyle w:val="ListParagraph"/>
        <w:widowControl/>
        <w:tabs>
          <w:tab w:val="left" w:pos="567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2.4. </w:t>
      </w:r>
      <w:r>
        <w:rPr>
          <w:rFonts w:ascii="Times New Roman" w:hAnsi="Times New Roman"/>
        </w:rPr>
        <w:t>Количество поставляемого Поставщиком товара</w:t>
      </w:r>
      <w:r>
        <w:rPr>
          <w:rFonts w:ascii="Times New Roman" w:hAnsi="Times New Roman"/>
          <w:bCs/>
        </w:rPr>
        <w:t xml:space="preserve"> должно соответствовать количеству товара, которые указаны в Приложении № 1 к Описанию объекта закупки.</w:t>
      </w:r>
    </w:p>
    <w:p w:rsidR="00596D8C" w:rsidRDefault="00596D8C" w:rsidP="00742339">
      <w:pPr>
        <w:pStyle w:val="ListParagraph"/>
        <w:widowControl/>
        <w:tabs>
          <w:tab w:val="left" w:pos="567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2.5. Поставляемый товар должен быть новым (который не был в употреблении, не прошел ремонт, в том числе восстановление, замену составных частей, восстановление потребительских свойств), не быть в залоге или под иным обременением.</w:t>
      </w:r>
    </w:p>
    <w:p w:rsidR="00596D8C" w:rsidRDefault="00596D8C" w:rsidP="00742339">
      <w:pPr>
        <w:pStyle w:val="ListParagraph"/>
        <w:ind w:left="0" w:firstLine="567"/>
        <w:jc w:val="both"/>
        <w:rPr>
          <w:rFonts w:ascii="Times New Roman" w:hAnsi="Times New Roman"/>
          <w:iCs/>
        </w:rPr>
      </w:pPr>
      <w:r>
        <w:rPr>
          <w:rFonts w:ascii="Times New Roman" w:hAnsi="Times New Roman"/>
          <w:bCs/>
        </w:rPr>
        <w:t xml:space="preserve">2.6. Все содержащиеся в Описании объекта закупки и приложениях к нему товарные знаки сопровождаются словами «или эквивалент». </w:t>
      </w:r>
      <w:r>
        <w:rPr>
          <w:rFonts w:ascii="Times New Roman" w:hAnsi="Times New Roman"/>
          <w:iCs/>
        </w:rPr>
        <w:t>Эквивалентность (аналогичность) товаров (комплектующих и оборудования) определяется в соответствии с требованиями действующего законодательства.</w:t>
      </w:r>
    </w:p>
    <w:p w:rsidR="00596D8C" w:rsidRDefault="00596D8C" w:rsidP="00742339">
      <w:pPr>
        <w:pStyle w:val="ListParagraph"/>
        <w:widowControl/>
        <w:tabs>
          <w:tab w:val="left" w:pos="567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2.7. Качество поставляемого товара должно соответствовать требованиям стандартов по качеству, упаковке и маркировке, утвержденной нормативно-технической документацией.</w:t>
      </w:r>
    </w:p>
    <w:p w:rsidR="00596D8C" w:rsidRDefault="00596D8C" w:rsidP="00742339">
      <w:pPr>
        <w:pStyle w:val="ListParagraph"/>
        <w:widowControl/>
        <w:tabs>
          <w:tab w:val="left" w:pos="567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2.8. Поставщик гарантирует, что товар, поставленный по Контракту, не имеет дефектов, связанных с конструкцией, материалами или функционированием при штатном использовании товара.</w:t>
      </w:r>
    </w:p>
    <w:p w:rsidR="00596D8C" w:rsidRDefault="00596D8C" w:rsidP="00742339">
      <w:pPr>
        <w:pStyle w:val="ListParagraph"/>
        <w:widowControl/>
        <w:tabs>
          <w:tab w:val="left" w:pos="567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2.9. Качество поставляемого товара должно соответствовать требованиям </w:t>
      </w:r>
      <w:r>
        <w:rPr>
          <w:rFonts w:ascii="Times New Roman" w:hAnsi="Times New Roman"/>
          <w:bCs/>
        </w:rPr>
        <w:br/>
        <w:t>к качеству, установленным нормативной и технической документацией Российской Федерации, и должно удостоверяться: декларацией о соответствии (сертификатом соответствия) или иным документом, подтверждающим соответствие качества товара, в порядке, установленном законодательством Российской Федерации (в случае если данные требования предъявляются действующим законодательством).</w:t>
      </w:r>
    </w:p>
    <w:p w:rsidR="00596D8C" w:rsidRDefault="00596D8C" w:rsidP="00742339">
      <w:pPr>
        <w:pStyle w:val="ListParagraph"/>
        <w:widowControl/>
        <w:tabs>
          <w:tab w:val="left" w:pos="567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2.10 Поставляемый Товар должен быть безопасным для жизни, здоровья людей, имущества получателя и окружающей среды при обычных условиях его использования, хранения и транспортировки.</w:t>
      </w:r>
    </w:p>
    <w:p w:rsidR="00596D8C" w:rsidRPr="004E4053" w:rsidRDefault="00596D8C" w:rsidP="00742339">
      <w:pPr>
        <w:shd w:val="clear" w:color="auto" w:fill="FFFFFF"/>
        <w:ind w:firstLine="567"/>
        <w:jc w:val="both"/>
        <w:rPr>
          <w:rFonts w:ascii="Times New Roman" w:hAnsi="Times New Roman"/>
          <w:color w:val="auto"/>
        </w:rPr>
      </w:pPr>
      <w:r w:rsidRPr="004E4053">
        <w:rPr>
          <w:rFonts w:ascii="Times New Roman" w:hAnsi="Times New Roman"/>
          <w:color w:val="auto"/>
        </w:rPr>
        <w:t>2.11. Обоснование использования дополнительного описания товаров, находящихся в КТРУ.</w:t>
      </w:r>
    </w:p>
    <w:p w:rsidR="00596D8C" w:rsidRPr="004E4053" w:rsidRDefault="00596D8C" w:rsidP="00742339">
      <w:pPr>
        <w:shd w:val="clear" w:color="auto" w:fill="FFFFFF"/>
        <w:ind w:firstLine="567"/>
        <w:jc w:val="both"/>
        <w:rPr>
          <w:rFonts w:ascii="Times New Roman" w:hAnsi="Times New Roman"/>
          <w:color w:val="auto"/>
        </w:rPr>
      </w:pPr>
      <w:r w:rsidRPr="004E4053">
        <w:rPr>
          <w:rFonts w:ascii="Times New Roman" w:hAnsi="Times New Roman" w:cs="Times New Roman"/>
          <w:color w:val="auto"/>
        </w:rPr>
        <w:t>В связи с тем, что информация, включенная в КТРУ является общей, не является исчерпывающей и не позволяет точно определить качественные, функциональные и технические характеристики закупаемого товара, в описании объекта закупки указана дополнительная информация исходя из характеристик (которым должен отвечать конкретный закупаемый товар), и которая является значимой для Заказчика.</w:t>
      </w:r>
    </w:p>
    <w:p w:rsidR="00596D8C" w:rsidRDefault="00596D8C" w:rsidP="00742339">
      <w:pPr>
        <w:autoSpaceDE w:val="0"/>
        <w:autoSpaceDN w:val="0"/>
        <w:adjustRightInd w:val="0"/>
        <w:ind w:firstLine="567"/>
        <w:jc w:val="both"/>
        <w:rPr>
          <w:rFonts w:ascii="Times New Roman" w:hAnsi="Times New Roman"/>
          <w:color w:val="auto"/>
          <w:shd w:val="clear" w:color="auto" w:fill="FFFFFF"/>
        </w:rPr>
      </w:pPr>
      <w:r w:rsidRPr="004E4053">
        <w:rPr>
          <w:rFonts w:ascii="Times New Roman" w:hAnsi="Times New Roman"/>
          <w:color w:val="auto"/>
          <w:shd w:val="clear" w:color="auto" w:fill="FFFFFF"/>
        </w:rPr>
        <w:t>Установленные требования к товарам позволяют определить параметры и характеристики товара, в наибольшей степени удовлетворяющие потребности Заказчика.</w:t>
      </w:r>
    </w:p>
    <w:p w:rsidR="00596D8C" w:rsidRDefault="00596D8C" w:rsidP="00742339">
      <w:pPr>
        <w:pStyle w:val="ListParagraph"/>
        <w:tabs>
          <w:tab w:val="left" w:pos="567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bCs/>
        </w:rPr>
      </w:pPr>
    </w:p>
    <w:p w:rsidR="00596D8C" w:rsidRDefault="00596D8C" w:rsidP="00742339">
      <w:pPr>
        <w:pStyle w:val="ListParagraph"/>
        <w:tabs>
          <w:tab w:val="left" w:pos="567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3. Требования к гарантии качества товара, а также требования к гарантийному сроку и(или) объему предоставления гарантий их качества, к гарантийному обслуживанию товара (далее - гарантийные обязательства), к расходам на эксплуатацию товара, </w:t>
      </w:r>
      <w:r>
        <w:rPr>
          <w:rFonts w:ascii="Times New Roman" w:hAnsi="Times New Roman"/>
          <w:bCs/>
        </w:rPr>
        <w:br/>
        <w:t>к обязательности осуществления монтажа и наладки товара, к обучению лиц, осуществляющих использование и обслуживание товара</w:t>
      </w:r>
    </w:p>
    <w:p w:rsidR="00596D8C" w:rsidRPr="004E4053" w:rsidRDefault="00596D8C" w:rsidP="004E4053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3.</w:t>
      </w:r>
      <w:r w:rsidRPr="004E4053">
        <w:rPr>
          <w:rFonts w:ascii="Times New Roman" w:hAnsi="Times New Roman" w:cs="Times New Roman"/>
          <w:bCs/>
        </w:rPr>
        <w:t>1.Гарантия качества на поставляемый Товар предоставляется в соответствии с нормативными документами на данный вид Товара.</w:t>
      </w:r>
    </w:p>
    <w:p w:rsidR="00596D8C" w:rsidRPr="004E4053" w:rsidRDefault="00596D8C" w:rsidP="004E4053">
      <w:pPr>
        <w:ind w:firstLine="540"/>
        <w:jc w:val="both"/>
        <w:rPr>
          <w:rFonts w:ascii="Times New Roman" w:hAnsi="Times New Roman" w:cs="Times New Roman"/>
          <w:bCs/>
        </w:rPr>
      </w:pPr>
      <w:r w:rsidRPr="004E4053">
        <w:rPr>
          <w:rFonts w:ascii="Times New Roman" w:hAnsi="Times New Roman" w:cs="Times New Roman"/>
          <w:bCs/>
        </w:rPr>
        <w:t>Наличие гарантии качества удостоверяется выдачей Поставщиком гарантийного талона (сертификата) или проставлением соответствующей записи на маркировочном ярлыке поставленного Товара.</w:t>
      </w:r>
    </w:p>
    <w:p w:rsidR="00596D8C" w:rsidRDefault="00596D8C" w:rsidP="00742339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i/>
          <w:szCs w:val="22"/>
        </w:rPr>
      </w:pPr>
    </w:p>
    <w:p w:rsidR="00596D8C" w:rsidRDefault="00596D8C" w:rsidP="00742339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color w:val="auto"/>
          <w:szCs w:val="22"/>
        </w:rPr>
      </w:pPr>
      <w:r>
        <w:rPr>
          <w:rFonts w:ascii="Times New Roman" w:hAnsi="Times New Roman" w:cs="Times New Roman"/>
        </w:rPr>
        <w:t>4. Перечень приложений, являющихся неотъемлемой частью Описания объекта закупки.</w:t>
      </w:r>
    </w:p>
    <w:p w:rsidR="00596D8C" w:rsidRDefault="00596D8C" w:rsidP="00742339">
      <w:pPr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4.1. Приложение № 1. «</w:t>
      </w:r>
      <w:r>
        <w:rPr>
          <w:rFonts w:ascii="Times New Roman" w:hAnsi="Times New Roman" w:cs="Times New Roman"/>
          <w:bCs/>
        </w:rPr>
        <w:t>Качественные, функциональные, технические, эксплуатационные характеристики товара</w:t>
      </w:r>
      <w:r>
        <w:rPr>
          <w:rFonts w:ascii="Times New Roman" w:hAnsi="Times New Roman" w:cs="Times New Roman"/>
        </w:rPr>
        <w:t>».</w:t>
      </w:r>
    </w:p>
    <w:p w:rsidR="00596D8C" w:rsidRDefault="00596D8C" w:rsidP="00742339">
      <w:pPr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4.2.      Приложение № 2.   Адресная программа</w:t>
      </w:r>
    </w:p>
    <w:p w:rsidR="00596D8C" w:rsidRDefault="00596D8C" w:rsidP="00742339">
      <w:pPr>
        <w:tabs>
          <w:tab w:val="left" w:pos="6039"/>
        </w:tabs>
        <w:ind w:firstLine="567"/>
        <w:rPr>
          <w:rFonts w:ascii="Times New Roman" w:hAnsi="Times New Roman" w:cs="Times New Roman"/>
          <w:color w:val="auto"/>
          <w:lang w:eastAsia="en-US"/>
        </w:rPr>
      </w:pPr>
    </w:p>
    <w:p w:rsidR="00596D8C" w:rsidRDefault="00596D8C" w:rsidP="00E05BF2">
      <w:pPr>
        <w:tabs>
          <w:tab w:val="left" w:pos="6039"/>
        </w:tabs>
        <w:ind w:firstLine="567"/>
        <w:rPr>
          <w:rFonts w:ascii="Times New Roman" w:hAnsi="Times New Roman" w:cs="Times New Roman"/>
          <w:color w:val="auto"/>
          <w:lang w:eastAsia="en-US"/>
        </w:rPr>
      </w:pPr>
    </w:p>
    <w:p w:rsidR="00596D8C" w:rsidRPr="004E2ECC" w:rsidRDefault="00596D8C" w:rsidP="00F9114A">
      <w:pPr>
        <w:jc w:val="center"/>
        <w:outlineLvl w:val="0"/>
        <w:rPr>
          <w:rFonts w:ascii="Times New Roman" w:hAnsi="Times New Roman"/>
          <w:b/>
          <w:bCs/>
        </w:rPr>
      </w:pPr>
    </w:p>
    <w:p w:rsidR="00596D8C" w:rsidRPr="004E2ECC" w:rsidRDefault="00596D8C" w:rsidP="00F9114A">
      <w:pPr>
        <w:jc w:val="right"/>
        <w:outlineLvl w:val="0"/>
        <w:rPr>
          <w:rFonts w:ascii="Times New Roman" w:hAnsi="Times New Roman"/>
          <w:b/>
          <w:bCs/>
        </w:rPr>
        <w:sectPr w:rsidR="00596D8C" w:rsidRPr="004E2ECC" w:rsidSect="00D73350">
          <w:headerReference w:type="default" r:id="rId7"/>
          <w:pgSz w:w="11906" w:h="16838" w:code="9"/>
          <w:pgMar w:top="1134" w:right="850" w:bottom="1134" w:left="1701" w:header="397" w:footer="397" w:gutter="0"/>
          <w:cols w:space="720"/>
          <w:titlePg/>
          <w:docGrid w:linePitch="299"/>
        </w:sectPr>
      </w:pPr>
    </w:p>
    <w:p w:rsidR="00596D8C" w:rsidRDefault="00596D8C" w:rsidP="00036B05">
      <w:pPr>
        <w:tabs>
          <w:tab w:val="left" w:pos="6039"/>
        </w:tabs>
        <w:ind w:firstLine="567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Приложение №1</w:t>
      </w:r>
    </w:p>
    <w:p w:rsidR="00596D8C" w:rsidRDefault="00596D8C" w:rsidP="00036B05">
      <w:pPr>
        <w:tabs>
          <w:tab w:val="left" w:pos="6039"/>
        </w:tabs>
        <w:ind w:firstLine="567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к Описанию объекта закупки</w:t>
      </w:r>
    </w:p>
    <w:p w:rsidR="00596D8C" w:rsidRDefault="00596D8C" w:rsidP="004E4053">
      <w:pPr>
        <w:tabs>
          <w:tab w:val="left" w:pos="6039"/>
        </w:tabs>
        <w:rPr>
          <w:rFonts w:ascii="Times New Roman" w:hAnsi="Times New Roman" w:cs="Times New Roman"/>
          <w:bCs/>
        </w:rPr>
      </w:pPr>
    </w:p>
    <w:p w:rsidR="00596D8C" w:rsidRDefault="00596D8C" w:rsidP="004E4053">
      <w:pPr>
        <w:tabs>
          <w:tab w:val="left" w:pos="6039"/>
        </w:tabs>
        <w:ind w:firstLine="567"/>
        <w:jc w:val="center"/>
        <w:rPr>
          <w:rFonts w:ascii="Times New Roman" w:hAnsi="Times New Roman" w:cs="Times New Roman"/>
          <w:b/>
          <w:bCs/>
        </w:rPr>
      </w:pPr>
      <w:r w:rsidRPr="00036B05">
        <w:rPr>
          <w:rFonts w:ascii="Times New Roman" w:hAnsi="Times New Roman" w:cs="Times New Roman"/>
          <w:b/>
          <w:bCs/>
        </w:rPr>
        <w:t>Качественные, функциональные, технические, эксплуатационные характеристики товара</w:t>
      </w:r>
    </w:p>
    <w:p w:rsidR="00596D8C" w:rsidRDefault="00596D8C" w:rsidP="000E4EC1">
      <w:pPr>
        <w:tabs>
          <w:tab w:val="left" w:pos="6039"/>
        </w:tabs>
        <w:ind w:firstLine="567"/>
        <w:rPr>
          <w:rFonts w:ascii="Times New Roman" w:hAnsi="Times New Roman" w:cs="Times New Roman"/>
          <w:bCs/>
          <w:i/>
          <w:highlight w:val="cyan"/>
        </w:rPr>
      </w:pPr>
    </w:p>
    <w:tbl>
      <w:tblPr>
        <w:tblW w:w="1605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421"/>
        <w:gridCol w:w="1275"/>
        <w:gridCol w:w="1560"/>
        <w:gridCol w:w="1842"/>
        <w:gridCol w:w="3402"/>
        <w:gridCol w:w="993"/>
        <w:gridCol w:w="4125"/>
        <w:gridCol w:w="1261"/>
        <w:gridCol w:w="1177"/>
      </w:tblGrid>
      <w:tr w:rsidR="00596D8C" w:rsidRPr="004E4053" w:rsidTr="002A146B">
        <w:trPr>
          <w:trHeight w:val="150"/>
          <w:jc w:val="center"/>
        </w:trPr>
        <w:tc>
          <w:tcPr>
            <w:tcW w:w="1361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D8C" w:rsidRPr="004E4053" w:rsidRDefault="00596D8C" w:rsidP="002A146B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4053">
              <w:rPr>
                <w:rFonts w:ascii="Times New Roman" w:hAnsi="Times New Roman"/>
                <w:sz w:val="20"/>
                <w:szCs w:val="20"/>
              </w:rPr>
              <w:t>Тип объекта закупки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D8C" w:rsidRPr="004E4053" w:rsidRDefault="00596D8C" w:rsidP="002A146B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D8C" w:rsidRPr="004E4053" w:rsidRDefault="00596D8C" w:rsidP="002A146B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4053">
              <w:rPr>
                <w:rFonts w:ascii="Times New Roman" w:hAnsi="Times New Roman"/>
                <w:sz w:val="20"/>
                <w:szCs w:val="20"/>
              </w:rPr>
              <w:t>Товар</w:t>
            </w:r>
          </w:p>
        </w:tc>
      </w:tr>
      <w:tr w:rsidR="00596D8C" w:rsidRPr="004E4053" w:rsidTr="002A146B">
        <w:trPr>
          <w:trHeight w:val="468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D8C" w:rsidRPr="004E4053" w:rsidRDefault="00596D8C" w:rsidP="002A146B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4053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D8C" w:rsidRPr="004E4053" w:rsidRDefault="00596D8C" w:rsidP="002A146B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4053">
              <w:rPr>
                <w:rFonts w:ascii="Times New Roman" w:hAnsi="Times New Roman"/>
                <w:sz w:val="20"/>
                <w:szCs w:val="20"/>
              </w:rPr>
              <w:t>Наименование товара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D8C" w:rsidRPr="004E4053" w:rsidRDefault="00596D8C" w:rsidP="002A146B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4053">
              <w:rPr>
                <w:rFonts w:ascii="Times New Roman" w:hAnsi="Times New Roman"/>
                <w:sz w:val="20"/>
                <w:szCs w:val="20"/>
              </w:rPr>
              <w:t>Код ОКПД 2/КТРУ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D8C" w:rsidRPr="004E4053" w:rsidRDefault="00596D8C" w:rsidP="002A146B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4053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  <w:p w:rsidR="00596D8C" w:rsidRPr="004E4053" w:rsidRDefault="00596D8C" w:rsidP="002A146B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4053">
              <w:rPr>
                <w:rFonts w:ascii="Times New Roman" w:hAnsi="Times New Roman"/>
                <w:sz w:val="20"/>
                <w:szCs w:val="20"/>
              </w:rPr>
              <w:t>характеристики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D8C" w:rsidRPr="004E4053" w:rsidRDefault="00596D8C" w:rsidP="002A146B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4053">
              <w:rPr>
                <w:rFonts w:ascii="Times New Roman" w:hAnsi="Times New Roman"/>
                <w:sz w:val="20"/>
                <w:szCs w:val="20"/>
              </w:rPr>
              <w:t>Значение характеристики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D8C" w:rsidRPr="004E4053" w:rsidRDefault="00596D8C" w:rsidP="002A146B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4053">
              <w:rPr>
                <w:rFonts w:ascii="Times New Roman" w:hAnsi="Times New Roman"/>
                <w:sz w:val="20"/>
                <w:szCs w:val="20"/>
              </w:rPr>
              <w:t>Единица измерения характеристики</w:t>
            </w:r>
          </w:p>
        </w:tc>
        <w:tc>
          <w:tcPr>
            <w:tcW w:w="4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D8C" w:rsidRPr="004E4053" w:rsidRDefault="00596D8C" w:rsidP="002A146B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4053">
              <w:rPr>
                <w:rFonts w:ascii="Times New Roman" w:hAnsi="Times New Roman"/>
                <w:sz w:val="20"/>
                <w:szCs w:val="20"/>
              </w:rPr>
              <w:t>Инструкция по заполнению характеристик в заявке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D8C" w:rsidRPr="004E4053" w:rsidRDefault="00596D8C" w:rsidP="002A146B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4053">
              <w:rPr>
                <w:rFonts w:ascii="Times New Roman" w:hAnsi="Times New Roman"/>
                <w:sz w:val="20"/>
                <w:szCs w:val="20"/>
              </w:rPr>
              <w:t>Вид требования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D8C" w:rsidRPr="004E4053" w:rsidRDefault="00596D8C" w:rsidP="002A146B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4053">
              <w:rPr>
                <w:rFonts w:ascii="Times New Roman" w:hAnsi="Times New Roman"/>
                <w:sz w:val="20"/>
                <w:szCs w:val="20"/>
              </w:rPr>
              <w:t>Единица измерения</w:t>
            </w:r>
          </w:p>
        </w:tc>
      </w:tr>
      <w:tr w:rsidR="00596D8C" w:rsidRPr="004E4053" w:rsidTr="004E4053">
        <w:trPr>
          <w:trHeight w:val="150"/>
          <w:jc w:val="center"/>
        </w:trPr>
        <w:tc>
          <w:tcPr>
            <w:tcW w:w="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D8C" w:rsidRPr="004E4053" w:rsidRDefault="00596D8C" w:rsidP="002A146B">
            <w:pPr>
              <w:rPr>
                <w:rFonts w:ascii="Times New Roman" w:hAnsi="Times New Roman"/>
                <w:sz w:val="20"/>
                <w:szCs w:val="20"/>
              </w:rPr>
            </w:pPr>
            <w:r w:rsidRPr="004E405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D8C" w:rsidRPr="004E4053" w:rsidRDefault="00596D8C" w:rsidP="002A146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4053">
              <w:rPr>
                <w:rFonts w:ascii="Times New Roman" w:hAnsi="Times New Roman"/>
                <w:sz w:val="20"/>
                <w:szCs w:val="20"/>
              </w:rPr>
              <w:t>Песок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D8C" w:rsidRPr="004E4053" w:rsidRDefault="00596D8C" w:rsidP="002A146B"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4E4053">
              <w:rPr>
                <w:rFonts w:ascii="Times New Roman" w:hAnsi="Times New Roman"/>
                <w:sz w:val="20"/>
                <w:szCs w:val="20"/>
              </w:rPr>
              <w:t>08.12.11.130</w:t>
            </w:r>
            <w:r w:rsidRPr="004E4053">
              <w:rPr>
                <w:rFonts w:ascii="Times New Roman" w:hAnsi="Times New Roman"/>
                <w:sz w:val="20"/>
                <w:szCs w:val="20"/>
                <w:lang w:val="en-US"/>
              </w:rPr>
              <w:t>/</w:t>
            </w:r>
          </w:p>
          <w:p w:rsidR="00596D8C" w:rsidRPr="004E4053" w:rsidRDefault="00596D8C" w:rsidP="002A146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4053">
              <w:rPr>
                <w:rFonts w:ascii="Times New Roman" w:hAnsi="Times New Roman"/>
                <w:bCs/>
                <w:sz w:val="20"/>
                <w:szCs w:val="20"/>
              </w:rPr>
              <w:t>08.12.11.130-00000005</w:t>
            </w:r>
          </w:p>
        </w:tc>
        <w:tc>
          <w:tcPr>
            <w:tcW w:w="103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D8C" w:rsidRPr="004E4053" w:rsidRDefault="00596D8C" w:rsidP="002A146B">
            <w:pPr>
              <w:tabs>
                <w:tab w:val="left" w:pos="6039"/>
              </w:tabs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E4053">
              <w:rPr>
                <w:rFonts w:ascii="Times New Roman" w:hAnsi="Times New Roman"/>
                <w:b/>
                <w:bCs/>
                <w:sz w:val="20"/>
                <w:szCs w:val="20"/>
              </w:rPr>
              <w:t>Характеристики товаров согласно КТРУ (при наличии)</w:t>
            </w:r>
          </w:p>
        </w:tc>
        <w:tc>
          <w:tcPr>
            <w:tcW w:w="12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96D8C" w:rsidRPr="004E4053" w:rsidRDefault="00596D8C" w:rsidP="004E4053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596D8C" w:rsidRPr="004E4053" w:rsidRDefault="00596D8C" w:rsidP="004E405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4053">
              <w:rPr>
                <w:rFonts w:ascii="Times New Roman" w:hAnsi="Times New Roman"/>
                <w:sz w:val="20"/>
                <w:szCs w:val="20"/>
              </w:rPr>
              <w:t>Преимущество</w:t>
            </w:r>
          </w:p>
        </w:tc>
        <w:tc>
          <w:tcPr>
            <w:tcW w:w="11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D8C" w:rsidRPr="004E4053" w:rsidRDefault="00596D8C" w:rsidP="004E405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142A">
              <w:rPr>
                <w:rFonts w:ascii="Times New Roman" w:hAnsi="Times New Roman"/>
                <w:sz w:val="20"/>
                <w:szCs w:val="20"/>
              </w:rPr>
              <w:t>М</w:t>
            </w:r>
            <w:r w:rsidRPr="00FF69F6">
              <w:rPr>
                <w:rFonts w:ascii="Times New Roman" w:hAnsi="Times New Roman"/>
                <w:sz w:val="20"/>
                <w:szCs w:val="20"/>
                <w:vertAlign w:val="superscript"/>
              </w:rPr>
              <w:t>3</w:t>
            </w:r>
            <w:r w:rsidRPr="004E4053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</w:tr>
      <w:tr w:rsidR="00596D8C" w:rsidRPr="004E4053" w:rsidTr="002A146B">
        <w:trPr>
          <w:trHeight w:val="317"/>
          <w:jc w:val="center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D8C" w:rsidRPr="004E4053" w:rsidRDefault="00596D8C" w:rsidP="002A146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D8C" w:rsidRPr="004E4053" w:rsidRDefault="00596D8C" w:rsidP="002A146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D8C" w:rsidRPr="004E4053" w:rsidRDefault="00596D8C" w:rsidP="002A146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D8C" w:rsidRPr="004E4053" w:rsidRDefault="00596D8C" w:rsidP="002A146B">
            <w:pPr>
              <w:tabs>
                <w:tab w:val="left" w:pos="6039"/>
              </w:tabs>
              <w:rPr>
                <w:rFonts w:ascii="Times New Roman" w:hAnsi="Times New Roman"/>
                <w:bCs/>
                <w:sz w:val="20"/>
                <w:szCs w:val="20"/>
              </w:rPr>
            </w:pPr>
            <w:r w:rsidRPr="004E4053">
              <w:rPr>
                <w:rFonts w:ascii="Times New Roman" w:hAnsi="Times New Roman"/>
                <w:bCs/>
                <w:sz w:val="20"/>
                <w:szCs w:val="20"/>
              </w:rPr>
              <w:t>Тип песка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D8C" w:rsidRPr="004E4053" w:rsidRDefault="00596D8C" w:rsidP="002A146B">
            <w:pPr>
              <w:tabs>
                <w:tab w:val="left" w:pos="6039"/>
              </w:tabs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4E4053">
              <w:rPr>
                <w:rFonts w:ascii="Times New Roman" w:hAnsi="Times New Roman"/>
                <w:bCs/>
                <w:sz w:val="20"/>
                <w:szCs w:val="20"/>
              </w:rPr>
              <w:t>Песок природный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D8C" w:rsidRPr="004E4053" w:rsidRDefault="00596D8C" w:rsidP="002A146B">
            <w:pPr>
              <w:tabs>
                <w:tab w:val="left" w:pos="6039"/>
              </w:tabs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D8C" w:rsidRPr="004E4053" w:rsidRDefault="00596D8C" w:rsidP="002A146B">
            <w:pPr>
              <w:tabs>
                <w:tab w:val="left" w:pos="6039"/>
              </w:tabs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4E4053">
              <w:rPr>
                <w:rFonts w:ascii="Times New Roman" w:hAnsi="Times New Roman"/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6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96D8C" w:rsidRPr="004E4053" w:rsidRDefault="00596D8C" w:rsidP="002A146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D8C" w:rsidRPr="004E4053" w:rsidRDefault="00596D8C" w:rsidP="002A146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96D8C" w:rsidRPr="004E4053" w:rsidTr="002A146B">
        <w:trPr>
          <w:trHeight w:val="158"/>
          <w:jc w:val="center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D8C" w:rsidRPr="004E4053" w:rsidRDefault="00596D8C" w:rsidP="002A146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D8C" w:rsidRPr="004E4053" w:rsidRDefault="00596D8C" w:rsidP="002A146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D8C" w:rsidRPr="004E4053" w:rsidRDefault="00596D8C" w:rsidP="002A146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3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D8C" w:rsidRPr="004E4053" w:rsidRDefault="00596D8C" w:rsidP="002A146B">
            <w:pPr>
              <w:tabs>
                <w:tab w:val="left" w:pos="6039"/>
              </w:tabs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E4053">
              <w:rPr>
                <w:rFonts w:ascii="Times New Roman" w:hAnsi="Times New Roman"/>
                <w:b/>
                <w:bCs/>
                <w:sz w:val="20"/>
                <w:szCs w:val="20"/>
              </w:rPr>
              <w:t>Дополнительные характеристики</w:t>
            </w:r>
          </w:p>
        </w:tc>
        <w:tc>
          <w:tcPr>
            <w:tcW w:w="126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96D8C" w:rsidRPr="004E4053" w:rsidRDefault="00596D8C" w:rsidP="002A146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D8C" w:rsidRPr="004E4053" w:rsidRDefault="00596D8C" w:rsidP="002A146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96D8C" w:rsidRPr="004E4053" w:rsidTr="002A146B">
        <w:trPr>
          <w:trHeight w:val="317"/>
          <w:jc w:val="center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D8C" w:rsidRPr="004E4053" w:rsidRDefault="00596D8C" w:rsidP="002A146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D8C" w:rsidRPr="004E4053" w:rsidRDefault="00596D8C" w:rsidP="002A146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D8C" w:rsidRPr="004E4053" w:rsidRDefault="00596D8C" w:rsidP="002A146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D8C" w:rsidRPr="004E4053" w:rsidRDefault="00596D8C" w:rsidP="002A146B">
            <w:pPr>
              <w:tabs>
                <w:tab w:val="left" w:pos="6039"/>
              </w:tabs>
              <w:rPr>
                <w:rFonts w:ascii="Times New Roman" w:hAnsi="Times New Roman"/>
                <w:bCs/>
                <w:sz w:val="20"/>
                <w:szCs w:val="20"/>
              </w:rPr>
            </w:pPr>
            <w:r w:rsidRPr="004E4053">
              <w:rPr>
                <w:rFonts w:ascii="Times New Roman" w:hAnsi="Times New Roman"/>
                <w:bCs/>
                <w:sz w:val="20"/>
                <w:szCs w:val="20"/>
              </w:rPr>
              <w:t>Цель использования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D8C" w:rsidRPr="004E4053" w:rsidRDefault="00596D8C" w:rsidP="002A146B">
            <w:pPr>
              <w:tabs>
                <w:tab w:val="left" w:pos="6039"/>
              </w:tabs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4E4053">
              <w:rPr>
                <w:rFonts w:ascii="Times New Roman" w:hAnsi="Times New Roman"/>
                <w:bCs/>
                <w:sz w:val="20"/>
                <w:szCs w:val="20"/>
              </w:rPr>
              <w:t>Наполнение песочниц для детских площадок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D8C" w:rsidRPr="004E4053" w:rsidRDefault="00596D8C" w:rsidP="002A146B">
            <w:pPr>
              <w:tabs>
                <w:tab w:val="left" w:pos="6039"/>
              </w:tabs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D8C" w:rsidRPr="004E4053" w:rsidRDefault="00596D8C" w:rsidP="002A146B">
            <w:pPr>
              <w:jc w:val="center"/>
              <w:rPr>
                <w:sz w:val="20"/>
                <w:szCs w:val="20"/>
              </w:rPr>
            </w:pPr>
            <w:r w:rsidRPr="004E4053">
              <w:rPr>
                <w:rFonts w:ascii="Times New Roman" w:hAnsi="Times New Roman"/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6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96D8C" w:rsidRPr="004E4053" w:rsidRDefault="00596D8C" w:rsidP="002A146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D8C" w:rsidRPr="004E4053" w:rsidRDefault="00596D8C" w:rsidP="002A146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96D8C" w:rsidRPr="004E4053" w:rsidTr="002A146B">
        <w:trPr>
          <w:trHeight w:val="317"/>
          <w:jc w:val="center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D8C" w:rsidRPr="004E4053" w:rsidRDefault="00596D8C" w:rsidP="002A146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D8C" w:rsidRPr="004E4053" w:rsidRDefault="00596D8C" w:rsidP="002A146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D8C" w:rsidRPr="004E4053" w:rsidRDefault="00596D8C" w:rsidP="002A146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D8C" w:rsidRPr="004E4053" w:rsidRDefault="00596D8C" w:rsidP="002A146B">
            <w:pPr>
              <w:tabs>
                <w:tab w:val="left" w:pos="6039"/>
              </w:tabs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D8C" w:rsidRPr="004E4053" w:rsidRDefault="00596D8C" w:rsidP="002A146B">
            <w:pPr>
              <w:tabs>
                <w:tab w:val="left" w:pos="6039"/>
              </w:tabs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D8C" w:rsidRPr="004E4053" w:rsidRDefault="00596D8C" w:rsidP="002A146B">
            <w:pPr>
              <w:tabs>
                <w:tab w:val="left" w:pos="6039"/>
              </w:tabs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D8C" w:rsidRPr="004E4053" w:rsidRDefault="00596D8C" w:rsidP="002A146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96D8C" w:rsidRPr="004E4053" w:rsidRDefault="00596D8C" w:rsidP="002A146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D8C" w:rsidRPr="004E4053" w:rsidRDefault="00596D8C" w:rsidP="002A146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96D8C" w:rsidRPr="004E4053" w:rsidTr="002A146B">
        <w:trPr>
          <w:trHeight w:val="317"/>
          <w:jc w:val="center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D8C" w:rsidRPr="004E4053" w:rsidRDefault="00596D8C" w:rsidP="002A146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D8C" w:rsidRPr="004E4053" w:rsidRDefault="00596D8C" w:rsidP="002A146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D8C" w:rsidRPr="004E4053" w:rsidRDefault="00596D8C" w:rsidP="002A146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D8C" w:rsidRPr="004E4053" w:rsidRDefault="00596D8C" w:rsidP="002A146B">
            <w:pPr>
              <w:tabs>
                <w:tab w:val="left" w:pos="6039"/>
              </w:tabs>
              <w:rPr>
                <w:rFonts w:ascii="Times New Roman" w:hAnsi="Times New Roman"/>
                <w:bCs/>
                <w:sz w:val="20"/>
                <w:szCs w:val="20"/>
              </w:rPr>
            </w:pPr>
            <w:r w:rsidRPr="004E4053">
              <w:rPr>
                <w:rFonts w:ascii="Times New Roman" w:hAnsi="Times New Roman"/>
                <w:bCs/>
                <w:sz w:val="20"/>
                <w:szCs w:val="20"/>
              </w:rPr>
              <w:t>Требуемый объём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D8C" w:rsidRPr="004E4053" w:rsidRDefault="00596D8C" w:rsidP="002A146B">
            <w:pPr>
              <w:tabs>
                <w:tab w:val="left" w:pos="6039"/>
              </w:tabs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D8C" w:rsidRPr="004E4053" w:rsidRDefault="00596D8C" w:rsidP="002A146B">
            <w:pPr>
              <w:tabs>
                <w:tab w:val="left" w:pos="6039"/>
              </w:tabs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М</w:t>
            </w:r>
            <w:r w:rsidRPr="00E2256C">
              <w:rPr>
                <w:rFonts w:ascii="Times New Roman" w:hAnsi="Times New Roman"/>
                <w:bCs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4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D8C" w:rsidRPr="004E4053" w:rsidRDefault="00596D8C" w:rsidP="002A146B">
            <w:pPr>
              <w:jc w:val="center"/>
              <w:rPr>
                <w:sz w:val="20"/>
                <w:szCs w:val="20"/>
              </w:rPr>
            </w:pPr>
            <w:r w:rsidRPr="004E4053">
              <w:rPr>
                <w:rFonts w:ascii="Times New Roman" w:hAnsi="Times New Roman"/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6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96D8C" w:rsidRPr="004E4053" w:rsidRDefault="00596D8C" w:rsidP="002A146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D8C" w:rsidRPr="004E4053" w:rsidRDefault="00596D8C" w:rsidP="002A146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96D8C" w:rsidRPr="004E4053" w:rsidTr="002A146B">
        <w:trPr>
          <w:trHeight w:val="309"/>
          <w:jc w:val="center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D8C" w:rsidRPr="004E4053" w:rsidRDefault="00596D8C" w:rsidP="002A146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D8C" w:rsidRPr="004E4053" w:rsidRDefault="00596D8C" w:rsidP="002A146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D8C" w:rsidRPr="004E4053" w:rsidRDefault="00596D8C" w:rsidP="002A146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D8C" w:rsidRPr="004E4053" w:rsidRDefault="00596D8C" w:rsidP="002A146B">
            <w:pPr>
              <w:tabs>
                <w:tab w:val="left" w:pos="6039"/>
              </w:tabs>
              <w:rPr>
                <w:rFonts w:ascii="Times New Roman" w:hAnsi="Times New Roman"/>
                <w:bCs/>
                <w:sz w:val="20"/>
                <w:szCs w:val="20"/>
              </w:rPr>
            </w:pPr>
            <w:r w:rsidRPr="004E4053">
              <w:rPr>
                <w:rFonts w:ascii="Times New Roman" w:hAnsi="Times New Roman"/>
                <w:bCs/>
                <w:sz w:val="20"/>
                <w:szCs w:val="20"/>
              </w:rPr>
              <w:t>Заполнение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D8C" w:rsidRPr="004E4053" w:rsidRDefault="00596D8C" w:rsidP="002A146B">
            <w:pPr>
              <w:tabs>
                <w:tab w:val="left" w:pos="6039"/>
              </w:tabs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E2256C">
              <w:rPr>
                <w:rFonts w:ascii="Times New Roman" w:hAnsi="Times New Roman"/>
                <w:bCs/>
                <w:sz w:val="20"/>
                <w:szCs w:val="20"/>
              </w:rPr>
              <w:t>68</w:t>
            </w:r>
            <w:r w:rsidRPr="004E4053">
              <w:rPr>
                <w:rFonts w:ascii="Times New Roman" w:hAnsi="Times New Roman"/>
                <w:bCs/>
                <w:sz w:val="20"/>
                <w:szCs w:val="20"/>
              </w:rPr>
              <w:t xml:space="preserve"> песочниц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D8C" w:rsidRPr="004E4053" w:rsidRDefault="00596D8C" w:rsidP="002A146B">
            <w:pPr>
              <w:tabs>
                <w:tab w:val="left" w:pos="6039"/>
              </w:tabs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Шт.</w:t>
            </w:r>
          </w:p>
        </w:tc>
        <w:tc>
          <w:tcPr>
            <w:tcW w:w="4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D8C" w:rsidRPr="004E4053" w:rsidRDefault="00596D8C" w:rsidP="002A146B">
            <w:pPr>
              <w:jc w:val="center"/>
              <w:rPr>
                <w:sz w:val="20"/>
                <w:szCs w:val="20"/>
              </w:rPr>
            </w:pPr>
            <w:r w:rsidRPr="004E4053">
              <w:rPr>
                <w:rFonts w:ascii="Times New Roman" w:hAnsi="Times New Roman"/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6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96D8C" w:rsidRPr="004E4053" w:rsidRDefault="00596D8C" w:rsidP="002A146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D8C" w:rsidRPr="004E4053" w:rsidRDefault="00596D8C" w:rsidP="002A146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96D8C" w:rsidRPr="004E4053" w:rsidTr="002A146B">
        <w:trPr>
          <w:trHeight w:val="317"/>
          <w:jc w:val="center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D8C" w:rsidRPr="004E4053" w:rsidRDefault="00596D8C" w:rsidP="002A146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D8C" w:rsidRPr="004E4053" w:rsidRDefault="00596D8C" w:rsidP="002A146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D8C" w:rsidRPr="004E4053" w:rsidRDefault="00596D8C" w:rsidP="002A146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D8C" w:rsidRPr="004E4053" w:rsidRDefault="00596D8C" w:rsidP="002A146B">
            <w:pPr>
              <w:tabs>
                <w:tab w:val="left" w:pos="6039"/>
              </w:tabs>
              <w:rPr>
                <w:rFonts w:ascii="Times New Roman" w:hAnsi="Times New Roman"/>
                <w:bCs/>
                <w:sz w:val="20"/>
                <w:szCs w:val="20"/>
              </w:rPr>
            </w:pPr>
            <w:r w:rsidRPr="004E4053">
              <w:rPr>
                <w:rFonts w:ascii="Times New Roman" w:hAnsi="Times New Roman"/>
                <w:bCs/>
                <w:sz w:val="20"/>
                <w:szCs w:val="20"/>
              </w:rPr>
              <w:t>Вид песка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D8C" w:rsidRPr="004E4053" w:rsidRDefault="00596D8C" w:rsidP="002A146B">
            <w:pPr>
              <w:tabs>
                <w:tab w:val="left" w:pos="6039"/>
              </w:tabs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4E4053">
              <w:rPr>
                <w:rFonts w:ascii="Times New Roman" w:hAnsi="Times New Roman"/>
                <w:bCs/>
                <w:sz w:val="20"/>
                <w:szCs w:val="20"/>
              </w:rPr>
              <w:t>Намывной, чистый, промытый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D8C" w:rsidRPr="004E4053" w:rsidRDefault="00596D8C" w:rsidP="002A146B">
            <w:pPr>
              <w:tabs>
                <w:tab w:val="left" w:pos="6039"/>
              </w:tabs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D8C" w:rsidRPr="004E4053" w:rsidRDefault="00596D8C" w:rsidP="002A146B">
            <w:pPr>
              <w:jc w:val="center"/>
              <w:rPr>
                <w:sz w:val="20"/>
                <w:szCs w:val="20"/>
              </w:rPr>
            </w:pPr>
            <w:r w:rsidRPr="004E4053">
              <w:rPr>
                <w:rFonts w:ascii="Times New Roman" w:hAnsi="Times New Roman"/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6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96D8C" w:rsidRPr="004E4053" w:rsidRDefault="00596D8C" w:rsidP="002A146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D8C" w:rsidRPr="004E4053" w:rsidRDefault="00596D8C" w:rsidP="002A146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96D8C" w:rsidRPr="004E4053" w:rsidTr="002A146B">
        <w:trPr>
          <w:trHeight w:val="317"/>
          <w:jc w:val="center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D8C" w:rsidRPr="004E4053" w:rsidRDefault="00596D8C" w:rsidP="002A146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D8C" w:rsidRPr="004E4053" w:rsidRDefault="00596D8C" w:rsidP="002A146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D8C" w:rsidRPr="004E4053" w:rsidRDefault="00596D8C" w:rsidP="002A146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D8C" w:rsidRPr="004E4053" w:rsidRDefault="00596D8C" w:rsidP="002A146B">
            <w:pPr>
              <w:tabs>
                <w:tab w:val="left" w:pos="6039"/>
              </w:tabs>
              <w:rPr>
                <w:rFonts w:ascii="Times New Roman" w:hAnsi="Times New Roman"/>
                <w:bCs/>
                <w:sz w:val="20"/>
                <w:szCs w:val="20"/>
              </w:rPr>
            </w:pPr>
            <w:r w:rsidRPr="004E4053">
              <w:rPr>
                <w:rFonts w:ascii="Times New Roman" w:hAnsi="Times New Roman"/>
                <w:bCs/>
                <w:sz w:val="20"/>
                <w:szCs w:val="20"/>
              </w:rPr>
              <w:t>Соответствует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D8C" w:rsidRPr="004E4053" w:rsidRDefault="00596D8C" w:rsidP="002A146B">
            <w:pPr>
              <w:tabs>
                <w:tab w:val="left" w:pos="6039"/>
              </w:tabs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4E4053">
              <w:rPr>
                <w:rFonts w:ascii="Times New Roman" w:hAnsi="Times New Roman"/>
                <w:bCs/>
                <w:sz w:val="20"/>
                <w:szCs w:val="20"/>
              </w:rPr>
              <w:t>ГОСТ 8736-2014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D8C" w:rsidRPr="004E4053" w:rsidRDefault="00596D8C" w:rsidP="002A146B">
            <w:pPr>
              <w:tabs>
                <w:tab w:val="left" w:pos="6039"/>
              </w:tabs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D8C" w:rsidRPr="004E4053" w:rsidRDefault="00596D8C" w:rsidP="002A146B">
            <w:pPr>
              <w:jc w:val="center"/>
              <w:rPr>
                <w:sz w:val="20"/>
                <w:szCs w:val="20"/>
              </w:rPr>
            </w:pPr>
            <w:r w:rsidRPr="004E4053">
              <w:rPr>
                <w:rFonts w:ascii="Times New Roman" w:hAnsi="Times New Roman"/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6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96D8C" w:rsidRPr="004E4053" w:rsidRDefault="00596D8C" w:rsidP="002A146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D8C" w:rsidRPr="004E4053" w:rsidRDefault="00596D8C" w:rsidP="002A146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96D8C" w:rsidRPr="004E4053" w:rsidTr="002A146B">
        <w:trPr>
          <w:trHeight w:val="317"/>
          <w:jc w:val="center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D8C" w:rsidRPr="004E4053" w:rsidRDefault="00596D8C" w:rsidP="002A146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D8C" w:rsidRPr="004E4053" w:rsidRDefault="00596D8C" w:rsidP="002A146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D8C" w:rsidRPr="004E4053" w:rsidRDefault="00596D8C" w:rsidP="002A146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D8C" w:rsidRPr="004E4053" w:rsidRDefault="00596D8C" w:rsidP="002A146B">
            <w:pPr>
              <w:tabs>
                <w:tab w:val="left" w:pos="6039"/>
              </w:tabs>
              <w:rPr>
                <w:rFonts w:ascii="Times New Roman" w:hAnsi="Times New Roman"/>
                <w:bCs/>
                <w:sz w:val="20"/>
                <w:szCs w:val="20"/>
              </w:rPr>
            </w:pPr>
            <w:r w:rsidRPr="004E4053">
              <w:rPr>
                <w:rFonts w:ascii="Times New Roman" w:hAnsi="Times New Roman"/>
                <w:bCs/>
                <w:sz w:val="20"/>
                <w:szCs w:val="20"/>
              </w:rPr>
              <w:t>Модуль крупности зерна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D8C" w:rsidRPr="004E4053" w:rsidRDefault="00596D8C" w:rsidP="002A146B">
            <w:pPr>
              <w:tabs>
                <w:tab w:val="left" w:pos="6039"/>
              </w:tabs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4E4053">
              <w:rPr>
                <w:rFonts w:ascii="Times New Roman" w:hAnsi="Times New Roman"/>
                <w:bCs/>
                <w:sz w:val="20"/>
                <w:szCs w:val="20"/>
              </w:rPr>
              <w:t>1,6 -1,8 (средний)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D8C" w:rsidRPr="004E4053" w:rsidRDefault="00596D8C" w:rsidP="002A146B">
            <w:pPr>
              <w:tabs>
                <w:tab w:val="left" w:pos="6039"/>
              </w:tabs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4E4053">
              <w:rPr>
                <w:rFonts w:ascii="Times New Roman" w:hAnsi="Times New Roman"/>
                <w:bCs/>
                <w:sz w:val="20"/>
                <w:szCs w:val="20"/>
              </w:rPr>
              <w:t>мм</w:t>
            </w:r>
          </w:p>
        </w:tc>
        <w:tc>
          <w:tcPr>
            <w:tcW w:w="4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D8C" w:rsidRPr="004E4053" w:rsidRDefault="00596D8C" w:rsidP="002A146B">
            <w:pPr>
              <w:jc w:val="center"/>
              <w:rPr>
                <w:sz w:val="20"/>
                <w:szCs w:val="20"/>
              </w:rPr>
            </w:pPr>
            <w:r w:rsidRPr="004E4053">
              <w:rPr>
                <w:rFonts w:ascii="Times New Roman" w:hAnsi="Times New Roman"/>
                <w:bCs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26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96D8C" w:rsidRPr="004E4053" w:rsidRDefault="00596D8C" w:rsidP="002A146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D8C" w:rsidRPr="004E4053" w:rsidRDefault="00596D8C" w:rsidP="002A146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96D8C" w:rsidRPr="004E4053" w:rsidTr="002A146B">
        <w:trPr>
          <w:trHeight w:val="317"/>
          <w:jc w:val="center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D8C" w:rsidRPr="004E4053" w:rsidRDefault="00596D8C" w:rsidP="002A146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D8C" w:rsidRPr="004E4053" w:rsidRDefault="00596D8C" w:rsidP="002A146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D8C" w:rsidRPr="004E4053" w:rsidRDefault="00596D8C" w:rsidP="002A146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D8C" w:rsidRPr="004E4053" w:rsidRDefault="00596D8C" w:rsidP="002A146B">
            <w:pPr>
              <w:tabs>
                <w:tab w:val="left" w:pos="6039"/>
              </w:tabs>
              <w:rPr>
                <w:rFonts w:ascii="Times New Roman" w:hAnsi="Times New Roman"/>
                <w:bCs/>
                <w:sz w:val="20"/>
                <w:szCs w:val="20"/>
              </w:rPr>
            </w:pPr>
            <w:r w:rsidRPr="004E4053">
              <w:rPr>
                <w:rFonts w:ascii="Times New Roman" w:hAnsi="Times New Roman"/>
                <w:bCs/>
                <w:sz w:val="20"/>
                <w:szCs w:val="20"/>
              </w:rPr>
              <w:t>Коэффициент фильтрации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D8C" w:rsidRPr="004E4053" w:rsidRDefault="00596D8C" w:rsidP="002A146B">
            <w:pPr>
              <w:tabs>
                <w:tab w:val="left" w:pos="6039"/>
              </w:tabs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4E4053">
              <w:rPr>
                <w:rFonts w:ascii="Times New Roman" w:hAnsi="Times New Roman"/>
                <w:bCs/>
                <w:sz w:val="20"/>
                <w:szCs w:val="20"/>
              </w:rPr>
              <w:t xml:space="preserve">до 11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D8C" w:rsidRPr="004E4053" w:rsidRDefault="00596D8C" w:rsidP="002A146B">
            <w:pPr>
              <w:tabs>
                <w:tab w:val="left" w:pos="6039"/>
              </w:tabs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4E4053">
              <w:rPr>
                <w:rFonts w:ascii="Times New Roman" w:hAnsi="Times New Roman"/>
                <w:bCs/>
                <w:sz w:val="20"/>
                <w:szCs w:val="20"/>
              </w:rPr>
              <w:t>м в сутки</w:t>
            </w:r>
          </w:p>
        </w:tc>
        <w:tc>
          <w:tcPr>
            <w:tcW w:w="4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D8C" w:rsidRPr="004E4053" w:rsidRDefault="00596D8C" w:rsidP="002A146B">
            <w:pPr>
              <w:jc w:val="center"/>
              <w:rPr>
                <w:sz w:val="20"/>
                <w:szCs w:val="20"/>
              </w:rPr>
            </w:pPr>
            <w:r w:rsidRPr="004E4053">
              <w:rPr>
                <w:rFonts w:ascii="Times New Roman" w:hAnsi="Times New Roman"/>
                <w:bCs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26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96D8C" w:rsidRPr="004E4053" w:rsidRDefault="00596D8C" w:rsidP="002A146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D8C" w:rsidRPr="004E4053" w:rsidRDefault="00596D8C" w:rsidP="002A146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96D8C" w:rsidRPr="004E4053" w:rsidTr="002A146B">
        <w:trPr>
          <w:trHeight w:val="309"/>
          <w:jc w:val="center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D8C" w:rsidRPr="004E4053" w:rsidRDefault="00596D8C" w:rsidP="002A146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D8C" w:rsidRPr="004E4053" w:rsidRDefault="00596D8C" w:rsidP="002A146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D8C" w:rsidRPr="004E4053" w:rsidRDefault="00596D8C" w:rsidP="002A146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D8C" w:rsidRPr="004E4053" w:rsidRDefault="00596D8C" w:rsidP="002A146B">
            <w:pPr>
              <w:tabs>
                <w:tab w:val="left" w:pos="6039"/>
              </w:tabs>
              <w:rPr>
                <w:rFonts w:ascii="Times New Roman" w:hAnsi="Times New Roman"/>
                <w:bCs/>
                <w:sz w:val="20"/>
                <w:szCs w:val="20"/>
              </w:rPr>
            </w:pPr>
            <w:r w:rsidRPr="004E4053">
              <w:rPr>
                <w:rFonts w:ascii="Times New Roman" w:hAnsi="Times New Roman"/>
                <w:bCs/>
                <w:sz w:val="20"/>
                <w:szCs w:val="20"/>
              </w:rPr>
              <w:t>Класс радиоактивности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D8C" w:rsidRPr="004E4053" w:rsidRDefault="00596D8C" w:rsidP="002A146B">
            <w:pPr>
              <w:tabs>
                <w:tab w:val="left" w:pos="6039"/>
              </w:tabs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4E4053"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D8C" w:rsidRPr="004E4053" w:rsidRDefault="00596D8C" w:rsidP="002A146B">
            <w:pPr>
              <w:tabs>
                <w:tab w:val="left" w:pos="6039"/>
              </w:tabs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D8C" w:rsidRPr="004E4053" w:rsidRDefault="00596D8C" w:rsidP="002A146B">
            <w:pPr>
              <w:jc w:val="center"/>
              <w:rPr>
                <w:sz w:val="20"/>
                <w:szCs w:val="20"/>
              </w:rPr>
            </w:pPr>
            <w:r w:rsidRPr="004E4053">
              <w:rPr>
                <w:rFonts w:ascii="Times New Roman" w:hAnsi="Times New Roman"/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6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96D8C" w:rsidRPr="004E4053" w:rsidRDefault="00596D8C" w:rsidP="002A146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D8C" w:rsidRPr="004E4053" w:rsidRDefault="00596D8C" w:rsidP="002A146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96D8C" w:rsidRPr="004E4053" w:rsidTr="002A146B">
        <w:trPr>
          <w:trHeight w:val="317"/>
          <w:jc w:val="center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D8C" w:rsidRPr="004E4053" w:rsidRDefault="00596D8C" w:rsidP="002A146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D8C" w:rsidRPr="004E4053" w:rsidRDefault="00596D8C" w:rsidP="002A146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D8C" w:rsidRPr="004E4053" w:rsidRDefault="00596D8C" w:rsidP="002A146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D8C" w:rsidRPr="004E4053" w:rsidRDefault="00596D8C" w:rsidP="002A146B">
            <w:pPr>
              <w:tabs>
                <w:tab w:val="left" w:pos="6039"/>
              </w:tabs>
              <w:rPr>
                <w:rFonts w:ascii="Times New Roman" w:hAnsi="Times New Roman"/>
                <w:bCs/>
                <w:sz w:val="20"/>
                <w:szCs w:val="20"/>
              </w:rPr>
            </w:pPr>
            <w:r w:rsidRPr="004E4053">
              <w:rPr>
                <w:rFonts w:ascii="Times New Roman" w:hAnsi="Times New Roman"/>
                <w:bCs/>
                <w:sz w:val="20"/>
                <w:szCs w:val="20"/>
              </w:rPr>
              <w:t>Сорт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D8C" w:rsidRPr="004E4053" w:rsidRDefault="00596D8C" w:rsidP="002A146B">
            <w:pPr>
              <w:tabs>
                <w:tab w:val="left" w:pos="6039"/>
              </w:tabs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4E4053"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D8C" w:rsidRPr="004E4053" w:rsidRDefault="00596D8C" w:rsidP="002A146B">
            <w:pPr>
              <w:tabs>
                <w:tab w:val="left" w:pos="6039"/>
              </w:tabs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D8C" w:rsidRPr="004E4053" w:rsidRDefault="00596D8C" w:rsidP="002A146B">
            <w:pPr>
              <w:jc w:val="center"/>
              <w:rPr>
                <w:sz w:val="20"/>
                <w:szCs w:val="20"/>
              </w:rPr>
            </w:pPr>
            <w:r w:rsidRPr="004E4053">
              <w:rPr>
                <w:rFonts w:ascii="Times New Roman" w:hAnsi="Times New Roman"/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6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96D8C" w:rsidRPr="004E4053" w:rsidRDefault="00596D8C" w:rsidP="002A146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D8C" w:rsidRPr="004E4053" w:rsidRDefault="00596D8C" w:rsidP="002A146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96D8C" w:rsidRPr="004E4053" w:rsidTr="002A146B">
        <w:trPr>
          <w:trHeight w:val="317"/>
          <w:jc w:val="center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D8C" w:rsidRPr="004E4053" w:rsidRDefault="00596D8C" w:rsidP="002A146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D8C" w:rsidRPr="004E4053" w:rsidRDefault="00596D8C" w:rsidP="002A146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D8C" w:rsidRPr="004E4053" w:rsidRDefault="00596D8C" w:rsidP="002A146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D8C" w:rsidRPr="004E4053" w:rsidRDefault="00596D8C" w:rsidP="002A146B">
            <w:pPr>
              <w:tabs>
                <w:tab w:val="left" w:pos="6039"/>
              </w:tabs>
              <w:rPr>
                <w:rFonts w:ascii="Times New Roman" w:hAnsi="Times New Roman"/>
                <w:bCs/>
                <w:sz w:val="20"/>
                <w:szCs w:val="20"/>
              </w:rPr>
            </w:pPr>
            <w:r w:rsidRPr="004E4053">
              <w:rPr>
                <w:rFonts w:ascii="Times New Roman" w:hAnsi="Times New Roman"/>
                <w:bCs/>
                <w:sz w:val="20"/>
                <w:szCs w:val="20"/>
              </w:rPr>
              <w:t>Содержание примесей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D8C" w:rsidRPr="004E4053" w:rsidRDefault="00596D8C" w:rsidP="002A146B">
            <w:pPr>
              <w:tabs>
                <w:tab w:val="left" w:pos="6039"/>
              </w:tabs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4E4053">
              <w:rPr>
                <w:rFonts w:ascii="Times New Roman" w:hAnsi="Times New Roman"/>
                <w:bCs/>
                <w:sz w:val="20"/>
                <w:szCs w:val="20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D8C" w:rsidRPr="004E4053" w:rsidRDefault="00596D8C" w:rsidP="002A146B">
            <w:pPr>
              <w:tabs>
                <w:tab w:val="left" w:pos="6039"/>
              </w:tabs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4E4053">
              <w:rPr>
                <w:rFonts w:ascii="Times New Roman" w:hAnsi="Times New Roman"/>
                <w:bCs/>
                <w:sz w:val="20"/>
                <w:szCs w:val="20"/>
              </w:rPr>
              <w:t>%</w:t>
            </w:r>
          </w:p>
        </w:tc>
        <w:tc>
          <w:tcPr>
            <w:tcW w:w="4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D8C" w:rsidRPr="004E4053" w:rsidRDefault="00596D8C" w:rsidP="002A146B">
            <w:pPr>
              <w:jc w:val="center"/>
              <w:rPr>
                <w:sz w:val="20"/>
                <w:szCs w:val="20"/>
              </w:rPr>
            </w:pPr>
            <w:r w:rsidRPr="004E4053">
              <w:rPr>
                <w:rFonts w:ascii="Times New Roman" w:hAnsi="Times New Roman"/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6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96D8C" w:rsidRPr="004E4053" w:rsidRDefault="00596D8C" w:rsidP="002A146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D8C" w:rsidRPr="004E4053" w:rsidRDefault="00596D8C" w:rsidP="002A146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96D8C" w:rsidRPr="004E4053" w:rsidTr="002A146B">
        <w:trPr>
          <w:trHeight w:val="317"/>
          <w:jc w:val="center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D8C" w:rsidRPr="004E4053" w:rsidRDefault="00596D8C" w:rsidP="002A146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D8C" w:rsidRPr="004E4053" w:rsidRDefault="00596D8C" w:rsidP="002A146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D8C" w:rsidRPr="004E4053" w:rsidRDefault="00596D8C" w:rsidP="002A146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D8C" w:rsidRPr="004E4053" w:rsidRDefault="00596D8C" w:rsidP="002A146B">
            <w:pPr>
              <w:tabs>
                <w:tab w:val="left" w:pos="6039"/>
              </w:tabs>
              <w:rPr>
                <w:rFonts w:ascii="Times New Roman" w:hAnsi="Times New Roman"/>
                <w:bCs/>
                <w:sz w:val="20"/>
                <w:szCs w:val="20"/>
              </w:rPr>
            </w:pPr>
            <w:r w:rsidRPr="004E4053">
              <w:rPr>
                <w:rFonts w:ascii="Times New Roman" w:hAnsi="Times New Roman"/>
                <w:bCs/>
                <w:sz w:val="20"/>
                <w:szCs w:val="20"/>
              </w:rPr>
              <w:t>Экологичный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D8C" w:rsidRPr="004E4053" w:rsidRDefault="00596D8C" w:rsidP="002A146B">
            <w:pPr>
              <w:tabs>
                <w:tab w:val="left" w:pos="6039"/>
              </w:tabs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4E4053">
              <w:rPr>
                <w:rFonts w:ascii="Times New Roman" w:hAnsi="Times New Roman"/>
                <w:bCs/>
                <w:sz w:val="20"/>
                <w:szCs w:val="20"/>
              </w:rPr>
              <w:t>Да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D8C" w:rsidRPr="004E4053" w:rsidRDefault="00596D8C" w:rsidP="002A146B">
            <w:pPr>
              <w:tabs>
                <w:tab w:val="left" w:pos="6039"/>
              </w:tabs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D8C" w:rsidRPr="004E4053" w:rsidRDefault="00596D8C" w:rsidP="002A146B">
            <w:pPr>
              <w:jc w:val="center"/>
              <w:rPr>
                <w:sz w:val="20"/>
                <w:szCs w:val="20"/>
              </w:rPr>
            </w:pPr>
            <w:r w:rsidRPr="004E4053">
              <w:rPr>
                <w:rFonts w:ascii="Times New Roman" w:hAnsi="Times New Roman"/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6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96D8C" w:rsidRPr="004E4053" w:rsidRDefault="00596D8C" w:rsidP="002A146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D8C" w:rsidRPr="004E4053" w:rsidRDefault="00596D8C" w:rsidP="002A146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96D8C" w:rsidRPr="004E4053" w:rsidTr="002A146B">
        <w:trPr>
          <w:trHeight w:val="317"/>
          <w:jc w:val="center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D8C" w:rsidRPr="004E4053" w:rsidRDefault="00596D8C" w:rsidP="002A146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D8C" w:rsidRPr="004E4053" w:rsidRDefault="00596D8C" w:rsidP="002A146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D8C" w:rsidRPr="004E4053" w:rsidRDefault="00596D8C" w:rsidP="002A146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D8C" w:rsidRPr="004E4053" w:rsidRDefault="00596D8C" w:rsidP="002A146B">
            <w:pPr>
              <w:tabs>
                <w:tab w:val="left" w:pos="6039"/>
              </w:tabs>
              <w:rPr>
                <w:rFonts w:ascii="Times New Roman" w:hAnsi="Times New Roman"/>
                <w:bCs/>
                <w:sz w:val="20"/>
                <w:szCs w:val="20"/>
              </w:rPr>
            </w:pPr>
            <w:r w:rsidRPr="004E4053">
              <w:rPr>
                <w:rFonts w:ascii="Times New Roman" w:hAnsi="Times New Roman"/>
                <w:bCs/>
                <w:sz w:val="20"/>
                <w:szCs w:val="20"/>
              </w:rPr>
              <w:t>Полностью натуральный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D8C" w:rsidRPr="004E4053" w:rsidRDefault="00596D8C" w:rsidP="002A146B">
            <w:pPr>
              <w:tabs>
                <w:tab w:val="left" w:pos="6039"/>
              </w:tabs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4E4053">
              <w:rPr>
                <w:rFonts w:ascii="Times New Roman" w:hAnsi="Times New Roman"/>
                <w:bCs/>
                <w:sz w:val="20"/>
                <w:szCs w:val="20"/>
              </w:rPr>
              <w:t>Да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D8C" w:rsidRPr="004E4053" w:rsidRDefault="00596D8C" w:rsidP="002A146B">
            <w:pPr>
              <w:tabs>
                <w:tab w:val="left" w:pos="6039"/>
              </w:tabs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D8C" w:rsidRPr="004E4053" w:rsidRDefault="00596D8C" w:rsidP="002A146B">
            <w:pPr>
              <w:jc w:val="center"/>
              <w:rPr>
                <w:sz w:val="20"/>
                <w:szCs w:val="20"/>
              </w:rPr>
            </w:pPr>
            <w:r w:rsidRPr="004E4053">
              <w:rPr>
                <w:rFonts w:ascii="Times New Roman" w:hAnsi="Times New Roman"/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6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96D8C" w:rsidRPr="004E4053" w:rsidRDefault="00596D8C" w:rsidP="002A146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D8C" w:rsidRPr="004E4053" w:rsidRDefault="00596D8C" w:rsidP="002A146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96D8C" w:rsidRPr="004E4053" w:rsidTr="002A146B">
        <w:trPr>
          <w:trHeight w:val="309"/>
          <w:jc w:val="center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D8C" w:rsidRPr="004E4053" w:rsidRDefault="00596D8C" w:rsidP="002A146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D8C" w:rsidRPr="004E4053" w:rsidRDefault="00596D8C" w:rsidP="002A146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D8C" w:rsidRPr="004E4053" w:rsidRDefault="00596D8C" w:rsidP="002A146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D8C" w:rsidRPr="004E4053" w:rsidRDefault="00596D8C" w:rsidP="002A146B">
            <w:pPr>
              <w:tabs>
                <w:tab w:val="left" w:pos="6039"/>
              </w:tabs>
              <w:rPr>
                <w:rFonts w:ascii="Times New Roman" w:hAnsi="Times New Roman"/>
                <w:bCs/>
                <w:sz w:val="20"/>
                <w:szCs w:val="20"/>
              </w:rPr>
            </w:pPr>
            <w:r w:rsidRPr="004E4053">
              <w:rPr>
                <w:rFonts w:ascii="Times New Roman" w:hAnsi="Times New Roman"/>
                <w:bCs/>
                <w:sz w:val="20"/>
                <w:szCs w:val="20"/>
              </w:rPr>
              <w:t>Гигиеничный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D8C" w:rsidRPr="004E4053" w:rsidRDefault="00596D8C" w:rsidP="002A146B">
            <w:pPr>
              <w:tabs>
                <w:tab w:val="left" w:pos="6039"/>
              </w:tabs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4E4053">
              <w:rPr>
                <w:rFonts w:ascii="Times New Roman" w:hAnsi="Times New Roman"/>
                <w:bCs/>
                <w:sz w:val="20"/>
                <w:szCs w:val="20"/>
              </w:rPr>
              <w:t>Да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D8C" w:rsidRPr="004E4053" w:rsidRDefault="00596D8C" w:rsidP="002A146B">
            <w:pPr>
              <w:tabs>
                <w:tab w:val="left" w:pos="6039"/>
              </w:tabs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D8C" w:rsidRPr="004E4053" w:rsidRDefault="00596D8C" w:rsidP="002A146B">
            <w:pPr>
              <w:jc w:val="center"/>
              <w:rPr>
                <w:sz w:val="20"/>
                <w:szCs w:val="20"/>
              </w:rPr>
            </w:pPr>
            <w:r w:rsidRPr="004E4053">
              <w:rPr>
                <w:rFonts w:ascii="Times New Roman" w:hAnsi="Times New Roman"/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6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96D8C" w:rsidRPr="004E4053" w:rsidRDefault="00596D8C" w:rsidP="002A146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D8C" w:rsidRPr="004E4053" w:rsidRDefault="00596D8C" w:rsidP="002A146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96D8C" w:rsidRPr="004E4053" w:rsidTr="002A146B">
        <w:trPr>
          <w:trHeight w:val="317"/>
          <w:jc w:val="center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D8C" w:rsidRPr="004E4053" w:rsidRDefault="00596D8C" w:rsidP="002A146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D8C" w:rsidRPr="004E4053" w:rsidRDefault="00596D8C" w:rsidP="002A146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D8C" w:rsidRPr="004E4053" w:rsidRDefault="00596D8C" w:rsidP="002A146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D8C" w:rsidRPr="004E4053" w:rsidRDefault="00596D8C" w:rsidP="002A146B">
            <w:pPr>
              <w:tabs>
                <w:tab w:val="left" w:pos="6039"/>
              </w:tabs>
              <w:rPr>
                <w:rFonts w:ascii="Times New Roman" w:hAnsi="Times New Roman"/>
                <w:bCs/>
                <w:sz w:val="20"/>
                <w:szCs w:val="20"/>
              </w:rPr>
            </w:pPr>
            <w:r w:rsidRPr="004E4053">
              <w:rPr>
                <w:rFonts w:ascii="Times New Roman" w:hAnsi="Times New Roman"/>
                <w:bCs/>
                <w:sz w:val="20"/>
                <w:szCs w:val="20"/>
              </w:rPr>
              <w:t>Сертифицирован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D8C" w:rsidRPr="004E4053" w:rsidRDefault="00596D8C" w:rsidP="002A146B">
            <w:pPr>
              <w:tabs>
                <w:tab w:val="left" w:pos="6039"/>
              </w:tabs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4E4053">
              <w:rPr>
                <w:rFonts w:ascii="Times New Roman" w:hAnsi="Times New Roman"/>
                <w:bCs/>
                <w:sz w:val="20"/>
                <w:szCs w:val="20"/>
              </w:rPr>
              <w:t>Да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D8C" w:rsidRPr="004E4053" w:rsidRDefault="00596D8C" w:rsidP="002A146B">
            <w:pPr>
              <w:tabs>
                <w:tab w:val="left" w:pos="6039"/>
              </w:tabs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D8C" w:rsidRPr="004E4053" w:rsidRDefault="00596D8C" w:rsidP="002A146B">
            <w:pPr>
              <w:jc w:val="center"/>
              <w:rPr>
                <w:sz w:val="20"/>
                <w:szCs w:val="20"/>
              </w:rPr>
            </w:pPr>
            <w:r w:rsidRPr="004E4053">
              <w:rPr>
                <w:rFonts w:ascii="Times New Roman" w:hAnsi="Times New Roman"/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6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96D8C" w:rsidRPr="004E4053" w:rsidRDefault="00596D8C" w:rsidP="002A146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D8C" w:rsidRPr="004E4053" w:rsidRDefault="00596D8C" w:rsidP="002A146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96D8C" w:rsidRPr="004E4053" w:rsidTr="002A146B">
        <w:trPr>
          <w:trHeight w:val="317"/>
          <w:jc w:val="center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D8C" w:rsidRPr="004E4053" w:rsidRDefault="00596D8C" w:rsidP="002A146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D8C" w:rsidRPr="004E4053" w:rsidRDefault="00596D8C" w:rsidP="002A146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D8C" w:rsidRPr="004E4053" w:rsidRDefault="00596D8C" w:rsidP="002A146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D8C" w:rsidRPr="004E4053" w:rsidRDefault="00596D8C" w:rsidP="002A146B">
            <w:pPr>
              <w:tabs>
                <w:tab w:val="left" w:pos="6039"/>
              </w:tabs>
              <w:rPr>
                <w:rFonts w:ascii="Times New Roman" w:hAnsi="Times New Roman"/>
                <w:bCs/>
                <w:sz w:val="20"/>
                <w:szCs w:val="20"/>
              </w:rPr>
            </w:pPr>
            <w:r w:rsidRPr="004E4053">
              <w:rPr>
                <w:rFonts w:ascii="Times New Roman" w:hAnsi="Times New Roman"/>
                <w:bCs/>
                <w:sz w:val="20"/>
                <w:szCs w:val="20"/>
              </w:rPr>
              <w:t>Цвет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D8C" w:rsidRPr="004E4053" w:rsidRDefault="00596D8C" w:rsidP="002A146B">
            <w:pPr>
              <w:tabs>
                <w:tab w:val="left" w:pos="6039"/>
              </w:tabs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4E4053">
              <w:rPr>
                <w:rFonts w:ascii="Times New Roman" w:hAnsi="Times New Roman"/>
                <w:bCs/>
                <w:sz w:val="20"/>
                <w:szCs w:val="20"/>
              </w:rPr>
              <w:t>Светлый, естественный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D8C" w:rsidRPr="004E4053" w:rsidRDefault="00596D8C" w:rsidP="002A146B">
            <w:pPr>
              <w:tabs>
                <w:tab w:val="left" w:pos="6039"/>
              </w:tabs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D8C" w:rsidRPr="004E4053" w:rsidRDefault="00596D8C" w:rsidP="002A146B">
            <w:pPr>
              <w:jc w:val="center"/>
              <w:rPr>
                <w:sz w:val="20"/>
                <w:szCs w:val="20"/>
              </w:rPr>
            </w:pPr>
            <w:r w:rsidRPr="004E4053">
              <w:rPr>
                <w:rFonts w:ascii="Times New Roman" w:hAnsi="Times New Roman"/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6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96D8C" w:rsidRPr="004E4053" w:rsidRDefault="00596D8C" w:rsidP="002A146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D8C" w:rsidRPr="004E4053" w:rsidRDefault="00596D8C" w:rsidP="002A146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96D8C" w:rsidRPr="004E4053" w:rsidTr="002A146B">
        <w:trPr>
          <w:trHeight w:val="317"/>
          <w:jc w:val="center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D8C" w:rsidRPr="004E4053" w:rsidRDefault="00596D8C" w:rsidP="002A146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D8C" w:rsidRPr="004E4053" w:rsidRDefault="00596D8C" w:rsidP="002A146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D8C" w:rsidRPr="004E4053" w:rsidRDefault="00596D8C" w:rsidP="002A146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D8C" w:rsidRPr="004E4053" w:rsidRDefault="00596D8C" w:rsidP="002A146B">
            <w:pPr>
              <w:tabs>
                <w:tab w:val="left" w:pos="6039"/>
              </w:tabs>
              <w:rPr>
                <w:rFonts w:ascii="Times New Roman" w:hAnsi="Times New Roman"/>
                <w:bCs/>
                <w:sz w:val="20"/>
                <w:szCs w:val="20"/>
              </w:rPr>
            </w:pPr>
            <w:r w:rsidRPr="004E4053">
              <w:rPr>
                <w:rFonts w:ascii="Times New Roman" w:hAnsi="Times New Roman"/>
                <w:bCs/>
                <w:sz w:val="20"/>
                <w:szCs w:val="20"/>
              </w:rPr>
              <w:t>Структура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D8C" w:rsidRPr="004E4053" w:rsidRDefault="00596D8C" w:rsidP="002A146B">
            <w:pPr>
              <w:tabs>
                <w:tab w:val="left" w:pos="6039"/>
              </w:tabs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4E4053">
              <w:rPr>
                <w:rFonts w:ascii="Times New Roman" w:hAnsi="Times New Roman"/>
                <w:bCs/>
                <w:sz w:val="20"/>
                <w:szCs w:val="20"/>
              </w:rPr>
              <w:t>Мелкозернистая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D8C" w:rsidRPr="004E4053" w:rsidRDefault="00596D8C" w:rsidP="002A146B">
            <w:pPr>
              <w:tabs>
                <w:tab w:val="left" w:pos="6039"/>
              </w:tabs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D8C" w:rsidRPr="004E4053" w:rsidRDefault="00596D8C" w:rsidP="002A146B">
            <w:pPr>
              <w:jc w:val="center"/>
              <w:rPr>
                <w:sz w:val="20"/>
                <w:szCs w:val="20"/>
              </w:rPr>
            </w:pPr>
            <w:r w:rsidRPr="004E4053">
              <w:rPr>
                <w:rFonts w:ascii="Times New Roman" w:hAnsi="Times New Roman"/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6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96D8C" w:rsidRPr="004E4053" w:rsidRDefault="00596D8C" w:rsidP="002A146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D8C" w:rsidRPr="004E4053" w:rsidRDefault="00596D8C" w:rsidP="002A146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96D8C" w:rsidRPr="004E4053" w:rsidTr="002A146B">
        <w:trPr>
          <w:trHeight w:val="468"/>
          <w:jc w:val="center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D8C" w:rsidRPr="004E4053" w:rsidRDefault="00596D8C" w:rsidP="002A146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D8C" w:rsidRPr="004E4053" w:rsidRDefault="00596D8C" w:rsidP="002A146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D8C" w:rsidRPr="004E4053" w:rsidRDefault="00596D8C" w:rsidP="002A146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D8C" w:rsidRPr="004E4053" w:rsidRDefault="00596D8C" w:rsidP="002A146B">
            <w:pPr>
              <w:tabs>
                <w:tab w:val="left" w:pos="6039"/>
              </w:tabs>
              <w:rPr>
                <w:rFonts w:ascii="Times New Roman" w:hAnsi="Times New Roman"/>
                <w:bCs/>
                <w:sz w:val="20"/>
                <w:szCs w:val="20"/>
              </w:rPr>
            </w:pPr>
            <w:r w:rsidRPr="004E4053">
              <w:rPr>
                <w:rFonts w:ascii="Times New Roman" w:hAnsi="Times New Roman"/>
                <w:bCs/>
                <w:sz w:val="20"/>
                <w:szCs w:val="20"/>
              </w:rPr>
              <w:t>В увлажненном состоянии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D8C" w:rsidRPr="004E4053" w:rsidRDefault="00596D8C" w:rsidP="002A146B">
            <w:pPr>
              <w:tabs>
                <w:tab w:val="left" w:pos="6039"/>
              </w:tabs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4E4053">
              <w:rPr>
                <w:rFonts w:ascii="Times New Roman" w:hAnsi="Times New Roman"/>
                <w:bCs/>
                <w:sz w:val="20"/>
                <w:szCs w:val="20"/>
              </w:rPr>
              <w:t>Хорошо лепится, держит форму</w:t>
            </w:r>
          </w:p>
          <w:p w:rsidR="00596D8C" w:rsidRPr="004E4053" w:rsidRDefault="00596D8C" w:rsidP="002A146B">
            <w:pPr>
              <w:tabs>
                <w:tab w:val="left" w:pos="6039"/>
              </w:tabs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D8C" w:rsidRPr="004E4053" w:rsidRDefault="00596D8C" w:rsidP="002A146B">
            <w:pPr>
              <w:tabs>
                <w:tab w:val="left" w:pos="6039"/>
              </w:tabs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D8C" w:rsidRPr="004E4053" w:rsidRDefault="00596D8C" w:rsidP="002A146B">
            <w:pPr>
              <w:tabs>
                <w:tab w:val="left" w:pos="6039"/>
              </w:tabs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4E4053">
              <w:rPr>
                <w:rFonts w:ascii="Times New Roman" w:hAnsi="Times New Roman"/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D8C" w:rsidRPr="004E4053" w:rsidRDefault="00596D8C" w:rsidP="002A146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D8C" w:rsidRPr="004E4053" w:rsidRDefault="00596D8C" w:rsidP="002A146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596D8C" w:rsidRDefault="00596D8C" w:rsidP="000E4EC1">
      <w:pPr>
        <w:tabs>
          <w:tab w:val="left" w:pos="6039"/>
        </w:tabs>
        <w:ind w:firstLine="567"/>
        <w:rPr>
          <w:rFonts w:ascii="Times New Roman" w:hAnsi="Times New Roman" w:cs="Times New Roman"/>
          <w:bCs/>
          <w:i/>
          <w:highlight w:val="cyan"/>
        </w:rPr>
      </w:pPr>
    </w:p>
    <w:p w:rsidR="00596D8C" w:rsidRDefault="00596D8C" w:rsidP="000E4EC1">
      <w:pPr>
        <w:tabs>
          <w:tab w:val="left" w:pos="6039"/>
        </w:tabs>
        <w:ind w:firstLine="567"/>
        <w:rPr>
          <w:rFonts w:ascii="Times New Roman" w:hAnsi="Times New Roman" w:cs="Times New Roman"/>
          <w:bCs/>
          <w:i/>
          <w:highlight w:val="cyan"/>
        </w:rPr>
      </w:pPr>
    </w:p>
    <w:p w:rsidR="00596D8C" w:rsidRDefault="00596D8C" w:rsidP="00DD3DB4">
      <w:pPr>
        <w:pStyle w:val="2"/>
        <w:shd w:val="clear" w:color="auto" w:fill="auto"/>
        <w:tabs>
          <w:tab w:val="left" w:pos="387"/>
        </w:tabs>
        <w:ind w:right="80" w:firstLine="0"/>
        <w:jc w:val="both"/>
        <w:rPr>
          <w:highlight w:val="cyan"/>
        </w:rPr>
      </w:pPr>
    </w:p>
    <w:p w:rsidR="00596D8C" w:rsidRPr="004E4053" w:rsidRDefault="00596D8C" w:rsidP="004E4053">
      <w:pPr>
        <w:pStyle w:val="2"/>
        <w:shd w:val="clear" w:color="auto" w:fill="auto"/>
        <w:tabs>
          <w:tab w:val="left" w:pos="387"/>
        </w:tabs>
        <w:ind w:right="80" w:firstLine="0"/>
        <w:jc w:val="both"/>
        <w:rPr>
          <w:iCs/>
          <w:sz w:val="24"/>
          <w:szCs w:val="24"/>
          <w:lang w:eastAsia="ru-RU"/>
        </w:rPr>
        <w:sectPr w:rsidR="00596D8C" w:rsidRPr="004E4053" w:rsidSect="00AF1496">
          <w:headerReference w:type="default" r:id="rId8"/>
          <w:pgSz w:w="16838" w:h="11906" w:orient="landscape" w:code="9"/>
          <w:pgMar w:top="1276" w:right="1134" w:bottom="850" w:left="1134" w:header="397" w:footer="397" w:gutter="0"/>
          <w:cols w:space="720"/>
          <w:titlePg/>
          <w:docGrid w:linePitch="326"/>
        </w:sectPr>
      </w:pPr>
      <w:r>
        <w:tab/>
      </w:r>
      <w:r w:rsidRPr="00DD3DB4">
        <w:t>**В</w:t>
      </w:r>
      <w:r w:rsidRPr="00DD3DB4">
        <w:rPr>
          <w:iCs/>
          <w:sz w:val="24"/>
          <w:szCs w:val="24"/>
          <w:lang w:eastAsia="ru-RU"/>
        </w:rPr>
        <w:t xml:space="preserve"> соответствии с Постановлением Правительства РФ от 23.12.2024 N 1875 "О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лиц"</w:t>
      </w:r>
      <w:r>
        <w:rPr>
          <w:iCs/>
          <w:sz w:val="24"/>
          <w:szCs w:val="24"/>
          <w:lang w:eastAsia="ru-RU"/>
        </w:rPr>
        <w:t xml:space="preserve"> (далее – Постановление).</w:t>
      </w:r>
    </w:p>
    <w:p w:rsidR="00596D8C" w:rsidRDefault="00596D8C" w:rsidP="00E2256C">
      <w:pPr>
        <w:tabs>
          <w:tab w:val="left" w:pos="6039"/>
        </w:tabs>
        <w:ind w:firstLine="567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Приложение №2</w:t>
      </w:r>
    </w:p>
    <w:p w:rsidR="00596D8C" w:rsidRDefault="00596D8C" w:rsidP="00E2256C">
      <w:pPr>
        <w:tabs>
          <w:tab w:val="left" w:pos="6039"/>
        </w:tabs>
        <w:ind w:firstLine="567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к Описанию объекта закупки</w:t>
      </w:r>
    </w:p>
    <w:p w:rsidR="00596D8C" w:rsidRDefault="00596D8C" w:rsidP="00E2256C">
      <w:pPr>
        <w:tabs>
          <w:tab w:val="left" w:pos="1190"/>
        </w:tabs>
        <w:rPr>
          <w:rFonts w:ascii="Times New Roman" w:hAnsi="Times New Roman" w:cs="Times New Roman"/>
          <w:color w:val="auto"/>
          <w:sz w:val="22"/>
          <w:szCs w:val="22"/>
          <w:highlight w:val="cyan"/>
          <w:lang w:eastAsia="en-US"/>
        </w:rPr>
      </w:pPr>
    </w:p>
    <w:p w:rsidR="00596D8C" w:rsidRDefault="00596D8C" w:rsidP="00E2256C">
      <w:pPr>
        <w:jc w:val="center"/>
        <w:rPr>
          <w:rFonts w:ascii="Times New Roman" w:hAnsi="Times New Roman" w:cs="Times New Roman"/>
          <w:bCs/>
        </w:rPr>
      </w:pPr>
      <w:r w:rsidRPr="00E2256C">
        <w:rPr>
          <w:rFonts w:ascii="Times New Roman" w:hAnsi="Times New Roman" w:cs="Times New Roman"/>
          <w:b/>
          <w:bCs/>
        </w:rPr>
        <w:t>АП 2026. Завоз песка в песочницы</w:t>
      </w:r>
      <w:r w:rsidRPr="00E2256C">
        <w:rPr>
          <w:rFonts w:ascii="Times New Roman" w:hAnsi="Times New Roman" w:cs="Times New Roman"/>
          <w:bCs/>
        </w:rPr>
        <w:t>.</w:t>
      </w:r>
    </w:p>
    <w:p w:rsidR="00596D8C" w:rsidRPr="00E2256C" w:rsidRDefault="00596D8C" w:rsidP="00E2256C">
      <w:pPr>
        <w:jc w:val="center"/>
        <w:rPr>
          <w:rFonts w:ascii="Times New Roman" w:hAnsi="Times New Roman" w:cs="Times New Roman"/>
          <w:bCs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88"/>
        <w:gridCol w:w="3929"/>
        <w:gridCol w:w="4428"/>
        <w:gridCol w:w="4428"/>
      </w:tblGrid>
      <w:tr w:rsidR="00596D8C" w:rsidRPr="00E2256C" w:rsidTr="006E4B19">
        <w:trPr>
          <w:jc w:val="center"/>
        </w:trPr>
        <w:tc>
          <w:tcPr>
            <w:tcW w:w="988" w:type="dxa"/>
          </w:tcPr>
          <w:p w:rsidR="00596D8C" w:rsidRPr="00E2256C" w:rsidRDefault="00596D8C" w:rsidP="006E4B19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929" w:type="dxa"/>
          </w:tcPr>
          <w:p w:rsidR="00596D8C" w:rsidRPr="00E2256C" w:rsidRDefault="00596D8C" w:rsidP="00E2256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2256C">
              <w:rPr>
                <w:rFonts w:ascii="Times New Roman" w:hAnsi="Times New Roman" w:cs="Times New Roman"/>
                <w:b/>
                <w:bCs/>
              </w:rPr>
              <w:t>Адрес</w:t>
            </w:r>
          </w:p>
        </w:tc>
        <w:tc>
          <w:tcPr>
            <w:tcW w:w="4428" w:type="dxa"/>
          </w:tcPr>
          <w:p w:rsidR="00596D8C" w:rsidRPr="00E2256C" w:rsidRDefault="00596D8C" w:rsidP="00E2256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2256C">
              <w:rPr>
                <w:rFonts w:ascii="Times New Roman" w:hAnsi="Times New Roman" w:cs="Times New Roman"/>
                <w:b/>
                <w:bCs/>
              </w:rPr>
              <w:t>Количество песочниц</w:t>
            </w:r>
          </w:p>
        </w:tc>
        <w:tc>
          <w:tcPr>
            <w:tcW w:w="4428" w:type="dxa"/>
          </w:tcPr>
          <w:p w:rsidR="00596D8C" w:rsidRPr="00E2256C" w:rsidRDefault="00596D8C" w:rsidP="00E2256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Вид работ</w:t>
            </w:r>
          </w:p>
        </w:tc>
      </w:tr>
      <w:tr w:rsidR="00596D8C" w:rsidRPr="00E2256C" w:rsidTr="006E4B19">
        <w:trPr>
          <w:jc w:val="center"/>
        </w:trPr>
        <w:tc>
          <w:tcPr>
            <w:tcW w:w="988" w:type="dxa"/>
          </w:tcPr>
          <w:p w:rsidR="00596D8C" w:rsidRPr="00E2256C" w:rsidRDefault="00596D8C" w:rsidP="006E4B19">
            <w:pPr>
              <w:ind w:left="360"/>
              <w:rPr>
                <w:rFonts w:ascii="Times New Roman" w:hAnsi="Times New Roman" w:cs="Times New Roman"/>
                <w:bCs/>
              </w:rPr>
            </w:pPr>
            <w:r w:rsidRPr="00E2256C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3929" w:type="dxa"/>
          </w:tcPr>
          <w:p w:rsidR="00596D8C" w:rsidRPr="00E2256C" w:rsidRDefault="00596D8C" w:rsidP="006E4B19">
            <w:pPr>
              <w:rPr>
                <w:rFonts w:ascii="Times New Roman" w:hAnsi="Times New Roman" w:cs="Times New Roman"/>
                <w:bCs/>
              </w:rPr>
            </w:pPr>
            <w:r w:rsidRPr="00E2256C">
              <w:rPr>
                <w:rFonts w:ascii="Times New Roman" w:hAnsi="Times New Roman" w:cs="Times New Roman"/>
                <w:bCs/>
              </w:rPr>
              <w:t>Московский 195</w:t>
            </w:r>
          </w:p>
        </w:tc>
        <w:tc>
          <w:tcPr>
            <w:tcW w:w="4428" w:type="dxa"/>
          </w:tcPr>
          <w:p w:rsidR="00596D8C" w:rsidRPr="00E2256C" w:rsidRDefault="00596D8C" w:rsidP="006E4B19">
            <w:pPr>
              <w:rPr>
                <w:rFonts w:ascii="Times New Roman" w:hAnsi="Times New Roman" w:cs="Times New Roman"/>
                <w:bCs/>
              </w:rPr>
            </w:pPr>
            <w:r w:rsidRPr="00E2256C">
              <w:rPr>
                <w:rFonts w:ascii="Times New Roman" w:hAnsi="Times New Roman" w:cs="Times New Roman"/>
                <w:bCs/>
              </w:rPr>
              <w:t xml:space="preserve">2    </w:t>
            </w:r>
          </w:p>
        </w:tc>
        <w:tc>
          <w:tcPr>
            <w:tcW w:w="4428" w:type="dxa"/>
          </w:tcPr>
          <w:p w:rsidR="00596D8C" w:rsidRPr="00E2256C" w:rsidRDefault="00596D8C" w:rsidP="0085290E">
            <w:pPr>
              <w:rPr>
                <w:rFonts w:ascii="Times New Roman" w:hAnsi="Times New Roman" w:cs="Times New Roman"/>
                <w:bCs/>
              </w:rPr>
            </w:pPr>
            <w:r w:rsidRPr="00E2256C">
              <w:rPr>
                <w:rFonts w:ascii="Times New Roman" w:hAnsi="Times New Roman" w:cs="Times New Roman"/>
                <w:bCs/>
              </w:rPr>
              <w:t>Завоз</w:t>
            </w:r>
          </w:p>
        </w:tc>
      </w:tr>
      <w:tr w:rsidR="00596D8C" w:rsidRPr="00E2256C" w:rsidTr="006E4B19">
        <w:trPr>
          <w:jc w:val="center"/>
        </w:trPr>
        <w:tc>
          <w:tcPr>
            <w:tcW w:w="988" w:type="dxa"/>
          </w:tcPr>
          <w:p w:rsidR="00596D8C" w:rsidRPr="00E2256C" w:rsidRDefault="00596D8C" w:rsidP="006E4B19">
            <w:pPr>
              <w:ind w:left="360"/>
              <w:rPr>
                <w:rFonts w:ascii="Times New Roman" w:hAnsi="Times New Roman" w:cs="Times New Roman"/>
                <w:bCs/>
              </w:rPr>
            </w:pPr>
            <w:r w:rsidRPr="00E2256C"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3929" w:type="dxa"/>
          </w:tcPr>
          <w:p w:rsidR="00596D8C" w:rsidRPr="00E2256C" w:rsidRDefault="00596D8C" w:rsidP="006E4B19">
            <w:pPr>
              <w:rPr>
                <w:rFonts w:ascii="Times New Roman" w:hAnsi="Times New Roman" w:cs="Times New Roman"/>
                <w:bCs/>
              </w:rPr>
            </w:pPr>
            <w:r w:rsidRPr="00E2256C">
              <w:rPr>
                <w:rFonts w:ascii="Times New Roman" w:hAnsi="Times New Roman" w:cs="Times New Roman"/>
                <w:bCs/>
              </w:rPr>
              <w:t>Пулковское ш 95</w:t>
            </w:r>
          </w:p>
        </w:tc>
        <w:tc>
          <w:tcPr>
            <w:tcW w:w="4428" w:type="dxa"/>
          </w:tcPr>
          <w:p w:rsidR="00596D8C" w:rsidRPr="00E2256C" w:rsidRDefault="00596D8C" w:rsidP="006E4B19">
            <w:pPr>
              <w:rPr>
                <w:rFonts w:ascii="Times New Roman" w:hAnsi="Times New Roman" w:cs="Times New Roman"/>
                <w:bCs/>
              </w:rPr>
            </w:pPr>
            <w:r w:rsidRPr="00E2256C">
              <w:rPr>
                <w:rFonts w:ascii="Times New Roman" w:hAnsi="Times New Roman" w:cs="Times New Roman"/>
                <w:bCs/>
              </w:rPr>
              <w:t xml:space="preserve">1     </w:t>
            </w:r>
          </w:p>
        </w:tc>
        <w:tc>
          <w:tcPr>
            <w:tcW w:w="4428" w:type="dxa"/>
          </w:tcPr>
          <w:p w:rsidR="00596D8C" w:rsidRDefault="00596D8C">
            <w:r w:rsidRPr="008B332D">
              <w:rPr>
                <w:rFonts w:ascii="Times New Roman" w:hAnsi="Times New Roman" w:cs="Times New Roman"/>
                <w:bCs/>
              </w:rPr>
              <w:t>Завоз</w:t>
            </w:r>
          </w:p>
        </w:tc>
      </w:tr>
      <w:tr w:rsidR="00596D8C" w:rsidRPr="00E2256C" w:rsidTr="006E4B19">
        <w:trPr>
          <w:jc w:val="center"/>
        </w:trPr>
        <w:tc>
          <w:tcPr>
            <w:tcW w:w="988" w:type="dxa"/>
          </w:tcPr>
          <w:p w:rsidR="00596D8C" w:rsidRPr="00E2256C" w:rsidRDefault="00596D8C" w:rsidP="006E4B19">
            <w:pPr>
              <w:ind w:left="360"/>
              <w:rPr>
                <w:rFonts w:ascii="Times New Roman" w:hAnsi="Times New Roman" w:cs="Times New Roman"/>
                <w:bCs/>
              </w:rPr>
            </w:pPr>
            <w:r w:rsidRPr="00E2256C"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3929" w:type="dxa"/>
          </w:tcPr>
          <w:p w:rsidR="00596D8C" w:rsidRPr="00E2256C" w:rsidRDefault="00596D8C" w:rsidP="006E4B19">
            <w:pPr>
              <w:rPr>
                <w:rFonts w:ascii="Times New Roman" w:hAnsi="Times New Roman" w:cs="Times New Roman"/>
                <w:bCs/>
              </w:rPr>
            </w:pPr>
            <w:r w:rsidRPr="00E2256C">
              <w:rPr>
                <w:rFonts w:ascii="Times New Roman" w:hAnsi="Times New Roman" w:cs="Times New Roman"/>
                <w:bCs/>
              </w:rPr>
              <w:t>Пулковское ш 99</w:t>
            </w:r>
          </w:p>
        </w:tc>
        <w:tc>
          <w:tcPr>
            <w:tcW w:w="4428" w:type="dxa"/>
          </w:tcPr>
          <w:p w:rsidR="00596D8C" w:rsidRPr="00E2256C" w:rsidRDefault="00596D8C" w:rsidP="006E4B19">
            <w:pPr>
              <w:rPr>
                <w:rFonts w:ascii="Times New Roman" w:hAnsi="Times New Roman" w:cs="Times New Roman"/>
                <w:bCs/>
              </w:rPr>
            </w:pPr>
            <w:r w:rsidRPr="00E2256C">
              <w:rPr>
                <w:rFonts w:ascii="Times New Roman" w:hAnsi="Times New Roman" w:cs="Times New Roman"/>
                <w:bCs/>
              </w:rPr>
              <w:t xml:space="preserve">1     </w:t>
            </w:r>
          </w:p>
        </w:tc>
        <w:tc>
          <w:tcPr>
            <w:tcW w:w="4428" w:type="dxa"/>
          </w:tcPr>
          <w:p w:rsidR="00596D8C" w:rsidRDefault="00596D8C">
            <w:r w:rsidRPr="008B332D">
              <w:rPr>
                <w:rFonts w:ascii="Times New Roman" w:hAnsi="Times New Roman" w:cs="Times New Roman"/>
                <w:bCs/>
              </w:rPr>
              <w:t>Завоз</w:t>
            </w:r>
          </w:p>
        </w:tc>
      </w:tr>
      <w:tr w:rsidR="00596D8C" w:rsidRPr="00E2256C" w:rsidTr="006E4B19">
        <w:trPr>
          <w:jc w:val="center"/>
        </w:trPr>
        <w:tc>
          <w:tcPr>
            <w:tcW w:w="988" w:type="dxa"/>
          </w:tcPr>
          <w:p w:rsidR="00596D8C" w:rsidRPr="00E2256C" w:rsidRDefault="00596D8C" w:rsidP="006E4B19">
            <w:pPr>
              <w:ind w:left="360"/>
              <w:rPr>
                <w:rFonts w:ascii="Times New Roman" w:hAnsi="Times New Roman" w:cs="Times New Roman"/>
                <w:bCs/>
              </w:rPr>
            </w:pPr>
            <w:r w:rsidRPr="00E2256C">
              <w:rPr>
                <w:rFonts w:ascii="Times New Roman" w:hAnsi="Times New Roman" w:cs="Times New Roman"/>
                <w:bCs/>
              </w:rPr>
              <w:t>4</w:t>
            </w:r>
          </w:p>
        </w:tc>
        <w:tc>
          <w:tcPr>
            <w:tcW w:w="3929" w:type="dxa"/>
          </w:tcPr>
          <w:p w:rsidR="00596D8C" w:rsidRPr="00E2256C" w:rsidRDefault="00596D8C" w:rsidP="006E4B19">
            <w:pPr>
              <w:rPr>
                <w:rFonts w:ascii="Times New Roman" w:hAnsi="Times New Roman" w:cs="Times New Roman"/>
                <w:bCs/>
              </w:rPr>
            </w:pPr>
            <w:r w:rsidRPr="00E2256C">
              <w:rPr>
                <w:rFonts w:ascii="Times New Roman" w:hAnsi="Times New Roman" w:cs="Times New Roman"/>
                <w:bCs/>
              </w:rPr>
              <w:t>Победы 6</w:t>
            </w:r>
          </w:p>
        </w:tc>
        <w:tc>
          <w:tcPr>
            <w:tcW w:w="4428" w:type="dxa"/>
          </w:tcPr>
          <w:p w:rsidR="00596D8C" w:rsidRPr="00E2256C" w:rsidRDefault="00596D8C" w:rsidP="006E4B19">
            <w:pPr>
              <w:rPr>
                <w:rFonts w:ascii="Times New Roman" w:hAnsi="Times New Roman" w:cs="Times New Roman"/>
                <w:bCs/>
              </w:rPr>
            </w:pPr>
            <w:r w:rsidRPr="00E2256C">
              <w:rPr>
                <w:rFonts w:ascii="Times New Roman" w:hAnsi="Times New Roman" w:cs="Times New Roman"/>
                <w:bCs/>
              </w:rPr>
              <w:t xml:space="preserve">1     </w:t>
            </w:r>
          </w:p>
        </w:tc>
        <w:tc>
          <w:tcPr>
            <w:tcW w:w="4428" w:type="dxa"/>
          </w:tcPr>
          <w:p w:rsidR="00596D8C" w:rsidRDefault="00596D8C">
            <w:r w:rsidRPr="008B332D">
              <w:rPr>
                <w:rFonts w:ascii="Times New Roman" w:hAnsi="Times New Roman" w:cs="Times New Roman"/>
                <w:bCs/>
              </w:rPr>
              <w:t>Завоз</w:t>
            </w:r>
          </w:p>
        </w:tc>
      </w:tr>
      <w:tr w:rsidR="00596D8C" w:rsidRPr="00E2256C" w:rsidTr="006E4B19">
        <w:trPr>
          <w:jc w:val="center"/>
        </w:trPr>
        <w:tc>
          <w:tcPr>
            <w:tcW w:w="988" w:type="dxa"/>
          </w:tcPr>
          <w:p w:rsidR="00596D8C" w:rsidRPr="00E2256C" w:rsidRDefault="00596D8C" w:rsidP="006E4B19">
            <w:pPr>
              <w:ind w:left="360"/>
              <w:rPr>
                <w:rFonts w:ascii="Times New Roman" w:hAnsi="Times New Roman" w:cs="Times New Roman"/>
                <w:bCs/>
              </w:rPr>
            </w:pPr>
            <w:r w:rsidRPr="00E2256C">
              <w:rPr>
                <w:rFonts w:ascii="Times New Roman" w:hAnsi="Times New Roman" w:cs="Times New Roman"/>
                <w:bCs/>
              </w:rPr>
              <w:t>5</w:t>
            </w:r>
          </w:p>
        </w:tc>
        <w:tc>
          <w:tcPr>
            <w:tcW w:w="3929" w:type="dxa"/>
          </w:tcPr>
          <w:p w:rsidR="00596D8C" w:rsidRPr="00E2256C" w:rsidRDefault="00596D8C" w:rsidP="006E4B19">
            <w:pPr>
              <w:rPr>
                <w:rFonts w:ascii="Times New Roman" w:hAnsi="Times New Roman" w:cs="Times New Roman"/>
                <w:bCs/>
              </w:rPr>
            </w:pPr>
            <w:r w:rsidRPr="00E2256C">
              <w:rPr>
                <w:rFonts w:ascii="Times New Roman" w:hAnsi="Times New Roman" w:cs="Times New Roman"/>
                <w:bCs/>
              </w:rPr>
              <w:t>Чернышевского 9</w:t>
            </w:r>
          </w:p>
        </w:tc>
        <w:tc>
          <w:tcPr>
            <w:tcW w:w="4428" w:type="dxa"/>
          </w:tcPr>
          <w:p w:rsidR="00596D8C" w:rsidRPr="00E2256C" w:rsidRDefault="00596D8C" w:rsidP="006E4B19">
            <w:pPr>
              <w:rPr>
                <w:rFonts w:ascii="Times New Roman" w:hAnsi="Times New Roman" w:cs="Times New Roman"/>
                <w:bCs/>
              </w:rPr>
            </w:pPr>
            <w:r w:rsidRPr="00E2256C">
              <w:rPr>
                <w:rFonts w:ascii="Times New Roman" w:hAnsi="Times New Roman" w:cs="Times New Roman"/>
                <w:bCs/>
              </w:rPr>
              <w:t xml:space="preserve">2   </w:t>
            </w:r>
          </w:p>
        </w:tc>
        <w:tc>
          <w:tcPr>
            <w:tcW w:w="4428" w:type="dxa"/>
          </w:tcPr>
          <w:p w:rsidR="00596D8C" w:rsidRDefault="00596D8C">
            <w:r w:rsidRPr="008B332D">
              <w:rPr>
                <w:rFonts w:ascii="Times New Roman" w:hAnsi="Times New Roman" w:cs="Times New Roman"/>
                <w:bCs/>
              </w:rPr>
              <w:t>Завоз</w:t>
            </w:r>
          </w:p>
        </w:tc>
      </w:tr>
      <w:tr w:rsidR="00596D8C" w:rsidRPr="00E2256C" w:rsidTr="006E4B19">
        <w:trPr>
          <w:jc w:val="center"/>
        </w:trPr>
        <w:tc>
          <w:tcPr>
            <w:tcW w:w="988" w:type="dxa"/>
          </w:tcPr>
          <w:p w:rsidR="00596D8C" w:rsidRPr="00E2256C" w:rsidRDefault="00596D8C" w:rsidP="006E4B19">
            <w:pPr>
              <w:ind w:left="360"/>
              <w:rPr>
                <w:rFonts w:ascii="Times New Roman" w:hAnsi="Times New Roman" w:cs="Times New Roman"/>
                <w:bCs/>
              </w:rPr>
            </w:pPr>
            <w:r w:rsidRPr="00E2256C">
              <w:rPr>
                <w:rFonts w:ascii="Times New Roman" w:hAnsi="Times New Roman" w:cs="Times New Roman"/>
                <w:bCs/>
              </w:rPr>
              <w:t>6</w:t>
            </w:r>
          </w:p>
        </w:tc>
        <w:tc>
          <w:tcPr>
            <w:tcW w:w="3929" w:type="dxa"/>
          </w:tcPr>
          <w:p w:rsidR="00596D8C" w:rsidRPr="00E2256C" w:rsidRDefault="00596D8C" w:rsidP="006E4B19">
            <w:pPr>
              <w:rPr>
                <w:rFonts w:ascii="Times New Roman" w:hAnsi="Times New Roman" w:cs="Times New Roman"/>
                <w:bCs/>
              </w:rPr>
            </w:pPr>
            <w:r w:rsidRPr="00E2256C">
              <w:rPr>
                <w:rFonts w:ascii="Times New Roman" w:hAnsi="Times New Roman" w:cs="Times New Roman"/>
                <w:bCs/>
              </w:rPr>
              <w:t>Кузнецовская 13</w:t>
            </w:r>
          </w:p>
        </w:tc>
        <w:tc>
          <w:tcPr>
            <w:tcW w:w="4428" w:type="dxa"/>
          </w:tcPr>
          <w:p w:rsidR="00596D8C" w:rsidRPr="00E2256C" w:rsidRDefault="00596D8C" w:rsidP="006E4B19">
            <w:pPr>
              <w:rPr>
                <w:rFonts w:ascii="Times New Roman" w:hAnsi="Times New Roman" w:cs="Times New Roman"/>
                <w:bCs/>
              </w:rPr>
            </w:pPr>
            <w:r w:rsidRPr="00E2256C">
              <w:rPr>
                <w:rFonts w:ascii="Times New Roman" w:hAnsi="Times New Roman" w:cs="Times New Roman"/>
                <w:bCs/>
              </w:rPr>
              <w:t xml:space="preserve">2   </w:t>
            </w:r>
          </w:p>
        </w:tc>
        <w:tc>
          <w:tcPr>
            <w:tcW w:w="4428" w:type="dxa"/>
          </w:tcPr>
          <w:p w:rsidR="00596D8C" w:rsidRDefault="00596D8C">
            <w:r w:rsidRPr="008B332D">
              <w:rPr>
                <w:rFonts w:ascii="Times New Roman" w:hAnsi="Times New Roman" w:cs="Times New Roman"/>
                <w:bCs/>
              </w:rPr>
              <w:t>Завоз</w:t>
            </w:r>
          </w:p>
        </w:tc>
      </w:tr>
      <w:tr w:rsidR="00596D8C" w:rsidRPr="00E2256C" w:rsidTr="006E4B19">
        <w:trPr>
          <w:jc w:val="center"/>
        </w:trPr>
        <w:tc>
          <w:tcPr>
            <w:tcW w:w="988" w:type="dxa"/>
          </w:tcPr>
          <w:p w:rsidR="00596D8C" w:rsidRPr="00E2256C" w:rsidRDefault="00596D8C" w:rsidP="006E4B19">
            <w:pPr>
              <w:ind w:left="360"/>
              <w:rPr>
                <w:rFonts w:ascii="Times New Roman" w:hAnsi="Times New Roman" w:cs="Times New Roman"/>
                <w:bCs/>
              </w:rPr>
            </w:pPr>
            <w:r w:rsidRPr="00E2256C">
              <w:rPr>
                <w:rFonts w:ascii="Times New Roman" w:hAnsi="Times New Roman" w:cs="Times New Roman"/>
                <w:bCs/>
              </w:rPr>
              <w:t>7</w:t>
            </w:r>
          </w:p>
        </w:tc>
        <w:tc>
          <w:tcPr>
            <w:tcW w:w="3929" w:type="dxa"/>
          </w:tcPr>
          <w:p w:rsidR="00596D8C" w:rsidRPr="00E2256C" w:rsidRDefault="00596D8C" w:rsidP="006E4B19">
            <w:pPr>
              <w:rPr>
                <w:rFonts w:ascii="Times New Roman" w:hAnsi="Times New Roman" w:cs="Times New Roman"/>
                <w:bCs/>
              </w:rPr>
            </w:pPr>
            <w:r w:rsidRPr="00E2256C">
              <w:rPr>
                <w:rFonts w:ascii="Times New Roman" w:hAnsi="Times New Roman" w:cs="Times New Roman"/>
                <w:bCs/>
              </w:rPr>
              <w:t>Московский 155</w:t>
            </w:r>
          </w:p>
        </w:tc>
        <w:tc>
          <w:tcPr>
            <w:tcW w:w="4428" w:type="dxa"/>
          </w:tcPr>
          <w:p w:rsidR="00596D8C" w:rsidRPr="00E2256C" w:rsidRDefault="00596D8C" w:rsidP="006E4B19">
            <w:pPr>
              <w:rPr>
                <w:rFonts w:ascii="Times New Roman" w:hAnsi="Times New Roman" w:cs="Times New Roman"/>
                <w:bCs/>
              </w:rPr>
            </w:pPr>
            <w:r w:rsidRPr="00E2256C">
              <w:rPr>
                <w:rFonts w:ascii="Times New Roman" w:hAnsi="Times New Roman" w:cs="Times New Roman"/>
                <w:bCs/>
              </w:rPr>
              <w:t xml:space="preserve">1   </w:t>
            </w:r>
          </w:p>
        </w:tc>
        <w:tc>
          <w:tcPr>
            <w:tcW w:w="4428" w:type="dxa"/>
          </w:tcPr>
          <w:p w:rsidR="00596D8C" w:rsidRDefault="00596D8C">
            <w:r w:rsidRPr="008B332D">
              <w:rPr>
                <w:rFonts w:ascii="Times New Roman" w:hAnsi="Times New Roman" w:cs="Times New Roman"/>
                <w:bCs/>
              </w:rPr>
              <w:t>Завоз</w:t>
            </w:r>
          </w:p>
        </w:tc>
      </w:tr>
      <w:tr w:rsidR="00596D8C" w:rsidRPr="00E2256C" w:rsidTr="006E4B19">
        <w:trPr>
          <w:jc w:val="center"/>
        </w:trPr>
        <w:tc>
          <w:tcPr>
            <w:tcW w:w="988" w:type="dxa"/>
          </w:tcPr>
          <w:p w:rsidR="00596D8C" w:rsidRPr="00E2256C" w:rsidRDefault="00596D8C" w:rsidP="006E4B19">
            <w:pPr>
              <w:ind w:left="360"/>
              <w:rPr>
                <w:rFonts w:ascii="Times New Roman" w:hAnsi="Times New Roman" w:cs="Times New Roman"/>
                <w:bCs/>
              </w:rPr>
            </w:pPr>
            <w:r w:rsidRPr="00E2256C">
              <w:rPr>
                <w:rFonts w:ascii="Times New Roman" w:hAnsi="Times New Roman" w:cs="Times New Roman"/>
                <w:bCs/>
              </w:rPr>
              <w:t>8</w:t>
            </w:r>
          </w:p>
        </w:tc>
        <w:tc>
          <w:tcPr>
            <w:tcW w:w="3929" w:type="dxa"/>
          </w:tcPr>
          <w:p w:rsidR="00596D8C" w:rsidRPr="00E2256C" w:rsidRDefault="00596D8C" w:rsidP="006E4B19">
            <w:pPr>
              <w:rPr>
                <w:rFonts w:ascii="Times New Roman" w:hAnsi="Times New Roman" w:cs="Times New Roman"/>
                <w:bCs/>
              </w:rPr>
            </w:pPr>
            <w:r w:rsidRPr="00E2256C">
              <w:rPr>
                <w:rFonts w:ascii="Times New Roman" w:hAnsi="Times New Roman" w:cs="Times New Roman"/>
                <w:bCs/>
              </w:rPr>
              <w:t>Бассейная 12</w:t>
            </w:r>
          </w:p>
        </w:tc>
        <w:tc>
          <w:tcPr>
            <w:tcW w:w="4428" w:type="dxa"/>
          </w:tcPr>
          <w:p w:rsidR="00596D8C" w:rsidRPr="00E2256C" w:rsidRDefault="00596D8C" w:rsidP="006E4B19">
            <w:pPr>
              <w:rPr>
                <w:rFonts w:ascii="Times New Roman" w:hAnsi="Times New Roman" w:cs="Times New Roman"/>
                <w:bCs/>
              </w:rPr>
            </w:pPr>
            <w:r w:rsidRPr="00E2256C">
              <w:rPr>
                <w:rFonts w:ascii="Times New Roman" w:hAnsi="Times New Roman" w:cs="Times New Roman"/>
                <w:bCs/>
              </w:rPr>
              <w:t xml:space="preserve">2   </w:t>
            </w:r>
          </w:p>
        </w:tc>
        <w:tc>
          <w:tcPr>
            <w:tcW w:w="4428" w:type="dxa"/>
          </w:tcPr>
          <w:p w:rsidR="00596D8C" w:rsidRDefault="00596D8C">
            <w:r w:rsidRPr="008B332D">
              <w:rPr>
                <w:rFonts w:ascii="Times New Roman" w:hAnsi="Times New Roman" w:cs="Times New Roman"/>
                <w:bCs/>
              </w:rPr>
              <w:t>Завоз</w:t>
            </w:r>
          </w:p>
        </w:tc>
      </w:tr>
      <w:tr w:rsidR="00596D8C" w:rsidRPr="00E2256C" w:rsidTr="006E4B19">
        <w:trPr>
          <w:jc w:val="center"/>
        </w:trPr>
        <w:tc>
          <w:tcPr>
            <w:tcW w:w="988" w:type="dxa"/>
          </w:tcPr>
          <w:p w:rsidR="00596D8C" w:rsidRPr="00E2256C" w:rsidRDefault="00596D8C" w:rsidP="006E4B19">
            <w:pPr>
              <w:ind w:left="360"/>
              <w:rPr>
                <w:rFonts w:ascii="Times New Roman" w:hAnsi="Times New Roman" w:cs="Times New Roman"/>
                <w:bCs/>
              </w:rPr>
            </w:pPr>
            <w:r w:rsidRPr="00E2256C">
              <w:rPr>
                <w:rFonts w:ascii="Times New Roman" w:hAnsi="Times New Roman" w:cs="Times New Roman"/>
                <w:bCs/>
              </w:rPr>
              <w:t>9</w:t>
            </w:r>
          </w:p>
        </w:tc>
        <w:tc>
          <w:tcPr>
            <w:tcW w:w="3929" w:type="dxa"/>
          </w:tcPr>
          <w:p w:rsidR="00596D8C" w:rsidRPr="00E2256C" w:rsidRDefault="00596D8C" w:rsidP="006E4B19">
            <w:pPr>
              <w:rPr>
                <w:rFonts w:ascii="Times New Roman" w:hAnsi="Times New Roman" w:cs="Times New Roman"/>
                <w:bCs/>
              </w:rPr>
            </w:pPr>
            <w:r w:rsidRPr="00E2256C">
              <w:rPr>
                <w:rFonts w:ascii="Times New Roman" w:hAnsi="Times New Roman" w:cs="Times New Roman"/>
                <w:bCs/>
              </w:rPr>
              <w:t>Чернышевского 10</w:t>
            </w:r>
          </w:p>
        </w:tc>
        <w:tc>
          <w:tcPr>
            <w:tcW w:w="4428" w:type="dxa"/>
          </w:tcPr>
          <w:p w:rsidR="00596D8C" w:rsidRPr="00E2256C" w:rsidRDefault="00596D8C" w:rsidP="006E4B19">
            <w:pPr>
              <w:rPr>
                <w:rFonts w:ascii="Times New Roman" w:hAnsi="Times New Roman" w:cs="Times New Roman"/>
                <w:bCs/>
              </w:rPr>
            </w:pPr>
            <w:r w:rsidRPr="00E2256C">
              <w:rPr>
                <w:rFonts w:ascii="Times New Roman" w:hAnsi="Times New Roman" w:cs="Times New Roman"/>
                <w:bCs/>
              </w:rPr>
              <w:t xml:space="preserve">2   </w:t>
            </w:r>
          </w:p>
        </w:tc>
        <w:tc>
          <w:tcPr>
            <w:tcW w:w="4428" w:type="dxa"/>
          </w:tcPr>
          <w:p w:rsidR="00596D8C" w:rsidRDefault="00596D8C">
            <w:r w:rsidRPr="008B332D">
              <w:rPr>
                <w:rFonts w:ascii="Times New Roman" w:hAnsi="Times New Roman" w:cs="Times New Roman"/>
                <w:bCs/>
              </w:rPr>
              <w:t>Завоз</w:t>
            </w:r>
          </w:p>
        </w:tc>
      </w:tr>
      <w:tr w:rsidR="00596D8C" w:rsidRPr="00E2256C" w:rsidTr="006E4B19">
        <w:trPr>
          <w:jc w:val="center"/>
        </w:trPr>
        <w:tc>
          <w:tcPr>
            <w:tcW w:w="988" w:type="dxa"/>
          </w:tcPr>
          <w:p w:rsidR="00596D8C" w:rsidRPr="00E2256C" w:rsidRDefault="00596D8C" w:rsidP="006E4B19">
            <w:pPr>
              <w:rPr>
                <w:rFonts w:ascii="Times New Roman" w:hAnsi="Times New Roman" w:cs="Times New Roman"/>
                <w:bCs/>
              </w:rPr>
            </w:pPr>
            <w:r w:rsidRPr="00E2256C">
              <w:rPr>
                <w:rFonts w:ascii="Times New Roman" w:hAnsi="Times New Roman" w:cs="Times New Roman"/>
                <w:bCs/>
              </w:rPr>
              <w:t xml:space="preserve">      10</w:t>
            </w:r>
          </w:p>
        </w:tc>
        <w:tc>
          <w:tcPr>
            <w:tcW w:w="3929" w:type="dxa"/>
          </w:tcPr>
          <w:p w:rsidR="00596D8C" w:rsidRPr="00E2256C" w:rsidRDefault="00596D8C" w:rsidP="006E4B19">
            <w:pPr>
              <w:rPr>
                <w:rFonts w:ascii="Times New Roman" w:hAnsi="Times New Roman" w:cs="Times New Roman"/>
                <w:bCs/>
              </w:rPr>
            </w:pPr>
            <w:r w:rsidRPr="00E2256C">
              <w:rPr>
                <w:rFonts w:ascii="Times New Roman" w:hAnsi="Times New Roman" w:cs="Times New Roman"/>
                <w:bCs/>
              </w:rPr>
              <w:t>Московский 161</w:t>
            </w:r>
          </w:p>
        </w:tc>
        <w:tc>
          <w:tcPr>
            <w:tcW w:w="4428" w:type="dxa"/>
          </w:tcPr>
          <w:p w:rsidR="00596D8C" w:rsidRPr="00E2256C" w:rsidRDefault="00596D8C" w:rsidP="006E4B19">
            <w:pPr>
              <w:rPr>
                <w:rFonts w:ascii="Times New Roman" w:hAnsi="Times New Roman" w:cs="Times New Roman"/>
                <w:bCs/>
              </w:rPr>
            </w:pPr>
            <w:r w:rsidRPr="00E2256C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4428" w:type="dxa"/>
          </w:tcPr>
          <w:p w:rsidR="00596D8C" w:rsidRDefault="00596D8C">
            <w:r w:rsidRPr="008B332D">
              <w:rPr>
                <w:rFonts w:ascii="Times New Roman" w:hAnsi="Times New Roman" w:cs="Times New Roman"/>
                <w:bCs/>
              </w:rPr>
              <w:t>Завоз</w:t>
            </w:r>
          </w:p>
        </w:tc>
      </w:tr>
      <w:tr w:rsidR="00596D8C" w:rsidRPr="00E2256C" w:rsidTr="006E4B19">
        <w:trPr>
          <w:jc w:val="center"/>
        </w:trPr>
        <w:tc>
          <w:tcPr>
            <w:tcW w:w="988" w:type="dxa"/>
          </w:tcPr>
          <w:p w:rsidR="00596D8C" w:rsidRPr="00E2256C" w:rsidRDefault="00596D8C" w:rsidP="006E4B19">
            <w:pPr>
              <w:ind w:left="360"/>
              <w:rPr>
                <w:rFonts w:ascii="Times New Roman" w:hAnsi="Times New Roman" w:cs="Times New Roman"/>
                <w:bCs/>
              </w:rPr>
            </w:pPr>
            <w:r w:rsidRPr="00E2256C">
              <w:rPr>
                <w:rFonts w:ascii="Times New Roman" w:hAnsi="Times New Roman" w:cs="Times New Roman"/>
                <w:bCs/>
              </w:rPr>
              <w:t>11</w:t>
            </w:r>
          </w:p>
        </w:tc>
        <w:tc>
          <w:tcPr>
            <w:tcW w:w="3929" w:type="dxa"/>
          </w:tcPr>
          <w:p w:rsidR="00596D8C" w:rsidRPr="00E2256C" w:rsidRDefault="00596D8C" w:rsidP="006E4B19">
            <w:pPr>
              <w:rPr>
                <w:rFonts w:ascii="Times New Roman" w:hAnsi="Times New Roman" w:cs="Times New Roman"/>
                <w:bCs/>
              </w:rPr>
            </w:pPr>
            <w:r w:rsidRPr="00E2256C">
              <w:rPr>
                <w:rFonts w:ascii="Times New Roman" w:hAnsi="Times New Roman" w:cs="Times New Roman"/>
                <w:bCs/>
              </w:rPr>
              <w:t>Бассейная 27</w:t>
            </w:r>
          </w:p>
        </w:tc>
        <w:tc>
          <w:tcPr>
            <w:tcW w:w="4428" w:type="dxa"/>
          </w:tcPr>
          <w:p w:rsidR="00596D8C" w:rsidRPr="00E2256C" w:rsidRDefault="00596D8C" w:rsidP="006E4B19">
            <w:pPr>
              <w:rPr>
                <w:rFonts w:ascii="Times New Roman" w:hAnsi="Times New Roman" w:cs="Times New Roman"/>
                <w:bCs/>
              </w:rPr>
            </w:pPr>
            <w:r w:rsidRPr="00E2256C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4428" w:type="dxa"/>
          </w:tcPr>
          <w:p w:rsidR="00596D8C" w:rsidRDefault="00596D8C">
            <w:r w:rsidRPr="008B332D">
              <w:rPr>
                <w:rFonts w:ascii="Times New Roman" w:hAnsi="Times New Roman" w:cs="Times New Roman"/>
                <w:bCs/>
              </w:rPr>
              <w:t>Завоз</w:t>
            </w:r>
          </w:p>
        </w:tc>
      </w:tr>
      <w:tr w:rsidR="00596D8C" w:rsidRPr="00E2256C" w:rsidTr="006E4B19">
        <w:trPr>
          <w:jc w:val="center"/>
        </w:trPr>
        <w:tc>
          <w:tcPr>
            <w:tcW w:w="988" w:type="dxa"/>
          </w:tcPr>
          <w:p w:rsidR="00596D8C" w:rsidRPr="00E2256C" w:rsidRDefault="00596D8C" w:rsidP="006E4B19">
            <w:pPr>
              <w:ind w:left="360"/>
              <w:rPr>
                <w:rFonts w:ascii="Times New Roman" w:hAnsi="Times New Roman" w:cs="Times New Roman"/>
                <w:bCs/>
              </w:rPr>
            </w:pPr>
            <w:r w:rsidRPr="00E2256C">
              <w:rPr>
                <w:rFonts w:ascii="Times New Roman" w:hAnsi="Times New Roman" w:cs="Times New Roman"/>
                <w:bCs/>
              </w:rPr>
              <w:t>12</w:t>
            </w:r>
          </w:p>
        </w:tc>
        <w:tc>
          <w:tcPr>
            <w:tcW w:w="3929" w:type="dxa"/>
          </w:tcPr>
          <w:p w:rsidR="00596D8C" w:rsidRPr="00E2256C" w:rsidRDefault="00596D8C" w:rsidP="006E4B19">
            <w:pPr>
              <w:rPr>
                <w:rFonts w:ascii="Times New Roman" w:hAnsi="Times New Roman" w:cs="Times New Roman"/>
                <w:bCs/>
              </w:rPr>
            </w:pPr>
            <w:r w:rsidRPr="00E2256C">
              <w:rPr>
                <w:rFonts w:ascii="Times New Roman" w:hAnsi="Times New Roman" w:cs="Times New Roman"/>
                <w:bCs/>
              </w:rPr>
              <w:t>Московский 167 угловая</w:t>
            </w:r>
          </w:p>
        </w:tc>
        <w:tc>
          <w:tcPr>
            <w:tcW w:w="4428" w:type="dxa"/>
          </w:tcPr>
          <w:p w:rsidR="00596D8C" w:rsidRPr="00E2256C" w:rsidRDefault="00596D8C" w:rsidP="006E4B19">
            <w:pPr>
              <w:rPr>
                <w:rFonts w:ascii="Times New Roman" w:hAnsi="Times New Roman" w:cs="Times New Roman"/>
                <w:bCs/>
              </w:rPr>
            </w:pPr>
            <w:r w:rsidRPr="00E2256C">
              <w:rPr>
                <w:rFonts w:ascii="Times New Roman" w:hAnsi="Times New Roman" w:cs="Times New Roman"/>
                <w:bCs/>
              </w:rPr>
              <w:t xml:space="preserve">1   </w:t>
            </w:r>
          </w:p>
        </w:tc>
        <w:tc>
          <w:tcPr>
            <w:tcW w:w="4428" w:type="dxa"/>
          </w:tcPr>
          <w:p w:rsidR="00596D8C" w:rsidRDefault="00596D8C">
            <w:r w:rsidRPr="008B332D">
              <w:rPr>
                <w:rFonts w:ascii="Times New Roman" w:hAnsi="Times New Roman" w:cs="Times New Roman"/>
                <w:bCs/>
              </w:rPr>
              <w:t>Завоз</w:t>
            </w:r>
          </w:p>
        </w:tc>
      </w:tr>
      <w:tr w:rsidR="00596D8C" w:rsidRPr="00E2256C" w:rsidTr="006E4B19">
        <w:trPr>
          <w:jc w:val="center"/>
        </w:trPr>
        <w:tc>
          <w:tcPr>
            <w:tcW w:w="988" w:type="dxa"/>
          </w:tcPr>
          <w:p w:rsidR="00596D8C" w:rsidRPr="00E2256C" w:rsidRDefault="00596D8C" w:rsidP="006E4B19">
            <w:pPr>
              <w:ind w:left="360"/>
              <w:rPr>
                <w:rFonts w:ascii="Times New Roman" w:hAnsi="Times New Roman" w:cs="Times New Roman"/>
                <w:bCs/>
              </w:rPr>
            </w:pPr>
            <w:r w:rsidRPr="00E2256C">
              <w:rPr>
                <w:rFonts w:ascii="Times New Roman" w:hAnsi="Times New Roman" w:cs="Times New Roman"/>
                <w:bCs/>
              </w:rPr>
              <w:t>13</w:t>
            </w:r>
          </w:p>
        </w:tc>
        <w:tc>
          <w:tcPr>
            <w:tcW w:w="3929" w:type="dxa"/>
          </w:tcPr>
          <w:p w:rsidR="00596D8C" w:rsidRPr="00E2256C" w:rsidRDefault="00596D8C" w:rsidP="006E4B19">
            <w:pPr>
              <w:rPr>
                <w:rFonts w:ascii="Times New Roman" w:hAnsi="Times New Roman" w:cs="Times New Roman"/>
                <w:bCs/>
              </w:rPr>
            </w:pPr>
            <w:r w:rsidRPr="00E2256C">
              <w:rPr>
                <w:rFonts w:ascii="Times New Roman" w:hAnsi="Times New Roman" w:cs="Times New Roman"/>
                <w:bCs/>
              </w:rPr>
              <w:t>Московский 171</w:t>
            </w:r>
          </w:p>
        </w:tc>
        <w:tc>
          <w:tcPr>
            <w:tcW w:w="4428" w:type="dxa"/>
          </w:tcPr>
          <w:p w:rsidR="00596D8C" w:rsidRPr="00E2256C" w:rsidRDefault="00596D8C" w:rsidP="006E4B19">
            <w:pPr>
              <w:rPr>
                <w:rFonts w:ascii="Times New Roman" w:hAnsi="Times New Roman" w:cs="Times New Roman"/>
                <w:bCs/>
              </w:rPr>
            </w:pPr>
            <w:r w:rsidRPr="00E2256C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4428" w:type="dxa"/>
          </w:tcPr>
          <w:p w:rsidR="00596D8C" w:rsidRDefault="00596D8C">
            <w:r w:rsidRPr="008B332D">
              <w:rPr>
                <w:rFonts w:ascii="Times New Roman" w:hAnsi="Times New Roman" w:cs="Times New Roman"/>
                <w:bCs/>
              </w:rPr>
              <w:t>Завоз</w:t>
            </w:r>
          </w:p>
        </w:tc>
      </w:tr>
      <w:tr w:rsidR="00596D8C" w:rsidRPr="00E2256C" w:rsidTr="006E4B19">
        <w:trPr>
          <w:jc w:val="center"/>
        </w:trPr>
        <w:tc>
          <w:tcPr>
            <w:tcW w:w="988" w:type="dxa"/>
          </w:tcPr>
          <w:p w:rsidR="00596D8C" w:rsidRPr="00E2256C" w:rsidRDefault="00596D8C" w:rsidP="006E4B19">
            <w:pPr>
              <w:ind w:left="360"/>
              <w:rPr>
                <w:rFonts w:ascii="Times New Roman" w:hAnsi="Times New Roman" w:cs="Times New Roman"/>
                <w:bCs/>
              </w:rPr>
            </w:pPr>
            <w:r w:rsidRPr="00E2256C">
              <w:rPr>
                <w:rFonts w:ascii="Times New Roman" w:hAnsi="Times New Roman" w:cs="Times New Roman"/>
                <w:bCs/>
              </w:rPr>
              <w:t>14</w:t>
            </w:r>
          </w:p>
        </w:tc>
        <w:tc>
          <w:tcPr>
            <w:tcW w:w="3929" w:type="dxa"/>
          </w:tcPr>
          <w:p w:rsidR="00596D8C" w:rsidRPr="00E2256C" w:rsidRDefault="00596D8C" w:rsidP="006E4B19">
            <w:pPr>
              <w:rPr>
                <w:rFonts w:ascii="Times New Roman" w:hAnsi="Times New Roman" w:cs="Times New Roman"/>
                <w:bCs/>
              </w:rPr>
            </w:pPr>
            <w:r w:rsidRPr="00E2256C">
              <w:rPr>
                <w:rFonts w:ascii="Times New Roman" w:hAnsi="Times New Roman" w:cs="Times New Roman"/>
                <w:bCs/>
              </w:rPr>
              <w:t>Бассейная 31-33</w:t>
            </w:r>
          </w:p>
        </w:tc>
        <w:tc>
          <w:tcPr>
            <w:tcW w:w="4428" w:type="dxa"/>
          </w:tcPr>
          <w:p w:rsidR="00596D8C" w:rsidRPr="00E2256C" w:rsidRDefault="00596D8C" w:rsidP="006E4B19">
            <w:pPr>
              <w:rPr>
                <w:rFonts w:ascii="Times New Roman" w:hAnsi="Times New Roman" w:cs="Times New Roman"/>
                <w:bCs/>
              </w:rPr>
            </w:pPr>
            <w:r w:rsidRPr="00E2256C">
              <w:rPr>
                <w:rFonts w:ascii="Times New Roman" w:hAnsi="Times New Roman" w:cs="Times New Roman"/>
                <w:bCs/>
              </w:rPr>
              <w:t xml:space="preserve">2   </w:t>
            </w:r>
          </w:p>
        </w:tc>
        <w:tc>
          <w:tcPr>
            <w:tcW w:w="4428" w:type="dxa"/>
          </w:tcPr>
          <w:p w:rsidR="00596D8C" w:rsidRDefault="00596D8C">
            <w:r w:rsidRPr="008B332D">
              <w:rPr>
                <w:rFonts w:ascii="Times New Roman" w:hAnsi="Times New Roman" w:cs="Times New Roman"/>
                <w:bCs/>
              </w:rPr>
              <w:t>Завоз</w:t>
            </w:r>
          </w:p>
        </w:tc>
      </w:tr>
      <w:tr w:rsidR="00596D8C" w:rsidRPr="00E2256C" w:rsidTr="006E4B19">
        <w:trPr>
          <w:jc w:val="center"/>
        </w:trPr>
        <w:tc>
          <w:tcPr>
            <w:tcW w:w="988" w:type="dxa"/>
          </w:tcPr>
          <w:p w:rsidR="00596D8C" w:rsidRPr="00E2256C" w:rsidRDefault="00596D8C" w:rsidP="006E4B19">
            <w:pPr>
              <w:ind w:left="360"/>
              <w:rPr>
                <w:rFonts w:ascii="Times New Roman" w:hAnsi="Times New Roman" w:cs="Times New Roman"/>
                <w:bCs/>
              </w:rPr>
            </w:pPr>
            <w:r w:rsidRPr="00E2256C">
              <w:rPr>
                <w:rFonts w:ascii="Times New Roman" w:hAnsi="Times New Roman" w:cs="Times New Roman"/>
                <w:bCs/>
              </w:rPr>
              <w:t>15</w:t>
            </w:r>
          </w:p>
        </w:tc>
        <w:tc>
          <w:tcPr>
            <w:tcW w:w="3929" w:type="dxa"/>
          </w:tcPr>
          <w:p w:rsidR="00596D8C" w:rsidRPr="00E2256C" w:rsidRDefault="00596D8C" w:rsidP="006E4B19">
            <w:pPr>
              <w:rPr>
                <w:rFonts w:ascii="Times New Roman" w:hAnsi="Times New Roman" w:cs="Times New Roman"/>
                <w:bCs/>
              </w:rPr>
            </w:pPr>
            <w:r w:rsidRPr="00E2256C">
              <w:rPr>
                <w:rFonts w:ascii="Times New Roman" w:hAnsi="Times New Roman" w:cs="Times New Roman"/>
                <w:bCs/>
              </w:rPr>
              <w:t>Фрунзе 6</w:t>
            </w:r>
          </w:p>
        </w:tc>
        <w:tc>
          <w:tcPr>
            <w:tcW w:w="4428" w:type="dxa"/>
          </w:tcPr>
          <w:p w:rsidR="00596D8C" w:rsidRPr="00E2256C" w:rsidRDefault="00596D8C" w:rsidP="006E4B19">
            <w:pPr>
              <w:rPr>
                <w:rFonts w:ascii="Times New Roman" w:hAnsi="Times New Roman" w:cs="Times New Roman"/>
                <w:bCs/>
              </w:rPr>
            </w:pPr>
            <w:r w:rsidRPr="00E2256C">
              <w:rPr>
                <w:rFonts w:ascii="Times New Roman" w:hAnsi="Times New Roman" w:cs="Times New Roman"/>
                <w:bCs/>
              </w:rPr>
              <w:t xml:space="preserve">2   </w:t>
            </w:r>
          </w:p>
        </w:tc>
        <w:tc>
          <w:tcPr>
            <w:tcW w:w="4428" w:type="dxa"/>
          </w:tcPr>
          <w:p w:rsidR="00596D8C" w:rsidRDefault="00596D8C">
            <w:r w:rsidRPr="008B332D">
              <w:rPr>
                <w:rFonts w:ascii="Times New Roman" w:hAnsi="Times New Roman" w:cs="Times New Roman"/>
                <w:bCs/>
              </w:rPr>
              <w:t>Завоз</w:t>
            </w:r>
          </w:p>
        </w:tc>
      </w:tr>
      <w:tr w:rsidR="00596D8C" w:rsidRPr="00E2256C" w:rsidTr="006E4B19">
        <w:trPr>
          <w:jc w:val="center"/>
        </w:trPr>
        <w:tc>
          <w:tcPr>
            <w:tcW w:w="988" w:type="dxa"/>
          </w:tcPr>
          <w:p w:rsidR="00596D8C" w:rsidRPr="00E2256C" w:rsidRDefault="00596D8C" w:rsidP="006E4B19">
            <w:pPr>
              <w:ind w:left="360"/>
              <w:rPr>
                <w:rFonts w:ascii="Times New Roman" w:hAnsi="Times New Roman" w:cs="Times New Roman"/>
                <w:bCs/>
              </w:rPr>
            </w:pPr>
            <w:r w:rsidRPr="00E2256C">
              <w:rPr>
                <w:rFonts w:ascii="Times New Roman" w:hAnsi="Times New Roman" w:cs="Times New Roman"/>
                <w:bCs/>
              </w:rPr>
              <w:t>16</w:t>
            </w:r>
          </w:p>
        </w:tc>
        <w:tc>
          <w:tcPr>
            <w:tcW w:w="3929" w:type="dxa"/>
          </w:tcPr>
          <w:p w:rsidR="00596D8C" w:rsidRPr="00E2256C" w:rsidRDefault="00596D8C" w:rsidP="006E4B19">
            <w:pPr>
              <w:rPr>
                <w:rFonts w:ascii="Times New Roman" w:hAnsi="Times New Roman" w:cs="Times New Roman"/>
                <w:bCs/>
              </w:rPr>
            </w:pPr>
            <w:r w:rsidRPr="00E2256C">
              <w:rPr>
                <w:rFonts w:ascii="Times New Roman" w:hAnsi="Times New Roman" w:cs="Times New Roman"/>
                <w:bCs/>
              </w:rPr>
              <w:t>Победы 12</w:t>
            </w:r>
          </w:p>
        </w:tc>
        <w:tc>
          <w:tcPr>
            <w:tcW w:w="4428" w:type="dxa"/>
          </w:tcPr>
          <w:p w:rsidR="00596D8C" w:rsidRPr="00E2256C" w:rsidRDefault="00596D8C" w:rsidP="006E4B19">
            <w:pPr>
              <w:rPr>
                <w:rFonts w:ascii="Times New Roman" w:hAnsi="Times New Roman" w:cs="Times New Roman"/>
                <w:bCs/>
              </w:rPr>
            </w:pPr>
            <w:r w:rsidRPr="00E2256C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4428" w:type="dxa"/>
          </w:tcPr>
          <w:p w:rsidR="00596D8C" w:rsidRDefault="00596D8C">
            <w:r w:rsidRPr="008B332D">
              <w:rPr>
                <w:rFonts w:ascii="Times New Roman" w:hAnsi="Times New Roman" w:cs="Times New Roman"/>
                <w:bCs/>
              </w:rPr>
              <w:t>Завоз</w:t>
            </w:r>
          </w:p>
        </w:tc>
      </w:tr>
      <w:tr w:rsidR="00596D8C" w:rsidRPr="00E2256C" w:rsidTr="006E4B19">
        <w:trPr>
          <w:jc w:val="center"/>
        </w:trPr>
        <w:tc>
          <w:tcPr>
            <w:tcW w:w="988" w:type="dxa"/>
          </w:tcPr>
          <w:p w:rsidR="00596D8C" w:rsidRPr="00E2256C" w:rsidRDefault="00596D8C" w:rsidP="006E4B19">
            <w:pPr>
              <w:ind w:left="360"/>
              <w:rPr>
                <w:rFonts w:ascii="Times New Roman" w:hAnsi="Times New Roman" w:cs="Times New Roman"/>
                <w:bCs/>
              </w:rPr>
            </w:pPr>
            <w:r w:rsidRPr="00E2256C">
              <w:rPr>
                <w:rFonts w:ascii="Times New Roman" w:hAnsi="Times New Roman" w:cs="Times New Roman"/>
                <w:bCs/>
              </w:rPr>
              <w:t>17</w:t>
            </w:r>
          </w:p>
        </w:tc>
        <w:tc>
          <w:tcPr>
            <w:tcW w:w="3929" w:type="dxa"/>
          </w:tcPr>
          <w:p w:rsidR="00596D8C" w:rsidRPr="00E2256C" w:rsidRDefault="00596D8C" w:rsidP="006E4B19">
            <w:pPr>
              <w:rPr>
                <w:rFonts w:ascii="Times New Roman" w:hAnsi="Times New Roman" w:cs="Times New Roman"/>
                <w:bCs/>
              </w:rPr>
            </w:pPr>
            <w:r w:rsidRPr="00E2256C">
              <w:rPr>
                <w:rFonts w:ascii="Times New Roman" w:hAnsi="Times New Roman" w:cs="Times New Roman"/>
                <w:bCs/>
              </w:rPr>
              <w:t>Фрунзе 1</w:t>
            </w:r>
          </w:p>
        </w:tc>
        <w:tc>
          <w:tcPr>
            <w:tcW w:w="4428" w:type="dxa"/>
          </w:tcPr>
          <w:p w:rsidR="00596D8C" w:rsidRPr="00E2256C" w:rsidRDefault="00596D8C" w:rsidP="006E4B19">
            <w:pPr>
              <w:rPr>
                <w:rFonts w:ascii="Times New Roman" w:hAnsi="Times New Roman" w:cs="Times New Roman"/>
                <w:bCs/>
              </w:rPr>
            </w:pPr>
            <w:r w:rsidRPr="00E2256C">
              <w:rPr>
                <w:rFonts w:ascii="Times New Roman" w:hAnsi="Times New Roman" w:cs="Times New Roman"/>
                <w:bCs/>
              </w:rPr>
              <w:t xml:space="preserve">3  </w:t>
            </w:r>
          </w:p>
          <w:p w:rsidR="00596D8C" w:rsidRPr="00E2256C" w:rsidRDefault="00596D8C" w:rsidP="006E4B19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428" w:type="dxa"/>
          </w:tcPr>
          <w:p w:rsidR="00596D8C" w:rsidRDefault="00596D8C">
            <w:r w:rsidRPr="008B332D">
              <w:rPr>
                <w:rFonts w:ascii="Times New Roman" w:hAnsi="Times New Roman" w:cs="Times New Roman"/>
                <w:bCs/>
              </w:rPr>
              <w:t>Завоз</w:t>
            </w:r>
          </w:p>
        </w:tc>
      </w:tr>
      <w:tr w:rsidR="00596D8C" w:rsidRPr="00E2256C" w:rsidTr="006E4B19">
        <w:trPr>
          <w:jc w:val="center"/>
        </w:trPr>
        <w:tc>
          <w:tcPr>
            <w:tcW w:w="988" w:type="dxa"/>
          </w:tcPr>
          <w:p w:rsidR="00596D8C" w:rsidRPr="00E2256C" w:rsidRDefault="00596D8C" w:rsidP="006E4B19">
            <w:pPr>
              <w:ind w:left="360"/>
              <w:rPr>
                <w:rFonts w:ascii="Times New Roman" w:hAnsi="Times New Roman" w:cs="Times New Roman"/>
                <w:bCs/>
              </w:rPr>
            </w:pPr>
            <w:r w:rsidRPr="00E2256C">
              <w:rPr>
                <w:rFonts w:ascii="Times New Roman" w:hAnsi="Times New Roman" w:cs="Times New Roman"/>
                <w:bCs/>
              </w:rPr>
              <w:t>18</w:t>
            </w:r>
          </w:p>
        </w:tc>
        <w:tc>
          <w:tcPr>
            <w:tcW w:w="3929" w:type="dxa"/>
          </w:tcPr>
          <w:p w:rsidR="00596D8C" w:rsidRPr="00E2256C" w:rsidRDefault="00596D8C" w:rsidP="006E4B19">
            <w:pPr>
              <w:rPr>
                <w:rFonts w:ascii="Times New Roman" w:hAnsi="Times New Roman" w:cs="Times New Roman"/>
                <w:bCs/>
              </w:rPr>
            </w:pPr>
            <w:r w:rsidRPr="00E2256C">
              <w:rPr>
                <w:rFonts w:ascii="Times New Roman" w:hAnsi="Times New Roman" w:cs="Times New Roman"/>
                <w:bCs/>
              </w:rPr>
              <w:t>Победы 7</w:t>
            </w:r>
          </w:p>
        </w:tc>
        <w:tc>
          <w:tcPr>
            <w:tcW w:w="4428" w:type="dxa"/>
          </w:tcPr>
          <w:p w:rsidR="00596D8C" w:rsidRPr="00E2256C" w:rsidRDefault="00596D8C" w:rsidP="006E4B19">
            <w:pPr>
              <w:rPr>
                <w:rFonts w:ascii="Times New Roman" w:hAnsi="Times New Roman" w:cs="Times New Roman"/>
                <w:bCs/>
              </w:rPr>
            </w:pPr>
            <w:r w:rsidRPr="00E2256C">
              <w:rPr>
                <w:rFonts w:ascii="Times New Roman" w:hAnsi="Times New Roman" w:cs="Times New Roman"/>
                <w:bCs/>
              </w:rPr>
              <w:t xml:space="preserve">4      </w:t>
            </w:r>
          </w:p>
        </w:tc>
        <w:tc>
          <w:tcPr>
            <w:tcW w:w="4428" w:type="dxa"/>
          </w:tcPr>
          <w:p w:rsidR="00596D8C" w:rsidRDefault="00596D8C">
            <w:r w:rsidRPr="008B332D">
              <w:rPr>
                <w:rFonts w:ascii="Times New Roman" w:hAnsi="Times New Roman" w:cs="Times New Roman"/>
                <w:bCs/>
              </w:rPr>
              <w:t>Завоз</w:t>
            </w:r>
          </w:p>
        </w:tc>
      </w:tr>
      <w:tr w:rsidR="00596D8C" w:rsidRPr="00E2256C" w:rsidTr="006E4B19">
        <w:trPr>
          <w:jc w:val="center"/>
        </w:trPr>
        <w:tc>
          <w:tcPr>
            <w:tcW w:w="988" w:type="dxa"/>
          </w:tcPr>
          <w:p w:rsidR="00596D8C" w:rsidRPr="00E2256C" w:rsidRDefault="00596D8C" w:rsidP="006E4B19">
            <w:pPr>
              <w:ind w:left="360"/>
              <w:rPr>
                <w:rFonts w:ascii="Times New Roman" w:hAnsi="Times New Roman" w:cs="Times New Roman"/>
                <w:bCs/>
              </w:rPr>
            </w:pPr>
            <w:r w:rsidRPr="00E2256C">
              <w:rPr>
                <w:rFonts w:ascii="Times New Roman" w:hAnsi="Times New Roman" w:cs="Times New Roman"/>
                <w:bCs/>
              </w:rPr>
              <w:t>19</w:t>
            </w:r>
          </w:p>
        </w:tc>
        <w:tc>
          <w:tcPr>
            <w:tcW w:w="3929" w:type="dxa"/>
          </w:tcPr>
          <w:p w:rsidR="00596D8C" w:rsidRPr="00E2256C" w:rsidRDefault="00596D8C" w:rsidP="006E4B19">
            <w:pPr>
              <w:rPr>
                <w:rFonts w:ascii="Times New Roman" w:hAnsi="Times New Roman" w:cs="Times New Roman"/>
                <w:bCs/>
              </w:rPr>
            </w:pPr>
            <w:r w:rsidRPr="00E2256C">
              <w:rPr>
                <w:rFonts w:ascii="Times New Roman" w:hAnsi="Times New Roman" w:cs="Times New Roman"/>
                <w:bCs/>
              </w:rPr>
              <w:t>Победы 9</w:t>
            </w:r>
          </w:p>
        </w:tc>
        <w:tc>
          <w:tcPr>
            <w:tcW w:w="4428" w:type="dxa"/>
          </w:tcPr>
          <w:p w:rsidR="00596D8C" w:rsidRPr="00E2256C" w:rsidRDefault="00596D8C" w:rsidP="006E4B19">
            <w:pPr>
              <w:rPr>
                <w:rFonts w:ascii="Times New Roman" w:hAnsi="Times New Roman" w:cs="Times New Roman"/>
                <w:bCs/>
              </w:rPr>
            </w:pPr>
            <w:r w:rsidRPr="00E2256C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4428" w:type="dxa"/>
          </w:tcPr>
          <w:p w:rsidR="00596D8C" w:rsidRDefault="00596D8C">
            <w:r w:rsidRPr="008B332D">
              <w:rPr>
                <w:rFonts w:ascii="Times New Roman" w:hAnsi="Times New Roman" w:cs="Times New Roman"/>
                <w:bCs/>
              </w:rPr>
              <w:t>Завоз</w:t>
            </w:r>
          </w:p>
        </w:tc>
      </w:tr>
      <w:tr w:rsidR="00596D8C" w:rsidRPr="00E2256C" w:rsidTr="006E4B19">
        <w:trPr>
          <w:jc w:val="center"/>
        </w:trPr>
        <w:tc>
          <w:tcPr>
            <w:tcW w:w="988" w:type="dxa"/>
          </w:tcPr>
          <w:p w:rsidR="00596D8C" w:rsidRPr="00E2256C" w:rsidRDefault="00596D8C" w:rsidP="006E4B19">
            <w:pPr>
              <w:ind w:left="360"/>
              <w:rPr>
                <w:rFonts w:ascii="Times New Roman" w:hAnsi="Times New Roman" w:cs="Times New Roman"/>
                <w:bCs/>
              </w:rPr>
            </w:pPr>
            <w:r w:rsidRPr="00E2256C">
              <w:rPr>
                <w:rFonts w:ascii="Times New Roman" w:hAnsi="Times New Roman" w:cs="Times New Roman"/>
                <w:bCs/>
              </w:rPr>
              <w:t>20</w:t>
            </w:r>
          </w:p>
        </w:tc>
        <w:tc>
          <w:tcPr>
            <w:tcW w:w="3929" w:type="dxa"/>
          </w:tcPr>
          <w:p w:rsidR="00596D8C" w:rsidRPr="00E2256C" w:rsidRDefault="00596D8C" w:rsidP="006E4B19">
            <w:pPr>
              <w:rPr>
                <w:rFonts w:ascii="Times New Roman" w:hAnsi="Times New Roman" w:cs="Times New Roman"/>
                <w:bCs/>
              </w:rPr>
            </w:pPr>
            <w:r w:rsidRPr="00E2256C">
              <w:rPr>
                <w:rFonts w:ascii="Times New Roman" w:hAnsi="Times New Roman" w:cs="Times New Roman"/>
                <w:bCs/>
              </w:rPr>
              <w:t>Победы 13</w:t>
            </w:r>
          </w:p>
        </w:tc>
        <w:tc>
          <w:tcPr>
            <w:tcW w:w="4428" w:type="dxa"/>
          </w:tcPr>
          <w:p w:rsidR="00596D8C" w:rsidRPr="00E2256C" w:rsidRDefault="00596D8C" w:rsidP="006E4B19">
            <w:pPr>
              <w:rPr>
                <w:rFonts w:ascii="Times New Roman" w:hAnsi="Times New Roman" w:cs="Times New Roman"/>
                <w:bCs/>
              </w:rPr>
            </w:pPr>
            <w:r w:rsidRPr="00E2256C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4428" w:type="dxa"/>
          </w:tcPr>
          <w:p w:rsidR="00596D8C" w:rsidRDefault="00596D8C">
            <w:r w:rsidRPr="008B332D">
              <w:rPr>
                <w:rFonts w:ascii="Times New Roman" w:hAnsi="Times New Roman" w:cs="Times New Roman"/>
                <w:bCs/>
              </w:rPr>
              <w:t>Завоз</w:t>
            </w:r>
          </w:p>
        </w:tc>
      </w:tr>
      <w:tr w:rsidR="00596D8C" w:rsidRPr="00E2256C" w:rsidTr="006E4B19">
        <w:trPr>
          <w:jc w:val="center"/>
        </w:trPr>
        <w:tc>
          <w:tcPr>
            <w:tcW w:w="988" w:type="dxa"/>
          </w:tcPr>
          <w:p w:rsidR="00596D8C" w:rsidRPr="00E2256C" w:rsidRDefault="00596D8C" w:rsidP="006E4B19">
            <w:pPr>
              <w:ind w:left="360"/>
              <w:rPr>
                <w:rFonts w:ascii="Times New Roman" w:hAnsi="Times New Roman" w:cs="Times New Roman"/>
                <w:bCs/>
              </w:rPr>
            </w:pPr>
            <w:r w:rsidRPr="00E2256C">
              <w:rPr>
                <w:rFonts w:ascii="Times New Roman" w:hAnsi="Times New Roman" w:cs="Times New Roman"/>
                <w:bCs/>
              </w:rPr>
              <w:t>21</w:t>
            </w:r>
          </w:p>
        </w:tc>
        <w:tc>
          <w:tcPr>
            <w:tcW w:w="3929" w:type="dxa"/>
          </w:tcPr>
          <w:p w:rsidR="00596D8C" w:rsidRPr="00E2256C" w:rsidRDefault="00596D8C" w:rsidP="006E4B19">
            <w:pPr>
              <w:rPr>
                <w:rFonts w:ascii="Times New Roman" w:hAnsi="Times New Roman" w:cs="Times New Roman"/>
                <w:bCs/>
              </w:rPr>
            </w:pPr>
            <w:r w:rsidRPr="00E2256C">
              <w:rPr>
                <w:rFonts w:ascii="Times New Roman" w:hAnsi="Times New Roman" w:cs="Times New Roman"/>
                <w:bCs/>
              </w:rPr>
              <w:t>Ленинский 178 детская</w:t>
            </w:r>
          </w:p>
        </w:tc>
        <w:tc>
          <w:tcPr>
            <w:tcW w:w="4428" w:type="dxa"/>
          </w:tcPr>
          <w:p w:rsidR="00596D8C" w:rsidRPr="00E2256C" w:rsidRDefault="00596D8C" w:rsidP="006E4B19">
            <w:pPr>
              <w:rPr>
                <w:rFonts w:ascii="Times New Roman" w:hAnsi="Times New Roman" w:cs="Times New Roman"/>
                <w:bCs/>
              </w:rPr>
            </w:pPr>
            <w:r w:rsidRPr="00E2256C">
              <w:rPr>
                <w:rFonts w:ascii="Times New Roman" w:hAnsi="Times New Roman" w:cs="Times New Roman"/>
                <w:bCs/>
              </w:rPr>
              <w:t xml:space="preserve">1 песочный городок </w:t>
            </w:r>
          </w:p>
          <w:p w:rsidR="00596D8C" w:rsidRPr="00E2256C" w:rsidRDefault="00596D8C" w:rsidP="006E4B19">
            <w:pPr>
              <w:rPr>
                <w:rFonts w:ascii="Times New Roman" w:hAnsi="Times New Roman" w:cs="Times New Roman"/>
                <w:bCs/>
              </w:rPr>
            </w:pPr>
            <w:r w:rsidRPr="00E2256C">
              <w:rPr>
                <w:rFonts w:ascii="Times New Roman" w:hAnsi="Times New Roman" w:cs="Times New Roman"/>
                <w:bCs/>
              </w:rPr>
              <w:t xml:space="preserve">4 песочницы </w:t>
            </w:r>
          </w:p>
        </w:tc>
        <w:tc>
          <w:tcPr>
            <w:tcW w:w="4428" w:type="dxa"/>
          </w:tcPr>
          <w:p w:rsidR="00596D8C" w:rsidRDefault="00596D8C">
            <w:r w:rsidRPr="008B332D">
              <w:rPr>
                <w:rFonts w:ascii="Times New Roman" w:hAnsi="Times New Roman" w:cs="Times New Roman"/>
                <w:bCs/>
              </w:rPr>
              <w:t>Завоз</w:t>
            </w:r>
          </w:p>
        </w:tc>
      </w:tr>
      <w:tr w:rsidR="00596D8C" w:rsidRPr="00E2256C" w:rsidTr="006E4B19">
        <w:trPr>
          <w:jc w:val="center"/>
        </w:trPr>
        <w:tc>
          <w:tcPr>
            <w:tcW w:w="988" w:type="dxa"/>
          </w:tcPr>
          <w:p w:rsidR="00596D8C" w:rsidRPr="00E2256C" w:rsidRDefault="00596D8C" w:rsidP="006E4B19">
            <w:pPr>
              <w:ind w:left="360"/>
              <w:rPr>
                <w:rFonts w:ascii="Times New Roman" w:hAnsi="Times New Roman" w:cs="Times New Roman"/>
                <w:bCs/>
              </w:rPr>
            </w:pPr>
            <w:r w:rsidRPr="00E2256C">
              <w:rPr>
                <w:rFonts w:ascii="Times New Roman" w:hAnsi="Times New Roman" w:cs="Times New Roman"/>
                <w:bCs/>
              </w:rPr>
              <w:t>22</w:t>
            </w:r>
          </w:p>
        </w:tc>
        <w:tc>
          <w:tcPr>
            <w:tcW w:w="3929" w:type="dxa"/>
          </w:tcPr>
          <w:p w:rsidR="00596D8C" w:rsidRPr="00E2256C" w:rsidRDefault="00596D8C" w:rsidP="006E4B19">
            <w:pPr>
              <w:rPr>
                <w:rFonts w:ascii="Times New Roman" w:hAnsi="Times New Roman" w:cs="Times New Roman"/>
                <w:bCs/>
              </w:rPr>
            </w:pPr>
            <w:r w:rsidRPr="00E2256C">
              <w:rPr>
                <w:rFonts w:ascii="Times New Roman" w:hAnsi="Times New Roman" w:cs="Times New Roman"/>
                <w:bCs/>
              </w:rPr>
              <w:t>Ленинский 178, к. 2,3</w:t>
            </w:r>
          </w:p>
        </w:tc>
        <w:tc>
          <w:tcPr>
            <w:tcW w:w="4428" w:type="dxa"/>
          </w:tcPr>
          <w:p w:rsidR="00596D8C" w:rsidRPr="00E2256C" w:rsidRDefault="00596D8C" w:rsidP="006E4B19">
            <w:pPr>
              <w:rPr>
                <w:rFonts w:ascii="Times New Roman" w:hAnsi="Times New Roman" w:cs="Times New Roman"/>
                <w:bCs/>
              </w:rPr>
            </w:pPr>
            <w:r w:rsidRPr="00E2256C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4428" w:type="dxa"/>
          </w:tcPr>
          <w:p w:rsidR="00596D8C" w:rsidRDefault="00596D8C">
            <w:r w:rsidRPr="008B332D">
              <w:rPr>
                <w:rFonts w:ascii="Times New Roman" w:hAnsi="Times New Roman" w:cs="Times New Roman"/>
                <w:bCs/>
              </w:rPr>
              <w:t>Завоз</w:t>
            </w:r>
          </w:p>
        </w:tc>
      </w:tr>
      <w:tr w:rsidR="00596D8C" w:rsidRPr="00E2256C" w:rsidTr="006E4B19">
        <w:trPr>
          <w:jc w:val="center"/>
        </w:trPr>
        <w:tc>
          <w:tcPr>
            <w:tcW w:w="988" w:type="dxa"/>
          </w:tcPr>
          <w:p w:rsidR="00596D8C" w:rsidRPr="00E2256C" w:rsidRDefault="00596D8C" w:rsidP="006E4B19">
            <w:pPr>
              <w:ind w:left="360"/>
              <w:rPr>
                <w:rFonts w:ascii="Times New Roman" w:hAnsi="Times New Roman" w:cs="Times New Roman"/>
                <w:bCs/>
              </w:rPr>
            </w:pPr>
            <w:r w:rsidRPr="00E2256C">
              <w:rPr>
                <w:rFonts w:ascii="Times New Roman" w:hAnsi="Times New Roman" w:cs="Times New Roman"/>
                <w:bCs/>
              </w:rPr>
              <w:t>23</w:t>
            </w:r>
          </w:p>
        </w:tc>
        <w:tc>
          <w:tcPr>
            <w:tcW w:w="3929" w:type="dxa"/>
          </w:tcPr>
          <w:p w:rsidR="00596D8C" w:rsidRPr="00E2256C" w:rsidRDefault="00596D8C" w:rsidP="006E4B19">
            <w:pPr>
              <w:rPr>
                <w:rFonts w:ascii="Times New Roman" w:hAnsi="Times New Roman" w:cs="Times New Roman"/>
                <w:bCs/>
              </w:rPr>
            </w:pPr>
            <w:r w:rsidRPr="00E2256C">
              <w:rPr>
                <w:rFonts w:ascii="Times New Roman" w:hAnsi="Times New Roman" w:cs="Times New Roman"/>
                <w:bCs/>
              </w:rPr>
              <w:t>Московский 191</w:t>
            </w:r>
          </w:p>
        </w:tc>
        <w:tc>
          <w:tcPr>
            <w:tcW w:w="4428" w:type="dxa"/>
          </w:tcPr>
          <w:p w:rsidR="00596D8C" w:rsidRPr="00E2256C" w:rsidRDefault="00596D8C" w:rsidP="006E4B19">
            <w:pPr>
              <w:rPr>
                <w:rFonts w:ascii="Times New Roman" w:hAnsi="Times New Roman" w:cs="Times New Roman"/>
                <w:bCs/>
              </w:rPr>
            </w:pPr>
            <w:r w:rsidRPr="00E2256C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4428" w:type="dxa"/>
          </w:tcPr>
          <w:p w:rsidR="00596D8C" w:rsidRDefault="00596D8C">
            <w:r w:rsidRPr="008B332D">
              <w:rPr>
                <w:rFonts w:ascii="Times New Roman" w:hAnsi="Times New Roman" w:cs="Times New Roman"/>
                <w:bCs/>
              </w:rPr>
              <w:t>Завоз</w:t>
            </w:r>
          </w:p>
        </w:tc>
      </w:tr>
      <w:tr w:rsidR="00596D8C" w:rsidRPr="00E2256C" w:rsidTr="006E4B19">
        <w:trPr>
          <w:jc w:val="center"/>
        </w:trPr>
        <w:tc>
          <w:tcPr>
            <w:tcW w:w="988" w:type="dxa"/>
          </w:tcPr>
          <w:p w:rsidR="00596D8C" w:rsidRPr="00E2256C" w:rsidRDefault="00596D8C" w:rsidP="006E4B19">
            <w:pPr>
              <w:ind w:left="360"/>
              <w:rPr>
                <w:rFonts w:ascii="Times New Roman" w:hAnsi="Times New Roman" w:cs="Times New Roman"/>
                <w:bCs/>
              </w:rPr>
            </w:pPr>
            <w:r w:rsidRPr="00E2256C">
              <w:rPr>
                <w:rFonts w:ascii="Times New Roman" w:hAnsi="Times New Roman" w:cs="Times New Roman"/>
                <w:bCs/>
              </w:rPr>
              <w:t>24</w:t>
            </w:r>
          </w:p>
        </w:tc>
        <w:tc>
          <w:tcPr>
            <w:tcW w:w="3929" w:type="dxa"/>
          </w:tcPr>
          <w:p w:rsidR="00596D8C" w:rsidRPr="00E2256C" w:rsidRDefault="00596D8C" w:rsidP="006E4B19">
            <w:pPr>
              <w:rPr>
                <w:rFonts w:ascii="Times New Roman" w:hAnsi="Times New Roman" w:cs="Times New Roman"/>
                <w:bCs/>
              </w:rPr>
            </w:pPr>
            <w:r w:rsidRPr="00E2256C">
              <w:rPr>
                <w:rFonts w:ascii="Times New Roman" w:hAnsi="Times New Roman" w:cs="Times New Roman"/>
                <w:bCs/>
              </w:rPr>
              <w:t>Московский 193</w:t>
            </w:r>
          </w:p>
        </w:tc>
        <w:tc>
          <w:tcPr>
            <w:tcW w:w="4428" w:type="dxa"/>
          </w:tcPr>
          <w:p w:rsidR="00596D8C" w:rsidRPr="00E2256C" w:rsidRDefault="00596D8C" w:rsidP="006E4B19">
            <w:pPr>
              <w:rPr>
                <w:rFonts w:ascii="Times New Roman" w:hAnsi="Times New Roman" w:cs="Times New Roman"/>
                <w:bCs/>
              </w:rPr>
            </w:pPr>
            <w:r w:rsidRPr="00E2256C">
              <w:rPr>
                <w:rFonts w:ascii="Times New Roman" w:hAnsi="Times New Roman" w:cs="Times New Roman"/>
                <w:bCs/>
              </w:rPr>
              <w:t xml:space="preserve">1 </w:t>
            </w:r>
          </w:p>
        </w:tc>
        <w:tc>
          <w:tcPr>
            <w:tcW w:w="4428" w:type="dxa"/>
          </w:tcPr>
          <w:p w:rsidR="00596D8C" w:rsidRDefault="00596D8C">
            <w:r w:rsidRPr="008B332D">
              <w:rPr>
                <w:rFonts w:ascii="Times New Roman" w:hAnsi="Times New Roman" w:cs="Times New Roman"/>
                <w:bCs/>
              </w:rPr>
              <w:t>Завоз</w:t>
            </w:r>
          </w:p>
        </w:tc>
      </w:tr>
      <w:tr w:rsidR="00596D8C" w:rsidRPr="00E2256C" w:rsidTr="006E4B19">
        <w:trPr>
          <w:jc w:val="center"/>
        </w:trPr>
        <w:tc>
          <w:tcPr>
            <w:tcW w:w="988" w:type="dxa"/>
          </w:tcPr>
          <w:p w:rsidR="00596D8C" w:rsidRPr="00E2256C" w:rsidRDefault="00596D8C" w:rsidP="006E4B19">
            <w:pPr>
              <w:ind w:left="360"/>
              <w:rPr>
                <w:rFonts w:ascii="Times New Roman" w:hAnsi="Times New Roman" w:cs="Times New Roman"/>
                <w:bCs/>
              </w:rPr>
            </w:pPr>
            <w:r w:rsidRPr="00E2256C">
              <w:rPr>
                <w:rFonts w:ascii="Times New Roman" w:hAnsi="Times New Roman" w:cs="Times New Roman"/>
                <w:bCs/>
              </w:rPr>
              <w:t>25</w:t>
            </w:r>
          </w:p>
        </w:tc>
        <w:tc>
          <w:tcPr>
            <w:tcW w:w="3929" w:type="dxa"/>
          </w:tcPr>
          <w:p w:rsidR="00596D8C" w:rsidRPr="00E2256C" w:rsidRDefault="00596D8C" w:rsidP="006E4B19">
            <w:pPr>
              <w:rPr>
                <w:rFonts w:ascii="Times New Roman" w:hAnsi="Times New Roman" w:cs="Times New Roman"/>
                <w:bCs/>
              </w:rPr>
            </w:pPr>
            <w:r w:rsidRPr="00E2256C">
              <w:rPr>
                <w:rFonts w:ascii="Times New Roman" w:hAnsi="Times New Roman" w:cs="Times New Roman"/>
                <w:bCs/>
              </w:rPr>
              <w:t>Московский 193-195 черепаха</w:t>
            </w:r>
          </w:p>
        </w:tc>
        <w:tc>
          <w:tcPr>
            <w:tcW w:w="4428" w:type="dxa"/>
          </w:tcPr>
          <w:p w:rsidR="00596D8C" w:rsidRPr="00E2256C" w:rsidRDefault="00596D8C" w:rsidP="006E4B19">
            <w:pPr>
              <w:rPr>
                <w:rFonts w:ascii="Times New Roman" w:hAnsi="Times New Roman" w:cs="Times New Roman"/>
                <w:bCs/>
              </w:rPr>
            </w:pPr>
            <w:r w:rsidRPr="00E2256C">
              <w:rPr>
                <w:rFonts w:ascii="Times New Roman" w:hAnsi="Times New Roman" w:cs="Times New Roman"/>
                <w:bCs/>
              </w:rPr>
              <w:t xml:space="preserve">1 </w:t>
            </w:r>
          </w:p>
        </w:tc>
        <w:tc>
          <w:tcPr>
            <w:tcW w:w="4428" w:type="dxa"/>
          </w:tcPr>
          <w:p w:rsidR="00596D8C" w:rsidRDefault="00596D8C">
            <w:r w:rsidRPr="008B332D">
              <w:rPr>
                <w:rFonts w:ascii="Times New Roman" w:hAnsi="Times New Roman" w:cs="Times New Roman"/>
                <w:bCs/>
              </w:rPr>
              <w:t>Завоз</w:t>
            </w:r>
          </w:p>
        </w:tc>
      </w:tr>
      <w:tr w:rsidR="00596D8C" w:rsidRPr="00E2256C" w:rsidTr="006E4B19">
        <w:trPr>
          <w:jc w:val="center"/>
        </w:trPr>
        <w:tc>
          <w:tcPr>
            <w:tcW w:w="988" w:type="dxa"/>
          </w:tcPr>
          <w:p w:rsidR="00596D8C" w:rsidRPr="00E2256C" w:rsidRDefault="00596D8C" w:rsidP="006E4B19">
            <w:pPr>
              <w:ind w:left="360"/>
              <w:rPr>
                <w:rFonts w:ascii="Times New Roman" w:hAnsi="Times New Roman" w:cs="Times New Roman"/>
                <w:bCs/>
              </w:rPr>
            </w:pPr>
            <w:r w:rsidRPr="00E2256C">
              <w:rPr>
                <w:rFonts w:ascii="Times New Roman" w:hAnsi="Times New Roman" w:cs="Times New Roman"/>
                <w:bCs/>
              </w:rPr>
              <w:t>26</w:t>
            </w:r>
          </w:p>
        </w:tc>
        <w:tc>
          <w:tcPr>
            <w:tcW w:w="3929" w:type="dxa"/>
          </w:tcPr>
          <w:p w:rsidR="00596D8C" w:rsidRPr="00E2256C" w:rsidRDefault="00596D8C" w:rsidP="006E4B19">
            <w:pPr>
              <w:rPr>
                <w:rFonts w:ascii="Times New Roman" w:hAnsi="Times New Roman" w:cs="Times New Roman"/>
                <w:bCs/>
              </w:rPr>
            </w:pPr>
            <w:r w:rsidRPr="00E2256C">
              <w:rPr>
                <w:rFonts w:ascii="Times New Roman" w:hAnsi="Times New Roman" w:cs="Times New Roman"/>
                <w:bCs/>
              </w:rPr>
              <w:t>Варшавская 110</w:t>
            </w:r>
          </w:p>
        </w:tc>
        <w:tc>
          <w:tcPr>
            <w:tcW w:w="4428" w:type="dxa"/>
          </w:tcPr>
          <w:p w:rsidR="00596D8C" w:rsidRPr="00E2256C" w:rsidRDefault="00596D8C" w:rsidP="006E4B19">
            <w:pPr>
              <w:rPr>
                <w:rFonts w:ascii="Times New Roman" w:hAnsi="Times New Roman" w:cs="Times New Roman"/>
                <w:bCs/>
              </w:rPr>
            </w:pPr>
            <w:r w:rsidRPr="00E2256C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4428" w:type="dxa"/>
          </w:tcPr>
          <w:p w:rsidR="00596D8C" w:rsidRDefault="00596D8C">
            <w:r w:rsidRPr="008B332D">
              <w:rPr>
                <w:rFonts w:ascii="Times New Roman" w:hAnsi="Times New Roman" w:cs="Times New Roman"/>
                <w:bCs/>
              </w:rPr>
              <w:t>Завоз</w:t>
            </w:r>
          </w:p>
        </w:tc>
      </w:tr>
      <w:tr w:rsidR="00596D8C" w:rsidRPr="00E2256C" w:rsidTr="006E4B19">
        <w:trPr>
          <w:jc w:val="center"/>
        </w:trPr>
        <w:tc>
          <w:tcPr>
            <w:tcW w:w="988" w:type="dxa"/>
          </w:tcPr>
          <w:p w:rsidR="00596D8C" w:rsidRPr="00E2256C" w:rsidRDefault="00596D8C" w:rsidP="006E4B19">
            <w:pPr>
              <w:ind w:left="360"/>
              <w:rPr>
                <w:rFonts w:ascii="Times New Roman" w:hAnsi="Times New Roman" w:cs="Times New Roman"/>
                <w:bCs/>
              </w:rPr>
            </w:pPr>
            <w:r w:rsidRPr="00E2256C">
              <w:rPr>
                <w:rFonts w:ascii="Times New Roman" w:hAnsi="Times New Roman" w:cs="Times New Roman"/>
                <w:bCs/>
              </w:rPr>
              <w:t>27</w:t>
            </w:r>
          </w:p>
        </w:tc>
        <w:tc>
          <w:tcPr>
            <w:tcW w:w="3929" w:type="dxa"/>
          </w:tcPr>
          <w:p w:rsidR="00596D8C" w:rsidRPr="00E2256C" w:rsidRDefault="00596D8C" w:rsidP="006E4B19">
            <w:pPr>
              <w:rPr>
                <w:rFonts w:ascii="Times New Roman" w:hAnsi="Times New Roman" w:cs="Times New Roman"/>
                <w:bCs/>
              </w:rPr>
            </w:pPr>
            <w:r w:rsidRPr="00E2256C">
              <w:rPr>
                <w:rFonts w:ascii="Times New Roman" w:hAnsi="Times New Roman" w:cs="Times New Roman"/>
                <w:bCs/>
              </w:rPr>
              <w:t>Ленинский 161</w:t>
            </w:r>
          </w:p>
        </w:tc>
        <w:tc>
          <w:tcPr>
            <w:tcW w:w="4428" w:type="dxa"/>
          </w:tcPr>
          <w:p w:rsidR="00596D8C" w:rsidRPr="00E2256C" w:rsidRDefault="00596D8C" w:rsidP="006E4B19">
            <w:pPr>
              <w:rPr>
                <w:rFonts w:ascii="Times New Roman" w:hAnsi="Times New Roman" w:cs="Times New Roman"/>
                <w:bCs/>
              </w:rPr>
            </w:pPr>
            <w:r w:rsidRPr="00E2256C">
              <w:rPr>
                <w:rFonts w:ascii="Times New Roman" w:hAnsi="Times New Roman" w:cs="Times New Roman"/>
                <w:bCs/>
              </w:rPr>
              <w:t>1 двойная</w:t>
            </w:r>
          </w:p>
        </w:tc>
        <w:tc>
          <w:tcPr>
            <w:tcW w:w="4428" w:type="dxa"/>
          </w:tcPr>
          <w:p w:rsidR="00596D8C" w:rsidRDefault="00596D8C">
            <w:r w:rsidRPr="008B332D">
              <w:rPr>
                <w:rFonts w:ascii="Times New Roman" w:hAnsi="Times New Roman" w:cs="Times New Roman"/>
                <w:bCs/>
              </w:rPr>
              <w:t>Завоз</w:t>
            </w:r>
          </w:p>
        </w:tc>
      </w:tr>
      <w:tr w:rsidR="00596D8C" w:rsidRPr="00E2256C" w:rsidTr="006E4B19">
        <w:trPr>
          <w:jc w:val="center"/>
        </w:trPr>
        <w:tc>
          <w:tcPr>
            <w:tcW w:w="988" w:type="dxa"/>
          </w:tcPr>
          <w:p w:rsidR="00596D8C" w:rsidRPr="00E2256C" w:rsidRDefault="00596D8C" w:rsidP="006E4B19">
            <w:pPr>
              <w:ind w:left="360"/>
              <w:rPr>
                <w:rFonts w:ascii="Times New Roman" w:hAnsi="Times New Roman" w:cs="Times New Roman"/>
                <w:bCs/>
              </w:rPr>
            </w:pPr>
            <w:r w:rsidRPr="00E2256C">
              <w:rPr>
                <w:rFonts w:ascii="Times New Roman" w:hAnsi="Times New Roman" w:cs="Times New Roman"/>
                <w:bCs/>
              </w:rPr>
              <w:t>28</w:t>
            </w:r>
          </w:p>
        </w:tc>
        <w:tc>
          <w:tcPr>
            <w:tcW w:w="3929" w:type="dxa"/>
          </w:tcPr>
          <w:p w:rsidR="00596D8C" w:rsidRPr="00E2256C" w:rsidRDefault="00596D8C" w:rsidP="006E4B19">
            <w:pPr>
              <w:rPr>
                <w:rFonts w:ascii="Times New Roman" w:hAnsi="Times New Roman" w:cs="Times New Roman"/>
                <w:bCs/>
              </w:rPr>
            </w:pPr>
            <w:r w:rsidRPr="00E2256C">
              <w:rPr>
                <w:rFonts w:ascii="Times New Roman" w:hAnsi="Times New Roman" w:cs="Times New Roman"/>
                <w:bCs/>
              </w:rPr>
              <w:t>Московский 205</w:t>
            </w:r>
          </w:p>
        </w:tc>
        <w:tc>
          <w:tcPr>
            <w:tcW w:w="4428" w:type="dxa"/>
          </w:tcPr>
          <w:p w:rsidR="00596D8C" w:rsidRPr="00E2256C" w:rsidRDefault="00596D8C" w:rsidP="006E4B19">
            <w:pPr>
              <w:rPr>
                <w:rFonts w:ascii="Times New Roman" w:hAnsi="Times New Roman" w:cs="Times New Roman"/>
                <w:bCs/>
              </w:rPr>
            </w:pPr>
            <w:r w:rsidRPr="00E2256C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4428" w:type="dxa"/>
          </w:tcPr>
          <w:p w:rsidR="00596D8C" w:rsidRDefault="00596D8C">
            <w:r w:rsidRPr="008B332D">
              <w:rPr>
                <w:rFonts w:ascii="Times New Roman" w:hAnsi="Times New Roman" w:cs="Times New Roman"/>
                <w:bCs/>
              </w:rPr>
              <w:t>Завоз</w:t>
            </w:r>
          </w:p>
        </w:tc>
      </w:tr>
      <w:tr w:rsidR="00596D8C" w:rsidRPr="00E2256C" w:rsidTr="006E4B19">
        <w:trPr>
          <w:jc w:val="center"/>
        </w:trPr>
        <w:tc>
          <w:tcPr>
            <w:tcW w:w="988" w:type="dxa"/>
          </w:tcPr>
          <w:p w:rsidR="00596D8C" w:rsidRPr="00E2256C" w:rsidRDefault="00596D8C" w:rsidP="006E4B19">
            <w:pPr>
              <w:ind w:left="360"/>
              <w:rPr>
                <w:rFonts w:ascii="Times New Roman" w:hAnsi="Times New Roman" w:cs="Times New Roman"/>
                <w:bCs/>
              </w:rPr>
            </w:pPr>
            <w:r w:rsidRPr="00E2256C">
              <w:rPr>
                <w:rFonts w:ascii="Times New Roman" w:hAnsi="Times New Roman" w:cs="Times New Roman"/>
                <w:bCs/>
              </w:rPr>
              <w:t>29</w:t>
            </w:r>
          </w:p>
        </w:tc>
        <w:tc>
          <w:tcPr>
            <w:tcW w:w="3929" w:type="dxa"/>
          </w:tcPr>
          <w:p w:rsidR="00596D8C" w:rsidRPr="00E2256C" w:rsidRDefault="00596D8C" w:rsidP="006E4B19">
            <w:pPr>
              <w:rPr>
                <w:rFonts w:ascii="Times New Roman" w:hAnsi="Times New Roman" w:cs="Times New Roman"/>
                <w:bCs/>
              </w:rPr>
            </w:pPr>
            <w:r w:rsidRPr="00E2256C">
              <w:rPr>
                <w:rFonts w:ascii="Times New Roman" w:hAnsi="Times New Roman" w:cs="Times New Roman"/>
                <w:bCs/>
              </w:rPr>
              <w:t>Московский 205 угол</w:t>
            </w:r>
          </w:p>
        </w:tc>
        <w:tc>
          <w:tcPr>
            <w:tcW w:w="4428" w:type="dxa"/>
          </w:tcPr>
          <w:p w:rsidR="00596D8C" w:rsidRPr="00E2256C" w:rsidRDefault="00596D8C" w:rsidP="006E4B19">
            <w:pPr>
              <w:rPr>
                <w:rFonts w:ascii="Times New Roman" w:hAnsi="Times New Roman" w:cs="Times New Roman"/>
                <w:bCs/>
              </w:rPr>
            </w:pPr>
            <w:r w:rsidRPr="00E2256C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4428" w:type="dxa"/>
          </w:tcPr>
          <w:p w:rsidR="00596D8C" w:rsidRDefault="00596D8C">
            <w:r w:rsidRPr="008B332D">
              <w:rPr>
                <w:rFonts w:ascii="Times New Roman" w:hAnsi="Times New Roman" w:cs="Times New Roman"/>
                <w:bCs/>
              </w:rPr>
              <w:t>Завоз</w:t>
            </w:r>
          </w:p>
        </w:tc>
      </w:tr>
      <w:tr w:rsidR="00596D8C" w:rsidRPr="00E2256C" w:rsidTr="006E4B19">
        <w:trPr>
          <w:jc w:val="center"/>
        </w:trPr>
        <w:tc>
          <w:tcPr>
            <w:tcW w:w="988" w:type="dxa"/>
          </w:tcPr>
          <w:p w:rsidR="00596D8C" w:rsidRPr="00E2256C" w:rsidRDefault="00596D8C" w:rsidP="006E4B19">
            <w:pPr>
              <w:ind w:left="360"/>
              <w:rPr>
                <w:rFonts w:ascii="Times New Roman" w:hAnsi="Times New Roman" w:cs="Times New Roman"/>
                <w:bCs/>
              </w:rPr>
            </w:pPr>
            <w:r w:rsidRPr="00E2256C">
              <w:rPr>
                <w:rFonts w:ascii="Times New Roman" w:hAnsi="Times New Roman" w:cs="Times New Roman"/>
                <w:bCs/>
              </w:rPr>
              <w:t>30</w:t>
            </w:r>
          </w:p>
        </w:tc>
        <w:tc>
          <w:tcPr>
            <w:tcW w:w="3929" w:type="dxa"/>
          </w:tcPr>
          <w:p w:rsidR="00596D8C" w:rsidRPr="00E2256C" w:rsidRDefault="00596D8C" w:rsidP="006E4B19">
            <w:pPr>
              <w:rPr>
                <w:rFonts w:ascii="Times New Roman" w:hAnsi="Times New Roman" w:cs="Times New Roman"/>
                <w:bCs/>
              </w:rPr>
            </w:pPr>
            <w:r w:rsidRPr="00E2256C">
              <w:rPr>
                <w:rFonts w:ascii="Times New Roman" w:hAnsi="Times New Roman" w:cs="Times New Roman"/>
                <w:bCs/>
              </w:rPr>
              <w:t>Варшавская 96</w:t>
            </w:r>
          </w:p>
        </w:tc>
        <w:tc>
          <w:tcPr>
            <w:tcW w:w="4428" w:type="dxa"/>
          </w:tcPr>
          <w:p w:rsidR="00596D8C" w:rsidRPr="00E2256C" w:rsidRDefault="00596D8C" w:rsidP="006E4B19">
            <w:pPr>
              <w:rPr>
                <w:rFonts w:ascii="Times New Roman" w:hAnsi="Times New Roman" w:cs="Times New Roman"/>
                <w:bCs/>
              </w:rPr>
            </w:pPr>
            <w:r w:rsidRPr="00E2256C">
              <w:rPr>
                <w:rFonts w:ascii="Times New Roman" w:hAnsi="Times New Roman" w:cs="Times New Roman"/>
                <w:bCs/>
              </w:rPr>
              <w:t xml:space="preserve">1     </w:t>
            </w:r>
          </w:p>
        </w:tc>
        <w:tc>
          <w:tcPr>
            <w:tcW w:w="4428" w:type="dxa"/>
          </w:tcPr>
          <w:p w:rsidR="00596D8C" w:rsidRDefault="00596D8C">
            <w:r w:rsidRPr="008B332D">
              <w:rPr>
                <w:rFonts w:ascii="Times New Roman" w:hAnsi="Times New Roman" w:cs="Times New Roman"/>
                <w:bCs/>
              </w:rPr>
              <w:t>Завоз</w:t>
            </w:r>
          </w:p>
        </w:tc>
      </w:tr>
      <w:tr w:rsidR="00596D8C" w:rsidRPr="00E2256C" w:rsidTr="006E4B19">
        <w:trPr>
          <w:jc w:val="center"/>
        </w:trPr>
        <w:tc>
          <w:tcPr>
            <w:tcW w:w="988" w:type="dxa"/>
          </w:tcPr>
          <w:p w:rsidR="00596D8C" w:rsidRPr="00E2256C" w:rsidRDefault="00596D8C" w:rsidP="006E4B19">
            <w:pPr>
              <w:ind w:left="360"/>
              <w:rPr>
                <w:rFonts w:ascii="Times New Roman" w:hAnsi="Times New Roman" w:cs="Times New Roman"/>
                <w:bCs/>
              </w:rPr>
            </w:pPr>
            <w:r w:rsidRPr="00E2256C">
              <w:rPr>
                <w:rFonts w:ascii="Times New Roman" w:hAnsi="Times New Roman" w:cs="Times New Roman"/>
                <w:bCs/>
              </w:rPr>
              <w:t>31</w:t>
            </w:r>
          </w:p>
        </w:tc>
        <w:tc>
          <w:tcPr>
            <w:tcW w:w="3929" w:type="dxa"/>
          </w:tcPr>
          <w:p w:rsidR="00596D8C" w:rsidRPr="00E2256C" w:rsidRDefault="00596D8C" w:rsidP="006E4B19">
            <w:pPr>
              <w:rPr>
                <w:rFonts w:ascii="Times New Roman" w:hAnsi="Times New Roman" w:cs="Times New Roman"/>
                <w:bCs/>
              </w:rPr>
            </w:pPr>
            <w:r w:rsidRPr="00E2256C">
              <w:rPr>
                <w:rFonts w:ascii="Times New Roman" w:hAnsi="Times New Roman" w:cs="Times New Roman"/>
                <w:bCs/>
              </w:rPr>
              <w:t>Варшавская 108 двор</w:t>
            </w:r>
          </w:p>
        </w:tc>
        <w:tc>
          <w:tcPr>
            <w:tcW w:w="4428" w:type="dxa"/>
          </w:tcPr>
          <w:p w:rsidR="00596D8C" w:rsidRPr="00E2256C" w:rsidRDefault="00596D8C" w:rsidP="006E4B19">
            <w:pPr>
              <w:rPr>
                <w:rFonts w:ascii="Times New Roman" w:hAnsi="Times New Roman" w:cs="Times New Roman"/>
                <w:bCs/>
              </w:rPr>
            </w:pPr>
            <w:r w:rsidRPr="00E2256C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4428" w:type="dxa"/>
          </w:tcPr>
          <w:p w:rsidR="00596D8C" w:rsidRDefault="00596D8C">
            <w:r w:rsidRPr="008B332D">
              <w:rPr>
                <w:rFonts w:ascii="Times New Roman" w:hAnsi="Times New Roman" w:cs="Times New Roman"/>
                <w:bCs/>
              </w:rPr>
              <w:t>Завоз</w:t>
            </w:r>
          </w:p>
        </w:tc>
      </w:tr>
      <w:tr w:rsidR="00596D8C" w:rsidRPr="00E2256C" w:rsidTr="006E4B19">
        <w:trPr>
          <w:jc w:val="center"/>
        </w:trPr>
        <w:tc>
          <w:tcPr>
            <w:tcW w:w="988" w:type="dxa"/>
          </w:tcPr>
          <w:p w:rsidR="00596D8C" w:rsidRPr="00E2256C" w:rsidRDefault="00596D8C" w:rsidP="006E4B19">
            <w:pPr>
              <w:ind w:left="360"/>
              <w:rPr>
                <w:rFonts w:ascii="Times New Roman" w:hAnsi="Times New Roman" w:cs="Times New Roman"/>
                <w:bCs/>
              </w:rPr>
            </w:pPr>
            <w:r w:rsidRPr="00E2256C">
              <w:rPr>
                <w:rFonts w:ascii="Times New Roman" w:hAnsi="Times New Roman" w:cs="Times New Roman"/>
                <w:bCs/>
              </w:rPr>
              <w:t>32</w:t>
            </w:r>
          </w:p>
        </w:tc>
        <w:tc>
          <w:tcPr>
            <w:tcW w:w="3929" w:type="dxa"/>
          </w:tcPr>
          <w:p w:rsidR="00596D8C" w:rsidRPr="00E2256C" w:rsidRDefault="00596D8C" w:rsidP="006E4B19">
            <w:pPr>
              <w:rPr>
                <w:rFonts w:ascii="Times New Roman" w:hAnsi="Times New Roman" w:cs="Times New Roman"/>
                <w:bCs/>
              </w:rPr>
            </w:pPr>
            <w:r w:rsidRPr="00E2256C">
              <w:rPr>
                <w:rFonts w:ascii="Times New Roman" w:hAnsi="Times New Roman" w:cs="Times New Roman"/>
                <w:bCs/>
              </w:rPr>
              <w:t>Варшавская 124 детская</w:t>
            </w:r>
          </w:p>
        </w:tc>
        <w:tc>
          <w:tcPr>
            <w:tcW w:w="4428" w:type="dxa"/>
          </w:tcPr>
          <w:p w:rsidR="00596D8C" w:rsidRPr="00E2256C" w:rsidRDefault="00596D8C" w:rsidP="006E4B19">
            <w:pPr>
              <w:rPr>
                <w:rFonts w:ascii="Times New Roman" w:hAnsi="Times New Roman" w:cs="Times New Roman"/>
                <w:bCs/>
              </w:rPr>
            </w:pPr>
            <w:r w:rsidRPr="00E2256C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4428" w:type="dxa"/>
          </w:tcPr>
          <w:p w:rsidR="00596D8C" w:rsidRDefault="00596D8C">
            <w:r w:rsidRPr="008B332D">
              <w:rPr>
                <w:rFonts w:ascii="Times New Roman" w:hAnsi="Times New Roman" w:cs="Times New Roman"/>
                <w:bCs/>
              </w:rPr>
              <w:t>Завоз</w:t>
            </w:r>
          </w:p>
        </w:tc>
      </w:tr>
      <w:tr w:rsidR="00596D8C" w:rsidRPr="00E2256C" w:rsidTr="006E4B19">
        <w:trPr>
          <w:jc w:val="center"/>
        </w:trPr>
        <w:tc>
          <w:tcPr>
            <w:tcW w:w="988" w:type="dxa"/>
          </w:tcPr>
          <w:p w:rsidR="00596D8C" w:rsidRPr="00E2256C" w:rsidRDefault="00596D8C" w:rsidP="006E4B19">
            <w:pPr>
              <w:ind w:left="360"/>
              <w:rPr>
                <w:rFonts w:ascii="Times New Roman" w:hAnsi="Times New Roman" w:cs="Times New Roman"/>
                <w:bCs/>
              </w:rPr>
            </w:pPr>
            <w:r w:rsidRPr="00E2256C">
              <w:rPr>
                <w:rFonts w:ascii="Times New Roman" w:hAnsi="Times New Roman" w:cs="Times New Roman"/>
                <w:bCs/>
              </w:rPr>
              <w:t>33</w:t>
            </w:r>
          </w:p>
        </w:tc>
        <w:tc>
          <w:tcPr>
            <w:tcW w:w="3929" w:type="dxa"/>
          </w:tcPr>
          <w:p w:rsidR="00596D8C" w:rsidRPr="00E2256C" w:rsidRDefault="00596D8C" w:rsidP="006E4B19">
            <w:pPr>
              <w:rPr>
                <w:rFonts w:ascii="Times New Roman" w:hAnsi="Times New Roman" w:cs="Times New Roman"/>
                <w:bCs/>
              </w:rPr>
            </w:pPr>
            <w:r w:rsidRPr="00E2256C">
              <w:rPr>
                <w:rFonts w:ascii="Times New Roman" w:hAnsi="Times New Roman" w:cs="Times New Roman"/>
                <w:bCs/>
              </w:rPr>
              <w:t>5 Предпортовый 4</w:t>
            </w:r>
          </w:p>
        </w:tc>
        <w:tc>
          <w:tcPr>
            <w:tcW w:w="4428" w:type="dxa"/>
          </w:tcPr>
          <w:p w:rsidR="00596D8C" w:rsidRPr="00E2256C" w:rsidRDefault="00596D8C" w:rsidP="006E4B19">
            <w:pPr>
              <w:rPr>
                <w:rFonts w:ascii="Times New Roman" w:hAnsi="Times New Roman" w:cs="Times New Roman"/>
                <w:bCs/>
              </w:rPr>
            </w:pPr>
            <w:r w:rsidRPr="00E2256C">
              <w:rPr>
                <w:rFonts w:ascii="Times New Roman" w:hAnsi="Times New Roman" w:cs="Times New Roman"/>
                <w:bCs/>
              </w:rPr>
              <w:t xml:space="preserve">1 </w:t>
            </w:r>
          </w:p>
        </w:tc>
        <w:tc>
          <w:tcPr>
            <w:tcW w:w="4428" w:type="dxa"/>
          </w:tcPr>
          <w:p w:rsidR="00596D8C" w:rsidRDefault="00596D8C">
            <w:r w:rsidRPr="008B332D">
              <w:rPr>
                <w:rFonts w:ascii="Times New Roman" w:hAnsi="Times New Roman" w:cs="Times New Roman"/>
                <w:bCs/>
              </w:rPr>
              <w:t>Завоз</w:t>
            </w:r>
          </w:p>
        </w:tc>
      </w:tr>
      <w:tr w:rsidR="00596D8C" w:rsidRPr="00E2256C" w:rsidTr="006E4B19">
        <w:trPr>
          <w:jc w:val="center"/>
        </w:trPr>
        <w:tc>
          <w:tcPr>
            <w:tcW w:w="988" w:type="dxa"/>
          </w:tcPr>
          <w:p w:rsidR="00596D8C" w:rsidRPr="00E2256C" w:rsidRDefault="00596D8C" w:rsidP="006E4B19">
            <w:pPr>
              <w:ind w:left="360"/>
              <w:rPr>
                <w:rFonts w:ascii="Times New Roman" w:hAnsi="Times New Roman" w:cs="Times New Roman"/>
                <w:bCs/>
              </w:rPr>
            </w:pPr>
            <w:r w:rsidRPr="00E2256C">
              <w:rPr>
                <w:rFonts w:ascii="Times New Roman" w:hAnsi="Times New Roman" w:cs="Times New Roman"/>
                <w:bCs/>
              </w:rPr>
              <w:t>34</w:t>
            </w:r>
          </w:p>
        </w:tc>
        <w:tc>
          <w:tcPr>
            <w:tcW w:w="3929" w:type="dxa"/>
          </w:tcPr>
          <w:p w:rsidR="00596D8C" w:rsidRPr="00E2256C" w:rsidRDefault="00596D8C" w:rsidP="006E4B19">
            <w:pPr>
              <w:rPr>
                <w:rFonts w:ascii="Times New Roman" w:hAnsi="Times New Roman" w:cs="Times New Roman"/>
                <w:bCs/>
              </w:rPr>
            </w:pPr>
            <w:r w:rsidRPr="00E2256C">
              <w:rPr>
                <w:rFonts w:ascii="Times New Roman" w:hAnsi="Times New Roman" w:cs="Times New Roman"/>
                <w:bCs/>
              </w:rPr>
              <w:t>5 Предпортовый 8</w:t>
            </w:r>
          </w:p>
        </w:tc>
        <w:tc>
          <w:tcPr>
            <w:tcW w:w="4428" w:type="dxa"/>
          </w:tcPr>
          <w:p w:rsidR="00596D8C" w:rsidRPr="00E2256C" w:rsidRDefault="00596D8C" w:rsidP="006E4B19">
            <w:pPr>
              <w:rPr>
                <w:rFonts w:ascii="Times New Roman" w:hAnsi="Times New Roman" w:cs="Times New Roman"/>
                <w:bCs/>
              </w:rPr>
            </w:pPr>
            <w:r w:rsidRPr="00E2256C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4428" w:type="dxa"/>
          </w:tcPr>
          <w:p w:rsidR="00596D8C" w:rsidRDefault="00596D8C">
            <w:r w:rsidRPr="008B332D">
              <w:rPr>
                <w:rFonts w:ascii="Times New Roman" w:hAnsi="Times New Roman" w:cs="Times New Roman"/>
                <w:bCs/>
              </w:rPr>
              <w:t>Завоз</w:t>
            </w:r>
          </w:p>
        </w:tc>
      </w:tr>
      <w:tr w:rsidR="00596D8C" w:rsidRPr="00E2256C" w:rsidTr="006E4B19">
        <w:trPr>
          <w:jc w:val="center"/>
        </w:trPr>
        <w:tc>
          <w:tcPr>
            <w:tcW w:w="988" w:type="dxa"/>
          </w:tcPr>
          <w:p w:rsidR="00596D8C" w:rsidRPr="00E2256C" w:rsidRDefault="00596D8C" w:rsidP="006E4B19">
            <w:pPr>
              <w:ind w:left="360"/>
              <w:rPr>
                <w:rFonts w:ascii="Times New Roman" w:hAnsi="Times New Roman" w:cs="Times New Roman"/>
                <w:bCs/>
              </w:rPr>
            </w:pPr>
            <w:r w:rsidRPr="00E2256C">
              <w:rPr>
                <w:rFonts w:ascii="Times New Roman" w:hAnsi="Times New Roman" w:cs="Times New Roman"/>
                <w:bCs/>
              </w:rPr>
              <w:t>35</w:t>
            </w:r>
          </w:p>
        </w:tc>
        <w:tc>
          <w:tcPr>
            <w:tcW w:w="3929" w:type="dxa"/>
          </w:tcPr>
          <w:p w:rsidR="00596D8C" w:rsidRPr="00E2256C" w:rsidRDefault="00596D8C" w:rsidP="006E4B19">
            <w:pPr>
              <w:rPr>
                <w:rFonts w:ascii="Times New Roman" w:hAnsi="Times New Roman" w:cs="Times New Roman"/>
                <w:bCs/>
              </w:rPr>
            </w:pPr>
            <w:r w:rsidRPr="00E2256C">
              <w:rPr>
                <w:rFonts w:ascii="Times New Roman" w:hAnsi="Times New Roman" w:cs="Times New Roman"/>
                <w:bCs/>
              </w:rPr>
              <w:t>5 Предпортовый 10</w:t>
            </w:r>
          </w:p>
        </w:tc>
        <w:tc>
          <w:tcPr>
            <w:tcW w:w="4428" w:type="dxa"/>
          </w:tcPr>
          <w:p w:rsidR="00596D8C" w:rsidRPr="00E2256C" w:rsidRDefault="00596D8C" w:rsidP="006E4B19">
            <w:pPr>
              <w:rPr>
                <w:rFonts w:ascii="Times New Roman" w:hAnsi="Times New Roman" w:cs="Times New Roman"/>
                <w:bCs/>
              </w:rPr>
            </w:pPr>
            <w:r w:rsidRPr="00E2256C">
              <w:rPr>
                <w:rFonts w:ascii="Times New Roman" w:hAnsi="Times New Roman" w:cs="Times New Roman"/>
                <w:bCs/>
              </w:rPr>
              <w:t xml:space="preserve">2    </w:t>
            </w:r>
          </w:p>
        </w:tc>
        <w:tc>
          <w:tcPr>
            <w:tcW w:w="4428" w:type="dxa"/>
          </w:tcPr>
          <w:p w:rsidR="00596D8C" w:rsidRDefault="00596D8C">
            <w:r w:rsidRPr="008B332D">
              <w:rPr>
                <w:rFonts w:ascii="Times New Roman" w:hAnsi="Times New Roman" w:cs="Times New Roman"/>
                <w:bCs/>
              </w:rPr>
              <w:t>Завоз</w:t>
            </w:r>
          </w:p>
        </w:tc>
      </w:tr>
      <w:tr w:rsidR="00596D8C" w:rsidRPr="00E2256C" w:rsidTr="006E4B19">
        <w:trPr>
          <w:jc w:val="center"/>
        </w:trPr>
        <w:tc>
          <w:tcPr>
            <w:tcW w:w="988" w:type="dxa"/>
          </w:tcPr>
          <w:p w:rsidR="00596D8C" w:rsidRPr="00E2256C" w:rsidRDefault="00596D8C" w:rsidP="006E4B19">
            <w:pPr>
              <w:ind w:left="360"/>
              <w:rPr>
                <w:rFonts w:ascii="Times New Roman" w:hAnsi="Times New Roman" w:cs="Times New Roman"/>
                <w:bCs/>
              </w:rPr>
            </w:pPr>
            <w:r w:rsidRPr="00E2256C">
              <w:rPr>
                <w:rFonts w:ascii="Times New Roman" w:hAnsi="Times New Roman" w:cs="Times New Roman"/>
                <w:bCs/>
              </w:rPr>
              <w:t>36</w:t>
            </w:r>
          </w:p>
        </w:tc>
        <w:tc>
          <w:tcPr>
            <w:tcW w:w="3929" w:type="dxa"/>
          </w:tcPr>
          <w:p w:rsidR="00596D8C" w:rsidRPr="00E2256C" w:rsidRDefault="00596D8C" w:rsidP="006E4B19">
            <w:pPr>
              <w:rPr>
                <w:rFonts w:ascii="Times New Roman" w:hAnsi="Times New Roman" w:cs="Times New Roman"/>
                <w:bCs/>
              </w:rPr>
            </w:pPr>
            <w:r w:rsidRPr="00E2256C">
              <w:rPr>
                <w:rFonts w:ascii="Times New Roman" w:hAnsi="Times New Roman" w:cs="Times New Roman"/>
                <w:bCs/>
              </w:rPr>
              <w:t>Галстяна 1</w:t>
            </w:r>
          </w:p>
        </w:tc>
        <w:tc>
          <w:tcPr>
            <w:tcW w:w="4428" w:type="dxa"/>
          </w:tcPr>
          <w:p w:rsidR="00596D8C" w:rsidRPr="00E2256C" w:rsidRDefault="00596D8C" w:rsidP="006E4B19">
            <w:pPr>
              <w:rPr>
                <w:rFonts w:ascii="Times New Roman" w:hAnsi="Times New Roman" w:cs="Times New Roman"/>
                <w:bCs/>
              </w:rPr>
            </w:pPr>
            <w:r w:rsidRPr="00E2256C">
              <w:rPr>
                <w:rFonts w:ascii="Times New Roman" w:hAnsi="Times New Roman" w:cs="Times New Roman"/>
                <w:bCs/>
              </w:rPr>
              <w:t xml:space="preserve">1 </w:t>
            </w:r>
          </w:p>
        </w:tc>
        <w:tc>
          <w:tcPr>
            <w:tcW w:w="4428" w:type="dxa"/>
          </w:tcPr>
          <w:p w:rsidR="00596D8C" w:rsidRDefault="00596D8C">
            <w:r w:rsidRPr="008B332D">
              <w:rPr>
                <w:rFonts w:ascii="Times New Roman" w:hAnsi="Times New Roman" w:cs="Times New Roman"/>
                <w:bCs/>
              </w:rPr>
              <w:t>Завоз</w:t>
            </w:r>
          </w:p>
        </w:tc>
      </w:tr>
      <w:tr w:rsidR="00596D8C" w:rsidRPr="00E2256C" w:rsidTr="006E4B19">
        <w:trPr>
          <w:jc w:val="center"/>
        </w:trPr>
        <w:tc>
          <w:tcPr>
            <w:tcW w:w="988" w:type="dxa"/>
          </w:tcPr>
          <w:p w:rsidR="00596D8C" w:rsidRPr="00E2256C" w:rsidRDefault="00596D8C" w:rsidP="006E4B19">
            <w:pPr>
              <w:ind w:left="360"/>
              <w:rPr>
                <w:rFonts w:ascii="Times New Roman" w:hAnsi="Times New Roman" w:cs="Times New Roman"/>
                <w:bCs/>
              </w:rPr>
            </w:pPr>
            <w:r w:rsidRPr="00E2256C">
              <w:rPr>
                <w:rFonts w:ascii="Times New Roman" w:hAnsi="Times New Roman" w:cs="Times New Roman"/>
                <w:bCs/>
              </w:rPr>
              <w:t>37</w:t>
            </w:r>
          </w:p>
        </w:tc>
        <w:tc>
          <w:tcPr>
            <w:tcW w:w="3929" w:type="dxa"/>
          </w:tcPr>
          <w:p w:rsidR="00596D8C" w:rsidRPr="00E2256C" w:rsidRDefault="00596D8C" w:rsidP="006E4B19">
            <w:pPr>
              <w:rPr>
                <w:rFonts w:ascii="Times New Roman" w:hAnsi="Times New Roman" w:cs="Times New Roman"/>
                <w:bCs/>
              </w:rPr>
            </w:pPr>
            <w:r w:rsidRPr="00E2256C">
              <w:rPr>
                <w:rFonts w:ascii="Times New Roman" w:hAnsi="Times New Roman" w:cs="Times New Roman"/>
                <w:bCs/>
              </w:rPr>
              <w:t xml:space="preserve">Пулковское ш 9 </w:t>
            </w:r>
          </w:p>
        </w:tc>
        <w:tc>
          <w:tcPr>
            <w:tcW w:w="4428" w:type="dxa"/>
          </w:tcPr>
          <w:p w:rsidR="00596D8C" w:rsidRPr="00E2256C" w:rsidRDefault="00596D8C" w:rsidP="006E4B19">
            <w:pPr>
              <w:rPr>
                <w:rFonts w:ascii="Times New Roman" w:hAnsi="Times New Roman" w:cs="Times New Roman"/>
                <w:bCs/>
              </w:rPr>
            </w:pPr>
            <w:r w:rsidRPr="00E2256C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4428" w:type="dxa"/>
          </w:tcPr>
          <w:p w:rsidR="00596D8C" w:rsidRDefault="00596D8C">
            <w:r w:rsidRPr="008B332D">
              <w:rPr>
                <w:rFonts w:ascii="Times New Roman" w:hAnsi="Times New Roman" w:cs="Times New Roman"/>
                <w:bCs/>
              </w:rPr>
              <w:t>Завоз</w:t>
            </w:r>
          </w:p>
        </w:tc>
      </w:tr>
      <w:tr w:rsidR="00596D8C" w:rsidRPr="00E2256C" w:rsidTr="006E4B19">
        <w:trPr>
          <w:jc w:val="center"/>
        </w:trPr>
        <w:tc>
          <w:tcPr>
            <w:tcW w:w="988" w:type="dxa"/>
          </w:tcPr>
          <w:p w:rsidR="00596D8C" w:rsidRPr="00E2256C" w:rsidRDefault="00596D8C" w:rsidP="006E4B19">
            <w:pPr>
              <w:ind w:left="360"/>
              <w:rPr>
                <w:rFonts w:ascii="Times New Roman" w:hAnsi="Times New Roman" w:cs="Times New Roman"/>
                <w:bCs/>
              </w:rPr>
            </w:pPr>
            <w:r w:rsidRPr="00E2256C">
              <w:rPr>
                <w:rFonts w:ascii="Times New Roman" w:hAnsi="Times New Roman" w:cs="Times New Roman"/>
                <w:bCs/>
              </w:rPr>
              <w:t>38</w:t>
            </w:r>
          </w:p>
        </w:tc>
        <w:tc>
          <w:tcPr>
            <w:tcW w:w="3929" w:type="dxa"/>
          </w:tcPr>
          <w:p w:rsidR="00596D8C" w:rsidRPr="00E2256C" w:rsidRDefault="00596D8C" w:rsidP="006E4B19">
            <w:pPr>
              <w:rPr>
                <w:rFonts w:ascii="Times New Roman" w:hAnsi="Times New Roman" w:cs="Times New Roman"/>
                <w:bCs/>
              </w:rPr>
            </w:pPr>
            <w:r w:rsidRPr="00E2256C">
              <w:rPr>
                <w:rFonts w:ascii="Times New Roman" w:hAnsi="Times New Roman" w:cs="Times New Roman"/>
                <w:bCs/>
              </w:rPr>
              <w:t>Пилотов 28</w:t>
            </w:r>
          </w:p>
        </w:tc>
        <w:tc>
          <w:tcPr>
            <w:tcW w:w="4428" w:type="dxa"/>
          </w:tcPr>
          <w:p w:rsidR="00596D8C" w:rsidRPr="00E2256C" w:rsidRDefault="00596D8C" w:rsidP="006E4B19">
            <w:pPr>
              <w:rPr>
                <w:rFonts w:ascii="Times New Roman" w:hAnsi="Times New Roman" w:cs="Times New Roman"/>
                <w:bCs/>
              </w:rPr>
            </w:pPr>
            <w:r w:rsidRPr="00E2256C">
              <w:rPr>
                <w:rFonts w:ascii="Times New Roman" w:hAnsi="Times New Roman" w:cs="Times New Roman"/>
                <w:bCs/>
              </w:rPr>
              <w:t xml:space="preserve">2    </w:t>
            </w:r>
          </w:p>
        </w:tc>
        <w:tc>
          <w:tcPr>
            <w:tcW w:w="4428" w:type="dxa"/>
          </w:tcPr>
          <w:p w:rsidR="00596D8C" w:rsidRDefault="00596D8C">
            <w:r w:rsidRPr="008B332D">
              <w:rPr>
                <w:rFonts w:ascii="Times New Roman" w:hAnsi="Times New Roman" w:cs="Times New Roman"/>
                <w:bCs/>
              </w:rPr>
              <w:t>Завоз</w:t>
            </w:r>
          </w:p>
        </w:tc>
      </w:tr>
      <w:tr w:rsidR="00596D8C" w:rsidRPr="00E2256C" w:rsidTr="006E4B19">
        <w:trPr>
          <w:jc w:val="center"/>
        </w:trPr>
        <w:tc>
          <w:tcPr>
            <w:tcW w:w="988" w:type="dxa"/>
          </w:tcPr>
          <w:p w:rsidR="00596D8C" w:rsidRPr="00E2256C" w:rsidRDefault="00596D8C" w:rsidP="006E4B19">
            <w:pPr>
              <w:ind w:left="360"/>
              <w:rPr>
                <w:rFonts w:ascii="Times New Roman" w:hAnsi="Times New Roman" w:cs="Times New Roman"/>
                <w:bCs/>
              </w:rPr>
            </w:pPr>
            <w:r w:rsidRPr="00E2256C">
              <w:rPr>
                <w:rFonts w:ascii="Times New Roman" w:hAnsi="Times New Roman" w:cs="Times New Roman"/>
                <w:bCs/>
              </w:rPr>
              <w:t>39</w:t>
            </w:r>
          </w:p>
        </w:tc>
        <w:tc>
          <w:tcPr>
            <w:tcW w:w="3929" w:type="dxa"/>
          </w:tcPr>
          <w:p w:rsidR="00596D8C" w:rsidRPr="00E2256C" w:rsidRDefault="00596D8C" w:rsidP="006E4B19">
            <w:pPr>
              <w:rPr>
                <w:rFonts w:ascii="Times New Roman" w:hAnsi="Times New Roman" w:cs="Times New Roman"/>
                <w:bCs/>
              </w:rPr>
            </w:pPr>
            <w:r w:rsidRPr="00E2256C">
              <w:rPr>
                <w:rFonts w:ascii="Times New Roman" w:hAnsi="Times New Roman" w:cs="Times New Roman"/>
                <w:bCs/>
              </w:rPr>
              <w:t>Штурманская 22</w:t>
            </w:r>
          </w:p>
        </w:tc>
        <w:tc>
          <w:tcPr>
            <w:tcW w:w="4428" w:type="dxa"/>
          </w:tcPr>
          <w:p w:rsidR="00596D8C" w:rsidRPr="00E2256C" w:rsidRDefault="00596D8C" w:rsidP="006E4B19">
            <w:pPr>
              <w:rPr>
                <w:rFonts w:ascii="Times New Roman" w:hAnsi="Times New Roman" w:cs="Times New Roman"/>
                <w:bCs/>
              </w:rPr>
            </w:pPr>
            <w:r w:rsidRPr="00E2256C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4428" w:type="dxa"/>
          </w:tcPr>
          <w:p w:rsidR="00596D8C" w:rsidRDefault="00596D8C">
            <w:r w:rsidRPr="008B332D">
              <w:rPr>
                <w:rFonts w:ascii="Times New Roman" w:hAnsi="Times New Roman" w:cs="Times New Roman"/>
                <w:bCs/>
              </w:rPr>
              <w:t>Завоз</w:t>
            </w:r>
          </w:p>
        </w:tc>
      </w:tr>
      <w:tr w:rsidR="00596D8C" w:rsidRPr="00E2256C" w:rsidTr="006E4B19">
        <w:trPr>
          <w:jc w:val="center"/>
        </w:trPr>
        <w:tc>
          <w:tcPr>
            <w:tcW w:w="988" w:type="dxa"/>
          </w:tcPr>
          <w:p w:rsidR="00596D8C" w:rsidRPr="00E2256C" w:rsidRDefault="00596D8C" w:rsidP="006E4B19">
            <w:pPr>
              <w:ind w:left="360"/>
              <w:rPr>
                <w:rFonts w:ascii="Times New Roman" w:hAnsi="Times New Roman" w:cs="Times New Roman"/>
                <w:bCs/>
              </w:rPr>
            </w:pPr>
            <w:r w:rsidRPr="00E2256C">
              <w:rPr>
                <w:rFonts w:ascii="Times New Roman" w:hAnsi="Times New Roman" w:cs="Times New Roman"/>
                <w:bCs/>
              </w:rPr>
              <w:t>40</w:t>
            </w:r>
          </w:p>
        </w:tc>
        <w:tc>
          <w:tcPr>
            <w:tcW w:w="3929" w:type="dxa"/>
          </w:tcPr>
          <w:p w:rsidR="00596D8C" w:rsidRPr="00E2256C" w:rsidRDefault="00596D8C" w:rsidP="006E4B19">
            <w:pPr>
              <w:rPr>
                <w:rFonts w:ascii="Times New Roman" w:hAnsi="Times New Roman" w:cs="Times New Roman"/>
                <w:bCs/>
              </w:rPr>
            </w:pPr>
            <w:r w:rsidRPr="00E2256C">
              <w:rPr>
                <w:rFonts w:ascii="Times New Roman" w:hAnsi="Times New Roman" w:cs="Times New Roman"/>
                <w:bCs/>
              </w:rPr>
              <w:t>Пилотов 16</w:t>
            </w:r>
          </w:p>
        </w:tc>
        <w:tc>
          <w:tcPr>
            <w:tcW w:w="4428" w:type="dxa"/>
          </w:tcPr>
          <w:p w:rsidR="00596D8C" w:rsidRPr="00E2256C" w:rsidRDefault="00596D8C" w:rsidP="006E4B19">
            <w:pPr>
              <w:rPr>
                <w:rFonts w:ascii="Times New Roman" w:hAnsi="Times New Roman" w:cs="Times New Roman"/>
                <w:bCs/>
              </w:rPr>
            </w:pPr>
            <w:r w:rsidRPr="00E2256C">
              <w:rPr>
                <w:rFonts w:ascii="Times New Roman" w:hAnsi="Times New Roman" w:cs="Times New Roman"/>
                <w:bCs/>
              </w:rPr>
              <w:t xml:space="preserve">1    </w:t>
            </w:r>
          </w:p>
        </w:tc>
        <w:tc>
          <w:tcPr>
            <w:tcW w:w="4428" w:type="dxa"/>
          </w:tcPr>
          <w:p w:rsidR="00596D8C" w:rsidRDefault="00596D8C">
            <w:r w:rsidRPr="008B332D">
              <w:rPr>
                <w:rFonts w:ascii="Times New Roman" w:hAnsi="Times New Roman" w:cs="Times New Roman"/>
                <w:bCs/>
              </w:rPr>
              <w:t>Завоз</w:t>
            </w:r>
          </w:p>
        </w:tc>
      </w:tr>
      <w:tr w:rsidR="00596D8C" w:rsidRPr="00E2256C" w:rsidTr="006E4B19">
        <w:trPr>
          <w:jc w:val="center"/>
        </w:trPr>
        <w:tc>
          <w:tcPr>
            <w:tcW w:w="988" w:type="dxa"/>
          </w:tcPr>
          <w:p w:rsidR="00596D8C" w:rsidRPr="00E2256C" w:rsidRDefault="00596D8C" w:rsidP="006E4B19">
            <w:pPr>
              <w:ind w:left="360"/>
              <w:rPr>
                <w:rFonts w:ascii="Times New Roman" w:hAnsi="Times New Roman" w:cs="Times New Roman"/>
                <w:bCs/>
              </w:rPr>
            </w:pPr>
            <w:r w:rsidRPr="00E2256C">
              <w:rPr>
                <w:rFonts w:ascii="Times New Roman" w:hAnsi="Times New Roman" w:cs="Times New Roman"/>
                <w:bCs/>
              </w:rPr>
              <w:t>41</w:t>
            </w:r>
          </w:p>
        </w:tc>
        <w:tc>
          <w:tcPr>
            <w:tcW w:w="3929" w:type="dxa"/>
          </w:tcPr>
          <w:p w:rsidR="00596D8C" w:rsidRPr="00E2256C" w:rsidRDefault="00596D8C" w:rsidP="006E4B19">
            <w:pPr>
              <w:rPr>
                <w:rFonts w:ascii="Times New Roman" w:hAnsi="Times New Roman" w:cs="Times New Roman"/>
                <w:bCs/>
              </w:rPr>
            </w:pPr>
            <w:r w:rsidRPr="00E2256C">
              <w:rPr>
                <w:rFonts w:ascii="Times New Roman" w:hAnsi="Times New Roman" w:cs="Times New Roman"/>
                <w:bCs/>
              </w:rPr>
              <w:t>Пилотов 24</w:t>
            </w:r>
          </w:p>
        </w:tc>
        <w:tc>
          <w:tcPr>
            <w:tcW w:w="4428" w:type="dxa"/>
          </w:tcPr>
          <w:p w:rsidR="00596D8C" w:rsidRPr="00E2256C" w:rsidRDefault="00596D8C" w:rsidP="006E4B19">
            <w:pPr>
              <w:rPr>
                <w:rFonts w:ascii="Times New Roman" w:hAnsi="Times New Roman" w:cs="Times New Roman"/>
                <w:bCs/>
              </w:rPr>
            </w:pPr>
            <w:r w:rsidRPr="00E2256C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4428" w:type="dxa"/>
          </w:tcPr>
          <w:p w:rsidR="00596D8C" w:rsidRDefault="00596D8C">
            <w:r w:rsidRPr="008B332D">
              <w:rPr>
                <w:rFonts w:ascii="Times New Roman" w:hAnsi="Times New Roman" w:cs="Times New Roman"/>
                <w:bCs/>
              </w:rPr>
              <w:t>Завоз</w:t>
            </w:r>
          </w:p>
        </w:tc>
      </w:tr>
      <w:tr w:rsidR="00596D8C" w:rsidRPr="00E2256C" w:rsidTr="006E4B19">
        <w:trPr>
          <w:jc w:val="center"/>
        </w:trPr>
        <w:tc>
          <w:tcPr>
            <w:tcW w:w="988" w:type="dxa"/>
          </w:tcPr>
          <w:p w:rsidR="00596D8C" w:rsidRPr="00E2256C" w:rsidRDefault="00596D8C" w:rsidP="006E4B19">
            <w:pPr>
              <w:ind w:left="360"/>
              <w:rPr>
                <w:rFonts w:ascii="Times New Roman" w:hAnsi="Times New Roman" w:cs="Times New Roman"/>
                <w:bCs/>
              </w:rPr>
            </w:pPr>
            <w:r w:rsidRPr="00E2256C">
              <w:rPr>
                <w:rFonts w:ascii="Times New Roman" w:hAnsi="Times New Roman" w:cs="Times New Roman"/>
                <w:bCs/>
              </w:rPr>
              <w:t>42</w:t>
            </w:r>
          </w:p>
        </w:tc>
        <w:tc>
          <w:tcPr>
            <w:tcW w:w="3929" w:type="dxa"/>
          </w:tcPr>
          <w:p w:rsidR="00596D8C" w:rsidRPr="00E2256C" w:rsidRDefault="00596D8C" w:rsidP="006E4B19">
            <w:pPr>
              <w:rPr>
                <w:rFonts w:ascii="Times New Roman" w:hAnsi="Times New Roman" w:cs="Times New Roman"/>
                <w:bCs/>
              </w:rPr>
            </w:pPr>
            <w:r w:rsidRPr="00E2256C">
              <w:rPr>
                <w:rFonts w:ascii="Times New Roman" w:hAnsi="Times New Roman" w:cs="Times New Roman"/>
                <w:bCs/>
              </w:rPr>
              <w:t>Штурманская 30</w:t>
            </w:r>
          </w:p>
        </w:tc>
        <w:tc>
          <w:tcPr>
            <w:tcW w:w="4428" w:type="dxa"/>
          </w:tcPr>
          <w:p w:rsidR="00596D8C" w:rsidRPr="00E2256C" w:rsidRDefault="00596D8C" w:rsidP="006E4B19">
            <w:pPr>
              <w:rPr>
                <w:rFonts w:ascii="Times New Roman" w:hAnsi="Times New Roman" w:cs="Times New Roman"/>
                <w:bCs/>
              </w:rPr>
            </w:pPr>
            <w:r w:rsidRPr="00E2256C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4428" w:type="dxa"/>
          </w:tcPr>
          <w:p w:rsidR="00596D8C" w:rsidRDefault="00596D8C">
            <w:r w:rsidRPr="008B332D">
              <w:rPr>
                <w:rFonts w:ascii="Times New Roman" w:hAnsi="Times New Roman" w:cs="Times New Roman"/>
                <w:bCs/>
              </w:rPr>
              <w:t>Завоз</w:t>
            </w:r>
          </w:p>
        </w:tc>
      </w:tr>
      <w:tr w:rsidR="00596D8C" w:rsidRPr="00E2256C" w:rsidTr="006E4B19">
        <w:trPr>
          <w:jc w:val="center"/>
        </w:trPr>
        <w:tc>
          <w:tcPr>
            <w:tcW w:w="988" w:type="dxa"/>
          </w:tcPr>
          <w:p w:rsidR="00596D8C" w:rsidRPr="00E2256C" w:rsidRDefault="00596D8C" w:rsidP="006E4B19">
            <w:pPr>
              <w:ind w:left="360"/>
              <w:rPr>
                <w:rFonts w:ascii="Times New Roman" w:hAnsi="Times New Roman" w:cs="Times New Roman"/>
                <w:bCs/>
              </w:rPr>
            </w:pPr>
            <w:r w:rsidRPr="00E2256C">
              <w:rPr>
                <w:rFonts w:ascii="Times New Roman" w:hAnsi="Times New Roman" w:cs="Times New Roman"/>
                <w:bCs/>
              </w:rPr>
              <w:t>43</w:t>
            </w:r>
          </w:p>
        </w:tc>
        <w:tc>
          <w:tcPr>
            <w:tcW w:w="3929" w:type="dxa"/>
          </w:tcPr>
          <w:p w:rsidR="00596D8C" w:rsidRPr="00E2256C" w:rsidRDefault="00596D8C" w:rsidP="006E4B19">
            <w:pPr>
              <w:rPr>
                <w:rFonts w:ascii="Times New Roman" w:hAnsi="Times New Roman" w:cs="Times New Roman"/>
                <w:bCs/>
              </w:rPr>
            </w:pPr>
            <w:r w:rsidRPr="00E2256C">
              <w:rPr>
                <w:rFonts w:ascii="Times New Roman" w:hAnsi="Times New Roman" w:cs="Times New Roman"/>
                <w:bCs/>
              </w:rPr>
              <w:t>Штурманская 42 детская</w:t>
            </w:r>
          </w:p>
        </w:tc>
        <w:tc>
          <w:tcPr>
            <w:tcW w:w="4428" w:type="dxa"/>
          </w:tcPr>
          <w:p w:rsidR="00596D8C" w:rsidRPr="00E2256C" w:rsidRDefault="00596D8C" w:rsidP="006E4B19">
            <w:pPr>
              <w:rPr>
                <w:rFonts w:ascii="Times New Roman" w:hAnsi="Times New Roman" w:cs="Times New Roman"/>
                <w:bCs/>
              </w:rPr>
            </w:pPr>
            <w:r w:rsidRPr="00E2256C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4428" w:type="dxa"/>
          </w:tcPr>
          <w:p w:rsidR="00596D8C" w:rsidRDefault="00596D8C">
            <w:r w:rsidRPr="008B332D">
              <w:rPr>
                <w:rFonts w:ascii="Times New Roman" w:hAnsi="Times New Roman" w:cs="Times New Roman"/>
                <w:bCs/>
              </w:rPr>
              <w:t>Завоз</w:t>
            </w:r>
          </w:p>
        </w:tc>
      </w:tr>
      <w:tr w:rsidR="00596D8C" w:rsidRPr="00E2256C" w:rsidTr="006E4B19">
        <w:trPr>
          <w:jc w:val="center"/>
        </w:trPr>
        <w:tc>
          <w:tcPr>
            <w:tcW w:w="988" w:type="dxa"/>
          </w:tcPr>
          <w:p w:rsidR="00596D8C" w:rsidRPr="00E2256C" w:rsidRDefault="00596D8C" w:rsidP="006E4B19">
            <w:pPr>
              <w:ind w:left="360"/>
              <w:rPr>
                <w:rFonts w:ascii="Times New Roman" w:hAnsi="Times New Roman" w:cs="Times New Roman"/>
                <w:bCs/>
              </w:rPr>
            </w:pPr>
            <w:r w:rsidRPr="00E2256C">
              <w:rPr>
                <w:rFonts w:ascii="Times New Roman" w:hAnsi="Times New Roman" w:cs="Times New Roman"/>
                <w:bCs/>
              </w:rPr>
              <w:t>44</w:t>
            </w:r>
          </w:p>
        </w:tc>
        <w:tc>
          <w:tcPr>
            <w:tcW w:w="3929" w:type="dxa"/>
          </w:tcPr>
          <w:p w:rsidR="00596D8C" w:rsidRPr="00E2256C" w:rsidRDefault="00596D8C" w:rsidP="006E4B19">
            <w:pPr>
              <w:rPr>
                <w:rFonts w:ascii="Times New Roman" w:hAnsi="Times New Roman" w:cs="Times New Roman"/>
                <w:bCs/>
              </w:rPr>
            </w:pPr>
            <w:r w:rsidRPr="00E2256C">
              <w:rPr>
                <w:rFonts w:ascii="Times New Roman" w:hAnsi="Times New Roman" w:cs="Times New Roman"/>
                <w:bCs/>
              </w:rPr>
              <w:t>Пулковское ш. 5</w:t>
            </w:r>
          </w:p>
        </w:tc>
        <w:tc>
          <w:tcPr>
            <w:tcW w:w="4428" w:type="dxa"/>
          </w:tcPr>
          <w:p w:rsidR="00596D8C" w:rsidRPr="00E2256C" w:rsidRDefault="00596D8C" w:rsidP="006E4B19">
            <w:pPr>
              <w:rPr>
                <w:rFonts w:ascii="Times New Roman" w:hAnsi="Times New Roman" w:cs="Times New Roman"/>
                <w:bCs/>
              </w:rPr>
            </w:pPr>
            <w:r w:rsidRPr="00E2256C">
              <w:rPr>
                <w:rFonts w:ascii="Times New Roman" w:hAnsi="Times New Roman" w:cs="Times New Roman"/>
                <w:bCs/>
              </w:rPr>
              <w:t xml:space="preserve">1 большая    </w:t>
            </w:r>
          </w:p>
        </w:tc>
        <w:tc>
          <w:tcPr>
            <w:tcW w:w="4428" w:type="dxa"/>
          </w:tcPr>
          <w:p w:rsidR="00596D8C" w:rsidRDefault="00596D8C">
            <w:r w:rsidRPr="008B332D">
              <w:rPr>
                <w:rFonts w:ascii="Times New Roman" w:hAnsi="Times New Roman" w:cs="Times New Roman"/>
                <w:bCs/>
              </w:rPr>
              <w:t>Завоз</w:t>
            </w:r>
          </w:p>
        </w:tc>
      </w:tr>
      <w:tr w:rsidR="00596D8C" w:rsidRPr="00E2256C" w:rsidTr="006E4B19">
        <w:trPr>
          <w:jc w:val="center"/>
        </w:trPr>
        <w:tc>
          <w:tcPr>
            <w:tcW w:w="988" w:type="dxa"/>
          </w:tcPr>
          <w:p w:rsidR="00596D8C" w:rsidRPr="00E2256C" w:rsidRDefault="00596D8C" w:rsidP="006E4B19">
            <w:pPr>
              <w:ind w:left="360"/>
              <w:rPr>
                <w:rFonts w:ascii="Times New Roman" w:hAnsi="Times New Roman" w:cs="Times New Roman"/>
                <w:bCs/>
              </w:rPr>
            </w:pPr>
            <w:r w:rsidRPr="00E2256C">
              <w:rPr>
                <w:rFonts w:ascii="Times New Roman" w:hAnsi="Times New Roman" w:cs="Times New Roman"/>
                <w:bCs/>
              </w:rPr>
              <w:t>45</w:t>
            </w:r>
          </w:p>
        </w:tc>
        <w:tc>
          <w:tcPr>
            <w:tcW w:w="3929" w:type="dxa"/>
          </w:tcPr>
          <w:p w:rsidR="00596D8C" w:rsidRPr="00E2256C" w:rsidRDefault="00596D8C" w:rsidP="006E4B19">
            <w:pPr>
              <w:rPr>
                <w:rFonts w:ascii="Times New Roman" w:hAnsi="Times New Roman" w:cs="Times New Roman"/>
                <w:bCs/>
              </w:rPr>
            </w:pPr>
            <w:r w:rsidRPr="00E2256C">
              <w:rPr>
                <w:rFonts w:ascii="Times New Roman" w:hAnsi="Times New Roman" w:cs="Times New Roman"/>
                <w:bCs/>
              </w:rPr>
              <w:t>Пулковское ш. 13</w:t>
            </w:r>
          </w:p>
        </w:tc>
        <w:tc>
          <w:tcPr>
            <w:tcW w:w="4428" w:type="dxa"/>
          </w:tcPr>
          <w:p w:rsidR="00596D8C" w:rsidRPr="00E2256C" w:rsidRDefault="00596D8C" w:rsidP="006E4B19">
            <w:pPr>
              <w:rPr>
                <w:rFonts w:ascii="Times New Roman" w:hAnsi="Times New Roman" w:cs="Times New Roman"/>
                <w:bCs/>
              </w:rPr>
            </w:pPr>
            <w:r w:rsidRPr="00E2256C">
              <w:rPr>
                <w:rFonts w:ascii="Times New Roman" w:hAnsi="Times New Roman" w:cs="Times New Roman"/>
                <w:bCs/>
              </w:rPr>
              <w:t xml:space="preserve">1 большая    </w:t>
            </w:r>
          </w:p>
        </w:tc>
        <w:tc>
          <w:tcPr>
            <w:tcW w:w="4428" w:type="dxa"/>
          </w:tcPr>
          <w:p w:rsidR="00596D8C" w:rsidRDefault="00596D8C">
            <w:r w:rsidRPr="008B332D">
              <w:rPr>
                <w:rFonts w:ascii="Times New Roman" w:hAnsi="Times New Roman" w:cs="Times New Roman"/>
                <w:bCs/>
              </w:rPr>
              <w:t>Завоз</w:t>
            </w:r>
          </w:p>
        </w:tc>
      </w:tr>
      <w:tr w:rsidR="00596D8C" w:rsidRPr="00E2256C" w:rsidTr="006E4B19">
        <w:trPr>
          <w:jc w:val="center"/>
        </w:trPr>
        <w:tc>
          <w:tcPr>
            <w:tcW w:w="988" w:type="dxa"/>
          </w:tcPr>
          <w:p w:rsidR="00596D8C" w:rsidRPr="00E2256C" w:rsidRDefault="00596D8C" w:rsidP="006E4B19">
            <w:pPr>
              <w:ind w:left="360"/>
              <w:rPr>
                <w:rFonts w:ascii="Times New Roman" w:hAnsi="Times New Roman" w:cs="Times New Roman"/>
                <w:bCs/>
              </w:rPr>
            </w:pPr>
            <w:r w:rsidRPr="00E2256C">
              <w:rPr>
                <w:rFonts w:ascii="Times New Roman" w:hAnsi="Times New Roman" w:cs="Times New Roman"/>
                <w:bCs/>
              </w:rPr>
              <w:t>46</w:t>
            </w:r>
          </w:p>
        </w:tc>
        <w:tc>
          <w:tcPr>
            <w:tcW w:w="3929" w:type="dxa"/>
          </w:tcPr>
          <w:p w:rsidR="00596D8C" w:rsidRPr="00E2256C" w:rsidRDefault="00596D8C" w:rsidP="006E4B19">
            <w:pPr>
              <w:rPr>
                <w:rFonts w:ascii="Times New Roman" w:hAnsi="Times New Roman" w:cs="Times New Roman"/>
                <w:bCs/>
              </w:rPr>
            </w:pPr>
            <w:r w:rsidRPr="00E2256C">
              <w:rPr>
                <w:rFonts w:ascii="Times New Roman" w:hAnsi="Times New Roman" w:cs="Times New Roman"/>
                <w:bCs/>
              </w:rPr>
              <w:t>Бассейная ул., д. 29-30 (Дар)</w:t>
            </w:r>
          </w:p>
        </w:tc>
        <w:tc>
          <w:tcPr>
            <w:tcW w:w="4428" w:type="dxa"/>
          </w:tcPr>
          <w:p w:rsidR="00596D8C" w:rsidRPr="00E2256C" w:rsidRDefault="00596D8C" w:rsidP="006E4B19">
            <w:pPr>
              <w:rPr>
                <w:rFonts w:ascii="Times New Roman" w:hAnsi="Times New Roman" w:cs="Times New Roman"/>
                <w:bCs/>
              </w:rPr>
            </w:pPr>
            <w:r w:rsidRPr="00E2256C">
              <w:rPr>
                <w:rFonts w:ascii="Times New Roman" w:hAnsi="Times New Roman" w:cs="Times New Roman"/>
                <w:bCs/>
              </w:rPr>
              <w:t xml:space="preserve">5  </w:t>
            </w:r>
          </w:p>
        </w:tc>
        <w:tc>
          <w:tcPr>
            <w:tcW w:w="4428" w:type="dxa"/>
          </w:tcPr>
          <w:p w:rsidR="00596D8C" w:rsidRDefault="00596D8C">
            <w:r w:rsidRPr="008B332D">
              <w:rPr>
                <w:rFonts w:ascii="Times New Roman" w:hAnsi="Times New Roman" w:cs="Times New Roman"/>
                <w:bCs/>
              </w:rPr>
              <w:t>Завоз</w:t>
            </w:r>
          </w:p>
        </w:tc>
      </w:tr>
      <w:tr w:rsidR="00596D8C" w:rsidRPr="00E2256C" w:rsidTr="006E4B19">
        <w:trPr>
          <w:jc w:val="center"/>
        </w:trPr>
        <w:tc>
          <w:tcPr>
            <w:tcW w:w="988" w:type="dxa"/>
          </w:tcPr>
          <w:p w:rsidR="00596D8C" w:rsidRPr="00E2256C" w:rsidRDefault="00596D8C" w:rsidP="006E4B19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29" w:type="dxa"/>
          </w:tcPr>
          <w:p w:rsidR="00596D8C" w:rsidRPr="00E2256C" w:rsidRDefault="00596D8C" w:rsidP="006E4B19">
            <w:pPr>
              <w:rPr>
                <w:rFonts w:ascii="Times New Roman" w:hAnsi="Times New Roman" w:cs="Times New Roman"/>
                <w:b/>
                <w:bCs/>
              </w:rPr>
            </w:pPr>
            <w:r w:rsidRPr="00E2256C">
              <w:rPr>
                <w:rFonts w:ascii="Times New Roman" w:hAnsi="Times New Roman" w:cs="Times New Roman"/>
                <w:b/>
                <w:bCs/>
              </w:rPr>
              <w:t>46 адресов</w:t>
            </w:r>
          </w:p>
        </w:tc>
        <w:tc>
          <w:tcPr>
            <w:tcW w:w="4428" w:type="dxa"/>
          </w:tcPr>
          <w:p w:rsidR="00596D8C" w:rsidRPr="00E2256C" w:rsidRDefault="00596D8C" w:rsidP="006E4B19">
            <w:pPr>
              <w:rPr>
                <w:rFonts w:ascii="Times New Roman" w:hAnsi="Times New Roman" w:cs="Times New Roman"/>
                <w:b/>
                <w:bCs/>
              </w:rPr>
            </w:pPr>
            <w:r w:rsidRPr="00E2256C">
              <w:rPr>
                <w:rFonts w:ascii="Times New Roman" w:hAnsi="Times New Roman" w:cs="Times New Roman"/>
                <w:b/>
                <w:bCs/>
              </w:rPr>
              <w:t>68</w:t>
            </w:r>
          </w:p>
        </w:tc>
        <w:tc>
          <w:tcPr>
            <w:tcW w:w="4428" w:type="dxa"/>
          </w:tcPr>
          <w:p w:rsidR="00596D8C" w:rsidRPr="00E2256C" w:rsidRDefault="00596D8C" w:rsidP="006E4B19">
            <w:pPr>
              <w:rPr>
                <w:rFonts w:ascii="Times New Roman" w:hAnsi="Times New Roman" w:cs="Times New Roman"/>
                <w:bCs/>
              </w:rPr>
            </w:pPr>
          </w:p>
        </w:tc>
      </w:tr>
    </w:tbl>
    <w:p w:rsidR="00596D8C" w:rsidRDefault="00596D8C" w:rsidP="00E2256C">
      <w:pPr>
        <w:tabs>
          <w:tab w:val="left" w:pos="1190"/>
        </w:tabs>
        <w:rPr>
          <w:rFonts w:ascii="Times New Roman" w:hAnsi="Times New Roman" w:cs="Times New Roman"/>
          <w:bCs/>
        </w:rPr>
      </w:pPr>
    </w:p>
    <w:p w:rsidR="00596D8C" w:rsidRDefault="00596D8C" w:rsidP="00E2256C">
      <w:pPr>
        <w:tabs>
          <w:tab w:val="left" w:pos="1190"/>
        </w:tabs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Описание работ:</w:t>
      </w:r>
    </w:p>
    <w:p w:rsidR="00596D8C" w:rsidRDefault="00596D8C" w:rsidP="00E2256C">
      <w:pPr>
        <w:tabs>
          <w:tab w:val="left" w:pos="1190"/>
        </w:tabs>
        <w:rPr>
          <w:rFonts w:ascii="Times New Roman" w:hAnsi="Times New Roman" w:cs="Times New Roman"/>
          <w:bCs/>
        </w:rPr>
      </w:pPr>
    </w:p>
    <w:p w:rsidR="00596D8C" w:rsidRDefault="00596D8C" w:rsidP="0034096E">
      <w:pPr>
        <w:rPr>
          <w:rFonts w:ascii="Times New Roman" w:hAnsi="Times New Roman" w:cs="Times New Roman"/>
          <w:bCs/>
          <w:vertAlign w:val="superscript"/>
        </w:rPr>
      </w:pPr>
      <w:r>
        <w:rPr>
          <w:rFonts w:ascii="Times New Roman" w:hAnsi="Times New Roman" w:cs="Times New Roman"/>
          <w:bCs/>
        </w:rPr>
        <w:t xml:space="preserve">1. </w:t>
      </w:r>
      <w:r w:rsidRPr="0034096E">
        <w:rPr>
          <w:rFonts w:ascii="Times New Roman" w:hAnsi="Times New Roman" w:cs="Times New Roman"/>
          <w:bCs/>
        </w:rPr>
        <w:t>Заполнение песочниц песком вручную</w:t>
      </w:r>
      <w:r>
        <w:rPr>
          <w:rFonts w:ascii="Times New Roman" w:hAnsi="Times New Roman" w:cs="Times New Roman"/>
          <w:bCs/>
        </w:rPr>
        <w:t xml:space="preserve"> или механизированным способом (не нарушая существующее благоустройство или с последующим восстановлением благоустройства)  – 40 м</w:t>
      </w:r>
      <w:r w:rsidRPr="0034096E">
        <w:rPr>
          <w:rFonts w:ascii="Times New Roman" w:hAnsi="Times New Roman" w:cs="Times New Roman"/>
          <w:bCs/>
          <w:vertAlign w:val="superscript"/>
        </w:rPr>
        <w:t>3</w:t>
      </w:r>
    </w:p>
    <w:p w:rsidR="00596D8C" w:rsidRDefault="00596D8C" w:rsidP="0034096E">
      <w:pPr>
        <w:rPr>
          <w:rFonts w:ascii="Arial" w:hAnsi="Arial" w:cs="Arial"/>
          <w:b/>
          <w:bCs/>
          <w:sz w:val="16"/>
          <w:szCs w:val="16"/>
        </w:rPr>
      </w:pPr>
    </w:p>
    <w:p w:rsidR="00596D8C" w:rsidRDefault="00596D8C" w:rsidP="00E2256C">
      <w:pPr>
        <w:tabs>
          <w:tab w:val="left" w:pos="1190"/>
        </w:tabs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</w:t>
      </w:r>
    </w:p>
    <w:p w:rsidR="00596D8C" w:rsidRPr="00E2256C" w:rsidRDefault="00596D8C" w:rsidP="00E2256C">
      <w:pPr>
        <w:tabs>
          <w:tab w:val="left" w:pos="1190"/>
        </w:tabs>
        <w:rPr>
          <w:rFonts w:ascii="Times New Roman" w:hAnsi="Times New Roman" w:cs="Times New Roman"/>
          <w:bCs/>
        </w:rPr>
        <w:sectPr w:rsidR="00596D8C" w:rsidRPr="00E2256C" w:rsidSect="00E2256C">
          <w:headerReference w:type="default" r:id="rId9"/>
          <w:pgSz w:w="16838" w:h="11906" w:orient="landscape" w:code="9"/>
          <w:pgMar w:top="899" w:right="1134" w:bottom="851" w:left="1134" w:header="397" w:footer="397" w:gutter="0"/>
          <w:cols w:space="720"/>
          <w:titlePg/>
          <w:docGrid w:linePitch="299"/>
        </w:sectPr>
      </w:pPr>
    </w:p>
    <w:p w:rsidR="00596D8C" w:rsidRDefault="00596D8C" w:rsidP="00E2256C">
      <w:pPr>
        <w:tabs>
          <w:tab w:val="left" w:pos="6039"/>
        </w:tabs>
        <w:rPr>
          <w:rFonts w:ascii="Times New Roman" w:hAnsi="Times New Roman" w:cs="Times New Roman"/>
          <w:b/>
          <w:bCs/>
        </w:rPr>
      </w:pPr>
    </w:p>
    <w:sectPr w:rsidR="00596D8C" w:rsidSect="00E6039A">
      <w:headerReference w:type="default" r:id="rId10"/>
      <w:pgSz w:w="16838" w:h="11906" w:orient="landscape" w:code="9"/>
      <w:pgMar w:top="170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6D8C" w:rsidRDefault="00596D8C" w:rsidP="00452A91">
      <w:r>
        <w:separator/>
      </w:r>
    </w:p>
  </w:endnote>
  <w:endnote w:type="continuationSeparator" w:id="0">
    <w:p w:rsidR="00596D8C" w:rsidRDefault="00596D8C" w:rsidP="00452A9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6D8C" w:rsidRDefault="00596D8C" w:rsidP="00452A91">
      <w:r>
        <w:separator/>
      </w:r>
    </w:p>
  </w:footnote>
  <w:footnote w:type="continuationSeparator" w:id="0">
    <w:p w:rsidR="00596D8C" w:rsidRDefault="00596D8C" w:rsidP="00452A9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6D8C" w:rsidRDefault="00596D8C">
    <w:pPr>
      <w:pStyle w:val="Header"/>
      <w:jc w:val="center"/>
    </w:pPr>
    <w:fldSimple w:instr="PAGE   \* MERGEFORMAT">
      <w:r>
        <w:rPr>
          <w:noProof/>
        </w:rPr>
        <w:t>2</w:t>
      </w:r>
    </w:fldSimple>
  </w:p>
  <w:p w:rsidR="00596D8C" w:rsidRDefault="00596D8C" w:rsidP="00AD7B6C">
    <w:pPr>
      <w:pStyle w:val="Header"/>
      <w:spacing w:after="120"/>
      <w:jc w:val="center"/>
      <w:rPr>
        <w:sz w:val="16"/>
        <w:szCs w:val="16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6D8C" w:rsidRDefault="00596D8C">
    <w:pPr>
      <w:pStyle w:val="Header"/>
      <w:jc w:val="center"/>
    </w:pPr>
    <w:fldSimple w:instr="PAGE   \* MERGEFORMAT">
      <w:r>
        <w:rPr>
          <w:noProof/>
        </w:rPr>
        <w:t>4</w:t>
      </w:r>
    </w:fldSimple>
  </w:p>
  <w:p w:rsidR="00596D8C" w:rsidRDefault="00596D8C" w:rsidP="00AD7B6C">
    <w:pPr>
      <w:pStyle w:val="Header"/>
      <w:spacing w:after="120"/>
      <w:jc w:val="center"/>
      <w:rPr>
        <w:sz w:val="16"/>
        <w:szCs w:val="16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6D8C" w:rsidRDefault="00596D8C">
    <w:pPr>
      <w:pStyle w:val="Header"/>
      <w:jc w:val="center"/>
    </w:pPr>
    <w:fldSimple w:instr="PAGE   \* MERGEFORMAT">
      <w:r>
        <w:rPr>
          <w:noProof/>
        </w:rPr>
        <w:t>6</w:t>
      </w:r>
    </w:fldSimple>
  </w:p>
  <w:p w:rsidR="00596D8C" w:rsidRDefault="00596D8C" w:rsidP="00AD7B6C">
    <w:pPr>
      <w:pStyle w:val="Header"/>
      <w:spacing w:after="120"/>
      <w:jc w:val="center"/>
      <w:rPr>
        <w:sz w:val="16"/>
        <w:szCs w:val="16"/>
      </w:rPr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6D8C" w:rsidRDefault="00596D8C">
    <w:pPr>
      <w:pStyle w:val="Header"/>
      <w:jc w:val="center"/>
    </w:pPr>
    <w:fldSimple w:instr="PAGE   \* MERGEFORMAT">
      <w:r>
        <w:rPr>
          <w:noProof/>
        </w:rPr>
        <w:t>7</w:t>
      </w:r>
    </w:fldSimple>
  </w:p>
  <w:p w:rsidR="00596D8C" w:rsidRDefault="00596D8C" w:rsidP="00AD7B6C">
    <w:pPr>
      <w:pStyle w:val="Header"/>
      <w:spacing w:after="120"/>
      <w:jc w:val="center"/>
      <w:rPr>
        <w:sz w:val="16"/>
        <w:szCs w:val="16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9E179F"/>
    <w:multiLevelType w:val="multilevel"/>
    <w:tmpl w:val="065A29DE"/>
    <w:lvl w:ilvl="0">
      <w:start w:val="1"/>
      <w:numFmt w:val="decimal"/>
      <w:lvlText w:val="%1."/>
      <w:lvlJc w:val="left"/>
      <w:pPr>
        <w:ind w:left="1422" w:hanging="855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2" w:hanging="85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22" w:hanging="855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22" w:hanging="855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">
    <w:nsid w:val="0DAB7F23"/>
    <w:multiLevelType w:val="multilevel"/>
    <w:tmpl w:val="7ECCBDDA"/>
    <w:lvl w:ilvl="0">
      <w:start w:val="2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cs="Times New Roman" w:hint="default"/>
      </w:rPr>
    </w:lvl>
  </w:abstractNum>
  <w:abstractNum w:abstractNumId="2">
    <w:nsid w:val="1B0C47F5"/>
    <w:multiLevelType w:val="multilevel"/>
    <w:tmpl w:val="663A4798"/>
    <w:lvl w:ilvl="0">
      <w:start w:val="1"/>
      <w:numFmt w:val="decimal"/>
      <w:lvlText w:val="1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>
    <w:nsid w:val="24551967"/>
    <w:multiLevelType w:val="hybridMultilevel"/>
    <w:tmpl w:val="C656778E"/>
    <w:lvl w:ilvl="0" w:tplc="0419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29816E4A"/>
    <w:multiLevelType w:val="hybridMultilevel"/>
    <w:tmpl w:val="28722BD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398C7DF0"/>
    <w:multiLevelType w:val="hybridMultilevel"/>
    <w:tmpl w:val="447EF052"/>
    <w:lvl w:ilvl="0" w:tplc="558C6CEE">
      <w:start w:val="1"/>
      <w:numFmt w:val="decimal"/>
      <w:lvlText w:val="%1)"/>
      <w:lvlJc w:val="left"/>
      <w:pPr>
        <w:ind w:left="1069" w:hanging="360"/>
      </w:pPr>
      <w:rPr>
        <w:rFonts w:eastAsia="Times New Roman"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>
    <w:nsid w:val="3D9D73C0"/>
    <w:multiLevelType w:val="multilevel"/>
    <w:tmpl w:val="4E465224"/>
    <w:lvl w:ilvl="0">
      <w:start w:val="4"/>
      <w:numFmt w:val="decimal"/>
      <w:lvlText w:val="%1."/>
      <w:lvlJc w:val="left"/>
      <w:pPr>
        <w:ind w:left="2497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2992" w:hanging="85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2992" w:hanging="855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992" w:hanging="855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21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1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57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57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937" w:hanging="1800"/>
      </w:pPr>
      <w:rPr>
        <w:rFonts w:cs="Times New Roman" w:hint="default"/>
      </w:rPr>
    </w:lvl>
  </w:abstractNum>
  <w:abstractNum w:abstractNumId="7">
    <w:nsid w:val="4A9200A7"/>
    <w:multiLevelType w:val="hybridMultilevel"/>
    <w:tmpl w:val="662AED56"/>
    <w:lvl w:ilvl="0" w:tplc="658E57F8">
      <w:start w:val="1"/>
      <w:numFmt w:val="bullet"/>
      <w:lvlText w:val=""/>
      <w:lvlJc w:val="left"/>
      <w:pPr>
        <w:ind w:left="12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8">
    <w:nsid w:val="4B6E0A9C"/>
    <w:multiLevelType w:val="multilevel"/>
    <w:tmpl w:val="5CF21C4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9">
    <w:nsid w:val="5B727B73"/>
    <w:multiLevelType w:val="multilevel"/>
    <w:tmpl w:val="AE206DCC"/>
    <w:lvl w:ilvl="0">
      <w:start w:val="1"/>
      <w:numFmt w:val="decimal"/>
      <w:lvlText w:val="%1."/>
      <w:lvlJc w:val="left"/>
      <w:pPr>
        <w:ind w:left="899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899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59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59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1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1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97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97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39" w:hanging="1800"/>
      </w:pPr>
      <w:rPr>
        <w:rFonts w:cs="Times New Roman" w:hint="default"/>
      </w:rPr>
    </w:lvl>
  </w:abstractNum>
  <w:abstractNum w:abstractNumId="10">
    <w:nsid w:val="69F24155"/>
    <w:multiLevelType w:val="hybridMultilevel"/>
    <w:tmpl w:val="81C4BC22"/>
    <w:lvl w:ilvl="0" w:tplc="CCA21D62">
      <w:start w:val="1"/>
      <w:numFmt w:val="decimal"/>
      <w:lvlText w:val="%1)"/>
      <w:lvlJc w:val="left"/>
      <w:pPr>
        <w:ind w:left="89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5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1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  <w:rPr>
        <w:rFonts w:cs="Times New Roman"/>
      </w:rPr>
    </w:lvl>
  </w:abstractNum>
  <w:abstractNum w:abstractNumId="11">
    <w:nsid w:val="6EC667C0"/>
    <w:multiLevelType w:val="multilevel"/>
    <w:tmpl w:val="1C66BABC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/>
      </w:rPr>
    </w:lvl>
  </w:abstractNum>
  <w:abstractNum w:abstractNumId="12">
    <w:nsid w:val="74BD4B1E"/>
    <w:multiLevelType w:val="multilevel"/>
    <w:tmpl w:val="CED2CC66"/>
    <w:lvl w:ilvl="0">
      <w:start w:val="3"/>
      <w:numFmt w:val="decimal"/>
      <w:lvlText w:val="%1."/>
      <w:lvlJc w:val="left"/>
      <w:pPr>
        <w:ind w:left="3352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3847" w:hanging="85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3847" w:hanging="855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3847" w:hanging="855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407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4072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432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432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792" w:hanging="1800"/>
      </w:pPr>
      <w:rPr>
        <w:rFonts w:cs="Times New Roman" w:hint="default"/>
      </w:rPr>
    </w:lvl>
  </w:abstractNum>
  <w:abstractNum w:abstractNumId="13">
    <w:nsid w:val="78F11535"/>
    <w:multiLevelType w:val="multilevel"/>
    <w:tmpl w:val="70689FB6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899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79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337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23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77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674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213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112" w:hanging="1800"/>
      </w:pPr>
      <w:rPr>
        <w:rFonts w:cs="Times New Roman" w:hint="default"/>
      </w:rPr>
    </w:lvl>
  </w:abstractNum>
  <w:num w:numId="1">
    <w:abstractNumId w:val="5"/>
  </w:num>
  <w:num w:numId="2">
    <w:abstractNumId w:val="9"/>
  </w:num>
  <w:num w:numId="3">
    <w:abstractNumId w:val="10"/>
  </w:num>
  <w:num w:numId="4">
    <w:abstractNumId w:val="7"/>
  </w:num>
  <w:num w:numId="5">
    <w:abstractNumId w:val="6"/>
  </w:num>
  <w:num w:numId="6">
    <w:abstractNumId w:val="12"/>
  </w:num>
  <w:num w:numId="7">
    <w:abstractNumId w:val="0"/>
  </w:num>
  <w:num w:numId="8">
    <w:abstractNumId w:val="1"/>
  </w:num>
  <w:num w:numId="9">
    <w:abstractNumId w:val="13"/>
  </w:num>
  <w:num w:numId="10">
    <w:abstractNumId w:val="9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</w:num>
  <w:num w:numId="13">
    <w:abstractNumId w:val="3"/>
  </w:num>
  <w:num w:numId="14">
    <w:abstractNumId w:val="2"/>
  </w:num>
  <w:num w:numId="1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52A91"/>
    <w:rsid w:val="00002CCE"/>
    <w:rsid w:val="00017307"/>
    <w:rsid w:val="000236F6"/>
    <w:rsid w:val="000312C5"/>
    <w:rsid w:val="00031CF7"/>
    <w:rsid w:val="00033894"/>
    <w:rsid w:val="00035FD8"/>
    <w:rsid w:val="00036B05"/>
    <w:rsid w:val="0005183F"/>
    <w:rsid w:val="00051BB7"/>
    <w:rsid w:val="000624ED"/>
    <w:rsid w:val="00070A02"/>
    <w:rsid w:val="00095AD5"/>
    <w:rsid w:val="000B2D15"/>
    <w:rsid w:val="000D6F73"/>
    <w:rsid w:val="000E4EC1"/>
    <w:rsid w:val="000F5165"/>
    <w:rsid w:val="00102516"/>
    <w:rsid w:val="001434B4"/>
    <w:rsid w:val="00150E91"/>
    <w:rsid w:val="001615A7"/>
    <w:rsid w:val="00181123"/>
    <w:rsid w:val="00181AF2"/>
    <w:rsid w:val="001847DC"/>
    <w:rsid w:val="00190D1A"/>
    <w:rsid w:val="001913D1"/>
    <w:rsid w:val="001C0F54"/>
    <w:rsid w:val="001D68FB"/>
    <w:rsid w:val="00211E7C"/>
    <w:rsid w:val="002120E9"/>
    <w:rsid w:val="00213731"/>
    <w:rsid w:val="0024110F"/>
    <w:rsid w:val="00260FD5"/>
    <w:rsid w:val="00281FD4"/>
    <w:rsid w:val="00290ADC"/>
    <w:rsid w:val="002A146B"/>
    <w:rsid w:val="002A7AAA"/>
    <w:rsid w:val="002B0734"/>
    <w:rsid w:val="002B307C"/>
    <w:rsid w:val="002B5A26"/>
    <w:rsid w:val="002B6609"/>
    <w:rsid w:val="002C5BCD"/>
    <w:rsid w:val="002D2A4C"/>
    <w:rsid w:val="002D4E6A"/>
    <w:rsid w:val="002E671B"/>
    <w:rsid w:val="003115EC"/>
    <w:rsid w:val="00313977"/>
    <w:rsid w:val="0034096E"/>
    <w:rsid w:val="003432BC"/>
    <w:rsid w:val="00356E40"/>
    <w:rsid w:val="003851B4"/>
    <w:rsid w:val="003A27E1"/>
    <w:rsid w:val="003B2400"/>
    <w:rsid w:val="003D75E8"/>
    <w:rsid w:val="003E032B"/>
    <w:rsid w:val="003E3B69"/>
    <w:rsid w:val="003F6D80"/>
    <w:rsid w:val="00413960"/>
    <w:rsid w:val="00417996"/>
    <w:rsid w:val="004254FC"/>
    <w:rsid w:val="00436791"/>
    <w:rsid w:val="00443457"/>
    <w:rsid w:val="00452A91"/>
    <w:rsid w:val="004717F0"/>
    <w:rsid w:val="00491A4D"/>
    <w:rsid w:val="004B2365"/>
    <w:rsid w:val="004C3CEC"/>
    <w:rsid w:val="004E2ECC"/>
    <w:rsid w:val="004E4053"/>
    <w:rsid w:val="004F527A"/>
    <w:rsid w:val="004F559E"/>
    <w:rsid w:val="00512932"/>
    <w:rsid w:val="00522FFF"/>
    <w:rsid w:val="00535927"/>
    <w:rsid w:val="00540569"/>
    <w:rsid w:val="00541453"/>
    <w:rsid w:val="00551E7F"/>
    <w:rsid w:val="00555598"/>
    <w:rsid w:val="00556DCC"/>
    <w:rsid w:val="00557DB0"/>
    <w:rsid w:val="00581A86"/>
    <w:rsid w:val="00596D8C"/>
    <w:rsid w:val="005A6DC0"/>
    <w:rsid w:val="005B5BE0"/>
    <w:rsid w:val="005E18D5"/>
    <w:rsid w:val="005E2555"/>
    <w:rsid w:val="005E4833"/>
    <w:rsid w:val="005E6AC3"/>
    <w:rsid w:val="005F582D"/>
    <w:rsid w:val="00627FA2"/>
    <w:rsid w:val="00657309"/>
    <w:rsid w:val="006674E7"/>
    <w:rsid w:val="0069459C"/>
    <w:rsid w:val="00695AD1"/>
    <w:rsid w:val="006A7FF0"/>
    <w:rsid w:val="006B4FF1"/>
    <w:rsid w:val="006E4B19"/>
    <w:rsid w:val="00710BC8"/>
    <w:rsid w:val="00714A8A"/>
    <w:rsid w:val="00742339"/>
    <w:rsid w:val="007452F6"/>
    <w:rsid w:val="00756787"/>
    <w:rsid w:val="00781C78"/>
    <w:rsid w:val="00786D8E"/>
    <w:rsid w:val="007A1B2A"/>
    <w:rsid w:val="007C19F2"/>
    <w:rsid w:val="007C2F5F"/>
    <w:rsid w:val="007D4DEF"/>
    <w:rsid w:val="007E2EFD"/>
    <w:rsid w:val="007F05F3"/>
    <w:rsid w:val="007F0D6E"/>
    <w:rsid w:val="007F36D5"/>
    <w:rsid w:val="008079AA"/>
    <w:rsid w:val="008178AC"/>
    <w:rsid w:val="00824103"/>
    <w:rsid w:val="00825669"/>
    <w:rsid w:val="008360EA"/>
    <w:rsid w:val="0085290E"/>
    <w:rsid w:val="0085293B"/>
    <w:rsid w:val="008601F5"/>
    <w:rsid w:val="00867866"/>
    <w:rsid w:val="00867A08"/>
    <w:rsid w:val="0089057C"/>
    <w:rsid w:val="00895422"/>
    <w:rsid w:val="008A05C6"/>
    <w:rsid w:val="008A24FC"/>
    <w:rsid w:val="008B332D"/>
    <w:rsid w:val="008E6441"/>
    <w:rsid w:val="008F5674"/>
    <w:rsid w:val="009308DD"/>
    <w:rsid w:val="00963A79"/>
    <w:rsid w:val="00965ACD"/>
    <w:rsid w:val="00972FC8"/>
    <w:rsid w:val="0099010F"/>
    <w:rsid w:val="00990195"/>
    <w:rsid w:val="009A3090"/>
    <w:rsid w:val="009A6FE5"/>
    <w:rsid w:val="009B35C4"/>
    <w:rsid w:val="00A00512"/>
    <w:rsid w:val="00A07483"/>
    <w:rsid w:val="00A20350"/>
    <w:rsid w:val="00A20603"/>
    <w:rsid w:val="00A30122"/>
    <w:rsid w:val="00A3060C"/>
    <w:rsid w:val="00A63E43"/>
    <w:rsid w:val="00A86FBB"/>
    <w:rsid w:val="00A9783B"/>
    <w:rsid w:val="00A97D28"/>
    <w:rsid w:val="00AB1F3F"/>
    <w:rsid w:val="00AC4085"/>
    <w:rsid w:val="00AC5F92"/>
    <w:rsid w:val="00AD7B6C"/>
    <w:rsid w:val="00AF1496"/>
    <w:rsid w:val="00B0277F"/>
    <w:rsid w:val="00B14EC0"/>
    <w:rsid w:val="00B167F6"/>
    <w:rsid w:val="00B204B5"/>
    <w:rsid w:val="00B2142A"/>
    <w:rsid w:val="00B27F3E"/>
    <w:rsid w:val="00B34482"/>
    <w:rsid w:val="00B535AA"/>
    <w:rsid w:val="00B67390"/>
    <w:rsid w:val="00B93E8F"/>
    <w:rsid w:val="00BA5491"/>
    <w:rsid w:val="00BD63DB"/>
    <w:rsid w:val="00BE406A"/>
    <w:rsid w:val="00C3021F"/>
    <w:rsid w:val="00C349E5"/>
    <w:rsid w:val="00C351F0"/>
    <w:rsid w:val="00C9246A"/>
    <w:rsid w:val="00CA6663"/>
    <w:rsid w:val="00CC10DB"/>
    <w:rsid w:val="00CC17AB"/>
    <w:rsid w:val="00CF1C0F"/>
    <w:rsid w:val="00D07FEF"/>
    <w:rsid w:val="00D17D83"/>
    <w:rsid w:val="00D22098"/>
    <w:rsid w:val="00D42A09"/>
    <w:rsid w:val="00D42F7F"/>
    <w:rsid w:val="00D62063"/>
    <w:rsid w:val="00D62827"/>
    <w:rsid w:val="00D731B4"/>
    <w:rsid w:val="00D73350"/>
    <w:rsid w:val="00D813D4"/>
    <w:rsid w:val="00DA145C"/>
    <w:rsid w:val="00DD3DB4"/>
    <w:rsid w:val="00DD4E61"/>
    <w:rsid w:val="00DE3290"/>
    <w:rsid w:val="00DE566D"/>
    <w:rsid w:val="00DF1866"/>
    <w:rsid w:val="00DF7B33"/>
    <w:rsid w:val="00E02F59"/>
    <w:rsid w:val="00E05BF2"/>
    <w:rsid w:val="00E05E2F"/>
    <w:rsid w:val="00E2256C"/>
    <w:rsid w:val="00E23654"/>
    <w:rsid w:val="00E37C19"/>
    <w:rsid w:val="00E52622"/>
    <w:rsid w:val="00E6039A"/>
    <w:rsid w:val="00E945E4"/>
    <w:rsid w:val="00EB6B60"/>
    <w:rsid w:val="00EB6F7E"/>
    <w:rsid w:val="00EE21C1"/>
    <w:rsid w:val="00EE31A3"/>
    <w:rsid w:val="00EE6937"/>
    <w:rsid w:val="00EF35CE"/>
    <w:rsid w:val="00F156CB"/>
    <w:rsid w:val="00F21E72"/>
    <w:rsid w:val="00F30562"/>
    <w:rsid w:val="00F6051C"/>
    <w:rsid w:val="00F6487A"/>
    <w:rsid w:val="00F653EA"/>
    <w:rsid w:val="00F672F9"/>
    <w:rsid w:val="00F6772F"/>
    <w:rsid w:val="00F75663"/>
    <w:rsid w:val="00F75B58"/>
    <w:rsid w:val="00F9114A"/>
    <w:rsid w:val="00F91328"/>
    <w:rsid w:val="00F93784"/>
    <w:rsid w:val="00F95EDE"/>
    <w:rsid w:val="00FA2958"/>
    <w:rsid w:val="00FE4524"/>
    <w:rsid w:val="00FF341B"/>
    <w:rsid w:val="00FF4CF1"/>
    <w:rsid w:val="00FF69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2A91"/>
    <w:pPr>
      <w:widowControl w:val="0"/>
    </w:pPr>
    <w:rPr>
      <w:rFonts w:ascii="Courier New" w:hAnsi="Courier New" w:cs="Courier New"/>
      <w:color w:val="000000"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9"/>
    <w:qFormat/>
    <w:rsid w:val="00F6487A"/>
    <w:pPr>
      <w:keepNext/>
      <w:keepLines/>
      <w:widowControl/>
      <w:spacing w:before="40" w:line="259" w:lineRule="auto"/>
      <w:outlineLvl w:val="2"/>
    </w:pPr>
    <w:rPr>
      <w:rFonts w:ascii="Calibri Light" w:eastAsia="Times New Roman" w:hAnsi="Calibri Light" w:cs="Times New Roman"/>
      <w:color w:val="1F4D78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locked/>
    <w:rsid w:val="00F6487A"/>
    <w:rPr>
      <w:rFonts w:ascii="Calibri Light" w:hAnsi="Calibri Light" w:cs="Times New Roman"/>
      <w:color w:val="1F4D78"/>
      <w:sz w:val="24"/>
      <w:szCs w:val="24"/>
    </w:rPr>
  </w:style>
  <w:style w:type="paragraph" w:styleId="ListParagraph">
    <w:name w:val="List Paragraph"/>
    <w:aliases w:val="Bullet List,FooterText,numbered,Paragraphe de liste1,lp1,Абзац нумерованного списка,ТЗОТ Текст 2 уровня. Без оглавления,Table-Normal,RSHB_Table-Normal,Num Bullet 1,Подпись рисунка,Маркированный список_уровень1,Список нумерованный цифры,U"/>
    <w:basedOn w:val="Normal"/>
    <w:link w:val="ListParagraphChar"/>
    <w:uiPriority w:val="99"/>
    <w:qFormat/>
    <w:rsid w:val="00452A91"/>
    <w:pPr>
      <w:ind w:left="720"/>
      <w:contextualSpacing/>
    </w:pPr>
    <w:rPr>
      <w:rFonts w:cs="Times New Roman"/>
      <w:szCs w:val="20"/>
    </w:rPr>
  </w:style>
  <w:style w:type="paragraph" w:styleId="FootnoteText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"/>
    <w:basedOn w:val="Normal"/>
    <w:link w:val="FootnoteTextChar"/>
    <w:uiPriority w:val="99"/>
    <w:rsid w:val="00452A91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</w:rPr>
  </w:style>
  <w:style w:type="character" w:customStyle="1" w:styleId="FootnoteTextChar">
    <w:name w:val="Footnote Text Char"/>
    <w:aliases w:val="Знак4 Знак Char,Текст сноски Знак1 Char,Текст сноски Знак Знак Char,Знак4 Знак1 Char,Знак4 Char,Знак4 Знак Знак Знак2 Char,Текст сноски Знак Знак1 Char,Footnote Text Char Знак Char,Знак5 Char,Знак8 Знак Знак Знак Char"/>
    <w:basedOn w:val="DefaultParagraphFont"/>
    <w:link w:val="FootnoteText"/>
    <w:uiPriority w:val="99"/>
    <w:locked/>
    <w:rsid w:val="00452A91"/>
    <w:rPr>
      <w:rFonts w:ascii="Times New Roman" w:hAnsi="Times New Roman" w:cs="Times New Roman"/>
      <w:sz w:val="20"/>
      <w:szCs w:val="20"/>
      <w:lang w:eastAsia="ru-RU"/>
    </w:rPr>
  </w:style>
  <w:style w:type="character" w:styleId="FootnoteReference">
    <w:name w:val="footnote reference"/>
    <w:basedOn w:val="DefaultParagraphFont"/>
    <w:uiPriority w:val="99"/>
    <w:rsid w:val="00452A91"/>
    <w:rPr>
      <w:rFonts w:cs="Times New Roman"/>
      <w:vertAlign w:val="superscript"/>
    </w:rPr>
  </w:style>
  <w:style w:type="paragraph" w:customStyle="1" w:styleId="1">
    <w:name w:val="Абзац списка1"/>
    <w:basedOn w:val="Normal"/>
    <w:uiPriority w:val="99"/>
    <w:rsid w:val="00F9114A"/>
    <w:pPr>
      <w:widowControl/>
      <w:spacing w:after="200" w:line="276" w:lineRule="auto"/>
      <w:ind w:left="720"/>
    </w:pPr>
    <w:rPr>
      <w:rFonts w:ascii="Calibri" w:eastAsia="Times New Roman" w:hAnsi="Calibri" w:cs="Calibri"/>
      <w:color w:val="auto"/>
      <w:sz w:val="22"/>
      <w:szCs w:val="22"/>
    </w:rPr>
  </w:style>
  <w:style w:type="paragraph" w:styleId="Header">
    <w:name w:val="header"/>
    <w:basedOn w:val="Normal"/>
    <w:link w:val="HeaderChar"/>
    <w:uiPriority w:val="99"/>
    <w:rsid w:val="00F9114A"/>
    <w:pPr>
      <w:widowControl/>
      <w:tabs>
        <w:tab w:val="center" w:pos="4677"/>
        <w:tab w:val="right" w:pos="9355"/>
      </w:tabs>
    </w:pPr>
    <w:rPr>
      <w:rFonts w:ascii="Times New Roman" w:eastAsia="Times New Roman" w:hAnsi="Times New Roman" w:cs="Times New Roman"/>
      <w:color w:val="auto"/>
    </w:rPr>
  </w:style>
  <w:style w:type="character" w:customStyle="1" w:styleId="HeaderChar">
    <w:name w:val="Header Char"/>
    <w:basedOn w:val="DefaultParagraphFont"/>
    <w:link w:val="Header"/>
    <w:uiPriority w:val="99"/>
    <w:locked/>
    <w:rsid w:val="00F9114A"/>
    <w:rPr>
      <w:rFonts w:ascii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Bullet List Char,FooterText Char,numbered Char,Paragraphe de liste1 Char,lp1 Char,Абзац нумерованного списка Char,ТЗОТ Текст 2 уровня. Без оглавления Char,Table-Normal Char,RSHB_Table-Normal Char,Num Bullet 1 Char,U Char"/>
    <w:link w:val="ListParagraph"/>
    <w:uiPriority w:val="99"/>
    <w:locked/>
    <w:rsid w:val="00F91328"/>
    <w:rPr>
      <w:rFonts w:ascii="Courier New" w:hAnsi="Courier New"/>
      <w:color w:val="000000"/>
      <w:sz w:val="24"/>
      <w:lang w:eastAsia="ru-RU"/>
    </w:rPr>
  </w:style>
  <w:style w:type="paragraph" w:customStyle="1" w:styleId="ConsPlusNormal">
    <w:name w:val="ConsPlusNormal"/>
    <w:link w:val="ConsPlusNormal0"/>
    <w:uiPriority w:val="99"/>
    <w:rsid w:val="002B0734"/>
    <w:pPr>
      <w:autoSpaceDE w:val="0"/>
      <w:autoSpaceDN w:val="0"/>
      <w:adjustRightInd w:val="0"/>
      <w:ind w:firstLine="720"/>
    </w:pPr>
    <w:rPr>
      <w:rFonts w:ascii="Arial" w:hAnsi="Arial"/>
    </w:rPr>
  </w:style>
  <w:style w:type="character" w:customStyle="1" w:styleId="ConsPlusNormal0">
    <w:name w:val="ConsPlusNormal Знак"/>
    <w:link w:val="ConsPlusNormal"/>
    <w:uiPriority w:val="99"/>
    <w:locked/>
    <w:rsid w:val="002B0734"/>
    <w:rPr>
      <w:rFonts w:ascii="Arial" w:hAnsi="Arial"/>
      <w:sz w:val="22"/>
      <w:lang w:eastAsia="ru-RU"/>
    </w:rPr>
  </w:style>
  <w:style w:type="paragraph" w:customStyle="1" w:styleId="a">
    <w:name w:val="Базовый"/>
    <w:uiPriority w:val="99"/>
    <w:rsid w:val="007F36D5"/>
    <w:pPr>
      <w:suppressAutoHyphens/>
    </w:pPr>
    <w:rPr>
      <w:rFonts w:ascii="Times New Roman" w:eastAsia="Times New Roman" w:hAnsi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rsid w:val="00F6772F"/>
    <w:rPr>
      <w:rFonts w:cs="Times New Roman"/>
      <w:color w:val="0000FF"/>
      <w:u w:val="single"/>
    </w:rPr>
  </w:style>
  <w:style w:type="character" w:customStyle="1" w:styleId="3">
    <w:name w:val="Основной шрифт абзаца3"/>
    <w:uiPriority w:val="99"/>
    <w:rsid w:val="00EB6B60"/>
    <w:rPr>
      <w:sz w:val="24"/>
    </w:rPr>
  </w:style>
  <w:style w:type="paragraph" w:customStyle="1" w:styleId="Standard">
    <w:name w:val="Standard"/>
    <w:uiPriority w:val="99"/>
    <w:rsid w:val="00EB6B60"/>
    <w:pPr>
      <w:suppressAutoHyphens/>
      <w:autoSpaceDN w:val="0"/>
      <w:textAlignment w:val="baseline"/>
    </w:pPr>
    <w:rPr>
      <w:rFonts w:ascii="Times New Roman" w:eastAsia="Times New Roman" w:hAnsi="Times New Roman"/>
      <w:kern w:val="3"/>
      <w:sz w:val="24"/>
      <w:szCs w:val="24"/>
    </w:rPr>
  </w:style>
  <w:style w:type="character" w:customStyle="1" w:styleId="a0">
    <w:name w:val="Основной текст_"/>
    <w:basedOn w:val="DefaultParagraphFont"/>
    <w:link w:val="2"/>
    <w:uiPriority w:val="99"/>
    <w:locked/>
    <w:rsid w:val="00036B05"/>
    <w:rPr>
      <w:rFonts w:ascii="Times New Roman" w:hAnsi="Times New Roman" w:cs="Times New Roman"/>
      <w:shd w:val="clear" w:color="auto" w:fill="FFFFFF"/>
    </w:rPr>
  </w:style>
  <w:style w:type="character" w:customStyle="1" w:styleId="30">
    <w:name w:val="Основной текст (3)_"/>
    <w:basedOn w:val="DefaultParagraphFont"/>
    <w:link w:val="31"/>
    <w:uiPriority w:val="99"/>
    <w:locked/>
    <w:rsid w:val="00036B05"/>
    <w:rPr>
      <w:rFonts w:ascii="Tahoma" w:hAnsi="Tahoma" w:cs="Tahoma"/>
      <w:sz w:val="15"/>
      <w:szCs w:val="15"/>
      <w:shd w:val="clear" w:color="auto" w:fill="FFFFFF"/>
    </w:rPr>
  </w:style>
  <w:style w:type="paragraph" w:customStyle="1" w:styleId="2">
    <w:name w:val="Основной текст2"/>
    <w:basedOn w:val="Normal"/>
    <w:link w:val="a0"/>
    <w:uiPriority w:val="99"/>
    <w:rsid w:val="00036B05"/>
    <w:pPr>
      <w:widowControl/>
      <w:shd w:val="clear" w:color="auto" w:fill="FFFFFF"/>
      <w:spacing w:line="274" w:lineRule="exact"/>
      <w:ind w:hanging="120"/>
      <w:jc w:val="right"/>
    </w:pPr>
    <w:rPr>
      <w:rFonts w:ascii="Times New Roman" w:eastAsia="Times New Roman" w:hAnsi="Times New Roman" w:cs="Times New Roman"/>
      <w:color w:val="auto"/>
      <w:sz w:val="22"/>
      <w:szCs w:val="22"/>
      <w:lang w:eastAsia="en-US"/>
    </w:rPr>
  </w:style>
  <w:style w:type="paragraph" w:customStyle="1" w:styleId="31">
    <w:name w:val="Основной текст (3)"/>
    <w:basedOn w:val="Normal"/>
    <w:link w:val="30"/>
    <w:uiPriority w:val="99"/>
    <w:rsid w:val="00036B05"/>
    <w:pPr>
      <w:widowControl/>
      <w:shd w:val="clear" w:color="auto" w:fill="FFFFFF"/>
      <w:spacing w:line="240" w:lineRule="atLeast"/>
      <w:jc w:val="both"/>
    </w:pPr>
    <w:rPr>
      <w:rFonts w:ascii="Tahoma" w:hAnsi="Tahoma" w:cs="Tahoma"/>
      <w:color w:val="auto"/>
      <w:sz w:val="15"/>
      <w:szCs w:val="15"/>
      <w:lang w:eastAsia="en-US"/>
    </w:rPr>
  </w:style>
  <w:style w:type="table" w:styleId="TableGrid">
    <w:name w:val="Table Grid"/>
    <w:basedOn w:val="TableNormal"/>
    <w:uiPriority w:val="99"/>
    <w:rsid w:val="00036B05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4228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8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8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8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8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8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83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8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4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</TotalTime>
  <Pages>7</Pages>
  <Words>1313</Words>
  <Characters>7489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ОПИСАНИЕ ОБЪЕКТА ЗАКУПКИ </dc:title>
  <dc:subject/>
  <dc:creator>Брилин Юрий Леонидович</dc:creator>
  <cp:keywords/>
  <dc:description/>
  <cp:lastModifiedBy>User</cp:lastModifiedBy>
  <cp:revision>4</cp:revision>
  <cp:lastPrinted>2026-06-01T14:03:00Z</cp:lastPrinted>
  <dcterms:created xsi:type="dcterms:W3CDTF">2026-06-24T12:35:00Z</dcterms:created>
  <dcterms:modified xsi:type="dcterms:W3CDTF">2026-07-02T13:39:00Z</dcterms:modified>
</cp:coreProperties>
</file>