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F3F" w:rsidRPr="00DE3A5F" w:rsidRDefault="000B1F3F" w:rsidP="000B1F3F">
      <w:pPr>
        <w:widowControl w:val="0"/>
        <w:jc w:val="center"/>
        <w:rPr>
          <w:b/>
          <w:bCs/>
          <w:sz w:val="24"/>
          <w:szCs w:val="24"/>
        </w:rPr>
      </w:pPr>
      <w:r w:rsidRPr="00DE3A5F">
        <w:rPr>
          <w:b/>
          <w:bCs/>
          <w:sz w:val="24"/>
          <w:szCs w:val="24"/>
        </w:rPr>
        <w:t xml:space="preserve">Расчет начальной (максимальной) цены 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0B1F3F" w:rsidRPr="00C73EFF" w:rsidRDefault="000B1F3F" w:rsidP="000B1F3F">
      <w:pPr>
        <w:ind w:firstLine="567"/>
        <w:jc w:val="both"/>
        <w:rPr>
          <w:sz w:val="24"/>
          <w:szCs w:val="24"/>
        </w:rPr>
      </w:pPr>
      <w:r w:rsidRPr="00C73EFF">
        <w:rPr>
          <w:sz w:val="24"/>
          <w:szCs w:val="24"/>
        </w:rPr>
        <w:t>2.1. Заказчиком были направлены запросы о предоставлении ценовой информации 5 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0B1F3F" w:rsidRPr="00C73EFF" w:rsidRDefault="000B1F3F" w:rsidP="000B1F3F">
      <w:pPr>
        <w:ind w:firstLine="567"/>
        <w:jc w:val="both"/>
        <w:rPr>
          <w:sz w:val="24"/>
          <w:szCs w:val="24"/>
        </w:rPr>
      </w:pPr>
      <w:r w:rsidRPr="00C73EFF">
        <w:rPr>
          <w:sz w:val="24"/>
          <w:szCs w:val="24"/>
        </w:rPr>
        <w:t>На запрос были представлены ценовые предложения от 3 поставщиков.</w:t>
      </w:r>
    </w:p>
    <w:p w:rsidR="000B1F3F" w:rsidRPr="002259A6" w:rsidRDefault="000B1F3F" w:rsidP="000B1F3F">
      <w:pPr>
        <w:ind w:firstLine="567"/>
        <w:jc w:val="both"/>
        <w:rPr>
          <w:sz w:val="24"/>
          <w:szCs w:val="24"/>
        </w:rPr>
      </w:pPr>
      <w:r w:rsidRPr="002259A6">
        <w:rPr>
          <w:sz w:val="24"/>
          <w:szCs w:val="24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0B1F3F" w:rsidRPr="00DE3A5F" w:rsidRDefault="000B1F3F" w:rsidP="000B1F3F">
      <w:pPr>
        <w:ind w:firstLine="567"/>
        <w:jc w:val="both"/>
        <w:rPr>
          <w:sz w:val="24"/>
          <w:szCs w:val="24"/>
        </w:rPr>
      </w:pPr>
      <w:r w:rsidRPr="002259A6">
        <w:rPr>
          <w:sz w:val="24"/>
          <w:szCs w:val="24"/>
        </w:rPr>
        <w:t xml:space="preserve">3. Цена контракта определяется участником по результатам закупки на основе прилагаемого заказчиком расчета начальной (максимальной) цены контракта с учетом стоимости: </w:t>
      </w:r>
      <w:r w:rsidRPr="00F10BE5">
        <w:rPr>
          <w:sz w:val="24"/>
          <w:szCs w:val="24"/>
        </w:rPr>
        <w:t>ремонт с заменой расходных материалов и комплектующих; стоимость расходных материалов и комплектующих; проведение технического контроля по завершению оказания услуг; обеспечение работоспособности и</w:t>
      </w:r>
      <w:r w:rsidRPr="00F10BE5">
        <w:rPr>
          <w:sz w:val="24"/>
          <w:szCs w:val="24"/>
          <w:lang w:eastAsia="en-US"/>
        </w:rPr>
        <w:t xml:space="preserve"> безопасной эксплуатации Оборудования</w:t>
      </w:r>
      <w:r w:rsidRPr="002259A6">
        <w:rPr>
          <w:sz w:val="24"/>
          <w:szCs w:val="24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>4.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highlight w:val="yellow"/>
          <w:lang w:eastAsia="en-US"/>
        </w:rPr>
      </w:pPr>
    </w:p>
    <w:tbl>
      <w:tblPr>
        <w:tblW w:w="5147" w:type="pct"/>
        <w:tblInd w:w="-375" w:type="dxa"/>
        <w:tblLayout w:type="fixed"/>
        <w:tblLook w:val="04A0" w:firstRow="1" w:lastRow="0" w:firstColumn="1" w:lastColumn="0" w:noHBand="0" w:noVBand="1"/>
      </w:tblPr>
      <w:tblGrid>
        <w:gridCol w:w="603"/>
        <w:gridCol w:w="4888"/>
        <w:gridCol w:w="640"/>
        <w:gridCol w:w="637"/>
        <w:gridCol w:w="1787"/>
        <w:gridCol w:w="1745"/>
        <w:gridCol w:w="1748"/>
        <w:gridCol w:w="1641"/>
        <w:gridCol w:w="1015"/>
        <w:gridCol w:w="1451"/>
      </w:tblGrid>
      <w:tr w:rsidR="00953839" w:rsidRPr="00DE3A5F" w:rsidTr="003F7E61">
        <w:trPr>
          <w:trHeight w:val="907"/>
        </w:trPr>
        <w:tc>
          <w:tcPr>
            <w:tcW w:w="1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№ п/п</w:t>
            </w:r>
          </w:p>
        </w:tc>
        <w:tc>
          <w:tcPr>
            <w:tcW w:w="151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 xml:space="preserve">Наименование товара, работ, услуг </w:t>
            </w:r>
          </w:p>
        </w:tc>
        <w:tc>
          <w:tcPr>
            <w:tcW w:w="395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Объем поставки товара</w:t>
            </w:r>
          </w:p>
        </w:tc>
        <w:tc>
          <w:tcPr>
            <w:tcW w:w="163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Цена за ед., руб.</w:t>
            </w:r>
          </w:p>
        </w:tc>
        <w:tc>
          <w:tcPr>
            <w:tcW w:w="50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Средняя цена за ед., руб.</w:t>
            </w:r>
          </w:p>
        </w:tc>
        <w:tc>
          <w:tcPr>
            <w:tcW w:w="31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118" w:right="-104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ОДН/</w:t>
            </w:r>
            <w:r w:rsidRPr="00DE3A5F">
              <w:rPr>
                <w:rFonts w:eastAsia="Times New Roman"/>
                <w:b/>
                <w:bCs/>
                <w:sz w:val="20"/>
              </w:rPr>
              <w:br/>
              <w:t>НЕОДН</w:t>
            </w:r>
          </w:p>
        </w:tc>
        <w:tc>
          <w:tcPr>
            <w:tcW w:w="4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 xml:space="preserve">НМЦК </w:t>
            </w:r>
            <w:r w:rsidRPr="00DE3A5F">
              <w:rPr>
                <w:rFonts w:eastAsia="Times New Roman"/>
                <w:b/>
                <w:bCs/>
                <w:sz w:val="20"/>
              </w:rPr>
              <w:br/>
            </w:r>
            <w:proofErr w:type="spellStart"/>
            <w:r w:rsidRPr="00DE3A5F">
              <w:rPr>
                <w:rFonts w:eastAsia="Times New Roman"/>
                <w:b/>
                <w:bCs/>
                <w:sz w:val="20"/>
              </w:rPr>
              <w:t>рын</w:t>
            </w:r>
            <w:proofErr w:type="spellEnd"/>
            <w:r w:rsidRPr="00DE3A5F">
              <w:rPr>
                <w:rFonts w:eastAsia="Times New Roman"/>
                <w:b/>
                <w:bCs/>
                <w:sz w:val="20"/>
              </w:rPr>
              <w:t>.=</w:t>
            </w:r>
          </w:p>
        </w:tc>
      </w:tr>
      <w:tr w:rsidR="00DC44B3" w:rsidRPr="00DE3A5F" w:rsidTr="003F7E61">
        <w:trPr>
          <w:trHeight w:val="50"/>
        </w:trPr>
        <w:tc>
          <w:tcPr>
            <w:tcW w:w="18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</w:p>
        </w:tc>
        <w:tc>
          <w:tcPr>
            <w:tcW w:w="151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47" w:right="-107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ед. изм.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109" w:right="-72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кол-во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F3F" w:rsidRPr="008D00AE" w:rsidRDefault="00F10BE5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8D00AE">
              <w:rPr>
                <w:rFonts w:eastAsia="Times New Roman"/>
                <w:b/>
                <w:bCs/>
                <w:sz w:val="20"/>
              </w:rPr>
              <w:t>Исх. №</w:t>
            </w:r>
            <w:r w:rsidR="000836F7">
              <w:rPr>
                <w:rFonts w:eastAsia="Times New Roman"/>
                <w:b/>
                <w:bCs/>
                <w:sz w:val="20"/>
              </w:rPr>
              <w:t xml:space="preserve"> </w:t>
            </w:r>
            <w:r w:rsidR="003E7CB2">
              <w:rPr>
                <w:rFonts w:eastAsia="Times New Roman"/>
                <w:b/>
                <w:bCs/>
                <w:sz w:val="20"/>
              </w:rPr>
              <w:t>4</w:t>
            </w:r>
            <w:r w:rsidRPr="008D00AE">
              <w:rPr>
                <w:rFonts w:eastAsia="Times New Roman"/>
                <w:b/>
                <w:bCs/>
                <w:sz w:val="20"/>
              </w:rPr>
              <w:t xml:space="preserve"> </w:t>
            </w:r>
          </w:p>
          <w:p w:rsidR="000B1F3F" w:rsidRPr="008D00AE" w:rsidRDefault="000B1F3F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8D00AE">
              <w:rPr>
                <w:rFonts w:eastAsia="Times New Roman"/>
                <w:b/>
                <w:bCs/>
                <w:sz w:val="20"/>
              </w:rPr>
              <w:t xml:space="preserve">от </w:t>
            </w:r>
            <w:r w:rsidR="00953839">
              <w:rPr>
                <w:rFonts w:eastAsia="Times New Roman"/>
                <w:b/>
                <w:bCs/>
                <w:sz w:val="20"/>
              </w:rPr>
              <w:t>0</w:t>
            </w:r>
            <w:r w:rsidR="003E7CB2">
              <w:rPr>
                <w:rFonts w:eastAsia="Times New Roman"/>
                <w:b/>
                <w:bCs/>
                <w:sz w:val="20"/>
              </w:rPr>
              <w:t>7</w:t>
            </w:r>
            <w:r w:rsidR="000836F7">
              <w:rPr>
                <w:rFonts w:eastAsia="Times New Roman"/>
                <w:b/>
                <w:bCs/>
                <w:sz w:val="20"/>
              </w:rPr>
              <w:t>.0</w:t>
            </w:r>
            <w:r w:rsidR="003E7CB2">
              <w:rPr>
                <w:rFonts w:eastAsia="Times New Roman"/>
                <w:b/>
                <w:bCs/>
                <w:sz w:val="20"/>
              </w:rPr>
              <w:t>7</w:t>
            </w:r>
            <w:r w:rsidR="000836F7">
              <w:rPr>
                <w:rFonts w:eastAsia="Times New Roman"/>
                <w:b/>
                <w:bCs/>
                <w:sz w:val="20"/>
              </w:rPr>
              <w:t xml:space="preserve">.2026 </w:t>
            </w:r>
            <w:r w:rsidRPr="008D00AE">
              <w:rPr>
                <w:rFonts w:eastAsia="Times New Roman"/>
                <w:b/>
                <w:bCs/>
                <w:sz w:val="20"/>
              </w:rPr>
              <w:t>г.</w:t>
            </w:r>
          </w:p>
          <w:p w:rsidR="000B1F3F" w:rsidRPr="008D00AE" w:rsidRDefault="003E7CB2" w:rsidP="003E7CB2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>
              <w:rPr>
                <w:rFonts w:eastAsia="Times New Roman"/>
                <w:b/>
                <w:bCs/>
                <w:sz w:val="20"/>
              </w:rPr>
              <w:t>. № 22/2026-вх-хо от 07</w:t>
            </w:r>
            <w:r w:rsidR="000836F7">
              <w:rPr>
                <w:rFonts w:eastAsia="Times New Roman"/>
                <w:b/>
                <w:bCs/>
                <w:sz w:val="20"/>
              </w:rPr>
              <w:t>.0</w:t>
            </w:r>
            <w:r>
              <w:rPr>
                <w:rFonts w:eastAsia="Times New Roman"/>
                <w:b/>
                <w:bCs/>
                <w:sz w:val="20"/>
              </w:rPr>
              <w:t>7</w:t>
            </w:r>
            <w:r w:rsidR="000836F7">
              <w:rPr>
                <w:rFonts w:eastAsia="Times New Roman"/>
                <w:b/>
                <w:bCs/>
                <w:sz w:val="20"/>
              </w:rPr>
              <w:t>.2026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6F7" w:rsidRPr="000836F7" w:rsidRDefault="000836F7" w:rsidP="000836F7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836F7">
              <w:rPr>
                <w:rFonts w:eastAsia="Times New Roman"/>
                <w:b/>
                <w:bCs/>
                <w:sz w:val="20"/>
              </w:rPr>
              <w:t xml:space="preserve">Исх. № </w:t>
            </w:r>
            <w:r w:rsidR="003E7CB2">
              <w:rPr>
                <w:rFonts w:eastAsia="Times New Roman"/>
                <w:b/>
                <w:bCs/>
                <w:sz w:val="20"/>
              </w:rPr>
              <w:t>1</w:t>
            </w:r>
            <w:r w:rsidRPr="000836F7">
              <w:rPr>
                <w:rFonts w:eastAsia="Times New Roman"/>
                <w:b/>
                <w:bCs/>
                <w:sz w:val="20"/>
              </w:rPr>
              <w:t xml:space="preserve"> </w:t>
            </w:r>
          </w:p>
          <w:p w:rsidR="000836F7" w:rsidRPr="000836F7" w:rsidRDefault="00953839" w:rsidP="000836F7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>
              <w:rPr>
                <w:rFonts w:eastAsia="Times New Roman"/>
                <w:b/>
                <w:bCs/>
                <w:sz w:val="20"/>
              </w:rPr>
              <w:t>от 0</w:t>
            </w:r>
            <w:r w:rsidR="003E7CB2">
              <w:rPr>
                <w:rFonts w:eastAsia="Times New Roman"/>
                <w:b/>
                <w:bCs/>
                <w:sz w:val="20"/>
              </w:rPr>
              <w:t>7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.0</w:t>
            </w:r>
            <w:r w:rsidR="003E7CB2">
              <w:rPr>
                <w:rFonts w:eastAsia="Times New Roman"/>
                <w:b/>
                <w:bCs/>
                <w:sz w:val="20"/>
              </w:rPr>
              <w:t>7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.2026 г.</w:t>
            </w:r>
          </w:p>
          <w:p w:rsidR="000B1F3F" w:rsidRPr="008D00AE" w:rsidRDefault="003E7CB2" w:rsidP="003E7CB2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>
              <w:rPr>
                <w:rFonts w:eastAsia="Times New Roman"/>
                <w:b/>
                <w:bCs/>
                <w:sz w:val="20"/>
              </w:rPr>
              <w:t>. № 23/2026-вх-хо от 07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.0</w:t>
            </w:r>
            <w:r>
              <w:rPr>
                <w:rFonts w:eastAsia="Times New Roman"/>
                <w:b/>
                <w:bCs/>
                <w:sz w:val="20"/>
              </w:rPr>
              <w:t>7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.2026</w:t>
            </w:r>
            <w:r w:rsidR="000B1F3F" w:rsidRPr="008D00AE">
              <w:rPr>
                <w:rFonts w:eastAsia="Times New Roman"/>
                <w:b/>
                <w:bCs/>
                <w:sz w:val="20"/>
              </w:rPr>
              <w:t>.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6F7" w:rsidRPr="000836F7" w:rsidRDefault="000836F7" w:rsidP="000836F7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836F7">
              <w:rPr>
                <w:rFonts w:eastAsia="Times New Roman"/>
                <w:b/>
                <w:bCs/>
                <w:sz w:val="20"/>
              </w:rPr>
              <w:t xml:space="preserve">Исх. № </w:t>
            </w:r>
            <w:r w:rsidR="003E7CB2">
              <w:rPr>
                <w:rFonts w:eastAsia="Times New Roman"/>
                <w:b/>
                <w:bCs/>
                <w:sz w:val="20"/>
              </w:rPr>
              <w:t>2</w:t>
            </w:r>
            <w:r w:rsidRPr="000836F7">
              <w:rPr>
                <w:rFonts w:eastAsia="Times New Roman"/>
                <w:b/>
                <w:bCs/>
                <w:sz w:val="20"/>
              </w:rPr>
              <w:t xml:space="preserve"> </w:t>
            </w:r>
          </w:p>
          <w:p w:rsidR="000836F7" w:rsidRPr="000836F7" w:rsidRDefault="00953839" w:rsidP="000836F7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>
              <w:rPr>
                <w:rFonts w:eastAsia="Times New Roman"/>
                <w:b/>
                <w:bCs/>
                <w:sz w:val="20"/>
              </w:rPr>
              <w:t>от 09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.0</w:t>
            </w:r>
            <w:r w:rsidR="003E7CB2">
              <w:rPr>
                <w:rFonts w:eastAsia="Times New Roman"/>
                <w:b/>
                <w:bCs/>
                <w:sz w:val="20"/>
              </w:rPr>
              <w:t>7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.2026 г.</w:t>
            </w:r>
          </w:p>
          <w:p w:rsidR="000B1F3F" w:rsidRPr="008D00AE" w:rsidRDefault="000836F7" w:rsidP="003E7CB2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0836F7"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 w:rsidRPr="000836F7">
              <w:rPr>
                <w:rFonts w:eastAsia="Times New Roman"/>
                <w:b/>
                <w:bCs/>
                <w:sz w:val="20"/>
              </w:rPr>
              <w:t xml:space="preserve">. № </w:t>
            </w:r>
            <w:r w:rsidR="003E7CB2">
              <w:rPr>
                <w:rFonts w:eastAsia="Times New Roman"/>
                <w:b/>
                <w:bCs/>
                <w:sz w:val="20"/>
              </w:rPr>
              <w:t>24</w:t>
            </w:r>
            <w:r w:rsidR="00CA715C">
              <w:rPr>
                <w:rFonts w:eastAsia="Times New Roman"/>
                <w:b/>
                <w:bCs/>
                <w:sz w:val="20"/>
              </w:rPr>
              <w:t>/2026-вх-хо от 1</w:t>
            </w:r>
            <w:r w:rsidR="003E7CB2">
              <w:rPr>
                <w:rFonts w:eastAsia="Times New Roman"/>
                <w:b/>
                <w:bCs/>
                <w:sz w:val="20"/>
              </w:rPr>
              <w:t>0</w:t>
            </w:r>
            <w:r w:rsidRPr="000836F7">
              <w:rPr>
                <w:rFonts w:eastAsia="Times New Roman"/>
                <w:b/>
                <w:bCs/>
                <w:sz w:val="20"/>
              </w:rPr>
              <w:t>.0</w:t>
            </w:r>
            <w:r w:rsidR="003E7CB2">
              <w:rPr>
                <w:rFonts w:eastAsia="Times New Roman"/>
                <w:b/>
                <w:bCs/>
                <w:sz w:val="20"/>
              </w:rPr>
              <w:t>7</w:t>
            </w:r>
            <w:r w:rsidRPr="000836F7">
              <w:rPr>
                <w:rFonts w:eastAsia="Times New Roman"/>
                <w:b/>
                <w:bCs/>
                <w:sz w:val="20"/>
              </w:rPr>
              <w:t>.2026</w:t>
            </w:r>
            <w:r w:rsidR="000B1F3F" w:rsidRPr="008D00AE">
              <w:rPr>
                <w:rFonts w:eastAsia="Times New Roman"/>
                <w:b/>
                <w:bCs/>
                <w:sz w:val="20"/>
              </w:rPr>
              <w:t>.</w:t>
            </w:r>
          </w:p>
        </w:tc>
        <w:tc>
          <w:tcPr>
            <w:tcW w:w="50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314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449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</w:tr>
      <w:tr w:rsidR="00953839" w:rsidRPr="00DE3A5F" w:rsidTr="003F7E61">
        <w:trPr>
          <w:trHeight w:val="50"/>
        </w:trPr>
        <w:tc>
          <w:tcPr>
            <w:tcW w:w="5000" w:type="pct"/>
            <w:gridSpan w:val="1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839" w:rsidRPr="00953839" w:rsidRDefault="006254A2" w:rsidP="006254A2">
            <w:pPr>
              <w:rPr>
                <w:rFonts w:eastAsia="Times New Roman"/>
                <w:b/>
                <w:bCs/>
                <w:i/>
                <w:szCs w:val="28"/>
              </w:rPr>
            </w:pPr>
            <w:r w:rsidRPr="006254A2">
              <w:rPr>
                <w:rFonts w:eastAsia="Times New Roman"/>
                <w:b/>
                <w:bCs/>
                <w:i/>
                <w:szCs w:val="28"/>
                <w:lang w:val="en-US"/>
              </w:rPr>
              <w:t>LRGSOM</w:t>
            </w:r>
            <w:r w:rsidRPr="006254A2">
              <w:rPr>
                <w:rFonts w:eastAsia="Times New Roman"/>
                <w:b/>
                <w:bCs/>
                <w:i/>
                <w:szCs w:val="28"/>
              </w:rPr>
              <w:t xml:space="preserve"> </w:t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>201</w:t>
            </w:r>
            <w:r>
              <w:rPr>
                <w:rFonts w:eastAsia="Times New Roman"/>
                <w:b/>
                <w:bCs/>
                <w:i/>
                <w:szCs w:val="28"/>
              </w:rPr>
              <w:t>8</w:t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 xml:space="preserve"> г.</w:t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  <w:r w:rsidR="00953839" w:rsidRPr="00953839">
              <w:rPr>
                <w:rFonts w:eastAsia="Times New Roman"/>
                <w:b/>
                <w:bCs/>
                <w:i/>
                <w:szCs w:val="28"/>
              </w:rPr>
              <w:tab/>
            </w:r>
          </w:p>
        </w:tc>
      </w:tr>
      <w:tr w:rsidR="003F7E61" w:rsidRPr="00CA715C" w:rsidTr="003F7E61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E61" w:rsidRPr="002259A6" w:rsidRDefault="003F7E61" w:rsidP="003F7E61">
            <w:pPr>
              <w:jc w:val="center"/>
              <w:rPr>
                <w:rFonts w:eastAsia="Times New Roman"/>
                <w:sz w:val="20"/>
              </w:rPr>
            </w:pPr>
            <w:r w:rsidRPr="002259A6">
              <w:rPr>
                <w:rFonts w:eastAsia="Times New Roman"/>
                <w:sz w:val="20"/>
              </w:rPr>
              <w:t>1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Pr="00E948A7" w:rsidRDefault="003F7E61" w:rsidP="003F7E61">
            <w:pPr>
              <w:suppressAutoHyphens w:val="0"/>
              <w:snapToGrid/>
              <w:rPr>
                <w:color w:val="000000"/>
              </w:rPr>
            </w:pPr>
            <w:r w:rsidRPr="00E948A7">
              <w:rPr>
                <w:color w:val="000000"/>
              </w:rPr>
              <w:t>Оказание услуг по ремонту автотранспортного средства</w:t>
            </w:r>
            <w:r w:rsidRPr="00E948A7">
              <w:rPr>
                <w:rFonts w:eastAsia="Times New Roman"/>
                <w:bCs/>
                <w:i/>
                <w:szCs w:val="28"/>
              </w:rPr>
              <w:t xml:space="preserve"> </w:t>
            </w:r>
            <w:r w:rsidRPr="00E948A7">
              <w:rPr>
                <w:bCs/>
                <w:i/>
                <w:color w:val="000000"/>
                <w:lang w:val="en-US"/>
              </w:rPr>
              <w:t>LRGSOM</w:t>
            </w:r>
            <w:r w:rsidRPr="00E948A7">
              <w:rPr>
                <w:bCs/>
                <w:i/>
                <w:color w:val="000000"/>
              </w:rPr>
              <w:t xml:space="preserve"> 2018 г.-</w:t>
            </w:r>
            <w:proofErr w:type="spellStart"/>
            <w:r w:rsidRPr="00E948A7">
              <w:rPr>
                <w:color w:val="000000"/>
              </w:rPr>
              <w:t>Шиномонтаж</w:t>
            </w:r>
            <w:proofErr w:type="spellEnd"/>
            <w:r w:rsidRPr="00E948A7">
              <w:rPr>
                <w:color w:val="000000"/>
              </w:rPr>
              <w:t xml:space="preserve"> колес R15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E61" w:rsidRPr="00CA715C" w:rsidRDefault="003F7E61" w:rsidP="003F7E61">
            <w:pPr>
              <w:jc w:val="center"/>
              <w:rPr>
                <w:rFonts w:eastAsia="Times New Roman"/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шт</w:t>
            </w:r>
            <w:proofErr w:type="spellEnd"/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6254A2" w:rsidRDefault="003F7E61" w:rsidP="003F7E61">
            <w:pPr>
              <w:suppressAutoHyphens w:val="0"/>
              <w:snapToGrid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</w:pPr>
            <w:r w:rsidRPr="006254A2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suppressAutoHyphens w:val="0"/>
              <w:snapToGrid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1 700,00  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suppressAutoHyphens w:val="0"/>
              <w:snapToGrid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1 600,00  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suppressAutoHyphens w:val="0"/>
              <w:snapToGrid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1 750,00  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suppressAutoHyphens w:val="0"/>
              <w:snapToGrid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1 683,33 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E61" w:rsidRPr="00CA715C" w:rsidRDefault="003F7E61" w:rsidP="003F7E61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3F7E61" w:rsidRPr="003E7CB2" w:rsidRDefault="003F7E61" w:rsidP="003F7E61">
            <w:pPr>
              <w:suppressAutoHyphens w:val="0"/>
              <w:snapToGrid/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3E7CB2">
              <w:rPr>
                <w:color w:val="000000"/>
                <w:szCs w:val="28"/>
              </w:rPr>
              <w:t xml:space="preserve">3 366,66  </w:t>
            </w:r>
          </w:p>
        </w:tc>
      </w:tr>
      <w:tr w:rsidR="003F7E61" w:rsidRPr="00CA715C" w:rsidTr="003F7E61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2259A6" w:rsidRDefault="003F7E61" w:rsidP="003F7E61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2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Default="003F7E61" w:rsidP="003F7E61">
            <w:pPr>
              <w:rPr>
                <w:color w:val="000000"/>
              </w:rPr>
            </w:pPr>
            <w:r w:rsidRPr="00E948A7">
              <w:rPr>
                <w:color w:val="000000"/>
              </w:rPr>
              <w:t>Оказание услуг по ремонту автотранспортного средства</w:t>
            </w:r>
            <w:r w:rsidRPr="00E948A7">
              <w:rPr>
                <w:bCs/>
                <w:i/>
                <w:color w:val="000000"/>
              </w:rPr>
              <w:t xml:space="preserve"> </w:t>
            </w:r>
            <w:r w:rsidRPr="00E948A7">
              <w:rPr>
                <w:bCs/>
                <w:i/>
                <w:color w:val="000000"/>
                <w:lang w:val="en-US"/>
              </w:rPr>
              <w:t>LRGSOM</w:t>
            </w:r>
            <w:r w:rsidRPr="00E948A7">
              <w:rPr>
                <w:bCs/>
                <w:i/>
                <w:color w:val="000000"/>
              </w:rPr>
              <w:t xml:space="preserve"> 2018 г.-</w:t>
            </w:r>
            <w:r>
              <w:rPr>
                <w:color w:val="000000"/>
              </w:rPr>
              <w:t>Масло и масляный фильтр ДВС - Замена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Pr="00CA715C" w:rsidRDefault="003F7E61" w:rsidP="003F7E61">
            <w:pPr>
              <w:jc w:val="center"/>
              <w:rPr>
                <w:b/>
                <w:sz w:val="20"/>
              </w:rPr>
            </w:pPr>
            <w:proofErr w:type="spellStart"/>
            <w:r w:rsidRPr="00CA715C">
              <w:rPr>
                <w:b/>
                <w:sz w:val="20"/>
              </w:rPr>
              <w:t>усл</w:t>
            </w:r>
            <w:proofErr w:type="spellEnd"/>
            <w:r w:rsidRPr="00CA715C">
              <w:rPr>
                <w:b/>
                <w:sz w:val="20"/>
              </w:rPr>
              <w:t xml:space="preserve"> </w:t>
            </w:r>
            <w:proofErr w:type="spellStart"/>
            <w:r w:rsidRPr="00CA715C"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6254A2" w:rsidRDefault="003F7E61" w:rsidP="003F7E6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254A2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10 000,00  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9 600,00  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11 000,00  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10 200,00 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E61" w:rsidRPr="00CA715C" w:rsidRDefault="003F7E61" w:rsidP="003F7E61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3F7E61" w:rsidRPr="003E7CB2" w:rsidRDefault="003F7E61" w:rsidP="003F7E61">
            <w:pPr>
              <w:jc w:val="center"/>
              <w:rPr>
                <w:color w:val="000000"/>
                <w:szCs w:val="28"/>
              </w:rPr>
            </w:pPr>
            <w:r w:rsidRPr="003E7CB2">
              <w:rPr>
                <w:color w:val="000000"/>
                <w:szCs w:val="28"/>
              </w:rPr>
              <w:t xml:space="preserve">10 200,00  </w:t>
            </w:r>
          </w:p>
        </w:tc>
      </w:tr>
      <w:tr w:rsidR="003F7E61" w:rsidRPr="00CA715C" w:rsidTr="003F7E61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2259A6" w:rsidRDefault="003F7E61" w:rsidP="003F7E61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3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Default="003F7E61" w:rsidP="003F7E61">
            <w:pPr>
              <w:rPr>
                <w:color w:val="000000"/>
              </w:rPr>
            </w:pPr>
            <w:r w:rsidRPr="00E948A7">
              <w:rPr>
                <w:color w:val="000000"/>
              </w:rPr>
              <w:t>Оказание услуг по ремонту автотранспортного средства</w:t>
            </w:r>
            <w:r w:rsidRPr="00E948A7">
              <w:rPr>
                <w:bCs/>
                <w:i/>
                <w:color w:val="000000"/>
              </w:rPr>
              <w:t xml:space="preserve"> </w:t>
            </w:r>
            <w:r w:rsidRPr="00E948A7">
              <w:rPr>
                <w:bCs/>
                <w:i/>
                <w:color w:val="000000"/>
                <w:lang w:val="en-US"/>
              </w:rPr>
              <w:t>LRGSOM</w:t>
            </w:r>
            <w:r w:rsidRPr="00E948A7">
              <w:rPr>
                <w:bCs/>
                <w:i/>
                <w:color w:val="000000"/>
              </w:rPr>
              <w:t xml:space="preserve"> 2018 г.-</w:t>
            </w:r>
            <w:r>
              <w:rPr>
                <w:color w:val="000000"/>
              </w:rPr>
              <w:t>Фильтр воздушный - Замена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Pr="00CA715C" w:rsidRDefault="003F7E61" w:rsidP="003F7E61">
            <w:pPr>
              <w:jc w:val="center"/>
              <w:rPr>
                <w:b/>
                <w:sz w:val="20"/>
              </w:rPr>
            </w:pPr>
            <w:proofErr w:type="spellStart"/>
            <w:r w:rsidRPr="00CA715C">
              <w:rPr>
                <w:b/>
                <w:sz w:val="20"/>
              </w:rPr>
              <w:t>усл</w:t>
            </w:r>
            <w:proofErr w:type="spellEnd"/>
            <w:r w:rsidRPr="00CA715C">
              <w:rPr>
                <w:b/>
                <w:sz w:val="20"/>
              </w:rPr>
              <w:t xml:space="preserve"> </w:t>
            </w:r>
            <w:proofErr w:type="spellStart"/>
            <w:r w:rsidRPr="00CA715C"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6254A2" w:rsidRDefault="003F7E61" w:rsidP="003F7E6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254A2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1 900,00  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1 850,00  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2 000,00  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1 916,67 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E61" w:rsidRPr="00CA715C" w:rsidRDefault="003F7E61" w:rsidP="003F7E61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3F7E61" w:rsidRPr="003E7CB2" w:rsidRDefault="003F7E61" w:rsidP="003F7E61">
            <w:pPr>
              <w:jc w:val="center"/>
              <w:rPr>
                <w:color w:val="000000"/>
                <w:szCs w:val="28"/>
              </w:rPr>
            </w:pPr>
            <w:r w:rsidRPr="003E7CB2">
              <w:rPr>
                <w:color w:val="000000"/>
                <w:szCs w:val="28"/>
              </w:rPr>
              <w:t xml:space="preserve">1 916,67  </w:t>
            </w:r>
          </w:p>
        </w:tc>
      </w:tr>
      <w:tr w:rsidR="003F7E61" w:rsidRPr="00CA715C" w:rsidTr="003F7E61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2259A6" w:rsidRDefault="003F7E61" w:rsidP="003F7E61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4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Default="003F7E61" w:rsidP="003F7E61">
            <w:pPr>
              <w:rPr>
                <w:color w:val="000000"/>
              </w:rPr>
            </w:pPr>
            <w:r w:rsidRPr="00E948A7">
              <w:rPr>
                <w:color w:val="000000"/>
              </w:rPr>
              <w:t>Оказание услуг по ремонту автотранспортного средства</w:t>
            </w:r>
            <w:r w:rsidRPr="00E948A7">
              <w:rPr>
                <w:bCs/>
                <w:i/>
                <w:color w:val="000000"/>
              </w:rPr>
              <w:t xml:space="preserve"> </w:t>
            </w:r>
            <w:r w:rsidRPr="00E948A7">
              <w:rPr>
                <w:bCs/>
                <w:i/>
                <w:color w:val="000000"/>
                <w:lang w:val="en-US"/>
              </w:rPr>
              <w:t>LRGSOM</w:t>
            </w:r>
            <w:r w:rsidRPr="00E948A7">
              <w:rPr>
                <w:bCs/>
                <w:i/>
                <w:color w:val="000000"/>
              </w:rPr>
              <w:t xml:space="preserve"> 2018 г.-</w:t>
            </w:r>
            <w:r>
              <w:rPr>
                <w:color w:val="000000"/>
              </w:rPr>
              <w:t>Фильтр салонный - Замена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Pr="00CA715C" w:rsidRDefault="003F7E61" w:rsidP="003F7E61">
            <w:pPr>
              <w:jc w:val="center"/>
              <w:rPr>
                <w:b/>
                <w:sz w:val="20"/>
              </w:rPr>
            </w:pPr>
            <w:proofErr w:type="spellStart"/>
            <w:r w:rsidRPr="00CA715C">
              <w:rPr>
                <w:b/>
                <w:sz w:val="20"/>
              </w:rPr>
              <w:t>усл</w:t>
            </w:r>
            <w:proofErr w:type="spellEnd"/>
            <w:r w:rsidRPr="00CA715C">
              <w:rPr>
                <w:b/>
                <w:sz w:val="20"/>
              </w:rPr>
              <w:t xml:space="preserve"> </w:t>
            </w:r>
            <w:proofErr w:type="spellStart"/>
            <w:r w:rsidRPr="00CA715C"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6254A2" w:rsidRDefault="003F7E61" w:rsidP="003F7E6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254A2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1 900,00  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1 800,00  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1 950,00  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1 8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 xml:space="preserve">83,33 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E61" w:rsidRPr="00CA715C" w:rsidRDefault="003F7E61" w:rsidP="003F7E61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3F7E61" w:rsidRPr="003E7CB2" w:rsidRDefault="003F7E61" w:rsidP="003F7E61">
            <w:pPr>
              <w:jc w:val="center"/>
              <w:rPr>
                <w:color w:val="000000"/>
                <w:szCs w:val="28"/>
              </w:rPr>
            </w:pPr>
            <w:r w:rsidRPr="003E7CB2">
              <w:rPr>
                <w:color w:val="000000"/>
                <w:szCs w:val="28"/>
              </w:rPr>
              <w:t xml:space="preserve">1 883,33  </w:t>
            </w:r>
          </w:p>
        </w:tc>
      </w:tr>
      <w:tr w:rsidR="003F7E61" w:rsidRPr="00CA715C" w:rsidTr="003F7E61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2259A6" w:rsidRDefault="003F7E61" w:rsidP="003F7E61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5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Default="003F7E61" w:rsidP="003F7E61">
            <w:pPr>
              <w:rPr>
                <w:color w:val="000000"/>
              </w:rPr>
            </w:pPr>
            <w:r w:rsidRPr="00E948A7">
              <w:rPr>
                <w:color w:val="000000"/>
              </w:rPr>
              <w:t>Оказание услуг по ремонту автотранспортного средства</w:t>
            </w:r>
            <w:r w:rsidRPr="00E948A7">
              <w:rPr>
                <w:bCs/>
                <w:i/>
                <w:color w:val="000000"/>
              </w:rPr>
              <w:t xml:space="preserve"> </w:t>
            </w:r>
            <w:r w:rsidRPr="00E948A7">
              <w:rPr>
                <w:bCs/>
                <w:i/>
                <w:color w:val="000000"/>
                <w:lang w:val="en-US"/>
              </w:rPr>
              <w:t>LRGSOM</w:t>
            </w:r>
            <w:r w:rsidRPr="00E948A7">
              <w:rPr>
                <w:bCs/>
                <w:i/>
                <w:color w:val="000000"/>
              </w:rPr>
              <w:t xml:space="preserve"> 2018 г.-</w:t>
            </w:r>
            <w:r>
              <w:rPr>
                <w:color w:val="000000"/>
              </w:rPr>
              <w:t>Диагностика - Компьютерная диагностика (тестирование систем, расшифровка ошибок)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Pr="00CA715C" w:rsidRDefault="003F7E61" w:rsidP="003F7E61">
            <w:pPr>
              <w:jc w:val="center"/>
              <w:rPr>
                <w:b/>
                <w:sz w:val="20"/>
              </w:rPr>
            </w:pPr>
            <w:proofErr w:type="spellStart"/>
            <w:r w:rsidRPr="00CA715C">
              <w:rPr>
                <w:b/>
                <w:sz w:val="20"/>
              </w:rPr>
              <w:t>усл</w:t>
            </w:r>
            <w:proofErr w:type="spellEnd"/>
            <w:r w:rsidRPr="00CA715C">
              <w:rPr>
                <w:b/>
                <w:sz w:val="20"/>
              </w:rPr>
              <w:t xml:space="preserve"> </w:t>
            </w:r>
            <w:proofErr w:type="spellStart"/>
            <w:r w:rsidRPr="00CA715C"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6254A2" w:rsidRDefault="003F7E61" w:rsidP="003F7E6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254A2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2 000,00  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1 900,00  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2 000,00  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1 966,67 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E61" w:rsidRPr="00CA715C" w:rsidRDefault="003F7E61" w:rsidP="003F7E61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:rsidR="003F7E61" w:rsidRPr="003E7CB2" w:rsidRDefault="003F7E61" w:rsidP="003F7E61">
            <w:pPr>
              <w:jc w:val="center"/>
              <w:rPr>
                <w:color w:val="000000"/>
                <w:szCs w:val="28"/>
              </w:rPr>
            </w:pPr>
            <w:r w:rsidRPr="003E7CB2">
              <w:rPr>
                <w:color w:val="000000"/>
                <w:szCs w:val="28"/>
              </w:rPr>
              <w:t xml:space="preserve">1 966,67  </w:t>
            </w:r>
          </w:p>
        </w:tc>
      </w:tr>
      <w:tr w:rsidR="003F7E61" w:rsidRPr="00CA715C" w:rsidTr="003F7E61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2259A6" w:rsidRDefault="003F7E61" w:rsidP="003F7E61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6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Default="003F7E61" w:rsidP="003F7E61">
            <w:pPr>
              <w:rPr>
                <w:color w:val="000000"/>
              </w:rPr>
            </w:pPr>
            <w:r w:rsidRPr="00E948A7">
              <w:rPr>
                <w:color w:val="000000"/>
              </w:rPr>
              <w:t>Оказание услуг по ремонту автотранспортного средства</w:t>
            </w:r>
            <w:r w:rsidRPr="00E948A7">
              <w:rPr>
                <w:bCs/>
                <w:i/>
                <w:color w:val="000000"/>
              </w:rPr>
              <w:t xml:space="preserve"> </w:t>
            </w:r>
            <w:r w:rsidRPr="00E948A7">
              <w:rPr>
                <w:bCs/>
                <w:i/>
                <w:color w:val="000000"/>
                <w:lang w:val="en-US"/>
              </w:rPr>
              <w:t>LRGSOM</w:t>
            </w:r>
            <w:r w:rsidRPr="00E948A7">
              <w:rPr>
                <w:bCs/>
                <w:i/>
                <w:color w:val="000000"/>
              </w:rPr>
              <w:t xml:space="preserve"> 2018 г.-</w:t>
            </w:r>
            <w:r>
              <w:rPr>
                <w:color w:val="000000"/>
              </w:rPr>
              <w:t>Контрольный осмотр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Pr="00CA715C" w:rsidRDefault="003F7E61" w:rsidP="003F7E61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шт</w:t>
            </w:r>
            <w:proofErr w:type="spellEnd"/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6254A2" w:rsidRDefault="003F7E61" w:rsidP="003F7E6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254A2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750,00  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650,00  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1 180,00  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860,00 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E61" w:rsidRPr="00CA715C" w:rsidRDefault="003F7E61" w:rsidP="003F7E61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3F7E61" w:rsidRPr="003E7CB2" w:rsidRDefault="003F7E61" w:rsidP="003F7E61">
            <w:pPr>
              <w:jc w:val="center"/>
              <w:rPr>
                <w:color w:val="000000"/>
                <w:szCs w:val="28"/>
              </w:rPr>
            </w:pPr>
            <w:r w:rsidRPr="003E7CB2">
              <w:rPr>
                <w:color w:val="000000"/>
                <w:szCs w:val="28"/>
              </w:rPr>
              <w:t xml:space="preserve">1 720,00  </w:t>
            </w:r>
          </w:p>
        </w:tc>
      </w:tr>
      <w:tr w:rsidR="003F7E61" w:rsidRPr="00CA715C" w:rsidTr="003F7E61">
        <w:trPr>
          <w:trHeight w:val="543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Default="003F7E61" w:rsidP="003F7E61">
            <w:pPr>
              <w:jc w:val="center"/>
              <w:rPr>
                <w:rFonts w:eastAsia="Times New Roman"/>
                <w:sz w:val="20"/>
              </w:rPr>
            </w:pPr>
          </w:p>
          <w:p w:rsidR="003F7E61" w:rsidRDefault="003F7E61" w:rsidP="003F7E61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7</w:t>
            </w:r>
          </w:p>
          <w:p w:rsidR="003F7E61" w:rsidRDefault="003F7E61" w:rsidP="003F7E61">
            <w:pPr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Default="003F7E61" w:rsidP="003F7E61">
            <w:pPr>
              <w:rPr>
                <w:color w:val="000000"/>
              </w:rPr>
            </w:pPr>
            <w:r w:rsidRPr="00E948A7">
              <w:rPr>
                <w:color w:val="000000"/>
              </w:rPr>
              <w:t>Оказание услуг по ремонту автотранспортного средства</w:t>
            </w:r>
            <w:r w:rsidRPr="00E948A7">
              <w:rPr>
                <w:bCs/>
                <w:i/>
                <w:color w:val="000000"/>
              </w:rPr>
              <w:t xml:space="preserve"> </w:t>
            </w:r>
            <w:r w:rsidRPr="00E948A7">
              <w:rPr>
                <w:bCs/>
                <w:i/>
                <w:color w:val="000000"/>
                <w:lang w:val="en-US"/>
              </w:rPr>
              <w:t>LRGSOM</w:t>
            </w:r>
            <w:r w:rsidRPr="00E948A7">
              <w:rPr>
                <w:bCs/>
                <w:i/>
                <w:color w:val="000000"/>
              </w:rPr>
              <w:t xml:space="preserve"> 2018 г.-</w:t>
            </w:r>
            <w:proofErr w:type="spellStart"/>
            <w:r>
              <w:rPr>
                <w:color w:val="000000"/>
              </w:rPr>
              <w:t>Перебортировка</w:t>
            </w:r>
            <w:proofErr w:type="spellEnd"/>
            <w:r>
              <w:rPr>
                <w:color w:val="000000"/>
              </w:rPr>
              <w:t xml:space="preserve"> колес с балансировкой R15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E61" w:rsidRPr="00CA715C" w:rsidRDefault="003F7E61" w:rsidP="003F7E6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шт.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6254A2" w:rsidRDefault="003F7E61" w:rsidP="003F7E6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254A2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1 462,50  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1 450,00  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1 500,00  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Default="003F7E61" w:rsidP="003F7E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1 470,83 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E61" w:rsidRPr="00CA715C" w:rsidRDefault="003F7E61" w:rsidP="003F7E61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3F7E61" w:rsidRPr="003E7CB2" w:rsidRDefault="003F7E61" w:rsidP="003F7E61">
            <w:pPr>
              <w:jc w:val="center"/>
              <w:rPr>
                <w:color w:val="000000"/>
                <w:szCs w:val="28"/>
              </w:rPr>
            </w:pPr>
            <w:r w:rsidRPr="003E7CB2">
              <w:rPr>
                <w:color w:val="000000"/>
                <w:szCs w:val="28"/>
              </w:rPr>
              <w:t xml:space="preserve">5 883,32  </w:t>
            </w:r>
          </w:p>
        </w:tc>
      </w:tr>
      <w:tr w:rsidR="003F7E61" w:rsidRPr="003E7CB2" w:rsidTr="003F7E61">
        <w:trPr>
          <w:trHeight w:val="487"/>
        </w:trPr>
        <w:tc>
          <w:tcPr>
            <w:tcW w:w="455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61" w:rsidRPr="006254A2" w:rsidRDefault="003F7E61" w:rsidP="003F7E61">
            <w:pPr>
              <w:rPr>
                <w:rFonts w:eastAsia="Times New Roman"/>
                <w:b/>
                <w:szCs w:val="28"/>
              </w:rPr>
            </w:pPr>
            <w:r w:rsidRPr="006254A2">
              <w:rPr>
                <w:rFonts w:eastAsia="Times New Roman"/>
                <w:b/>
                <w:szCs w:val="28"/>
              </w:rPr>
              <w:t>Итого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7E61" w:rsidRPr="003E7CB2" w:rsidRDefault="003F7E61" w:rsidP="003F7E61">
            <w:pPr>
              <w:suppressAutoHyphens w:val="0"/>
              <w:snapToGrid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  <w:r w:rsidRPr="003E7CB2">
              <w:rPr>
                <w:b/>
                <w:bCs/>
                <w:color w:val="000000"/>
                <w:szCs w:val="28"/>
              </w:rPr>
              <w:t>26 936,65</w:t>
            </w:r>
          </w:p>
        </w:tc>
      </w:tr>
    </w:tbl>
    <w:p w:rsidR="005102EA" w:rsidRDefault="005102EA" w:rsidP="00113CF5"/>
    <w:sectPr w:rsidR="005102EA" w:rsidSect="002A384F">
      <w:pgSz w:w="16838" w:h="11906" w:orient="landscape"/>
      <w:pgMar w:top="567" w:right="567" w:bottom="568" w:left="567" w:header="113" w:footer="113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225"/>
    <w:rsid w:val="00063D12"/>
    <w:rsid w:val="000836F7"/>
    <w:rsid w:val="000B1F3F"/>
    <w:rsid w:val="000F2C47"/>
    <w:rsid w:val="00113CF5"/>
    <w:rsid w:val="00120225"/>
    <w:rsid w:val="002A384F"/>
    <w:rsid w:val="002B01DB"/>
    <w:rsid w:val="0037497E"/>
    <w:rsid w:val="00384BC7"/>
    <w:rsid w:val="003E7CB2"/>
    <w:rsid w:val="003F4BA6"/>
    <w:rsid w:val="003F7E61"/>
    <w:rsid w:val="005102EA"/>
    <w:rsid w:val="00524B3F"/>
    <w:rsid w:val="00551593"/>
    <w:rsid w:val="006254A2"/>
    <w:rsid w:val="00632230"/>
    <w:rsid w:val="0065717C"/>
    <w:rsid w:val="00793F19"/>
    <w:rsid w:val="008D00AE"/>
    <w:rsid w:val="008F4658"/>
    <w:rsid w:val="00952DCD"/>
    <w:rsid w:val="00953839"/>
    <w:rsid w:val="009D63B7"/>
    <w:rsid w:val="00A80FE4"/>
    <w:rsid w:val="00B01A66"/>
    <w:rsid w:val="00B11898"/>
    <w:rsid w:val="00BA6F08"/>
    <w:rsid w:val="00CA715C"/>
    <w:rsid w:val="00DC44B3"/>
    <w:rsid w:val="00DC77E6"/>
    <w:rsid w:val="00E10A04"/>
    <w:rsid w:val="00E948A7"/>
    <w:rsid w:val="00F10BE5"/>
    <w:rsid w:val="00F26E80"/>
    <w:rsid w:val="00F93E8B"/>
    <w:rsid w:val="00FD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110E01-D7BB-40D9-9736-374E85723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36F7"/>
    <w:pPr>
      <w:suppressAutoHyphens/>
      <w:snapToGrid w:val="0"/>
    </w:pPr>
    <w:rPr>
      <w:rFonts w:eastAsiaTheme="minorEastAsia"/>
      <w:sz w:val="28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D42E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FD42EA"/>
    <w:rPr>
      <w:rFonts w:ascii="Segoe UI" w:eastAsiaTheme="minorEastAsia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6E11B-09F8-44A0-A35F-AA4BD74CB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D7D48391</Template>
  <TotalTime>665</TotalTime>
  <Pages>2</Pages>
  <Words>585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Геннадьевна Малеванная</dc:creator>
  <cp:keywords/>
  <dc:description/>
  <cp:lastModifiedBy>Нужденкова Екатерина Александровна</cp:lastModifiedBy>
  <cp:revision>16</cp:revision>
  <cp:lastPrinted>2026-07-20T10:41:00Z</cp:lastPrinted>
  <dcterms:created xsi:type="dcterms:W3CDTF">2024-05-28T09:14:00Z</dcterms:created>
  <dcterms:modified xsi:type="dcterms:W3CDTF">2026-07-20T10:53:00Z</dcterms:modified>
</cp:coreProperties>
</file>