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F3CA5E" w14:textId="77777777" w:rsidR="002A0FB4" w:rsidRDefault="002A0FB4" w:rsidP="002A0FB4">
      <w:pPr>
        <w:jc w:val="center"/>
        <w:rPr>
          <w:b/>
          <w:bCs/>
        </w:rPr>
      </w:pPr>
      <w:r>
        <w:rPr>
          <w:b/>
          <w:bCs/>
        </w:rPr>
        <w:t>КОНТРАКТ    №</w:t>
      </w:r>
    </w:p>
    <w:p w14:paraId="3D1A1430" w14:textId="77777777" w:rsidR="002A0FB4" w:rsidRDefault="002A0FB4" w:rsidP="002A0FB4">
      <w:pPr>
        <w:jc w:val="center"/>
      </w:pPr>
      <w:r>
        <w:rPr>
          <w:b/>
          <w:bCs/>
        </w:rPr>
        <w:t>на   поставку     Товара</w:t>
      </w:r>
    </w:p>
    <w:p w14:paraId="672A6659" w14:textId="77777777" w:rsidR="002A0FB4" w:rsidRDefault="002A0FB4" w:rsidP="002A0FB4">
      <w:pPr>
        <w:pStyle w:val="af9"/>
        <w:ind w:left="284"/>
      </w:pPr>
    </w:p>
    <w:p w14:paraId="43302D1E" w14:textId="291E2C5F" w:rsidR="002A0FB4" w:rsidRDefault="002A0FB4" w:rsidP="002A0FB4">
      <w:pPr>
        <w:pStyle w:val="ConsPlusNonformat"/>
        <w:ind w:firstLine="708"/>
      </w:pPr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«____ » ____________ 202</w:t>
      </w:r>
      <w:r w:rsidR="00C4015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A37501D" w14:textId="77777777" w:rsidR="002A0FB4" w:rsidRDefault="002A0FB4" w:rsidP="002A0FB4">
      <w:pPr>
        <w:pStyle w:val="ConsPlusNonformat"/>
        <w:ind w:firstLine="708"/>
      </w:pPr>
    </w:p>
    <w:p w14:paraId="023705CA" w14:textId="77777777" w:rsidR="002A0FB4" w:rsidRDefault="002A0FB4" w:rsidP="002A0FB4">
      <w:pPr>
        <w:snapToGrid w:val="0"/>
        <w:ind w:firstLine="360"/>
        <w:jc w:val="both"/>
      </w:pP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  <w:t>________________________________________________________________________________</w:t>
      </w:r>
      <w:r>
        <w:t xml:space="preserve"> одной стороны,</w:t>
      </w:r>
      <w:r>
        <w:rPr>
          <w:bCs/>
        </w:rPr>
        <w:t xml:space="preserve"> </w:t>
      </w:r>
      <w:r>
        <w:t xml:space="preserve">именуемый в дальнейшем «Поставщик», в лице ________________________________, действующего на основании ________________________ и </w:t>
      </w:r>
      <w:r w:rsidRPr="00DB10C0">
        <w:rPr>
          <w:color w:val="000000"/>
        </w:rPr>
        <w:t xml:space="preserve">Санкт-Петербургское государственное бюджетное учреждение здравоохранения </w:t>
      </w:r>
      <w:r w:rsidRPr="006D3FBA">
        <w:rPr>
          <w:color w:val="000000"/>
        </w:rPr>
        <w:t>«Консультативно-диагностический центр для детей»</w:t>
      </w:r>
      <w:r>
        <w:rPr>
          <w:color w:val="000000"/>
        </w:rPr>
        <w:t>, (СПб ГБУЗ КДЦД),</w:t>
      </w:r>
      <w:r w:rsidRPr="006D3FBA">
        <w:rPr>
          <w:color w:val="000000"/>
        </w:rPr>
        <w:t xml:space="preserve"> </w:t>
      </w:r>
      <w:r>
        <w:t>именуемое в дальнейшем «Заказчик», в лице Главного врача</w:t>
      </w:r>
      <w:r>
        <w:rPr>
          <w:bCs/>
        </w:rPr>
        <w:t xml:space="preserve"> Сосниной Ирины </w:t>
      </w:r>
      <w:proofErr w:type="spellStart"/>
      <w:r>
        <w:rPr>
          <w:bCs/>
        </w:rPr>
        <w:t>Брониславовны</w:t>
      </w:r>
      <w:proofErr w:type="spellEnd"/>
      <w:r>
        <w:t>, действующего на основании Устава с другой стороны,</w:t>
      </w:r>
      <w:r w:rsidRPr="00FB79C3">
        <w:t xml:space="preserve">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</w:t>
      </w:r>
      <w:r w:rsidRPr="00EF2DAD">
        <w:t xml:space="preserve">товаров, </w:t>
      </w:r>
      <w:r w:rsidRPr="00AD039E">
        <w:t>работ, услуг для обеспечения государственных и муниципальных нужд»,</w:t>
      </w:r>
      <w:r>
        <w:t xml:space="preserve"> пункта 4 статьи 93 </w:t>
      </w:r>
      <w:r w:rsidRPr="00FB79C3">
        <w:t xml:space="preserve">Федерального закона от 05.04.2013 г. № 44-ФЗ «О контрактной системе в сфере закупок </w:t>
      </w:r>
      <w:r w:rsidRPr="00EF2DAD">
        <w:t xml:space="preserve">товаров, </w:t>
      </w:r>
      <w:r w:rsidRPr="00AD039E">
        <w:t>работ, услуг для обеспечения государственных и муниципальных нужд»</w:t>
      </w:r>
      <w:r>
        <w:t>,</w:t>
      </w:r>
      <w:r w:rsidRPr="00FB79C3">
        <w:t xml:space="preserve"> заключили настоящий </w:t>
      </w:r>
      <w:r>
        <w:t>Контракт</w:t>
      </w:r>
      <w:r w:rsidRPr="00FB79C3">
        <w:t xml:space="preserve">  о нижеследующем:</w:t>
      </w:r>
    </w:p>
    <w:p w14:paraId="5DAB6C7B" w14:textId="77777777" w:rsidR="002A0FB4" w:rsidRPr="00FB79C3" w:rsidRDefault="002A0FB4" w:rsidP="002A0FB4">
      <w:pPr>
        <w:snapToGrid w:val="0"/>
        <w:ind w:firstLine="360"/>
        <w:jc w:val="both"/>
      </w:pPr>
    </w:p>
    <w:p w14:paraId="45471AC3" w14:textId="77777777" w:rsidR="002A0FB4" w:rsidRPr="00B4376D" w:rsidRDefault="002A0FB4" w:rsidP="002A0FB4">
      <w:pPr>
        <w:pStyle w:val="ConsPlusNormal"/>
        <w:numPr>
          <w:ilvl w:val="0"/>
          <w:numId w:val="2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настоящего Контракта.</w:t>
      </w:r>
    </w:p>
    <w:p w14:paraId="02EB378F" w14:textId="77777777" w:rsidR="002A0FB4" w:rsidRPr="007A508B" w:rsidRDefault="002A0FB4" w:rsidP="002A0FB4">
      <w:pPr>
        <w:pStyle w:val="ConsPlusNormal"/>
        <w:ind w:left="720" w:firstLine="0"/>
        <w:rPr>
          <w:rFonts w:ascii="Times New Roman" w:hAnsi="Times New Roman" w:cs="Times New Roman"/>
          <w:sz w:val="24"/>
          <w:szCs w:val="24"/>
        </w:rPr>
      </w:pPr>
    </w:p>
    <w:p w14:paraId="1C6FA6FC" w14:textId="04E99F5D" w:rsidR="002A0FB4" w:rsidRPr="009B3269" w:rsidRDefault="002A0FB4" w:rsidP="002A0FB4">
      <w:pPr>
        <w:pStyle w:val="TableParagraph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3269">
        <w:rPr>
          <w:rFonts w:ascii="Times New Roman" w:hAnsi="Times New Roman" w:cs="Times New Roman"/>
          <w:color w:val="000000"/>
          <w:sz w:val="24"/>
          <w:szCs w:val="24"/>
        </w:rPr>
        <w:t>1.1. В соответствии с Контрактом Поставщик обязуется в порядке и сроки, предусмотренные Контрактом, осуществить поставк</w:t>
      </w:r>
      <w:r w:rsidR="00676BDE"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6BDE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F46DFF" w:rsidRPr="00F46DFF">
        <w:rPr>
          <w:rFonts w:ascii="Times New Roman" w:hAnsi="Times New Roman" w:cs="Times New Roman"/>
          <w:color w:val="000000"/>
          <w:spacing w:val="-3"/>
          <w:sz w:val="24"/>
          <w:szCs w:val="24"/>
          <w:shd w:val="clear" w:color="auto" w:fill="FFFFFF"/>
        </w:rPr>
        <w:t>ассетн</w:t>
      </w:r>
      <w:r w:rsidR="00676BDE">
        <w:rPr>
          <w:rFonts w:ascii="Times New Roman" w:hAnsi="Times New Roman" w:cs="Times New Roman"/>
          <w:color w:val="000000"/>
          <w:spacing w:val="-3"/>
          <w:sz w:val="24"/>
          <w:szCs w:val="24"/>
          <w:shd w:val="clear" w:color="auto" w:fill="FFFFFF"/>
        </w:rPr>
        <w:t>ых</w:t>
      </w:r>
      <w:r w:rsidR="00F46DFF" w:rsidRPr="00F46DFF">
        <w:rPr>
          <w:rFonts w:ascii="Times New Roman" w:hAnsi="Times New Roman" w:cs="Times New Roman"/>
          <w:color w:val="000000"/>
          <w:spacing w:val="-3"/>
          <w:sz w:val="24"/>
          <w:szCs w:val="24"/>
          <w:shd w:val="clear" w:color="auto" w:fill="FFFFFF"/>
        </w:rPr>
        <w:t xml:space="preserve"> рулонн</w:t>
      </w:r>
      <w:r w:rsidR="00676BDE">
        <w:rPr>
          <w:rFonts w:ascii="Times New Roman" w:hAnsi="Times New Roman" w:cs="Times New Roman"/>
          <w:color w:val="000000"/>
          <w:spacing w:val="-3"/>
          <w:sz w:val="24"/>
          <w:szCs w:val="24"/>
          <w:shd w:val="clear" w:color="auto" w:fill="FFFFFF"/>
        </w:rPr>
        <w:t>ых</w:t>
      </w:r>
      <w:r w:rsidR="00F46DFF" w:rsidRPr="00F46DFF">
        <w:rPr>
          <w:rFonts w:ascii="Times New Roman" w:hAnsi="Times New Roman" w:cs="Times New Roman"/>
          <w:color w:val="000000"/>
          <w:spacing w:val="-3"/>
          <w:sz w:val="24"/>
          <w:szCs w:val="24"/>
          <w:shd w:val="clear" w:color="auto" w:fill="FFFFFF"/>
        </w:rPr>
        <w:t xml:space="preserve"> штор со 100% светонепроницаемостью</w:t>
      </w:r>
      <w:r w:rsidRPr="001A1E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3269">
        <w:rPr>
          <w:rFonts w:ascii="Times New Roman" w:hAnsi="Times New Roman" w:cs="Times New Roman"/>
          <w:color w:val="000000"/>
          <w:sz w:val="24"/>
          <w:szCs w:val="24"/>
        </w:rPr>
        <w:t xml:space="preserve">(далее Товар), </w:t>
      </w:r>
      <w:r w:rsidR="004C1D9C">
        <w:rPr>
          <w:rFonts w:ascii="Times New Roman" w:hAnsi="Times New Roman" w:cs="Times New Roman"/>
          <w:color w:val="000000"/>
          <w:sz w:val="24"/>
          <w:szCs w:val="24"/>
        </w:rPr>
        <w:t xml:space="preserve">а также монтаж (установку) на рамы окон, </w:t>
      </w:r>
      <w:r w:rsidRPr="009B3269">
        <w:rPr>
          <w:rFonts w:ascii="Times New Roman" w:hAnsi="Times New Roman" w:cs="Times New Roman"/>
          <w:color w:val="000000"/>
          <w:sz w:val="24"/>
          <w:szCs w:val="24"/>
        </w:rPr>
        <w:t>в соответствии с</w:t>
      </w:r>
      <w:r w:rsidR="0052576A">
        <w:rPr>
          <w:rFonts w:ascii="Times New Roman" w:hAnsi="Times New Roman" w:cs="Times New Roman"/>
          <w:color w:val="000000"/>
          <w:sz w:val="24"/>
          <w:szCs w:val="24"/>
        </w:rPr>
        <w:t>о Спецификацией</w:t>
      </w:r>
      <w:r w:rsidR="00F46DF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1D9C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F46DFF" w:rsidRPr="009B3269">
        <w:rPr>
          <w:rFonts w:ascii="Times New Roman" w:hAnsi="Times New Roman" w:cs="Times New Roman"/>
          <w:color w:val="000000"/>
          <w:sz w:val="24"/>
          <w:szCs w:val="24"/>
        </w:rPr>
        <w:t>Приложени</w:t>
      </w:r>
      <w:r w:rsidR="00F46DFF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F46DFF" w:rsidRPr="009B3269">
        <w:rPr>
          <w:rFonts w:ascii="Times New Roman" w:hAnsi="Times New Roman" w:cs="Times New Roman"/>
          <w:color w:val="000000"/>
          <w:sz w:val="24"/>
          <w:szCs w:val="24"/>
        </w:rPr>
        <w:t xml:space="preserve"> N 1 Контракту</w:t>
      </w:r>
      <w:r w:rsidR="004C1D9C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52576A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46DFF">
        <w:rPr>
          <w:rFonts w:ascii="Times New Roman" w:hAnsi="Times New Roman" w:cs="Times New Roman"/>
          <w:color w:val="000000"/>
          <w:sz w:val="24"/>
          <w:szCs w:val="24"/>
        </w:rPr>
        <w:t>Техническим заданием</w:t>
      </w:r>
      <w:r w:rsidRPr="009B3269">
        <w:rPr>
          <w:rFonts w:ascii="Times New Roman" w:hAnsi="Times New Roman" w:cs="Times New Roman"/>
          <w:color w:val="000000"/>
          <w:sz w:val="24"/>
          <w:szCs w:val="24"/>
        </w:rPr>
        <w:t xml:space="preserve"> (Приложени</w:t>
      </w:r>
      <w:r w:rsidR="0052576A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9B32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576A">
        <w:rPr>
          <w:rFonts w:ascii="Times New Roman" w:hAnsi="Times New Roman" w:cs="Times New Roman"/>
          <w:color w:val="000000"/>
          <w:sz w:val="24"/>
          <w:szCs w:val="24"/>
        </w:rPr>
        <w:t xml:space="preserve">№ 2 </w:t>
      </w:r>
      <w:r w:rsidRPr="009B3269">
        <w:rPr>
          <w:rFonts w:ascii="Times New Roman" w:hAnsi="Times New Roman" w:cs="Times New Roman"/>
          <w:color w:val="000000"/>
          <w:sz w:val="24"/>
          <w:szCs w:val="24"/>
        </w:rPr>
        <w:t>к Контракту), а Заказчик обязуется в порядке и сроки, предусмотренные Контрактом, принять и оплатить поставленный Товар.</w:t>
      </w:r>
    </w:p>
    <w:p w14:paraId="406B37CC" w14:textId="673C7767" w:rsidR="002A0FB4" w:rsidRPr="002C749E" w:rsidRDefault="002A0FB4" w:rsidP="002A0FB4">
      <w:pPr>
        <w:autoSpaceDE w:val="0"/>
        <w:autoSpaceDN w:val="0"/>
        <w:adjustRightInd w:val="0"/>
        <w:jc w:val="both"/>
        <w:rPr>
          <w:color w:val="000000"/>
        </w:rPr>
      </w:pPr>
      <w:r w:rsidRPr="002C749E">
        <w:rPr>
          <w:color w:val="000000"/>
        </w:rPr>
        <w:t xml:space="preserve">1.2. Номенклатура </w:t>
      </w:r>
      <w:r>
        <w:rPr>
          <w:color w:val="000000"/>
        </w:rPr>
        <w:t>Товара</w:t>
      </w:r>
      <w:r w:rsidRPr="002C749E">
        <w:rPr>
          <w:color w:val="000000"/>
        </w:rPr>
        <w:t>, технические показатели и его количество определяются</w:t>
      </w:r>
      <w:r w:rsidR="00F46DFF" w:rsidRPr="00F46DFF">
        <w:rPr>
          <w:color w:val="000000"/>
        </w:rPr>
        <w:t xml:space="preserve"> </w:t>
      </w:r>
      <w:r w:rsidR="00F46DFF">
        <w:rPr>
          <w:color w:val="000000"/>
        </w:rPr>
        <w:t xml:space="preserve">Спецификацией </w:t>
      </w:r>
      <w:r w:rsidR="004C1D9C">
        <w:rPr>
          <w:color w:val="000000"/>
        </w:rPr>
        <w:t>(</w:t>
      </w:r>
      <w:r w:rsidR="00F46DFF" w:rsidRPr="009B3269">
        <w:rPr>
          <w:color w:val="000000"/>
        </w:rPr>
        <w:t>Приложени</w:t>
      </w:r>
      <w:r w:rsidR="00F46DFF">
        <w:rPr>
          <w:color w:val="000000"/>
        </w:rPr>
        <w:t>е</w:t>
      </w:r>
      <w:r w:rsidR="00F46DFF" w:rsidRPr="009B3269">
        <w:rPr>
          <w:color w:val="000000"/>
        </w:rPr>
        <w:t xml:space="preserve"> N 1 Контракту</w:t>
      </w:r>
      <w:r w:rsidR="004C1D9C">
        <w:rPr>
          <w:color w:val="000000"/>
        </w:rPr>
        <w:t>)</w:t>
      </w:r>
      <w:r w:rsidR="00F46DFF">
        <w:rPr>
          <w:color w:val="000000"/>
        </w:rPr>
        <w:t>, Техническим заданием</w:t>
      </w:r>
      <w:r w:rsidR="00F46DFF" w:rsidRPr="009B3269">
        <w:rPr>
          <w:color w:val="000000"/>
        </w:rPr>
        <w:t xml:space="preserve"> (Приложени</w:t>
      </w:r>
      <w:r w:rsidR="00F46DFF">
        <w:rPr>
          <w:color w:val="000000"/>
        </w:rPr>
        <w:t>я</w:t>
      </w:r>
      <w:r w:rsidR="00F46DFF" w:rsidRPr="009B3269">
        <w:rPr>
          <w:color w:val="000000"/>
        </w:rPr>
        <w:t xml:space="preserve"> </w:t>
      </w:r>
      <w:r w:rsidR="00F46DFF">
        <w:rPr>
          <w:color w:val="000000"/>
        </w:rPr>
        <w:t xml:space="preserve">№ 2 </w:t>
      </w:r>
      <w:r w:rsidR="00F46DFF" w:rsidRPr="009B3269">
        <w:rPr>
          <w:color w:val="000000"/>
        </w:rPr>
        <w:t>к Контракту),</w:t>
      </w:r>
    </w:p>
    <w:p w14:paraId="325A69F0" w14:textId="7FE63BCD" w:rsidR="002A0FB4" w:rsidRDefault="002A0FB4" w:rsidP="002A0FB4">
      <w:pPr>
        <w:jc w:val="both"/>
        <w:rPr>
          <w:rStyle w:val="ae"/>
          <w:i w:val="0"/>
          <w:color w:val="000000"/>
        </w:rPr>
      </w:pPr>
      <w:r w:rsidRPr="0052576A">
        <w:rPr>
          <w:color w:val="000000"/>
        </w:rPr>
        <w:t xml:space="preserve">1.3. Поставка Товара осуществляется Поставщиком с разгрузкой с транспортного средства, подъемом на этаж и размещением Товара и с </w:t>
      </w:r>
      <w:r w:rsidR="004C1D9C">
        <w:rPr>
          <w:color w:val="000000"/>
        </w:rPr>
        <w:t>монтажом (</w:t>
      </w:r>
      <w:r w:rsidRPr="0052576A">
        <w:rPr>
          <w:color w:val="000000"/>
        </w:rPr>
        <w:t>установкой</w:t>
      </w:r>
      <w:r w:rsidR="004C1D9C">
        <w:rPr>
          <w:color w:val="000000"/>
        </w:rPr>
        <w:t>)</w:t>
      </w:r>
      <w:r w:rsidRPr="0052576A">
        <w:rPr>
          <w:color w:val="000000"/>
        </w:rPr>
        <w:t xml:space="preserve"> по адресу: </w:t>
      </w:r>
      <w:r w:rsidRPr="0052576A">
        <w:rPr>
          <w:rStyle w:val="ae"/>
          <w:i w:val="0"/>
          <w:color w:val="000000"/>
        </w:rPr>
        <w:t xml:space="preserve">192289, Санкт-Петербург, ул. </w:t>
      </w:r>
      <w:proofErr w:type="spellStart"/>
      <w:r w:rsidRPr="0052576A">
        <w:rPr>
          <w:rStyle w:val="ae"/>
          <w:i w:val="0"/>
          <w:color w:val="000000"/>
        </w:rPr>
        <w:t>Олеко</w:t>
      </w:r>
      <w:proofErr w:type="spellEnd"/>
      <w:r w:rsidRPr="0052576A">
        <w:rPr>
          <w:rStyle w:val="ae"/>
          <w:i w:val="0"/>
          <w:color w:val="000000"/>
        </w:rPr>
        <w:t xml:space="preserve"> </w:t>
      </w:r>
      <w:proofErr w:type="spellStart"/>
      <w:r w:rsidRPr="0052576A">
        <w:rPr>
          <w:rStyle w:val="ae"/>
          <w:i w:val="0"/>
          <w:color w:val="000000"/>
        </w:rPr>
        <w:t>Дундича</w:t>
      </w:r>
      <w:proofErr w:type="spellEnd"/>
      <w:r w:rsidRPr="0052576A">
        <w:rPr>
          <w:rStyle w:val="ae"/>
          <w:i w:val="0"/>
          <w:color w:val="000000"/>
        </w:rPr>
        <w:t>, д.36, корп.2.</w:t>
      </w:r>
    </w:p>
    <w:p w14:paraId="0A906440" w14:textId="204BAE97" w:rsidR="003C2691" w:rsidRPr="0052576A" w:rsidRDefault="003C2691" w:rsidP="002A0FB4">
      <w:pPr>
        <w:jc w:val="both"/>
        <w:rPr>
          <w:rStyle w:val="ae"/>
          <w:color w:val="000000"/>
        </w:rPr>
      </w:pPr>
      <w:r>
        <w:t>Срок производства - 20 рабочих дней, с даты подписания контракта. Сроки выполнения монтажа согласовываются отдельно перед началом выполнения данных работ.</w:t>
      </w:r>
    </w:p>
    <w:p w14:paraId="6A05A809" w14:textId="77777777" w:rsidR="002A0FB4" w:rsidRPr="003734C4" w:rsidRDefault="002A0FB4" w:rsidP="002A0FB4">
      <w:pPr>
        <w:pStyle w:val="ConsNormal"/>
        <w:tabs>
          <w:tab w:val="left" w:pos="6015"/>
        </w:tabs>
        <w:ind w:left="720" w:right="0" w:firstLine="0"/>
        <w:rPr>
          <w:rFonts w:ascii="Times New Roman" w:hAnsi="Times New Roman" w:cs="Times New Roman"/>
          <w:sz w:val="24"/>
          <w:szCs w:val="24"/>
          <w:u w:val="single"/>
        </w:rPr>
      </w:pPr>
    </w:p>
    <w:p w14:paraId="1C40345E" w14:textId="77777777" w:rsidR="002A0FB4" w:rsidRPr="00E2575D" w:rsidRDefault="002A0FB4" w:rsidP="002A0FB4">
      <w:pPr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E2575D">
        <w:rPr>
          <w:b/>
          <w:color w:val="000000"/>
        </w:rPr>
        <w:t>2. Цена Контракта</w:t>
      </w:r>
      <w:r>
        <w:rPr>
          <w:b/>
          <w:color w:val="000000"/>
        </w:rPr>
        <w:t>.</w:t>
      </w:r>
    </w:p>
    <w:p w14:paraId="5A39BBE3" w14:textId="77777777" w:rsidR="002A0FB4" w:rsidRPr="00E2575D" w:rsidRDefault="002A0FB4" w:rsidP="002A0FB4">
      <w:pPr>
        <w:autoSpaceDE w:val="0"/>
        <w:autoSpaceDN w:val="0"/>
        <w:adjustRightInd w:val="0"/>
        <w:jc w:val="both"/>
        <w:rPr>
          <w:color w:val="000000"/>
        </w:rPr>
      </w:pPr>
    </w:p>
    <w:p w14:paraId="50F5A9C2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2.1. </w:t>
      </w:r>
      <w:r>
        <w:rPr>
          <w:color w:val="000000"/>
        </w:rPr>
        <w:t xml:space="preserve"> </w:t>
      </w:r>
      <w:r w:rsidRPr="00E2575D">
        <w:rPr>
          <w:color w:val="000000"/>
        </w:rPr>
        <w:t>Цена Контракта и валюта платежа устанавливаются в российских рублях.</w:t>
      </w:r>
    </w:p>
    <w:p w14:paraId="55B92C03" w14:textId="77777777" w:rsidR="002A0FB4" w:rsidRPr="009B3269" w:rsidRDefault="002A0FB4" w:rsidP="002A0FB4">
      <w:pPr>
        <w:ind w:firstLine="540"/>
        <w:jc w:val="both"/>
        <w:rPr>
          <w:color w:val="000000"/>
        </w:rPr>
      </w:pPr>
      <w:r w:rsidRPr="00E2575D">
        <w:rPr>
          <w:color w:val="000000"/>
        </w:rPr>
        <w:t>2.2.</w:t>
      </w:r>
      <w:r>
        <w:rPr>
          <w:color w:val="000000"/>
        </w:rPr>
        <w:t xml:space="preserve"> </w:t>
      </w:r>
      <w:r w:rsidRPr="00E2575D">
        <w:rPr>
          <w:color w:val="000000"/>
        </w:rPr>
        <w:t xml:space="preserve">Цена Контракта </w:t>
      </w:r>
      <w:r w:rsidRPr="009B3269">
        <w:rPr>
          <w:color w:val="000000"/>
        </w:rPr>
        <w:t>составляет</w:t>
      </w:r>
      <w:r>
        <w:rPr>
          <w:color w:val="000000"/>
        </w:rPr>
        <w:t>:</w:t>
      </w:r>
      <w:r w:rsidRPr="009B3269">
        <w:rPr>
          <w:color w:val="000000"/>
        </w:rPr>
        <w:t xml:space="preserve"> _________</w:t>
      </w:r>
      <w:r w:rsidRPr="009B3269">
        <w:t xml:space="preserve"> (сумма прописью) рублей </w:t>
      </w:r>
      <w:r>
        <w:t>__</w:t>
      </w:r>
      <w:r w:rsidRPr="009B3269">
        <w:t xml:space="preserve"> копеек, включая НДС</w:t>
      </w:r>
      <w:r>
        <w:t>: ___(сумма прописью) рублей__</w:t>
      </w:r>
      <w:r w:rsidRPr="009B3269">
        <w:t xml:space="preserve"> копеек</w:t>
      </w:r>
      <w:r w:rsidRPr="009B3269">
        <w:rPr>
          <w:color w:val="000000"/>
        </w:rPr>
        <w:t xml:space="preserve">. </w:t>
      </w:r>
    </w:p>
    <w:p w14:paraId="50086368" w14:textId="77777777" w:rsidR="002A0FB4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2.3. Цена Контракта включает в себя стоимость </w:t>
      </w:r>
      <w:r>
        <w:rPr>
          <w:color w:val="000000"/>
        </w:rPr>
        <w:t>Товара</w:t>
      </w:r>
      <w:r w:rsidRPr="00E2575D">
        <w:rPr>
          <w:color w:val="000000"/>
        </w:rPr>
        <w:t>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892CA26" w14:textId="77777777" w:rsidR="002A0FB4" w:rsidRDefault="002A0FB4" w:rsidP="002A0FB4">
      <w:pPr>
        <w:ind w:firstLine="540"/>
        <w:jc w:val="both"/>
        <w:rPr>
          <w:color w:val="000000"/>
        </w:rPr>
      </w:pPr>
      <w:r>
        <w:rPr>
          <w:color w:val="000000"/>
        </w:rPr>
        <w:t xml:space="preserve">2.4. </w:t>
      </w:r>
      <w:r w:rsidRPr="00E56E28">
        <w:rPr>
          <w:color w:val="000000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F631F1" w14:textId="77777777" w:rsidR="002A0FB4" w:rsidRPr="005F637D" w:rsidRDefault="002A0FB4" w:rsidP="002A0FB4">
      <w:pPr>
        <w:ind w:firstLine="567"/>
        <w:jc w:val="both"/>
      </w:pPr>
      <w:r w:rsidRPr="00E2575D">
        <w:rPr>
          <w:color w:val="000000"/>
        </w:rPr>
        <w:t>2.</w:t>
      </w:r>
      <w:r>
        <w:rPr>
          <w:color w:val="000000"/>
        </w:rPr>
        <w:t>5</w:t>
      </w:r>
      <w:r w:rsidRPr="00E2575D">
        <w:rPr>
          <w:color w:val="000000"/>
        </w:rPr>
        <w:t>. Цена Контракта является твердой и определяется на весь срок его исполнения, за исключением случаев</w:t>
      </w:r>
      <w:r>
        <w:rPr>
          <w:color w:val="000000"/>
        </w:rPr>
        <w:t>,</w:t>
      </w:r>
      <w:r w:rsidRPr="005F637D">
        <w:t xml:space="preserve"> предусмотренных Федеральным законом от 05 апреля 2013 г. № 44-ФЗ </w:t>
      </w:r>
      <w:r w:rsidRPr="005F637D">
        <w:lastRenderedPageBreak/>
        <w:t>"О контрактной системе в сфере закупок товаров, работ, услуг для обеспечения государственных и муниципальных нужд» и с соблюдением требований законо</w:t>
      </w:r>
      <w:r>
        <w:t>дательства РФ</w:t>
      </w:r>
      <w:r w:rsidRPr="005F637D">
        <w:t xml:space="preserve">. </w:t>
      </w:r>
    </w:p>
    <w:p w14:paraId="41C8F396" w14:textId="77777777" w:rsidR="002A0FB4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32C2A86D" w14:textId="77777777" w:rsidR="002A0FB4" w:rsidRPr="00E2575D" w:rsidRDefault="002A0FB4" w:rsidP="002A0FB4">
      <w:pPr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E2575D">
        <w:rPr>
          <w:b/>
          <w:color w:val="000000"/>
        </w:rPr>
        <w:t>3. Взаимодействие Сторон.</w:t>
      </w:r>
    </w:p>
    <w:p w14:paraId="72A3D3EC" w14:textId="77777777" w:rsidR="002A0FB4" w:rsidRPr="00E2575D" w:rsidRDefault="002A0FB4" w:rsidP="002A0FB4">
      <w:pPr>
        <w:autoSpaceDE w:val="0"/>
        <w:autoSpaceDN w:val="0"/>
        <w:adjustRightInd w:val="0"/>
        <w:jc w:val="both"/>
        <w:rPr>
          <w:b/>
          <w:color w:val="000000"/>
        </w:rPr>
      </w:pPr>
    </w:p>
    <w:p w14:paraId="28EC8BFA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>3.1. Поставщик обязан</w:t>
      </w:r>
      <w:r w:rsidRPr="00E2575D">
        <w:rPr>
          <w:color w:val="000000"/>
        </w:rPr>
        <w:t>:</w:t>
      </w:r>
    </w:p>
    <w:p w14:paraId="00F982D3" w14:textId="7EBBF7BE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3.1.1. </w:t>
      </w:r>
      <w:r>
        <w:rPr>
          <w:color w:val="000000"/>
        </w:rPr>
        <w:t xml:space="preserve"> </w:t>
      </w:r>
      <w:r w:rsidRPr="00E2575D">
        <w:rPr>
          <w:color w:val="000000"/>
        </w:rPr>
        <w:t xml:space="preserve">поставить </w:t>
      </w:r>
      <w:r>
        <w:rPr>
          <w:color w:val="000000"/>
        </w:rPr>
        <w:t>Товар</w:t>
      </w:r>
      <w:r w:rsidR="004C1D9C">
        <w:rPr>
          <w:color w:val="000000"/>
        </w:rPr>
        <w:t xml:space="preserve">, </w:t>
      </w:r>
      <w:r w:rsidRPr="00E2575D">
        <w:rPr>
          <w:color w:val="000000"/>
        </w:rPr>
        <w:t>в строгом соответствии с условиями Контракта в полном объеме, надлежащего качества и в установленные сроки</w:t>
      </w:r>
      <w:r w:rsidR="009A6A10">
        <w:rPr>
          <w:color w:val="000000"/>
        </w:rPr>
        <w:t xml:space="preserve"> и осуществить его сборку,</w:t>
      </w:r>
      <w:r w:rsidR="004C1D9C">
        <w:rPr>
          <w:color w:val="000000"/>
        </w:rPr>
        <w:t xml:space="preserve"> монтаж (</w:t>
      </w:r>
      <w:r w:rsidR="009A6A10">
        <w:rPr>
          <w:color w:val="000000"/>
        </w:rPr>
        <w:t>установку</w:t>
      </w:r>
      <w:r w:rsidR="004C1D9C">
        <w:rPr>
          <w:color w:val="000000"/>
        </w:rPr>
        <w:t>).</w:t>
      </w:r>
      <w:r w:rsidR="009A6A10">
        <w:rPr>
          <w:color w:val="000000"/>
        </w:rPr>
        <w:t>.</w:t>
      </w:r>
    </w:p>
    <w:p w14:paraId="6C333181" w14:textId="77777777" w:rsidR="002A0FB4" w:rsidRPr="00DF39F5" w:rsidRDefault="002A0FB4" w:rsidP="002A0FB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282B">
        <w:rPr>
          <w:rFonts w:ascii="Times New Roman" w:hAnsi="Times New Roman" w:cs="Times New Roman"/>
          <w:color w:val="000000"/>
          <w:sz w:val="24"/>
          <w:szCs w:val="24"/>
        </w:rPr>
        <w:t>3.1.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87282B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>обеспечить соответствие поставляемого Товара требованиям качества, безопасности в соответствии с законодательством Российской Федерации,</w:t>
      </w:r>
      <w:r w:rsidRPr="00DF39F5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 Товар сопровождается при поставке необходимыми действующими сертификатами соответствия или копиями сертификата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F39F5">
        <w:rPr>
          <w:rFonts w:ascii="Times New Roman" w:hAnsi="Times New Roman" w:cs="Times New Roman"/>
          <w:sz w:val="24"/>
          <w:szCs w:val="24"/>
        </w:rPr>
        <w:t xml:space="preserve"> или декларациями о соответствии, иными необходимыми документами о качестве в соответствии с законодательством Российской Федерации.</w:t>
      </w:r>
    </w:p>
    <w:p w14:paraId="6146C23E" w14:textId="77777777" w:rsidR="002A0FB4" w:rsidRPr="00DF39F5" w:rsidRDefault="002A0FB4" w:rsidP="002A0FB4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9F5">
        <w:rPr>
          <w:rFonts w:ascii="Times New Roman" w:hAnsi="Times New Roman" w:cs="Times New Roman"/>
          <w:color w:val="000000"/>
          <w:sz w:val="24"/>
          <w:szCs w:val="24"/>
        </w:rPr>
        <w:t>3.1.3.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ab/>
        <w:t>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соответствовать специальным требованиям, установленным технической документации изготовителя</w:t>
      </w:r>
    </w:p>
    <w:p w14:paraId="716B09EB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>
        <w:rPr>
          <w:color w:val="000000"/>
        </w:rPr>
        <w:t>4</w:t>
      </w:r>
      <w:r w:rsidRPr="00E2575D">
        <w:rPr>
          <w:color w:val="000000"/>
        </w:rPr>
        <w:t xml:space="preserve">. </w:t>
      </w:r>
      <w:r>
        <w:rPr>
          <w:color w:val="000000"/>
        </w:rPr>
        <w:t xml:space="preserve"> </w:t>
      </w:r>
      <w:r w:rsidRPr="00E2575D">
        <w:rPr>
          <w:color w:val="000000"/>
        </w:rPr>
        <w:t>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14:paraId="0741A777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3.1.5</w:t>
      </w:r>
      <w:r w:rsidRPr="00E2575D">
        <w:rPr>
          <w:color w:val="000000"/>
        </w:rPr>
        <w:t>.</w:t>
      </w:r>
      <w:r>
        <w:rPr>
          <w:color w:val="000000"/>
        </w:rPr>
        <w:t xml:space="preserve"> </w:t>
      </w:r>
      <w:r w:rsidRPr="00E2575D">
        <w:rPr>
          <w:color w:val="000000"/>
        </w:rPr>
        <w:t>незамедлительно информировать Заказчика обо всех обстоятельствах, препятствующих исполнению Контракта;</w:t>
      </w:r>
    </w:p>
    <w:p w14:paraId="0154FA88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>
        <w:rPr>
          <w:color w:val="000000"/>
        </w:rPr>
        <w:t>6</w:t>
      </w:r>
      <w:r w:rsidRPr="00E2575D">
        <w:rPr>
          <w:color w:val="000000"/>
        </w:rPr>
        <w:t xml:space="preserve">. своими силами и за свой счет устранять допущенные недостатки при поставке </w:t>
      </w:r>
      <w:r>
        <w:rPr>
          <w:color w:val="000000"/>
        </w:rPr>
        <w:t>Товара</w:t>
      </w:r>
      <w:r w:rsidRPr="00E2575D">
        <w:rPr>
          <w:color w:val="000000"/>
        </w:rPr>
        <w:t>;</w:t>
      </w:r>
    </w:p>
    <w:p w14:paraId="4B885B69" w14:textId="549F8997" w:rsidR="002A0FB4" w:rsidRPr="0087282B" w:rsidRDefault="002A0FB4" w:rsidP="002A0FB4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E2575D">
        <w:rPr>
          <w:color w:val="000000"/>
        </w:rPr>
        <w:t>3.1.</w:t>
      </w:r>
      <w:r>
        <w:rPr>
          <w:color w:val="000000"/>
        </w:rPr>
        <w:t>7</w:t>
      </w:r>
      <w:r w:rsidRPr="00E2575D">
        <w:rPr>
          <w:color w:val="000000"/>
        </w:rPr>
        <w:t xml:space="preserve">. обеспечивать гарантии на </w:t>
      </w:r>
      <w:r>
        <w:rPr>
          <w:color w:val="000000"/>
        </w:rPr>
        <w:t>Товар</w:t>
      </w:r>
      <w:r w:rsidR="009A6A10">
        <w:rPr>
          <w:color w:val="000000"/>
        </w:rPr>
        <w:t xml:space="preserve"> и выполненные работы</w:t>
      </w:r>
      <w:r w:rsidR="00310DB5">
        <w:rPr>
          <w:color w:val="000000"/>
        </w:rPr>
        <w:t>.</w:t>
      </w:r>
    </w:p>
    <w:p w14:paraId="5EEF3D0B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>3.2. Поставщик вправе</w:t>
      </w:r>
      <w:r w:rsidRPr="00E2575D">
        <w:rPr>
          <w:color w:val="000000"/>
        </w:rPr>
        <w:t>:</w:t>
      </w:r>
    </w:p>
    <w:p w14:paraId="7BEEFB9B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3.2.</w:t>
      </w:r>
      <w:r>
        <w:rPr>
          <w:color w:val="000000"/>
        </w:rPr>
        <w:t>1</w:t>
      </w:r>
      <w:r w:rsidRPr="00E2575D">
        <w:rPr>
          <w:color w:val="000000"/>
        </w:rPr>
        <w:t>. требовать от Заказчика предоставления имеющейся у него информации, необходимой для исполнения обязательств по Контракту;</w:t>
      </w:r>
    </w:p>
    <w:p w14:paraId="61C131E9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3.2.</w:t>
      </w:r>
      <w:r>
        <w:rPr>
          <w:color w:val="000000"/>
        </w:rPr>
        <w:t>2</w:t>
      </w:r>
      <w:r w:rsidRPr="00E2575D">
        <w:rPr>
          <w:color w:val="000000"/>
        </w:rPr>
        <w:t xml:space="preserve">. требовать от Заказчика своевременной оплаты поставленного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 в порядке и на условиях, предусмотренных Контрактом.</w:t>
      </w:r>
    </w:p>
    <w:p w14:paraId="39A67D10" w14:textId="77777777" w:rsidR="002A0FB4" w:rsidRPr="0087282B" w:rsidRDefault="002A0FB4" w:rsidP="002A0FB4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87282B">
        <w:rPr>
          <w:b/>
          <w:color w:val="000000"/>
        </w:rPr>
        <w:t>3.3. Заказчик обязан:</w:t>
      </w:r>
    </w:p>
    <w:p w14:paraId="03A7F633" w14:textId="77777777" w:rsidR="002A0FB4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563755F2" w14:textId="77777777" w:rsidR="002A0FB4" w:rsidRDefault="715B5143" w:rsidP="002A0FB4">
      <w:pPr>
        <w:autoSpaceDE w:val="0"/>
        <w:autoSpaceDN w:val="0"/>
        <w:adjustRightInd w:val="0"/>
        <w:ind w:firstLine="540"/>
        <w:jc w:val="both"/>
        <w:rPr>
          <w:bCs/>
        </w:rPr>
      </w:pPr>
      <w:r>
        <w:t xml:space="preserve">3.3.2.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</w:t>
      </w:r>
    </w:p>
    <w:p w14:paraId="1C61719C" w14:textId="6A1F750A" w:rsidR="715B5143" w:rsidRDefault="715B5143" w:rsidP="715B5143">
      <w:pPr>
        <w:ind w:firstLine="540"/>
        <w:jc w:val="both"/>
      </w:pPr>
      <w:r w:rsidRPr="715B5143">
        <w:t xml:space="preserve">3.3.3. сформировать Акт приемки товаров, работ, услуг (ф. 0510452) (далее - Акт приемки (ф. 0510452) на основании данных документов, подтверждающих поставку Товара, </w:t>
      </w:r>
      <w:proofErr w:type="gramStart"/>
      <w:r w:rsidRPr="715B5143">
        <w:t>ответственным исполнителем</w:t>
      </w:r>
      <w:proofErr w:type="gramEnd"/>
      <w:r w:rsidRPr="715B5143">
        <w:t xml:space="preserve"> уполномоченным на его формирование.</w:t>
      </w:r>
    </w:p>
    <w:p w14:paraId="73E17F6F" w14:textId="5F381344" w:rsidR="002A0FB4" w:rsidRPr="00E2575D" w:rsidRDefault="715B5143" w:rsidP="715B514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15B5143">
        <w:rPr>
          <w:color w:val="000000" w:themeColor="text1"/>
        </w:rPr>
        <w:t>3.3.4. своевременно принять и оплатить поставленный Товар.</w:t>
      </w:r>
    </w:p>
    <w:p w14:paraId="0E98FDFE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>3.4. Заказчик вправе</w:t>
      </w:r>
      <w:r w:rsidRPr="00E2575D">
        <w:rPr>
          <w:color w:val="000000"/>
        </w:rPr>
        <w:t>:</w:t>
      </w:r>
    </w:p>
    <w:p w14:paraId="7E3B7AE5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3.4.1. требовать от Поставщика надлежащего исполнения обязательств, предусмотренных Контрактом;</w:t>
      </w:r>
    </w:p>
    <w:p w14:paraId="13B45058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3.4.2. запрашивать у Поставщика информацию об исполнении им обязательств по Контракту;</w:t>
      </w:r>
    </w:p>
    <w:p w14:paraId="186F0523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3.4.3. проверять в любое время ход исполнения Постав</w:t>
      </w:r>
      <w:r>
        <w:rPr>
          <w:color w:val="000000"/>
        </w:rPr>
        <w:t xml:space="preserve">щиком обязательств по Контракту, </w:t>
      </w:r>
      <w:r w:rsidRPr="00E2575D">
        <w:rPr>
          <w:color w:val="000000"/>
        </w:rPr>
        <w:t xml:space="preserve">осуществлять контроль соответствия качества поставляемого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, сроков поставки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 требованиям Контракта;</w:t>
      </w:r>
    </w:p>
    <w:p w14:paraId="6DC75939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>
        <w:rPr>
          <w:color w:val="000000"/>
        </w:rPr>
        <w:t>4</w:t>
      </w:r>
      <w:r w:rsidRPr="00E2575D">
        <w:rPr>
          <w:color w:val="000000"/>
        </w:rPr>
        <w:t>. требовать от Поставщика устранения недостатков, допущенных при исполнении Контракта;</w:t>
      </w:r>
    </w:p>
    <w:p w14:paraId="755E5202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>
        <w:rPr>
          <w:color w:val="000000"/>
        </w:rPr>
        <w:t>5</w:t>
      </w:r>
      <w:r w:rsidRPr="00E2575D">
        <w:rPr>
          <w:color w:val="000000"/>
        </w:rPr>
        <w:t>. отказаться от приемки некачественного</w:t>
      </w:r>
      <w:r>
        <w:rPr>
          <w:color w:val="000000"/>
        </w:rPr>
        <w:t xml:space="preserve"> и/или некомплектного</w:t>
      </w:r>
      <w:r w:rsidRPr="00E2575D">
        <w:rPr>
          <w:color w:val="000000"/>
        </w:rPr>
        <w:t xml:space="preserve">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 и потребовать безвозмездного устранения недостатков;</w:t>
      </w:r>
    </w:p>
    <w:p w14:paraId="45046BCC" w14:textId="77777777" w:rsidR="002A0FB4" w:rsidRDefault="002A0FB4" w:rsidP="002A0FB4">
      <w:pPr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>
        <w:rPr>
          <w:color w:val="000000"/>
        </w:rPr>
        <w:t>6</w:t>
      </w:r>
      <w:r w:rsidRPr="00E2575D">
        <w:rPr>
          <w:color w:val="000000"/>
        </w:rPr>
        <w:t xml:space="preserve">. привлекать экспертов для проверки соответствия исполнения Поставщиком обязательств по Контракту требованиям, установленным Контрактом. Для проверки </w:t>
      </w:r>
      <w:r w:rsidRPr="00E2575D">
        <w:rPr>
          <w:color w:val="000000"/>
        </w:rPr>
        <w:lastRenderedPageBreak/>
        <w:t>соответствия</w:t>
      </w:r>
      <w:r w:rsidRPr="00E2575D">
        <w:rPr>
          <w:rFonts w:eastAsia="Calibri"/>
          <w:bCs/>
          <w:color w:val="000000"/>
        </w:rPr>
        <w:t>,</w:t>
      </w:r>
      <w:r w:rsidRPr="00E2575D">
        <w:rPr>
          <w:color w:val="000000"/>
        </w:rPr>
        <w:t xml:space="preserve"> качества, объема </w:t>
      </w:r>
      <w:r>
        <w:rPr>
          <w:color w:val="000000"/>
        </w:rPr>
        <w:t xml:space="preserve">поставленного Товара </w:t>
      </w:r>
      <w:r w:rsidRPr="00E2575D">
        <w:rPr>
          <w:color w:val="000000"/>
        </w:rPr>
        <w:t xml:space="preserve">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</w:t>
      </w:r>
      <w:r>
        <w:rPr>
          <w:color w:val="000000"/>
        </w:rPr>
        <w:t>Поставщика</w:t>
      </w:r>
      <w:r w:rsidRPr="00E2575D">
        <w:rPr>
          <w:color w:val="000000"/>
        </w:rPr>
        <w:t>.</w:t>
      </w:r>
    </w:p>
    <w:p w14:paraId="0D0B940D" w14:textId="77777777" w:rsidR="002A0FB4" w:rsidRPr="00E2575D" w:rsidRDefault="002A0FB4" w:rsidP="002A0FB4">
      <w:pPr>
        <w:ind w:firstLine="540"/>
        <w:jc w:val="both"/>
        <w:rPr>
          <w:color w:val="000000"/>
        </w:rPr>
      </w:pPr>
    </w:p>
    <w:p w14:paraId="4A12CD31" w14:textId="77777777" w:rsidR="002A0FB4" w:rsidRPr="00E2575D" w:rsidRDefault="002A0FB4" w:rsidP="002A0FB4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color w:val="000000"/>
        </w:rPr>
        <w:t>4</w:t>
      </w:r>
      <w:r w:rsidRPr="0057602E">
        <w:rPr>
          <w:b/>
          <w:color w:val="000000"/>
        </w:rPr>
        <w:t>. Порядок</w:t>
      </w:r>
      <w:r>
        <w:rPr>
          <w:b/>
          <w:color w:val="000000"/>
        </w:rPr>
        <w:t>, сроки</w:t>
      </w:r>
      <w:r w:rsidRPr="0057602E">
        <w:rPr>
          <w:b/>
          <w:color w:val="000000"/>
        </w:rPr>
        <w:t xml:space="preserve"> поставки</w:t>
      </w:r>
      <w:r>
        <w:rPr>
          <w:b/>
          <w:color w:val="000000"/>
        </w:rPr>
        <w:t>,</w:t>
      </w:r>
      <w:r w:rsidRPr="0057602E">
        <w:rPr>
          <w:b/>
          <w:color w:val="000000"/>
        </w:rPr>
        <w:t xml:space="preserve"> </w:t>
      </w:r>
      <w:r w:rsidRPr="00E2575D">
        <w:rPr>
          <w:b/>
          <w:color w:val="000000"/>
        </w:rPr>
        <w:t xml:space="preserve">приемки </w:t>
      </w:r>
      <w:r>
        <w:rPr>
          <w:b/>
          <w:color w:val="000000"/>
        </w:rPr>
        <w:t>Товара</w:t>
      </w:r>
      <w:r w:rsidRPr="0057602E">
        <w:rPr>
          <w:b/>
          <w:color w:val="000000"/>
        </w:rPr>
        <w:t>.</w:t>
      </w:r>
      <w:r w:rsidRPr="007A7C76">
        <w:rPr>
          <w:b/>
          <w:bCs/>
          <w:color w:val="000000"/>
        </w:rPr>
        <w:t xml:space="preserve"> </w:t>
      </w:r>
      <w:r w:rsidRPr="00E2575D">
        <w:rPr>
          <w:b/>
          <w:bCs/>
          <w:color w:val="000000"/>
        </w:rPr>
        <w:t>Порядок</w:t>
      </w:r>
      <w:r>
        <w:rPr>
          <w:b/>
          <w:bCs/>
          <w:color w:val="000000"/>
        </w:rPr>
        <w:t xml:space="preserve"> оформления</w:t>
      </w:r>
      <w:r w:rsidRPr="00E2575D">
        <w:rPr>
          <w:b/>
          <w:bCs/>
          <w:color w:val="000000"/>
        </w:rPr>
        <w:t xml:space="preserve"> приемки </w:t>
      </w:r>
      <w:r>
        <w:rPr>
          <w:b/>
          <w:bCs/>
          <w:color w:val="000000"/>
        </w:rPr>
        <w:t>Товара</w:t>
      </w:r>
      <w:r w:rsidRPr="00E2575D">
        <w:rPr>
          <w:b/>
          <w:bCs/>
          <w:color w:val="000000"/>
        </w:rPr>
        <w:t>.</w:t>
      </w:r>
      <w:r w:rsidRPr="006569EF">
        <w:rPr>
          <w:b/>
          <w:bCs/>
          <w:color w:val="000000"/>
        </w:rPr>
        <w:t xml:space="preserve"> </w:t>
      </w:r>
    </w:p>
    <w:p w14:paraId="0E27B00A" w14:textId="77777777" w:rsidR="002A0FB4" w:rsidRPr="00E2575D" w:rsidRDefault="002A0FB4" w:rsidP="002A0FB4">
      <w:pPr>
        <w:autoSpaceDE w:val="0"/>
        <w:autoSpaceDN w:val="0"/>
        <w:adjustRightInd w:val="0"/>
        <w:jc w:val="both"/>
        <w:rPr>
          <w:color w:val="000000"/>
        </w:rPr>
      </w:pPr>
    </w:p>
    <w:p w14:paraId="7C452BDC" w14:textId="08FADE5E" w:rsidR="00C40151" w:rsidRPr="0047741B" w:rsidRDefault="002A0FB4" w:rsidP="002A0FB4">
      <w:pPr>
        <w:autoSpaceDE w:val="0"/>
        <w:autoSpaceDN w:val="0"/>
        <w:adjustRightInd w:val="0"/>
        <w:ind w:firstLine="567"/>
        <w:jc w:val="both"/>
      </w:pPr>
      <w:r w:rsidRPr="000D1E0A">
        <w:rPr>
          <w:color w:val="000000"/>
        </w:rPr>
        <w:t xml:space="preserve">4.1. </w:t>
      </w:r>
      <w:r w:rsidRPr="17776C6F">
        <w:t>Поставка</w:t>
      </w:r>
      <w:r w:rsidR="00C40151">
        <w:t xml:space="preserve"> Товара: </w:t>
      </w:r>
      <w:r w:rsidR="00C40151" w:rsidRPr="00F46DFF">
        <w:rPr>
          <w:color w:val="000000"/>
        </w:rPr>
        <w:t>«</w:t>
      </w:r>
      <w:r w:rsidR="00C40151" w:rsidRPr="00F46DFF">
        <w:rPr>
          <w:color w:val="000000"/>
          <w:spacing w:val="-3"/>
          <w:shd w:val="clear" w:color="auto" w:fill="FFFFFF"/>
        </w:rPr>
        <w:t>кассетных рулонных штор со 100% светонепроницаемостью</w:t>
      </w:r>
      <w:r w:rsidR="00C40151" w:rsidRPr="00F46DFF">
        <w:rPr>
          <w:color w:val="000000"/>
        </w:rPr>
        <w:t>»</w:t>
      </w:r>
      <w:r w:rsidR="00C40151" w:rsidRPr="001A1EDC">
        <w:rPr>
          <w:color w:val="000000"/>
        </w:rPr>
        <w:t xml:space="preserve"> </w:t>
      </w:r>
      <w:r w:rsidR="00C40151" w:rsidRPr="009B3269">
        <w:rPr>
          <w:color w:val="000000"/>
        </w:rPr>
        <w:t xml:space="preserve">(далее Товар), </w:t>
      </w:r>
      <w:r w:rsidR="00C40151">
        <w:rPr>
          <w:color w:val="000000"/>
        </w:rPr>
        <w:t xml:space="preserve">а также монтаж (установку) на рамы окон, </w:t>
      </w:r>
      <w:r w:rsidR="00C40151" w:rsidRPr="17776C6F">
        <w:t>осуществляется</w:t>
      </w:r>
      <w:r w:rsidR="00C40151" w:rsidRPr="009B3269">
        <w:rPr>
          <w:color w:val="000000"/>
        </w:rPr>
        <w:t xml:space="preserve"> в соответствии с</w:t>
      </w:r>
      <w:r w:rsidR="00C40151">
        <w:rPr>
          <w:color w:val="000000"/>
        </w:rPr>
        <w:t>о Спецификацией (</w:t>
      </w:r>
      <w:r w:rsidR="00C40151" w:rsidRPr="009B3269">
        <w:rPr>
          <w:color w:val="000000"/>
        </w:rPr>
        <w:t>Приложени</w:t>
      </w:r>
      <w:r w:rsidR="00C40151">
        <w:rPr>
          <w:color w:val="000000"/>
        </w:rPr>
        <w:t>е</w:t>
      </w:r>
      <w:r w:rsidR="00C40151" w:rsidRPr="009B3269">
        <w:rPr>
          <w:color w:val="000000"/>
        </w:rPr>
        <w:t xml:space="preserve"> N 1 Контракту</w:t>
      </w:r>
      <w:r w:rsidR="00C40151">
        <w:rPr>
          <w:color w:val="000000"/>
        </w:rPr>
        <w:t>), Техническим заданием</w:t>
      </w:r>
      <w:r w:rsidR="00C40151" w:rsidRPr="009B3269">
        <w:rPr>
          <w:color w:val="000000"/>
        </w:rPr>
        <w:t xml:space="preserve"> (Приложени</w:t>
      </w:r>
      <w:r w:rsidR="00C40151">
        <w:rPr>
          <w:color w:val="000000"/>
        </w:rPr>
        <w:t>я</w:t>
      </w:r>
      <w:r w:rsidR="00C40151" w:rsidRPr="009B3269">
        <w:rPr>
          <w:color w:val="000000"/>
        </w:rPr>
        <w:t xml:space="preserve"> </w:t>
      </w:r>
      <w:r w:rsidR="00C40151">
        <w:rPr>
          <w:color w:val="000000"/>
        </w:rPr>
        <w:t xml:space="preserve">№ 2 </w:t>
      </w:r>
      <w:r w:rsidR="00C40151" w:rsidRPr="009B3269">
        <w:rPr>
          <w:color w:val="000000"/>
        </w:rPr>
        <w:t>к Контракту)</w:t>
      </w:r>
      <w:r w:rsidR="00C40151" w:rsidRPr="00C40151">
        <w:t xml:space="preserve"> </w:t>
      </w:r>
      <w:r w:rsidR="00C40151" w:rsidRPr="17776C6F">
        <w:t>в срок</w:t>
      </w:r>
      <w:r w:rsidR="00C40151">
        <w:t xml:space="preserve"> 20 (Двадцать) рабочих дней с момента заключения Контракта</w:t>
      </w:r>
      <w:r w:rsidR="007B6ABC">
        <w:t>.</w:t>
      </w:r>
    </w:p>
    <w:p w14:paraId="412D47FE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4</w:t>
      </w:r>
      <w:r w:rsidRPr="00E2575D">
        <w:rPr>
          <w:color w:val="000000"/>
        </w:rPr>
        <w:t xml:space="preserve">.2. Фактической датой поставки считается дата, указанная в </w:t>
      </w:r>
      <w:r>
        <w:rPr>
          <w:color w:val="000000"/>
        </w:rPr>
        <w:t>Товарной накладной (или УПД), подписанной Заказчиком без замечаний.</w:t>
      </w:r>
    </w:p>
    <w:p w14:paraId="5ED70D35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4.3</w:t>
      </w:r>
      <w:r w:rsidRPr="00E2575D">
        <w:rPr>
          <w:color w:val="000000"/>
        </w:rPr>
        <w:t xml:space="preserve">. Приемка поставленного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 осуществляется в ходе передачи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 Заказчику в Месте доставки и включает в себя следующее:</w:t>
      </w:r>
    </w:p>
    <w:p w14:paraId="7D273F5F" w14:textId="7130DC39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а) проверку номенклатуры поставленного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 на соответствие </w:t>
      </w:r>
      <w:r w:rsidR="004C1D9C">
        <w:rPr>
          <w:color w:val="000000"/>
        </w:rPr>
        <w:t>Техническому заданию</w:t>
      </w:r>
      <w:r w:rsidRPr="00E2575D">
        <w:rPr>
          <w:color w:val="000000"/>
        </w:rPr>
        <w:t xml:space="preserve"> (</w:t>
      </w:r>
      <w:r>
        <w:rPr>
          <w:color w:val="000000"/>
        </w:rPr>
        <w:t>Приложение № 1</w:t>
      </w:r>
      <w:r w:rsidRPr="00E2575D">
        <w:rPr>
          <w:color w:val="000000"/>
        </w:rPr>
        <w:t xml:space="preserve"> к Контракту</w:t>
      </w:r>
      <w:r>
        <w:rPr>
          <w:color w:val="000000"/>
        </w:rPr>
        <w:t>);</w:t>
      </w:r>
    </w:p>
    <w:p w14:paraId="307DF569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14:paraId="21082C8E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в) контроль наличия/отсутствия внешних повреждений оригинальной упаковки </w:t>
      </w:r>
      <w:r>
        <w:rPr>
          <w:color w:val="000000"/>
        </w:rPr>
        <w:t>Товара</w:t>
      </w:r>
      <w:r w:rsidRPr="00E2575D">
        <w:rPr>
          <w:color w:val="000000"/>
        </w:rPr>
        <w:t>;</w:t>
      </w:r>
    </w:p>
    <w:p w14:paraId="6B9262A6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г) проверку наличия необходимых документов (копий документов) на </w:t>
      </w:r>
      <w:r>
        <w:rPr>
          <w:color w:val="000000"/>
        </w:rPr>
        <w:t>Товар</w:t>
      </w:r>
      <w:r w:rsidRPr="00E2575D">
        <w:rPr>
          <w:color w:val="000000"/>
        </w:rPr>
        <w:t xml:space="preserve">: регистрационных удостоверений, документа, подтверждающего соответствие </w:t>
      </w:r>
      <w:r>
        <w:rPr>
          <w:color w:val="000000"/>
        </w:rPr>
        <w:t>Товара</w:t>
      </w:r>
      <w:r w:rsidRPr="00E2575D">
        <w:rPr>
          <w:color w:val="000000"/>
        </w:rPr>
        <w:t>, выданного уполномоченными органами (</w:t>
      </w:r>
      <w:r>
        <w:rPr>
          <w:color w:val="000000"/>
        </w:rPr>
        <w:t>если это установлено действующим законодательством)</w:t>
      </w:r>
      <w:r w:rsidRPr="00E2575D">
        <w:rPr>
          <w:color w:val="000000"/>
        </w:rPr>
        <w:t>;</w:t>
      </w:r>
    </w:p>
    <w:p w14:paraId="15CF5FC5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д) проверку наличия технической и (или) эксплуатационной документации производителя (изготовителя)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 на русском языке;</w:t>
      </w:r>
    </w:p>
    <w:p w14:paraId="66CDEEF1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е) проверку комплектности и целостности поставленного </w:t>
      </w:r>
      <w:r>
        <w:rPr>
          <w:color w:val="000000"/>
        </w:rPr>
        <w:t>Товара</w:t>
      </w:r>
      <w:r w:rsidRPr="00E2575D">
        <w:rPr>
          <w:color w:val="000000"/>
        </w:rPr>
        <w:t>.</w:t>
      </w:r>
    </w:p>
    <w:p w14:paraId="4DCF07B1" w14:textId="77777777" w:rsidR="002A0FB4" w:rsidRPr="00E2575D" w:rsidRDefault="009A6A10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 xml:space="preserve">4.4. </w:t>
      </w:r>
      <w:r w:rsidR="002A0FB4" w:rsidRPr="00E2575D">
        <w:rPr>
          <w:color w:val="000000"/>
        </w:rPr>
        <w:t xml:space="preserve">По факту приемки </w:t>
      </w:r>
      <w:r w:rsidR="002A0FB4">
        <w:rPr>
          <w:color w:val="000000"/>
        </w:rPr>
        <w:t>Товара</w:t>
      </w:r>
      <w:r>
        <w:rPr>
          <w:color w:val="000000"/>
        </w:rPr>
        <w:t>, сборки, установки Товара</w:t>
      </w:r>
      <w:r w:rsidR="002A0FB4" w:rsidRPr="00E2575D">
        <w:rPr>
          <w:color w:val="000000"/>
        </w:rPr>
        <w:t xml:space="preserve"> Заказчик подписыва</w:t>
      </w:r>
      <w:r>
        <w:rPr>
          <w:color w:val="000000"/>
        </w:rPr>
        <w:t>ет Товарную накладную (или УПД), а также Акт сборки, установки (монтажа) поставленного Товара (по форме П</w:t>
      </w:r>
      <w:r w:rsidR="00A51440">
        <w:rPr>
          <w:color w:val="000000"/>
        </w:rPr>
        <w:t>р</w:t>
      </w:r>
      <w:r>
        <w:rPr>
          <w:color w:val="000000"/>
        </w:rPr>
        <w:t>иложения № 3 к Контракту).</w:t>
      </w:r>
    </w:p>
    <w:p w14:paraId="66C969AB" w14:textId="2F853814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bookmarkStart w:id="0" w:name="Par11"/>
      <w:bookmarkStart w:id="1" w:name="Par12"/>
      <w:bookmarkEnd w:id="0"/>
      <w:bookmarkEnd w:id="1"/>
      <w:r>
        <w:rPr>
          <w:color w:val="000000"/>
        </w:rPr>
        <w:t>4.</w:t>
      </w:r>
      <w:r w:rsidR="009A6A10">
        <w:rPr>
          <w:color w:val="000000"/>
        </w:rPr>
        <w:t>5</w:t>
      </w:r>
      <w:r w:rsidRPr="00E2575D">
        <w:rPr>
          <w:color w:val="000000"/>
        </w:rPr>
        <w:t xml:space="preserve">. Заказчик в течение </w:t>
      </w:r>
      <w:r w:rsidR="00C40151">
        <w:rPr>
          <w:color w:val="000000"/>
        </w:rPr>
        <w:t>10</w:t>
      </w:r>
      <w:r w:rsidRPr="00E2575D">
        <w:rPr>
          <w:color w:val="000000"/>
        </w:rPr>
        <w:t xml:space="preserve"> (</w:t>
      </w:r>
      <w:r w:rsidR="00C40151">
        <w:rPr>
          <w:color w:val="000000"/>
        </w:rPr>
        <w:t>Десять</w:t>
      </w:r>
      <w:r w:rsidRPr="00E2575D">
        <w:rPr>
          <w:color w:val="000000"/>
        </w:rPr>
        <w:t xml:space="preserve">) рабочих дней со дня получения от Поставщика </w:t>
      </w:r>
      <w:r>
        <w:rPr>
          <w:color w:val="000000"/>
        </w:rPr>
        <w:t xml:space="preserve">Товара и документов, </w:t>
      </w:r>
      <w:r w:rsidR="009A6A10">
        <w:rPr>
          <w:color w:val="000000"/>
        </w:rPr>
        <w:t xml:space="preserve">выполненных работ, </w:t>
      </w:r>
      <w:r>
        <w:rPr>
          <w:color w:val="000000"/>
        </w:rPr>
        <w:t>предусмотренных</w:t>
      </w:r>
      <w:r w:rsidR="009A6A10">
        <w:rPr>
          <w:color w:val="000000"/>
        </w:rPr>
        <w:t xml:space="preserve"> Контрактом</w:t>
      </w:r>
      <w:r w:rsidRPr="00E2575D">
        <w:rPr>
          <w:color w:val="000000"/>
        </w:rPr>
        <w:t>, направляет Поставщику подписанны</w:t>
      </w:r>
      <w:r>
        <w:rPr>
          <w:color w:val="000000"/>
        </w:rPr>
        <w:t>е Товарную накладную (или УПД)</w:t>
      </w:r>
      <w:r w:rsidR="009A6A10">
        <w:rPr>
          <w:color w:val="000000"/>
        </w:rPr>
        <w:t>,</w:t>
      </w:r>
      <w:r w:rsidRPr="00E2575D">
        <w:rPr>
          <w:color w:val="000000"/>
        </w:rPr>
        <w:t xml:space="preserve"> </w:t>
      </w:r>
      <w:r w:rsidR="009A6A10">
        <w:rPr>
          <w:color w:val="000000"/>
        </w:rPr>
        <w:t>Акт сборки, установки (монтажа) поставленного Товара</w:t>
      </w:r>
      <w:r w:rsidR="009A6A10" w:rsidRPr="00E2575D">
        <w:rPr>
          <w:color w:val="000000"/>
        </w:rPr>
        <w:t xml:space="preserve"> </w:t>
      </w:r>
      <w:r w:rsidRPr="00E2575D">
        <w:rPr>
          <w:color w:val="000000"/>
        </w:rPr>
        <w:t>или мотивированный отказ от подписания, в котором указываются недостатки и сроки их устранения.</w:t>
      </w:r>
    </w:p>
    <w:p w14:paraId="46CB835F" w14:textId="77777777" w:rsidR="002A0FB4" w:rsidRDefault="715B5143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715B5143">
        <w:rPr>
          <w:color w:val="000000" w:themeColor="text1"/>
        </w:rPr>
        <w:t>4.6. Со дня подписания Акта сборки, установки (монтажа) поставленного Товара Заказчиком без замечаний все риски случайной гибели, утраты или повреждения Товара переходят к Заказчику.</w:t>
      </w:r>
    </w:p>
    <w:p w14:paraId="4E49880B" w14:textId="14EDDD2C" w:rsidR="715B5143" w:rsidRDefault="715B5143" w:rsidP="715B5143">
      <w:pPr>
        <w:ind w:firstLine="540"/>
        <w:jc w:val="both"/>
      </w:pPr>
      <w:r w:rsidRPr="715B5143">
        <w:t>4.7.</w:t>
      </w:r>
      <w:r w:rsidRPr="715B5143">
        <w:rPr>
          <w:b/>
          <w:bCs/>
        </w:rPr>
        <w:t xml:space="preserve"> </w:t>
      </w:r>
      <w:r w:rsidRPr="715B5143">
        <w:t xml:space="preserve">Приемка услуг может быть осуществлена без присутствия (участия) представителя Поставщика и в случае отсутствия количественного и (или) качественного расхождения, а также несоответствия ассортимента принятых товаров, Акт приемки (ф.0510452) утверждается без подписи представителя Поставщика, по его требованию в его адрес направляется скан-копия Акта приемки </w:t>
      </w:r>
      <w:hyperlink r:id="rId6">
        <w:r w:rsidRPr="715B5143">
          <w:rPr>
            <w:rStyle w:val="a4"/>
            <w:color w:val="auto"/>
            <w:u w:val="none"/>
          </w:rPr>
          <w:t>(ф. 0510452)</w:t>
        </w:r>
      </w:hyperlink>
      <w:r w:rsidRPr="715B5143">
        <w:t xml:space="preserve"> или передается под роспись представителю Поставщика.</w:t>
      </w:r>
    </w:p>
    <w:p w14:paraId="0E2E9E77" w14:textId="67BA3D3F" w:rsidR="715B5143" w:rsidRDefault="715B5143" w:rsidP="715B5143">
      <w:pPr>
        <w:ind w:firstLine="540"/>
        <w:jc w:val="both"/>
        <w:rPr>
          <w:color w:val="000000" w:themeColor="text1"/>
        </w:rPr>
      </w:pPr>
    </w:p>
    <w:p w14:paraId="60061E4C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3DD3E191" w14:textId="77777777" w:rsidR="002A0FB4" w:rsidRPr="00583A5D" w:rsidRDefault="002A0FB4" w:rsidP="002A0FB4">
      <w:pPr>
        <w:autoSpaceDE w:val="0"/>
        <w:autoSpaceDN w:val="0"/>
        <w:adjustRightInd w:val="0"/>
        <w:jc w:val="center"/>
        <w:outlineLvl w:val="0"/>
        <w:rPr>
          <w:bCs/>
          <w:color w:val="000000"/>
        </w:rPr>
      </w:pPr>
      <w:r w:rsidRPr="0016246A">
        <w:rPr>
          <w:b/>
          <w:bCs/>
          <w:color w:val="000000"/>
        </w:rPr>
        <w:t>5. Гарантии</w:t>
      </w:r>
      <w:r w:rsidRPr="00583A5D">
        <w:rPr>
          <w:bCs/>
          <w:color w:val="000000"/>
        </w:rPr>
        <w:t>.</w:t>
      </w:r>
    </w:p>
    <w:p w14:paraId="44EAFD9C" w14:textId="77777777" w:rsidR="002A0FB4" w:rsidRPr="00583A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30E87489" w14:textId="77777777" w:rsidR="002A0FB4" w:rsidRPr="00583A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583A5D">
        <w:rPr>
          <w:bCs/>
          <w:color w:val="000000"/>
        </w:rPr>
        <w:t>5.1. Поставщик гарантирует, что Товар, поставленный в соответствии с Контрактом, является новым, неиспользованным, серийно выпускаемым, не имеет дефектов, связанных с конструкцией, материалами или функционированием при штатном использовании Товара технической и (или) эксплуатационной документацией производителя (изготовителя) Товара, устранение неисправностей, связанных с дефектами производства, устранение неисправностей посредством замены запасных частей</w:t>
      </w:r>
    </w:p>
    <w:p w14:paraId="356F10FB" w14:textId="2D7BCDD8" w:rsidR="002A0FB4" w:rsidRPr="00583A5D" w:rsidRDefault="1090C443" w:rsidP="1090C44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1090C443">
        <w:rPr>
          <w:color w:val="000000" w:themeColor="text1"/>
        </w:rPr>
        <w:lastRenderedPageBreak/>
        <w:t>5.2. Поставщик предоставляет Заказчику гарантию производителя на Товар, срок действия которой в соответствии с технической и/или эксплуатационной документацией, оформленную в виде отдельного документа, а также гарантию Поставщика, срок действия которой должен составлять не менее срока действия гарантии производителя. Гарантия распространяется и на работы по установке товара, гарантийный срок начинает исчисляться со дня подписания соответствующего Акта сборки, установки (монтажа) поставленного Товара (по форме Приложения № 3 к Контракту) и составляет 12 (Двенадцать) месяцев с момента установки.</w:t>
      </w:r>
    </w:p>
    <w:p w14:paraId="57B2F113" w14:textId="77777777" w:rsidR="002A0FB4" w:rsidRPr="00583A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583A5D">
        <w:rPr>
          <w:bCs/>
          <w:color w:val="000000"/>
        </w:rPr>
        <w:t xml:space="preserve">5.3. Неисправный, некомплектный или дефектный Товар будет возвращен Поставщику за его счет в сроки, установленные Заказчиком. В случае замены или исправления дефектного </w:t>
      </w:r>
      <w:r>
        <w:rPr>
          <w:bCs/>
          <w:color w:val="000000"/>
        </w:rPr>
        <w:t>Товара</w:t>
      </w:r>
      <w:r w:rsidRPr="00583A5D">
        <w:rPr>
          <w:bCs/>
          <w:color w:val="000000"/>
        </w:rPr>
        <w:t xml:space="preserve"> гарантийный срок на данный Товар продлевается.</w:t>
      </w:r>
    </w:p>
    <w:p w14:paraId="0B9A5CB3" w14:textId="77777777" w:rsidR="002A0FB4" w:rsidRPr="00583A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5.4</w:t>
      </w:r>
      <w:r w:rsidRPr="00583A5D">
        <w:rPr>
          <w:bCs/>
          <w:color w:val="000000"/>
        </w:rPr>
        <w:t>. Поставщик не несет гарантийной ответственности за неполадки и неисправности Товара</w:t>
      </w:r>
      <w:r>
        <w:rPr>
          <w:bCs/>
          <w:color w:val="000000"/>
        </w:rPr>
        <w:t>, если они произошли</w:t>
      </w:r>
      <w:r w:rsidRPr="00583A5D">
        <w:rPr>
          <w:bCs/>
          <w:color w:val="000000"/>
        </w:rPr>
        <w:t xml:space="preserve">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14:paraId="4B94D5A5" w14:textId="77777777" w:rsidR="002A0FB4" w:rsidRPr="00583A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2250764C" w14:textId="77777777" w:rsidR="002A0FB4" w:rsidRPr="00E2575D" w:rsidRDefault="002A0FB4" w:rsidP="002A0FB4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Pr="00E2575D">
        <w:rPr>
          <w:b/>
          <w:bCs/>
          <w:color w:val="000000"/>
        </w:rPr>
        <w:t>. Порядок расчетов.</w:t>
      </w:r>
    </w:p>
    <w:p w14:paraId="3DEEC669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5394A48B" w14:textId="77777777" w:rsidR="002A0FB4" w:rsidRPr="00E2575D" w:rsidRDefault="002A0FB4" w:rsidP="002A0FB4">
      <w:pPr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>6</w:t>
      </w:r>
      <w:r w:rsidRPr="00E2575D">
        <w:rPr>
          <w:bCs/>
          <w:color w:val="000000"/>
        </w:rPr>
        <w:t>.1.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008A8705" w14:textId="545A3786" w:rsidR="002A0FB4" w:rsidRPr="00E2575D" w:rsidRDefault="002A0FB4" w:rsidP="002A0FB4">
      <w:pPr>
        <w:autoSpaceDE w:val="0"/>
        <w:autoSpaceDN w:val="0"/>
        <w:adjustRightInd w:val="0"/>
        <w:ind w:firstLine="708"/>
        <w:jc w:val="both"/>
        <w:rPr>
          <w:bCs/>
          <w:color w:val="000000"/>
        </w:rPr>
      </w:pPr>
      <w:bookmarkStart w:id="2" w:name="Par9"/>
      <w:bookmarkEnd w:id="2"/>
      <w:r>
        <w:rPr>
          <w:bCs/>
          <w:color w:val="000000"/>
        </w:rPr>
        <w:t>6</w:t>
      </w:r>
      <w:r w:rsidRPr="00E2575D">
        <w:rPr>
          <w:bCs/>
          <w:color w:val="000000"/>
        </w:rPr>
        <w:t>.</w:t>
      </w:r>
      <w:r>
        <w:rPr>
          <w:bCs/>
          <w:color w:val="000000"/>
        </w:rPr>
        <w:t>2</w:t>
      </w:r>
      <w:r w:rsidRPr="00E2575D">
        <w:rPr>
          <w:bCs/>
          <w:color w:val="000000"/>
        </w:rPr>
        <w:t>. Оплата по Контракту за поставленн</w:t>
      </w:r>
      <w:r>
        <w:rPr>
          <w:bCs/>
          <w:color w:val="000000"/>
        </w:rPr>
        <w:t xml:space="preserve">ый Товар </w:t>
      </w:r>
      <w:r w:rsidRPr="00E2575D">
        <w:rPr>
          <w:bCs/>
          <w:color w:val="000000"/>
        </w:rPr>
        <w:t>осуществляется Заказчиком</w:t>
      </w:r>
      <w:r>
        <w:rPr>
          <w:bCs/>
          <w:color w:val="000000"/>
        </w:rPr>
        <w:t xml:space="preserve"> </w:t>
      </w:r>
      <w:r w:rsidRPr="00AD044B">
        <w:rPr>
          <w:bCs/>
          <w:color w:val="000000"/>
        </w:rPr>
        <w:t>в срок 10 (Десять) рабочих дней</w:t>
      </w:r>
      <w:r w:rsidRPr="00E2575D">
        <w:rPr>
          <w:bCs/>
          <w:color w:val="000000"/>
        </w:rPr>
        <w:t xml:space="preserve"> по факту поставки всего </w:t>
      </w:r>
      <w:r>
        <w:rPr>
          <w:bCs/>
          <w:color w:val="000000"/>
        </w:rPr>
        <w:t>Товара</w:t>
      </w:r>
      <w:r w:rsidRPr="00E2575D">
        <w:rPr>
          <w:bCs/>
          <w:color w:val="000000"/>
        </w:rPr>
        <w:t xml:space="preserve">, предусмотренного </w:t>
      </w:r>
      <w:r w:rsidR="007B6ABC">
        <w:rPr>
          <w:color w:val="000000"/>
        </w:rPr>
        <w:t>Спецификацией (</w:t>
      </w:r>
      <w:r w:rsidR="007B6ABC" w:rsidRPr="009B3269">
        <w:rPr>
          <w:color w:val="000000"/>
        </w:rPr>
        <w:t>Приложени</w:t>
      </w:r>
      <w:r w:rsidR="007B6ABC">
        <w:rPr>
          <w:color w:val="000000"/>
        </w:rPr>
        <w:t>е</w:t>
      </w:r>
      <w:r w:rsidR="007B6ABC" w:rsidRPr="009B3269">
        <w:rPr>
          <w:color w:val="000000"/>
        </w:rPr>
        <w:t xml:space="preserve"> N 1 Контракту</w:t>
      </w:r>
      <w:r w:rsidR="007B6ABC">
        <w:rPr>
          <w:color w:val="000000"/>
        </w:rPr>
        <w:t>), Техническим заданием</w:t>
      </w:r>
      <w:r w:rsidR="007B6ABC" w:rsidRPr="009B3269">
        <w:rPr>
          <w:color w:val="000000"/>
        </w:rPr>
        <w:t xml:space="preserve"> (Приложени</w:t>
      </w:r>
      <w:r w:rsidR="007B6ABC">
        <w:rPr>
          <w:color w:val="000000"/>
        </w:rPr>
        <w:t>я</w:t>
      </w:r>
      <w:r w:rsidR="007B6ABC" w:rsidRPr="009B3269">
        <w:rPr>
          <w:color w:val="000000"/>
        </w:rPr>
        <w:t xml:space="preserve"> </w:t>
      </w:r>
      <w:r w:rsidR="007B6ABC">
        <w:rPr>
          <w:color w:val="000000"/>
        </w:rPr>
        <w:t xml:space="preserve">№ 2 </w:t>
      </w:r>
      <w:r w:rsidR="007B6ABC" w:rsidRPr="009B3269">
        <w:rPr>
          <w:color w:val="000000"/>
        </w:rPr>
        <w:t>к Контракту)</w:t>
      </w:r>
      <w:r w:rsidR="007B6ABC">
        <w:rPr>
          <w:color w:val="000000"/>
        </w:rPr>
        <w:t xml:space="preserve"> </w:t>
      </w:r>
      <w:r>
        <w:rPr>
          <w:bCs/>
          <w:color w:val="000000"/>
        </w:rPr>
        <w:t>и</w:t>
      </w:r>
      <w:r w:rsidRPr="00E2575D">
        <w:rPr>
          <w:bCs/>
          <w:color w:val="000000"/>
        </w:rPr>
        <w:t xml:space="preserve"> после представления Поставщиком</w:t>
      </w:r>
      <w:r>
        <w:rPr>
          <w:bCs/>
          <w:color w:val="000000"/>
        </w:rPr>
        <w:t>:</w:t>
      </w:r>
      <w:r w:rsidRPr="00E2575D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счета, </w:t>
      </w:r>
      <w:r w:rsidRPr="00E2575D">
        <w:rPr>
          <w:bCs/>
          <w:color w:val="000000"/>
        </w:rPr>
        <w:t>товарной накладной</w:t>
      </w:r>
      <w:bookmarkStart w:id="3" w:name="Par13"/>
      <w:bookmarkEnd w:id="3"/>
      <w:r>
        <w:rPr>
          <w:bCs/>
          <w:color w:val="000000"/>
        </w:rPr>
        <w:t xml:space="preserve"> (или УПД)</w:t>
      </w:r>
      <w:r w:rsidRPr="00E2575D">
        <w:rPr>
          <w:bCs/>
          <w:color w:val="000000"/>
        </w:rPr>
        <w:t xml:space="preserve">, </w:t>
      </w:r>
      <w:r w:rsidR="009A6A10">
        <w:rPr>
          <w:color w:val="000000"/>
        </w:rPr>
        <w:t>Акта сборки, установки (монтажа) поставленного Товара</w:t>
      </w:r>
      <w:r w:rsidR="009A6A10" w:rsidRPr="00E2575D">
        <w:rPr>
          <w:bCs/>
          <w:color w:val="000000"/>
        </w:rPr>
        <w:t xml:space="preserve"> </w:t>
      </w:r>
      <w:r w:rsidR="00A51440">
        <w:rPr>
          <w:color w:val="000000"/>
        </w:rPr>
        <w:t xml:space="preserve">(по форме Приложения № 3 к Контракту), </w:t>
      </w:r>
      <w:r w:rsidRPr="00E2575D">
        <w:rPr>
          <w:bCs/>
          <w:color w:val="000000"/>
        </w:rPr>
        <w:t xml:space="preserve">подписанных </w:t>
      </w:r>
      <w:r>
        <w:rPr>
          <w:bCs/>
          <w:color w:val="000000"/>
        </w:rPr>
        <w:t xml:space="preserve">Заказчиком без замечаний. </w:t>
      </w:r>
    </w:p>
    <w:p w14:paraId="7EADD23B" w14:textId="77777777" w:rsidR="002A0FB4" w:rsidRDefault="002A0FB4" w:rsidP="002A0FB4">
      <w:pPr>
        <w:ind w:firstLine="708"/>
        <w:jc w:val="both"/>
        <w:rPr>
          <w:color w:val="000000"/>
        </w:rPr>
      </w:pPr>
      <w:r>
        <w:rPr>
          <w:color w:val="000000"/>
        </w:rPr>
        <w:t>6.3</w:t>
      </w:r>
      <w:r w:rsidRPr="00E2575D">
        <w:rPr>
          <w:color w:val="000000"/>
        </w:rPr>
        <w:t>. При оплате поставленного товара З</w:t>
      </w:r>
      <w:r>
        <w:rPr>
          <w:color w:val="000000"/>
        </w:rPr>
        <w:t>аказчик</w:t>
      </w:r>
      <w:r w:rsidRPr="00E2575D">
        <w:rPr>
          <w:color w:val="000000"/>
        </w:rPr>
        <w:t xml:space="preserve"> руководствуется положениями статьи 308, 410 Гражданского кодекса Российской Федерации, </w:t>
      </w:r>
      <w:r>
        <w:rPr>
          <w:color w:val="000000"/>
        </w:rPr>
        <w:t>Заказчик</w:t>
      </w:r>
      <w:r w:rsidRPr="00E2575D">
        <w:rPr>
          <w:color w:val="000000"/>
        </w:rPr>
        <w:t xml:space="preserve"> вправе выплатить П</w:t>
      </w:r>
      <w:r>
        <w:rPr>
          <w:color w:val="000000"/>
        </w:rPr>
        <w:t>оставщику</w:t>
      </w:r>
      <w:r w:rsidRPr="00E2575D">
        <w:rPr>
          <w:color w:val="000000"/>
        </w:rPr>
        <w:t xml:space="preserve"> сумму, уменьшенную на величину неустойки (пени, штрафа), в случае неисполнения или ненадлежащего исполнения П</w:t>
      </w:r>
      <w:r>
        <w:rPr>
          <w:color w:val="000000"/>
        </w:rPr>
        <w:t>оставщиком</w:t>
      </w:r>
      <w:r w:rsidRPr="00E2575D">
        <w:rPr>
          <w:color w:val="000000"/>
        </w:rPr>
        <w:t xml:space="preserve"> обязательств по настоящему контракту.</w:t>
      </w:r>
    </w:p>
    <w:p w14:paraId="3705ECC7" w14:textId="77777777" w:rsidR="002A0FB4" w:rsidRPr="00E2575D" w:rsidRDefault="002A0FB4" w:rsidP="002A0FB4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7</w:t>
      </w:r>
      <w:r w:rsidRPr="00E2575D">
        <w:rPr>
          <w:b/>
          <w:bCs/>
          <w:color w:val="000000"/>
        </w:rPr>
        <w:t>. Ответственность Сторон.</w:t>
      </w:r>
    </w:p>
    <w:p w14:paraId="3656B9AB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49C66051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733096BD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14:paraId="10D65D5C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bookmarkStart w:id="4" w:name="Par4"/>
      <w:bookmarkEnd w:id="4"/>
      <w:r>
        <w:rPr>
          <w:bCs/>
          <w:color w:val="000000"/>
        </w:rPr>
        <w:t>7</w:t>
      </w:r>
      <w:r w:rsidRPr="00E2575D">
        <w:rPr>
          <w:bCs/>
          <w:color w:val="000000"/>
        </w:rPr>
        <w:t>.2. В случае просрочки исполнения Заказчиком обязательств</w:t>
      </w:r>
      <w:r>
        <w:rPr>
          <w:bCs/>
          <w:color w:val="000000"/>
        </w:rPr>
        <w:t>,</w:t>
      </w:r>
      <w:r w:rsidRPr="00E2575D">
        <w:rPr>
          <w:bCs/>
          <w:color w:val="000000"/>
        </w:rPr>
        <w:t xml:space="preserve">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6582D3D0" w14:textId="77777777" w:rsidR="002A0FB4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7DC23D90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</w:t>
      </w:r>
      <w:r>
        <w:rPr>
          <w:bCs/>
          <w:color w:val="000000"/>
        </w:rPr>
        <w:t>4</w:t>
      </w:r>
      <w:r w:rsidRPr="00E2575D">
        <w:rPr>
          <w:bCs/>
          <w:color w:val="000000"/>
        </w:rPr>
        <w:t xml:space="preserve">. В случае просрочки исполнения </w:t>
      </w:r>
      <w:r>
        <w:rPr>
          <w:bCs/>
          <w:color w:val="000000"/>
        </w:rPr>
        <w:t>Поставщиком</w:t>
      </w:r>
      <w:r w:rsidRPr="00E2575D">
        <w:rPr>
          <w:bCs/>
          <w:color w:val="000000"/>
        </w:rPr>
        <w:t xml:space="preserve"> обязательств</w:t>
      </w:r>
      <w:r>
        <w:rPr>
          <w:bCs/>
          <w:color w:val="000000"/>
        </w:rPr>
        <w:t>,</w:t>
      </w:r>
      <w:r w:rsidRPr="00E2575D">
        <w:rPr>
          <w:bCs/>
          <w:color w:val="000000"/>
        </w:rPr>
        <w:t xml:space="preserve">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bCs/>
          <w:color w:val="000000"/>
        </w:rPr>
        <w:t>Заказчик</w:t>
      </w:r>
      <w:r w:rsidRPr="00E2575D">
        <w:rPr>
          <w:bCs/>
          <w:color w:val="000000"/>
        </w:rPr>
        <w:t xml:space="preserve"> вправе потребовать уплаты неустоек (штрафов, пеней).</w:t>
      </w:r>
    </w:p>
    <w:p w14:paraId="3EC41F51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</w:t>
      </w:r>
      <w:r>
        <w:rPr>
          <w:bCs/>
          <w:color w:val="000000"/>
        </w:rPr>
        <w:t>5</w:t>
      </w:r>
      <w:r w:rsidRPr="00E2575D">
        <w:rPr>
          <w:bCs/>
          <w:color w:val="000000"/>
        </w:rPr>
        <w:t xml:space="preserve">. Пеня начисляется за каждый день просрочки исполнения </w:t>
      </w:r>
      <w:r>
        <w:rPr>
          <w:bCs/>
          <w:color w:val="000000"/>
        </w:rPr>
        <w:t>Поставщиком</w:t>
      </w:r>
      <w:r w:rsidRPr="00E2575D">
        <w:rPr>
          <w:bCs/>
          <w:color w:val="000000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02055B8B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bookmarkStart w:id="5" w:name="Par35"/>
      <w:bookmarkEnd w:id="5"/>
      <w:r>
        <w:rPr>
          <w:bCs/>
          <w:color w:val="000000"/>
        </w:rPr>
        <w:lastRenderedPageBreak/>
        <w:t>7</w:t>
      </w:r>
      <w:r w:rsidRPr="00E2575D">
        <w:rPr>
          <w:bCs/>
          <w:color w:val="000000"/>
        </w:rPr>
        <w:t>.</w:t>
      </w:r>
      <w:r>
        <w:rPr>
          <w:bCs/>
          <w:color w:val="000000"/>
        </w:rPr>
        <w:t>6</w:t>
      </w:r>
      <w:r w:rsidRPr="00E2575D">
        <w:rPr>
          <w:bCs/>
          <w:color w:val="000000"/>
        </w:rPr>
        <w:t>. За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</w:t>
      </w:r>
      <w:r>
        <w:rPr>
          <w:bCs/>
          <w:color w:val="000000"/>
        </w:rPr>
        <w:t>, не имеющих стоимостного выражения,</w:t>
      </w:r>
      <w:r w:rsidRPr="00E2575D">
        <w:rPr>
          <w:bCs/>
          <w:color w:val="000000"/>
        </w:rPr>
        <w:t xml:space="preserve"> Поставщик выплачивает Заказчику штраф в </w:t>
      </w:r>
      <w:r>
        <w:rPr>
          <w:bCs/>
          <w:color w:val="000000"/>
        </w:rPr>
        <w:t>размере 10 процентов от цены Контракта.</w:t>
      </w:r>
    </w:p>
    <w:p w14:paraId="6C5A9939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7.7. Уплата </w:t>
      </w:r>
      <w:r w:rsidRPr="00E2575D">
        <w:rPr>
          <w:bCs/>
          <w:color w:val="000000"/>
        </w:rPr>
        <w:t>неустоек (штрафов, пеней)</w:t>
      </w:r>
      <w:r>
        <w:rPr>
          <w:bCs/>
          <w:color w:val="000000"/>
        </w:rPr>
        <w:t xml:space="preserve"> не освобождает Поставщика от полного возмещения убытков в случае</w:t>
      </w:r>
      <w:r w:rsidRPr="00E2575D">
        <w:rPr>
          <w:bCs/>
          <w:color w:val="000000"/>
        </w:rPr>
        <w:t xml:space="preserve"> неисполнения или ненадлежащего исполнения </w:t>
      </w:r>
      <w:r>
        <w:rPr>
          <w:bCs/>
          <w:color w:val="000000"/>
        </w:rPr>
        <w:t>Поставщиком</w:t>
      </w:r>
      <w:r w:rsidRPr="00E2575D">
        <w:rPr>
          <w:bCs/>
          <w:color w:val="000000"/>
        </w:rPr>
        <w:t xml:space="preserve"> обязательств</w:t>
      </w:r>
      <w:r>
        <w:rPr>
          <w:bCs/>
          <w:color w:val="000000"/>
        </w:rPr>
        <w:t>.</w:t>
      </w:r>
    </w:p>
    <w:p w14:paraId="45FB0818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66082D3E" w14:textId="77777777" w:rsidR="002A0FB4" w:rsidRPr="00E2575D" w:rsidRDefault="002A0FB4" w:rsidP="002A0FB4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Pr="00E2575D">
        <w:rPr>
          <w:b/>
          <w:bCs/>
          <w:color w:val="000000"/>
        </w:rPr>
        <w:t>. Срок действия Контракта, изменение и расторжение</w:t>
      </w:r>
    </w:p>
    <w:p w14:paraId="0CD64F71" w14:textId="77777777" w:rsidR="002A0FB4" w:rsidRPr="00E2575D" w:rsidRDefault="002A0FB4" w:rsidP="002A0FB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E2575D">
        <w:rPr>
          <w:b/>
          <w:bCs/>
          <w:color w:val="000000"/>
        </w:rPr>
        <w:t>Контракта.</w:t>
      </w:r>
    </w:p>
    <w:p w14:paraId="049F31CB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F87D857" w14:textId="452E4F2F" w:rsidR="002A0FB4" w:rsidRPr="00E2575D" w:rsidRDefault="002A0FB4" w:rsidP="002A0FB4">
      <w:pPr>
        <w:ind w:firstLine="540"/>
        <w:jc w:val="both"/>
        <w:rPr>
          <w:color w:val="000000"/>
        </w:rPr>
      </w:pPr>
      <w:r>
        <w:rPr>
          <w:bCs/>
          <w:color w:val="000000"/>
        </w:rPr>
        <w:t>8.</w:t>
      </w:r>
      <w:r w:rsidRPr="00E2575D">
        <w:rPr>
          <w:bCs/>
          <w:color w:val="000000"/>
        </w:rPr>
        <w:t>1. Контракт вступает в силу с момента</w:t>
      </w:r>
      <w:r w:rsidRPr="00E2575D">
        <w:rPr>
          <w:color w:val="000000"/>
        </w:rPr>
        <w:t xml:space="preserve"> обязательного внесения настоящего контракта в Реестр государственных контрактов Санкт-Петербурга и заканчиваются «</w:t>
      </w:r>
      <w:r w:rsidR="003C2691">
        <w:rPr>
          <w:color w:val="000000"/>
        </w:rPr>
        <w:t>3</w:t>
      </w:r>
      <w:r>
        <w:rPr>
          <w:color w:val="000000"/>
        </w:rPr>
        <w:t>1»</w:t>
      </w:r>
      <w:r w:rsidRPr="00E2575D">
        <w:rPr>
          <w:color w:val="000000"/>
        </w:rPr>
        <w:t xml:space="preserve"> </w:t>
      </w:r>
      <w:r w:rsidR="006E2F48">
        <w:rPr>
          <w:color w:val="000000"/>
        </w:rPr>
        <w:t xml:space="preserve">декабря </w:t>
      </w:r>
      <w:r w:rsidRPr="00E2575D">
        <w:rPr>
          <w:color w:val="000000"/>
        </w:rPr>
        <w:t>20</w:t>
      </w:r>
      <w:r>
        <w:rPr>
          <w:color w:val="000000"/>
        </w:rPr>
        <w:t>2</w:t>
      </w:r>
      <w:r w:rsidR="006E2F48">
        <w:rPr>
          <w:color w:val="000000"/>
        </w:rPr>
        <w:t>6</w:t>
      </w:r>
      <w:r>
        <w:rPr>
          <w:color w:val="000000"/>
        </w:rPr>
        <w:t xml:space="preserve"> </w:t>
      </w:r>
      <w:r w:rsidRPr="00E2575D">
        <w:rPr>
          <w:color w:val="000000"/>
        </w:rPr>
        <w:t>г., за исключением гарантийных обязательств.</w:t>
      </w:r>
    </w:p>
    <w:p w14:paraId="65F5092E" w14:textId="77777777" w:rsidR="002A0FB4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8</w:t>
      </w:r>
      <w:r w:rsidRPr="00E2575D">
        <w:rPr>
          <w:bCs/>
          <w:color w:val="000000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14:paraId="0FF479E4" w14:textId="77777777" w:rsidR="002A0FB4" w:rsidRPr="008A240F" w:rsidRDefault="002A0FB4" w:rsidP="002A0FB4">
      <w:pPr>
        <w:jc w:val="both"/>
      </w:pPr>
      <w:r w:rsidRPr="008A240F"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14:paraId="544C4A05" w14:textId="77777777" w:rsidR="002A0FB4" w:rsidRPr="008A240F" w:rsidRDefault="002A0FB4" w:rsidP="002A0FB4">
      <w:pPr>
        <w:autoSpaceDE w:val="0"/>
        <w:autoSpaceDN w:val="0"/>
        <w:adjustRightInd w:val="0"/>
        <w:ind w:firstLine="360"/>
        <w:jc w:val="both"/>
      </w:pPr>
      <w:r w:rsidRPr="008A240F"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14:paraId="3AC197B7" w14:textId="77777777" w:rsidR="002A0FB4" w:rsidRPr="008A240F" w:rsidRDefault="002A0FB4" w:rsidP="002A0FB4">
      <w:pPr>
        <w:autoSpaceDE w:val="0"/>
        <w:autoSpaceDN w:val="0"/>
        <w:adjustRightInd w:val="0"/>
        <w:ind w:firstLine="360"/>
        <w:jc w:val="both"/>
      </w:pPr>
      <w:r w:rsidRPr="008A240F"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14:paraId="4A31FA22" w14:textId="77777777" w:rsidR="002A0FB4" w:rsidRPr="008A240F" w:rsidRDefault="002A0FB4" w:rsidP="002A0FB4">
      <w:pPr>
        <w:autoSpaceDE w:val="0"/>
        <w:autoSpaceDN w:val="0"/>
        <w:adjustRightInd w:val="0"/>
        <w:ind w:firstLine="360"/>
        <w:jc w:val="both"/>
      </w:pPr>
      <w:r w:rsidRPr="008A240F"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14:paraId="67A18CC3" w14:textId="77777777" w:rsidR="002A0FB4" w:rsidRPr="008A240F" w:rsidRDefault="002A0FB4" w:rsidP="002A0FB4">
      <w:pPr>
        <w:autoSpaceDE w:val="0"/>
        <w:autoSpaceDN w:val="0"/>
        <w:adjustRightInd w:val="0"/>
        <w:ind w:firstLine="360"/>
        <w:jc w:val="both"/>
      </w:pPr>
      <w:r w:rsidRPr="008A240F"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Заказчика ООО «Компания Тензор», АО «ПФ СКБ «Контур» со стороны </w:t>
      </w:r>
      <w:r>
        <w:t>Поставщика _________.</w:t>
      </w:r>
    </w:p>
    <w:p w14:paraId="5102C25E" w14:textId="77777777" w:rsidR="002A0FB4" w:rsidRPr="008A240F" w:rsidRDefault="002A0FB4" w:rsidP="002A0FB4">
      <w:pPr>
        <w:autoSpaceDE w:val="0"/>
        <w:autoSpaceDN w:val="0"/>
        <w:adjustRightInd w:val="0"/>
        <w:ind w:firstLine="360"/>
        <w:jc w:val="both"/>
      </w:pPr>
      <w:r w:rsidRPr="008A240F"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14:paraId="6AEC8C72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8.3</w:t>
      </w:r>
      <w:r w:rsidRPr="00E2575D">
        <w:rPr>
          <w:bCs/>
          <w:color w:val="000000"/>
        </w:rPr>
        <w:t>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6DFF27C" w14:textId="77777777" w:rsidR="002A0FB4" w:rsidRPr="00E2575D" w:rsidRDefault="002A0FB4" w:rsidP="002A0FB4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8.4</w:t>
      </w:r>
      <w:r w:rsidRPr="00E2575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Стороны вправе принять решение об одностороннем отказе от исполнения Контракта по основаниям, предусмотренным Гражданским </w:t>
      </w:r>
      <w:hyperlink r:id="rId7" w:history="1">
        <w:r w:rsidRPr="00E2575D">
          <w:rPr>
            <w:rFonts w:ascii="Times New Roman" w:hAnsi="Times New Roman" w:cs="Times New Roman"/>
            <w:bCs/>
            <w:color w:val="000000"/>
            <w:sz w:val="24"/>
            <w:szCs w:val="24"/>
          </w:rPr>
          <w:t>кодексом</w:t>
        </w:r>
      </w:hyperlink>
      <w:r w:rsidRPr="00E2575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8" w:history="1">
        <w:r w:rsidRPr="00E2575D">
          <w:rPr>
            <w:rFonts w:ascii="Times New Roman" w:hAnsi="Times New Roman" w:cs="Times New Roman"/>
            <w:bCs/>
            <w:color w:val="000000"/>
            <w:sz w:val="24"/>
            <w:szCs w:val="24"/>
          </w:rPr>
          <w:t>статьей 95</w:t>
        </w:r>
      </w:hyperlink>
      <w:r w:rsidRPr="00E2575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Федерального закона о контрактной системе.</w:t>
      </w:r>
    </w:p>
    <w:p w14:paraId="53128261" w14:textId="77777777" w:rsidR="002A0FB4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EF3A474" w14:textId="77777777" w:rsidR="00676BDE" w:rsidRDefault="00676BDE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03F8A679" w14:textId="77777777" w:rsidR="00676BDE" w:rsidRDefault="00676BDE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75172980" w14:textId="77777777" w:rsidR="00676BDE" w:rsidRDefault="00676BDE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4A00086" w14:textId="77777777" w:rsidR="00676BDE" w:rsidRPr="00E2575D" w:rsidRDefault="00676BDE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C2A01B1" w14:textId="77777777" w:rsidR="002A0FB4" w:rsidRPr="00E2575D" w:rsidRDefault="002A0FB4" w:rsidP="002A0FB4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9.</w:t>
      </w:r>
      <w:r w:rsidRPr="00E2575D">
        <w:rPr>
          <w:b/>
          <w:bCs/>
          <w:color w:val="000000"/>
        </w:rPr>
        <w:t xml:space="preserve"> Обстоятельства непреодолимой силы</w:t>
      </w:r>
      <w:r>
        <w:rPr>
          <w:b/>
          <w:bCs/>
          <w:color w:val="000000"/>
        </w:rPr>
        <w:t>.</w:t>
      </w:r>
    </w:p>
    <w:p w14:paraId="62486C05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02447022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>9.</w:t>
      </w:r>
      <w:r w:rsidRPr="00E2575D">
        <w:rPr>
          <w:bCs/>
          <w:color w:val="000000"/>
        </w:rPr>
        <w:t>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0F9074A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9.2</w:t>
      </w:r>
      <w:r w:rsidRPr="00E2575D">
        <w:rPr>
          <w:bCs/>
          <w:color w:val="000000"/>
        </w:rPr>
        <w:t>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5D8D713C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9.3</w:t>
      </w:r>
      <w:r w:rsidRPr="00E2575D">
        <w:rPr>
          <w:bCs/>
          <w:color w:val="000000"/>
        </w:rPr>
        <w:t>. Сторона, у которой возникли обстоятельства непреодолимой силы, обязана в течение 5 (</w:t>
      </w:r>
      <w:r>
        <w:rPr>
          <w:bCs/>
          <w:color w:val="000000"/>
        </w:rPr>
        <w:t>Пять</w:t>
      </w:r>
      <w:r w:rsidRPr="00E2575D">
        <w:rPr>
          <w:bCs/>
          <w:color w:val="000000"/>
        </w:rPr>
        <w:t>) рабочих дней письменно информировать другую Сторону о случившемся и его причинах.</w:t>
      </w:r>
    </w:p>
    <w:p w14:paraId="267FD037" w14:textId="77777777" w:rsidR="002A0FB4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9.4</w:t>
      </w:r>
      <w:r w:rsidRPr="00E2575D">
        <w:rPr>
          <w:bCs/>
          <w:color w:val="000000"/>
        </w:rPr>
        <w:t>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4101652C" w14:textId="77777777" w:rsidR="002A0FB4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EA2E2FC" w14:textId="77777777" w:rsidR="002A0FB4" w:rsidRPr="001C1A6F" w:rsidRDefault="002A0FB4" w:rsidP="002A0FB4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</w:rPr>
      </w:pPr>
      <w:r w:rsidRPr="001C1A6F">
        <w:rPr>
          <w:rFonts w:eastAsia="Calibri"/>
          <w:b/>
          <w:bCs/>
        </w:rPr>
        <w:t>10. Исключительные права</w:t>
      </w:r>
    </w:p>
    <w:p w14:paraId="4B99056E" w14:textId="77777777" w:rsidR="002A0FB4" w:rsidRPr="003131A7" w:rsidRDefault="002A0FB4" w:rsidP="002A0FB4">
      <w:pPr>
        <w:autoSpaceDE w:val="0"/>
        <w:autoSpaceDN w:val="0"/>
        <w:adjustRightInd w:val="0"/>
        <w:ind w:firstLine="540"/>
        <w:jc w:val="both"/>
        <w:rPr>
          <w:rFonts w:eastAsia="Calibri"/>
          <w:bCs/>
        </w:rPr>
      </w:pPr>
    </w:p>
    <w:p w14:paraId="5F4EC30D" w14:textId="77777777" w:rsidR="002A0FB4" w:rsidRDefault="002A0FB4" w:rsidP="002A0FB4">
      <w:pPr>
        <w:autoSpaceDE w:val="0"/>
        <w:autoSpaceDN w:val="0"/>
        <w:adjustRightInd w:val="0"/>
        <w:ind w:firstLine="540"/>
        <w:jc w:val="both"/>
        <w:rPr>
          <w:rFonts w:eastAsia="Calibri"/>
          <w:bCs/>
        </w:rPr>
      </w:pPr>
      <w:r w:rsidRPr="003131A7">
        <w:rPr>
          <w:rFonts w:eastAsia="Calibri"/>
          <w:bCs/>
        </w:rPr>
        <w:t>1</w:t>
      </w:r>
      <w:r>
        <w:rPr>
          <w:rFonts w:eastAsia="Calibri"/>
          <w:bCs/>
        </w:rPr>
        <w:t>0</w:t>
      </w:r>
      <w:r w:rsidRPr="003131A7">
        <w:rPr>
          <w:rFonts w:eastAsia="Calibri"/>
          <w:bCs/>
        </w:rPr>
        <w:t>.1. Поставщик гарантирует отсутствие нарушения исключительных прав третьих лиц, связанн</w:t>
      </w:r>
      <w:r>
        <w:rPr>
          <w:rFonts w:eastAsia="Calibri"/>
          <w:bCs/>
        </w:rPr>
        <w:t>ых с поставкой и использованием Товара</w:t>
      </w:r>
      <w:r w:rsidRPr="003131A7">
        <w:rPr>
          <w:rFonts w:eastAsia="Calibri"/>
          <w:bCs/>
        </w:rPr>
        <w:t xml:space="preserve"> в рамках Контракта.</w:t>
      </w:r>
    </w:p>
    <w:p w14:paraId="5F3F0065" w14:textId="77777777" w:rsidR="002A0FB4" w:rsidRPr="003131A7" w:rsidRDefault="002A0FB4" w:rsidP="002A0FB4">
      <w:pPr>
        <w:autoSpaceDE w:val="0"/>
        <w:autoSpaceDN w:val="0"/>
        <w:adjustRightInd w:val="0"/>
        <w:ind w:firstLine="540"/>
        <w:jc w:val="both"/>
        <w:rPr>
          <w:rFonts w:eastAsia="Calibri"/>
          <w:bCs/>
        </w:rPr>
      </w:pPr>
      <w:r w:rsidRPr="003131A7">
        <w:rPr>
          <w:rFonts w:eastAsia="Calibri"/>
          <w:bCs/>
        </w:rPr>
        <w:t>1</w:t>
      </w:r>
      <w:r>
        <w:rPr>
          <w:rFonts w:eastAsia="Calibri"/>
          <w:bCs/>
        </w:rPr>
        <w:t>0</w:t>
      </w:r>
      <w:r w:rsidRPr="003131A7">
        <w:rPr>
          <w:rFonts w:eastAsia="Calibri"/>
          <w:bCs/>
        </w:rPr>
        <w:t xml:space="preserve">.2. Все убытки, понесенные Заказчиком при нарушении исключительных прав третьих лиц при использовании </w:t>
      </w:r>
      <w:r>
        <w:rPr>
          <w:rFonts w:eastAsia="Calibri"/>
          <w:bCs/>
        </w:rPr>
        <w:t>Товара</w:t>
      </w:r>
      <w:r w:rsidRPr="003131A7">
        <w:rPr>
          <w:rFonts w:eastAsia="Calibri"/>
          <w:bCs/>
        </w:rPr>
        <w:t>, включая судебные расходы и материальный ущерб, возмещаются Поставщиком.</w:t>
      </w:r>
    </w:p>
    <w:p w14:paraId="1299C43A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DDBEF00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13522B4E" w14:textId="77777777" w:rsidR="002A0FB4" w:rsidRPr="00E2575D" w:rsidRDefault="002A0FB4" w:rsidP="002A0FB4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11</w:t>
      </w:r>
      <w:r w:rsidRPr="00E2575D">
        <w:rPr>
          <w:b/>
          <w:bCs/>
          <w:color w:val="000000"/>
        </w:rPr>
        <w:t>. Дополнительные условия и заключительные положения.</w:t>
      </w:r>
    </w:p>
    <w:p w14:paraId="3461D779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F81D901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1</w:t>
      </w:r>
      <w:r>
        <w:rPr>
          <w:bCs/>
          <w:color w:val="000000"/>
        </w:rPr>
        <w:t>1</w:t>
      </w:r>
      <w:r w:rsidRPr="00E2575D">
        <w:rPr>
          <w:bCs/>
          <w:color w:val="000000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191D895E" w14:textId="77777777" w:rsidR="002A0FB4" w:rsidRDefault="002A0FB4" w:rsidP="002A0FB4">
      <w:pPr>
        <w:ind w:firstLine="540"/>
        <w:jc w:val="both"/>
        <w:rPr>
          <w:color w:val="000000"/>
        </w:rPr>
      </w:pPr>
      <w:r w:rsidRPr="00E2575D">
        <w:rPr>
          <w:bCs/>
          <w:color w:val="000000"/>
        </w:rPr>
        <w:t>1</w:t>
      </w:r>
      <w:r>
        <w:rPr>
          <w:bCs/>
          <w:color w:val="000000"/>
        </w:rPr>
        <w:t>1</w:t>
      </w:r>
      <w:r w:rsidRPr="00E2575D">
        <w:rPr>
          <w:bCs/>
          <w:color w:val="000000"/>
        </w:rPr>
        <w:t>.</w:t>
      </w:r>
      <w:r>
        <w:rPr>
          <w:bCs/>
          <w:color w:val="000000"/>
        </w:rPr>
        <w:t>2</w:t>
      </w:r>
      <w:r w:rsidRPr="00E2575D">
        <w:rPr>
          <w:bCs/>
          <w:color w:val="000000"/>
        </w:rPr>
        <w:t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</w:t>
      </w:r>
      <w:r w:rsidRPr="00E2575D">
        <w:rPr>
          <w:color w:val="000000"/>
        </w:rPr>
        <w:t>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14:paraId="1507A317" w14:textId="77777777" w:rsidR="002A0FB4" w:rsidRPr="00E2575D" w:rsidRDefault="1090C443" w:rsidP="1090C443">
      <w:pPr>
        <w:pStyle w:val="ConsPlusNormal"/>
        <w:ind w:firstLine="540"/>
        <w:jc w:val="both"/>
        <w:rPr>
          <w:color w:val="000000" w:themeColor="text1"/>
        </w:rPr>
      </w:pPr>
      <w:r w:rsidRPr="1090C443">
        <w:rPr>
          <w:rFonts w:ascii="Times New Roman" w:hAnsi="Times New Roman" w:cs="Times New Roman"/>
          <w:sz w:val="24"/>
          <w:szCs w:val="24"/>
        </w:rPr>
        <w:t xml:space="preserve">11.3. Претензионный порядок досудебного урегулирования споров, вытекающих из Контракта,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1090C4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1090C443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разделе 12.</w:t>
      </w:r>
      <w:r w:rsidRPr="1090C4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Контракта</w:t>
      </w:r>
      <w:r w:rsidRPr="1090C443">
        <w:rPr>
          <w:rFonts w:ascii="Times New Roman" w:hAnsi="Times New Roman" w:cs="Times New Roman"/>
          <w:sz w:val="24"/>
          <w:szCs w:val="24"/>
        </w:rPr>
        <w:t>. Допускается направление Сторонами претензий иными способами: по факсу и электронной почте, экспресс-почтой. Срок рассмотрения претензионного письма и направления ответа на него составляет 5 (Пять) рабочих дней со дня получения последнего адресатом.</w:t>
      </w:r>
      <w:hyperlink w:anchor="Par141" w:history="1"/>
    </w:p>
    <w:p w14:paraId="123B3298" w14:textId="77777777" w:rsidR="002A0FB4" w:rsidRPr="00E2575D" w:rsidRDefault="002A0FB4" w:rsidP="002A0FB4">
      <w:pPr>
        <w:ind w:firstLine="680"/>
        <w:jc w:val="both"/>
        <w:rPr>
          <w:color w:val="000000"/>
        </w:rPr>
      </w:pPr>
      <w:r>
        <w:rPr>
          <w:color w:val="000000"/>
        </w:rPr>
        <w:t xml:space="preserve">11.4. </w:t>
      </w:r>
      <w:r w:rsidRPr="00E2575D">
        <w:rPr>
          <w:color w:val="000000"/>
        </w:rPr>
        <w:t>В случае изменения юридических адресов, банковских реквизитов</w:t>
      </w:r>
      <w:r>
        <w:rPr>
          <w:color w:val="000000"/>
        </w:rPr>
        <w:t xml:space="preserve"> </w:t>
      </w:r>
      <w:r w:rsidRPr="00E2575D">
        <w:rPr>
          <w:color w:val="000000"/>
        </w:rPr>
        <w:t>Сторона обязана сообщить об этом другой Стороне в течение десятидневного срока в письменном виде.</w:t>
      </w:r>
    </w:p>
    <w:p w14:paraId="55F23AF8" w14:textId="14227AD8" w:rsidR="002A0FB4" w:rsidRPr="00E2575D" w:rsidRDefault="1090C443" w:rsidP="1090C443">
      <w:pPr>
        <w:autoSpaceDE w:val="0"/>
        <w:autoSpaceDN w:val="0"/>
        <w:adjustRightInd w:val="0"/>
        <w:ind w:firstLine="680"/>
        <w:jc w:val="both"/>
        <w:rPr>
          <w:color w:val="000000" w:themeColor="text1"/>
        </w:rPr>
      </w:pPr>
      <w:r w:rsidRPr="1090C443">
        <w:rPr>
          <w:color w:val="000000" w:themeColor="text1"/>
        </w:rPr>
        <w:t>11.5.  Приложения к Контракту являются его неотъемлемой частью.</w:t>
      </w:r>
    </w:p>
    <w:p w14:paraId="032AB3AB" w14:textId="77777777" w:rsidR="002A0FB4" w:rsidRPr="00E2575D" w:rsidRDefault="002A0FB4" w:rsidP="002A0FB4">
      <w:pPr>
        <w:pStyle w:val="af9"/>
        <w:ind w:firstLine="257"/>
        <w:rPr>
          <w:color w:val="000000"/>
        </w:rPr>
      </w:pPr>
      <w:r w:rsidRPr="00E2575D">
        <w:rPr>
          <w:color w:val="000000"/>
        </w:rPr>
        <w:t>К настоящему Контракту прилагаются и являются неотъемлемой его частью:</w:t>
      </w:r>
    </w:p>
    <w:p w14:paraId="22997D87" w14:textId="77777777" w:rsidR="0052576A" w:rsidRPr="00F7541D" w:rsidRDefault="0052576A" w:rsidP="0052576A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2575D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E2575D">
        <w:rPr>
          <w:color w:val="000000"/>
        </w:rPr>
        <w:t xml:space="preserve"> </w:t>
      </w:r>
      <w:r>
        <w:rPr>
          <w:color w:val="000000"/>
        </w:rPr>
        <w:t>–</w:t>
      </w:r>
      <w:r w:rsidRPr="00E2575D">
        <w:rPr>
          <w:color w:val="000000"/>
        </w:rPr>
        <w:t xml:space="preserve"> </w:t>
      </w:r>
      <w:r>
        <w:rPr>
          <w:color w:val="000000"/>
        </w:rPr>
        <w:t>Спецификация.</w:t>
      </w:r>
    </w:p>
    <w:p w14:paraId="7CF8BD8B" w14:textId="1C04741A" w:rsidR="002A0FB4" w:rsidRDefault="002A0FB4" w:rsidP="002A0FB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2575D">
        <w:rPr>
          <w:color w:val="000000"/>
        </w:rPr>
        <w:t xml:space="preserve">Приложение № </w:t>
      </w:r>
      <w:r w:rsidR="0052576A">
        <w:rPr>
          <w:color w:val="000000"/>
        </w:rPr>
        <w:t>2</w:t>
      </w:r>
      <w:r w:rsidRPr="00E2575D">
        <w:rPr>
          <w:color w:val="000000"/>
        </w:rPr>
        <w:t xml:space="preserve"> </w:t>
      </w:r>
      <w:r>
        <w:rPr>
          <w:color w:val="000000"/>
        </w:rPr>
        <w:t>–</w:t>
      </w:r>
      <w:r w:rsidRPr="00E2575D">
        <w:rPr>
          <w:color w:val="000000"/>
        </w:rPr>
        <w:t xml:space="preserve"> </w:t>
      </w:r>
      <w:r w:rsidR="00676BDE">
        <w:rPr>
          <w:color w:val="000000"/>
        </w:rPr>
        <w:t>Техническое задание</w:t>
      </w:r>
      <w:r w:rsidR="00C867DA">
        <w:rPr>
          <w:color w:val="000000"/>
        </w:rPr>
        <w:t>,</w:t>
      </w:r>
    </w:p>
    <w:p w14:paraId="746EAA41" w14:textId="77777777" w:rsidR="00C867DA" w:rsidRPr="00F7541D" w:rsidRDefault="00C867DA" w:rsidP="002A0FB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Приложение № 3 – Акт сборки, установки (монтажа) поставленного Товара (форма).</w:t>
      </w:r>
    </w:p>
    <w:p w14:paraId="3CF2D8B6" w14:textId="77777777" w:rsidR="002A0FB4" w:rsidRPr="00E2575D" w:rsidRDefault="002A0FB4" w:rsidP="002A0FB4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2989ACF8" w14:textId="77777777" w:rsidR="002A0FB4" w:rsidRPr="00E2575D" w:rsidRDefault="002A0FB4" w:rsidP="002A0FB4">
      <w:pPr>
        <w:jc w:val="center"/>
        <w:rPr>
          <w:b/>
        </w:rPr>
      </w:pPr>
      <w:r w:rsidRPr="00E2575D">
        <w:rPr>
          <w:b/>
        </w:rPr>
        <w:t>1</w:t>
      </w:r>
      <w:r>
        <w:rPr>
          <w:b/>
        </w:rPr>
        <w:t>2</w:t>
      </w:r>
      <w:r w:rsidRPr="00E2575D">
        <w:rPr>
          <w:b/>
        </w:rPr>
        <w:t>. Реквизиты и подписи Сторон</w:t>
      </w:r>
      <w:r>
        <w:rPr>
          <w:b/>
        </w:rPr>
        <w:t>.</w:t>
      </w:r>
    </w:p>
    <w:p w14:paraId="0FB78278" w14:textId="77777777" w:rsidR="002A0FB4" w:rsidRPr="00E2575D" w:rsidRDefault="002A0FB4" w:rsidP="002A0FB4"/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2A0FB4" w:rsidRPr="00E2575D" w14:paraId="245F0B59" w14:textId="77777777" w:rsidTr="002A0FB4">
        <w:trPr>
          <w:trHeight w:val="1156"/>
        </w:trPr>
        <w:tc>
          <w:tcPr>
            <w:tcW w:w="4838" w:type="dxa"/>
          </w:tcPr>
          <w:p w14:paraId="3217CC6B" w14:textId="77777777" w:rsidR="002A0FB4" w:rsidRPr="00207122" w:rsidRDefault="002A0FB4" w:rsidP="002A0FB4">
            <w:pPr>
              <w:rPr>
                <w:b/>
                <w:color w:val="000000"/>
              </w:rPr>
            </w:pPr>
            <w:r w:rsidRPr="00207122">
              <w:rPr>
                <w:b/>
                <w:color w:val="000000"/>
              </w:rPr>
              <w:t>П</w:t>
            </w:r>
            <w:r>
              <w:rPr>
                <w:b/>
                <w:color w:val="000000"/>
              </w:rPr>
              <w:t>оставщик</w:t>
            </w:r>
            <w:r w:rsidRPr="00207122">
              <w:rPr>
                <w:b/>
                <w:color w:val="000000"/>
              </w:rPr>
              <w:t>:</w:t>
            </w:r>
          </w:p>
          <w:p w14:paraId="1FC39945" w14:textId="77777777" w:rsidR="002A0FB4" w:rsidRDefault="002A0FB4" w:rsidP="002A0FB4">
            <w:pPr>
              <w:rPr>
                <w:color w:val="000000"/>
              </w:rPr>
            </w:pPr>
          </w:p>
          <w:p w14:paraId="0562CB0E" w14:textId="77777777" w:rsidR="002A0FB4" w:rsidRDefault="002A0FB4" w:rsidP="002A0FB4">
            <w:pPr>
              <w:rPr>
                <w:color w:val="000000"/>
              </w:rPr>
            </w:pPr>
          </w:p>
          <w:p w14:paraId="34CE0A41" w14:textId="77777777" w:rsidR="002A0FB4" w:rsidRDefault="002A0FB4" w:rsidP="002A0FB4">
            <w:pPr>
              <w:rPr>
                <w:color w:val="000000"/>
              </w:rPr>
            </w:pPr>
          </w:p>
          <w:p w14:paraId="62EBF3C5" w14:textId="77777777" w:rsidR="002A0FB4" w:rsidRDefault="002A0FB4" w:rsidP="002A0FB4">
            <w:pPr>
              <w:rPr>
                <w:color w:val="000000"/>
              </w:rPr>
            </w:pPr>
          </w:p>
          <w:p w14:paraId="6D98A12B" w14:textId="77777777" w:rsidR="002A0FB4" w:rsidRDefault="002A0FB4" w:rsidP="002A0FB4">
            <w:pPr>
              <w:rPr>
                <w:color w:val="000000"/>
              </w:rPr>
            </w:pPr>
          </w:p>
          <w:p w14:paraId="2946DB82" w14:textId="77777777" w:rsidR="002A0FB4" w:rsidRDefault="002A0FB4" w:rsidP="002A0FB4">
            <w:pPr>
              <w:rPr>
                <w:color w:val="000000"/>
              </w:rPr>
            </w:pPr>
          </w:p>
          <w:p w14:paraId="5997CC1D" w14:textId="77777777" w:rsidR="002A0FB4" w:rsidRDefault="002A0FB4" w:rsidP="002A0FB4">
            <w:pPr>
              <w:rPr>
                <w:color w:val="000000"/>
              </w:rPr>
            </w:pPr>
          </w:p>
          <w:p w14:paraId="110FFD37" w14:textId="77777777" w:rsidR="002A0FB4" w:rsidRDefault="002A0FB4" w:rsidP="002A0FB4">
            <w:pPr>
              <w:rPr>
                <w:color w:val="000000"/>
              </w:rPr>
            </w:pPr>
          </w:p>
          <w:p w14:paraId="6B699379" w14:textId="77777777" w:rsidR="002A0FB4" w:rsidRDefault="002A0FB4" w:rsidP="002A0FB4">
            <w:pPr>
              <w:rPr>
                <w:color w:val="000000"/>
              </w:rPr>
            </w:pPr>
          </w:p>
          <w:p w14:paraId="3FE9F23F" w14:textId="77777777" w:rsidR="002A0FB4" w:rsidRDefault="002A0FB4" w:rsidP="002A0FB4">
            <w:pPr>
              <w:rPr>
                <w:color w:val="000000"/>
              </w:rPr>
            </w:pPr>
          </w:p>
          <w:p w14:paraId="1F72F646" w14:textId="77777777" w:rsidR="002A0FB4" w:rsidRDefault="002A0FB4" w:rsidP="002A0FB4">
            <w:pPr>
              <w:rPr>
                <w:color w:val="000000"/>
              </w:rPr>
            </w:pPr>
          </w:p>
          <w:p w14:paraId="08CE6F91" w14:textId="77777777" w:rsidR="002A0FB4" w:rsidRDefault="002A0FB4" w:rsidP="002A0FB4">
            <w:pPr>
              <w:rPr>
                <w:color w:val="000000"/>
              </w:rPr>
            </w:pPr>
          </w:p>
          <w:p w14:paraId="61CDCEAD" w14:textId="77777777" w:rsidR="002A0FB4" w:rsidRDefault="002A0FB4" w:rsidP="002A0FB4">
            <w:pPr>
              <w:rPr>
                <w:color w:val="000000"/>
              </w:rPr>
            </w:pPr>
          </w:p>
          <w:p w14:paraId="6BB9E253" w14:textId="77777777" w:rsidR="002A0FB4" w:rsidRDefault="002A0FB4" w:rsidP="002A0FB4">
            <w:pPr>
              <w:rPr>
                <w:color w:val="000000"/>
              </w:rPr>
            </w:pPr>
          </w:p>
          <w:p w14:paraId="23DE523C" w14:textId="77777777" w:rsidR="002A0FB4" w:rsidRDefault="002A0FB4" w:rsidP="002A0FB4">
            <w:pPr>
              <w:rPr>
                <w:color w:val="000000"/>
              </w:rPr>
            </w:pPr>
          </w:p>
          <w:p w14:paraId="52E56223" w14:textId="77777777" w:rsidR="002A0FB4" w:rsidRDefault="002A0FB4" w:rsidP="002A0FB4">
            <w:pPr>
              <w:rPr>
                <w:color w:val="000000"/>
              </w:rPr>
            </w:pPr>
          </w:p>
          <w:p w14:paraId="07547A01" w14:textId="77777777" w:rsidR="002A0FB4" w:rsidRDefault="002A0FB4" w:rsidP="002A0FB4">
            <w:pPr>
              <w:rPr>
                <w:color w:val="000000"/>
              </w:rPr>
            </w:pPr>
          </w:p>
          <w:p w14:paraId="5043CB0F" w14:textId="77777777" w:rsidR="002A0FB4" w:rsidRPr="00E2575D" w:rsidRDefault="002A0FB4" w:rsidP="002A0FB4">
            <w:pPr>
              <w:rPr>
                <w:color w:val="000000"/>
              </w:rPr>
            </w:pPr>
          </w:p>
        </w:tc>
        <w:tc>
          <w:tcPr>
            <w:tcW w:w="4882" w:type="dxa"/>
          </w:tcPr>
          <w:p w14:paraId="2D93D8E3" w14:textId="77777777" w:rsidR="002A0FB4" w:rsidRPr="00207122" w:rsidRDefault="002A0FB4" w:rsidP="002A0FB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Заказчик</w:t>
            </w:r>
            <w:r w:rsidRPr="00207122">
              <w:rPr>
                <w:b/>
                <w:color w:val="000000"/>
              </w:rPr>
              <w:t>:</w:t>
            </w:r>
          </w:p>
          <w:p w14:paraId="01C7B6EA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>Санкт-Петербургское    государственное бюджетное учреждения здравоохранения «Консультативно-диагностический центр для детей» (СПб ГБУЗ КДЦД)</w:t>
            </w:r>
          </w:p>
          <w:p w14:paraId="65C0DFB6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Адрес: 192289, Санкт-Петербург, ул. </w:t>
            </w:r>
            <w:proofErr w:type="spellStart"/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>Олеко</w:t>
            </w:r>
            <w:proofErr w:type="spellEnd"/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>Дундича</w:t>
            </w:r>
            <w:proofErr w:type="spellEnd"/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>, д. 36, корп. 2</w:t>
            </w:r>
          </w:p>
          <w:p w14:paraId="33532582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>ИНН 7816013134, КПП 781601001</w:t>
            </w:r>
          </w:p>
          <w:p w14:paraId="17D2B549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</w:p>
          <w:p w14:paraId="098168D2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F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ОКЦ № 1 Северо-Западного ГУ Банка России//УФК по г. Санкт-Петербургу,</w:t>
            </w:r>
          </w:p>
          <w:p w14:paraId="449EF5B7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F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Санкт-Петербург</w:t>
            </w:r>
          </w:p>
          <w:p w14:paraId="21453484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F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Комитет финансов Санкт-Петербурга </w:t>
            </w:r>
          </w:p>
          <w:p w14:paraId="76FC66EB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F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(СПб ГБУЗ КДЦД лицевой счет № 0151051)</w:t>
            </w:r>
          </w:p>
          <w:p w14:paraId="4C0543B3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F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банковский счет № 40102810945370000005</w:t>
            </w:r>
          </w:p>
          <w:p w14:paraId="01030D76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F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казначейский счет № 03224643400000007200</w:t>
            </w:r>
          </w:p>
          <w:p w14:paraId="6D281CC4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2F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БИК  014030106 </w:t>
            </w:r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36E46E2F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тел.: (812) 246-05-55 </w:t>
            </w:r>
          </w:p>
          <w:p w14:paraId="7463E480" w14:textId="77777777" w:rsidR="006E2F48" w:rsidRPr="006E2F48" w:rsidRDefault="006E2F48" w:rsidP="006E2F48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2F48">
              <w:rPr>
                <w:rFonts w:ascii="Times New Roman" w:hAnsi="Times New Roman"/>
                <w:sz w:val="24"/>
                <w:szCs w:val="24"/>
                <w:lang w:eastAsia="ru-RU"/>
              </w:rPr>
              <w:t>Факс: (812) 246-05-52</w:t>
            </w:r>
          </w:p>
          <w:p w14:paraId="37420420" w14:textId="77777777" w:rsidR="006E2F48" w:rsidRPr="006E2F48" w:rsidRDefault="006E2F48" w:rsidP="006E2F48">
            <w:pPr>
              <w:autoSpaceDE w:val="0"/>
              <w:autoSpaceDN w:val="0"/>
              <w:adjustRightInd w:val="0"/>
              <w:rPr>
                <w:rStyle w:val="a4"/>
              </w:rPr>
            </w:pPr>
            <w:r w:rsidRPr="006E2F48">
              <w:rPr>
                <w:lang w:val="en-US"/>
              </w:rPr>
              <w:t>e</w:t>
            </w:r>
            <w:r w:rsidRPr="006E2F48">
              <w:t>-</w:t>
            </w:r>
            <w:r w:rsidRPr="006E2F48">
              <w:rPr>
                <w:lang w:val="en-US"/>
              </w:rPr>
              <w:t>mail</w:t>
            </w:r>
            <w:r w:rsidRPr="006E2F48">
              <w:t xml:space="preserve">: </w:t>
            </w:r>
            <w:hyperlink r:id="rId9">
              <w:r w:rsidRPr="006E2F48">
                <w:rPr>
                  <w:rStyle w:val="a4"/>
                  <w:lang w:val="en-US"/>
                </w:rPr>
                <w:t>gdkcd</w:t>
              </w:r>
              <w:r w:rsidRPr="006E2F48">
                <w:rPr>
                  <w:rStyle w:val="a4"/>
                </w:rPr>
                <w:t>@</w:t>
              </w:r>
              <w:r w:rsidRPr="006E2F48">
                <w:rPr>
                  <w:rStyle w:val="a4"/>
                  <w:lang w:val="en-US"/>
                </w:rPr>
                <w:t>zrdav</w:t>
              </w:r>
              <w:r w:rsidRPr="006E2F48">
                <w:rPr>
                  <w:rStyle w:val="a4"/>
                </w:rPr>
                <w:t>.</w:t>
              </w:r>
              <w:r w:rsidRPr="006E2F48">
                <w:rPr>
                  <w:rStyle w:val="a4"/>
                  <w:lang w:val="en-US"/>
                </w:rPr>
                <w:t>spb</w:t>
              </w:r>
              <w:r w:rsidRPr="006E2F48">
                <w:rPr>
                  <w:rStyle w:val="a4"/>
                </w:rPr>
                <w:t>.</w:t>
              </w:r>
              <w:proofErr w:type="spellStart"/>
              <w:r w:rsidRPr="006E2F48">
                <w:rPr>
                  <w:rStyle w:val="a4"/>
                  <w:lang w:val="en-US"/>
                </w:rPr>
                <w:t>ru</w:t>
              </w:r>
              <w:proofErr w:type="spellEnd"/>
            </w:hyperlink>
          </w:p>
          <w:p w14:paraId="7AA522C0" w14:textId="77777777" w:rsidR="006E2F48" w:rsidRPr="006E2F48" w:rsidRDefault="006E2F48" w:rsidP="006E2F48">
            <w:pPr>
              <w:autoSpaceDE w:val="0"/>
              <w:autoSpaceDN w:val="0"/>
              <w:adjustRightInd w:val="0"/>
              <w:rPr>
                <w:rStyle w:val="a4"/>
              </w:rPr>
            </w:pPr>
          </w:p>
          <w:p w14:paraId="07459315" w14:textId="77777777" w:rsidR="002A0FB4" w:rsidRPr="00E2575D" w:rsidRDefault="002A0FB4" w:rsidP="002A0FB4">
            <w:pPr>
              <w:rPr>
                <w:color w:val="000000"/>
              </w:rPr>
            </w:pPr>
          </w:p>
          <w:p w14:paraId="2BC5E7B2" w14:textId="77777777" w:rsidR="002A0FB4" w:rsidRPr="00E2575D" w:rsidRDefault="002A0FB4" w:rsidP="002A0FB4">
            <w:pPr>
              <w:shd w:val="clear" w:color="auto" w:fill="FFFFFF"/>
              <w:rPr>
                <w:color w:val="000000"/>
                <w:spacing w:val="-6"/>
              </w:rPr>
            </w:pPr>
            <w:r w:rsidRPr="00E2575D">
              <w:rPr>
                <w:color w:val="000000"/>
                <w:spacing w:val="-6"/>
              </w:rPr>
              <w:t>Главный врач</w:t>
            </w:r>
          </w:p>
          <w:p w14:paraId="6537F28F" w14:textId="77777777" w:rsidR="002A0FB4" w:rsidRPr="00E2575D" w:rsidRDefault="002A0FB4" w:rsidP="002A0FB4">
            <w:pPr>
              <w:shd w:val="clear" w:color="auto" w:fill="FFFFFF"/>
              <w:rPr>
                <w:bCs/>
                <w:color w:val="000000"/>
                <w:spacing w:val="-6"/>
                <w:u w:val="single"/>
              </w:rPr>
            </w:pPr>
          </w:p>
          <w:p w14:paraId="37708213" w14:textId="77777777" w:rsidR="002A0FB4" w:rsidRPr="00E2575D" w:rsidRDefault="002A0FB4" w:rsidP="002A0FB4">
            <w:pPr>
              <w:rPr>
                <w:color w:val="000000"/>
                <w:spacing w:val="-6"/>
                <w:u w:val="single"/>
              </w:rPr>
            </w:pPr>
            <w:r w:rsidRPr="00E2575D">
              <w:rPr>
                <w:color w:val="000000"/>
                <w:spacing w:val="-6"/>
              </w:rPr>
              <w:t xml:space="preserve">___________________ </w:t>
            </w:r>
            <w:r>
              <w:rPr>
                <w:color w:val="000000"/>
                <w:spacing w:val="-6"/>
              </w:rPr>
              <w:t>И.Б. Соснина</w:t>
            </w:r>
            <w:r w:rsidRPr="00E2575D">
              <w:rPr>
                <w:color w:val="000000"/>
                <w:spacing w:val="-6"/>
                <w:u w:val="single"/>
              </w:rPr>
              <w:t xml:space="preserve">   </w:t>
            </w:r>
          </w:p>
          <w:p w14:paraId="38B3AD24" w14:textId="77777777" w:rsidR="002A0FB4" w:rsidRPr="00E2575D" w:rsidRDefault="002A0FB4" w:rsidP="002A0FB4">
            <w:pPr>
              <w:rPr>
                <w:color w:val="000000"/>
                <w:spacing w:val="-6"/>
                <w:u w:val="single"/>
              </w:rPr>
            </w:pPr>
            <w:r w:rsidRPr="00E2575D">
              <w:rPr>
                <w:color w:val="000000"/>
                <w:spacing w:val="-6"/>
                <w:u w:val="single"/>
              </w:rPr>
              <w:t xml:space="preserve">                   </w:t>
            </w:r>
          </w:p>
          <w:p w14:paraId="6DFB9E20" w14:textId="77777777" w:rsidR="002A0FB4" w:rsidRPr="00E2575D" w:rsidRDefault="002A0FB4" w:rsidP="002A0FB4">
            <w:pPr>
              <w:rPr>
                <w:color w:val="000000"/>
                <w:spacing w:val="-6"/>
              </w:rPr>
            </w:pPr>
          </w:p>
          <w:p w14:paraId="70DF9E56" w14:textId="77777777" w:rsidR="002A0FB4" w:rsidRPr="00E2575D" w:rsidRDefault="002A0FB4" w:rsidP="002A0FB4">
            <w:pPr>
              <w:rPr>
                <w:color w:val="000000"/>
              </w:rPr>
            </w:pPr>
          </w:p>
        </w:tc>
      </w:tr>
    </w:tbl>
    <w:p w14:paraId="144A5D23" w14:textId="77777777" w:rsidR="0067313C" w:rsidRDefault="0067313C" w:rsidP="003176CA">
      <w:pPr>
        <w:autoSpaceDE w:val="0"/>
        <w:autoSpaceDN w:val="0"/>
        <w:adjustRightInd w:val="0"/>
        <w:spacing w:before="120" w:after="120"/>
        <w:sectPr w:rsidR="0067313C" w:rsidSect="00C32F14">
          <w:pgSz w:w="11906" w:h="16838"/>
          <w:pgMar w:top="709" w:right="850" w:bottom="1134" w:left="1134" w:header="708" w:footer="708" w:gutter="0"/>
          <w:cols w:space="708"/>
          <w:docGrid w:linePitch="360"/>
        </w:sectPr>
      </w:pPr>
    </w:p>
    <w:p w14:paraId="738610EB" w14:textId="77777777" w:rsidR="0052576A" w:rsidRDefault="0052576A" w:rsidP="00A473CB">
      <w:pPr>
        <w:rPr>
          <w:b/>
          <w:color w:val="000000"/>
        </w:rPr>
      </w:pPr>
    </w:p>
    <w:p w14:paraId="637805D2" w14:textId="77777777" w:rsidR="0052576A" w:rsidRDefault="0052576A" w:rsidP="003176CA">
      <w:pPr>
        <w:jc w:val="center"/>
        <w:rPr>
          <w:b/>
          <w:color w:val="000000"/>
        </w:rPr>
      </w:pPr>
    </w:p>
    <w:p w14:paraId="1F702BD9" w14:textId="7EF6B040" w:rsidR="00676BDE" w:rsidRDefault="00676BDE" w:rsidP="00676BDE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Приложение № </w:t>
      </w:r>
      <w:r>
        <w:rPr>
          <w:b/>
          <w:color w:val="000000"/>
        </w:rPr>
        <w:t>1</w:t>
      </w:r>
    </w:p>
    <w:p w14:paraId="2D4EDA4E" w14:textId="77777777" w:rsidR="00676BDE" w:rsidRDefault="00676BDE" w:rsidP="00676BDE">
      <w:pPr>
        <w:jc w:val="right"/>
        <w:rPr>
          <w:b/>
          <w:color w:val="000000"/>
        </w:rPr>
      </w:pPr>
      <w:r>
        <w:rPr>
          <w:b/>
          <w:color w:val="000000"/>
        </w:rPr>
        <w:t>к Контракту №____</w:t>
      </w:r>
    </w:p>
    <w:p w14:paraId="4519BE33" w14:textId="77777777" w:rsidR="00676BDE" w:rsidRDefault="00676BDE" w:rsidP="00676BDE">
      <w:pPr>
        <w:jc w:val="right"/>
        <w:rPr>
          <w:b/>
          <w:color w:val="000000"/>
        </w:rPr>
      </w:pPr>
      <w:r>
        <w:rPr>
          <w:b/>
          <w:color w:val="000000"/>
        </w:rPr>
        <w:t>от «___» _______2026 г.</w:t>
      </w:r>
    </w:p>
    <w:p w14:paraId="3B7B4B86" w14:textId="77777777" w:rsidR="0052576A" w:rsidRDefault="0052576A" w:rsidP="0052576A">
      <w:pPr>
        <w:pStyle w:val="af"/>
        <w:spacing w:line="259" w:lineRule="auto"/>
        <w:ind w:left="3923" w:right="3654"/>
        <w:jc w:val="center"/>
      </w:pPr>
    </w:p>
    <w:p w14:paraId="71ABD7F7" w14:textId="77777777" w:rsidR="00825B2F" w:rsidRDefault="00825B2F" w:rsidP="00825B2F">
      <w:pPr>
        <w:jc w:val="center"/>
        <w:rPr>
          <w:b/>
        </w:rPr>
      </w:pPr>
    </w:p>
    <w:p w14:paraId="24A676E1" w14:textId="68892586" w:rsidR="00825B2F" w:rsidRDefault="00825B2F" w:rsidP="00825B2F">
      <w:pPr>
        <w:jc w:val="center"/>
        <w:rPr>
          <w:b/>
        </w:rPr>
      </w:pPr>
      <w:r w:rsidRPr="00504C1B">
        <w:rPr>
          <w:b/>
        </w:rPr>
        <w:t>Спецификация</w:t>
      </w:r>
    </w:p>
    <w:p w14:paraId="36F1B6C2" w14:textId="77777777" w:rsidR="000F31D7" w:rsidRDefault="000F31D7" w:rsidP="00825B2F">
      <w:pPr>
        <w:jc w:val="center"/>
        <w:rPr>
          <w:b/>
        </w:rPr>
      </w:pPr>
    </w:p>
    <w:tbl>
      <w:tblPr>
        <w:tblW w:w="5107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473"/>
        <w:gridCol w:w="1654"/>
        <w:gridCol w:w="2419"/>
        <w:gridCol w:w="1204"/>
        <w:gridCol w:w="1211"/>
        <w:gridCol w:w="1054"/>
        <w:gridCol w:w="1056"/>
        <w:gridCol w:w="754"/>
        <w:gridCol w:w="1202"/>
      </w:tblGrid>
      <w:tr w:rsidR="000F31D7" w:rsidRPr="000F31D7" w14:paraId="3E8181F0" w14:textId="77777777" w:rsidTr="000F31D7">
        <w:trPr>
          <w:trHeight w:val="643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B9548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AA839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Товар</w:t>
            </w:r>
          </w:p>
        </w:tc>
        <w:tc>
          <w:tcPr>
            <w:tcW w:w="10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46DF9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Материал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BA613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Ширина (мм)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EFEB8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Высота (мм)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AE30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Кол-во (шт.)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D3D02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Цена с НДС</w:t>
            </w:r>
          </w:p>
          <w:p w14:paraId="4E5A39D6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(руб.)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9A4D9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НДС</w:t>
            </w:r>
          </w:p>
          <w:p w14:paraId="4DE61E6E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A36B5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Итого (руб.)</w:t>
            </w:r>
          </w:p>
        </w:tc>
      </w:tr>
      <w:tr w:rsidR="000F31D7" w:rsidRPr="000F31D7" w14:paraId="6DB0119E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2B945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A40D1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566F9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 xml:space="preserve">Затемнение 100%, цвет Атлантик ВО 08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C1827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960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764C3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16975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A74E19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6BEF73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CDCFF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07E5D5B0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0C0E7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1523FA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2014B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C85B0F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1067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5A2CDD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1620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C8AB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5A0C4E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96FFCD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E031DD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7CF332AF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371B8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E5CD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C5209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140A5E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893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EB5F5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72A95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2960E8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7788C3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66A91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593B58E2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C6700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8358E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B5829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1F2FC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993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3A26F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B63F4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A64322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6A51BC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CE5FBC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163D1E39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DA8AC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CAEC4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97EB3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E8FA4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1097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94EBC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E5910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7BA1B0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F6C5D6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1087F8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088A0199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D1E30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BFB18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C918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07984C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1097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6A748C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1620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61001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A0B47B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389C6A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D55E29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71855157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BEEA0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E31C4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7E42C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B96020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633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A97415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715E8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703BAD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AE1FE2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9F83F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47B0794C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E693F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86C6E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489EE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C64B8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1161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0F150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65751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F07C52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DE0A9E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A050D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4A0F53ED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2A2D94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35FDA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12D4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D2B2AB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1D149A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1618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C208E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699B70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7CE5D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8A2DE4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454ED42D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38B9B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DF915A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7ED94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23655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980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B467B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1560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B89DD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A4D16E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03433F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7C35F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5069ED9C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E92D1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35F4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AEA4D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B7F11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1060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F662A8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37258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B64CFE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B4A0DC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C0A0B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427A84CF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CD5A8F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17CE1C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B774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CA839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1150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7E5D55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F82C9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D92B11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56010B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72E2FB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7E8F2624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5D9EE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C66C69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9AFD2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ABD31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990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8D997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1560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05910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05812B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393DF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0B036C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09198DA7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72019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574404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8F443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FB1FD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C164C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1560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01DDB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B60F88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7EBE5A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597CE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6FD56037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5BEA14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FD3C3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BB92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AFACA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3E742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B9A94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C6042C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9ACEC0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FA492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3A95AB40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91258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F3567" w14:textId="77777777" w:rsid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  <w:p w14:paraId="0DA19742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477ED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9745E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1195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223FF8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CF6D1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959528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7E239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FE4B25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1DB88EAE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78F44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FF573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81D23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291D1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1025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0F16B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1560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A5E54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0188CB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E9AA24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0EB1E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7C1B6A4D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66634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BAD2F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FCB2C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E254CB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995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BA252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14EE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02D317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68F106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F33A96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5E0619C1" w14:textId="77777777" w:rsidTr="000F31D7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9F5B2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392E4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71DE1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920D8A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1E47F2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AB619" w14:textId="77777777" w:rsidR="000F31D7" w:rsidRPr="000F31D7" w:rsidRDefault="000F31D7" w:rsidP="00665B40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E8DD36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7B2B78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F860A" w14:textId="77777777" w:rsidR="000F31D7" w:rsidRPr="000F31D7" w:rsidRDefault="000F31D7" w:rsidP="00665B40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1EBF9632" w14:textId="77777777" w:rsidTr="000F31D7">
        <w:trPr>
          <w:trHeight w:val="305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6DF13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8AD34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38BF" w14:textId="0D9FF5EB" w:rsidR="000F31D7" w:rsidRPr="000F31D7" w:rsidRDefault="000F31D7" w:rsidP="000F3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bookmarkStart w:id="6" w:name="_GoBack"/>
            <w:r w:rsidRPr="000F31D7">
              <w:rPr>
                <w:b/>
                <w:bCs/>
                <w:color w:val="000000"/>
                <w:sz w:val="22"/>
                <w:szCs w:val="22"/>
              </w:rPr>
              <w:t>Итого:</w:t>
            </w:r>
            <w:bookmarkEnd w:id="6"/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DF292" w14:textId="77777777" w:rsidR="000F31D7" w:rsidRPr="000F31D7" w:rsidRDefault="000F31D7" w:rsidP="00665B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0717D30" w14:textId="77777777" w:rsidR="00825B2F" w:rsidRDefault="00825B2F" w:rsidP="00825B2F">
      <w:pPr>
        <w:jc w:val="center"/>
        <w:rPr>
          <w:b/>
        </w:rPr>
      </w:pPr>
    </w:p>
    <w:p w14:paraId="212B56DA" w14:textId="77777777" w:rsidR="00825B2F" w:rsidRPr="00504C1B" w:rsidRDefault="00825B2F" w:rsidP="00825B2F">
      <w:pPr>
        <w:jc w:val="center"/>
        <w:rPr>
          <w:b/>
        </w:rPr>
      </w:pPr>
    </w:p>
    <w:p w14:paraId="6F34A1F8" w14:textId="7EC1363C" w:rsidR="00825B2F" w:rsidRPr="00D349D2" w:rsidRDefault="007B0873" w:rsidP="00825B2F">
      <w:r>
        <w:t>Итого</w:t>
      </w:r>
      <w:r w:rsidR="00825B2F">
        <w:t>:</w:t>
      </w:r>
      <w:r>
        <w:t xml:space="preserve"> </w:t>
      </w:r>
      <w:r w:rsidR="00825B2F">
        <w:t>___________________ (Сумма прописью) рублей _______</w:t>
      </w:r>
      <w:proofErr w:type="gramStart"/>
      <w:r w:rsidR="00825B2F">
        <w:t>коп.,</w:t>
      </w:r>
      <w:proofErr w:type="gramEnd"/>
      <w:r w:rsidR="00825B2F">
        <w:t xml:space="preserve"> включая НДС ___% _____________ (Сумма прописью) рублей ____ копеек.</w:t>
      </w:r>
    </w:p>
    <w:p w14:paraId="5136A4BF" w14:textId="77777777" w:rsidR="00825B2F" w:rsidRPr="0047741B" w:rsidRDefault="00825B2F" w:rsidP="00825B2F">
      <w:pPr>
        <w:rPr>
          <w:sz w:val="20"/>
        </w:rPr>
      </w:pPr>
    </w:p>
    <w:p w14:paraId="385B24C1" w14:textId="77777777" w:rsidR="00825B2F" w:rsidRPr="0047741B" w:rsidRDefault="00825B2F" w:rsidP="00825B2F">
      <w:pPr>
        <w:rPr>
          <w:sz w:val="20"/>
        </w:rPr>
      </w:pPr>
    </w:p>
    <w:tbl>
      <w:tblPr>
        <w:tblW w:w="10076" w:type="dxa"/>
        <w:jc w:val="center"/>
        <w:tblLayout w:type="fixed"/>
        <w:tblLook w:val="0000" w:firstRow="0" w:lastRow="0" w:firstColumn="0" w:lastColumn="0" w:noHBand="0" w:noVBand="0"/>
      </w:tblPr>
      <w:tblGrid>
        <w:gridCol w:w="5306"/>
        <w:gridCol w:w="4770"/>
      </w:tblGrid>
      <w:tr w:rsidR="00825B2F" w:rsidRPr="0047741B" w14:paraId="6024CAA6" w14:textId="77777777" w:rsidTr="003C2691">
        <w:trPr>
          <w:trHeight w:val="1632"/>
          <w:jc w:val="center"/>
        </w:trPr>
        <w:tc>
          <w:tcPr>
            <w:tcW w:w="5306" w:type="dxa"/>
          </w:tcPr>
          <w:p w14:paraId="1B9DD323" w14:textId="77777777" w:rsidR="00825B2F" w:rsidRPr="007B0873" w:rsidRDefault="00825B2F" w:rsidP="003C2691">
            <w:r w:rsidRPr="007B0873">
              <w:rPr>
                <w:b/>
                <w:bCs/>
              </w:rPr>
              <w:t>Заказчик</w:t>
            </w:r>
            <w:r w:rsidRPr="007B0873">
              <w:t>:</w:t>
            </w:r>
          </w:p>
          <w:p w14:paraId="10B9A316" w14:textId="77777777" w:rsidR="00825B2F" w:rsidRPr="007B0873" w:rsidRDefault="00825B2F" w:rsidP="003C2691">
            <w:pPr>
              <w:widowControl w:val="0"/>
              <w:shd w:val="clear" w:color="auto" w:fill="FFFFFF" w:themeFill="background1"/>
            </w:pPr>
            <w:r w:rsidRPr="007B0873">
              <w:t xml:space="preserve">Главный врач </w:t>
            </w:r>
          </w:p>
          <w:p w14:paraId="3CB22D67" w14:textId="77777777" w:rsidR="00825B2F" w:rsidRPr="007B0873" w:rsidRDefault="00825B2F" w:rsidP="003C2691">
            <w:pPr>
              <w:widowControl w:val="0"/>
              <w:shd w:val="clear" w:color="auto" w:fill="FFFFFF"/>
            </w:pPr>
          </w:p>
          <w:p w14:paraId="1A849AEB" w14:textId="77777777" w:rsidR="00825B2F" w:rsidRPr="007B0873" w:rsidRDefault="00825B2F" w:rsidP="003C2691">
            <w:pPr>
              <w:tabs>
                <w:tab w:val="left" w:pos="634"/>
              </w:tabs>
            </w:pPr>
            <w:r w:rsidRPr="007B0873">
              <w:t>_____________________ И.Б. Соснина</w:t>
            </w:r>
          </w:p>
          <w:p w14:paraId="6C37DC52" w14:textId="77777777" w:rsidR="00825B2F" w:rsidRPr="007B0873" w:rsidRDefault="00825B2F" w:rsidP="003C2691">
            <w:pPr>
              <w:autoSpaceDE w:val="0"/>
              <w:jc w:val="both"/>
            </w:pPr>
          </w:p>
        </w:tc>
        <w:tc>
          <w:tcPr>
            <w:tcW w:w="4770" w:type="dxa"/>
          </w:tcPr>
          <w:p w14:paraId="360C2369" w14:textId="77777777" w:rsidR="00825B2F" w:rsidRPr="007B0873" w:rsidRDefault="00825B2F" w:rsidP="003C2691">
            <w:pPr>
              <w:autoSpaceDE w:val="0"/>
              <w:jc w:val="both"/>
              <w:rPr>
                <w:b/>
                <w:bCs/>
              </w:rPr>
            </w:pPr>
            <w:r w:rsidRPr="007B0873">
              <w:rPr>
                <w:b/>
                <w:bCs/>
              </w:rPr>
              <w:t>Поставщик:</w:t>
            </w:r>
          </w:p>
          <w:p w14:paraId="0AB74319" w14:textId="77777777" w:rsidR="00825B2F" w:rsidRPr="007B0873" w:rsidRDefault="00825B2F" w:rsidP="003C2691">
            <w:pPr>
              <w:autoSpaceDE w:val="0"/>
              <w:jc w:val="both"/>
            </w:pPr>
          </w:p>
          <w:p w14:paraId="3395C24A" w14:textId="77777777" w:rsidR="00825B2F" w:rsidRPr="007B0873" w:rsidRDefault="00825B2F" w:rsidP="003C2691">
            <w:pPr>
              <w:autoSpaceDE w:val="0"/>
              <w:jc w:val="both"/>
            </w:pPr>
          </w:p>
          <w:p w14:paraId="134B712B" w14:textId="77777777" w:rsidR="00825B2F" w:rsidRPr="007B0873" w:rsidRDefault="00825B2F" w:rsidP="003C2691">
            <w:pPr>
              <w:autoSpaceDE w:val="0"/>
              <w:jc w:val="both"/>
            </w:pPr>
          </w:p>
          <w:p w14:paraId="504141C2" w14:textId="77777777" w:rsidR="00825B2F" w:rsidRPr="007B0873" w:rsidRDefault="00825B2F" w:rsidP="003C2691">
            <w:pPr>
              <w:autoSpaceDE w:val="0"/>
              <w:jc w:val="both"/>
            </w:pPr>
            <w:r w:rsidRPr="007B0873">
              <w:t>_________________</w:t>
            </w:r>
          </w:p>
          <w:p w14:paraId="72847FB9" w14:textId="77777777" w:rsidR="00825B2F" w:rsidRPr="007B0873" w:rsidRDefault="00825B2F" w:rsidP="003C2691">
            <w:pPr>
              <w:autoSpaceDE w:val="0"/>
              <w:jc w:val="both"/>
            </w:pPr>
          </w:p>
        </w:tc>
      </w:tr>
    </w:tbl>
    <w:p w14:paraId="68F21D90" w14:textId="77777777" w:rsidR="0052576A" w:rsidRDefault="0052576A" w:rsidP="00676BDE">
      <w:pPr>
        <w:rPr>
          <w:sz w:val="16"/>
        </w:rPr>
        <w:sectPr w:rsidR="0052576A" w:rsidSect="000F31D7">
          <w:pgSz w:w="11900" w:h="16850"/>
          <w:pgMar w:top="426" w:right="720" w:bottom="280" w:left="600" w:header="720" w:footer="720" w:gutter="0"/>
          <w:cols w:space="720"/>
        </w:sectPr>
      </w:pPr>
    </w:p>
    <w:p w14:paraId="4853B841" w14:textId="77777777" w:rsidR="0052576A" w:rsidRDefault="0052576A" w:rsidP="00A473CB">
      <w:pPr>
        <w:rPr>
          <w:b/>
          <w:color w:val="000000"/>
        </w:rPr>
      </w:pPr>
    </w:p>
    <w:p w14:paraId="493DF6EB" w14:textId="77777777" w:rsidR="0052576A" w:rsidRDefault="0052576A" w:rsidP="0052576A">
      <w:pPr>
        <w:jc w:val="right"/>
        <w:rPr>
          <w:b/>
          <w:color w:val="000000"/>
        </w:rPr>
      </w:pPr>
      <w:r>
        <w:rPr>
          <w:b/>
          <w:color w:val="000000"/>
        </w:rPr>
        <w:t>Приложение № 2</w:t>
      </w:r>
    </w:p>
    <w:p w14:paraId="6E3164A8" w14:textId="68F3C0F6" w:rsidR="006E2F48" w:rsidRDefault="0052576A" w:rsidP="0052576A">
      <w:pPr>
        <w:jc w:val="right"/>
        <w:rPr>
          <w:b/>
          <w:color w:val="000000"/>
        </w:rPr>
      </w:pPr>
      <w:r>
        <w:rPr>
          <w:b/>
          <w:color w:val="000000"/>
        </w:rPr>
        <w:t>к Контракту</w:t>
      </w:r>
      <w:r w:rsidR="006E2F48">
        <w:rPr>
          <w:b/>
          <w:color w:val="000000"/>
        </w:rPr>
        <w:t xml:space="preserve"> </w:t>
      </w:r>
      <w:r w:rsidR="00676BDE">
        <w:rPr>
          <w:b/>
          <w:color w:val="000000"/>
        </w:rPr>
        <w:t>№____</w:t>
      </w:r>
    </w:p>
    <w:p w14:paraId="28A66FBF" w14:textId="6A3E91BB" w:rsidR="0052576A" w:rsidRDefault="0052576A" w:rsidP="0052576A">
      <w:pPr>
        <w:jc w:val="right"/>
        <w:rPr>
          <w:b/>
          <w:color w:val="000000"/>
        </w:rPr>
      </w:pPr>
      <w:r>
        <w:rPr>
          <w:b/>
          <w:color w:val="000000"/>
        </w:rPr>
        <w:t>от «___» _______202</w:t>
      </w:r>
      <w:r w:rsidR="006E2F48">
        <w:rPr>
          <w:b/>
          <w:color w:val="000000"/>
        </w:rPr>
        <w:t>6</w:t>
      </w:r>
      <w:r>
        <w:rPr>
          <w:b/>
          <w:color w:val="000000"/>
        </w:rPr>
        <w:t xml:space="preserve"> г.</w:t>
      </w:r>
    </w:p>
    <w:p w14:paraId="74532969" w14:textId="77777777" w:rsidR="006E2F48" w:rsidRDefault="006E2F48" w:rsidP="0052576A">
      <w:pPr>
        <w:jc w:val="right"/>
        <w:rPr>
          <w:b/>
          <w:color w:val="000000"/>
        </w:rPr>
      </w:pPr>
    </w:p>
    <w:p w14:paraId="376B3A5C" w14:textId="18644E2D" w:rsidR="0052576A" w:rsidRDefault="006E2F48" w:rsidP="0052576A">
      <w:pPr>
        <w:jc w:val="center"/>
        <w:rPr>
          <w:b/>
          <w:color w:val="000000"/>
        </w:rPr>
      </w:pPr>
      <w:r>
        <w:rPr>
          <w:b/>
          <w:color w:val="000000"/>
        </w:rPr>
        <w:t>Техническое задание</w:t>
      </w:r>
    </w:p>
    <w:p w14:paraId="2692EC2B" w14:textId="7F3579CA" w:rsidR="003176CA" w:rsidRDefault="003176CA" w:rsidP="003176CA">
      <w:pPr>
        <w:jc w:val="center"/>
        <w:rPr>
          <w:b/>
          <w:color w:val="000000"/>
        </w:rPr>
      </w:pPr>
      <w:r w:rsidRPr="00733264">
        <w:rPr>
          <w:b/>
          <w:color w:val="000000"/>
        </w:rPr>
        <w:t>Сведения о технических и функциональных характеристиках (по</w:t>
      </w:r>
      <w:r w:rsidR="006E2F48">
        <w:rPr>
          <w:b/>
          <w:color w:val="000000"/>
        </w:rPr>
        <w:t>требительских свойствах) товара</w:t>
      </w:r>
    </w:p>
    <w:p w14:paraId="06F354DD" w14:textId="77777777" w:rsidR="006E2F48" w:rsidRPr="00005416" w:rsidRDefault="006E2F48" w:rsidP="006E2F48">
      <w:pPr>
        <w:pStyle w:val="msonormalmrcssattr"/>
        <w:shd w:val="clear" w:color="auto" w:fill="FFFFFF"/>
      </w:pPr>
      <w:r w:rsidRPr="00005416">
        <w:t> </w:t>
      </w:r>
    </w:p>
    <w:p w14:paraId="400B5F5A" w14:textId="6C47E4E4" w:rsidR="006E2F48" w:rsidRPr="00005416" w:rsidRDefault="006E2F48" w:rsidP="006E2F48">
      <w:pPr>
        <w:pStyle w:val="msonormalmrcssattr"/>
        <w:shd w:val="clear" w:color="auto" w:fill="FFFFFF"/>
      </w:pPr>
      <w:r w:rsidRPr="00005416">
        <w:t xml:space="preserve">Размер (ширина х высота), </w:t>
      </w:r>
      <w:r>
        <w:t>согласно Спецификации</w:t>
      </w:r>
    </w:p>
    <w:p w14:paraId="0F55DAF6" w14:textId="1D24F4EB" w:rsidR="006E2F48" w:rsidRPr="00005416" w:rsidRDefault="006E2F48" w:rsidP="006E2F48">
      <w:pPr>
        <w:pStyle w:val="msonormalmrcssattr"/>
        <w:shd w:val="clear" w:color="auto" w:fill="FFFFFF"/>
      </w:pPr>
      <w:r w:rsidRPr="00005416">
        <w:t>Состав: труба 19 мм, короб и направляющие алюминиевые, механизм управления цепочный, цепь управления пластиковая, полотно тканевое, нижняя планка стальная, заглушки нижней планки 2 шт.</w:t>
      </w:r>
    </w:p>
    <w:p w14:paraId="6BBDCBFB" w14:textId="77777777" w:rsidR="006E2F48" w:rsidRDefault="006E2F48" w:rsidP="006E2F48">
      <w:pPr>
        <w:pStyle w:val="msonormalmrcssattr"/>
        <w:shd w:val="clear" w:color="auto" w:fill="FFFFFF"/>
      </w:pPr>
      <w:r w:rsidRPr="00005416">
        <w:t xml:space="preserve">Полотно – ткань, состав – 100% полиэстер, плотность 335 </w:t>
      </w:r>
      <w:proofErr w:type="spellStart"/>
      <w:r w:rsidRPr="00005416">
        <w:t>гр</w:t>
      </w:r>
      <w:proofErr w:type="spellEnd"/>
      <w:r w:rsidRPr="00005416">
        <w:t>/м2, светонепроницаемость 100% (</w:t>
      </w:r>
      <w:proofErr w:type="spellStart"/>
      <w:r w:rsidRPr="00005416">
        <w:t>блэкаут</w:t>
      </w:r>
      <w:proofErr w:type="spellEnd"/>
      <w:r w:rsidRPr="00005416">
        <w:t>)</w:t>
      </w:r>
    </w:p>
    <w:p w14:paraId="6B475A5C" w14:textId="77777777" w:rsidR="006E2F48" w:rsidRPr="00170174" w:rsidRDefault="006E2F48" w:rsidP="006E2F48">
      <w:pPr>
        <w:pStyle w:val="msonormalmrcssattr"/>
        <w:shd w:val="clear" w:color="auto" w:fill="FFFFFF"/>
      </w:pPr>
      <w:r>
        <w:t xml:space="preserve">Цвет – </w:t>
      </w:r>
      <w:r w:rsidRPr="00170174">
        <w:rPr>
          <w:color w:val="000000"/>
        </w:rPr>
        <w:t>Атлантик ВО 08</w:t>
      </w:r>
    </w:p>
    <w:p w14:paraId="2B627721" w14:textId="77777777" w:rsidR="006E2F48" w:rsidRPr="00005416" w:rsidRDefault="006E2F48" w:rsidP="006E2F48">
      <w:pPr>
        <w:pStyle w:val="msonormalmrcssattr"/>
        <w:shd w:val="clear" w:color="auto" w:fill="FFFFFF"/>
      </w:pPr>
      <w:r w:rsidRPr="00005416">
        <w:t>Управление: ручное</w:t>
      </w:r>
    </w:p>
    <w:p w14:paraId="7B8102A1" w14:textId="77777777" w:rsidR="006E2F48" w:rsidRPr="00005416" w:rsidRDefault="006E2F48" w:rsidP="006E2F48">
      <w:pPr>
        <w:pStyle w:val="msonormalmrcssattr"/>
        <w:shd w:val="clear" w:color="auto" w:fill="FFFFFF"/>
      </w:pPr>
      <w:r w:rsidRPr="00005416">
        <w:t>Кассетного типа - да</w:t>
      </w:r>
    </w:p>
    <w:p w14:paraId="1F4ECBEF" w14:textId="77777777" w:rsidR="006E2F48" w:rsidRPr="00005416" w:rsidRDefault="006E2F48" w:rsidP="006E2F48">
      <w:pPr>
        <w:pStyle w:val="msonormalmrcssattr"/>
        <w:shd w:val="clear" w:color="auto" w:fill="FFFFFF"/>
      </w:pPr>
      <w:r w:rsidRPr="00005416">
        <w:t>Влагоотталкивающая, антибактериальная, грязеотталкивающая пропитка - наличие</w:t>
      </w:r>
    </w:p>
    <w:p w14:paraId="2CF2439A" w14:textId="4CDC8FC6" w:rsidR="006E2F48" w:rsidRDefault="006E2F48" w:rsidP="006E2F48">
      <w:pPr>
        <w:pStyle w:val="msonormalmrcssattr"/>
        <w:shd w:val="clear" w:color="auto" w:fill="FFFFFF"/>
      </w:pPr>
      <w:r w:rsidRPr="00005416">
        <w:t>Монтаж на раму окна. Способ монтажа –</w:t>
      </w:r>
      <w:r>
        <w:t xml:space="preserve"> </w:t>
      </w:r>
      <w:r w:rsidRPr="00005416">
        <w:t>на раму без сверления</w:t>
      </w:r>
      <w:r>
        <w:t>.</w:t>
      </w:r>
      <w:r w:rsidRPr="00005416">
        <w:t xml:space="preserve"> </w:t>
      </w:r>
    </w:p>
    <w:p w14:paraId="2BB4D13C" w14:textId="77777777" w:rsidR="00825B2F" w:rsidRDefault="00825B2F" w:rsidP="00825B2F">
      <w:pPr>
        <w:jc w:val="right"/>
      </w:pPr>
    </w:p>
    <w:p w14:paraId="51F55823" w14:textId="77777777" w:rsidR="00825B2F" w:rsidRPr="0047741B" w:rsidRDefault="00825B2F" w:rsidP="00825B2F">
      <w:pPr>
        <w:rPr>
          <w:sz w:val="20"/>
        </w:rPr>
      </w:pPr>
    </w:p>
    <w:tbl>
      <w:tblPr>
        <w:tblW w:w="10076" w:type="dxa"/>
        <w:jc w:val="center"/>
        <w:tblLayout w:type="fixed"/>
        <w:tblLook w:val="0000" w:firstRow="0" w:lastRow="0" w:firstColumn="0" w:lastColumn="0" w:noHBand="0" w:noVBand="0"/>
      </w:tblPr>
      <w:tblGrid>
        <w:gridCol w:w="5306"/>
        <w:gridCol w:w="4770"/>
      </w:tblGrid>
      <w:tr w:rsidR="00825B2F" w:rsidRPr="0047741B" w14:paraId="43BF7CC3" w14:textId="77777777" w:rsidTr="003C2691">
        <w:trPr>
          <w:trHeight w:val="1632"/>
          <w:jc w:val="center"/>
        </w:trPr>
        <w:tc>
          <w:tcPr>
            <w:tcW w:w="5306" w:type="dxa"/>
          </w:tcPr>
          <w:p w14:paraId="4C4311C1" w14:textId="77777777" w:rsidR="00825B2F" w:rsidRPr="007B0873" w:rsidRDefault="00825B2F" w:rsidP="003C2691">
            <w:r w:rsidRPr="007B0873">
              <w:rPr>
                <w:b/>
                <w:bCs/>
              </w:rPr>
              <w:t>Заказчик</w:t>
            </w:r>
            <w:r w:rsidRPr="007B0873">
              <w:t>:</w:t>
            </w:r>
          </w:p>
          <w:p w14:paraId="440CE730" w14:textId="77777777" w:rsidR="00825B2F" w:rsidRPr="007B0873" w:rsidRDefault="00825B2F" w:rsidP="003C2691">
            <w:pPr>
              <w:widowControl w:val="0"/>
              <w:shd w:val="clear" w:color="auto" w:fill="FFFFFF" w:themeFill="background1"/>
            </w:pPr>
            <w:r w:rsidRPr="007B0873">
              <w:t xml:space="preserve">Главный врач </w:t>
            </w:r>
          </w:p>
          <w:p w14:paraId="3E0E009E" w14:textId="77777777" w:rsidR="00825B2F" w:rsidRPr="007B0873" w:rsidRDefault="00825B2F" w:rsidP="003C2691">
            <w:pPr>
              <w:widowControl w:val="0"/>
              <w:shd w:val="clear" w:color="auto" w:fill="FFFFFF"/>
            </w:pPr>
          </w:p>
          <w:p w14:paraId="3A3A819E" w14:textId="77777777" w:rsidR="00825B2F" w:rsidRPr="007B0873" w:rsidRDefault="00825B2F" w:rsidP="003C2691">
            <w:pPr>
              <w:tabs>
                <w:tab w:val="left" w:pos="634"/>
              </w:tabs>
            </w:pPr>
            <w:r w:rsidRPr="007B0873">
              <w:t>_____________________ И.Б. Соснина</w:t>
            </w:r>
          </w:p>
          <w:p w14:paraId="718B6A87" w14:textId="77777777" w:rsidR="00825B2F" w:rsidRPr="007B0873" w:rsidRDefault="00825B2F" w:rsidP="003C2691">
            <w:pPr>
              <w:autoSpaceDE w:val="0"/>
              <w:jc w:val="both"/>
            </w:pPr>
          </w:p>
        </w:tc>
        <w:tc>
          <w:tcPr>
            <w:tcW w:w="4770" w:type="dxa"/>
          </w:tcPr>
          <w:p w14:paraId="0C82BEF9" w14:textId="77777777" w:rsidR="00825B2F" w:rsidRPr="007B0873" w:rsidRDefault="00825B2F" w:rsidP="003C2691">
            <w:pPr>
              <w:autoSpaceDE w:val="0"/>
              <w:jc w:val="both"/>
              <w:rPr>
                <w:b/>
                <w:bCs/>
              </w:rPr>
            </w:pPr>
            <w:r w:rsidRPr="007B0873">
              <w:rPr>
                <w:b/>
                <w:bCs/>
              </w:rPr>
              <w:t>Поставщик:</w:t>
            </w:r>
          </w:p>
          <w:p w14:paraId="0EE508BD" w14:textId="77777777" w:rsidR="00825B2F" w:rsidRPr="007B0873" w:rsidRDefault="00825B2F" w:rsidP="003C2691">
            <w:pPr>
              <w:autoSpaceDE w:val="0"/>
              <w:jc w:val="both"/>
            </w:pPr>
          </w:p>
          <w:p w14:paraId="038CE992" w14:textId="77777777" w:rsidR="00825B2F" w:rsidRPr="007B0873" w:rsidRDefault="00825B2F" w:rsidP="003C2691">
            <w:pPr>
              <w:autoSpaceDE w:val="0"/>
              <w:jc w:val="both"/>
            </w:pPr>
          </w:p>
          <w:p w14:paraId="4FE92E46" w14:textId="77777777" w:rsidR="00825B2F" w:rsidRPr="007B0873" w:rsidRDefault="00825B2F" w:rsidP="003C2691">
            <w:pPr>
              <w:autoSpaceDE w:val="0"/>
              <w:jc w:val="both"/>
            </w:pPr>
          </w:p>
          <w:p w14:paraId="3FA12206" w14:textId="77777777" w:rsidR="00825B2F" w:rsidRPr="007B0873" w:rsidRDefault="00825B2F" w:rsidP="003C2691">
            <w:pPr>
              <w:autoSpaceDE w:val="0"/>
              <w:jc w:val="both"/>
            </w:pPr>
            <w:r w:rsidRPr="007B0873">
              <w:t>_________________</w:t>
            </w:r>
          </w:p>
          <w:p w14:paraId="23A31DEB" w14:textId="77777777" w:rsidR="00825B2F" w:rsidRPr="007B0873" w:rsidRDefault="00825B2F" w:rsidP="003C2691">
            <w:pPr>
              <w:autoSpaceDE w:val="0"/>
              <w:jc w:val="both"/>
            </w:pPr>
          </w:p>
        </w:tc>
      </w:tr>
    </w:tbl>
    <w:p w14:paraId="44848A27" w14:textId="77777777" w:rsidR="00825B2F" w:rsidRPr="00005416" w:rsidRDefault="00825B2F" w:rsidP="006E2F48">
      <w:pPr>
        <w:pStyle w:val="msonormalmrcssattr"/>
        <w:shd w:val="clear" w:color="auto" w:fill="FFFFFF"/>
      </w:pPr>
    </w:p>
    <w:p w14:paraId="418E37D1" w14:textId="77777777" w:rsidR="006E2F48" w:rsidRPr="00733264" w:rsidRDefault="006E2F48" w:rsidP="006E2F48">
      <w:pPr>
        <w:jc w:val="both"/>
        <w:rPr>
          <w:b/>
          <w:color w:val="000000"/>
        </w:rPr>
      </w:pPr>
    </w:p>
    <w:p w14:paraId="76CF7544" w14:textId="3B4ECD10" w:rsidR="00A473CB" w:rsidRDefault="00A473CB" w:rsidP="002F5947">
      <w:pPr>
        <w:autoSpaceDE w:val="0"/>
        <w:autoSpaceDN w:val="0"/>
        <w:adjustRightInd w:val="0"/>
        <w:jc w:val="right"/>
        <w:outlineLvl w:val="0"/>
        <w:rPr>
          <w:b/>
          <w:color w:val="000000"/>
          <w:sz w:val="20"/>
          <w:szCs w:val="20"/>
        </w:rPr>
      </w:pPr>
    </w:p>
    <w:p w14:paraId="591DB6C7" w14:textId="77777777" w:rsidR="006E2F48" w:rsidRDefault="006E2F48" w:rsidP="002F5947">
      <w:pPr>
        <w:autoSpaceDE w:val="0"/>
        <w:autoSpaceDN w:val="0"/>
        <w:adjustRightInd w:val="0"/>
        <w:jc w:val="right"/>
        <w:outlineLvl w:val="0"/>
        <w:rPr>
          <w:b/>
          <w:color w:val="000000"/>
          <w:sz w:val="20"/>
          <w:szCs w:val="20"/>
        </w:rPr>
      </w:pPr>
    </w:p>
    <w:p w14:paraId="3F607969" w14:textId="77777777" w:rsidR="00A473CB" w:rsidRDefault="00A473CB" w:rsidP="002F5947">
      <w:pPr>
        <w:autoSpaceDE w:val="0"/>
        <w:autoSpaceDN w:val="0"/>
        <w:adjustRightInd w:val="0"/>
        <w:jc w:val="right"/>
        <w:outlineLvl w:val="0"/>
        <w:rPr>
          <w:b/>
          <w:color w:val="000000"/>
          <w:sz w:val="20"/>
          <w:szCs w:val="20"/>
        </w:rPr>
      </w:pPr>
    </w:p>
    <w:p w14:paraId="24D8BA2C" w14:textId="77777777" w:rsidR="00A473CB" w:rsidRDefault="00A473CB" w:rsidP="002F5947">
      <w:pPr>
        <w:autoSpaceDE w:val="0"/>
        <w:autoSpaceDN w:val="0"/>
        <w:adjustRightInd w:val="0"/>
        <w:jc w:val="right"/>
        <w:outlineLvl w:val="0"/>
        <w:rPr>
          <w:b/>
          <w:color w:val="000000"/>
          <w:sz w:val="20"/>
          <w:szCs w:val="20"/>
        </w:rPr>
      </w:pPr>
    </w:p>
    <w:p w14:paraId="38FF741A" w14:textId="77777777" w:rsidR="00565D24" w:rsidRDefault="00565D24" w:rsidP="00565D24">
      <w:pPr>
        <w:autoSpaceDE w:val="0"/>
        <w:autoSpaceDN w:val="0"/>
        <w:adjustRightInd w:val="0"/>
        <w:jc w:val="right"/>
        <w:outlineLvl w:val="0"/>
        <w:rPr>
          <w:b/>
          <w:color w:val="000000"/>
          <w:sz w:val="20"/>
          <w:szCs w:val="20"/>
        </w:rPr>
      </w:pPr>
    </w:p>
    <w:p w14:paraId="2CA0A960" w14:textId="77777777" w:rsidR="00C40151" w:rsidRDefault="00C40151" w:rsidP="00565D24">
      <w:pPr>
        <w:autoSpaceDE w:val="0"/>
        <w:autoSpaceDN w:val="0"/>
        <w:adjustRightInd w:val="0"/>
        <w:jc w:val="right"/>
        <w:outlineLvl w:val="0"/>
        <w:rPr>
          <w:b/>
          <w:color w:val="000000"/>
          <w:sz w:val="20"/>
          <w:szCs w:val="20"/>
        </w:rPr>
      </w:pPr>
    </w:p>
    <w:p w14:paraId="3D79F42B" w14:textId="77777777" w:rsidR="00C40151" w:rsidRDefault="00C40151" w:rsidP="00565D24">
      <w:pPr>
        <w:autoSpaceDE w:val="0"/>
        <w:autoSpaceDN w:val="0"/>
        <w:adjustRightInd w:val="0"/>
        <w:jc w:val="right"/>
        <w:outlineLvl w:val="0"/>
        <w:rPr>
          <w:b/>
          <w:color w:val="000000"/>
          <w:sz w:val="20"/>
          <w:szCs w:val="20"/>
        </w:rPr>
      </w:pPr>
    </w:p>
    <w:p w14:paraId="293B4720" w14:textId="77777777" w:rsidR="00C40151" w:rsidRDefault="00C40151" w:rsidP="00565D24">
      <w:pPr>
        <w:autoSpaceDE w:val="0"/>
        <w:autoSpaceDN w:val="0"/>
        <w:adjustRightInd w:val="0"/>
        <w:jc w:val="right"/>
        <w:outlineLvl w:val="0"/>
        <w:rPr>
          <w:b/>
          <w:color w:val="000000"/>
          <w:sz w:val="20"/>
          <w:szCs w:val="20"/>
        </w:rPr>
      </w:pPr>
    </w:p>
    <w:p w14:paraId="5E151E8C" w14:textId="21A81AD4" w:rsidR="26E10CB3" w:rsidRDefault="26E10CB3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294C609D" w14:textId="3A5F51D2" w:rsidR="26E10CB3" w:rsidRDefault="26E10CB3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02812061" w14:textId="77777777" w:rsidR="00676BDE" w:rsidRDefault="00676BDE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2EC3DE5D" w14:textId="77777777" w:rsidR="00676BDE" w:rsidRDefault="00676BDE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2B366750" w14:textId="77777777" w:rsidR="00676BDE" w:rsidRDefault="00676BDE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61262427" w14:textId="77777777" w:rsidR="00676BDE" w:rsidRDefault="00676BDE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0F45DFEF" w14:textId="77777777" w:rsidR="00676BDE" w:rsidRDefault="00676BDE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06AC9FA8" w14:textId="77777777" w:rsidR="00676BDE" w:rsidRDefault="00676BDE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08F7EAEA" w14:textId="138CF793" w:rsidR="26E10CB3" w:rsidRDefault="26E10CB3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5D3A223E" w14:textId="4662561C" w:rsidR="26E10CB3" w:rsidRDefault="26E10CB3" w:rsidP="26E10CB3">
      <w:pPr>
        <w:jc w:val="right"/>
        <w:outlineLvl w:val="0"/>
        <w:rPr>
          <w:b/>
          <w:bCs/>
          <w:color w:val="000000" w:themeColor="text1"/>
          <w:sz w:val="20"/>
          <w:szCs w:val="20"/>
        </w:rPr>
      </w:pPr>
    </w:p>
    <w:p w14:paraId="54533B08" w14:textId="2A85493F" w:rsidR="00676BDE" w:rsidRPr="00676BDE" w:rsidRDefault="00676BDE" w:rsidP="00676BDE">
      <w:pPr>
        <w:jc w:val="right"/>
        <w:rPr>
          <w:b/>
          <w:color w:val="000000"/>
        </w:rPr>
      </w:pPr>
      <w:r w:rsidRPr="00676BDE">
        <w:rPr>
          <w:b/>
          <w:color w:val="000000"/>
        </w:rPr>
        <w:t xml:space="preserve">Приложение № </w:t>
      </w:r>
      <w:r w:rsidRPr="00676BDE">
        <w:rPr>
          <w:b/>
          <w:color w:val="000000"/>
        </w:rPr>
        <w:t>3</w:t>
      </w:r>
    </w:p>
    <w:p w14:paraId="180C73F5" w14:textId="77777777" w:rsidR="00676BDE" w:rsidRPr="00676BDE" w:rsidRDefault="00676BDE" w:rsidP="00676BDE">
      <w:pPr>
        <w:jc w:val="right"/>
        <w:rPr>
          <w:b/>
          <w:color w:val="000000"/>
        </w:rPr>
      </w:pPr>
      <w:r w:rsidRPr="00676BDE">
        <w:rPr>
          <w:b/>
          <w:color w:val="000000"/>
        </w:rPr>
        <w:t>к Контракту №____</w:t>
      </w:r>
    </w:p>
    <w:p w14:paraId="30C92D82" w14:textId="77777777" w:rsidR="00676BDE" w:rsidRPr="00676BDE" w:rsidRDefault="00676BDE" w:rsidP="00676BDE">
      <w:pPr>
        <w:jc w:val="right"/>
        <w:rPr>
          <w:b/>
          <w:color w:val="000000"/>
        </w:rPr>
      </w:pPr>
      <w:r w:rsidRPr="00676BDE">
        <w:rPr>
          <w:b/>
          <w:color w:val="000000"/>
        </w:rPr>
        <w:t>от «___» _______2026 г.</w:t>
      </w:r>
    </w:p>
    <w:p w14:paraId="0755EDCD" w14:textId="77777777" w:rsidR="00565D24" w:rsidRPr="00676BDE" w:rsidRDefault="00565D24" w:rsidP="00565D24">
      <w:pPr>
        <w:autoSpaceDE w:val="0"/>
        <w:autoSpaceDN w:val="0"/>
        <w:adjustRightInd w:val="0"/>
        <w:jc w:val="right"/>
      </w:pPr>
      <w:r w:rsidRPr="00676BDE">
        <w:t xml:space="preserve"> (форма)</w:t>
      </w:r>
    </w:p>
    <w:p w14:paraId="7669EE21" w14:textId="77777777" w:rsidR="00565D24" w:rsidRPr="00676BDE" w:rsidRDefault="00565D24" w:rsidP="00565D24">
      <w:pPr>
        <w:autoSpaceDE w:val="0"/>
        <w:autoSpaceDN w:val="0"/>
        <w:adjustRightInd w:val="0"/>
        <w:ind w:firstLine="540"/>
      </w:pPr>
    </w:p>
    <w:p w14:paraId="4AC57BBB" w14:textId="77777777" w:rsidR="00565D24" w:rsidRPr="00676BDE" w:rsidRDefault="00565D24" w:rsidP="00565D24">
      <w:pPr>
        <w:autoSpaceDE w:val="0"/>
        <w:autoSpaceDN w:val="0"/>
        <w:adjustRightInd w:val="0"/>
        <w:jc w:val="center"/>
        <w:rPr>
          <w:rFonts w:eastAsia="Calibri"/>
          <w:b/>
        </w:rPr>
      </w:pPr>
      <w:r w:rsidRPr="00676BDE">
        <w:rPr>
          <w:rFonts w:eastAsia="Calibri"/>
          <w:b/>
        </w:rPr>
        <w:t>АКТ</w:t>
      </w:r>
    </w:p>
    <w:p w14:paraId="31FB528F" w14:textId="77777777" w:rsidR="00565D24" w:rsidRPr="00676BDE" w:rsidRDefault="00565D24" w:rsidP="00565D24">
      <w:pPr>
        <w:autoSpaceDE w:val="0"/>
        <w:autoSpaceDN w:val="0"/>
        <w:adjustRightInd w:val="0"/>
        <w:jc w:val="center"/>
        <w:rPr>
          <w:rFonts w:eastAsia="Calibri"/>
          <w:b/>
        </w:rPr>
      </w:pPr>
      <w:r w:rsidRPr="00676BDE">
        <w:rPr>
          <w:rFonts w:eastAsia="Calibri"/>
          <w:b/>
        </w:rPr>
        <w:t>сборки, установки (монтажа) поставленного Товара</w:t>
      </w:r>
    </w:p>
    <w:p w14:paraId="67DEA7DB" w14:textId="77777777" w:rsidR="00565D24" w:rsidRPr="00676BDE" w:rsidRDefault="00565D24" w:rsidP="00565D24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</w:p>
    <w:p w14:paraId="06861433" w14:textId="7FB4F9E3" w:rsidR="00565D24" w:rsidRPr="00676BDE" w:rsidRDefault="00565D24" w:rsidP="00565D24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  <w:r w:rsidRPr="00676BDE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676BDE">
        <w:rPr>
          <w:rFonts w:ascii="Times New Roman" w:hAnsi="Times New Roman" w:cs="Times New Roman"/>
          <w:sz w:val="24"/>
          <w:szCs w:val="24"/>
        </w:rPr>
        <w:tab/>
      </w:r>
      <w:r w:rsidRPr="00676BDE">
        <w:rPr>
          <w:rFonts w:ascii="Times New Roman" w:hAnsi="Times New Roman" w:cs="Times New Roman"/>
          <w:sz w:val="24"/>
          <w:szCs w:val="24"/>
        </w:rPr>
        <w:tab/>
      </w:r>
      <w:r w:rsidRPr="00676BDE">
        <w:rPr>
          <w:rFonts w:ascii="Times New Roman" w:hAnsi="Times New Roman" w:cs="Times New Roman"/>
          <w:sz w:val="24"/>
          <w:szCs w:val="24"/>
        </w:rPr>
        <w:tab/>
      </w:r>
      <w:r w:rsidRPr="00676BDE">
        <w:rPr>
          <w:rFonts w:ascii="Times New Roman" w:hAnsi="Times New Roman" w:cs="Times New Roman"/>
          <w:sz w:val="24"/>
          <w:szCs w:val="24"/>
        </w:rPr>
        <w:tab/>
      </w:r>
      <w:r w:rsidRPr="00676BD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76BDE">
        <w:rPr>
          <w:rFonts w:ascii="Times New Roman" w:hAnsi="Times New Roman" w:cs="Times New Roman"/>
          <w:sz w:val="24"/>
          <w:szCs w:val="24"/>
        </w:rPr>
        <w:tab/>
        <w:t>«</w:t>
      </w:r>
      <w:proofErr w:type="gramEnd"/>
      <w:r w:rsidRPr="00676BDE">
        <w:rPr>
          <w:rFonts w:ascii="Times New Roman" w:hAnsi="Times New Roman" w:cs="Times New Roman"/>
          <w:sz w:val="24"/>
          <w:szCs w:val="24"/>
        </w:rPr>
        <w:t>____ » ____________ 202</w:t>
      </w:r>
      <w:r w:rsidR="00C40151" w:rsidRPr="00676BDE">
        <w:rPr>
          <w:rFonts w:ascii="Times New Roman" w:hAnsi="Times New Roman" w:cs="Times New Roman"/>
          <w:sz w:val="24"/>
          <w:szCs w:val="24"/>
        </w:rPr>
        <w:t>6</w:t>
      </w:r>
      <w:r w:rsidRPr="00676BDE">
        <w:rPr>
          <w:rFonts w:ascii="Times New Roman" w:hAnsi="Times New Roman" w:cs="Times New Roman"/>
          <w:sz w:val="24"/>
          <w:szCs w:val="24"/>
        </w:rPr>
        <w:t xml:space="preserve">  г.</w:t>
      </w:r>
    </w:p>
    <w:p w14:paraId="3F6EEA8B" w14:textId="77777777" w:rsidR="00565D24" w:rsidRPr="00676BDE" w:rsidRDefault="00565D24" w:rsidP="00565D24">
      <w:pPr>
        <w:autoSpaceDE w:val="0"/>
        <w:autoSpaceDN w:val="0"/>
        <w:adjustRightInd w:val="0"/>
        <w:ind w:firstLine="540"/>
      </w:pPr>
    </w:p>
    <w:p w14:paraId="3AC5558E" w14:textId="71F5961A" w:rsidR="00565D24" w:rsidRPr="00676BDE" w:rsidRDefault="00676BDE" w:rsidP="00C40151">
      <w:pPr>
        <w:autoSpaceDE w:val="0"/>
        <w:autoSpaceDN w:val="0"/>
        <w:adjustRightInd w:val="0"/>
        <w:ind w:firstLine="540"/>
        <w:jc w:val="both"/>
      </w:pPr>
      <w:r w:rsidRPr="00676BDE">
        <w:rPr>
          <w:bCs/>
        </w:rPr>
        <w:softHyphen/>
      </w:r>
      <w:r w:rsidRPr="00676BDE">
        <w:rPr>
          <w:bCs/>
        </w:rPr>
        <w:softHyphen/>
      </w:r>
      <w:r w:rsidRPr="00676BDE">
        <w:rPr>
          <w:bCs/>
        </w:rPr>
        <w:softHyphen/>
      </w:r>
      <w:r w:rsidRPr="00676BDE">
        <w:rPr>
          <w:bCs/>
        </w:rPr>
        <w:softHyphen/>
      </w:r>
      <w:r w:rsidRPr="00676BDE">
        <w:rPr>
          <w:bCs/>
        </w:rPr>
        <w:softHyphen/>
      </w:r>
      <w:r w:rsidR="00565D24" w:rsidRPr="00676BDE">
        <w:rPr>
          <w:bCs/>
        </w:rPr>
        <w:t>________________________________________________________________________________</w:t>
      </w:r>
      <w:r w:rsidR="00565D24" w:rsidRPr="00676BDE">
        <w:t xml:space="preserve"> одной стороны,</w:t>
      </w:r>
      <w:r w:rsidR="00565D24" w:rsidRPr="00676BDE">
        <w:rPr>
          <w:bCs/>
        </w:rPr>
        <w:t xml:space="preserve"> </w:t>
      </w:r>
      <w:r w:rsidR="00565D24" w:rsidRPr="00676BDE">
        <w:t xml:space="preserve">именуемый в дальнейшем «Поставщик», в лице ________________________________,действующего на основании ________________________ и </w:t>
      </w:r>
      <w:r w:rsidR="00565D24" w:rsidRPr="00676BDE">
        <w:rPr>
          <w:color w:val="000000"/>
        </w:rPr>
        <w:t xml:space="preserve">Санкт-Петербургское государственное бюджетное учреждение здравоохранения «Консультативно-диагностический центр для детей» (СПб ГБУЗ КДЦД), </w:t>
      </w:r>
      <w:r w:rsidR="00565D24" w:rsidRPr="00676BDE">
        <w:t>именуемое в дальнейшем «Заказчик», в лице Главного врача</w:t>
      </w:r>
      <w:r w:rsidR="00565D24" w:rsidRPr="00676BDE">
        <w:rPr>
          <w:bCs/>
        </w:rPr>
        <w:t xml:space="preserve"> Сосниной Ирины </w:t>
      </w:r>
      <w:proofErr w:type="spellStart"/>
      <w:r w:rsidR="00565D24" w:rsidRPr="00676BDE">
        <w:rPr>
          <w:bCs/>
        </w:rPr>
        <w:t>Брониславовны</w:t>
      </w:r>
      <w:proofErr w:type="spellEnd"/>
      <w:r w:rsidR="00565D24" w:rsidRPr="00676BDE">
        <w:t>, действующего на основании Устава с другой стороны, именуемые в дальнейшем «Стороны»</w:t>
      </w:r>
      <w:r w:rsidR="00565D24" w:rsidRPr="00676BDE">
        <w:rPr>
          <w:bCs/>
        </w:rPr>
        <w:t xml:space="preserve">, </w:t>
      </w:r>
      <w:r w:rsidR="00565D24" w:rsidRPr="00676BDE">
        <w:t>составили настоящий Акт о следующем:</w:t>
      </w:r>
    </w:p>
    <w:p w14:paraId="39228E83" w14:textId="24D4F4B1" w:rsidR="00565D24" w:rsidRPr="00676BDE" w:rsidRDefault="2FBA9822" w:rsidP="00C40151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676BDE">
        <w:rPr>
          <w:rFonts w:eastAsia="Calibri"/>
        </w:rPr>
        <w:t xml:space="preserve">Поставщик осуществил сборку, установку (монтаж) </w:t>
      </w:r>
      <w:proofErr w:type="gramStart"/>
      <w:r w:rsidRPr="00676BDE">
        <w:rPr>
          <w:rFonts w:eastAsia="Calibri"/>
        </w:rPr>
        <w:t>Товара,  согласно</w:t>
      </w:r>
      <w:proofErr w:type="gramEnd"/>
      <w:r w:rsidRPr="00676BDE">
        <w:rPr>
          <w:rFonts w:eastAsia="Calibri"/>
        </w:rPr>
        <w:t xml:space="preserve"> Спецификации </w:t>
      </w:r>
      <w:r w:rsidRPr="00676BDE">
        <w:rPr>
          <w:rFonts w:eastAsia="Calibri"/>
          <w:color w:val="000000" w:themeColor="text1"/>
        </w:rPr>
        <w:t>(</w:t>
      </w:r>
      <w:hyperlink r:id="rId10">
        <w:r w:rsidRPr="00676BDE">
          <w:rPr>
            <w:rFonts w:eastAsia="Calibri"/>
            <w:color w:val="000000" w:themeColor="text1"/>
          </w:rPr>
          <w:t>приложение N 1</w:t>
        </w:r>
      </w:hyperlink>
      <w:r w:rsidR="00676BDE" w:rsidRPr="00676BDE">
        <w:rPr>
          <w:rFonts w:eastAsia="Calibri"/>
        </w:rPr>
        <w:t xml:space="preserve"> к Контракту)</w:t>
      </w:r>
      <w:r w:rsidRPr="00676BDE">
        <w:rPr>
          <w:rFonts w:eastAsia="Calibri"/>
        </w:rPr>
        <w:t xml:space="preserve"> :</w:t>
      </w:r>
    </w:p>
    <w:p w14:paraId="5CE36DDD" w14:textId="77777777" w:rsidR="00C40151" w:rsidRPr="00676BDE" w:rsidRDefault="00C40151" w:rsidP="00C40151">
      <w:pPr>
        <w:jc w:val="center"/>
        <w:rPr>
          <w:b/>
        </w:rPr>
      </w:pPr>
    </w:p>
    <w:tbl>
      <w:tblPr>
        <w:tblW w:w="5173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573"/>
        <w:gridCol w:w="1554"/>
        <w:gridCol w:w="2272"/>
        <w:gridCol w:w="1131"/>
        <w:gridCol w:w="1137"/>
        <w:gridCol w:w="990"/>
        <w:gridCol w:w="992"/>
        <w:gridCol w:w="709"/>
        <w:gridCol w:w="1131"/>
      </w:tblGrid>
      <w:tr w:rsidR="000F31D7" w:rsidRPr="000F31D7" w14:paraId="4DBB145F" w14:textId="77777777" w:rsidTr="000F31D7">
        <w:trPr>
          <w:trHeight w:val="643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AAB34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69D4A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Товар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D10F4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Материал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017DD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Ширина (мм)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04E1A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Высота (мм)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12CF6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Кол-во (шт.)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80526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Цена с НДС</w:t>
            </w:r>
          </w:p>
          <w:p w14:paraId="3656BA66" w14:textId="56FA4471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(руб.)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9BD83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НДС</w:t>
            </w:r>
          </w:p>
          <w:p w14:paraId="1A2817FE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6A73F" w14:textId="77777777" w:rsidR="00676BDE" w:rsidRPr="000F31D7" w:rsidRDefault="00676BDE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Итого (руб.)</w:t>
            </w:r>
          </w:p>
        </w:tc>
      </w:tr>
      <w:tr w:rsidR="000F31D7" w:rsidRPr="000F31D7" w14:paraId="41B58FDE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95D5A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EFB33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77B29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 xml:space="preserve">Затемнение 100%, цвет Атлантик ВО 08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0CD777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960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2EEF0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52695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260136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0961B6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AD5B7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1B1B9C1A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5D0EF0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2FE7B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80BC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C9427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1067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C4634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1620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E0EE8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4EC833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633859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265870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69032DD1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05C01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163B92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84C7E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B72BD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893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D84E3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FFC91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F90325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FA6C52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32EB2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258358A0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018BE2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03896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7CA60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CBB6B0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993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C7AC4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EA2B9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654DCC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668CF7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EF1848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434D6890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EBBD21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36E03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02674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02747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FACC1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3968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EE4E0F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3551EA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566AD6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2BF7A389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12778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3E131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2C9EE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A95A9E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65136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1620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8186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83C3A7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F5AC91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1237E8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7EEB38EE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999F5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42804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FFD65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C8BA4C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633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9FCEB3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81BE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833243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2BFED2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D2D968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48D3F08D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F3ED9C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EF49EB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3AAD1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ECE3BA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1161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91B35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826B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290541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BBB8C44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1FCBA2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3CC9A20E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01DE1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6ED3F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85FAE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4B6F3B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6D5D0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1618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59348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A021C6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3C82FF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0E839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2476A67C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ADAA4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27A1B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31DF3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0B956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980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2EBB6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98C4B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27F7BB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579CA5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7B97AD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04A67BE5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DA654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42E911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3F118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4D6DF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1060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6408D8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42C86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1CD34A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E2AA14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2B9957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7DD40DF6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BB924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2A4F5A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30F28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94BC0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1150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BAC8A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6EEEB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187D79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92451A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0B554B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3C3FF051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288FFA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83C2A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90900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B14A6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990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4015D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3D8E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D7323A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AE930A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14A663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5BC4538D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330C8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3754C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7BC34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BD754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910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609372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565C4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1DD2AA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27A205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AAA68E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0605CAD3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62A62" w14:textId="07CEBE26" w:rsidR="00676BDE" w:rsidRPr="000F31D7" w:rsidRDefault="00676BDE" w:rsidP="00676BDE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4A320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3054D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F2C6B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7EFB8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406F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28ACF5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7FE32E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141F69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2781DAD0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2C5AA" w14:textId="6FB46261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5C966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C2233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8D7B1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1195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E780FC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1BAA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CE139D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D3331F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B7C808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48D28D34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4135D" w14:textId="515D1A36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9A4D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72255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D1716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1025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B524D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1560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12D5D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F61704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DD99D9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B4594C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3D62AB1F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FE080" w14:textId="59C79F9A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47BD2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F01A6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0F3FC1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995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0DB218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61A88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E4CF1D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EA612E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EEDB5F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3B7B16C1" w14:textId="77777777" w:rsidTr="000F31D7">
        <w:trPr>
          <w:trHeight w:val="20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B956A" w14:textId="295EB079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FAC1F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Кассетная рулонная штора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AE5F9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Затемнение 100%, цвет Атлантик ВО 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054A97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1090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B411F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E19ED" w14:textId="77777777" w:rsidR="00676BDE" w:rsidRPr="000F31D7" w:rsidRDefault="00676BDE" w:rsidP="003C2691">
            <w:pPr>
              <w:jc w:val="center"/>
              <w:rPr>
                <w:color w:val="000000"/>
                <w:sz w:val="22"/>
                <w:szCs w:val="22"/>
              </w:rPr>
            </w:pPr>
            <w:r w:rsidRPr="000F31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C586DD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D3D088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389A0F" w14:textId="77777777" w:rsidR="00676BDE" w:rsidRPr="000F31D7" w:rsidRDefault="00676BDE" w:rsidP="003C2691">
            <w:pPr>
              <w:rPr>
                <w:color w:val="000000"/>
                <w:sz w:val="22"/>
                <w:szCs w:val="22"/>
              </w:rPr>
            </w:pPr>
          </w:p>
        </w:tc>
      </w:tr>
      <w:tr w:rsidR="000F31D7" w:rsidRPr="000F31D7" w14:paraId="1A1B7CDC" w14:textId="77777777" w:rsidTr="000F31D7">
        <w:trPr>
          <w:trHeight w:val="305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4B3C4" w14:textId="77777777" w:rsidR="000F31D7" w:rsidRPr="000F31D7" w:rsidRDefault="000F31D7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15540" w14:textId="77777777" w:rsidR="000F31D7" w:rsidRPr="000F31D7" w:rsidRDefault="000F31D7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4BA82" w14:textId="5152E41C" w:rsidR="000F31D7" w:rsidRPr="000F31D7" w:rsidRDefault="000F31D7" w:rsidP="000F3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F31D7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F2AD8" w14:textId="77777777" w:rsidR="000F31D7" w:rsidRPr="000F31D7" w:rsidRDefault="000F31D7" w:rsidP="003C26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3C9AA8" w14:textId="77777777" w:rsidR="00565D24" w:rsidRPr="00676BDE" w:rsidRDefault="00565D24" w:rsidP="00565D24">
      <w:pPr>
        <w:autoSpaceDE w:val="0"/>
        <w:autoSpaceDN w:val="0"/>
        <w:adjustRightInd w:val="0"/>
        <w:ind w:firstLine="540"/>
        <w:rPr>
          <w:rFonts w:eastAsia="Calibri"/>
        </w:rPr>
      </w:pPr>
    </w:p>
    <w:p w14:paraId="52C75C6F" w14:textId="77777777" w:rsidR="00565D24" w:rsidRPr="00676BDE" w:rsidRDefault="00565D24" w:rsidP="00565D24">
      <w:pPr>
        <w:autoSpaceDE w:val="0"/>
        <w:autoSpaceDN w:val="0"/>
        <w:adjustRightInd w:val="0"/>
        <w:spacing w:before="240"/>
        <w:ind w:firstLine="540"/>
        <w:rPr>
          <w:rFonts w:eastAsia="Calibri"/>
        </w:rPr>
      </w:pPr>
      <w:r w:rsidRPr="00676BDE">
        <w:rPr>
          <w:rFonts w:eastAsia="Calibri"/>
        </w:rPr>
        <w:t>Товар находится в рабочем состоянии и отвечает техническим требованиям Контракта.</w:t>
      </w:r>
    </w:p>
    <w:p w14:paraId="7D3E7829" w14:textId="2EED74B1" w:rsidR="00565D24" w:rsidRPr="00676BDE" w:rsidRDefault="00565D24" w:rsidP="00565D24">
      <w:pPr>
        <w:autoSpaceDE w:val="0"/>
        <w:autoSpaceDN w:val="0"/>
        <w:adjustRightInd w:val="0"/>
        <w:spacing w:before="240"/>
        <w:ind w:firstLine="540"/>
        <w:rPr>
          <w:rFonts w:eastAsia="Calibri"/>
        </w:rPr>
      </w:pPr>
      <w:r w:rsidRPr="00676BDE">
        <w:rPr>
          <w:rFonts w:eastAsia="Calibri"/>
        </w:rPr>
        <w:t>Заказчик к установленному Товару претензий не имеет.</w:t>
      </w:r>
    </w:p>
    <w:p w14:paraId="66A26890" w14:textId="77777777" w:rsidR="00C40151" w:rsidRPr="00676BDE" w:rsidRDefault="00C40151" w:rsidP="00565D24">
      <w:pPr>
        <w:autoSpaceDE w:val="0"/>
        <w:autoSpaceDN w:val="0"/>
        <w:adjustRightInd w:val="0"/>
        <w:spacing w:before="240"/>
        <w:ind w:firstLine="540"/>
        <w:rPr>
          <w:rFonts w:eastAsia="Calibri"/>
        </w:rPr>
      </w:pPr>
    </w:p>
    <w:p w14:paraId="787F150F" w14:textId="77777777" w:rsidR="00565D24" w:rsidRPr="00676BDE" w:rsidRDefault="00565D24" w:rsidP="00565D24">
      <w:pPr>
        <w:autoSpaceDE w:val="0"/>
        <w:autoSpaceDN w:val="0"/>
        <w:adjustRightInd w:val="0"/>
        <w:ind w:firstLine="540"/>
        <w:rPr>
          <w:rFonts w:eastAsia="Calibri"/>
        </w:rPr>
      </w:pPr>
    </w:p>
    <w:tbl>
      <w:tblPr>
        <w:tblW w:w="10076" w:type="dxa"/>
        <w:jc w:val="center"/>
        <w:tblLayout w:type="fixed"/>
        <w:tblLook w:val="0000" w:firstRow="0" w:lastRow="0" w:firstColumn="0" w:lastColumn="0" w:noHBand="0" w:noVBand="0"/>
      </w:tblPr>
      <w:tblGrid>
        <w:gridCol w:w="5306"/>
        <w:gridCol w:w="4770"/>
      </w:tblGrid>
      <w:tr w:rsidR="00C40151" w:rsidRPr="00676BDE" w14:paraId="7CA3B1EB" w14:textId="77777777" w:rsidTr="003C2691">
        <w:trPr>
          <w:trHeight w:val="1632"/>
          <w:jc w:val="center"/>
        </w:trPr>
        <w:tc>
          <w:tcPr>
            <w:tcW w:w="5306" w:type="dxa"/>
          </w:tcPr>
          <w:p w14:paraId="1EEF9328" w14:textId="77777777" w:rsidR="00C40151" w:rsidRPr="00676BDE" w:rsidRDefault="00C40151" w:rsidP="003C2691">
            <w:r w:rsidRPr="00676BDE">
              <w:rPr>
                <w:b/>
                <w:bCs/>
              </w:rPr>
              <w:t>Заказчик</w:t>
            </w:r>
            <w:r w:rsidRPr="00676BDE">
              <w:t>:</w:t>
            </w:r>
          </w:p>
          <w:p w14:paraId="67ED36E7" w14:textId="77777777" w:rsidR="00C40151" w:rsidRPr="00676BDE" w:rsidRDefault="00C40151" w:rsidP="003C2691">
            <w:pPr>
              <w:widowControl w:val="0"/>
              <w:shd w:val="clear" w:color="auto" w:fill="FFFFFF" w:themeFill="background1"/>
            </w:pPr>
            <w:r w:rsidRPr="00676BDE">
              <w:t xml:space="preserve">Главный врач </w:t>
            </w:r>
          </w:p>
          <w:p w14:paraId="12601FCD" w14:textId="77777777" w:rsidR="00C40151" w:rsidRPr="00676BDE" w:rsidRDefault="00C40151" w:rsidP="003C2691">
            <w:pPr>
              <w:widowControl w:val="0"/>
              <w:shd w:val="clear" w:color="auto" w:fill="FFFFFF"/>
            </w:pPr>
          </w:p>
          <w:p w14:paraId="0CB0B3D2" w14:textId="77777777" w:rsidR="00C40151" w:rsidRPr="00676BDE" w:rsidRDefault="00C40151" w:rsidP="003C2691">
            <w:pPr>
              <w:tabs>
                <w:tab w:val="left" w:pos="634"/>
              </w:tabs>
            </w:pPr>
            <w:r w:rsidRPr="00676BDE">
              <w:t>_____________________ И.Б. Соснина</w:t>
            </w:r>
          </w:p>
          <w:p w14:paraId="71EF498A" w14:textId="77777777" w:rsidR="00C40151" w:rsidRPr="00676BDE" w:rsidRDefault="00C40151" w:rsidP="003C2691">
            <w:pPr>
              <w:autoSpaceDE w:val="0"/>
              <w:jc w:val="both"/>
            </w:pPr>
          </w:p>
        </w:tc>
        <w:tc>
          <w:tcPr>
            <w:tcW w:w="4770" w:type="dxa"/>
          </w:tcPr>
          <w:p w14:paraId="03E53390" w14:textId="77777777" w:rsidR="00C40151" w:rsidRPr="00676BDE" w:rsidRDefault="00C40151" w:rsidP="003C2691">
            <w:pPr>
              <w:autoSpaceDE w:val="0"/>
              <w:jc w:val="both"/>
              <w:rPr>
                <w:b/>
                <w:bCs/>
              </w:rPr>
            </w:pPr>
            <w:r w:rsidRPr="00676BDE">
              <w:rPr>
                <w:b/>
                <w:bCs/>
              </w:rPr>
              <w:t>Поставщик:</w:t>
            </w:r>
          </w:p>
          <w:p w14:paraId="61B356CF" w14:textId="77777777" w:rsidR="00C40151" w:rsidRPr="00676BDE" w:rsidRDefault="00C40151" w:rsidP="003C2691">
            <w:pPr>
              <w:autoSpaceDE w:val="0"/>
              <w:jc w:val="both"/>
            </w:pPr>
          </w:p>
          <w:p w14:paraId="381630AC" w14:textId="77777777" w:rsidR="00C40151" w:rsidRPr="00676BDE" w:rsidRDefault="00C40151" w:rsidP="003C2691">
            <w:pPr>
              <w:autoSpaceDE w:val="0"/>
              <w:jc w:val="both"/>
            </w:pPr>
          </w:p>
          <w:p w14:paraId="4655F86C" w14:textId="77777777" w:rsidR="00C40151" w:rsidRPr="00676BDE" w:rsidRDefault="00C40151" w:rsidP="003C2691">
            <w:pPr>
              <w:autoSpaceDE w:val="0"/>
              <w:jc w:val="both"/>
            </w:pPr>
            <w:r w:rsidRPr="00676BDE">
              <w:t>_________________</w:t>
            </w:r>
          </w:p>
          <w:p w14:paraId="6B281B14" w14:textId="77777777" w:rsidR="00C40151" w:rsidRPr="00676BDE" w:rsidRDefault="00C40151" w:rsidP="003C2691">
            <w:pPr>
              <w:autoSpaceDE w:val="0"/>
              <w:jc w:val="both"/>
            </w:pPr>
          </w:p>
        </w:tc>
      </w:tr>
    </w:tbl>
    <w:p w14:paraId="1301FEDF" w14:textId="77777777" w:rsidR="00565D24" w:rsidRPr="002A1547" w:rsidRDefault="00565D24" w:rsidP="00565D24"/>
    <w:p w14:paraId="29F86356" w14:textId="77777777" w:rsidR="00565D24" w:rsidRPr="0042422E" w:rsidRDefault="00565D24" w:rsidP="00565D24">
      <w:pPr>
        <w:ind w:left="-142"/>
        <w:jc w:val="both"/>
        <w:rPr>
          <w:sz w:val="22"/>
          <w:szCs w:val="22"/>
        </w:rPr>
      </w:pPr>
    </w:p>
    <w:p w14:paraId="2E3F1A4E" w14:textId="77777777" w:rsidR="00A473CB" w:rsidRDefault="00A473CB" w:rsidP="002F5947">
      <w:pPr>
        <w:autoSpaceDE w:val="0"/>
        <w:autoSpaceDN w:val="0"/>
        <w:adjustRightInd w:val="0"/>
        <w:jc w:val="right"/>
        <w:outlineLvl w:val="0"/>
        <w:rPr>
          <w:b/>
          <w:color w:val="000000"/>
          <w:sz w:val="20"/>
          <w:szCs w:val="20"/>
        </w:rPr>
      </w:pPr>
    </w:p>
    <w:sectPr w:rsidR="00A473CB" w:rsidSect="00676BDE">
      <w:pgSz w:w="11906" w:h="16838"/>
      <w:pgMar w:top="142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>
    <w:nsid w:val="036154B3"/>
    <w:multiLevelType w:val="hybridMultilevel"/>
    <w:tmpl w:val="6AD2842C"/>
    <w:lvl w:ilvl="0" w:tplc="96386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197280"/>
    <w:multiLevelType w:val="hybridMultilevel"/>
    <w:tmpl w:val="1384F8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4B359B"/>
    <w:multiLevelType w:val="hybridMultilevel"/>
    <w:tmpl w:val="AC944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06049"/>
    <w:multiLevelType w:val="hybridMultilevel"/>
    <w:tmpl w:val="56BE4710"/>
    <w:lvl w:ilvl="0" w:tplc="CDA491F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34F4E8D"/>
    <w:multiLevelType w:val="multilevel"/>
    <w:tmpl w:val="17D22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9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25210EBA"/>
    <w:multiLevelType w:val="hybridMultilevel"/>
    <w:tmpl w:val="D2FEDE96"/>
    <w:lvl w:ilvl="0" w:tplc="FFC01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7063E4C"/>
    <w:multiLevelType w:val="hybridMultilevel"/>
    <w:tmpl w:val="86DE9688"/>
    <w:lvl w:ilvl="0" w:tplc="5680F6A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2AFC4C2F"/>
    <w:multiLevelType w:val="hybridMultilevel"/>
    <w:tmpl w:val="C044987E"/>
    <w:lvl w:ilvl="0" w:tplc="99D034DC">
      <w:start w:val="1"/>
      <w:numFmt w:val="bullet"/>
      <w:lvlText w:val=""/>
      <w:lvlJc w:val="left"/>
      <w:pPr>
        <w:tabs>
          <w:tab w:val="num" w:pos="1066"/>
        </w:tabs>
        <w:ind w:left="766" w:firstLine="30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2B2F59C4"/>
    <w:multiLevelType w:val="multilevel"/>
    <w:tmpl w:val="8662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FC30EF"/>
    <w:multiLevelType w:val="hybridMultilevel"/>
    <w:tmpl w:val="D79AE7E4"/>
    <w:lvl w:ilvl="0" w:tplc="99D034DC">
      <w:start w:val="1"/>
      <w:numFmt w:val="bullet"/>
      <w:lvlText w:val=""/>
      <w:lvlJc w:val="left"/>
      <w:pPr>
        <w:tabs>
          <w:tab w:val="num" w:pos="1066"/>
        </w:tabs>
        <w:ind w:left="766" w:firstLine="30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30F618C9"/>
    <w:multiLevelType w:val="hybridMultilevel"/>
    <w:tmpl w:val="EE12A69E"/>
    <w:lvl w:ilvl="0" w:tplc="5C9EA63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3C8D3E42"/>
    <w:multiLevelType w:val="hybridMultilevel"/>
    <w:tmpl w:val="633ED2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85649AB"/>
    <w:multiLevelType w:val="hybridMultilevel"/>
    <w:tmpl w:val="2996C65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6D39DC"/>
    <w:multiLevelType w:val="hybridMultilevel"/>
    <w:tmpl w:val="C152E5B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519E5725"/>
    <w:multiLevelType w:val="multilevel"/>
    <w:tmpl w:val="4AE6B0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>
    <w:nsid w:val="51E62AA7"/>
    <w:multiLevelType w:val="multilevel"/>
    <w:tmpl w:val="F8D47F2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7">
    <w:nsid w:val="55B66332"/>
    <w:multiLevelType w:val="hybridMultilevel"/>
    <w:tmpl w:val="6DACB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0900C7"/>
    <w:multiLevelType w:val="multilevel"/>
    <w:tmpl w:val="E6AE2E7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4" w:hanging="1335"/>
      </w:pPr>
      <w:rPr>
        <w:rFonts w:hint="default"/>
      </w:rPr>
    </w:lvl>
    <w:lvl w:ilvl="2">
      <w:start w:val="8"/>
      <w:numFmt w:val="decimal"/>
      <w:isLgl/>
      <w:lvlText w:val="%1.%2.%3."/>
      <w:lvlJc w:val="left"/>
      <w:pPr>
        <w:ind w:left="2026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8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0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2" w:hanging="133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3" w:hanging="1800"/>
      </w:pPr>
      <w:rPr>
        <w:rFonts w:hint="default"/>
      </w:rPr>
    </w:lvl>
  </w:abstractNum>
  <w:abstractNum w:abstractNumId="19">
    <w:nsid w:val="64EA40F1"/>
    <w:multiLevelType w:val="hybridMultilevel"/>
    <w:tmpl w:val="1B32A48C"/>
    <w:lvl w:ilvl="0" w:tplc="76F41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EDE0139"/>
    <w:multiLevelType w:val="hybridMultilevel"/>
    <w:tmpl w:val="20DCE61E"/>
    <w:lvl w:ilvl="0" w:tplc="CE8A30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3"/>
  </w:num>
  <w:num w:numId="3">
    <w:abstractNumId w:val="6"/>
  </w:num>
  <w:num w:numId="4">
    <w:abstractNumId w:val="1"/>
  </w:num>
  <w:num w:numId="5">
    <w:abstractNumId w:val="15"/>
  </w:num>
  <w:num w:numId="6">
    <w:abstractNumId w:val="7"/>
  </w:num>
  <w:num w:numId="7">
    <w:abstractNumId w:val="14"/>
  </w:num>
  <w:num w:numId="8">
    <w:abstractNumId w:val="9"/>
  </w:num>
  <w:num w:numId="9">
    <w:abstractNumId w:val="18"/>
  </w:num>
  <w:num w:numId="10">
    <w:abstractNumId w:val="12"/>
  </w:num>
  <w:num w:numId="11">
    <w:abstractNumId w:val="5"/>
  </w:num>
  <w:num w:numId="12">
    <w:abstractNumId w:val="10"/>
  </w:num>
  <w:num w:numId="13">
    <w:abstractNumId w:val="5"/>
  </w:num>
  <w:num w:numId="14">
    <w:abstractNumId w:val="8"/>
  </w:num>
  <w:num w:numId="15">
    <w:abstractNumId w:val="16"/>
  </w:num>
  <w:num w:numId="16">
    <w:abstractNumId w:val="17"/>
  </w:num>
  <w:num w:numId="17">
    <w:abstractNumId w:val="4"/>
  </w:num>
  <w:num w:numId="18">
    <w:abstractNumId w:val="20"/>
  </w:num>
  <w:num w:numId="1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2EB"/>
    <w:rsid w:val="00012B5C"/>
    <w:rsid w:val="00025D1E"/>
    <w:rsid w:val="000316D3"/>
    <w:rsid w:val="00040EA2"/>
    <w:rsid w:val="00060F11"/>
    <w:rsid w:val="00075EC8"/>
    <w:rsid w:val="00077A9E"/>
    <w:rsid w:val="00080A31"/>
    <w:rsid w:val="000820B3"/>
    <w:rsid w:val="00082D68"/>
    <w:rsid w:val="00094876"/>
    <w:rsid w:val="000A75B9"/>
    <w:rsid w:val="000B168C"/>
    <w:rsid w:val="000B2295"/>
    <w:rsid w:val="000D6715"/>
    <w:rsid w:val="000E0159"/>
    <w:rsid w:val="000E4065"/>
    <w:rsid w:val="000E5059"/>
    <w:rsid w:val="000F31D7"/>
    <w:rsid w:val="000F7F1A"/>
    <w:rsid w:val="0010347F"/>
    <w:rsid w:val="001122EE"/>
    <w:rsid w:val="00113794"/>
    <w:rsid w:val="00135225"/>
    <w:rsid w:val="0014603C"/>
    <w:rsid w:val="001666A1"/>
    <w:rsid w:val="00182255"/>
    <w:rsid w:val="00183CE1"/>
    <w:rsid w:val="00184F0B"/>
    <w:rsid w:val="001A16B0"/>
    <w:rsid w:val="001D0777"/>
    <w:rsid w:val="001D0E2F"/>
    <w:rsid w:val="001D5678"/>
    <w:rsid w:val="001D5D3B"/>
    <w:rsid w:val="001D6D68"/>
    <w:rsid w:val="001F6207"/>
    <w:rsid w:val="00201B23"/>
    <w:rsid w:val="00204913"/>
    <w:rsid w:val="00213409"/>
    <w:rsid w:val="00225908"/>
    <w:rsid w:val="002406A8"/>
    <w:rsid w:val="00246D43"/>
    <w:rsid w:val="00250AA0"/>
    <w:rsid w:val="00250E88"/>
    <w:rsid w:val="00265F8B"/>
    <w:rsid w:val="00275B0D"/>
    <w:rsid w:val="00284523"/>
    <w:rsid w:val="00290A2D"/>
    <w:rsid w:val="0029659E"/>
    <w:rsid w:val="0029793A"/>
    <w:rsid w:val="002A0E2C"/>
    <w:rsid w:val="002A0FB4"/>
    <w:rsid w:val="002A1BE8"/>
    <w:rsid w:val="002A77C0"/>
    <w:rsid w:val="002B0B43"/>
    <w:rsid w:val="002B2125"/>
    <w:rsid w:val="002D1DB0"/>
    <w:rsid w:val="002D25CF"/>
    <w:rsid w:val="002E0364"/>
    <w:rsid w:val="002E0DDF"/>
    <w:rsid w:val="002E4CA5"/>
    <w:rsid w:val="002F5947"/>
    <w:rsid w:val="00302471"/>
    <w:rsid w:val="00306E75"/>
    <w:rsid w:val="00310DB5"/>
    <w:rsid w:val="003125CE"/>
    <w:rsid w:val="003138F5"/>
    <w:rsid w:val="003164AB"/>
    <w:rsid w:val="0031705F"/>
    <w:rsid w:val="003176CA"/>
    <w:rsid w:val="0032227D"/>
    <w:rsid w:val="00332934"/>
    <w:rsid w:val="00344B68"/>
    <w:rsid w:val="00346E8B"/>
    <w:rsid w:val="00364D0E"/>
    <w:rsid w:val="003701DB"/>
    <w:rsid w:val="003821BC"/>
    <w:rsid w:val="00397121"/>
    <w:rsid w:val="003A233A"/>
    <w:rsid w:val="003A42E8"/>
    <w:rsid w:val="003A4489"/>
    <w:rsid w:val="003A4521"/>
    <w:rsid w:val="003C2691"/>
    <w:rsid w:val="003C7ECF"/>
    <w:rsid w:val="003D1AB3"/>
    <w:rsid w:val="003D221C"/>
    <w:rsid w:val="003E38D8"/>
    <w:rsid w:val="003F02A4"/>
    <w:rsid w:val="003F3AA1"/>
    <w:rsid w:val="003F46E7"/>
    <w:rsid w:val="00402478"/>
    <w:rsid w:val="00407051"/>
    <w:rsid w:val="004106DF"/>
    <w:rsid w:val="00412AE9"/>
    <w:rsid w:val="0041577C"/>
    <w:rsid w:val="00420F4F"/>
    <w:rsid w:val="0042201B"/>
    <w:rsid w:val="0042422E"/>
    <w:rsid w:val="00433FCB"/>
    <w:rsid w:val="004441B5"/>
    <w:rsid w:val="00450A16"/>
    <w:rsid w:val="004530AA"/>
    <w:rsid w:val="00457A15"/>
    <w:rsid w:val="00464643"/>
    <w:rsid w:val="004837CB"/>
    <w:rsid w:val="004852EB"/>
    <w:rsid w:val="0048574F"/>
    <w:rsid w:val="00490588"/>
    <w:rsid w:val="004A1024"/>
    <w:rsid w:val="004B04C5"/>
    <w:rsid w:val="004B4A4B"/>
    <w:rsid w:val="004C1D9C"/>
    <w:rsid w:val="004D19EA"/>
    <w:rsid w:val="004D2B39"/>
    <w:rsid w:val="004D7780"/>
    <w:rsid w:val="004E1F18"/>
    <w:rsid w:val="004E6A4E"/>
    <w:rsid w:val="004E7F5A"/>
    <w:rsid w:val="0050017D"/>
    <w:rsid w:val="00517E65"/>
    <w:rsid w:val="00522D44"/>
    <w:rsid w:val="0052576A"/>
    <w:rsid w:val="005310A5"/>
    <w:rsid w:val="00550297"/>
    <w:rsid w:val="00564B60"/>
    <w:rsid w:val="00565D24"/>
    <w:rsid w:val="00586FF7"/>
    <w:rsid w:val="005A5C03"/>
    <w:rsid w:val="005A6027"/>
    <w:rsid w:val="005B33B7"/>
    <w:rsid w:val="005C7F4C"/>
    <w:rsid w:val="005D21F8"/>
    <w:rsid w:val="005D67CC"/>
    <w:rsid w:val="005E363E"/>
    <w:rsid w:val="005F1B4D"/>
    <w:rsid w:val="005F3B75"/>
    <w:rsid w:val="005F41A6"/>
    <w:rsid w:val="00601115"/>
    <w:rsid w:val="0061651E"/>
    <w:rsid w:val="0062315E"/>
    <w:rsid w:val="006245FB"/>
    <w:rsid w:val="00632B57"/>
    <w:rsid w:val="00640366"/>
    <w:rsid w:val="006424B4"/>
    <w:rsid w:val="00645F05"/>
    <w:rsid w:val="0065020A"/>
    <w:rsid w:val="00656F7A"/>
    <w:rsid w:val="006573CB"/>
    <w:rsid w:val="00664A51"/>
    <w:rsid w:val="0066548A"/>
    <w:rsid w:val="00665E93"/>
    <w:rsid w:val="006677A1"/>
    <w:rsid w:val="0067313C"/>
    <w:rsid w:val="00676BDE"/>
    <w:rsid w:val="00677E98"/>
    <w:rsid w:val="00696877"/>
    <w:rsid w:val="006A15C8"/>
    <w:rsid w:val="006A5FEA"/>
    <w:rsid w:val="006B4D14"/>
    <w:rsid w:val="006C62E2"/>
    <w:rsid w:val="006D4CC2"/>
    <w:rsid w:val="006E2F48"/>
    <w:rsid w:val="006F42E6"/>
    <w:rsid w:val="006F6BF5"/>
    <w:rsid w:val="007000E7"/>
    <w:rsid w:val="00701C20"/>
    <w:rsid w:val="0071377C"/>
    <w:rsid w:val="00725FBB"/>
    <w:rsid w:val="007305C8"/>
    <w:rsid w:val="00733264"/>
    <w:rsid w:val="00736BEC"/>
    <w:rsid w:val="00743C62"/>
    <w:rsid w:val="00755613"/>
    <w:rsid w:val="00756FEE"/>
    <w:rsid w:val="00761306"/>
    <w:rsid w:val="0076712E"/>
    <w:rsid w:val="00767D3A"/>
    <w:rsid w:val="00780E2F"/>
    <w:rsid w:val="00782422"/>
    <w:rsid w:val="007910BB"/>
    <w:rsid w:val="007933CB"/>
    <w:rsid w:val="007B0873"/>
    <w:rsid w:val="007B0C30"/>
    <w:rsid w:val="007B1E1C"/>
    <w:rsid w:val="007B6ABC"/>
    <w:rsid w:val="007E5C1F"/>
    <w:rsid w:val="007F2EA8"/>
    <w:rsid w:val="008009F8"/>
    <w:rsid w:val="00825B2F"/>
    <w:rsid w:val="00831F1E"/>
    <w:rsid w:val="00834751"/>
    <w:rsid w:val="00840499"/>
    <w:rsid w:val="008404E6"/>
    <w:rsid w:val="00844E8A"/>
    <w:rsid w:val="00847BC2"/>
    <w:rsid w:val="008511AD"/>
    <w:rsid w:val="00851DBB"/>
    <w:rsid w:val="00870FAE"/>
    <w:rsid w:val="0087679F"/>
    <w:rsid w:val="00881253"/>
    <w:rsid w:val="00885392"/>
    <w:rsid w:val="00887574"/>
    <w:rsid w:val="00887A75"/>
    <w:rsid w:val="008918F5"/>
    <w:rsid w:val="008A1955"/>
    <w:rsid w:val="008B17D3"/>
    <w:rsid w:val="008B61E8"/>
    <w:rsid w:val="008C6C42"/>
    <w:rsid w:val="008F206B"/>
    <w:rsid w:val="0090600C"/>
    <w:rsid w:val="00912AED"/>
    <w:rsid w:val="00917B92"/>
    <w:rsid w:val="009318EE"/>
    <w:rsid w:val="00932706"/>
    <w:rsid w:val="009328CB"/>
    <w:rsid w:val="00933AC2"/>
    <w:rsid w:val="00937CED"/>
    <w:rsid w:val="00940A04"/>
    <w:rsid w:val="00946E61"/>
    <w:rsid w:val="00947B1D"/>
    <w:rsid w:val="009549AE"/>
    <w:rsid w:val="009638E8"/>
    <w:rsid w:val="00975BA2"/>
    <w:rsid w:val="00981C64"/>
    <w:rsid w:val="009838DD"/>
    <w:rsid w:val="0099676C"/>
    <w:rsid w:val="00996AA5"/>
    <w:rsid w:val="009A55E6"/>
    <w:rsid w:val="009A6A10"/>
    <w:rsid w:val="009C426D"/>
    <w:rsid w:val="009D5C77"/>
    <w:rsid w:val="009D61AC"/>
    <w:rsid w:val="009E2495"/>
    <w:rsid w:val="00A07ABF"/>
    <w:rsid w:val="00A119F5"/>
    <w:rsid w:val="00A12D39"/>
    <w:rsid w:val="00A13DA0"/>
    <w:rsid w:val="00A147DF"/>
    <w:rsid w:val="00A260E6"/>
    <w:rsid w:val="00A26CED"/>
    <w:rsid w:val="00A31903"/>
    <w:rsid w:val="00A33429"/>
    <w:rsid w:val="00A473CB"/>
    <w:rsid w:val="00A51440"/>
    <w:rsid w:val="00A53E7B"/>
    <w:rsid w:val="00A6212E"/>
    <w:rsid w:val="00A62F74"/>
    <w:rsid w:val="00A6727C"/>
    <w:rsid w:val="00A6777F"/>
    <w:rsid w:val="00A8721E"/>
    <w:rsid w:val="00A91266"/>
    <w:rsid w:val="00AC043E"/>
    <w:rsid w:val="00AD21B3"/>
    <w:rsid w:val="00AD2998"/>
    <w:rsid w:val="00AD4424"/>
    <w:rsid w:val="00AE209E"/>
    <w:rsid w:val="00AE4186"/>
    <w:rsid w:val="00AF4795"/>
    <w:rsid w:val="00B066D8"/>
    <w:rsid w:val="00B17EAE"/>
    <w:rsid w:val="00B24C4B"/>
    <w:rsid w:val="00B364F0"/>
    <w:rsid w:val="00B46EEC"/>
    <w:rsid w:val="00B5385B"/>
    <w:rsid w:val="00B61B8F"/>
    <w:rsid w:val="00B6401F"/>
    <w:rsid w:val="00B74AD8"/>
    <w:rsid w:val="00B74F79"/>
    <w:rsid w:val="00B755DC"/>
    <w:rsid w:val="00B8097A"/>
    <w:rsid w:val="00B81B78"/>
    <w:rsid w:val="00B8781C"/>
    <w:rsid w:val="00B975B6"/>
    <w:rsid w:val="00B9776A"/>
    <w:rsid w:val="00BC2E6B"/>
    <w:rsid w:val="00BD7F86"/>
    <w:rsid w:val="00BE270F"/>
    <w:rsid w:val="00C03E0C"/>
    <w:rsid w:val="00C2160C"/>
    <w:rsid w:val="00C23B83"/>
    <w:rsid w:val="00C24484"/>
    <w:rsid w:val="00C248A6"/>
    <w:rsid w:val="00C27E27"/>
    <w:rsid w:val="00C3030A"/>
    <w:rsid w:val="00C32F14"/>
    <w:rsid w:val="00C40151"/>
    <w:rsid w:val="00C522BE"/>
    <w:rsid w:val="00C66F49"/>
    <w:rsid w:val="00C70646"/>
    <w:rsid w:val="00C8108D"/>
    <w:rsid w:val="00C867DA"/>
    <w:rsid w:val="00C9310E"/>
    <w:rsid w:val="00C93E7D"/>
    <w:rsid w:val="00C97BC0"/>
    <w:rsid w:val="00CA0565"/>
    <w:rsid w:val="00CB0484"/>
    <w:rsid w:val="00CB3099"/>
    <w:rsid w:val="00CC0580"/>
    <w:rsid w:val="00CC38BE"/>
    <w:rsid w:val="00CD0857"/>
    <w:rsid w:val="00CF6291"/>
    <w:rsid w:val="00D038C5"/>
    <w:rsid w:val="00D06CDF"/>
    <w:rsid w:val="00D1182A"/>
    <w:rsid w:val="00D17B5B"/>
    <w:rsid w:val="00D17D59"/>
    <w:rsid w:val="00D26744"/>
    <w:rsid w:val="00D3166F"/>
    <w:rsid w:val="00D36985"/>
    <w:rsid w:val="00D42E9A"/>
    <w:rsid w:val="00D45439"/>
    <w:rsid w:val="00D55FD2"/>
    <w:rsid w:val="00D62839"/>
    <w:rsid w:val="00D629DC"/>
    <w:rsid w:val="00D776FA"/>
    <w:rsid w:val="00D80325"/>
    <w:rsid w:val="00D851D5"/>
    <w:rsid w:val="00D85F94"/>
    <w:rsid w:val="00D86FEF"/>
    <w:rsid w:val="00D87480"/>
    <w:rsid w:val="00D90683"/>
    <w:rsid w:val="00D954B8"/>
    <w:rsid w:val="00D95B69"/>
    <w:rsid w:val="00DA739B"/>
    <w:rsid w:val="00DB65DE"/>
    <w:rsid w:val="00DB7097"/>
    <w:rsid w:val="00DB7F5F"/>
    <w:rsid w:val="00DE1447"/>
    <w:rsid w:val="00DF4148"/>
    <w:rsid w:val="00DF4491"/>
    <w:rsid w:val="00E11C71"/>
    <w:rsid w:val="00E1636E"/>
    <w:rsid w:val="00E36183"/>
    <w:rsid w:val="00E40CC9"/>
    <w:rsid w:val="00E410AF"/>
    <w:rsid w:val="00E423E5"/>
    <w:rsid w:val="00E55368"/>
    <w:rsid w:val="00E7345A"/>
    <w:rsid w:val="00E83F98"/>
    <w:rsid w:val="00E8521C"/>
    <w:rsid w:val="00E86833"/>
    <w:rsid w:val="00E9773B"/>
    <w:rsid w:val="00EA36A8"/>
    <w:rsid w:val="00EB5F26"/>
    <w:rsid w:val="00ED1582"/>
    <w:rsid w:val="00F00DBA"/>
    <w:rsid w:val="00F21F11"/>
    <w:rsid w:val="00F2506D"/>
    <w:rsid w:val="00F25ED6"/>
    <w:rsid w:val="00F27BDD"/>
    <w:rsid w:val="00F307C7"/>
    <w:rsid w:val="00F34A4B"/>
    <w:rsid w:val="00F45907"/>
    <w:rsid w:val="00F46DFF"/>
    <w:rsid w:val="00F5138F"/>
    <w:rsid w:val="00F64090"/>
    <w:rsid w:val="00F64A7B"/>
    <w:rsid w:val="00F65C0C"/>
    <w:rsid w:val="00F73A35"/>
    <w:rsid w:val="00F75CF7"/>
    <w:rsid w:val="00F83C22"/>
    <w:rsid w:val="00F8575C"/>
    <w:rsid w:val="00F90900"/>
    <w:rsid w:val="00F94AB4"/>
    <w:rsid w:val="00FA10B4"/>
    <w:rsid w:val="00FA50B3"/>
    <w:rsid w:val="00FB418B"/>
    <w:rsid w:val="00FC3035"/>
    <w:rsid w:val="00FC355E"/>
    <w:rsid w:val="00FE4345"/>
    <w:rsid w:val="00FE5051"/>
    <w:rsid w:val="1090C443"/>
    <w:rsid w:val="26E10CB3"/>
    <w:rsid w:val="2FBA9822"/>
    <w:rsid w:val="715B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176F3"/>
  <w15:docId w15:val="{24D3F6B6-BE61-403F-B64F-CD035C9D9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80325"/>
    <w:rPr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D80325"/>
    <w:pPr>
      <w:keepNext/>
      <w:jc w:val="center"/>
      <w:outlineLvl w:val="0"/>
    </w:pPr>
    <w:rPr>
      <w:b/>
      <w:bCs/>
      <w:sz w:val="20"/>
    </w:rPr>
  </w:style>
  <w:style w:type="paragraph" w:styleId="2">
    <w:name w:val="heading 2"/>
    <w:basedOn w:val="a0"/>
    <w:next w:val="a0"/>
    <w:link w:val="20"/>
    <w:uiPriority w:val="9"/>
    <w:qFormat/>
    <w:rsid w:val="00D80325"/>
    <w:pPr>
      <w:keepNext/>
      <w:jc w:val="center"/>
      <w:outlineLvl w:val="1"/>
    </w:pPr>
    <w:rPr>
      <w:b/>
      <w:sz w:val="32"/>
    </w:rPr>
  </w:style>
  <w:style w:type="paragraph" w:styleId="4">
    <w:name w:val="heading 4"/>
    <w:basedOn w:val="a0"/>
    <w:next w:val="a0"/>
    <w:link w:val="40"/>
    <w:semiHidden/>
    <w:unhideWhenUsed/>
    <w:qFormat/>
    <w:rsid w:val="00E40CC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75B0D"/>
    <w:rPr>
      <w:b/>
      <w:bCs/>
      <w:szCs w:val="24"/>
    </w:rPr>
  </w:style>
  <w:style w:type="character" w:customStyle="1" w:styleId="20">
    <w:name w:val="Заголовок 2 Знак"/>
    <w:link w:val="2"/>
    <w:uiPriority w:val="9"/>
    <w:rsid w:val="00275B0D"/>
    <w:rPr>
      <w:b/>
      <w:sz w:val="32"/>
      <w:szCs w:val="24"/>
    </w:rPr>
  </w:style>
  <w:style w:type="character" w:customStyle="1" w:styleId="40">
    <w:name w:val="Заголовок 4 Знак"/>
    <w:link w:val="4"/>
    <w:semiHidden/>
    <w:rsid w:val="00E40CC9"/>
    <w:rPr>
      <w:rFonts w:ascii="Calibri" w:eastAsia="Times New Roman" w:hAnsi="Calibri" w:cs="Times New Roman"/>
      <w:b/>
      <w:bCs/>
      <w:sz w:val="28"/>
      <w:szCs w:val="28"/>
    </w:rPr>
  </w:style>
  <w:style w:type="character" w:styleId="a4">
    <w:name w:val="Hyperlink"/>
    <w:uiPriority w:val="99"/>
    <w:rsid w:val="00D80325"/>
    <w:rPr>
      <w:color w:val="0000FF"/>
      <w:u w:val="single"/>
    </w:rPr>
  </w:style>
  <w:style w:type="character" w:styleId="a5">
    <w:name w:val="FollowedHyperlink"/>
    <w:uiPriority w:val="99"/>
    <w:rsid w:val="00D80325"/>
    <w:rPr>
      <w:color w:val="800080"/>
      <w:u w:val="single"/>
    </w:rPr>
  </w:style>
  <w:style w:type="paragraph" w:styleId="21">
    <w:name w:val="Body Text 2"/>
    <w:basedOn w:val="a0"/>
    <w:link w:val="22"/>
    <w:rsid w:val="00D80325"/>
    <w:rPr>
      <w:szCs w:val="20"/>
    </w:rPr>
  </w:style>
  <w:style w:type="character" w:customStyle="1" w:styleId="22">
    <w:name w:val="Основной текст 2 Знак"/>
    <w:link w:val="21"/>
    <w:rsid w:val="00C8108D"/>
    <w:rPr>
      <w:sz w:val="24"/>
    </w:rPr>
  </w:style>
  <w:style w:type="table" w:styleId="a6">
    <w:name w:val="Table Grid"/>
    <w:basedOn w:val="a2"/>
    <w:uiPriority w:val="59"/>
    <w:rsid w:val="006B4D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0"/>
    <w:link w:val="a8"/>
    <w:uiPriority w:val="99"/>
    <w:rsid w:val="00E734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E7345A"/>
    <w:rPr>
      <w:rFonts w:ascii="Tahoma" w:hAnsi="Tahoma" w:cs="Tahoma"/>
      <w:sz w:val="16"/>
      <w:szCs w:val="16"/>
    </w:rPr>
  </w:style>
  <w:style w:type="paragraph" w:styleId="a9">
    <w:name w:val="footer"/>
    <w:basedOn w:val="a0"/>
    <w:link w:val="aa"/>
    <w:rsid w:val="00F75C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75CF7"/>
    <w:rPr>
      <w:sz w:val="24"/>
      <w:szCs w:val="24"/>
    </w:rPr>
  </w:style>
  <w:style w:type="paragraph" w:styleId="ab">
    <w:name w:val="Title"/>
    <w:basedOn w:val="a0"/>
    <w:link w:val="ac"/>
    <w:uiPriority w:val="10"/>
    <w:qFormat/>
    <w:rsid w:val="00F75CF7"/>
    <w:pPr>
      <w:jc w:val="center"/>
    </w:pPr>
    <w:rPr>
      <w:b/>
      <w:sz w:val="28"/>
      <w:szCs w:val="20"/>
    </w:rPr>
  </w:style>
  <w:style w:type="character" w:customStyle="1" w:styleId="ac">
    <w:name w:val="Название Знак"/>
    <w:link w:val="ab"/>
    <w:rsid w:val="00F75CF7"/>
    <w:rPr>
      <w:b/>
      <w:sz w:val="28"/>
    </w:rPr>
  </w:style>
  <w:style w:type="paragraph" w:styleId="ad">
    <w:name w:val="Normal (Web)"/>
    <w:basedOn w:val="a0"/>
    <w:uiPriority w:val="99"/>
    <w:rsid w:val="002B0B43"/>
    <w:pPr>
      <w:keepNext/>
    </w:pPr>
    <w:rPr>
      <w:rFonts w:cs="Arial"/>
      <w:szCs w:val="18"/>
    </w:rPr>
  </w:style>
  <w:style w:type="character" w:styleId="ae">
    <w:name w:val="Emphasis"/>
    <w:qFormat/>
    <w:rsid w:val="002B0B43"/>
    <w:rPr>
      <w:i/>
      <w:iCs/>
    </w:rPr>
  </w:style>
  <w:style w:type="character" w:customStyle="1" w:styleId="ConsNonformat">
    <w:name w:val="ConsNonformat Знак"/>
    <w:link w:val="ConsNonformat0"/>
    <w:uiPriority w:val="99"/>
    <w:locked/>
    <w:rsid w:val="0065020A"/>
    <w:rPr>
      <w:rFonts w:ascii="Courier New" w:hAnsi="Courier New" w:cs="Courier New"/>
      <w:sz w:val="22"/>
      <w:szCs w:val="22"/>
      <w:lang w:val="ru-RU" w:eastAsia="ru-RU" w:bidi="ar-SA"/>
    </w:rPr>
  </w:style>
  <w:style w:type="paragraph" w:customStyle="1" w:styleId="ConsNonformat0">
    <w:name w:val="ConsNonformat"/>
    <w:link w:val="ConsNonformat"/>
    <w:uiPriority w:val="99"/>
    <w:rsid w:val="0065020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2"/>
      <w:szCs w:val="22"/>
    </w:rPr>
  </w:style>
  <w:style w:type="paragraph" w:styleId="af">
    <w:name w:val="Body Text"/>
    <w:basedOn w:val="a0"/>
    <w:link w:val="af0"/>
    <w:rsid w:val="00550297"/>
    <w:pPr>
      <w:spacing w:after="120"/>
    </w:pPr>
  </w:style>
  <w:style w:type="character" w:customStyle="1" w:styleId="af0">
    <w:name w:val="Основной текст Знак"/>
    <w:link w:val="af"/>
    <w:rsid w:val="00550297"/>
    <w:rPr>
      <w:sz w:val="24"/>
      <w:szCs w:val="24"/>
    </w:rPr>
  </w:style>
  <w:style w:type="paragraph" w:customStyle="1" w:styleId="210">
    <w:name w:val="Основной текст с отступом 21"/>
    <w:basedOn w:val="a0"/>
    <w:rsid w:val="00550297"/>
    <w:pPr>
      <w:suppressAutoHyphens/>
      <w:spacing w:after="120" w:line="480" w:lineRule="auto"/>
      <w:ind w:left="283"/>
    </w:pPr>
    <w:rPr>
      <w:lang w:val="x-none" w:eastAsia="ar-SA"/>
    </w:rPr>
  </w:style>
  <w:style w:type="paragraph" w:styleId="af1">
    <w:name w:val="List Paragraph"/>
    <w:basedOn w:val="a0"/>
    <w:uiPriority w:val="34"/>
    <w:qFormat/>
    <w:rsid w:val="004E1F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1"/>
    <w:rsid w:val="00E40CC9"/>
  </w:style>
  <w:style w:type="character" w:customStyle="1" w:styleId="af2">
    <w:name w:val="Основной текст_"/>
    <w:link w:val="23"/>
    <w:rsid w:val="00C3030A"/>
    <w:rPr>
      <w:rFonts w:ascii="Arial Unicode MS" w:eastAsia="Arial Unicode MS" w:hAnsi="Arial Unicode MS" w:cs="Arial Unicode MS"/>
      <w:shd w:val="clear" w:color="auto" w:fill="FFFFFF"/>
    </w:rPr>
  </w:style>
  <w:style w:type="paragraph" w:customStyle="1" w:styleId="23">
    <w:name w:val="Основной текст2"/>
    <w:basedOn w:val="a0"/>
    <w:link w:val="af2"/>
    <w:rsid w:val="00C3030A"/>
    <w:pPr>
      <w:widowControl w:val="0"/>
      <w:shd w:val="clear" w:color="auto" w:fill="FFFFFF"/>
      <w:spacing w:after="60" w:line="0" w:lineRule="atLeast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7pt">
    <w:name w:val="Основной текст + 7 pt"/>
    <w:rsid w:val="00C3030A"/>
    <w:rPr>
      <w:rFonts w:ascii="Arial Unicode MS" w:eastAsia="Arial Unicode MS" w:hAnsi="Arial Unicode MS" w:cs="Arial Unicode MS"/>
      <w:color w:val="000000"/>
      <w:spacing w:val="0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11">
    <w:name w:val="Основной текст1"/>
    <w:rsid w:val="00C3030A"/>
    <w:rPr>
      <w:rFonts w:ascii="Arial Unicode MS" w:eastAsia="Arial Unicode MS" w:hAnsi="Arial Unicode MS" w:cs="Arial Unicode MS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a">
    <w:name w:val="Пункты"/>
    <w:basedOn w:val="2"/>
    <w:link w:val="af3"/>
    <w:qFormat/>
    <w:rsid w:val="00EB5F26"/>
    <w:pPr>
      <w:numPr>
        <w:ilvl w:val="1"/>
        <w:numId w:val="11"/>
      </w:numPr>
      <w:tabs>
        <w:tab w:val="left" w:pos="1134"/>
      </w:tabs>
      <w:spacing w:before="120"/>
      <w:jc w:val="both"/>
    </w:pPr>
    <w:rPr>
      <w:b w:val="0"/>
      <w:bCs/>
      <w:iCs/>
      <w:color w:val="000000"/>
      <w:sz w:val="24"/>
      <w:szCs w:val="28"/>
    </w:rPr>
  </w:style>
  <w:style w:type="character" w:customStyle="1" w:styleId="af3">
    <w:name w:val="Пункты Знак"/>
    <w:link w:val="a"/>
    <w:rsid w:val="00EB5F26"/>
    <w:rPr>
      <w:bCs/>
      <w:iCs/>
      <w:color w:val="000000"/>
      <w:sz w:val="24"/>
      <w:szCs w:val="28"/>
    </w:rPr>
  </w:style>
  <w:style w:type="paragraph" w:customStyle="1" w:styleId="ConsNormal">
    <w:name w:val="ConsNormal"/>
    <w:link w:val="ConsNormal0"/>
    <w:rsid w:val="00E83F9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locked/>
    <w:rsid w:val="00E83F98"/>
    <w:rPr>
      <w:rFonts w:ascii="Arial" w:hAnsi="Arial" w:cs="Arial"/>
    </w:rPr>
  </w:style>
  <w:style w:type="paragraph" w:styleId="af4">
    <w:name w:val="Plain Text"/>
    <w:basedOn w:val="a0"/>
    <w:link w:val="af5"/>
    <w:rsid w:val="006F6BF5"/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link w:val="af4"/>
    <w:rsid w:val="006F6BF5"/>
    <w:rPr>
      <w:rFonts w:ascii="Courier New" w:hAnsi="Courier New" w:cs="Courier New"/>
    </w:rPr>
  </w:style>
  <w:style w:type="paragraph" w:styleId="af6">
    <w:name w:val="No Spacing"/>
    <w:aliases w:val="для таблиц,Без интервала2,мой,МОЙ,Без интервала 111,МММ,МОЙ МОЙ,Без интервала1,Без интервала21,No Spacing111"/>
    <w:link w:val="af7"/>
    <w:uiPriority w:val="1"/>
    <w:qFormat/>
    <w:rsid w:val="0042422E"/>
    <w:rPr>
      <w:rFonts w:ascii="Calibri" w:eastAsia="Calibri" w:hAnsi="Calibri"/>
      <w:sz w:val="22"/>
      <w:szCs w:val="22"/>
      <w:lang w:eastAsia="en-US"/>
    </w:rPr>
  </w:style>
  <w:style w:type="character" w:customStyle="1" w:styleId="af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f6"/>
    <w:uiPriority w:val="99"/>
    <w:rsid w:val="0042422E"/>
    <w:rPr>
      <w:rFonts w:ascii="Calibri" w:eastAsia="Calibri" w:hAnsi="Calibri"/>
      <w:sz w:val="22"/>
      <w:szCs w:val="22"/>
      <w:lang w:eastAsia="en-US"/>
    </w:rPr>
  </w:style>
  <w:style w:type="character" w:customStyle="1" w:styleId="js-phone-number">
    <w:name w:val="js-phone-number"/>
    <w:rsid w:val="00782422"/>
  </w:style>
  <w:style w:type="paragraph" w:customStyle="1" w:styleId="ConsPlusTitle">
    <w:name w:val="ConsPlusTitle"/>
    <w:uiPriority w:val="99"/>
    <w:rsid w:val="0067313C"/>
    <w:pPr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ktru-propertycaption1">
    <w:name w:val="ktru-property__caption1"/>
    <w:rsid w:val="0067313C"/>
    <w:rPr>
      <w:color w:val="A9A9A9"/>
    </w:rPr>
  </w:style>
  <w:style w:type="paragraph" w:customStyle="1" w:styleId="msonormal0">
    <w:name w:val="msonormal"/>
    <w:basedOn w:val="a0"/>
    <w:rsid w:val="0067313C"/>
    <w:pPr>
      <w:spacing w:before="100" w:beforeAutospacing="1" w:after="100" w:afterAutospacing="1"/>
    </w:pPr>
  </w:style>
  <w:style w:type="paragraph" w:customStyle="1" w:styleId="xl66">
    <w:name w:val="xl66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a0"/>
    <w:rsid w:val="0067313C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1">
    <w:name w:val="xl71"/>
    <w:basedOn w:val="a0"/>
    <w:rsid w:val="0067313C"/>
    <w:pP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67313C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4">
    <w:name w:val="xl74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6">
    <w:name w:val="xl76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7">
    <w:name w:val="xl77"/>
    <w:basedOn w:val="a0"/>
    <w:rsid w:val="006731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8">
    <w:name w:val="xl78"/>
    <w:basedOn w:val="a0"/>
    <w:rsid w:val="006731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9">
    <w:name w:val="xl79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0"/>
    <w:rsid w:val="006731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1">
    <w:name w:val="xl81"/>
    <w:basedOn w:val="a0"/>
    <w:rsid w:val="006731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0"/>
    <w:rsid w:val="0067313C"/>
    <w:pP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0"/>
    <w:rsid w:val="0067313C"/>
    <w:pP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86">
    <w:name w:val="xl86"/>
    <w:basedOn w:val="a0"/>
    <w:rsid w:val="0067313C"/>
    <w:pP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7">
    <w:name w:val="xl87"/>
    <w:basedOn w:val="a0"/>
    <w:rsid w:val="0067313C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a0"/>
    <w:rsid w:val="006731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a0"/>
    <w:rsid w:val="0067313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0">
    <w:name w:val="xl90"/>
    <w:basedOn w:val="a0"/>
    <w:rsid w:val="0067313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1">
    <w:name w:val="xl91"/>
    <w:basedOn w:val="a0"/>
    <w:rsid w:val="0067313C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2">
    <w:name w:val="xl92"/>
    <w:basedOn w:val="a0"/>
    <w:rsid w:val="0067313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3">
    <w:name w:val="xl93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5">
    <w:name w:val="xl95"/>
    <w:basedOn w:val="a0"/>
    <w:rsid w:val="0067313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6">
    <w:name w:val="xl96"/>
    <w:basedOn w:val="a0"/>
    <w:rsid w:val="006731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0"/>
    <w:rsid w:val="0067313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8">
    <w:name w:val="xl98"/>
    <w:basedOn w:val="a0"/>
    <w:rsid w:val="006731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4">
    <w:name w:val="xl64"/>
    <w:basedOn w:val="a0"/>
    <w:rsid w:val="0067313C"/>
    <w:pP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5">
    <w:name w:val="xl65"/>
    <w:basedOn w:val="a0"/>
    <w:rsid w:val="006731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character" w:customStyle="1" w:styleId="af8">
    <w:name w:val="Заголовок Знак"/>
    <w:uiPriority w:val="10"/>
    <w:rsid w:val="00C8108D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table" w:customStyle="1" w:styleId="12">
    <w:name w:val="Сетка таблицы1"/>
    <w:basedOn w:val="a2"/>
    <w:next w:val="a6"/>
    <w:uiPriority w:val="39"/>
    <w:rsid w:val="00A62F7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Body Text Indent"/>
    <w:basedOn w:val="a0"/>
    <w:link w:val="13"/>
    <w:rsid w:val="002A0FB4"/>
    <w:pPr>
      <w:suppressAutoHyphens/>
      <w:spacing w:after="120"/>
      <w:ind w:left="283"/>
    </w:pPr>
    <w:rPr>
      <w:lang w:eastAsia="ar-SA"/>
    </w:rPr>
  </w:style>
  <w:style w:type="character" w:customStyle="1" w:styleId="afa">
    <w:name w:val="Основной текст с отступом Знак"/>
    <w:rsid w:val="002A0FB4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2A0FB4"/>
    <w:pPr>
      <w:suppressAutoHyphens/>
      <w:autoSpaceDE w:val="0"/>
      <w:ind w:firstLine="720"/>
    </w:pPr>
    <w:rPr>
      <w:rFonts w:ascii="Arial" w:hAnsi="Arial" w:cs="Arial"/>
      <w:sz w:val="22"/>
      <w:szCs w:val="22"/>
      <w:lang w:eastAsia="ar-SA"/>
    </w:rPr>
  </w:style>
  <w:style w:type="paragraph" w:customStyle="1" w:styleId="ConsPlusNonformat">
    <w:name w:val="ConsPlusNonformat"/>
    <w:rsid w:val="002A0FB4"/>
    <w:pPr>
      <w:suppressAutoHyphens/>
      <w:autoSpaceDE w:val="0"/>
    </w:pPr>
    <w:rPr>
      <w:rFonts w:ascii="Courier New" w:hAnsi="Courier New" w:cs="Courier New"/>
      <w:lang w:eastAsia="ar-SA"/>
    </w:rPr>
  </w:style>
  <w:style w:type="character" w:customStyle="1" w:styleId="13">
    <w:name w:val="Основной текст с отступом Знак1"/>
    <w:link w:val="af9"/>
    <w:rsid w:val="002A0FB4"/>
    <w:rPr>
      <w:sz w:val="24"/>
      <w:szCs w:val="24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A0FB4"/>
    <w:rPr>
      <w:rFonts w:ascii="Arial" w:hAnsi="Arial" w:cs="Arial"/>
      <w:sz w:val="22"/>
      <w:szCs w:val="22"/>
      <w:lang w:eastAsia="ar-SA"/>
    </w:rPr>
  </w:style>
  <w:style w:type="paragraph" w:customStyle="1" w:styleId="TableParagraph">
    <w:name w:val="Table Paragraph"/>
    <w:basedOn w:val="a0"/>
    <w:uiPriority w:val="1"/>
    <w:qFormat/>
    <w:rsid w:val="002A0FB4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msonormalmrcssattr">
    <w:name w:val="msonormal_mr_css_attr"/>
    <w:basedOn w:val="a0"/>
    <w:rsid w:val="006E2F4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C1DC597442A72F71D338A51DDE3E30A5B250F537194977E844A43A8251A28C8D846B8E2AAA046F2FCT8L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C1DC597442A72F71D338A51DDE3E30A5B250A517096977E844A43A825F1TA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RZR&amp;n=497176&amp;dst=596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onsultantplus://offline/ref=CEE059E6E6B5FD91B93C044902CAF73ED853F8BA3B0D1C82E10DE555FB1D17F08BD92EC7967711A24A443FFE4009D156C64E011190D72269O2a3J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dkcd@zrdav.spb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1064;&#1072;&#1073;&#1083;&#1086;&#1085;&#1099;\&#1059;&#1075;&#1083;&#1086;&#1074;&#1086;&#1081;%20&#1073;&#1083;&#1072;&#1085;&#1082;%20&#1042;&#1041;&#106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02198-FAEA-4422-902F-BB895E426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Угловой бланк ВБШ</Template>
  <TotalTime>37</TotalTime>
  <Pages>12</Pages>
  <Words>4035</Words>
  <Characters>23006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Sergey &amp; Co</Company>
  <LinksUpToDate>false</LinksUpToDate>
  <CharactersWithSpaces>26988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А. С. Кузнецов</dc:creator>
  <cp:keywords/>
  <cp:lastModifiedBy>Щербакова Снежана Игоревна</cp:lastModifiedBy>
  <cp:revision>11</cp:revision>
  <cp:lastPrinted>2022-10-24T14:06:00Z</cp:lastPrinted>
  <dcterms:created xsi:type="dcterms:W3CDTF">2026-07-09T11:11:00Z</dcterms:created>
  <dcterms:modified xsi:type="dcterms:W3CDTF">2026-07-20T10:47:00Z</dcterms:modified>
</cp:coreProperties>
</file>