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511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5E258D" w:rsidRDefault="005E258D" w:rsidP="005E25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3"/>
        <w:gridCol w:w="3128"/>
        <w:gridCol w:w="598"/>
        <w:gridCol w:w="773"/>
        <w:gridCol w:w="1734"/>
        <w:gridCol w:w="1664"/>
        <w:gridCol w:w="1693"/>
        <w:gridCol w:w="1672"/>
        <w:gridCol w:w="1262"/>
        <w:gridCol w:w="1533"/>
      </w:tblGrid>
      <w:tr w:rsidR="008B2F88" w:rsidRPr="00D314FD" w:rsidTr="00385D9A">
        <w:trPr>
          <w:trHeight w:val="885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0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7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D314FD" w:rsidRDefault="008B2F88" w:rsidP="00385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5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ед., руб.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F88" w:rsidRPr="000633FF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</w:p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НЕОДН</w:t>
            </w:r>
          </w:p>
        </w:tc>
        <w:tc>
          <w:tcPr>
            <w:tcW w:w="5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</w:t>
            </w:r>
            <w:proofErr w:type="spell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8B2F88" w:rsidRPr="00D314FD" w:rsidTr="00385D9A">
        <w:trPr>
          <w:trHeight w:val="1051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B6767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A0445F"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</w:t>
            </w: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A0445F"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23.07</w:t>
            </w: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.2026</w:t>
            </w:r>
          </w:p>
          <w:p w:rsidR="008B2F88" w:rsidRPr="00B6767D" w:rsidRDefault="004A6B68" w:rsidP="00A0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вх-гз-</w:t>
            </w:r>
            <w:r w:rsidR="00A0445F"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298</w:t>
            </w:r>
            <w:r w:rsidR="008B2F88"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A0445F"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</w:t>
            </w: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.02.2026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45F" w:rsidRPr="00B6767D" w:rsidRDefault="00A0445F" w:rsidP="00A0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B6767D"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112</w:t>
            </w: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23.07.2026</w:t>
            </w:r>
          </w:p>
          <w:p w:rsidR="008B2F88" w:rsidRPr="00B6767D" w:rsidRDefault="00A0445F" w:rsidP="00A0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вх-гз-</w:t>
            </w:r>
            <w:r w:rsidR="00B6767D"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299</w:t>
            </w: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24.02.2026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45F" w:rsidRPr="00B6767D" w:rsidRDefault="00A0445F" w:rsidP="00A04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B6767D"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УТ-793</w:t>
            </w: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2</w:t>
            </w:r>
            <w:r w:rsidR="00B6767D"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.07.2026</w:t>
            </w:r>
          </w:p>
          <w:p w:rsidR="008B2F88" w:rsidRPr="00B6767D" w:rsidRDefault="00A0445F" w:rsidP="00B67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вх-гз-</w:t>
            </w:r>
            <w:r w:rsidR="00B6767D"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</w:t>
            </w: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24.02.2026</w:t>
            </w: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F88" w:rsidRPr="00D314FD" w:rsidRDefault="008B2F88" w:rsidP="008B2F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B2F88" w:rsidRPr="00C75EFD" w:rsidTr="00385D9A">
        <w:trPr>
          <w:trHeight w:val="139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C75E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420DE5" w:rsidRDefault="00385D9A" w:rsidP="008B2F8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385D9A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передаче в аренду процессора магнитных частиц для очистки нуклеиновых </w:t>
            </w:r>
            <w:proofErr w:type="spellStart"/>
            <w:proofErr w:type="gramStart"/>
            <w:r w:rsidRPr="00385D9A">
              <w:rPr>
                <w:rFonts w:ascii="Times New Roman" w:hAnsi="Times New Roman" w:cs="Times New Roman"/>
                <w:sz w:val="20"/>
                <w:szCs w:val="20"/>
              </w:rPr>
              <w:t>кислот,клеток</w:t>
            </w:r>
            <w:proofErr w:type="spellEnd"/>
            <w:proofErr w:type="gramEnd"/>
            <w:r w:rsidRPr="00385D9A">
              <w:rPr>
                <w:rFonts w:ascii="Times New Roman" w:hAnsi="Times New Roman" w:cs="Times New Roman"/>
                <w:sz w:val="20"/>
                <w:szCs w:val="20"/>
              </w:rPr>
              <w:t xml:space="preserve"> и белков </w:t>
            </w:r>
            <w:proofErr w:type="spellStart"/>
            <w:r w:rsidRPr="00385D9A">
              <w:rPr>
                <w:rFonts w:ascii="Times New Roman" w:hAnsi="Times New Roman" w:cs="Times New Roman"/>
                <w:sz w:val="20"/>
                <w:szCs w:val="20"/>
              </w:rPr>
              <w:t>KingFisherFlex</w:t>
            </w:r>
            <w:proofErr w:type="spellEnd"/>
            <w:r w:rsidRPr="00385D9A">
              <w:rPr>
                <w:rFonts w:ascii="Times New Roman" w:hAnsi="Times New Roman" w:cs="Times New Roman"/>
                <w:sz w:val="20"/>
                <w:szCs w:val="20"/>
              </w:rPr>
              <w:t xml:space="preserve"> в комплекте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420DE5" w:rsidRDefault="008B2F88" w:rsidP="008B2F8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420DE5" w:rsidRDefault="00842B58" w:rsidP="008B2F8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F88" w:rsidRPr="00B6767D" w:rsidRDefault="00A0445F" w:rsidP="008B2F8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7D">
              <w:rPr>
                <w:rFonts w:ascii="Times New Roman" w:hAnsi="Times New Roman" w:cs="Times New Roman"/>
                <w:sz w:val="20"/>
                <w:szCs w:val="20"/>
              </w:rPr>
              <w:t>98 820</w:t>
            </w:r>
            <w:r w:rsidR="00AC7BE0" w:rsidRPr="00B6767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F88" w:rsidRPr="00B6767D" w:rsidRDefault="00B6767D" w:rsidP="008B2F8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7D">
              <w:rPr>
                <w:rFonts w:ascii="Times New Roman" w:hAnsi="Times New Roman" w:cs="Times New Roman"/>
                <w:sz w:val="20"/>
                <w:szCs w:val="20"/>
              </w:rPr>
              <w:t>99552</w:t>
            </w:r>
            <w:r w:rsidR="00AC7BE0" w:rsidRPr="00B6767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F88" w:rsidRPr="00B6767D" w:rsidRDefault="00B6767D" w:rsidP="008B2F8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7D">
              <w:rPr>
                <w:rFonts w:ascii="Times New Roman" w:hAnsi="Times New Roman" w:cs="Times New Roman"/>
                <w:sz w:val="20"/>
                <w:szCs w:val="20"/>
              </w:rPr>
              <w:t>99 186</w:t>
            </w:r>
            <w:r w:rsidR="00AC7BE0" w:rsidRPr="00B6767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F88" w:rsidRPr="00420DE5" w:rsidRDefault="00B6767D" w:rsidP="008B2F8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99 186</w:t>
            </w:r>
            <w:r w:rsidR="00AC7BE0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F88" w:rsidRPr="00420DE5" w:rsidRDefault="008B2F88" w:rsidP="00C94831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E5">
              <w:rPr>
                <w:rFonts w:ascii="Times New Roman" w:hAnsi="Times New Roman" w:cs="Times New Roman"/>
                <w:sz w:val="20"/>
                <w:szCs w:val="20"/>
              </w:rPr>
              <w:t>ОДН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88" w:rsidRPr="00420DE5" w:rsidRDefault="00E0335D" w:rsidP="008B2F8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297 558,00</w:t>
            </w:r>
          </w:p>
        </w:tc>
      </w:tr>
      <w:tr w:rsidR="008B2F88" w:rsidRPr="00C75EFD" w:rsidTr="00385D9A">
        <w:trPr>
          <w:trHeight w:val="417"/>
        </w:trPr>
        <w:tc>
          <w:tcPr>
            <w:tcW w:w="44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335585" w:rsidRDefault="008B2F88" w:rsidP="008B2F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355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88" w:rsidRPr="00420DE5" w:rsidRDefault="00E0335D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0335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297 558,00</w:t>
            </w:r>
            <w:bookmarkStart w:id="0" w:name="_GoBack"/>
            <w:bookmarkEnd w:id="0"/>
          </w:p>
        </w:tc>
      </w:tr>
    </w:tbl>
    <w:p w:rsidR="00F800B4" w:rsidRDefault="00F800B4" w:rsidP="00C75EFD"/>
    <w:p w:rsidR="004678F9" w:rsidRDefault="004678F9" w:rsidP="00C75EFD"/>
    <w:p w:rsidR="004678F9" w:rsidRPr="00976458" w:rsidRDefault="004678F9" w:rsidP="00C75EFD"/>
    <w:sectPr w:rsidR="004678F9" w:rsidRPr="00976458" w:rsidSect="00A839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8D"/>
    <w:rsid w:val="00007C47"/>
    <w:rsid w:val="000633FF"/>
    <w:rsid w:val="0014763C"/>
    <w:rsid w:val="00152A22"/>
    <w:rsid w:val="00162E2C"/>
    <w:rsid w:val="00172965"/>
    <w:rsid w:val="002077C3"/>
    <w:rsid w:val="00220B86"/>
    <w:rsid w:val="00232F16"/>
    <w:rsid w:val="00291F0B"/>
    <w:rsid w:val="002B7ED4"/>
    <w:rsid w:val="002F5A29"/>
    <w:rsid w:val="00335585"/>
    <w:rsid w:val="00385D9A"/>
    <w:rsid w:val="003C4CBE"/>
    <w:rsid w:val="003C5D77"/>
    <w:rsid w:val="003D5785"/>
    <w:rsid w:val="003E15EF"/>
    <w:rsid w:val="003E7A6C"/>
    <w:rsid w:val="003F08BE"/>
    <w:rsid w:val="00420DE5"/>
    <w:rsid w:val="004358D5"/>
    <w:rsid w:val="004365F8"/>
    <w:rsid w:val="0044533A"/>
    <w:rsid w:val="00450476"/>
    <w:rsid w:val="004678F9"/>
    <w:rsid w:val="004A6B68"/>
    <w:rsid w:val="004B4954"/>
    <w:rsid w:val="004D39B8"/>
    <w:rsid w:val="004F2EBF"/>
    <w:rsid w:val="004F79D9"/>
    <w:rsid w:val="005B47C9"/>
    <w:rsid w:val="005C15BF"/>
    <w:rsid w:val="005C21DC"/>
    <w:rsid w:val="005E258D"/>
    <w:rsid w:val="006D47B2"/>
    <w:rsid w:val="00744844"/>
    <w:rsid w:val="007474CB"/>
    <w:rsid w:val="00770488"/>
    <w:rsid w:val="00787400"/>
    <w:rsid w:val="007B4D2E"/>
    <w:rsid w:val="007D683A"/>
    <w:rsid w:val="007E61C0"/>
    <w:rsid w:val="00807443"/>
    <w:rsid w:val="00842B58"/>
    <w:rsid w:val="00842F9F"/>
    <w:rsid w:val="0087655B"/>
    <w:rsid w:val="008B2F88"/>
    <w:rsid w:val="008D00DB"/>
    <w:rsid w:val="008D6585"/>
    <w:rsid w:val="008F2825"/>
    <w:rsid w:val="00905F6C"/>
    <w:rsid w:val="00934511"/>
    <w:rsid w:val="00957A7B"/>
    <w:rsid w:val="00976458"/>
    <w:rsid w:val="009C0EC5"/>
    <w:rsid w:val="009E784B"/>
    <w:rsid w:val="00A00C6C"/>
    <w:rsid w:val="00A0445F"/>
    <w:rsid w:val="00A8396C"/>
    <w:rsid w:val="00AC03F3"/>
    <w:rsid w:val="00AC7BE0"/>
    <w:rsid w:val="00B105D5"/>
    <w:rsid w:val="00B55B40"/>
    <w:rsid w:val="00B6767D"/>
    <w:rsid w:val="00BE7CAE"/>
    <w:rsid w:val="00C75EFD"/>
    <w:rsid w:val="00C91E18"/>
    <w:rsid w:val="00C94831"/>
    <w:rsid w:val="00C95474"/>
    <w:rsid w:val="00CB3002"/>
    <w:rsid w:val="00CB62DF"/>
    <w:rsid w:val="00CF216E"/>
    <w:rsid w:val="00D20E71"/>
    <w:rsid w:val="00D314FD"/>
    <w:rsid w:val="00D84E26"/>
    <w:rsid w:val="00D938FB"/>
    <w:rsid w:val="00DD2BB3"/>
    <w:rsid w:val="00E0335D"/>
    <w:rsid w:val="00E61B4D"/>
    <w:rsid w:val="00E7454A"/>
    <w:rsid w:val="00EB5F9A"/>
    <w:rsid w:val="00EF3FB2"/>
    <w:rsid w:val="00F04087"/>
    <w:rsid w:val="00F800B4"/>
    <w:rsid w:val="00FC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9CF1C5-1DC1-4E4A-B4E0-ACF8140E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B300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453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453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5035585A</Template>
  <TotalTime>42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Олейникова Светлана Сергеевна</cp:lastModifiedBy>
  <cp:revision>10</cp:revision>
  <cp:lastPrinted>2026-01-27T13:04:00Z</cp:lastPrinted>
  <dcterms:created xsi:type="dcterms:W3CDTF">2026-01-27T12:39:00Z</dcterms:created>
  <dcterms:modified xsi:type="dcterms:W3CDTF">2026-07-27T07:46:00Z</dcterms:modified>
</cp:coreProperties>
</file>