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4511" w:rsidRDefault="00934511" w:rsidP="00934511">
      <w:pPr>
        <w:widowControl w:val="0"/>
        <w:shd w:val="clear" w:color="auto" w:fill="FFFFFF"/>
        <w:tabs>
          <w:tab w:val="left" w:pos="773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bidi="ru-RU"/>
        </w:rPr>
      </w:pPr>
      <w:r w:rsidRPr="00F847AF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bidi="ru-RU"/>
        </w:rPr>
        <w:t>Расчет (начальной) максимальной цены контракта</w:t>
      </w:r>
    </w:p>
    <w:p w:rsidR="005E258D" w:rsidRDefault="005E258D" w:rsidP="005E258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tbl>
      <w:tblPr>
        <w:tblW w:w="4868" w:type="pct"/>
        <w:tblLook w:val="04A0" w:firstRow="1" w:lastRow="0" w:firstColumn="1" w:lastColumn="0" w:noHBand="0" w:noVBand="1"/>
      </w:tblPr>
      <w:tblGrid>
        <w:gridCol w:w="505"/>
        <w:gridCol w:w="2583"/>
        <w:gridCol w:w="598"/>
        <w:gridCol w:w="785"/>
        <w:gridCol w:w="1761"/>
        <w:gridCol w:w="1690"/>
        <w:gridCol w:w="1718"/>
        <w:gridCol w:w="1701"/>
        <w:gridCol w:w="1276"/>
        <w:gridCol w:w="1559"/>
      </w:tblGrid>
      <w:tr w:rsidR="008B2F88" w:rsidRPr="00D314FD" w:rsidTr="0044533A">
        <w:trPr>
          <w:trHeight w:val="885"/>
        </w:trPr>
        <w:tc>
          <w:tcPr>
            <w:tcW w:w="17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88" w:rsidRPr="00D314FD" w:rsidRDefault="008B2F88" w:rsidP="008B2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91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88" w:rsidRPr="00D314FD" w:rsidRDefault="008B2F88" w:rsidP="008B2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Наименование товара, работ, услуг</w:t>
            </w:r>
          </w:p>
        </w:tc>
        <w:tc>
          <w:tcPr>
            <w:tcW w:w="48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88" w:rsidRPr="00D314FD" w:rsidRDefault="008B2F88" w:rsidP="008B2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Объем поставки товара</w:t>
            </w:r>
          </w:p>
        </w:tc>
        <w:tc>
          <w:tcPr>
            <w:tcW w:w="182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88" w:rsidRPr="00D314FD" w:rsidRDefault="008B2F88" w:rsidP="008B2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Цена за ед.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без НДС</w:t>
            </w: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, руб.</w:t>
            </w:r>
          </w:p>
        </w:tc>
        <w:tc>
          <w:tcPr>
            <w:tcW w:w="60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88" w:rsidRPr="00D314FD" w:rsidRDefault="008B2F88" w:rsidP="008B2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Средняя цена за ед., руб.</w:t>
            </w:r>
          </w:p>
        </w:tc>
        <w:tc>
          <w:tcPr>
            <w:tcW w:w="4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2F88" w:rsidRPr="000633FF" w:rsidRDefault="008B2F88" w:rsidP="008B2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33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ОДН/</w:t>
            </w:r>
          </w:p>
          <w:p w:rsidR="008B2F88" w:rsidRPr="00D314FD" w:rsidRDefault="008B2F88" w:rsidP="008B2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633FF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НЕОДН</w:t>
            </w:r>
          </w:p>
        </w:tc>
        <w:tc>
          <w:tcPr>
            <w:tcW w:w="55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88" w:rsidRPr="00D314FD" w:rsidRDefault="008B2F88" w:rsidP="008B2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НМЦК </w:t>
            </w: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br/>
            </w:r>
            <w:proofErr w:type="spellStart"/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рын</w:t>
            </w:r>
            <w:proofErr w:type="spellEnd"/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</w:t>
            </w:r>
          </w:p>
        </w:tc>
      </w:tr>
      <w:tr w:rsidR="00BD23B8" w:rsidRPr="00D314FD" w:rsidTr="0044533A">
        <w:trPr>
          <w:trHeight w:val="1051"/>
        </w:trPr>
        <w:tc>
          <w:tcPr>
            <w:tcW w:w="17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3B8" w:rsidRPr="00D314FD" w:rsidRDefault="00BD23B8" w:rsidP="00BD23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1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3B8" w:rsidRPr="00D314FD" w:rsidRDefault="00BD23B8" w:rsidP="00BD23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3B8" w:rsidRPr="00D314FD" w:rsidRDefault="00BD23B8" w:rsidP="00BD2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3B8" w:rsidRPr="00D314FD" w:rsidRDefault="00BD23B8" w:rsidP="00BD2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D314F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2D4" w:rsidRDefault="00BD23B8" w:rsidP="00BD2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6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Исх. № 8</w:t>
            </w:r>
            <w:r w:rsidR="00DF62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  <w:r w:rsidRPr="00B6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  <w:p w:rsidR="00BD23B8" w:rsidRPr="00B6767D" w:rsidRDefault="00BD23B8" w:rsidP="00BD2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6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от 23.07.2026</w:t>
            </w:r>
          </w:p>
          <w:p w:rsidR="00BD23B8" w:rsidRPr="00B6767D" w:rsidRDefault="00BD23B8" w:rsidP="00DF6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6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Вх</w:t>
            </w:r>
            <w:proofErr w:type="spellEnd"/>
            <w:r w:rsidRPr="00B6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 № вх-гз-</w:t>
            </w:r>
            <w:r w:rsidR="00DF62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301</w:t>
            </w:r>
            <w:r w:rsidRPr="00B6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от 24.02.2026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D23B8" w:rsidRPr="00B6767D" w:rsidRDefault="00BD23B8" w:rsidP="00BD2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6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Исх. № </w:t>
            </w:r>
            <w:r w:rsidR="00DF62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УТ-794</w:t>
            </w:r>
            <w:r w:rsidRPr="00B6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от 2</w:t>
            </w:r>
            <w:r w:rsidR="00DF62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  <w:r w:rsidRPr="00B6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.07.2026</w:t>
            </w:r>
          </w:p>
          <w:p w:rsidR="00BD23B8" w:rsidRPr="00B6767D" w:rsidRDefault="00BD23B8" w:rsidP="00DF62D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B6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Вх</w:t>
            </w:r>
            <w:proofErr w:type="spellEnd"/>
            <w:r w:rsidRPr="00B6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 № вх-гз-</w:t>
            </w:r>
            <w:r w:rsidR="00DF62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302</w:t>
            </w:r>
            <w:r w:rsidRPr="00B6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от 24.02.2026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2D4" w:rsidRDefault="00BD23B8" w:rsidP="00BD2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6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Исх. № </w:t>
            </w:r>
            <w:r w:rsidR="00DF62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114 </w:t>
            </w:r>
          </w:p>
          <w:p w:rsidR="00BD23B8" w:rsidRPr="00B6767D" w:rsidRDefault="00BD23B8" w:rsidP="00BD2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B6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от 2</w:t>
            </w:r>
            <w:r w:rsidR="00DF62D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  <w:r w:rsidRPr="00B6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.07.2026</w:t>
            </w:r>
          </w:p>
          <w:p w:rsidR="00BD23B8" w:rsidRPr="00B6767D" w:rsidRDefault="00DF62D4" w:rsidP="00BD23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Вх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. № вх-гз-303</w:t>
            </w:r>
            <w:r w:rsidR="00BD23B8" w:rsidRPr="00B6767D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от 24.02.2026</w:t>
            </w:r>
          </w:p>
        </w:tc>
        <w:tc>
          <w:tcPr>
            <w:tcW w:w="60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3B8" w:rsidRPr="00D314FD" w:rsidRDefault="00BD23B8" w:rsidP="00BD23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4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3B8" w:rsidRPr="00D314FD" w:rsidRDefault="00BD23B8" w:rsidP="00BD23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55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D23B8" w:rsidRPr="00D314FD" w:rsidRDefault="00BD23B8" w:rsidP="00BD23B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8B2F88" w:rsidRPr="00C75EFD" w:rsidTr="00C94831">
        <w:trPr>
          <w:trHeight w:val="1390"/>
        </w:trPr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88" w:rsidRPr="00C75EFD" w:rsidRDefault="008B2F88" w:rsidP="008B2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C75EF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88" w:rsidRPr="00420DE5" w:rsidRDefault="008B2F88" w:rsidP="008B2F88">
            <w:pPr>
              <w:pStyle w:val="a4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Аренда п</w:t>
            </w:r>
            <w:r w:rsidRPr="00007C47">
              <w:rPr>
                <w:rFonts w:ascii="Times New Roman" w:hAnsi="Times New Roman" w:cs="Times New Roman"/>
                <w:sz w:val="20"/>
                <w:szCs w:val="20"/>
              </w:rPr>
              <w:t>рибор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Pr="00007C47">
              <w:rPr>
                <w:rFonts w:ascii="Times New Roman" w:hAnsi="Times New Roman" w:cs="Times New Roman"/>
                <w:sz w:val="20"/>
                <w:szCs w:val="20"/>
              </w:rPr>
              <w:t xml:space="preserve"> для проведения полимеразной цепной реакции в режиме реального времени </w:t>
            </w:r>
            <w:proofErr w:type="spellStart"/>
            <w:r w:rsidRPr="00007C47">
              <w:rPr>
                <w:rFonts w:ascii="Times New Roman" w:hAnsi="Times New Roman" w:cs="Times New Roman"/>
                <w:sz w:val="20"/>
                <w:szCs w:val="20"/>
              </w:rPr>
              <w:t>Rotor-Gene</w:t>
            </w:r>
            <w:proofErr w:type="spellEnd"/>
            <w:r w:rsidRPr="00007C47">
              <w:rPr>
                <w:rFonts w:ascii="Times New Roman" w:hAnsi="Times New Roman" w:cs="Times New Roman"/>
                <w:sz w:val="20"/>
                <w:szCs w:val="20"/>
              </w:rPr>
              <w:t xml:space="preserve"> Q 5 </w:t>
            </w:r>
            <w:proofErr w:type="spellStart"/>
            <w:r w:rsidRPr="00007C47">
              <w:rPr>
                <w:rFonts w:ascii="Times New Roman" w:hAnsi="Times New Roman" w:cs="Times New Roman"/>
                <w:sz w:val="20"/>
                <w:szCs w:val="20"/>
              </w:rPr>
              <w:t>plex</w:t>
            </w:r>
            <w:proofErr w:type="spellEnd"/>
            <w:r w:rsidRPr="00007C47">
              <w:rPr>
                <w:rFonts w:ascii="Times New Roman" w:hAnsi="Times New Roman" w:cs="Times New Roman"/>
                <w:sz w:val="20"/>
                <w:szCs w:val="20"/>
              </w:rPr>
              <w:t xml:space="preserve"> HRM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88" w:rsidRPr="00420DE5" w:rsidRDefault="008B2F88" w:rsidP="008B2F88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мес</w:t>
            </w:r>
            <w:proofErr w:type="spellEnd"/>
          </w:p>
        </w:tc>
        <w:tc>
          <w:tcPr>
            <w:tcW w:w="2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88" w:rsidRPr="00420DE5" w:rsidRDefault="00BD23B8" w:rsidP="008B2F88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F88" w:rsidRPr="00DF62D4" w:rsidRDefault="00DF62D4" w:rsidP="008B2F88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62D4">
              <w:rPr>
                <w:rFonts w:ascii="Times New Roman" w:hAnsi="Times New Roman" w:cs="Times New Roman"/>
                <w:sz w:val="20"/>
                <w:szCs w:val="20"/>
              </w:rPr>
              <w:t>100 040,00</w:t>
            </w:r>
          </w:p>
        </w:tc>
        <w:tc>
          <w:tcPr>
            <w:tcW w:w="5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2F88" w:rsidRPr="00DF62D4" w:rsidRDefault="00303F2E" w:rsidP="008B2F88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03F2E">
              <w:rPr>
                <w:rFonts w:ascii="Times New Roman" w:hAnsi="Times New Roman" w:cs="Times New Roman"/>
                <w:sz w:val="20"/>
                <w:szCs w:val="20"/>
              </w:rPr>
              <w:t>97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303F2E">
              <w:rPr>
                <w:rFonts w:ascii="Times New Roman" w:hAnsi="Times New Roman" w:cs="Times New Roman"/>
                <w:sz w:val="20"/>
                <w:szCs w:val="20"/>
              </w:rPr>
              <w:t>905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,00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2F88" w:rsidRPr="00DF62D4" w:rsidRDefault="00DF62D4" w:rsidP="008B2F88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F62D4">
              <w:rPr>
                <w:rFonts w:ascii="Times New Roman" w:hAnsi="Times New Roman" w:cs="Times New Roman"/>
                <w:sz w:val="20"/>
                <w:szCs w:val="20"/>
              </w:rPr>
              <w:t>103 090,00</w:t>
            </w:r>
          </w:p>
        </w:tc>
        <w:tc>
          <w:tcPr>
            <w:tcW w:w="6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B2F88" w:rsidRPr="00420DE5" w:rsidRDefault="00303F2E" w:rsidP="008B2F88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GoBack"/>
            <w:r>
              <w:rPr>
                <w:rFonts w:ascii="Times New Roman" w:hAnsi="Times New Roman" w:cs="Times New Roman"/>
                <w:sz w:val="20"/>
                <w:szCs w:val="20"/>
              </w:rPr>
              <w:t>100 345,00</w:t>
            </w:r>
            <w:bookmarkEnd w:id="0"/>
          </w:p>
        </w:tc>
        <w:tc>
          <w:tcPr>
            <w:tcW w:w="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B2F88" w:rsidRPr="00420DE5" w:rsidRDefault="008B2F88" w:rsidP="00C94831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20DE5">
              <w:rPr>
                <w:rFonts w:ascii="Times New Roman" w:hAnsi="Times New Roman" w:cs="Times New Roman"/>
                <w:sz w:val="20"/>
                <w:szCs w:val="20"/>
              </w:rPr>
              <w:t>ОДН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F88" w:rsidRPr="00420DE5" w:rsidRDefault="00303F2E" w:rsidP="008B2F88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501 725,00</w:t>
            </w:r>
          </w:p>
        </w:tc>
      </w:tr>
      <w:tr w:rsidR="008B2F88" w:rsidRPr="00C75EFD" w:rsidTr="0044533A">
        <w:trPr>
          <w:trHeight w:val="417"/>
        </w:trPr>
        <w:tc>
          <w:tcPr>
            <w:tcW w:w="445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2F88" w:rsidRPr="00335585" w:rsidRDefault="008B2F88" w:rsidP="008B2F8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335585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2F88" w:rsidRPr="00420DE5" w:rsidRDefault="00303F2E" w:rsidP="008B2F8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303F2E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  <w:t>501 725,00</w:t>
            </w:r>
          </w:p>
        </w:tc>
      </w:tr>
    </w:tbl>
    <w:p w:rsidR="00F800B4" w:rsidRDefault="00F800B4" w:rsidP="00C75EFD"/>
    <w:p w:rsidR="004678F9" w:rsidRDefault="004678F9" w:rsidP="00C75EFD"/>
    <w:p w:rsidR="004678F9" w:rsidRPr="00976458" w:rsidRDefault="004678F9" w:rsidP="00C75EFD"/>
    <w:sectPr w:rsidR="004678F9" w:rsidRPr="00976458" w:rsidSect="00A8396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58D"/>
    <w:rsid w:val="00007C47"/>
    <w:rsid w:val="000633FF"/>
    <w:rsid w:val="0014763C"/>
    <w:rsid w:val="00152A22"/>
    <w:rsid w:val="00162E2C"/>
    <w:rsid w:val="00172965"/>
    <w:rsid w:val="002077C3"/>
    <w:rsid w:val="00220B86"/>
    <w:rsid w:val="00232F16"/>
    <w:rsid w:val="00291F0B"/>
    <w:rsid w:val="002B7ED4"/>
    <w:rsid w:val="002F5A29"/>
    <w:rsid w:val="00303F2E"/>
    <w:rsid w:val="00335585"/>
    <w:rsid w:val="003C4CBE"/>
    <w:rsid w:val="003C5D77"/>
    <w:rsid w:val="003D5785"/>
    <w:rsid w:val="003E15EF"/>
    <w:rsid w:val="003E7A6C"/>
    <w:rsid w:val="003F08BE"/>
    <w:rsid w:val="00420DE5"/>
    <w:rsid w:val="004358D5"/>
    <w:rsid w:val="004365F8"/>
    <w:rsid w:val="0044533A"/>
    <w:rsid w:val="00450476"/>
    <w:rsid w:val="004678F9"/>
    <w:rsid w:val="004B4954"/>
    <w:rsid w:val="004D39B8"/>
    <w:rsid w:val="004F79D9"/>
    <w:rsid w:val="005B47C9"/>
    <w:rsid w:val="005C15BF"/>
    <w:rsid w:val="005C21DC"/>
    <w:rsid w:val="005E258D"/>
    <w:rsid w:val="0063417D"/>
    <w:rsid w:val="006D47B2"/>
    <w:rsid w:val="00744844"/>
    <w:rsid w:val="007474CB"/>
    <w:rsid w:val="00770488"/>
    <w:rsid w:val="00787400"/>
    <w:rsid w:val="007B4D2E"/>
    <w:rsid w:val="007D683A"/>
    <w:rsid w:val="007E61C0"/>
    <w:rsid w:val="00807443"/>
    <w:rsid w:val="00842F9F"/>
    <w:rsid w:val="0087655B"/>
    <w:rsid w:val="008B2F88"/>
    <w:rsid w:val="008D00DB"/>
    <w:rsid w:val="008D6585"/>
    <w:rsid w:val="008F2825"/>
    <w:rsid w:val="00905F6C"/>
    <w:rsid w:val="00934511"/>
    <w:rsid w:val="00957A7B"/>
    <w:rsid w:val="00976458"/>
    <w:rsid w:val="009C0EC5"/>
    <w:rsid w:val="009E784B"/>
    <w:rsid w:val="00A00C6C"/>
    <w:rsid w:val="00A8396C"/>
    <w:rsid w:val="00AC03F3"/>
    <w:rsid w:val="00B55B40"/>
    <w:rsid w:val="00BD23B8"/>
    <w:rsid w:val="00BE7CAE"/>
    <w:rsid w:val="00C75EFD"/>
    <w:rsid w:val="00C91E18"/>
    <w:rsid w:val="00C94831"/>
    <w:rsid w:val="00C95474"/>
    <w:rsid w:val="00CB3002"/>
    <w:rsid w:val="00CB62DF"/>
    <w:rsid w:val="00CF216E"/>
    <w:rsid w:val="00D20E71"/>
    <w:rsid w:val="00D23B67"/>
    <w:rsid w:val="00D314FD"/>
    <w:rsid w:val="00D84E26"/>
    <w:rsid w:val="00D938FB"/>
    <w:rsid w:val="00DD2BB3"/>
    <w:rsid w:val="00DF62D4"/>
    <w:rsid w:val="00E61B4D"/>
    <w:rsid w:val="00E7454A"/>
    <w:rsid w:val="00EB5F9A"/>
    <w:rsid w:val="00EF3FB2"/>
    <w:rsid w:val="00F04087"/>
    <w:rsid w:val="00F800B4"/>
    <w:rsid w:val="00FC5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79CF1C5-1DC1-4E4A-B4E0-ACF8140EA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25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F21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CF216E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CB3002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44533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4533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80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27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1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5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2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F446CC4C</Template>
  <TotalTime>66</TotalTime>
  <Pages>1</Pages>
  <Words>85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Александровна Кириллова</dc:creator>
  <cp:lastModifiedBy>Олейникова Светлана Сергеевна</cp:lastModifiedBy>
  <cp:revision>7</cp:revision>
  <cp:lastPrinted>2026-07-27T07:55:00Z</cp:lastPrinted>
  <dcterms:created xsi:type="dcterms:W3CDTF">2026-01-27T12:39:00Z</dcterms:created>
  <dcterms:modified xsi:type="dcterms:W3CDTF">2026-07-27T09:00:00Z</dcterms:modified>
</cp:coreProperties>
</file>