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EFD4B" w14:textId="77777777" w:rsidR="00CF3D63" w:rsidRDefault="00CF3D63" w:rsidP="006E39D4">
      <w:pPr>
        <w:jc w:val="right"/>
        <w:rPr>
          <w:i/>
          <w:sz w:val="24"/>
        </w:rPr>
      </w:pPr>
    </w:p>
    <w:p w14:paraId="7E87D406" w14:textId="14974814" w:rsidR="00C741E6" w:rsidRPr="00E0284F" w:rsidRDefault="000A6376" w:rsidP="00E0284F">
      <w:pPr>
        <w:tabs>
          <w:tab w:val="left" w:pos="993"/>
        </w:tabs>
        <w:autoSpaceDE w:val="0"/>
        <w:autoSpaceDN w:val="0"/>
        <w:adjustRightInd w:val="0"/>
        <w:ind w:firstLine="426"/>
        <w:jc w:val="center"/>
        <w:rPr>
          <w:b/>
          <w:bCs/>
          <w:sz w:val="22"/>
          <w:szCs w:val="22"/>
        </w:rPr>
      </w:pPr>
      <w:r w:rsidRPr="00542AE4">
        <w:rPr>
          <w:b/>
          <w:bCs/>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r w:rsidR="00E0284F">
        <w:rPr>
          <w:b/>
          <w:bCs/>
          <w:sz w:val="22"/>
          <w:szCs w:val="22"/>
        </w:rPr>
        <w:t xml:space="preserve"> </w:t>
      </w:r>
      <w:r w:rsidR="00E0284F">
        <w:rPr>
          <w:b/>
          <w:bCs/>
          <w:sz w:val="22"/>
          <w:szCs w:val="22"/>
        </w:rPr>
        <w:br/>
      </w:r>
      <w:r w:rsidR="00E0284F" w:rsidRPr="00E0284F">
        <w:rPr>
          <w:b/>
          <w:bCs/>
          <w:sz w:val="22"/>
          <w:szCs w:val="22"/>
        </w:rPr>
        <w:t xml:space="preserve">на поставку ворот футбольных </w:t>
      </w:r>
      <w:r w:rsidR="00C741E6" w:rsidRPr="00542AE4">
        <w:rPr>
          <w:bCs/>
          <w:sz w:val="22"/>
          <w:szCs w:val="22"/>
        </w:rPr>
        <w:t>указаны в таблице</w:t>
      </w:r>
      <w:r w:rsidR="00A262CA" w:rsidRPr="00542AE4">
        <w:rPr>
          <w:bCs/>
          <w:sz w:val="22"/>
          <w:szCs w:val="22"/>
        </w:rPr>
        <w:t>.</w:t>
      </w:r>
    </w:p>
    <w:p w14:paraId="76FBEA60" w14:textId="77777777" w:rsidR="00353F3B" w:rsidRPr="00542AE4" w:rsidRDefault="00353F3B" w:rsidP="00C741E6">
      <w:pPr>
        <w:tabs>
          <w:tab w:val="left" w:pos="993"/>
        </w:tabs>
        <w:autoSpaceDE w:val="0"/>
        <w:autoSpaceDN w:val="0"/>
        <w:adjustRightInd w:val="0"/>
        <w:ind w:firstLine="426"/>
        <w:rPr>
          <w:bCs/>
          <w:sz w:val="22"/>
          <w:szCs w:val="22"/>
        </w:rPr>
      </w:pPr>
    </w:p>
    <w:p w14:paraId="3BDDE9B5" w14:textId="109342FF" w:rsidR="00C741E6" w:rsidRPr="00542AE4" w:rsidRDefault="00FC3218" w:rsidP="00C741E6">
      <w:pPr>
        <w:tabs>
          <w:tab w:val="left" w:pos="993"/>
        </w:tabs>
        <w:autoSpaceDE w:val="0"/>
        <w:autoSpaceDN w:val="0"/>
        <w:adjustRightInd w:val="0"/>
        <w:ind w:left="567" w:firstLine="0"/>
        <w:jc w:val="right"/>
        <w:rPr>
          <w:sz w:val="20"/>
        </w:rPr>
      </w:pPr>
      <w:r w:rsidRPr="00542AE4">
        <w:rPr>
          <w:sz w:val="20"/>
        </w:rPr>
        <w:t>Т</w:t>
      </w:r>
      <w:r w:rsidR="00C741E6" w:rsidRPr="00542AE4">
        <w:rPr>
          <w:sz w:val="20"/>
        </w:rPr>
        <w:t xml:space="preserve">аблица </w:t>
      </w:r>
    </w:p>
    <w:p w14:paraId="0A473F58" w14:textId="77777777" w:rsidR="0008247C" w:rsidRPr="00033339" w:rsidRDefault="0008247C" w:rsidP="00F726A0">
      <w:pPr>
        <w:tabs>
          <w:tab w:val="left" w:pos="993"/>
        </w:tabs>
        <w:autoSpaceDE w:val="0"/>
        <w:autoSpaceDN w:val="0"/>
        <w:adjustRightInd w:val="0"/>
        <w:ind w:left="567" w:firstLine="0"/>
        <w:jc w:val="right"/>
        <w:rPr>
          <w:sz w:val="20"/>
          <w:highlight w:val="yellow"/>
        </w:rPr>
      </w:pPr>
    </w:p>
    <w:p w14:paraId="0F3B709D" w14:textId="77777777" w:rsidR="00F726A0" w:rsidRPr="00033339" w:rsidRDefault="00F726A0" w:rsidP="00C741E6">
      <w:pPr>
        <w:ind w:firstLine="540"/>
        <w:rPr>
          <w:bCs/>
          <w:sz w:val="22"/>
          <w:szCs w:val="22"/>
          <w:highlight w:val="yellow"/>
        </w:rPr>
      </w:pPr>
    </w:p>
    <w:tbl>
      <w:tblPr>
        <w:tblW w:w="15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2"/>
        <w:gridCol w:w="1701"/>
        <w:gridCol w:w="2268"/>
        <w:gridCol w:w="3543"/>
        <w:gridCol w:w="1560"/>
        <w:gridCol w:w="3828"/>
        <w:gridCol w:w="992"/>
        <w:gridCol w:w="709"/>
      </w:tblGrid>
      <w:tr w:rsidR="00542AE4" w:rsidRPr="00F778F9" w14:paraId="6094100D" w14:textId="77777777" w:rsidTr="00542AE4">
        <w:trPr>
          <w:trHeight w:val="20"/>
        </w:trPr>
        <w:tc>
          <w:tcPr>
            <w:tcW w:w="572" w:type="dxa"/>
          </w:tcPr>
          <w:p w14:paraId="7341591B" w14:textId="200768CB" w:rsidR="00542AE4" w:rsidRPr="00F778F9" w:rsidRDefault="00542AE4" w:rsidP="00542AE4">
            <w:pPr>
              <w:spacing w:line="240" w:lineRule="exact"/>
              <w:ind w:firstLine="0"/>
              <w:contextualSpacing/>
              <w:jc w:val="center"/>
              <w:rPr>
                <w:b/>
                <w:sz w:val="24"/>
                <w:szCs w:val="24"/>
              </w:rPr>
            </w:pPr>
            <w:r w:rsidRPr="00F778F9">
              <w:rPr>
                <w:b/>
                <w:sz w:val="24"/>
                <w:szCs w:val="24"/>
              </w:rPr>
              <w:t xml:space="preserve">№ </w:t>
            </w:r>
            <w:r w:rsidRPr="00F778F9">
              <w:rPr>
                <w:b/>
                <w:sz w:val="24"/>
                <w:szCs w:val="24"/>
              </w:rPr>
              <w:br/>
              <w:t>п/п</w:t>
            </w:r>
          </w:p>
        </w:tc>
        <w:tc>
          <w:tcPr>
            <w:tcW w:w="1701" w:type="dxa"/>
            <w:hideMark/>
          </w:tcPr>
          <w:p w14:paraId="590D6547" w14:textId="49BD03A3" w:rsidR="00542AE4" w:rsidRPr="00F778F9" w:rsidRDefault="00542AE4" w:rsidP="00542AE4">
            <w:pPr>
              <w:spacing w:line="240" w:lineRule="exact"/>
              <w:ind w:firstLine="0"/>
              <w:contextualSpacing/>
              <w:jc w:val="center"/>
              <w:rPr>
                <w:b/>
                <w:sz w:val="24"/>
                <w:szCs w:val="24"/>
              </w:rPr>
            </w:pPr>
            <w:r w:rsidRPr="00F778F9">
              <w:rPr>
                <w:b/>
                <w:sz w:val="24"/>
                <w:szCs w:val="24"/>
              </w:rPr>
              <w:t>Наименование товара, работы, услуги</w:t>
            </w:r>
          </w:p>
        </w:tc>
        <w:tc>
          <w:tcPr>
            <w:tcW w:w="2268" w:type="dxa"/>
            <w:hideMark/>
          </w:tcPr>
          <w:p w14:paraId="71F3439C" w14:textId="77777777" w:rsidR="00542AE4" w:rsidRPr="00F778F9" w:rsidRDefault="00542AE4" w:rsidP="00542AE4">
            <w:pPr>
              <w:spacing w:line="240" w:lineRule="exact"/>
              <w:ind w:firstLine="12"/>
              <w:contextualSpacing/>
              <w:jc w:val="center"/>
              <w:rPr>
                <w:b/>
                <w:sz w:val="24"/>
                <w:szCs w:val="24"/>
              </w:rPr>
            </w:pPr>
            <w:r w:rsidRPr="00F778F9">
              <w:rPr>
                <w:b/>
                <w:sz w:val="24"/>
                <w:szCs w:val="24"/>
              </w:rPr>
              <w:t>Наименование характеристики</w:t>
            </w:r>
          </w:p>
        </w:tc>
        <w:tc>
          <w:tcPr>
            <w:tcW w:w="3543" w:type="dxa"/>
            <w:hideMark/>
          </w:tcPr>
          <w:p w14:paraId="1C75AA51" w14:textId="77777777" w:rsidR="00542AE4" w:rsidRPr="00F778F9" w:rsidRDefault="00542AE4" w:rsidP="00542AE4">
            <w:pPr>
              <w:spacing w:line="240" w:lineRule="exact"/>
              <w:ind w:firstLine="1"/>
              <w:contextualSpacing/>
              <w:jc w:val="center"/>
              <w:rPr>
                <w:b/>
                <w:sz w:val="24"/>
                <w:szCs w:val="24"/>
              </w:rPr>
            </w:pPr>
            <w:r w:rsidRPr="00F778F9">
              <w:rPr>
                <w:b/>
                <w:sz w:val="24"/>
                <w:szCs w:val="24"/>
              </w:rPr>
              <w:t>Значение характеристики, единица измерения</w:t>
            </w:r>
          </w:p>
        </w:tc>
        <w:tc>
          <w:tcPr>
            <w:tcW w:w="1560" w:type="dxa"/>
            <w:hideMark/>
          </w:tcPr>
          <w:p w14:paraId="6913959A" w14:textId="77777777" w:rsidR="00542AE4" w:rsidRPr="00F778F9" w:rsidRDefault="00542AE4" w:rsidP="00542AE4">
            <w:pPr>
              <w:spacing w:line="240" w:lineRule="exact"/>
              <w:ind w:firstLine="0"/>
              <w:contextualSpacing/>
              <w:jc w:val="center"/>
              <w:rPr>
                <w:b/>
                <w:sz w:val="24"/>
                <w:szCs w:val="24"/>
              </w:rPr>
            </w:pPr>
            <w:r w:rsidRPr="00F778F9">
              <w:rPr>
                <w:b/>
                <w:sz w:val="24"/>
                <w:szCs w:val="24"/>
              </w:rPr>
              <w:t>Единица измерения характеристики</w:t>
            </w:r>
          </w:p>
        </w:tc>
        <w:tc>
          <w:tcPr>
            <w:tcW w:w="3828" w:type="dxa"/>
            <w:hideMark/>
          </w:tcPr>
          <w:p w14:paraId="2F5F2D48" w14:textId="77777777" w:rsidR="00542AE4" w:rsidRPr="00F778F9" w:rsidRDefault="00542AE4" w:rsidP="00542AE4">
            <w:pPr>
              <w:spacing w:line="240" w:lineRule="exact"/>
              <w:ind w:firstLine="3"/>
              <w:contextualSpacing/>
              <w:jc w:val="center"/>
              <w:rPr>
                <w:b/>
                <w:sz w:val="24"/>
                <w:szCs w:val="24"/>
              </w:rPr>
            </w:pPr>
            <w:r w:rsidRPr="00F778F9">
              <w:rPr>
                <w:b/>
                <w:sz w:val="24"/>
                <w:szCs w:val="24"/>
              </w:rPr>
              <w:t>Инструкция по заполнению характеристик в заявке</w:t>
            </w:r>
          </w:p>
        </w:tc>
        <w:tc>
          <w:tcPr>
            <w:tcW w:w="992" w:type="dxa"/>
            <w:hideMark/>
          </w:tcPr>
          <w:p w14:paraId="7158F20E" w14:textId="77777777" w:rsidR="00542AE4" w:rsidRPr="00F778F9" w:rsidRDefault="00542AE4" w:rsidP="00542AE4">
            <w:pPr>
              <w:spacing w:line="240" w:lineRule="exact"/>
              <w:ind w:firstLine="10"/>
              <w:contextualSpacing/>
              <w:jc w:val="center"/>
              <w:rPr>
                <w:b/>
                <w:sz w:val="24"/>
                <w:szCs w:val="24"/>
              </w:rPr>
            </w:pPr>
            <w:r w:rsidRPr="00F778F9">
              <w:rPr>
                <w:b/>
                <w:sz w:val="24"/>
                <w:szCs w:val="24"/>
              </w:rPr>
              <w:t>Ед. изм.</w:t>
            </w:r>
          </w:p>
        </w:tc>
        <w:tc>
          <w:tcPr>
            <w:tcW w:w="709" w:type="dxa"/>
          </w:tcPr>
          <w:p w14:paraId="7C4AE730" w14:textId="77777777" w:rsidR="00542AE4" w:rsidRPr="00F778F9" w:rsidRDefault="00542AE4" w:rsidP="00542AE4">
            <w:pPr>
              <w:spacing w:line="240" w:lineRule="exact"/>
              <w:ind w:firstLine="0"/>
              <w:contextualSpacing/>
              <w:jc w:val="center"/>
              <w:rPr>
                <w:b/>
                <w:sz w:val="24"/>
                <w:szCs w:val="24"/>
              </w:rPr>
            </w:pPr>
            <w:r w:rsidRPr="00F778F9">
              <w:rPr>
                <w:b/>
                <w:sz w:val="24"/>
                <w:szCs w:val="24"/>
              </w:rPr>
              <w:t>Кол-во</w:t>
            </w:r>
          </w:p>
        </w:tc>
      </w:tr>
      <w:tr w:rsidR="00542AE4" w:rsidRPr="00F778F9" w14:paraId="4431429A" w14:textId="77777777" w:rsidTr="00542AE4">
        <w:trPr>
          <w:trHeight w:val="20"/>
        </w:trPr>
        <w:tc>
          <w:tcPr>
            <w:tcW w:w="572" w:type="dxa"/>
            <w:vMerge w:val="restart"/>
          </w:tcPr>
          <w:p w14:paraId="1AE26F16" w14:textId="3BFB2B78" w:rsidR="00542AE4" w:rsidRPr="00F778F9" w:rsidRDefault="00542AE4" w:rsidP="00542AE4">
            <w:pPr>
              <w:spacing w:line="240" w:lineRule="exact"/>
              <w:ind w:firstLine="0"/>
              <w:contextualSpacing/>
              <w:jc w:val="center"/>
              <w:rPr>
                <w:sz w:val="24"/>
                <w:szCs w:val="24"/>
              </w:rPr>
            </w:pPr>
            <w:r w:rsidRPr="00F778F9">
              <w:rPr>
                <w:sz w:val="24"/>
                <w:szCs w:val="24"/>
              </w:rPr>
              <w:t>1.</w:t>
            </w:r>
          </w:p>
        </w:tc>
        <w:tc>
          <w:tcPr>
            <w:tcW w:w="1701" w:type="dxa"/>
            <w:vMerge w:val="restart"/>
          </w:tcPr>
          <w:p w14:paraId="2B38A70E" w14:textId="2D04594B" w:rsidR="00542AE4" w:rsidRPr="00F778F9" w:rsidRDefault="00542AE4" w:rsidP="00542AE4">
            <w:pPr>
              <w:spacing w:line="240" w:lineRule="exact"/>
              <w:ind w:firstLine="0"/>
              <w:contextualSpacing/>
              <w:jc w:val="center"/>
              <w:rPr>
                <w:sz w:val="24"/>
                <w:szCs w:val="24"/>
              </w:rPr>
            </w:pPr>
            <w:r w:rsidRPr="00F778F9">
              <w:rPr>
                <w:sz w:val="24"/>
                <w:szCs w:val="24"/>
              </w:rPr>
              <w:t>Ворота футбольные</w:t>
            </w:r>
          </w:p>
        </w:tc>
        <w:tc>
          <w:tcPr>
            <w:tcW w:w="2268" w:type="dxa"/>
          </w:tcPr>
          <w:p w14:paraId="376D7FE1" w14:textId="77777777" w:rsidR="00542AE4" w:rsidRPr="00F778F9" w:rsidRDefault="00542AE4" w:rsidP="00542AE4">
            <w:pPr>
              <w:spacing w:line="240" w:lineRule="atLeast"/>
              <w:ind w:firstLine="12"/>
              <w:jc w:val="left"/>
              <w:rPr>
                <w:sz w:val="24"/>
                <w:szCs w:val="24"/>
              </w:rPr>
            </w:pPr>
            <w:r w:rsidRPr="00F778F9">
              <w:rPr>
                <w:sz w:val="24"/>
                <w:szCs w:val="24"/>
              </w:rPr>
              <w:t>Предназначение</w:t>
            </w:r>
          </w:p>
        </w:tc>
        <w:tc>
          <w:tcPr>
            <w:tcW w:w="3543" w:type="dxa"/>
          </w:tcPr>
          <w:p w14:paraId="7ECFB2A0" w14:textId="77777777" w:rsidR="00542AE4" w:rsidRPr="00F778F9" w:rsidRDefault="00542AE4" w:rsidP="00542AE4">
            <w:pPr>
              <w:spacing w:line="240" w:lineRule="atLeast"/>
              <w:ind w:firstLine="1"/>
              <w:jc w:val="center"/>
              <w:rPr>
                <w:sz w:val="24"/>
                <w:szCs w:val="24"/>
              </w:rPr>
            </w:pPr>
            <w:r w:rsidRPr="00F778F9">
              <w:rPr>
                <w:bCs/>
                <w:sz w:val="24"/>
                <w:szCs w:val="24"/>
              </w:rPr>
              <w:t>для мини-футбола и гандбола</w:t>
            </w:r>
          </w:p>
        </w:tc>
        <w:tc>
          <w:tcPr>
            <w:tcW w:w="1560" w:type="dxa"/>
          </w:tcPr>
          <w:p w14:paraId="0104A6CE"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tcPr>
          <w:p w14:paraId="2A7FD7EC" w14:textId="77777777" w:rsidR="00542AE4" w:rsidRPr="00F778F9" w:rsidRDefault="00542AE4" w:rsidP="00542AE4">
            <w:pPr>
              <w:spacing w:line="240" w:lineRule="exact"/>
              <w:ind w:firstLine="3"/>
              <w:contextualSpacing/>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val="restart"/>
          </w:tcPr>
          <w:p w14:paraId="058B3D39" w14:textId="77777777" w:rsidR="00542AE4" w:rsidRPr="00F778F9" w:rsidRDefault="00542AE4" w:rsidP="00542AE4">
            <w:pPr>
              <w:spacing w:line="240" w:lineRule="exact"/>
              <w:ind w:firstLine="10"/>
              <w:contextualSpacing/>
              <w:jc w:val="center"/>
              <w:rPr>
                <w:sz w:val="24"/>
                <w:szCs w:val="24"/>
              </w:rPr>
            </w:pPr>
            <w:r w:rsidRPr="00F778F9">
              <w:rPr>
                <w:sz w:val="24"/>
                <w:szCs w:val="24"/>
              </w:rPr>
              <w:t>шт.</w:t>
            </w:r>
          </w:p>
        </w:tc>
        <w:tc>
          <w:tcPr>
            <w:tcW w:w="709" w:type="dxa"/>
            <w:vMerge w:val="restart"/>
          </w:tcPr>
          <w:p w14:paraId="49B8736F" w14:textId="77777777" w:rsidR="00542AE4" w:rsidRPr="00F778F9" w:rsidRDefault="00542AE4" w:rsidP="00542AE4">
            <w:pPr>
              <w:spacing w:line="240" w:lineRule="exact"/>
              <w:ind w:firstLine="0"/>
              <w:contextualSpacing/>
              <w:jc w:val="center"/>
              <w:rPr>
                <w:sz w:val="24"/>
                <w:szCs w:val="24"/>
              </w:rPr>
            </w:pPr>
            <w:r w:rsidRPr="00F778F9">
              <w:rPr>
                <w:sz w:val="24"/>
                <w:szCs w:val="24"/>
              </w:rPr>
              <w:t>4</w:t>
            </w:r>
          </w:p>
        </w:tc>
      </w:tr>
      <w:tr w:rsidR="00542AE4" w:rsidRPr="00F778F9" w14:paraId="4598DED5" w14:textId="77777777" w:rsidTr="00542AE4">
        <w:trPr>
          <w:trHeight w:val="20"/>
        </w:trPr>
        <w:tc>
          <w:tcPr>
            <w:tcW w:w="572" w:type="dxa"/>
            <w:vMerge/>
          </w:tcPr>
          <w:p w14:paraId="68D233C6"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30D4E4DD" w14:textId="7BCC547D" w:rsidR="00542AE4" w:rsidRPr="00F778F9" w:rsidRDefault="00542AE4" w:rsidP="00542AE4">
            <w:pPr>
              <w:spacing w:line="240" w:lineRule="exact"/>
              <w:ind w:firstLine="0"/>
              <w:contextualSpacing/>
              <w:jc w:val="center"/>
              <w:rPr>
                <w:sz w:val="24"/>
                <w:szCs w:val="24"/>
              </w:rPr>
            </w:pPr>
          </w:p>
        </w:tc>
        <w:tc>
          <w:tcPr>
            <w:tcW w:w="2268" w:type="dxa"/>
          </w:tcPr>
          <w:p w14:paraId="725CC0BB" w14:textId="77777777" w:rsidR="00542AE4" w:rsidRPr="00F778F9" w:rsidRDefault="00542AE4" w:rsidP="00542AE4">
            <w:pPr>
              <w:spacing w:line="240" w:lineRule="atLeast"/>
              <w:ind w:firstLine="12"/>
              <w:jc w:val="left"/>
              <w:rPr>
                <w:sz w:val="24"/>
                <w:szCs w:val="24"/>
              </w:rPr>
            </w:pPr>
            <w:r w:rsidRPr="00F778F9">
              <w:rPr>
                <w:sz w:val="24"/>
                <w:szCs w:val="24"/>
              </w:rPr>
              <w:t>Конструкция</w:t>
            </w:r>
          </w:p>
        </w:tc>
        <w:tc>
          <w:tcPr>
            <w:tcW w:w="3543" w:type="dxa"/>
          </w:tcPr>
          <w:p w14:paraId="6B5ACCF4" w14:textId="77777777" w:rsidR="00542AE4" w:rsidRPr="00F778F9" w:rsidRDefault="00542AE4" w:rsidP="00542AE4">
            <w:pPr>
              <w:spacing w:line="240" w:lineRule="atLeast"/>
              <w:ind w:firstLine="1"/>
              <w:jc w:val="center"/>
              <w:rPr>
                <w:bCs/>
                <w:sz w:val="24"/>
                <w:szCs w:val="24"/>
              </w:rPr>
            </w:pPr>
            <w:r w:rsidRPr="00F778F9">
              <w:rPr>
                <w:bCs/>
                <w:sz w:val="24"/>
                <w:szCs w:val="24"/>
              </w:rPr>
              <w:t>сборно-разборная</w:t>
            </w:r>
          </w:p>
        </w:tc>
        <w:tc>
          <w:tcPr>
            <w:tcW w:w="1560" w:type="dxa"/>
          </w:tcPr>
          <w:p w14:paraId="157592C5"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tcPr>
          <w:p w14:paraId="5A8C5938" w14:textId="77777777" w:rsidR="00542AE4" w:rsidRPr="00F778F9" w:rsidRDefault="00542AE4" w:rsidP="00542AE4">
            <w:pPr>
              <w:spacing w:line="240" w:lineRule="exact"/>
              <w:ind w:firstLine="3"/>
              <w:contextualSpacing/>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5547A863"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3913BF26" w14:textId="77777777" w:rsidR="00542AE4" w:rsidRPr="00F778F9" w:rsidRDefault="00542AE4" w:rsidP="00542AE4">
            <w:pPr>
              <w:spacing w:line="240" w:lineRule="exact"/>
              <w:ind w:firstLine="0"/>
              <w:contextualSpacing/>
              <w:jc w:val="center"/>
              <w:rPr>
                <w:sz w:val="24"/>
                <w:szCs w:val="24"/>
              </w:rPr>
            </w:pPr>
          </w:p>
        </w:tc>
      </w:tr>
      <w:tr w:rsidR="00542AE4" w:rsidRPr="00F778F9" w14:paraId="1A5FAADB" w14:textId="77777777" w:rsidTr="00542AE4">
        <w:trPr>
          <w:trHeight w:val="20"/>
        </w:trPr>
        <w:tc>
          <w:tcPr>
            <w:tcW w:w="572" w:type="dxa"/>
            <w:vMerge/>
          </w:tcPr>
          <w:p w14:paraId="538FED4A"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14A97CE7" w14:textId="63191037" w:rsidR="00542AE4" w:rsidRPr="00F778F9" w:rsidRDefault="00542AE4" w:rsidP="00542AE4">
            <w:pPr>
              <w:spacing w:line="240" w:lineRule="exact"/>
              <w:ind w:firstLine="0"/>
              <w:contextualSpacing/>
              <w:jc w:val="center"/>
              <w:rPr>
                <w:sz w:val="24"/>
                <w:szCs w:val="24"/>
              </w:rPr>
            </w:pPr>
          </w:p>
        </w:tc>
        <w:tc>
          <w:tcPr>
            <w:tcW w:w="2268" w:type="dxa"/>
          </w:tcPr>
          <w:p w14:paraId="4529767F" w14:textId="77777777" w:rsidR="00542AE4" w:rsidRPr="00F778F9" w:rsidRDefault="00542AE4" w:rsidP="00542AE4">
            <w:pPr>
              <w:spacing w:line="240" w:lineRule="atLeast"/>
              <w:ind w:firstLine="12"/>
              <w:jc w:val="left"/>
              <w:rPr>
                <w:sz w:val="24"/>
                <w:szCs w:val="24"/>
              </w:rPr>
            </w:pPr>
            <w:r w:rsidRPr="00F778F9">
              <w:rPr>
                <w:bCs/>
                <w:sz w:val="24"/>
                <w:szCs w:val="24"/>
              </w:rPr>
              <w:t>Тип ворот</w:t>
            </w:r>
          </w:p>
        </w:tc>
        <w:tc>
          <w:tcPr>
            <w:tcW w:w="3543" w:type="dxa"/>
          </w:tcPr>
          <w:p w14:paraId="62B3B20A" w14:textId="77777777" w:rsidR="00542AE4" w:rsidRPr="00F778F9" w:rsidRDefault="00542AE4" w:rsidP="00542AE4">
            <w:pPr>
              <w:spacing w:line="240" w:lineRule="atLeast"/>
              <w:ind w:firstLine="1"/>
              <w:jc w:val="center"/>
              <w:rPr>
                <w:sz w:val="24"/>
                <w:szCs w:val="24"/>
              </w:rPr>
            </w:pPr>
            <w:r w:rsidRPr="00F778F9">
              <w:rPr>
                <w:bCs/>
                <w:sz w:val="24"/>
                <w:szCs w:val="24"/>
              </w:rPr>
              <w:t>свободно стоящие с противовесом</w:t>
            </w:r>
          </w:p>
        </w:tc>
        <w:tc>
          <w:tcPr>
            <w:tcW w:w="1560" w:type="dxa"/>
          </w:tcPr>
          <w:p w14:paraId="22C2038D"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tcPr>
          <w:p w14:paraId="080EEA81" w14:textId="77777777" w:rsidR="00542AE4" w:rsidRPr="00F778F9" w:rsidRDefault="00542AE4" w:rsidP="00542AE4">
            <w:pPr>
              <w:spacing w:line="240" w:lineRule="exact"/>
              <w:ind w:firstLine="3"/>
              <w:contextualSpacing/>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3F4705C5"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22B5252B" w14:textId="77777777" w:rsidR="00542AE4" w:rsidRPr="00F778F9" w:rsidRDefault="00542AE4" w:rsidP="00542AE4">
            <w:pPr>
              <w:spacing w:line="240" w:lineRule="exact"/>
              <w:ind w:firstLine="0"/>
              <w:contextualSpacing/>
              <w:jc w:val="center"/>
              <w:rPr>
                <w:sz w:val="24"/>
                <w:szCs w:val="24"/>
              </w:rPr>
            </w:pPr>
          </w:p>
        </w:tc>
      </w:tr>
      <w:tr w:rsidR="00542AE4" w:rsidRPr="00F778F9" w14:paraId="2B495230" w14:textId="77777777" w:rsidTr="00542AE4">
        <w:trPr>
          <w:trHeight w:val="20"/>
        </w:trPr>
        <w:tc>
          <w:tcPr>
            <w:tcW w:w="572" w:type="dxa"/>
            <w:vMerge/>
          </w:tcPr>
          <w:p w14:paraId="31B9CCC7"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632A4AEE" w14:textId="538F0B85" w:rsidR="00542AE4" w:rsidRPr="00F778F9" w:rsidRDefault="00542AE4" w:rsidP="00542AE4">
            <w:pPr>
              <w:spacing w:line="240" w:lineRule="exact"/>
              <w:ind w:firstLine="0"/>
              <w:contextualSpacing/>
              <w:jc w:val="center"/>
              <w:rPr>
                <w:sz w:val="24"/>
                <w:szCs w:val="24"/>
              </w:rPr>
            </w:pPr>
          </w:p>
        </w:tc>
        <w:tc>
          <w:tcPr>
            <w:tcW w:w="2268" w:type="dxa"/>
          </w:tcPr>
          <w:p w14:paraId="68896F37" w14:textId="77777777" w:rsidR="00542AE4" w:rsidRPr="00F778F9" w:rsidRDefault="00542AE4" w:rsidP="00542AE4">
            <w:pPr>
              <w:spacing w:line="240" w:lineRule="atLeast"/>
              <w:ind w:firstLine="12"/>
              <w:jc w:val="left"/>
              <w:rPr>
                <w:sz w:val="24"/>
                <w:szCs w:val="24"/>
              </w:rPr>
            </w:pPr>
            <w:r w:rsidRPr="00F778F9">
              <w:rPr>
                <w:bCs/>
                <w:sz w:val="24"/>
                <w:szCs w:val="24"/>
              </w:rPr>
              <w:t xml:space="preserve">Материал </w:t>
            </w:r>
          </w:p>
        </w:tc>
        <w:tc>
          <w:tcPr>
            <w:tcW w:w="3543" w:type="dxa"/>
          </w:tcPr>
          <w:p w14:paraId="7B7C7A40" w14:textId="77777777" w:rsidR="00542AE4" w:rsidRPr="00F778F9" w:rsidRDefault="00542AE4" w:rsidP="00542AE4">
            <w:pPr>
              <w:spacing w:line="240" w:lineRule="atLeast"/>
              <w:ind w:firstLine="1"/>
              <w:contextualSpacing/>
              <w:jc w:val="center"/>
              <w:rPr>
                <w:sz w:val="24"/>
                <w:szCs w:val="24"/>
              </w:rPr>
            </w:pPr>
            <w:r w:rsidRPr="00F778F9">
              <w:rPr>
                <w:bCs/>
                <w:sz w:val="24"/>
                <w:szCs w:val="24"/>
              </w:rPr>
              <w:t>алюминиевый профиль</w:t>
            </w:r>
          </w:p>
        </w:tc>
        <w:tc>
          <w:tcPr>
            <w:tcW w:w="1560" w:type="dxa"/>
          </w:tcPr>
          <w:p w14:paraId="716AF151"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tcPr>
          <w:p w14:paraId="2EB8AB3C" w14:textId="77777777" w:rsidR="00542AE4" w:rsidRPr="00F778F9" w:rsidRDefault="00542AE4" w:rsidP="00542AE4">
            <w:pPr>
              <w:spacing w:line="240" w:lineRule="exact"/>
              <w:ind w:firstLine="3"/>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7D8DEB8B"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48923007" w14:textId="77777777" w:rsidR="00542AE4" w:rsidRPr="00F778F9" w:rsidRDefault="00542AE4" w:rsidP="00542AE4">
            <w:pPr>
              <w:spacing w:line="240" w:lineRule="exact"/>
              <w:ind w:firstLine="0"/>
              <w:contextualSpacing/>
              <w:jc w:val="center"/>
              <w:rPr>
                <w:sz w:val="24"/>
                <w:szCs w:val="24"/>
              </w:rPr>
            </w:pPr>
          </w:p>
        </w:tc>
      </w:tr>
      <w:tr w:rsidR="00542AE4" w:rsidRPr="00F778F9" w14:paraId="19CC8362" w14:textId="77777777" w:rsidTr="00542AE4">
        <w:trPr>
          <w:trHeight w:val="20"/>
        </w:trPr>
        <w:tc>
          <w:tcPr>
            <w:tcW w:w="572" w:type="dxa"/>
            <w:vMerge/>
          </w:tcPr>
          <w:p w14:paraId="36337915"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36E2C684" w14:textId="3FF1B181" w:rsidR="00542AE4" w:rsidRPr="00F778F9" w:rsidRDefault="00542AE4" w:rsidP="00542AE4">
            <w:pPr>
              <w:spacing w:line="240" w:lineRule="exact"/>
              <w:ind w:firstLine="0"/>
              <w:contextualSpacing/>
              <w:jc w:val="center"/>
              <w:rPr>
                <w:sz w:val="24"/>
                <w:szCs w:val="24"/>
              </w:rPr>
            </w:pPr>
          </w:p>
        </w:tc>
        <w:tc>
          <w:tcPr>
            <w:tcW w:w="2268" w:type="dxa"/>
          </w:tcPr>
          <w:p w14:paraId="34E68FF1" w14:textId="77777777" w:rsidR="00542AE4" w:rsidRPr="00F778F9" w:rsidRDefault="00542AE4" w:rsidP="00542AE4">
            <w:pPr>
              <w:spacing w:line="240" w:lineRule="atLeast"/>
              <w:ind w:firstLine="12"/>
              <w:jc w:val="left"/>
              <w:rPr>
                <w:bCs/>
                <w:sz w:val="24"/>
                <w:szCs w:val="24"/>
              </w:rPr>
            </w:pPr>
            <w:r w:rsidRPr="00F778F9">
              <w:rPr>
                <w:bCs/>
                <w:sz w:val="24"/>
                <w:szCs w:val="24"/>
              </w:rPr>
              <w:t>Сечение профиля</w:t>
            </w:r>
          </w:p>
        </w:tc>
        <w:tc>
          <w:tcPr>
            <w:tcW w:w="3543" w:type="dxa"/>
          </w:tcPr>
          <w:p w14:paraId="0C2CF02A" w14:textId="77777777" w:rsidR="00542AE4" w:rsidRPr="00F778F9" w:rsidRDefault="00542AE4" w:rsidP="00542AE4">
            <w:pPr>
              <w:spacing w:line="240" w:lineRule="atLeast"/>
              <w:ind w:firstLine="1"/>
              <w:contextualSpacing/>
              <w:jc w:val="center"/>
              <w:rPr>
                <w:bCs/>
                <w:sz w:val="24"/>
                <w:szCs w:val="24"/>
              </w:rPr>
            </w:pPr>
            <w:r w:rsidRPr="00F778F9">
              <w:rPr>
                <w:bCs/>
                <w:sz w:val="24"/>
                <w:szCs w:val="24"/>
              </w:rPr>
              <w:t>80х80</w:t>
            </w:r>
          </w:p>
        </w:tc>
        <w:tc>
          <w:tcPr>
            <w:tcW w:w="1560" w:type="dxa"/>
          </w:tcPr>
          <w:p w14:paraId="3306260B" w14:textId="77777777" w:rsidR="00542AE4" w:rsidRPr="00F778F9" w:rsidRDefault="00542AE4" w:rsidP="00542AE4">
            <w:pPr>
              <w:spacing w:line="240" w:lineRule="atLeast"/>
              <w:ind w:firstLine="0"/>
              <w:contextualSpacing/>
              <w:jc w:val="center"/>
              <w:rPr>
                <w:sz w:val="24"/>
                <w:szCs w:val="24"/>
              </w:rPr>
            </w:pPr>
            <w:r w:rsidRPr="00F778F9">
              <w:rPr>
                <w:sz w:val="24"/>
                <w:szCs w:val="24"/>
              </w:rPr>
              <w:t>мм</w:t>
            </w:r>
          </w:p>
        </w:tc>
        <w:tc>
          <w:tcPr>
            <w:tcW w:w="3828" w:type="dxa"/>
          </w:tcPr>
          <w:p w14:paraId="0DEE42F9" w14:textId="77777777" w:rsidR="00542AE4" w:rsidRPr="00F778F9" w:rsidRDefault="00542AE4" w:rsidP="00542AE4">
            <w:pPr>
              <w:spacing w:line="240" w:lineRule="exact"/>
              <w:ind w:firstLine="3"/>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088C0F2C"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002EADC1" w14:textId="77777777" w:rsidR="00542AE4" w:rsidRPr="00F778F9" w:rsidRDefault="00542AE4" w:rsidP="00542AE4">
            <w:pPr>
              <w:spacing w:line="240" w:lineRule="exact"/>
              <w:ind w:firstLine="0"/>
              <w:contextualSpacing/>
              <w:jc w:val="center"/>
              <w:rPr>
                <w:sz w:val="24"/>
                <w:szCs w:val="24"/>
              </w:rPr>
            </w:pPr>
          </w:p>
        </w:tc>
      </w:tr>
      <w:tr w:rsidR="00542AE4" w:rsidRPr="00F778F9" w14:paraId="23F3EC32" w14:textId="77777777" w:rsidTr="00542AE4">
        <w:trPr>
          <w:trHeight w:val="20"/>
        </w:trPr>
        <w:tc>
          <w:tcPr>
            <w:tcW w:w="572" w:type="dxa"/>
            <w:vMerge/>
          </w:tcPr>
          <w:p w14:paraId="22401708"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55D8F7E8" w14:textId="6FB8DE96" w:rsidR="00542AE4" w:rsidRPr="00F778F9" w:rsidRDefault="00542AE4" w:rsidP="00542AE4">
            <w:pPr>
              <w:spacing w:line="240" w:lineRule="exact"/>
              <w:ind w:firstLine="0"/>
              <w:contextualSpacing/>
              <w:jc w:val="center"/>
              <w:rPr>
                <w:sz w:val="24"/>
                <w:szCs w:val="24"/>
              </w:rPr>
            </w:pPr>
          </w:p>
        </w:tc>
        <w:tc>
          <w:tcPr>
            <w:tcW w:w="2268" w:type="dxa"/>
          </w:tcPr>
          <w:p w14:paraId="7FAB550D" w14:textId="77777777" w:rsidR="00542AE4" w:rsidRPr="00F778F9" w:rsidRDefault="00542AE4" w:rsidP="00542AE4">
            <w:pPr>
              <w:spacing w:line="240" w:lineRule="atLeast"/>
              <w:ind w:firstLine="12"/>
              <w:jc w:val="left"/>
              <w:rPr>
                <w:bCs/>
                <w:sz w:val="24"/>
                <w:szCs w:val="24"/>
              </w:rPr>
            </w:pPr>
            <w:r w:rsidRPr="00F778F9">
              <w:rPr>
                <w:bCs/>
                <w:sz w:val="24"/>
                <w:szCs w:val="24"/>
              </w:rPr>
              <w:t>Вид профиля</w:t>
            </w:r>
          </w:p>
        </w:tc>
        <w:tc>
          <w:tcPr>
            <w:tcW w:w="3543" w:type="dxa"/>
          </w:tcPr>
          <w:p w14:paraId="6AEADAF7" w14:textId="77777777" w:rsidR="00542AE4" w:rsidRPr="00F778F9" w:rsidRDefault="00542AE4" w:rsidP="00542AE4">
            <w:pPr>
              <w:spacing w:line="240" w:lineRule="atLeast"/>
              <w:ind w:firstLine="1"/>
              <w:contextualSpacing/>
              <w:jc w:val="center"/>
              <w:rPr>
                <w:bCs/>
                <w:sz w:val="24"/>
                <w:szCs w:val="24"/>
              </w:rPr>
            </w:pPr>
            <w:r w:rsidRPr="00F778F9">
              <w:rPr>
                <w:bCs/>
                <w:sz w:val="24"/>
                <w:szCs w:val="24"/>
              </w:rPr>
              <w:t>квадрат</w:t>
            </w:r>
          </w:p>
        </w:tc>
        <w:tc>
          <w:tcPr>
            <w:tcW w:w="1560" w:type="dxa"/>
          </w:tcPr>
          <w:p w14:paraId="4EDF30B0"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tcPr>
          <w:p w14:paraId="635BAC9F" w14:textId="77777777" w:rsidR="00542AE4" w:rsidRPr="00F778F9" w:rsidRDefault="00542AE4" w:rsidP="00542AE4">
            <w:pPr>
              <w:spacing w:line="240" w:lineRule="exact"/>
              <w:ind w:firstLine="3"/>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4EFA440D"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72117CF6" w14:textId="77777777" w:rsidR="00542AE4" w:rsidRPr="00F778F9" w:rsidRDefault="00542AE4" w:rsidP="00542AE4">
            <w:pPr>
              <w:spacing w:line="240" w:lineRule="exact"/>
              <w:ind w:firstLine="0"/>
              <w:contextualSpacing/>
              <w:jc w:val="center"/>
              <w:rPr>
                <w:sz w:val="24"/>
                <w:szCs w:val="24"/>
              </w:rPr>
            </w:pPr>
          </w:p>
        </w:tc>
      </w:tr>
      <w:tr w:rsidR="00542AE4" w:rsidRPr="00F778F9" w14:paraId="24189E17" w14:textId="77777777" w:rsidTr="00542AE4">
        <w:trPr>
          <w:trHeight w:val="550"/>
        </w:trPr>
        <w:tc>
          <w:tcPr>
            <w:tcW w:w="572" w:type="dxa"/>
            <w:vMerge/>
          </w:tcPr>
          <w:p w14:paraId="5FAA067A"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5FB8F355" w14:textId="0FC04F2C"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555BF46C" w14:textId="77777777" w:rsidR="00542AE4" w:rsidRPr="00F778F9" w:rsidRDefault="00542AE4" w:rsidP="00542AE4">
            <w:pPr>
              <w:spacing w:line="240" w:lineRule="atLeast"/>
              <w:ind w:firstLine="12"/>
              <w:jc w:val="left"/>
              <w:rPr>
                <w:sz w:val="24"/>
                <w:szCs w:val="24"/>
              </w:rPr>
            </w:pPr>
            <w:r w:rsidRPr="00F778F9">
              <w:rPr>
                <w:sz w:val="24"/>
                <w:szCs w:val="24"/>
              </w:rPr>
              <w:t>Длина конструкции</w:t>
            </w:r>
          </w:p>
        </w:tc>
        <w:tc>
          <w:tcPr>
            <w:tcW w:w="3543" w:type="dxa"/>
            <w:shd w:val="clear" w:color="auto" w:fill="FFFFFF" w:themeFill="background1"/>
          </w:tcPr>
          <w:p w14:paraId="43BCA654" w14:textId="77777777" w:rsidR="00542AE4" w:rsidRPr="00F778F9" w:rsidRDefault="00542AE4" w:rsidP="00542AE4">
            <w:pPr>
              <w:spacing w:line="240" w:lineRule="atLeast"/>
              <w:ind w:firstLine="1"/>
              <w:jc w:val="center"/>
              <w:rPr>
                <w:sz w:val="24"/>
                <w:szCs w:val="24"/>
              </w:rPr>
            </w:pPr>
            <w:r w:rsidRPr="00F778F9">
              <w:rPr>
                <w:sz w:val="24"/>
                <w:szCs w:val="24"/>
              </w:rPr>
              <w:t>≥ 3000 и ≤ 3200</w:t>
            </w:r>
          </w:p>
        </w:tc>
        <w:tc>
          <w:tcPr>
            <w:tcW w:w="1560" w:type="dxa"/>
            <w:shd w:val="clear" w:color="auto" w:fill="FFFFFF" w:themeFill="background1"/>
          </w:tcPr>
          <w:p w14:paraId="3745CF37" w14:textId="77777777" w:rsidR="00542AE4" w:rsidRPr="00F778F9" w:rsidRDefault="00542AE4" w:rsidP="00542AE4">
            <w:pPr>
              <w:spacing w:line="240" w:lineRule="atLeast"/>
              <w:ind w:firstLine="0"/>
              <w:contextualSpacing/>
              <w:jc w:val="center"/>
              <w:rPr>
                <w:sz w:val="24"/>
                <w:szCs w:val="24"/>
              </w:rPr>
            </w:pPr>
            <w:r w:rsidRPr="00F778F9">
              <w:rPr>
                <w:sz w:val="24"/>
                <w:szCs w:val="24"/>
              </w:rPr>
              <w:t>мм</w:t>
            </w:r>
          </w:p>
        </w:tc>
        <w:tc>
          <w:tcPr>
            <w:tcW w:w="3828" w:type="dxa"/>
            <w:shd w:val="clear" w:color="auto" w:fill="FFFFFF" w:themeFill="background1"/>
          </w:tcPr>
          <w:p w14:paraId="0C2B3DA3" w14:textId="77777777" w:rsidR="00542AE4" w:rsidRPr="00F778F9" w:rsidRDefault="00542AE4" w:rsidP="00542AE4">
            <w:pPr>
              <w:spacing w:line="240" w:lineRule="atLeast"/>
              <w:ind w:firstLine="3"/>
              <w:contextualSpacing/>
              <w:jc w:val="center"/>
              <w:rPr>
                <w:sz w:val="24"/>
                <w:szCs w:val="24"/>
              </w:rPr>
            </w:pPr>
            <w:r w:rsidRPr="00F778F9">
              <w:rPr>
                <w:sz w:val="24"/>
                <w:szCs w:val="24"/>
              </w:rPr>
              <w:t>Участник закупки указывает в заявке конкретное значение характеристики</w:t>
            </w:r>
          </w:p>
        </w:tc>
        <w:tc>
          <w:tcPr>
            <w:tcW w:w="992" w:type="dxa"/>
            <w:vMerge/>
          </w:tcPr>
          <w:p w14:paraId="71E842B8"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765488FF" w14:textId="77777777" w:rsidR="00542AE4" w:rsidRPr="00F778F9" w:rsidRDefault="00542AE4" w:rsidP="00542AE4">
            <w:pPr>
              <w:spacing w:line="240" w:lineRule="exact"/>
              <w:ind w:firstLine="0"/>
              <w:contextualSpacing/>
              <w:jc w:val="center"/>
              <w:rPr>
                <w:sz w:val="24"/>
                <w:szCs w:val="24"/>
              </w:rPr>
            </w:pPr>
          </w:p>
        </w:tc>
      </w:tr>
      <w:tr w:rsidR="00542AE4" w:rsidRPr="00F778F9" w14:paraId="00B9C497" w14:textId="77777777" w:rsidTr="00542AE4">
        <w:trPr>
          <w:trHeight w:val="20"/>
        </w:trPr>
        <w:tc>
          <w:tcPr>
            <w:tcW w:w="572" w:type="dxa"/>
            <w:vMerge/>
          </w:tcPr>
          <w:p w14:paraId="32A2B7D3"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5F75B125" w14:textId="18C758B4"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4119BBA6" w14:textId="77777777" w:rsidR="00542AE4" w:rsidRPr="00F778F9" w:rsidRDefault="00542AE4" w:rsidP="00542AE4">
            <w:pPr>
              <w:spacing w:line="240" w:lineRule="atLeast"/>
              <w:ind w:firstLine="12"/>
              <w:jc w:val="left"/>
              <w:rPr>
                <w:sz w:val="24"/>
                <w:szCs w:val="24"/>
              </w:rPr>
            </w:pPr>
            <w:r w:rsidRPr="00F778F9">
              <w:rPr>
                <w:sz w:val="24"/>
                <w:szCs w:val="24"/>
              </w:rPr>
              <w:t>Высота конструкции</w:t>
            </w:r>
          </w:p>
        </w:tc>
        <w:tc>
          <w:tcPr>
            <w:tcW w:w="3543" w:type="dxa"/>
            <w:shd w:val="clear" w:color="auto" w:fill="FFFFFF" w:themeFill="background1"/>
          </w:tcPr>
          <w:p w14:paraId="134095AA" w14:textId="77777777" w:rsidR="00542AE4" w:rsidRPr="00F778F9" w:rsidRDefault="00542AE4" w:rsidP="00542AE4">
            <w:pPr>
              <w:spacing w:line="240" w:lineRule="atLeast"/>
              <w:ind w:firstLine="1"/>
              <w:jc w:val="center"/>
              <w:rPr>
                <w:sz w:val="24"/>
                <w:szCs w:val="24"/>
              </w:rPr>
            </w:pPr>
            <w:r w:rsidRPr="00F778F9">
              <w:rPr>
                <w:sz w:val="24"/>
                <w:szCs w:val="24"/>
              </w:rPr>
              <w:t>≥ 2000 и ≤ 2200</w:t>
            </w:r>
          </w:p>
        </w:tc>
        <w:tc>
          <w:tcPr>
            <w:tcW w:w="1560" w:type="dxa"/>
            <w:shd w:val="clear" w:color="auto" w:fill="FFFFFF" w:themeFill="background1"/>
          </w:tcPr>
          <w:p w14:paraId="2FBA63BD" w14:textId="77777777" w:rsidR="00542AE4" w:rsidRPr="00F778F9" w:rsidRDefault="00542AE4" w:rsidP="00542AE4">
            <w:pPr>
              <w:spacing w:line="240" w:lineRule="atLeast"/>
              <w:ind w:firstLine="0"/>
              <w:contextualSpacing/>
              <w:jc w:val="center"/>
              <w:rPr>
                <w:sz w:val="24"/>
                <w:szCs w:val="24"/>
              </w:rPr>
            </w:pPr>
            <w:r w:rsidRPr="00F778F9">
              <w:rPr>
                <w:sz w:val="24"/>
                <w:szCs w:val="24"/>
              </w:rPr>
              <w:t>мм</w:t>
            </w:r>
          </w:p>
        </w:tc>
        <w:tc>
          <w:tcPr>
            <w:tcW w:w="3828" w:type="dxa"/>
            <w:shd w:val="clear" w:color="auto" w:fill="FFFFFF" w:themeFill="background1"/>
          </w:tcPr>
          <w:p w14:paraId="1C91205B" w14:textId="77777777" w:rsidR="00542AE4" w:rsidRPr="00F778F9" w:rsidRDefault="00542AE4" w:rsidP="00542AE4">
            <w:pPr>
              <w:spacing w:line="240" w:lineRule="atLeast"/>
              <w:ind w:firstLine="3"/>
              <w:contextualSpacing/>
              <w:jc w:val="center"/>
              <w:rPr>
                <w:sz w:val="24"/>
                <w:szCs w:val="24"/>
              </w:rPr>
            </w:pPr>
            <w:r w:rsidRPr="00F778F9">
              <w:rPr>
                <w:sz w:val="24"/>
                <w:szCs w:val="24"/>
              </w:rPr>
              <w:t>Участник закупки указывает в заявке конкретное значение характеристики</w:t>
            </w:r>
          </w:p>
        </w:tc>
        <w:tc>
          <w:tcPr>
            <w:tcW w:w="992" w:type="dxa"/>
            <w:vMerge/>
          </w:tcPr>
          <w:p w14:paraId="0692FC9B"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4FF18CF7" w14:textId="77777777" w:rsidR="00542AE4" w:rsidRPr="00F778F9" w:rsidRDefault="00542AE4" w:rsidP="00542AE4">
            <w:pPr>
              <w:spacing w:line="240" w:lineRule="exact"/>
              <w:ind w:firstLine="0"/>
              <w:contextualSpacing/>
              <w:jc w:val="center"/>
              <w:rPr>
                <w:sz w:val="24"/>
                <w:szCs w:val="24"/>
              </w:rPr>
            </w:pPr>
          </w:p>
        </w:tc>
      </w:tr>
      <w:tr w:rsidR="00542AE4" w:rsidRPr="00F778F9" w14:paraId="42504702" w14:textId="77777777" w:rsidTr="00542AE4">
        <w:trPr>
          <w:trHeight w:val="20"/>
        </w:trPr>
        <w:tc>
          <w:tcPr>
            <w:tcW w:w="572" w:type="dxa"/>
            <w:vMerge/>
          </w:tcPr>
          <w:p w14:paraId="7E788B83"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71B774B3" w14:textId="2772E99A"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2604D870" w14:textId="77777777" w:rsidR="00542AE4" w:rsidRPr="00F778F9" w:rsidRDefault="00542AE4" w:rsidP="00542AE4">
            <w:pPr>
              <w:spacing w:line="240" w:lineRule="atLeast"/>
              <w:ind w:firstLine="12"/>
              <w:jc w:val="left"/>
              <w:rPr>
                <w:sz w:val="24"/>
                <w:szCs w:val="24"/>
              </w:rPr>
            </w:pPr>
            <w:r w:rsidRPr="00F778F9">
              <w:rPr>
                <w:sz w:val="24"/>
                <w:szCs w:val="24"/>
              </w:rPr>
              <w:t>Глубина конструкции</w:t>
            </w:r>
          </w:p>
        </w:tc>
        <w:tc>
          <w:tcPr>
            <w:tcW w:w="3543" w:type="dxa"/>
            <w:shd w:val="clear" w:color="auto" w:fill="FFFFFF" w:themeFill="background1"/>
          </w:tcPr>
          <w:p w14:paraId="22F004CD" w14:textId="77777777" w:rsidR="00542AE4" w:rsidRPr="00F778F9" w:rsidRDefault="00542AE4" w:rsidP="00542AE4">
            <w:pPr>
              <w:spacing w:line="240" w:lineRule="atLeast"/>
              <w:ind w:firstLine="1"/>
              <w:jc w:val="center"/>
              <w:rPr>
                <w:sz w:val="24"/>
                <w:szCs w:val="24"/>
              </w:rPr>
            </w:pPr>
            <w:r w:rsidRPr="00F778F9">
              <w:rPr>
                <w:sz w:val="24"/>
                <w:szCs w:val="24"/>
              </w:rPr>
              <w:t>≥ 1000 и ≤ 1500</w:t>
            </w:r>
          </w:p>
        </w:tc>
        <w:tc>
          <w:tcPr>
            <w:tcW w:w="1560" w:type="dxa"/>
            <w:shd w:val="clear" w:color="auto" w:fill="FFFFFF" w:themeFill="background1"/>
          </w:tcPr>
          <w:p w14:paraId="6CF4E438" w14:textId="77777777" w:rsidR="00542AE4" w:rsidRPr="00F778F9" w:rsidRDefault="00542AE4" w:rsidP="00542AE4">
            <w:pPr>
              <w:spacing w:line="240" w:lineRule="atLeast"/>
              <w:ind w:firstLine="0"/>
              <w:contextualSpacing/>
              <w:jc w:val="center"/>
              <w:rPr>
                <w:sz w:val="24"/>
                <w:szCs w:val="24"/>
              </w:rPr>
            </w:pPr>
            <w:r w:rsidRPr="00F778F9">
              <w:rPr>
                <w:sz w:val="24"/>
                <w:szCs w:val="24"/>
              </w:rPr>
              <w:t>мм</w:t>
            </w:r>
          </w:p>
        </w:tc>
        <w:tc>
          <w:tcPr>
            <w:tcW w:w="3828" w:type="dxa"/>
            <w:shd w:val="clear" w:color="auto" w:fill="FFFFFF" w:themeFill="background1"/>
          </w:tcPr>
          <w:p w14:paraId="09E41795" w14:textId="77777777" w:rsidR="00542AE4" w:rsidRPr="00F778F9" w:rsidRDefault="00542AE4" w:rsidP="00542AE4">
            <w:pPr>
              <w:spacing w:line="240" w:lineRule="atLeast"/>
              <w:ind w:firstLine="3"/>
              <w:contextualSpacing/>
              <w:jc w:val="center"/>
              <w:rPr>
                <w:sz w:val="24"/>
                <w:szCs w:val="24"/>
              </w:rPr>
            </w:pPr>
            <w:r w:rsidRPr="00F778F9">
              <w:rPr>
                <w:sz w:val="24"/>
                <w:szCs w:val="24"/>
              </w:rPr>
              <w:t>Участник закупки указывает в заявке конкретное значение характеристики</w:t>
            </w:r>
          </w:p>
        </w:tc>
        <w:tc>
          <w:tcPr>
            <w:tcW w:w="992" w:type="dxa"/>
            <w:vMerge/>
          </w:tcPr>
          <w:p w14:paraId="0E695D83"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7B352EC5" w14:textId="77777777" w:rsidR="00542AE4" w:rsidRPr="00F778F9" w:rsidRDefault="00542AE4" w:rsidP="00542AE4">
            <w:pPr>
              <w:spacing w:line="240" w:lineRule="exact"/>
              <w:ind w:firstLine="0"/>
              <w:contextualSpacing/>
              <w:jc w:val="center"/>
              <w:rPr>
                <w:sz w:val="24"/>
                <w:szCs w:val="24"/>
              </w:rPr>
            </w:pPr>
          </w:p>
        </w:tc>
      </w:tr>
      <w:tr w:rsidR="00542AE4" w:rsidRPr="00F778F9" w14:paraId="08E9E5EC" w14:textId="77777777" w:rsidTr="00542AE4">
        <w:trPr>
          <w:trHeight w:val="20"/>
        </w:trPr>
        <w:tc>
          <w:tcPr>
            <w:tcW w:w="572" w:type="dxa"/>
            <w:vMerge/>
          </w:tcPr>
          <w:p w14:paraId="4F27125F"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1CC0F2EB" w14:textId="718D273C"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3133D705" w14:textId="77777777" w:rsidR="00542AE4" w:rsidRPr="00F778F9" w:rsidRDefault="00542AE4" w:rsidP="00542AE4">
            <w:pPr>
              <w:spacing w:line="240" w:lineRule="atLeast"/>
              <w:ind w:firstLine="12"/>
              <w:jc w:val="left"/>
              <w:rPr>
                <w:sz w:val="24"/>
                <w:szCs w:val="24"/>
              </w:rPr>
            </w:pPr>
            <w:r w:rsidRPr="00F778F9">
              <w:rPr>
                <w:sz w:val="24"/>
                <w:szCs w:val="24"/>
              </w:rPr>
              <w:t>Покрытие конструкции</w:t>
            </w:r>
          </w:p>
        </w:tc>
        <w:tc>
          <w:tcPr>
            <w:tcW w:w="3543" w:type="dxa"/>
            <w:shd w:val="clear" w:color="auto" w:fill="FFFFFF" w:themeFill="background1"/>
          </w:tcPr>
          <w:p w14:paraId="2CCCB6C1" w14:textId="77777777" w:rsidR="00542AE4" w:rsidRPr="00F778F9" w:rsidRDefault="00542AE4" w:rsidP="00542AE4">
            <w:pPr>
              <w:spacing w:line="240" w:lineRule="atLeast"/>
              <w:ind w:firstLine="1"/>
              <w:jc w:val="center"/>
              <w:rPr>
                <w:sz w:val="24"/>
                <w:szCs w:val="24"/>
              </w:rPr>
            </w:pPr>
            <w:r w:rsidRPr="00F778F9">
              <w:rPr>
                <w:sz w:val="24"/>
                <w:szCs w:val="24"/>
              </w:rPr>
              <w:t xml:space="preserve">полимерное (порошковое) </w:t>
            </w:r>
          </w:p>
        </w:tc>
        <w:tc>
          <w:tcPr>
            <w:tcW w:w="1560" w:type="dxa"/>
            <w:shd w:val="clear" w:color="auto" w:fill="FFFFFF" w:themeFill="background1"/>
          </w:tcPr>
          <w:p w14:paraId="448BDF15"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shd w:val="clear" w:color="auto" w:fill="FFFFFF" w:themeFill="background1"/>
          </w:tcPr>
          <w:p w14:paraId="44FA01B8" w14:textId="77777777" w:rsidR="00542AE4" w:rsidRPr="00F778F9" w:rsidRDefault="00542AE4" w:rsidP="00542AE4">
            <w:pPr>
              <w:spacing w:line="240" w:lineRule="exact"/>
              <w:ind w:firstLine="3"/>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4620C88F"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72BAF22F" w14:textId="77777777" w:rsidR="00542AE4" w:rsidRPr="00F778F9" w:rsidRDefault="00542AE4" w:rsidP="00542AE4">
            <w:pPr>
              <w:spacing w:line="240" w:lineRule="exact"/>
              <w:ind w:firstLine="0"/>
              <w:contextualSpacing/>
              <w:jc w:val="center"/>
              <w:rPr>
                <w:sz w:val="24"/>
                <w:szCs w:val="24"/>
              </w:rPr>
            </w:pPr>
          </w:p>
        </w:tc>
      </w:tr>
      <w:tr w:rsidR="00542AE4" w:rsidRPr="00F778F9" w14:paraId="175BAE61" w14:textId="77777777" w:rsidTr="00542AE4">
        <w:trPr>
          <w:trHeight w:val="20"/>
        </w:trPr>
        <w:tc>
          <w:tcPr>
            <w:tcW w:w="572" w:type="dxa"/>
            <w:vMerge/>
          </w:tcPr>
          <w:p w14:paraId="64CAB2C3"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10263121" w14:textId="28F89DCE"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243780C7" w14:textId="77777777" w:rsidR="00542AE4" w:rsidRPr="00F778F9" w:rsidRDefault="00542AE4" w:rsidP="00542AE4">
            <w:pPr>
              <w:spacing w:line="240" w:lineRule="atLeast"/>
              <w:ind w:firstLine="12"/>
              <w:jc w:val="left"/>
              <w:rPr>
                <w:sz w:val="24"/>
                <w:szCs w:val="24"/>
              </w:rPr>
            </w:pPr>
            <w:r w:rsidRPr="00F778F9">
              <w:rPr>
                <w:sz w:val="24"/>
                <w:szCs w:val="24"/>
              </w:rPr>
              <w:t>Вес конструкции в собранном виде</w:t>
            </w:r>
          </w:p>
        </w:tc>
        <w:tc>
          <w:tcPr>
            <w:tcW w:w="3543" w:type="dxa"/>
            <w:shd w:val="clear" w:color="auto" w:fill="FFFFFF" w:themeFill="background1"/>
          </w:tcPr>
          <w:p w14:paraId="00541835" w14:textId="77777777" w:rsidR="00542AE4" w:rsidRPr="00F778F9" w:rsidRDefault="00542AE4" w:rsidP="00542AE4">
            <w:pPr>
              <w:spacing w:line="240" w:lineRule="atLeast"/>
              <w:ind w:firstLine="1"/>
              <w:jc w:val="center"/>
              <w:rPr>
                <w:sz w:val="24"/>
                <w:szCs w:val="24"/>
              </w:rPr>
            </w:pPr>
            <w:r w:rsidRPr="00F778F9">
              <w:rPr>
                <w:sz w:val="24"/>
                <w:szCs w:val="24"/>
              </w:rPr>
              <w:t>≥ 54</w:t>
            </w:r>
          </w:p>
        </w:tc>
        <w:tc>
          <w:tcPr>
            <w:tcW w:w="1560" w:type="dxa"/>
            <w:shd w:val="clear" w:color="auto" w:fill="FFFFFF" w:themeFill="background1"/>
          </w:tcPr>
          <w:p w14:paraId="3531486D" w14:textId="77777777" w:rsidR="00542AE4" w:rsidRPr="00F778F9" w:rsidRDefault="00542AE4" w:rsidP="00542AE4">
            <w:pPr>
              <w:spacing w:line="240" w:lineRule="atLeast"/>
              <w:ind w:firstLine="0"/>
              <w:contextualSpacing/>
              <w:jc w:val="center"/>
              <w:rPr>
                <w:sz w:val="24"/>
                <w:szCs w:val="24"/>
              </w:rPr>
            </w:pPr>
            <w:r w:rsidRPr="00F778F9">
              <w:rPr>
                <w:sz w:val="24"/>
                <w:szCs w:val="24"/>
              </w:rPr>
              <w:t>кг</w:t>
            </w:r>
          </w:p>
        </w:tc>
        <w:tc>
          <w:tcPr>
            <w:tcW w:w="3828" w:type="dxa"/>
            <w:shd w:val="clear" w:color="auto" w:fill="FFFFFF" w:themeFill="background1"/>
          </w:tcPr>
          <w:p w14:paraId="3EB446A8" w14:textId="77777777" w:rsidR="00542AE4" w:rsidRPr="00F778F9" w:rsidRDefault="00542AE4" w:rsidP="00542AE4">
            <w:pPr>
              <w:spacing w:line="240" w:lineRule="exact"/>
              <w:ind w:firstLine="3"/>
              <w:jc w:val="center"/>
              <w:rPr>
                <w:sz w:val="24"/>
                <w:szCs w:val="24"/>
              </w:rPr>
            </w:pPr>
            <w:r w:rsidRPr="00F778F9">
              <w:rPr>
                <w:sz w:val="24"/>
                <w:szCs w:val="24"/>
              </w:rPr>
              <w:t>Участник закупки указывает в заявке конкретное значение характеристики</w:t>
            </w:r>
          </w:p>
        </w:tc>
        <w:tc>
          <w:tcPr>
            <w:tcW w:w="992" w:type="dxa"/>
            <w:vMerge/>
          </w:tcPr>
          <w:p w14:paraId="250760B7"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27162379" w14:textId="77777777" w:rsidR="00542AE4" w:rsidRPr="00F778F9" w:rsidRDefault="00542AE4" w:rsidP="00542AE4">
            <w:pPr>
              <w:spacing w:line="240" w:lineRule="exact"/>
              <w:ind w:firstLine="0"/>
              <w:contextualSpacing/>
              <w:jc w:val="center"/>
              <w:rPr>
                <w:sz w:val="24"/>
                <w:szCs w:val="24"/>
              </w:rPr>
            </w:pPr>
          </w:p>
        </w:tc>
      </w:tr>
      <w:tr w:rsidR="00542AE4" w:rsidRPr="00F778F9" w14:paraId="2B5EAA6A" w14:textId="77777777" w:rsidTr="00542AE4">
        <w:trPr>
          <w:trHeight w:val="20"/>
        </w:trPr>
        <w:tc>
          <w:tcPr>
            <w:tcW w:w="572" w:type="dxa"/>
            <w:vMerge/>
          </w:tcPr>
          <w:p w14:paraId="525A0677"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333D756A" w14:textId="4F38D541"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57CE237F" w14:textId="77777777" w:rsidR="00542AE4" w:rsidRPr="00F778F9" w:rsidRDefault="00542AE4" w:rsidP="00542AE4">
            <w:pPr>
              <w:spacing w:line="240" w:lineRule="atLeast"/>
              <w:ind w:firstLine="12"/>
              <w:jc w:val="left"/>
              <w:rPr>
                <w:sz w:val="24"/>
                <w:szCs w:val="24"/>
              </w:rPr>
            </w:pPr>
            <w:r w:rsidRPr="00F778F9">
              <w:rPr>
                <w:sz w:val="24"/>
                <w:szCs w:val="24"/>
              </w:rPr>
              <w:t>Цвет конструкции</w:t>
            </w:r>
          </w:p>
        </w:tc>
        <w:tc>
          <w:tcPr>
            <w:tcW w:w="3543" w:type="dxa"/>
            <w:shd w:val="clear" w:color="auto" w:fill="FFFFFF" w:themeFill="background1"/>
          </w:tcPr>
          <w:p w14:paraId="1A349DA0" w14:textId="77777777" w:rsidR="00542AE4" w:rsidRPr="00F778F9" w:rsidRDefault="00542AE4" w:rsidP="00542AE4">
            <w:pPr>
              <w:spacing w:line="240" w:lineRule="atLeast"/>
              <w:ind w:firstLine="1"/>
              <w:jc w:val="center"/>
              <w:rPr>
                <w:sz w:val="24"/>
                <w:szCs w:val="24"/>
              </w:rPr>
            </w:pPr>
            <w:r w:rsidRPr="00F778F9">
              <w:rPr>
                <w:sz w:val="24"/>
                <w:szCs w:val="24"/>
              </w:rPr>
              <w:t>по согласованию с Заказчиком</w:t>
            </w:r>
          </w:p>
        </w:tc>
        <w:tc>
          <w:tcPr>
            <w:tcW w:w="1560" w:type="dxa"/>
            <w:shd w:val="clear" w:color="auto" w:fill="FFFFFF" w:themeFill="background1"/>
          </w:tcPr>
          <w:p w14:paraId="6F8FB879" w14:textId="39A25872" w:rsidR="00542AE4" w:rsidRPr="00F778F9" w:rsidRDefault="00A830C9" w:rsidP="00542AE4">
            <w:pPr>
              <w:spacing w:line="240" w:lineRule="atLeast"/>
              <w:ind w:firstLine="0"/>
              <w:contextualSpacing/>
              <w:jc w:val="center"/>
              <w:rPr>
                <w:sz w:val="24"/>
                <w:szCs w:val="24"/>
              </w:rPr>
            </w:pPr>
            <w:r w:rsidRPr="00F778F9">
              <w:rPr>
                <w:sz w:val="24"/>
                <w:szCs w:val="24"/>
              </w:rPr>
              <w:t>-</w:t>
            </w:r>
          </w:p>
        </w:tc>
        <w:tc>
          <w:tcPr>
            <w:tcW w:w="3828" w:type="dxa"/>
            <w:shd w:val="clear" w:color="auto" w:fill="FFFFFF" w:themeFill="background1"/>
          </w:tcPr>
          <w:p w14:paraId="77A4E062" w14:textId="77777777" w:rsidR="00542AE4" w:rsidRPr="00F778F9" w:rsidRDefault="00542AE4" w:rsidP="00542AE4">
            <w:pPr>
              <w:spacing w:line="240" w:lineRule="exact"/>
              <w:ind w:firstLine="3"/>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0B40F522"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5608D19F" w14:textId="77777777" w:rsidR="00542AE4" w:rsidRPr="00F778F9" w:rsidRDefault="00542AE4" w:rsidP="00542AE4">
            <w:pPr>
              <w:spacing w:line="240" w:lineRule="exact"/>
              <w:ind w:firstLine="0"/>
              <w:contextualSpacing/>
              <w:jc w:val="center"/>
              <w:rPr>
                <w:sz w:val="24"/>
                <w:szCs w:val="24"/>
              </w:rPr>
            </w:pPr>
          </w:p>
        </w:tc>
      </w:tr>
      <w:tr w:rsidR="00542AE4" w:rsidRPr="00F778F9" w14:paraId="0B047E31" w14:textId="77777777" w:rsidTr="00542AE4">
        <w:trPr>
          <w:trHeight w:val="20"/>
        </w:trPr>
        <w:tc>
          <w:tcPr>
            <w:tcW w:w="572" w:type="dxa"/>
            <w:vMerge/>
          </w:tcPr>
          <w:p w14:paraId="1AE19D82"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69BC5C54" w14:textId="62B6D3A0"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7A2EE8B7" w14:textId="77777777" w:rsidR="00542AE4" w:rsidRPr="00F778F9" w:rsidRDefault="00542AE4" w:rsidP="00542AE4">
            <w:pPr>
              <w:spacing w:line="240" w:lineRule="atLeast"/>
              <w:ind w:firstLine="12"/>
              <w:jc w:val="left"/>
              <w:rPr>
                <w:sz w:val="24"/>
                <w:szCs w:val="24"/>
              </w:rPr>
            </w:pPr>
            <w:r w:rsidRPr="00F778F9">
              <w:rPr>
                <w:sz w:val="24"/>
                <w:szCs w:val="24"/>
              </w:rPr>
              <w:t>Материал сетки</w:t>
            </w:r>
          </w:p>
        </w:tc>
        <w:tc>
          <w:tcPr>
            <w:tcW w:w="3543" w:type="dxa"/>
            <w:shd w:val="clear" w:color="auto" w:fill="FFFFFF" w:themeFill="background1"/>
          </w:tcPr>
          <w:p w14:paraId="74A2AB64" w14:textId="77777777" w:rsidR="00542AE4" w:rsidRPr="00F778F9" w:rsidRDefault="00542AE4" w:rsidP="00542AE4">
            <w:pPr>
              <w:spacing w:line="240" w:lineRule="atLeast"/>
              <w:ind w:firstLine="1"/>
              <w:jc w:val="center"/>
              <w:rPr>
                <w:sz w:val="24"/>
                <w:szCs w:val="24"/>
              </w:rPr>
            </w:pPr>
            <w:r w:rsidRPr="00F778F9">
              <w:rPr>
                <w:sz w:val="24"/>
                <w:szCs w:val="24"/>
              </w:rPr>
              <w:t xml:space="preserve">полипропилен, </w:t>
            </w:r>
            <w:proofErr w:type="spellStart"/>
            <w:r w:rsidRPr="00F778F9">
              <w:rPr>
                <w:sz w:val="24"/>
                <w:szCs w:val="24"/>
              </w:rPr>
              <w:t>безузловая</w:t>
            </w:r>
            <w:proofErr w:type="spellEnd"/>
          </w:p>
        </w:tc>
        <w:tc>
          <w:tcPr>
            <w:tcW w:w="1560" w:type="dxa"/>
            <w:shd w:val="clear" w:color="auto" w:fill="FFFFFF" w:themeFill="background1"/>
          </w:tcPr>
          <w:p w14:paraId="1F95FF5C" w14:textId="77777777" w:rsidR="00542AE4" w:rsidRPr="00F778F9" w:rsidRDefault="00542AE4" w:rsidP="00542AE4">
            <w:pPr>
              <w:spacing w:line="240" w:lineRule="atLeast"/>
              <w:ind w:firstLine="0"/>
              <w:contextualSpacing/>
              <w:jc w:val="center"/>
              <w:rPr>
                <w:sz w:val="24"/>
                <w:szCs w:val="24"/>
              </w:rPr>
            </w:pPr>
          </w:p>
        </w:tc>
        <w:tc>
          <w:tcPr>
            <w:tcW w:w="3828" w:type="dxa"/>
            <w:shd w:val="clear" w:color="auto" w:fill="FFFFFF" w:themeFill="background1"/>
          </w:tcPr>
          <w:p w14:paraId="587232C7" w14:textId="77777777" w:rsidR="00542AE4" w:rsidRPr="00F778F9" w:rsidRDefault="00542AE4" w:rsidP="00542AE4">
            <w:pPr>
              <w:spacing w:line="240" w:lineRule="exact"/>
              <w:ind w:firstLine="3"/>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3012EBA3"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60E6A2E8" w14:textId="77777777" w:rsidR="00542AE4" w:rsidRPr="00F778F9" w:rsidRDefault="00542AE4" w:rsidP="00542AE4">
            <w:pPr>
              <w:spacing w:line="240" w:lineRule="exact"/>
              <w:ind w:firstLine="0"/>
              <w:contextualSpacing/>
              <w:jc w:val="center"/>
              <w:rPr>
                <w:sz w:val="24"/>
                <w:szCs w:val="24"/>
              </w:rPr>
            </w:pPr>
          </w:p>
        </w:tc>
      </w:tr>
      <w:tr w:rsidR="00542AE4" w:rsidRPr="00F778F9" w14:paraId="48A69796" w14:textId="77777777" w:rsidTr="00542AE4">
        <w:trPr>
          <w:trHeight w:val="20"/>
        </w:trPr>
        <w:tc>
          <w:tcPr>
            <w:tcW w:w="572" w:type="dxa"/>
            <w:vMerge/>
          </w:tcPr>
          <w:p w14:paraId="0EBC2368"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4669E475" w14:textId="5C644BC8"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676E415B" w14:textId="7061DB24" w:rsidR="00542AE4" w:rsidRPr="00F778F9" w:rsidRDefault="00542AE4" w:rsidP="00542AE4">
            <w:pPr>
              <w:spacing w:line="240" w:lineRule="atLeast"/>
              <w:ind w:firstLine="12"/>
              <w:jc w:val="left"/>
              <w:rPr>
                <w:sz w:val="24"/>
                <w:szCs w:val="24"/>
              </w:rPr>
            </w:pPr>
            <w:r w:rsidRPr="00F778F9">
              <w:rPr>
                <w:sz w:val="24"/>
                <w:szCs w:val="24"/>
              </w:rPr>
              <w:t xml:space="preserve">Диаметр </w:t>
            </w:r>
            <w:r w:rsidR="00E1083D" w:rsidRPr="00F778F9">
              <w:rPr>
                <w:sz w:val="24"/>
                <w:szCs w:val="24"/>
              </w:rPr>
              <w:t>нити</w:t>
            </w:r>
          </w:p>
        </w:tc>
        <w:tc>
          <w:tcPr>
            <w:tcW w:w="3543" w:type="dxa"/>
            <w:shd w:val="clear" w:color="auto" w:fill="FFFFFF" w:themeFill="background1"/>
          </w:tcPr>
          <w:p w14:paraId="0BCE2CA2" w14:textId="77777777" w:rsidR="00542AE4" w:rsidRPr="00F778F9" w:rsidRDefault="00542AE4" w:rsidP="00542AE4">
            <w:pPr>
              <w:spacing w:line="240" w:lineRule="atLeast"/>
              <w:ind w:firstLine="1"/>
              <w:jc w:val="center"/>
              <w:rPr>
                <w:sz w:val="24"/>
                <w:szCs w:val="24"/>
              </w:rPr>
            </w:pPr>
            <w:r w:rsidRPr="00F778F9">
              <w:rPr>
                <w:sz w:val="24"/>
                <w:szCs w:val="24"/>
              </w:rPr>
              <w:t>≥ 3,0 и ≤ 5,0</w:t>
            </w:r>
          </w:p>
        </w:tc>
        <w:tc>
          <w:tcPr>
            <w:tcW w:w="1560" w:type="dxa"/>
            <w:shd w:val="clear" w:color="auto" w:fill="FFFFFF" w:themeFill="background1"/>
          </w:tcPr>
          <w:p w14:paraId="7F92FDE4" w14:textId="77777777" w:rsidR="00542AE4" w:rsidRPr="00F778F9" w:rsidRDefault="00542AE4" w:rsidP="00542AE4">
            <w:pPr>
              <w:spacing w:line="240" w:lineRule="atLeast"/>
              <w:ind w:firstLine="0"/>
              <w:contextualSpacing/>
              <w:jc w:val="center"/>
              <w:rPr>
                <w:sz w:val="24"/>
                <w:szCs w:val="24"/>
              </w:rPr>
            </w:pPr>
            <w:r w:rsidRPr="00F778F9">
              <w:rPr>
                <w:sz w:val="24"/>
                <w:szCs w:val="24"/>
              </w:rPr>
              <w:t>мм</w:t>
            </w:r>
          </w:p>
        </w:tc>
        <w:tc>
          <w:tcPr>
            <w:tcW w:w="3828" w:type="dxa"/>
            <w:shd w:val="clear" w:color="auto" w:fill="FFFFFF" w:themeFill="background1"/>
          </w:tcPr>
          <w:p w14:paraId="45231920" w14:textId="77777777" w:rsidR="00542AE4" w:rsidRPr="00F778F9" w:rsidRDefault="00542AE4" w:rsidP="00542AE4">
            <w:pPr>
              <w:spacing w:line="240" w:lineRule="exact"/>
              <w:ind w:firstLine="3"/>
              <w:jc w:val="center"/>
              <w:rPr>
                <w:sz w:val="24"/>
                <w:szCs w:val="24"/>
              </w:rPr>
            </w:pPr>
            <w:r w:rsidRPr="00F778F9">
              <w:rPr>
                <w:sz w:val="24"/>
                <w:szCs w:val="24"/>
              </w:rPr>
              <w:t>Участник закупки указывает в заявке конкретное значение характеристики</w:t>
            </w:r>
          </w:p>
        </w:tc>
        <w:tc>
          <w:tcPr>
            <w:tcW w:w="992" w:type="dxa"/>
            <w:vMerge/>
          </w:tcPr>
          <w:p w14:paraId="6E87BFDB"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68D82F97" w14:textId="77777777" w:rsidR="00542AE4" w:rsidRPr="00F778F9" w:rsidRDefault="00542AE4" w:rsidP="00542AE4">
            <w:pPr>
              <w:spacing w:line="240" w:lineRule="exact"/>
              <w:ind w:firstLine="0"/>
              <w:contextualSpacing/>
              <w:jc w:val="center"/>
              <w:rPr>
                <w:sz w:val="24"/>
                <w:szCs w:val="24"/>
              </w:rPr>
            </w:pPr>
          </w:p>
        </w:tc>
      </w:tr>
      <w:tr w:rsidR="00542AE4" w:rsidRPr="00F778F9" w14:paraId="07208EB0" w14:textId="77777777" w:rsidTr="00542AE4">
        <w:trPr>
          <w:trHeight w:val="20"/>
        </w:trPr>
        <w:tc>
          <w:tcPr>
            <w:tcW w:w="572" w:type="dxa"/>
            <w:vMerge/>
          </w:tcPr>
          <w:p w14:paraId="3CE6E875"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3A122644" w14:textId="62A707E6"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6552D132" w14:textId="77777777" w:rsidR="00542AE4" w:rsidRPr="00F778F9" w:rsidRDefault="00542AE4" w:rsidP="00542AE4">
            <w:pPr>
              <w:spacing w:line="240" w:lineRule="atLeast"/>
              <w:ind w:firstLine="12"/>
              <w:jc w:val="left"/>
              <w:rPr>
                <w:sz w:val="24"/>
                <w:szCs w:val="24"/>
              </w:rPr>
            </w:pPr>
            <w:r w:rsidRPr="00F778F9">
              <w:rPr>
                <w:sz w:val="24"/>
                <w:szCs w:val="24"/>
              </w:rPr>
              <w:t>Защита ворот от опрокидывания</w:t>
            </w:r>
          </w:p>
        </w:tc>
        <w:tc>
          <w:tcPr>
            <w:tcW w:w="3543" w:type="dxa"/>
            <w:shd w:val="clear" w:color="auto" w:fill="FFFFFF" w:themeFill="background1"/>
          </w:tcPr>
          <w:p w14:paraId="35306AD8" w14:textId="77777777" w:rsidR="00542AE4" w:rsidRPr="00F778F9" w:rsidRDefault="00542AE4" w:rsidP="00542AE4">
            <w:pPr>
              <w:spacing w:line="240" w:lineRule="atLeast"/>
              <w:ind w:firstLine="1"/>
              <w:jc w:val="center"/>
              <w:rPr>
                <w:sz w:val="24"/>
                <w:szCs w:val="24"/>
              </w:rPr>
            </w:pPr>
            <w:r w:rsidRPr="00F778F9">
              <w:rPr>
                <w:sz w:val="24"/>
                <w:szCs w:val="24"/>
              </w:rPr>
              <w:t>да</w:t>
            </w:r>
          </w:p>
        </w:tc>
        <w:tc>
          <w:tcPr>
            <w:tcW w:w="1560" w:type="dxa"/>
            <w:shd w:val="clear" w:color="auto" w:fill="FFFFFF" w:themeFill="background1"/>
          </w:tcPr>
          <w:p w14:paraId="1D7FA7BA"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shd w:val="clear" w:color="auto" w:fill="FFFFFF" w:themeFill="background1"/>
          </w:tcPr>
          <w:p w14:paraId="45525A72" w14:textId="77777777" w:rsidR="00542AE4" w:rsidRPr="00F778F9" w:rsidRDefault="00542AE4" w:rsidP="00542AE4">
            <w:pPr>
              <w:spacing w:line="240" w:lineRule="exact"/>
              <w:ind w:firstLine="3"/>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03649305"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4468E4DB" w14:textId="77777777" w:rsidR="00542AE4" w:rsidRPr="00F778F9" w:rsidRDefault="00542AE4" w:rsidP="00542AE4">
            <w:pPr>
              <w:spacing w:line="240" w:lineRule="exact"/>
              <w:ind w:firstLine="0"/>
              <w:contextualSpacing/>
              <w:jc w:val="center"/>
              <w:rPr>
                <w:sz w:val="24"/>
                <w:szCs w:val="24"/>
              </w:rPr>
            </w:pPr>
          </w:p>
        </w:tc>
      </w:tr>
      <w:tr w:rsidR="00542AE4" w:rsidRPr="00F778F9" w14:paraId="4002FD1D" w14:textId="77777777" w:rsidTr="00542AE4">
        <w:trPr>
          <w:trHeight w:val="20"/>
        </w:trPr>
        <w:tc>
          <w:tcPr>
            <w:tcW w:w="572" w:type="dxa"/>
            <w:vMerge/>
          </w:tcPr>
          <w:p w14:paraId="5A71C192"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070EA359" w14:textId="0170AB8C" w:rsidR="00542AE4" w:rsidRPr="00F778F9" w:rsidRDefault="00542AE4" w:rsidP="00542AE4">
            <w:pPr>
              <w:spacing w:line="240" w:lineRule="exact"/>
              <w:ind w:firstLine="0"/>
              <w:contextualSpacing/>
              <w:jc w:val="center"/>
              <w:rPr>
                <w:sz w:val="24"/>
                <w:szCs w:val="24"/>
              </w:rPr>
            </w:pPr>
          </w:p>
        </w:tc>
        <w:tc>
          <w:tcPr>
            <w:tcW w:w="2268" w:type="dxa"/>
            <w:shd w:val="clear" w:color="auto" w:fill="FFFFFF" w:themeFill="background1"/>
          </w:tcPr>
          <w:p w14:paraId="579D43A7" w14:textId="77777777" w:rsidR="00542AE4" w:rsidRPr="00F778F9" w:rsidRDefault="00542AE4" w:rsidP="00542AE4">
            <w:pPr>
              <w:spacing w:line="240" w:lineRule="atLeast"/>
              <w:ind w:firstLine="12"/>
              <w:jc w:val="left"/>
              <w:rPr>
                <w:b/>
                <w:bCs/>
                <w:sz w:val="24"/>
                <w:szCs w:val="24"/>
              </w:rPr>
            </w:pPr>
            <w:r w:rsidRPr="00F778F9">
              <w:rPr>
                <w:b/>
                <w:bCs/>
                <w:sz w:val="24"/>
                <w:szCs w:val="24"/>
              </w:rPr>
              <w:t>Сетка для крепления в комплекте</w:t>
            </w:r>
          </w:p>
        </w:tc>
        <w:tc>
          <w:tcPr>
            <w:tcW w:w="3543" w:type="dxa"/>
            <w:shd w:val="clear" w:color="auto" w:fill="FFFFFF" w:themeFill="background1"/>
          </w:tcPr>
          <w:p w14:paraId="473951F5" w14:textId="77777777" w:rsidR="00542AE4" w:rsidRPr="00F778F9" w:rsidRDefault="00542AE4" w:rsidP="00542AE4">
            <w:pPr>
              <w:spacing w:line="240" w:lineRule="atLeast"/>
              <w:ind w:firstLine="1"/>
              <w:jc w:val="center"/>
              <w:rPr>
                <w:sz w:val="24"/>
                <w:szCs w:val="24"/>
              </w:rPr>
            </w:pPr>
            <w:r w:rsidRPr="00F778F9">
              <w:rPr>
                <w:sz w:val="24"/>
                <w:szCs w:val="24"/>
              </w:rPr>
              <w:t>да</w:t>
            </w:r>
          </w:p>
        </w:tc>
        <w:tc>
          <w:tcPr>
            <w:tcW w:w="1560" w:type="dxa"/>
            <w:shd w:val="clear" w:color="auto" w:fill="FFFFFF" w:themeFill="background1"/>
          </w:tcPr>
          <w:p w14:paraId="7D09FA3E"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shd w:val="clear" w:color="auto" w:fill="FFFFFF" w:themeFill="background1"/>
          </w:tcPr>
          <w:p w14:paraId="02D21F5A" w14:textId="77777777" w:rsidR="00542AE4" w:rsidRPr="00F778F9" w:rsidRDefault="00542AE4" w:rsidP="00542AE4">
            <w:pPr>
              <w:spacing w:line="240" w:lineRule="exact"/>
              <w:ind w:firstLine="3"/>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520978DD"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506EA6D4" w14:textId="77777777" w:rsidR="00542AE4" w:rsidRPr="00F778F9" w:rsidRDefault="00542AE4" w:rsidP="00542AE4">
            <w:pPr>
              <w:spacing w:line="240" w:lineRule="exact"/>
              <w:ind w:firstLine="0"/>
              <w:contextualSpacing/>
              <w:jc w:val="center"/>
              <w:rPr>
                <w:sz w:val="24"/>
                <w:szCs w:val="24"/>
              </w:rPr>
            </w:pPr>
          </w:p>
        </w:tc>
      </w:tr>
      <w:tr w:rsidR="00542AE4" w:rsidRPr="00F778F9" w14:paraId="2B9C4C49" w14:textId="77777777" w:rsidTr="00542AE4">
        <w:trPr>
          <w:trHeight w:val="20"/>
        </w:trPr>
        <w:tc>
          <w:tcPr>
            <w:tcW w:w="572" w:type="dxa"/>
            <w:vMerge/>
          </w:tcPr>
          <w:p w14:paraId="1DC25E08" w14:textId="77777777" w:rsidR="00542AE4" w:rsidRPr="00F778F9" w:rsidRDefault="00542AE4" w:rsidP="00542AE4">
            <w:pPr>
              <w:spacing w:line="240" w:lineRule="exact"/>
              <w:ind w:firstLine="0"/>
              <w:contextualSpacing/>
              <w:jc w:val="center"/>
              <w:rPr>
                <w:sz w:val="24"/>
                <w:szCs w:val="24"/>
              </w:rPr>
            </w:pPr>
          </w:p>
        </w:tc>
        <w:tc>
          <w:tcPr>
            <w:tcW w:w="1701" w:type="dxa"/>
            <w:vMerge/>
          </w:tcPr>
          <w:p w14:paraId="4DB5232B" w14:textId="591BE238" w:rsidR="00542AE4" w:rsidRPr="00F778F9" w:rsidRDefault="00542AE4" w:rsidP="00542AE4">
            <w:pPr>
              <w:spacing w:line="240" w:lineRule="exact"/>
              <w:ind w:firstLine="0"/>
              <w:contextualSpacing/>
              <w:jc w:val="center"/>
              <w:rPr>
                <w:sz w:val="24"/>
                <w:szCs w:val="24"/>
              </w:rPr>
            </w:pPr>
          </w:p>
        </w:tc>
        <w:tc>
          <w:tcPr>
            <w:tcW w:w="2268" w:type="dxa"/>
          </w:tcPr>
          <w:p w14:paraId="3912F619" w14:textId="77777777" w:rsidR="00542AE4" w:rsidRPr="00F778F9" w:rsidRDefault="00542AE4" w:rsidP="00542AE4">
            <w:pPr>
              <w:spacing w:line="240" w:lineRule="atLeast"/>
              <w:ind w:firstLine="12"/>
              <w:jc w:val="left"/>
              <w:rPr>
                <w:sz w:val="24"/>
                <w:szCs w:val="24"/>
              </w:rPr>
            </w:pPr>
            <w:r w:rsidRPr="00F778F9">
              <w:rPr>
                <w:sz w:val="24"/>
                <w:szCs w:val="24"/>
              </w:rPr>
              <w:t>Комплектация</w:t>
            </w:r>
          </w:p>
        </w:tc>
        <w:tc>
          <w:tcPr>
            <w:tcW w:w="3543" w:type="dxa"/>
          </w:tcPr>
          <w:p w14:paraId="2777EFE1" w14:textId="77777777" w:rsidR="00542AE4" w:rsidRPr="00F778F9" w:rsidRDefault="00542AE4" w:rsidP="00542AE4">
            <w:pPr>
              <w:spacing w:line="240" w:lineRule="atLeast"/>
              <w:ind w:firstLine="1"/>
              <w:jc w:val="center"/>
              <w:rPr>
                <w:sz w:val="24"/>
                <w:szCs w:val="24"/>
              </w:rPr>
            </w:pPr>
            <w:r w:rsidRPr="00F778F9">
              <w:rPr>
                <w:sz w:val="24"/>
                <w:szCs w:val="24"/>
              </w:rPr>
              <w:t>полная, со всеми крепежами для сборки и установки конструкции, крепления сетки, подробная инструкция</w:t>
            </w:r>
          </w:p>
        </w:tc>
        <w:tc>
          <w:tcPr>
            <w:tcW w:w="1560" w:type="dxa"/>
          </w:tcPr>
          <w:p w14:paraId="3F3A5990"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tcPr>
          <w:p w14:paraId="3C8AC673" w14:textId="77777777" w:rsidR="00542AE4" w:rsidRPr="00F778F9" w:rsidRDefault="00542AE4" w:rsidP="00542AE4">
            <w:pPr>
              <w:spacing w:line="240" w:lineRule="exact"/>
              <w:ind w:firstLine="3"/>
              <w:contextualSpacing/>
              <w:jc w:val="center"/>
              <w:rPr>
                <w:sz w:val="24"/>
                <w:szCs w:val="24"/>
              </w:rPr>
            </w:pPr>
            <w:r w:rsidRPr="00F778F9">
              <w:rPr>
                <w:sz w:val="24"/>
                <w:szCs w:val="24"/>
              </w:rPr>
              <w:t>Значение характеристики не может изменяться участником закупки</w:t>
            </w:r>
          </w:p>
        </w:tc>
        <w:tc>
          <w:tcPr>
            <w:tcW w:w="992" w:type="dxa"/>
            <w:vMerge/>
          </w:tcPr>
          <w:p w14:paraId="32EBFB27" w14:textId="77777777" w:rsidR="00542AE4" w:rsidRPr="00F778F9" w:rsidRDefault="00542AE4" w:rsidP="00542AE4">
            <w:pPr>
              <w:spacing w:line="240" w:lineRule="exact"/>
              <w:ind w:firstLine="10"/>
              <w:contextualSpacing/>
              <w:jc w:val="center"/>
              <w:rPr>
                <w:sz w:val="24"/>
                <w:szCs w:val="24"/>
              </w:rPr>
            </w:pPr>
          </w:p>
        </w:tc>
        <w:tc>
          <w:tcPr>
            <w:tcW w:w="709" w:type="dxa"/>
            <w:vMerge/>
          </w:tcPr>
          <w:p w14:paraId="220EC4B0" w14:textId="77777777" w:rsidR="00542AE4" w:rsidRPr="00F778F9" w:rsidRDefault="00542AE4" w:rsidP="00542AE4">
            <w:pPr>
              <w:spacing w:line="240" w:lineRule="exact"/>
              <w:ind w:firstLine="0"/>
              <w:contextualSpacing/>
              <w:jc w:val="center"/>
              <w:rPr>
                <w:sz w:val="24"/>
                <w:szCs w:val="24"/>
              </w:rPr>
            </w:pPr>
          </w:p>
        </w:tc>
      </w:tr>
      <w:tr w:rsidR="00542AE4" w:rsidRPr="00542AE4" w14:paraId="110576F3" w14:textId="77777777" w:rsidTr="00542AE4">
        <w:trPr>
          <w:trHeight w:val="20"/>
        </w:trPr>
        <w:tc>
          <w:tcPr>
            <w:tcW w:w="572" w:type="dxa"/>
            <w:vMerge/>
          </w:tcPr>
          <w:p w14:paraId="7E0BC03F" w14:textId="77777777" w:rsidR="00542AE4" w:rsidRPr="00F778F9" w:rsidRDefault="00542AE4" w:rsidP="00542AE4">
            <w:pPr>
              <w:spacing w:line="240" w:lineRule="exact"/>
              <w:ind w:firstLine="0"/>
              <w:contextualSpacing/>
              <w:jc w:val="center"/>
              <w:rPr>
                <w:sz w:val="24"/>
                <w:szCs w:val="24"/>
              </w:rPr>
            </w:pPr>
          </w:p>
        </w:tc>
        <w:tc>
          <w:tcPr>
            <w:tcW w:w="1701" w:type="dxa"/>
          </w:tcPr>
          <w:p w14:paraId="262756C6" w14:textId="449E0AA9" w:rsidR="00542AE4" w:rsidRPr="00F778F9" w:rsidRDefault="00542AE4" w:rsidP="00542AE4">
            <w:pPr>
              <w:spacing w:line="240" w:lineRule="exact"/>
              <w:ind w:firstLine="0"/>
              <w:contextualSpacing/>
              <w:jc w:val="center"/>
              <w:rPr>
                <w:sz w:val="24"/>
                <w:szCs w:val="24"/>
              </w:rPr>
            </w:pPr>
          </w:p>
        </w:tc>
        <w:tc>
          <w:tcPr>
            <w:tcW w:w="2268" w:type="dxa"/>
          </w:tcPr>
          <w:p w14:paraId="4E38C3FE" w14:textId="77777777" w:rsidR="00542AE4" w:rsidRPr="00F778F9" w:rsidRDefault="00542AE4" w:rsidP="00542AE4">
            <w:pPr>
              <w:spacing w:line="240" w:lineRule="atLeast"/>
              <w:ind w:firstLine="12"/>
              <w:jc w:val="left"/>
              <w:rPr>
                <w:sz w:val="24"/>
                <w:szCs w:val="24"/>
              </w:rPr>
            </w:pPr>
            <w:r w:rsidRPr="00F778F9">
              <w:rPr>
                <w:sz w:val="24"/>
                <w:szCs w:val="24"/>
              </w:rPr>
              <w:t>Наличия сертификата соответствия</w:t>
            </w:r>
          </w:p>
        </w:tc>
        <w:tc>
          <w:tcPr>
            <w:tcW w:w="3543" w:type="dxa"/>
          </w:tcPr>
          <w:p w14:paraId="72C3CDD9" w14:textId="77777777" w:rsidR="00542AE4" w:rsidRPr="00F778F9" w:rsidRDefault="00542AE4" w:rsidP="00542AE4">
            <w:pPr>
              <w:spacing w:line="240" w:lineRule="atLeast"/>
              <w:ind w:firstLine="1"/>
              <w:jc w:val="center"/>
              <w:rPr>
                <w:sz w:val="24"/>
                <w:szCs w:val="24"/>
              </w:rPr>
            </w:pPr>
            <w:r w:rsidRPr="00F778F9">
              <w:rPr>
                <w:sz w:val="24"/>
                <w:szCs w:val="24"/>
              </w:rPr>
              <w:t>да</w:t>
            </w:r>
          </w:p>
        </w:tc>
        <w:tc>
          <w:tcPr>
            <w:tcW w:w="1560" w:type="dxa"/>
          </w:tcPr>
          <w:p w14:paraId="5CBCF138" w14:textId="77777777" w:rsidR="00542AE4" w:rsidRPr="00F778F9" w:rsidRDefault="00542AE4" w:rsidP="00542AE4">
            <w:pPr>
              <w:spacing w:line="240" w:lineRule="atLeast"/>
              <w:ind w:firstLine="0"/>
              <w:contextualSpacing/>
              <w:jc w:val="center"/>
              <w:rPr>
                <w:sz w:val="24"/>
                <w:szCs w:val="24"/>
              </w:rPr>
            </w:pPr>
            <w:r w:rsidRPr="00F778F9">
              <w:rPr>
                <w:sz w:val="24"/>
                <w:szCs w:val="24"/>
              </w:rPr>
              <w:t>-</w:t>
            </w:r>
          </w:p>
        </w:tc>
        <w:tc>
          <w:tcPr>
            <w:tcW w:w="3828" w:type="dxa"/>
          </w:tcPr>
          <w:p w14:paraId="577EE70E" w14:textId="77777777" w:rsidR="00542AE4" w:rsidRPr="00542AE4" w:rsidRDefault="00542AE4" w:rsidP="00542AE4">
            <w:pPr>
              <w:spacing w:line="240" w:lineRule="exact"/>
              <w:ind w:firstLine="3"/>
              <w:contextualSpacing/>
              <w:jc w:val="center"/>
              <w:rPr>
                <w:sz w:val="24"/>
                <w:szCs w:val="24"/>
              </w:rPr>
            </w:pPr>
            <w:r w:rsidRPr="00F778F9">
              <w:rPr>
                <w:sz w:val="24"/>
                <w:szCs w:val="24"/>
              </w:rPr>
              <w:t>Значение характеристики не может изменяться участником закупки</w:t>
            </w:r>
          </w:p>
        </w:tc>
        <w:tc>
          <w:tcPr>
            <w:tcW w:w="992" w:type="dxa"/>
          </w:tcPr>
          <w:p w14:paraId="3A72EBA3" w14:textId="77777777" w:rsidR="00542AE4" w:rsidRPr="00542AE4" w:rsidRDefault="00542AE4" w:rsidP="00542AE4">
            <w:pPr>
              <w:spacing w:line="240" w:lineRule="exact"/>
              <w:ind w:firstLine="10"/>
              <w:contextualSpacing/>
              <w:jc w:val="center"/>
              <w:rPr>
                <w:sz w:val="24"/>
                <w:szCs w:val="24"/>
              </w:rPr>
            </w:pPr>
          </w:p>
        </w:tc>
        <w:tc>
          <w:tcPr>
            <w:tcW w:w="709" w:type="dxa"/>
          </w:tcPr>
          <w:p w14:paraId="65C6A71A" w14:textId="77777777" w:rsidR="00542AE4" w:rsidRPr="00542AE4" w:rsidRDefault="00542AE4" w:rsidP="00542AE4">
            <w:pPr>
              <w:spacing w:line="240" w:lineRule="exact"/>
              <w:ind w:firstLine="0"/>
              <w:contextualSpacing/>
              <w:jc w:val="center"/>
              <w:rPr>
                <w:sz w:val="24"/>
                <w:szCs w:val="24"/>
              </w:rPr>
            </w:pPr>
          </w:p>
        </w:tc>
      </w:tr>
    </w:tbl>
    <w:p w14:paraId="68533FB7" w14:textId="77777777" w:rsidR="00F726A0" w:rsidRPr="00033339" w:rsidRDefault="00F726A0" w:rsidP="00C741E6">
      <w:pPr>
        <w:ind w:firstLine="540"/>
        <w:rPr>
          <w:bCs/>
          <w:sz w:val="22"/>
          <w:szCs w:val="22"/>
          <w:highlight w:val="yellow"/>
        </w:rPr>
      </w:pPr>
    </w:p>
    <w:sectPr w:rsidR="00F726A0" w:rsidRPr="00033339" w:rsidSect="00353F3B">
      <w:headerReference w:type="even" r:id="rId8"/>
      <w:footnotePr>
        <w:pos w:val="beneathText"/>
      </w:footnotePr>
      <w:pgSz w:w="16838" w:h="11906" w:orient="landscape"/>
      <w:pgMar w:top="851" w:right="536" w:bottom="851" w:left="851" w:header="709" w:footer="709"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1BCE9" w14:textId="77777777" w:rsidR="00717AD3" w:rsidRDefault="00717AD3" w:rsidP="00C21204">
      <w:r>
        <w:separator/>
      </w:r>
    </w:p>
  </w:endnote>
  <w:endnote w:type="continuationSeparator" w:id="0">
    <w:p w14:paraId="06EBDD85" w14:textId="77777777" w:rsidR="00717AD3" w:rsidRDefault="00717AD3" w:rsidP="00C21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hnschrift SemiBold SemiConden">
    <w:panose1 w:val="020B0502040204020203"/>
    <w:charset w:val="CC"/>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8EF99" w14:textId="77777777" w:rsidR="00717AD3" w:rsidRDefault="00717AD3" w:rsidP="00C21204">
      <w:r>
        <w:separator/>
      </w:r>
    </w:p>
  </w:footnote>
  <w:footnote w:type="continuationSeparator" w:id="0">
    <w:p w14:paraId="1CBAE049" w14:textId="77777777" w:rsidR="00717AD3" w:rsidRDefault="00717AD3" w:rsidP="00C21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62FBF" w14:textId="77777777" w:rsidR="00F726A0" w:rsidRDefault="00DB0069">
    <w:pPr>
      <w:pStyle w:val="af0"/>
      <w:framePr w:wrap="around" w:vAnchor="text" w:hAnchor="margin" w:xAlign="center" w:y="1"/>
      <w:rPr>
        <w:rStyle w:val="a8"/>
      </w:rPr>
    </w:pPr>
    <w:r>
      <w:rPr>
        <w:rStyle w:val="a8"/>
      </w:rPr>
      <w:fldChar w:fldCharType="begin"/>
    </w:r>
    <w:r w:rsidR="00F726A0">
      <w:rPr>
        <w:rStyle w:val="a8"/>
      </w:rPr>
      <w:instrText xml:space="preserve">PAGE  </w:instrText>
    </w:r>
    <w:r>
      <w:rPr>
        <w:rStyle w:val="a8"/>
      </w:rPr>
      <w:fldChar w:fldCharType="end"/>
    </w:r>
  </w:p>
  <w:p w14:paraId="19B2852F" w14:textId="77777777" w:rsidR="00F726A0" w:rsidRDefault="00F726A0">
    <w:pPr>
      <w:pStyle w:val="af0"/>
    </w:pPr>
  </w:p>
  <w:p w14:paraId="70AC2AE5" w14:textId="77777777" w:rsidR="00F726A0" w:rsidRDefault="00F726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CBCC19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8380D6B"/>
    <w:multiLevelType w:val="hybridMultilevel"/>
    <w:tmpl w:val="E3468A2A"/>
    <w:lvl w:ilvl="0" w:tplc="A3FC6CEA">
      <w:start w:val="3"/>
      <w:numFmt w:val="bullet"/>
      <w:lvlText w:val=""/>
      <w:lvlJc w:val="left"/>
      <w:pPr>
        <w:ind w:left="900" w:hanging="360"/>
      </w:pPr>
      <w:rPr>
        <w:rFonts w:ascii="Symbol" w:eastAsia="Courier New" w:hAnsi="Symbol" w:cs="Times New Roman" w:hint="default"/>
        <w:sz w:val="21"/>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 w15:restartNumberingAfterBreak="0">
    <w:nsid w:val="096B7E33"/>
    <w:multiLevelType w:val="multilevel"/>
    <w:tmpl w:val="A0F8E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99053F"/>
    <w:multiLevelType w:val="multilevel"/>
    <w:tmpl w:val="F3CA2A0E"/>
    <w:lvl w:ilvl="0">
      <w:start w:val="1"/>
      <w:numFmt w:val="decimal"/>
      <w:lvlText w:val="%1."/>
      <w:lvlJc w:val="left"/>
      <w:pPr>
        <w:ind w:left="360" w:hanging="360"/>
      </w:pPr>
      <w:rPr>
        <w:rFonts w:hint="default"/>
      </w:rPr>
    </w:lvl>
    <w:lvl w:ilvl="1">
      <w:start w:val="6"/>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Zero"/>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4" w15:restartNumberingAfterBreak="0">
    <w:nsid w:val="13140767"/>
    <w:multiLevelType w:val="multilevel"/>
    <w:tmpl w:val="AB382818"/>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b w:val="0"/>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5760C6E"/>
    <w:multiLevelType w:val="multilevel"/>
    <w:tmpl w:val="2C06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75513"/>
    <w:multiLevelType w:val="multilevel"/>
    <w:tmpl w:val="1332A426"/>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4D37D8B"/>
    <w:multiLevelType w:val="hybridMultilevel"/>
    <w:tmpl w:val="BDE0E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FA6984"/>
    <w:multiLevelType w:val="multilevel"/>
    <w:tmpl w:val="557CF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F254F7C"/>
    <w:multiLevelType w:val="multilevel"/>
    <w:tmpl w:val="2BBC2F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E222CEA"/>
    <w:multiLevelType w:val="multilevel"/>
    <w:tmpl w:val="A2DC663C"/>
    <w:lvl w:ilvl="0">
      <w:start w:val="4"/>
      <w:numFmt w:val="decimal"/>
      <w:lvlText w:val="%1."/>
      <w:lvlJc w:val="left"/>
      <w:pPr>
        <w:ind w:left="450" w:hanging="450"/>
      </w:pPr>
      <w:rPr>
        <w:rFonts w:hint="default"/>
      </w:rPr>
    </w:lvl>
    <w:lvl w:ilvl="1">
      <w:start w:val="3"/>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2" w15:restartNumberingAfterBreak="0">
    <w:nsid w:val="57CF6620"/>
    <w:multiLevelType w:val="multilevel"/>
    <w:tmpl w:val="61DA7E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4" w15:restartNumberingAfterBreak="0">
    <w:nsid w:val="5C527A87"/>
    <w:multiLevelType w:val="multilevel"/>
    <w:tmpl w:val="C16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FF41DB"/>
    <w:multiLevelType w:val="multilevel"/>
    <w:tmpl w:val="7EBC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85D03"/>
    <w:multiLevelType w:val="multilevel"/>
    <w:tmpl w:val="FA726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72A0D77"/>
    <w:multiLevelType w:val="multilevel"/>
    <w:tmpl w:val="6054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2F2DDB"/>
    <w:multiLevelType w:val="multilevel"/>
    <w:tmpl w:val="CC6C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6ECB2327"/>
    <w:multiLevelType w:val="multilevel"/>
    <w:tmpl w:val="B376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F6484C"/>
    <w:multiLevelType w:val="multilevel"/>
    <w:tmpl w:val="9F88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8269274">
    <w:abstractNumId w:val="0"/>
  </w:num>
  <w:num w:numId="2" w16cid:durableId="1013651698">
    <w:abstractNumId w:val="13"/>
  </w:num>
  <w:num w:numId="3" w16cid:durableId="436798955">
    <w:abstractNumId w:val="19"/>
  </w:num>
  <w:num w:numId="4" w16cid:durableId="1206915466">
    <w:abstractNumId w:val="17"/>
  </w:num>
  <w:num w:numId="5" w16cid:durableId="1202668516">
    <w:abstractNumId w:val="6"/>
  </w:num>
  <w:num w:numId="6" w16cid:durableId="2143305441">
    <w:abstractNumId w:val="12"/>
  </w:num>
  <w:num w:numId="7" w16cid:durableId="999191107">
    <w:abstractNumId w:val="2"/>
  </w:num>
  <w:num w:numId="8" w16cid:durableId="2037001430">
    <w:abstractNumId w:val="9"/>
  </w:num>
  <w:num w:numId="9" w16cid:durableId="1242762303">
    <w:abstractNumId w:val="16"/>
  </w:num>
  <w:num w:numId="10" w16cid:durableId="1342901366">
    <w:abstractNumId w:val="10"/>
  </w:num>
  <w:num w:numId="11" w16cid:durableId="2069573579">
    <w:abstractNumId w:val="7"/>
  </w:num>
  <w:num w:numId="12" w16cid:durableId="1214151399">
    <w:abstractNumId w:val="18"/>
  </w:num>
  <w:num w:numId="13" w16cid:durableId="2029065871">
    <w:abstractNumId w:val="21"/>
  </w:num>
  <w:num w:numId="14" w16cid:durableId="1919754994">
    <w:abstractNumId w:val="15"/>
  </w:num>
  <w:num w:numId="15" w16cid:durableId="1026637692">
    <w:abstractNumId w:val="14"/>
  </w:num>
  <w:num w:numId="16" w16cid:durableId="1873688233">
    <w:abstractNumId w:val="5"/>
  </w:num>
  <w:num w:numId="17" w16cid:durableId="1259823914">
    <w:abstractNumId w:val="20"/>
  </w:num>
  <w:num w:numId="18" w16cid:durableId="2097045802">
    <w:abstractNumId w:val="4"/>
  </w:num>
  <w:num w:numId="19" w16cid:durableId="164903886">
    <w:abstractNumId w:val="3"/>
  </w:num>
  <w:num w:numId="20" w16cid:durableId="1283078121">
    <w:abstractNumId w:val="1"/>
  </w:num>
  <w:num w:numId="21" w16cid:durableId="624702269">
    <w:abstractNumId w:val="11"/>
  </w:num>
  <w:num w:numId="22" w16cid:durableId="798492634">
    <w:abstractNumId w:val="8"/>
  </w:num>
  <w:num w:numId="23" w16cid:durableId="6275928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22B4"/>
    <w:rsid w:val="0000038A"/>
    <w:rsid w:val="00000627"/>
    <w:rsid w:val="00001133"/>
    <w:rsid w:val="000011B6"/>
    <w:rsid w:val="00003A30"/>
    <w:rsid w:val="0000487E"/>
    <w:rsid w:val="000048CE"/>
    <w:rsid w:val="00004992"/>
    <w:rsid w:val="00004D95"/>
    <w:rsid w:val="0000606C"/>
    <w:rsid w:val="00006447"/>
    <w:rsid w:val="00006818"/>
    <w:rsid w:val="000068B5"/>
    <w:rsid w:val="0000759D"/>
    <w:rsid w:val="00007C2C"/>
    <w:rsid w:val="00007FBA"/>
    <w:rsid w:val="00010155"/>
    <w:rsid w:val="000113CD"/>
    <w:rsid w:val="00011C28"/>
    <w:rsid w:val="00011CE9"/>
    <w:rsid w:val="00011F45"/>
    <w:rsid w:val="00012D59"/>
    <w:rsid w:val="00012DC5"/>
    <w:rsid w:val="00012F13"/>
    <w:rsid w:val="000138A2"/>
    <w:rsid w:val="00014032"/>
    <w:rsid w:val="000140DB"/>
    <w:rsid w:val="00014D6E"/>
    <w:rsid w:val="00014F8D"/>
    <w:rsid w:val="00015E3B"/>
    <w:rsid w:val="00015FB1"/>
    <w:rsid w:val="000169AF"/>
    <w:rsid w:val="00016B11"/>
    <w:rsid w:val="00016DFF"/>
    <w:rsid w:val="00016F71"/>
    <w:rsid w:val="0002075C"/>
    <w:rsid w:val="00020E38"/>
    <w:rsid w:val="00021493"/>
    <w:rsid w:val="0002168A"/>
    <w:rsid w:val="00021719"/>
    <w:rsid w:val="00022952"/>
    <w:rsid w:val="00022D89"/>
    <w:rsid w:val="0002314E"/>
    <w:rsid w:val="000232DE"/>
    <w:rsid w:val="000235DB"/>
    <w:rsid w:val="00023FDE"/>
    <w:rsid w:val="000241A2"/>
    <w:rsid w:val="00024897"/>
    <w:rsid w:val="00024A62"/>
    <w:rsid w:val="0002541B"/>
    <w:rsid w:val="000257A5"/>
    <w:rsid w:val="00026066"/>
    <w:rsid w:val="000266BA"/>
    <w:rsid w:val="000274D1"/>
    <w:rsid w:val="00027CC4"/>
    <w:rsid w:val="0003244A"/>
    <w:rsid w:val="0003250D"/>
    <w:rsid w:val="000326DA"/>
    <w:rsid w:val="00032C10"/>
    <w:rsid w:val="00032C7B"/>
    <w:rsid w:val="00032F4B"/>
    <w:rsid w:val="000331CD"/>
    <w:rsid w:val="00033339"/>
    <w:rsid w:val="00033A91"/>
    <w:rsid w:val="00033BE4"/>
    <w:rsid w:val="00033FE2"/>
    <w:rsid w:val="000341DC"/>
    <w:rsid w:val="00034ACE"/>
    <w:rsid w:val="000364EC"/>
    <w:rsid w:val="0003663A"/>
    <w:rsid w:val="00036909"/>
    <w:rsid w:val="00037826"/>
    <w:rsid w:val="00037B94"/>
    <w:rsid w:val="00037FDE"/>
    <w:rsid w:val="0004007C"/>
    <w:rsid w:val="00040CD9"/>
    <w:rsid w:val="00041016"/>
    <w:rsid w:val="00041BF0"/>
    <w:rsid w:val="000425F7"/>
    <w:rsid w:val="00043B2A"/>
    <w:rsid w:val="00043C9F"/>
    <w:rsid w:val="000443AB"/>
    <w:rsid w:val="00044675"/>
    <w:rsid w:val="00044D83"/>
    <w:rsid w:val="00044FD6"/>
    <w:rsid w:val="000451D0"/>
    <w:rsid w:val="000452B2"/>
    <w:rsid w:val="00045599"/>
    <w:rsid w:val="0004664C"/>
    <w:rsid w:val="00046A3B"/>
    <w:rsid w:val="00046B8E"/>
    <w:rsid w:val="00047CA8"/>
    <w:rsid w:val="0005061B"/>
    <w:rsid w:val="00050BCF"/>
    <w:rsid w:val="000529D5"/>
    <w:rsid w:val="00052FA5"/>
    <w:rsid w:val="000530B0"/>
    <w:rsid w:val="00053189"/>
    <w:rsid w:val="00053CDC"/>
    <w:rsid w:val="00053E0B"/>
    <w:rsid w:val="000544ED"/>
    <w:rsid w:val="000553E5"/>
    <w:rsid w:val="0005554E"/>
    <w:rsid w:val="000558B2"/>
    <w:rsid w:val="00055CE8"/>
    <w:rsid w:val="00055F82"/>
    <w:rsid w:val="0005636D"/>
    <w:rsid w:val="00056931"/>
    <w:rsid w:val="00056B8B"/>
    <w:rsid w:val="00056C76"/>
    <w:rsid w:val="000571E4"/>
    <w:rsid w:val="000576EE"/>
    <w:rsid w:val="0005791B"/>
    <w:rsid w:val="00057B48"/>
    <w:rsid w:val="000616FE"/>
    <w:rsid w:val="00061A80"/>
    <w:rsid w:val="0006203D"/>
    <w:rsid w:val="00062C5A"/>
    <w:rsid w:val="00063058"/>
    <w:rsid w:val="000634B9"/>
    <w:rsid w:val="000639A5"/>
    <w:rsid w:val="00064009"/>
    <w:rsid w:val="00064378"/>
    <w:rsid w:val="000647F7"/>
    <w:rsid w:val="00064B7A"/>
    <w:rsid w:val="00065C38"/>
    <w:rsid w:val="0006605B"/>
    <w:rsid w:val="00066A5E"/>
    <w:rsid w:val="00066CB6"/>
    <w:rsid w:val="00066D5A"/>
    <w:rsid w:val="000672C5"/>
    <w:rsid w:val="00067363"/>
    <w:rsid w:val="0006770B"/>
    <w:rsid w:val="000678CB"/>
    <w:rsid w:val="0007045A"/>
    <w:rsid w:val="000706DC"/>
    <w:rsid w:val="000709BE"/>
    <w:rsid w:val="00070A45"/>
    <w:rsid w:val="00070A6C"/>
    <w:rsid w:val="0007152F"/>
    <w:rsid w:val="00071F3F"/>
    <w:rsid w:val="00071F50"/>
    <w:rsid w:val="00072403"/>
    <w:rsid w:val="000727ED"/>
    <w:rsid w:val="0007295B"/>
    <w:rsid w:val="00072D59"/>
    <w:rsid w:val="00072E34"/>
    <w:rsid w:val="00073E85"/>
    <w:rsid w:val="00074376"/>
    <w:rsid w:val="00074D25"/>
    <w:rsid w:val="00074E81"/>
    <w:rsid w:val="00075063"/>
    <w:rsid w:val="0007524C"/>
    <w:rsid w:val="00075346"/>
    <w:rsid w:val="00075C56"/>
    <w:rsid w:val="000760E7"/>
    <w:rsid w:val="00076746"/>
    <w:rsid w:val="0007681A"/>
    <w:rsid w:val="00077143"/>
    <w:rsid w:val="000771F7"/>
    <w:rsid w:val="000805F6"/>
    <w:rsid w:val="00080785"/>
    <w:rsid w:val="00080E6B"/>
    <w:rsid w:val="00080FD8"/>
    <w:rsid w:val="00081896"/>
    <w:rsid w:val="00081E33"/>
    <w:rsid w:val="00082059"/>
    <w:rsid w:val="0008247C"/>
    <w:rsid w:val="0008250C"/>
    <w:rsid w:val="00082921"/>
    <w:rsid w:val="00082A67"/>
    <w:rsid w:val="0008317B"/>
    <w:rsid w:val="000832CA"/>
    <w:rsid w:val="0008442B"/>
    <w:rsid w:val="0008457D"/>
    <w:rsid w:val="0008469A"/>
    <w:rsid w:val="0008492D"/>
    <w:rsid w:val="00084E9D"/>
    <w:rsid w:val="00084F4E"/>
    <w:rsid w:val="0008559A"/>
    <w:rsid w:val="0008581A"/>
    <w:rsid w:val="00085A4E"/>
    <w:rsid w:val="00085A91"/>
    <w:rsid w:val="00085DB1"/>
    <w:rsid w:val="00085E5C"/>
    <w:rsid w:val="00086A52"/>
    <w:rsid w:val="00087191"/>
    <w:rsid w:val="0008735D"/>
    <w:rsid w:val="0008765B"/>
    <w:rsid w:val="00087A6A"/>
    <w:rsid w:val="00087F0A"/>
    <w:rsid w:val="00090395"/>
    <w:rsid w:val="000908E6"/>
    <w:rsid w:val="00090959"/>
    <w:rsid w:val="00090DEC"/>
    <w:rsid w:val="00091518"/>
    <w:rsid w:val="0009170A"/>
    <w:rsid w:val="00091A18"/>
    <w:rsid w:val="00091A9E"/>
    <w:rsid w:val="00091D08"/>
    <w:rsid w:val="00091EEE"/>
    <w:rsid w:val="000923F8"/>
    <w:rsid w:val="000934B0"/>
    <w:rsid w:val="000937DF"/>
    <w:rsid w:val="00093A6C"/>
    <w:rsid w:val="000941C9"/>
    <w:rsid w:val="00095552"/>
    <w:rsid w:val="000955D4"/>
    <w:rsid w:val="0009569C"/>
    <w:rsid w:val="00095C83"/>
    <w:rsid w:val="0009640A"/>
    <w:rsid w:val="00096426"/>
    <w:rsid w:val="000964C8"/>
    <w:rsid w:val="0009668B"/>
    <w:rsid w:val="00096B36"/>
    <w:rsid w:val="00096C8C"/>
    <w:rsid w:val="000975BC"/>
    <w:rsid w:val="000A0BEF"/>
    <w:rsid w:val="000A1108"/>
    <w:rsid w:val="000A1109"/>
    <w:rsid w:val="000A1316"/>
    <w:rsid w:val="000A1952"/>
    <w:rsid w:val="000A1CD7"/>
    <w:rsid w:val="000A27FD"/>
    <w:rsid w:val="000A2BC1"/>
    <w:rsid w:val="000A325A"/>
    <w:rsid w:val="000A3360"/>
    <w:rsid w:val="000A3C1F"/>
    <w:rsid w:val="000A51A3"/>
    <w:rsid w:val="000A5268"/>
    <w:rsid w:val="000A58E3"/>
    <w:rsid w:val="000A6236"/>
    <w:rsid w:val="000A6376"/>
    <w:rsid w:val="000A6B3C"/>
    <w:rsid w:val="000A6FE7"/>
    <w:rsid w:val="000A701B"/>
    <w:rsid w:val="000A735B"/>
    <w:rsid w:val="000A79B3"/>
    <w:rsid w:val="000A7EE5"/>
    <w:rsid w:val="000B0083"/>
    <w:rsid w:val="000B073D"/>
    <w:rsid w:val="000B0AAE"/>
    <w:rsid w:val="000B0B3B"/>
    <w:rsid w:val="000B0D41"/>
    <w:rsid w:val="000B0D47"/>
    <w:rsid w:val="000B0D87"/>
    <w:rsid w:val="000B126A"/>
    <w:rsid w:val="000B12E3"/>
    <w:rsid w:val="000B2103"/>
    <w:rsid w:val="000B24F3"/>
    <w:rsid w:val="000B29CA"/>
    <w:rsid w:val="000B2B23"/>
    <w:rsid w:val="000B3242"/>
    <w:rsid w:val="000B34B3"/>
    <w:rsid w:val="000B3C15"/>
    <w:rsid w:val="000B3CD0"/>
    <w:rsid w:val="000B4AAD"/>
    <w:rsid w:val="000B4D3A"/>
    <w:rsid w:val="000B5430"/>
    <w:rsid w:val="000B7EDF"/>
    <w:rsid w:val="000C0A73"/>
    <w:rsid w:val="000C11D0"/>
    <w:rsid w:val="000C137F"/>
    <w:rsid w:val="000C1E35"/>
    <w:rsid w:val="000C2372"/>
    <w:rsid w:val="000C2485"/>
    <w:rsid w:val="000C2799"/>
    <w:rsid w:val="000C2935"/>
    <w:rsid w:val="000C2AAD"/>
    <w:rsid w:val="000C2EF0"/>
    <w:rsid w:val="000C2F57"/>
    <w:rsid w:val="000C305B"/>
    <w:rsid w:val="000C33FC"/>
    <w:rsid w:val="000C3F52"/>
    <w:rsid w:val="000C46DA"/>
    <w:rsid w:val="000C483C"/>
    <w:rsid w:val="000C53A4"/>
    <w:rsid w:val="000C5B03"/>
    <w:rsid w:val="000C60D6"/>
    <w:rsid w:val="000C622C"/>
    <w:rsid w:val="000C6261"/>
    <w:rsid w:val="000C72EF"/>
    <w:rsid w:val="000C756C"/>
    <w:rsid w:val="000D0A62"/>
    <w:rsid w:val="000D116B"/>
    <w:rsid w:val="000D1546"/>
    <w:rsid w:val="000D15DD"/>
    <w:rsid w:val="000D2E7D"/>
    <w:rsid w:val="000D3446"/>
    <w:rsid w:val="000D3C7B"/>
    <w:rsid w:val="000D4AE5"/>
    <w:rsid w:val="000D4C8B"/>
    <w:rsid w:val="000D52D3"/>
    <w:rsid w:val="000D553C"/>
    <w:rsid w:val="000D5960"/>
    <w:rsid w:val="000D5AE1"/>
    <w:rsid w:val="000D621F"/>
    <w:rsid w:val="000D64CF"/>
    <w:rsid w:val="000D67EF"/>
    <w:rsid w:val="000D71DF"/>
    <w:rsid w:val="000D722E"/>
    <w:rsid w:val="000D7462"/>
    <w:rsid w:val="000D7907"/>
    <w:rsid w:val="000D799C"/>
    <w:rsid w:val="000D7E38"/>
    <w:rsid w:val="000E053C"/>
    <w:rsid w:val="000E0791"/>
    <w:rsid w:val="000E07F3"/>
    <w:rsid w:val="000E17C4"/>
    <w:rsid w:val="000E1BEB"/>
    <w:rsid w:val="000E1C56"/>
    <w:rsid w:val="000E1DBB"/>
    <w:rsid w:val="000E23F5"/>
    <w:rsid w:val="000E2BDE"/>
    <w:rsid w:val="000E321D"/>
    <w:rsid w:val="000E38E4"/>
    <w:rsid w:val="000E4AE1"/>
    <w:rsid w:val="000E4B08"/>
    <w:rsid w:val="000E52E3"/>
    <w:rsid w:val="000E55A8"/>
    <w:rsid w:val="000E5A4A"/>
    <w:rsid w:val="000E5C19"/>
    <w:rsid w:val="000E6B1D"/>
    <w:rsid w:val="000E76A6"/>
    <w:rsid w:val="000F06E2"/>
    <w:rsid w:val="000F087F"/>
    <w:rsid w:val="000F09B3"/>
    <w:rsid w:val="000F1842"/>
    <w:rsid w:val="000F209B"/>
    <w:rsid w:val="000F2171"/>
    <w:rsid w:val="000F3BC0"/>
    <w:rsid w:val="000F40D8"/>
    <w:rsid w:val="000F435A"/>
    <w:rsid w:val="000F44A3"/>
    <w:rsid w:val="000F451D"/>
    <w:rsid w:val="000F4965"/>
    <w:rsid w:val="000F6600"/>
    <w:rsid w:val="000F6B0F"/>
    <w:rsid w:val="000F6E1D"/>
    <w:rsid w:val="000F7502"/>
    <w:rsid w:val="00100637"/>
    <w:rsid w:val="00100A73"/>
    <w:rsid w:val="00100B37"/>
    <w:rsid w:val="0010166B"/>
    <w:rsid w:val="001018D7"/>
    <w:rsid w:val="0010259C"/>
    <w:rsid w:val="00102997"/>
    <w:rsid w:val="00102F15"/>
    <w:rsid w:val="00102F1F"/>
    <w:rsid w:val="00103436"/>
    <w:rsid w:val="0010414F"/>
    <w:rsid w:val="0010418C"/>
    <w:rsid w:val="001059D9"/>
    <w:rsid w:val="0010618F"/>
    <w:rsid w:val="00106D41"/>
    <w:rsid w:val="001073B1"/>
    <w:rsid w:val="00107A64"/>
    <w:rsid w:val="00107AB5"/>
    <w:rsid w:val="0011086B"/>
    <w:rsid w:val="00110B00"/>
    <w:rsid w:val="001110F7"/>
    <w:rsid w:val="00112A62"/>
    <w:rsid w:val="00112EE9"/>
    <w:rsid w:val="00113050"/>
    <w:rsid w:val="001131A3"/>
    <w:rsid w:val="00113ABD"/>
    <w:rsid w:val="00114676"/>
    <w:rsid w:val="00114ADA"/>
    <w:rsid w:val="001150AC"/>
    <w:rsid w:val="0011543E"/>
    <w:rsid w:val="00115957"/>
    <w:rsid w:val="00116183"/>
    <w:rsid w:val="001169F6"/>
    <w:rsid w:val="00116AD8"/>
    <w:rsid w:val="00116B89"/>
    <w:rsid w:val="00116E42"/>
    <w:rsid w:val="00117884"/>
    <w:rsid w:val="00117A39"/>
    <w:rsid w:val="00117EA6"/>
    <w:rsid w:val="00121212"/>
    <w:rsid w:val="001216D5"/>
    <w:rsid w:val="00121FA9"/>
    <w:rsid w:val="00122479"/>
    <w:rsid w:val="001224B2"/>
    <w:rsid w:val="00122679"/>
    <w:rsid w:val="001227A8"/>
    <w:rsid w:val="001227C6"/>
    <w:rsid w:val="00122BD5"/>
    <w:rsid w:val="00122E9C"/>
    <w:rsid w:val="00123046"/>
    <w:rsid w:val="00123121"/>
    <w:rsid w:val="001231A9"/>
    <w:rsid w:val="001236A6"/>
    <w:rsid w:val="00123907"/>
    <w:rsid w:val="001239EC"/>
    <w:rsid w:val="00124BFD"/>
    <w:rsid w:val="00124FE3"/>
    <w:rsid w:val="001253D6"/>
    <w:rsid w:val="00125407"/>
    <w:rsid w:val="001254E9"/>
    <w:rsid w:val="00125D1C"/>
    <w:rsid w:val="00126B6D"/>
    <w:rsid w:val="00126DB1"/>
    <w:rsid w:val="0012721D"/>
    <w:rsid w:val="00127255"/>
    <w:rsid w:val="0012774C"/>
    <w:rsid w:val="00127BCD"/>
    <w:rsid w:val="00127F54"/>
    <w:rsid w:val="001305C1"/>
    <w:rsid w:val="001306B4"/>
    <w:rsid w:val="00131042"/>
    <w:rsid w:val="0013123C"/>
    <w:rsid w:val="001316D0"/>
    <w:rsid w:val="001317C7"/>
    <w:rsid w:val="00131872"/>
    <w:rsid w:val="00132381"/>
    <w:rsid w:val="00132A5D"/>
    <w:rsid w:val="00132BA6"/>
    <w:rsid w:val="00132FF9"/>
    <w:rsid w:val="001332B1"/>
    <w:rsid w:val="001332CF"/>
    <w:rsid w:val="0013382A"/>
    <w:rsid w:val="001338EF"/>
    <w:rsid w:val="00133F77"/>
    <w:rsid w:val="00134B2F"/>
    <w:rsid w:val="00135A49"/>
    <w:rsid w:val="00135B12"/>
    <w:rsid w:val="00136167"/>
    <w:rsid w:val="001362B2"/>
    <w:rsid w:val="00136353"/>
    <w:rsid w:val="00136FA3"/>
    <w:rsid w:val="00137303"/>
    <w:rsid w:val="001376CB"/>
    <w:rsid w:val="001376D1"/>
    <w:rsid w:val="001378CA"/>
    <w:rsid w:val="00137AC3"/>
    <w:rsid w:val="00137DC5"/>
    <w:rsid w:val="00137FE7"/>
    <w:rsid w:val="001404B9"/>
    <w:rsid w:val="0014055E"/>
    <w:rsid w:val="00141B38"/>
    <w:rsid w:val="00141C5D"/>
    <w:rsid w:val="00141D44"/>
    <w:rsid w:val="00141EB5"/>
    <w:rsid w:val="00142847"/>
    <w:rsid w:val="00142944"/>
    <w:rsid w:val="00142988"/>
    <w:rsid w:val="0014323B"/>
    <w:rsid w:val="00143901"/>
    <w:rsid w:val="00144213"/>
    <w:rsid w:val="00144441"/>
    <w:rsid w:val="00144815"/>
    <w:rsid w:val="00145E3F"/>
    <w:rsid w:val="00145E75"/>
    <w:rsid w:val="0014640F"/>
    <w:rsid w:val="001464B9"/>
    <w:rsid w:val="00150B52"/>
    <w:rsid w:val="00151059"/>
    <w:rsid w:val="0015129B"/>
    <w:rsid w:val="00151AD1"/>
    <w:rsid w:val="00152ED3"/>
    <w:rsid w:val="001539DC"/>
    <w:rsid w:val="00154602"/>
    <w:rsid w:val="00154C64"/>
    <w:rsid w:val="00155AC4"/>
    <w:rsid w:val="00155B56"/>
    <w:rsid w:val="00155C30"/>
    <w:rsid w:val="00155CDE"/>
    <w:rsid w:val="001564B4"/>
    <w:rsid w:val="001567A0"/>
    <w:rsid w:val="00156905"/>
    <w:rsid w:val="001569D0"/>
    <w:rsid w:val="00157A86"/>
    <w:rsid w:val="00157E73"/>
    <w:rsid w:val="001610C9"/>
    <w:rsid w:val="00161957"/>
    <w:rsid w:val="00161C2A"/>
    <w:rsid w:val="00161E1E"/>
    <w:rsid w:val="00162342"/>
    <w:rsid w:val="00162474"/>
    <w:rsid w:val="0016277E"/>
    <w:rsid w:val="00162A57"/>
    <w:rsid w:val="00162C9F"/>
    <w:rsid w:val="0016372B"/>
    <w:rsid w:val="00163B5C"/>
    <w:rsid w:val="00163E76"/>
    <w:rsid w:val="001648FF"/>
    <w:rsid w:val="0016574B"/>
    <w:rsid w:val="00165B05"/>
    <w:rsid w:val="00165F44"/>
    <w:rsid w:val="00166464"/>
    <w:rsid w:val="00166855"/>
    <w:rsid w:val="001668ED"/>
    <w:rsid w:val="00166962"/>
    <w:rsid w:val="00166B13"/>
    <w:rsid w:val="00166B4F"/>
    <w:rsid w:val="00166B6C"/>
    <w:rsid w:val="00166E8D"/>
    <w:rsid w:val="00167101"/>
    <w:rsid w:val="0016723B"/>
    <w:rsid w:val="00167472"/>
    <w:rsid w:val="00167642"/>
    <w:rsid w:val="00170092"/>
    <w:rsid w:val="00170AA3"/>
    <w:rsid w:val="00171C57"/>
    <w:rsid w:val="00171E64"/>
    <w:rsid w:val="0017239C"/>
    <w:rsid w:val="00172C53"/>
    <w:rsid w:val="00172DFD"/>
    <w:rsid w:val="00172F46"/>
    <w:rsid w:val="0017317B"/>
    <w:rsid w:val="00173343"/>
    <w:rsid w:val="00173466"/>
    <w:rsid w:val="00173D6F"/>
    <w:rsid w:val="0017536C"/>
    <w:rsid w:val="001759D4"/>
    <w:rsid w:val="00175DF9"/>
    <w:rsid w:val="001768A8"/>
    <w:rsid w:val="001770C5"/>
    <w:rsid w:val="001770F0"/>
    <w:rsid w:val="00177E5C"/>
    <w:rsid w:val="001805FF"/>
    <w:rsid w:val="00180764"/>
    <w:rsid w:val="00180928"/>
    <w:rsid w:val="00180D9B"/>
    <w:rsid w:val="00180F2D"/>
    <w:rsid w:val="001811C7"/>
    <w:rsid w:val="001812EA"/>
    <w:rsid w:val="00181333"/>
    <w:rsid w:val="00181DA8"/>
    <w:rsid w:val="00181DE6"/>
    <w:rsid w:val="00182006"/>
    <w:rsid w:val="0018242D"/>
    <w:rsid w:val="001841E2"/>
    <w:rsid w:val="00184A4B"/>
    <w:rsid w:val="00184C4E"/>
    <w:rsid w:val="001854D0"/>
    <w:rsid w:val="001856F2"/>
    <w:rsid w:val="00185C1A"/>
    <w:rsid w:val="00186519"/>
    <w:rsid w:val="001868D3"/>
    <w:rsid w:val="00186AB8"/>
    <w:rsid w:val="00186ADE"/>
    <w:rsid w:val="00187A7E"/>
    <w:rsid w:val="00190DE1"/>
    <w:rsid w:val="001914E1"/>
    <w:rsid w:val="0019220F"/>
    <w:rsid w:val="00192A08"/>
    <w:rsid w:val="00192AD6"/>
    <w:rsid w:val="00193C02"/>
    <w:rsid w:val="00193C64"/>
    <w:rsid w:val="00194EA3"/>
    <w:rsid w:val="0019505C"/>
    <w:rsid w:val="001951F2"/>
    <w:rsid w:val="001960AA"/>
    <w:rsid w:val="00196590"/>
    <w:rsid w:val="001965E3"/>
    <w:rsid w:val="00196AA9"/>
    <w:rsid w:val="00196C5C"/>
    <w:rsid w:val="00196DA4"/>
    <w:rsid w:val="00196EDD"/>
    <w:rsid w:val="00197F4F"/>
    <w:rsid w:val="001A0179"/>
    <w:rsid w:val="001A029A"/>
    <w:rsid w:val="001A0C7E"/>
    <w:rsid w:val="001A1119"/>
    <w:rsid w:val="001A1FA1"/>
    <w:rsid w:val="001A20D8"/>
    <w:rsid w:val="001A32BA"/>
    <w:rsid w:val="001A39B8"/>
    <w:rsid w:val="001A40C0"/>
    <w:rsid w:val="001A4E79"/>
    <w:rsid w:val="001A4FE7"/>
    <w:rsid w:val="001A50AB"/>
    <w:rsid w:val="001A50C2"/>
    <w:rsid w:val="001A54C0"/>
    <w:rsid w:val="001A5ABC"/>
    <w:rsid w:val="001A5E9B"/>
    <w:rsid w:val="001A6072"/>
    <w:rsid w:val="001A678A"/>
    <w:rsid w:val="001A6B2B"/>
    <w:rsid w:val="001A74CD"/>
    <w:rsid w:val="001A75A7"/>
    <w:rsid w:val="001A7B03"/>
    <w:rsid w:val="001A7C65"/>
    <w:rsid w:val="001A7E27"/>
    <w:rsid w:val="001B00E0"/>
    <w:rsid w:val="001B0399"/>
    <w:rsid w:val="001B07F0"/>
    <w:rsid w:val="001B0CAE"/>
    <w:rsid w:val="001B0E56"/>
    <w:rsid w:val="001B1157"/>
    <w:rsid w:val="001B1C73"/>
    <w:rsid w:val="001B1CB8"/>
    <w:rsid w:val="001B1E14"/>
    <w:rsid w:val="001B1E7C"/>
    <w:rsid w:val="001B2564"/>
    <w:rsid w:val="001B2627"/>
    <w:rsid w:val="001B30E6"/>
    <w:rsid w:val="001B3385"/>
    <w:rsid w:val="001B3551"/>
    <w:rsid w:val="001B37BB"/>
    <w:rsid w:val="001B3C20"/>
    <w:rsid w:val="001B3E86"/>
    <w:rsid w:val="001B4A04"/>
    <w:rsid w:val="001B5225"/>
    <w:rsid w:val="001B6695"/>
    <w:rsid w:val="001B6D15"/>
    <w:rsid w:val="001B702B"/>
    <w:rsid w:val="001B70BA"/>
    <w:rsid w:val="001B7BEF"/>
    <w:rsid w:val="001C003C"/>
    <w:rsid w:val="001C157B"/>
    <w:rsid w:val="001C17A9"/>
    <w:rsid w:val="001C1E64"/>
    <w:rsid w:val="001C276E"/>
    <w:rsid w:val="001C29DF"/>
    <w:rsid w:val="001C2A6E"/>
    <w:rsid w:val="001C2AA3"/>
    <w:rsid w:val="001C2B9B"/>
    <w:rsid w:val="001C3389"/>
    <w:rsid w:val="001C3D14"/>
    <w:rsid w:val="001C41CD"/>
    <w:rsid w:val="001C4552"/>
    <w:rsid w:val="001C495F"/>
    <w:rsid w:val="001C4C43"/>
    <w:rsid w:val="001C4E11"/>
    <w:rsid w:val="001C7565"/>
    <w:rsid w:val="001D0597"/>
    <w:rsid w:val="001D0645"/>
    <w:rsid w:val="001D1592"/>
    <w:rsid w:val="001D18E5"/>
    <w:rsid w:val="001D1E20"/>
    <w:rsid w:val="001D254A"/>
    <w:rsid w:val="001D303B"/>
    <w:rsid w:val="001D34DF"/>
    <w:rsid w:val="001D383F"/>
    <w:rsid w:val="001D3F3B"/>
    <w:rsid w:val="001D4D5F"/>
    <w:rsid w:val="001D5B97"/>
    <w:rsid w:val="001D5D19"/>
    <w:rsid w:val="001D620E"/>
    <w:rsid w:val="001D6796"/>
    <w:rsid w:val="001D6831"/>
    <w:rsid w:val="001D6A0D"/>
    <w:rsid w:val="001D7181"/>
    <w:rsid w:val="001D788E"/>
    <w:rsid w:val="001E09B6"/>
    <w:rsid w:val="001E0CFA"/>
    <w:rsid w:val="001E1332"/>
    <w:rsid w:val="001E1568"/>
    <w:rsid w:val="001E1F70"/>
    <w:rsid w:val="001E2328"/>
    <w:rsid w:val="001E23A3"/>
    <w:rsid w:val="001E3209"/>
    <w:rsid w:val="001E35F3"/>
    <w:rsid w:val="001E3753"/>
    <w:rsid w:val="001E3B7C"/>
    <w:rsid w:val="001E402F"/>
    <w:rsid w:val="001E44DC"/>
    <w:rsid w:val="001E4C52"/>
    <w:rsid w:val="001E4F18"/>
    <w:rsid w:val="001E547D"/>
    <w:rsid w:val="001E6784"/>
    <w:rsid w:val="001E727D"/>
    <w:rsid w:val="001E7484"/>
    <w:rsid w:val="001E7E00"/>
    <w:rsid w:val="001F01A8"/>
    <w:rsid w:val="001F0B60"/>
    <w:rsid w:val="001F0CAD"/>
    <w:rsid w:val="001F11BE"/>
    <w:rsid w:val="001F1698"/>
    <w:rsid w:val="001F198D"/>
    <w:rsid w:val="001F1ACB"/>
    <w:rsid w:val="001F2560"/>
    <w:rsid w:val="001F2C87"/>
    <w:rsid w:val="001F2FD1"/>
    <w:rsid w:val="001F347E"/>
    <w:rsid w:val="001F3B6A"/>
    <w:rsid w:val="001F3CB5"/>
    <w:rsid w:val="001F46AE"/>
    <w:rsid w:val="001F4BE7"/>
    <w:rsid w:val="001F65CB"/>
    <w:rsid w:val="001F6717"/>
    <w:rsid w:val="001F7753"/>
    <w:rsid w:val="001F795E"/>
    <w:rsid w:val="00200DE3"/>
    <w:rsid w:val="0020165F"/>
    <w:rsid w:val="00202208"/>
    <w:rsid w:val="002022ED"/>
    <w:rsid w:val="00202494"/>
    <w:rsid w:val="002024FD"/>
    <w:rsid w:val="002024FF"/>
    <w:rsid w:val="00202978"/>
    <w:rsid w:val="0020309F"/>
    <w:rsid w:val="00203C66"/>
    <w:rsid w:val="00203E30"/>
    <w:rsid w:val="00203EC2"/>
    <w:rsid w:val="00204030"/>
    <w:rsid w:val="0020406C"/>
    <w:rsid w:val="00204111"/>
    <w:rsid w:val="00204F0A"/>
    <w:rsid w:val="002054D2"/>
    <w:rsid w:val="0020692B"/>
    <w:rsid w:val="00206C10"/>
    <w:rsid w:val="00206D24"/>
    <w:rsid w:val="00206DC7"/>
    <w:rsid w:val="00207093"/>
    <w:rsid w:val="002072BB"/>
    <w:rsid w:val="00207B22"/>
    <w:rsid w:val="00207CF2"/>
    <w:rsid w:val="002107A3"/>
    <w:rsid w:val="002108A2"/>
    <w:rsid w:val="00210B16"/>
    <w:rsid w:val="00210BD0"/>
    <w:rsid w:val="00210C8F"/>
    <w:rsid w:val="00211A2C"/>
    <w:rsid w:val="002122CD"/>
    <w:rsid w:val="00213097"/>
    <w:rsid w:val="002131F7"/>
    <w:rsid w:val="00213CB6"/>
    <w:rsid w:val="0021409C"/>
    <w:rsid w:val="00214735"/>
    <w:rsid w:val="0021536B"/>
    <w:rsid w:val="00215532"/>
    <w:rsid w:val="0021559C"/>
    <w:rsid w:val="00216914"/>
    <w:rsid w:val="00216A54"/>
    <w:rsid w:val="00216D5D"/>
    <w:rsid w:val="00216E06"/>
    <w:rsid w:val="0021794B"/>
    <w:rsid w:val="00220233"/>
    <w:rsid w:val="0022070D"/>
    <w:rsid w:val="0022073A"/>
    <w:rsid w:val="00220F38"/>
    <w:rsid w:val="00220FE3"/>
    <w:rsid w:val="0022115B"/>
    <w:rsid w:val="00221FCE"/>
    <w:rsid w:val="00222FE9"/>
    <w:rsid w:val="002231C2"/>
    <w:rsid w:val="00224090"/>
    <w:rsid w:val="0022426E"/>
    <w:rsid w:val="002242D0"/>
    <w:rsid w:val="00224BEF"/>
    <w:rsid w:val="00225C67"/>
    <w:rsid w:val="00225FFF"/>
    <w:rsid w:val="002260D4"/>
    <w:rsid w:val="002264C3"/>
    <w:rsid w:val="00226A9D"/>
    <w:rsid w:val="00227048"/>
    <w:rsid w:val="00227DFB"/>
    <w:rsid w:val="00227EBD"/>
    <w:rsid w:val="00227F9C"/>
    <w:rsid w:val="00227FF2"/>
    <w:rsid w:val="002304CF"/>
    <w:rsid w:val="0023069B"/>
    <w:rsid w:val="00230A5F"/>
    <w:rsid w:val="00230A75"/>
    <w:rsid w:val="00230FBD"/>
    <w:rsid w:val="00231204"/>
    <w:rsid w:val="002313A7"/>
    <w:rsid w:val="0023197E"/>
    <w:rsid w:val="0023216C"/>
    <w:rsid w:val="0023257F"/>
    <w:rsid w:val="002328F4"/>
    <w:rsid w:val="002329F6"/>
    <w:rsid w:val="00233117"/>
    <w:rsid w:val="002337D0"/>
    <w:rsid w:val="0023382D"/>
    <w:rsid w:val="002345B3"/>
    <w:rsid w:val="00234653"/>
    <w:rsid w:val="00235A10"/>
    <w:rsid w:val="00236182"/>
    <w:rsid w:val="00236405"/>
    <w:rsid w:val="00236639"/>
    <w:rsid w:val="00236C21"/>
    <w:rsid w:val="00237A53"/>
    <w:rsid w:val="00237C59"/>
    <w:rsid w:val="00240092"/>
    <w:rsid w:val="002401DE"/>
    <w:rsid w:val="00241317"/>
    <w:rsid w:val="00241453"/>
    <w:rsid w:val="00241CFF"/>
    <w:rsid w:val="00241E10"/>
    <w:rsid w:val="00241ED7"/>
    <w:rsid w:val="00242008"/>
    <w:rsid w:val="002420A1"/>
    <w:rsid w:val="00242F43"/>
    <w:rsid w:val="00242FF6"/>
    <w:rsid w:val="002435B5"/>
    <w:rsid w:val="002440BE"/>
    <w:rsid w:val="0024434D"/>
    <w:rsid w:val="002444E0"/>
    <w:rsid w:val="002446E6"/>
    <w:rsid w:val="00244E76"/>
    <w:rsid w:val="00245223"/>
    <w:rsid w:val="002454D7"/>
    <w:rsid w:val="0024563A"/>
    <w:rsid w:val="002456D5"/>
    <w:rsid w:val="00245A86"/>
    <w:rsid w:val="00245C47"/>
    <w:rsid w:val="00245D49"/>
    <w:rsid w:val="00245E1E"/>
    <w:rsid w:val="00245FEA"/>
    <w:rsid w:val="0024615A"/>
    <w:rsid w:val="0024681A"/>
    <w:rsid w:val="00246F48"/>
    <w:rsid w:val="002475DE"/>
    <w:rsid w:val="0024783E"/>
    <w:rsid w:val="002504C3"/>
    <w:rsid w:val="002508A7"/>
    <w:rsid w:val="00251112"/>
    <w:rsid w:val="002514E0"/>
    <w:rsid w:val="0025173B"/>
    <w:rsid w:val="002517BE"/>
    <w:rsid w:val="00251A83"/>
    <w:rsid w:val="00251D86"/>
    <w:rsid w:val="00252066"/>
    <w:rsid w:val="00252352"/>
    <w:rsid w:val="0025292C"/>
    <w:rsid w:val="00252937"/>
    <w:rsid w:val="00252DE4"/>
    <w:rsid w:val="00252E6D"/>
    <w:rsid w:val="00252EDC"/>
    <w:rsid w:val="00252F07"/>
    <w:rsid w:val="00253880"/>
    <w:rsid w:val="00253D54"/>
    <w:rsid w:val="00254378"/>
    <w:rsid w:val="002548A2"/>
    <w:rsid w:val="002556E6"/>
    <w:rsid w:val="00256224"/>
    <w:rsid w:val="002562E9"/>
    <w:rsid w:val="0025721D"/>
    <w:rsid w:val="002572BA"/>
    <w:rsid w:val="002579B8"/>
    <w:rsid w:val="00260694"/>
    <w:rsid w:val="00260A81"/>
    <w:rsid w:val="00260C25"/>
    <w:rsid w:val="002612BC"/>
    <w:rsid w:val="00261454"/>
    <w:rsid w:val="002618CC"/>
    <w:rsid w:val="00261AEA"/>
    <w:rsid w:val="00261C76"/>
    <w:rsid w:val="00262A70"/>
    <w:rsid w:val="00262DD1"/>
    <w:rsid w:val="0026352E"/>
    <w:rsid w:val="00264295"/>
    <w:rsid w:val="002654C2"/>
    <w:rsid w:val="002658B5"/>
    <w:rsid w:val="00265C0D"/>
    <w:rsid w:val="00266043"/>
    <w:rsid w:val="002663F0"/>
    <w:rsid w:val="00266F38"/>
    <w:rsid w:val="002674BE"/>
    <w:rsid w:val="002677C4"/>
    <w:rsid w:val="00267E48"/>
    <w:rsid w:val="0027032C"/>
    <w:rsid w:val="00270B61"/>
    <w:rsid w:val="002721F3"/>
    <w:rsid w:val="002722E3"/>
    <w:rsid w:val="00272B47"/>
    <w:rsid w:val="00273119"/>
    <w:rsid w:val="00273278"/>
    <w:rsid w:val="00273332"/>
    <w:rsid w:val="0027466E"/>
    <w:rsid w:val="00274E93"/>
    <w:rsid w:val="00275224"/>
    <w:rsid w:val="00275237"/>
    <w:rsid w:val="00275494"/>
    <w:rsid w:val="00275AAD"/>
    <w:rsid w:val="00275ACF"/>
    <w:rsid w:val="00275E7B"/>
    <w:rsid w:val="0027613A"/>
    <w:rsid w:val="00276736"/>
    <w:rsid w:val="00276EE6"/>
    <w:rsid w:val="002770C3"/>
    <w:rsid w:val="0027745E"/>
    <w:rsid w:val="00277461"/>
    <w:rsid w:val="00277ACE"/>
    <w:rsid w:val="00277E24"/>
    <w:rsid w:val="00277F3F"/>
    <w:rsid w:val="00277FC7"/>
    <w:rsid w:val="0028042C"/>
    <w:rsid w:val="00280EC1"/>
    <w:rsid w:val="002813BD"/>
    <w:rsid w:val="00281AFC"/>
    <w:rsid w:val="00282067"/>
    <w:rsid w:val="0028232B"/>
    <w:rsid w:val="002834EC"/>
    <w:rsid w:val="00283C1C"/>
    <w:rsid w:val="00283C2A"/>
    <w:rsid w:val="00283F7B"/>
    <w:rsid w:val="00284604"/>
    <w:rsid w:val="0028474A"/>
    <w:rsid w:val="00285677"/>
    <w:rsid w:val="002859AF"/>
    <w:rsid w:val="00285D49"/>
    <w:rsid w:val="00286063"/>
    <w:rsid w:val="00286389"/>
    <w:rsid w:val="002865D4"/>
    <w:rsid w:val="00286EF5"/>
    <w:rsid w:val="00287120"/>
    <w:rsid w:val="00287192"/>
    <w:rsid w:val="002876DD"/>
    <w:rsid w:val="0029069C"/>
    <w:rsid w:val="0029173B"/>
    <w:rsid w:val="00291EFC"/>
    <w:rsid w:val="0029236A"/>
    <w:rsid w:val="0029272E"/>
    <w:rsid w:val="00292F56"/>
    <w:rsid w:val="0029496E"/>
    <w:rsid w:val="00294CC8"/>
    <w:rsid w:val="00295290"/>
    <w:rsid w:val="00295344"/>
    <w:rsid w:val="00295D33"/>
    <w:rsid w:val="00296AB1"/>
    <w:rsid w:val="00296B29"/>
    <w:rsid w:val="00296B60"/>
    <w:rsid w:val="00297499"/>
    <w:rsid w:val="002976B1"/>
    <w:rsid w:val="00297818"/>
    <w:rsid w:val="00297C98"/>
    <w:rsid w:val="002A0115"/>
    <w:rsid w:val="002A0177"/>
    <w:rsid w:val="002A0DCE"/>
    <w:rsid w:val="002A10CC"/>
    <w:rsid w:val="002A1C81"/>
    <w:rsid w:val="002A1D53"/>
    <w:rsid w:val="002A286C"/>
    <w:rsid w:val="002A2AAA"/>
    <w:rsid w:val="002A3742"/>
    <w:rsid w:val="002A3F6E"/>
    <w:rsid w:val="002A4320"/>
    <w:rsid w:val="002A45C7"/>
    <w:rsid w:val="002A4E46"/>
    <w:rsid w:val="002A527C"/>
    <w:rsid w:val="002A567D"/>
    <w:rsid w:val="002A5AB4"/>
    <w:rsid w:val="002A5E4A"/>
    <w:rsid w:val="002A6018"/>
    <w:rsid w:val="002A69C6"/>
    <w:rsid w:val="002A6CE6"/>
    <w:rsid w:val="002A7531"/>
    <w:rsid w:val="002A76E8"/>
    <w:rsid w:val="002A7723"/>
    <w:rsid w:val="002A77EB"/>
    <w:rsid w:val="002B0814"/>
    <w:rsid w:val="002B1E5F"/>
    <w:rsid w:val="002B1F5F"/>
    <w:rsid w:val="002B22BC"/>
    <w:rsid w:val="002B22D8"/>
    <w:rsid w:val="002B297D"/>
    <w:rsid w:val="002B2E21"/>
    <w:rsid w:val="002B32ED"/>
    <w:rsid w:val="002B33EA"/>
    <w:rsid w:val="002B3806"/>
    <w:rsid w:val="002B38FA"/>
    <w:rsid w:val="002B44C0"/>
    <w:rsid w:val="002B4E88"/>
    <w:rsid w:val="002B5005"/>
    <w:rsid w:val="002B562C"/>
    <w:rsid w:val="002B67EF"/>
    <w:rsid w:val="002B6AD9"/>
    <w:rsid w:val="002B70DE"/>
    <w:rsid w:val="002B7350"/>
    <w:rsid w:val="002B7851"/>
    <w:rsid w:val="002B7BCD"/>
    <w:rsid w:val="002B7CAD"/>
    <w:rsid w:val="002C0148"/>
    <w:rsid w:val="002C01A5"/>
    <w:rsid w:val="002C0B97"/>
    <w:rsid w:val="002C0DBC"/>
    <w:rsid w:val="002C1A09"/>
    <w:rsid w:val="002C1F01"/>
    <w:rsid w:val="002C20BA"/>
    <w:rsid w:val="002C23F9"/>
    <w:rsid w:val="002C2879"/>
    <w:rsid w:val="002C3283"/>
    <w:rsid w:val="002C3B09"/>
    <w:rsid w:val="002C40B8"/>
    <w:rsid w:val="002C4415"/>
    <w:rsid w:val="002C45F2"/>
    <w:rsid w:val="002C4813"/>
    <w:rsid w:val="002C48E2"/>
    <w:rsid w:val="002C4FE4"/>
    <w:rsid w:val="002C5129"/>
    <w:rsid w:val="002C51D2"/>
    <w:rsid w:val="002C5A40"/>
    <w:rsid w:val="002C5DE8"/>
    <w:rsid w:val="002C6109"/>
    <w:rsid w:val="002C636D"/>
    <w:rsid w:val="002C644E"/>
    <w:rsid w:val="002C6C42"/>
    <w:rsid w:val="002D0D69"/>
    <w:rsid w:val="002D0F24"/>
    <w:rsid w:val="002D1819"/>
    <w:rsid w:val="002D2451"/>
    <w:rsid w:val="002D2815"/>
    <w:rsid w:val="002D28A6"/>
    <w:rsid w:val="002D2B0C"/>
    <w:rsid w:val="002D45EF"/>
    <w:rsid w:val="002D49A2"/>
    <w:rsid w:val="002D500F"/>
    <w:rsid w:val="002D56AC"/>
    <w:rsid w:val="002D58C5"/>
    <w:rsid w:val="002D5A37"/>
    <w:rsid w:val="002D5A7E"/>
    <w:rsid w:val="002D6E21"/>
    <w:rsid w:val="002D7088"/>
    <w:rsid w:val="002D79BE"/>
    <w:rsid w:val="002E05F9"/>
    <w:rsid w:val="002E0D07"/>
    <w:rsid w:val="002E15FD"/>
    <w:rsid w:val="002E1B89"/>
    <w:rsid w:val="002E1F8C"/>
    <w:rsid w:val="002E23B8"/>
    <w:rsid w:val="002E2A63"/>
    <w:rsid w:val="002E2BFB"/>
    <w:rsid w:val="002E3333"/>
    <w:rsid w:val="002E468C"/>
    <w:rsid w:val="002E529E"/>
    <w:rsid w:val="002E57E6"/>
    <w:rsid w:val="002E5815"/>
    <w:rsid w:val="002E5FE6"/>
    <w:rsid w:val="002E60B3"/>
    <w:rsid w:val="002E6D6F"/>
    <w:rsid w:val="002E7136"/>
    <w:rsid w:val="002E7C6A"/>
    <w:rsid w:val="002F001F"/>
    <w:rsid w:val="002F05BF"/>
    <w:rsid w:val="002F07E9"/>
    <w:rsid w:val="002F08DC"/>
    <w:rsid w:val="002F1727"/>
    <w:rsid w:val="002F1C95"/>
    <w:rsid w:val="002F1D1C"/>
    <w:rsid w:val="002F26D3"/>
    <w:rsid w:val="002F2D1B"/>
    <w:rsid w:val="002F333B"/>
    <w:rsid w:val="002F3A66"/>
    <w:rsid w:val="002F4202"/>
    <w:rsid w:val="002F463F"/>
    <w:rsid w:val="002F4B05"/>
    <w:rsid w:val="002F4E91"/>
    <w:rsid w:val="002F599C"/>
    <w:rsid w:val="002F5AE0"/>
    <w:rsid w:val="002F63E1"/>
    <w:rsid w:val="002F6736"/>
    <w:rsid w:val="002F6EA6"/>
    <w:rsid w:val="002F706B"/>
    <w:rsid w:val="002F73F5"/>
    <w:rsid w:val="002F780A"/>
    <w:rsid w:val="002F7882"/>
    <w:rsid w:val="002F7D40"/>
    <w:rsid w:val="00300269"/>
    <w:rsid w:val="00301397"/>
    <w:rsid w:val="00301ADA"/>
    <w:rsid w:val="003026A6"/>
    <w:rsid w:val="00302711"/>
    <w:rsid w:val="00303E1E"/>
    <w:rsid w:val="0030420D"/>
    <w:rsid w:val="00304398"/>
    <w:rsid w:val="00304426"/>
    <w:rsid w:val="003046AB"/>
    <w:rsid w:val="003048F8"/>
    <w:rsid w:val="0030491F"/>
    <w:rsid w:val="00305417"/>
    <w:rsid w:val="003056FD"/>
    <w:rsid w:val="00305B17"/>
    <w:rsid w:val="00305D91"/>
    <w:rsid w:val="00306479"/>
    <w:rsid w:val="00306833"/>
    <w:rsid w:val="00306EB1"/>
    <w:rsid w:val="00307206"/>
    <w:rsid w:val="003079C3"/>
    <w:rsid w:val="00307FB2"/>
    <w:rsid w:val="00310293"/>
    <w:rsid w:val="003111F6"/>
    <w:rsid w:val="00311635"/>
    <w:rsid w:val="00311B13"/>
    <w:rsid w:val="00311F7C"/>
    <w:rsid w:val="00311FF3"/>
    <w:rsid w:val="003123ED"/>
    <w:rsid w:val="00312980"/>
    <w:rsid w:val="00312D14"/>
    <w:rsid w:val="00313616"/>
    <w:rsid w:val="003141F1"/>
    <w:rsid w:val="00314E08"/>
    <w:rsid w:val="00315A01"/>
    <w:rsid w:val="00316522"/>
    <w:rsid w:val="003166CE"/>
    <w:rsid w:val="00316C53"/>
    <w:rsid w:val="00317290"/>
    <w:rsid w:val="00317AC3"/>
    <w:rsid w:val="00320235"/>
    <w:rsid w:val="00320371"/>
    <w:rsid w:val="00320A41"/>
    <w:rsid w:val="00320BB4"/>
    <w:rsid w:val="00320C5A"/>
    <w:rsid w:val="00321015"/>
    <w:rsid w:val="00321B38"/>
    <w:rsid w:val="00321C10"/>
    <w:rsid w:val="00321F53"/>
    <w:rsid w:val="00322236"/>
    <w:rsid w:val="0032280E"/>
    <w:rsid w:val="003235CA"/>
    <w:rsid w:val="00323773"/>
    <w:rsid w:val="00324E32"/>
    <w:rsid w:val="00325BA4"/>
    <w:rsid w:val="00326187"/>
    <w:rsid w:val="00327EE2"/>
    <w:rsid w:val="00327F6F"/>
    <w:rsid w:val="003300C5"/>
    <w:rsid w:val="003302BE"/>
    <w:rsid w:val="003303FE"/>
    <w:rsid w:val="0033080B"/>
    <w:rsid w:val="0033096B"/>
    <w:rsid w:val="00330D29"/>
    <w:rsid w:val="00331268"/>
    <w:rsid w:val="0033195A"/>
    <w:rsid w:val="00332145"/>
    <w:rsid w:val="0033242A"/>
    <w:rsid w:val="003324E8"/>
    <w:rsid w:val="00332E3F"/>
    <w:rsid w:val="003335E6"/>
    <w:rsid w:val="003337C2"/>
    <w:rsid w:val="00334083"/>
    <w:rsid w:val="00334A14"/>
    <w:rsid w:val="00334FD3"/>
    <w:rsid w:val="00335177"/>
    <w:rsid w:val="003351AC"/>
    <w:rsid w:val="00335EFC"/>
    <w:rsid w:val="003401F8"/>
    <w:rsid w:val="00340826"/>
    <w:rsid w:val="0034089E"/>
    <w:rsid w:val="00341208"/>
    <w:rsid w:val="003419FD"/>
    <w:rsid w:val="00341C0C"/>
    <w:rsid w:val="00341E1C"/>
    <w:rsid w:val="003420E3"/>
    <w:rsid w:val="003439F4"/>
    <w:rsid w:val="00343BDC"/>
    <w:rsid w:val="0034426F"/>
    <w:rsid w:val="003442AD"/>
    <w:rsid w:val="00344AE2"/>
    <w:rsid w:val="00345ACA"/>
    <w:rsid w:val="00345EA6"/>
    <w:rsid w:val="003469BF"/>
    <w:rsid w:val="00347BFD"/>
    <w:rsid w:val="00347C3E"/>
    <w:rsid w:val="00347E04"/>
    <w:rsid w:val="00350638"/>
    <w:rsid w:val="0035114A"/>
    <w:rsid w:val="003516C0"/>
    <w:rsid w:val="00351D59"/>
    <w:rsid w:val="00352896"/>
    <w:rsid w:val="003531CB"/>
    <w:rsid w:val="003533C4"/>
    <w:rsid w:val="00353622"/>
    <w:rsid w:val="0035397E"/>
    <w:rsid w:val="00353B95"/>
    <w:rsid w:val="00353D3F"/>
    <w:rsid w:val="00353F3B"/>
    <w:rsid w:val="00354E24"/>
    <w:rsid w:val="00355534"/>
    <w:rsid w:val="00355631"/>
    <w:rsid w:val="003565C9"/>
    <w:rsid w:val="003565F0"/>
    <w:rsid w:val="0035669A"/>
    <w:rsid w:val="0035683E"/>
    <w:rsid w:val="0035685E"/>
    <w:rsid w:val="003568EE"/>
    <w:rsid w:val="0035691B"/>
    <w:rsid w:val="003573E1"/>
    <w:rsid w:val="003579CD"/>
    <w:rsid w:val="00357E98"/>
    <w:rsid w:val="00360316"/>
    <w:rsid w:val="0036068C"/>
    <w:rsid w:val="00361118"/>
    <w:rsid w:val="003614AB"/>
    <w:rsid w:val="00361729"/>
    <w:rsid w:val="00361EA7"/>
    <w:rsid w:val="003620F1"/>
    <w:rsid w:val="003620F9"/>
    <w:rsid w:val="00362423"/>
    <w:rsid w:val="0036371C"/>
    <w:rsid w:val="003644C5"/>
    <w:rsid w:val="00364D92"/>
    <w:rsid w:val="00364DDA"/>
    <w:rsid w:val="0036516D"/>
    <w:rsid w:val="003654C1"/>
    <w:rsid w:val="00365AB8"/>
    <w:rsid w:val="003666C4"/>
    <w:rsid w:val="0036726A"/>
    <w:rsid w:val="00367550"/>
    <w:rsid w:val="0037142A"/>
    <w:rsid w:val="003715B4"/>
    <w:rsid w:val="00371AE6"/>
    <w:rsid w:val="00371E09"/>
    <w:rsid w:val="00371FC4"/>
    <w:rsid w:val="00372343"/>
    <w:rsid w:val="003723F5"/>
    <w:rsid w:val="00372937"/>
    <w:rsid w:val="00373080"/>
    <w:rsid w:val="00373B51"/>
    <w:rsid w:val="00373DDF"/>
    <w:rsid w:val="00374296"/>
    <w:rsid w:val="003746F1"/>
    <w:rsid w:val="00374ACD"/>
    <w:rsid w:val="00374AF9"/>
    <w:rsid w:val="00374D60"/>
    <w:rsid w:val="00374E5C"/>
    <w:rsid w:val="00375008"/>
    <w:rsid w:val="003751BD"/>
    <w:rsid w:val="00375236"/>
    <w:rsid w:val="0037534A"/>
    <w:rsid w:val="003755EF"/>
    <w:rsid w:val="00375795"/>
    <w:rsid w:val="00375866"/>
    <w:rsid w:val="00375EF7"/>
    <w:rsid w:val="00376580"/>
    <w:rsid w:val="00376AF7"/>
    <w:rsid w:val="00377648"/>
    <w:rsid w:val="00377893"/>
    <w:rsid w:val="00377D55"/>
    <w:rsid w:val="00377E4D"/>
    <w:rsid w:val="00377F6C"/>
    <w:rsid w:val="00380C72"/>
    <w:rsid w:val="00380E2C"/>
    <w:rsid w:val="00381038"/>
    <w:rsid w:val="0038127C"/>
    <w:rsid w:val="00382243"/>
    <w:rsid w:val="00382411"/>
    <w:rsid w:val="003829F7"/>
    <w:rsid w:val="00382ABF"/>
    <w:rsid w:val="00382C33"/>
    <w:rsid w:val="00382DA2"/>
    <w:rsid w:val="00382DFD"/>
    <w:rsid w:val="00383645"/>
    <w:rsid w:val="003837A6"/>
    <w:rsid w:val="00383C2C"/>
    <w:rsid w:val="00383D82"/>
    <w:rsid w:val="00383D8F"/>
    <w:rsid w:val="0038500D"/>
    <w:rsid w:val="00386485"/>
    <w:rsid w:val="003865FE"/>
    <w:rsid w:val="00386C88"/>
    <w:rsid w:val="00386E5F"/>
    <w:rsid w:val="00387403"/>
    <w:rsid w:val="003876D2"/>
    <w:rsid w:val="00387712"/>
    <w:rsid w:val="00390599"/>
    <w:rsid w:val="00390E93"/>
    <w:rsid w:val="00391100"/>
    <w:rsid w:val="003912D8"/>
    <w:rsid w:val="0039198A"/>
    <w:rsid w:val="00391D7D"/>
    <w:rsid w:val="00392709"/>
    <w:rsid w:val="00392F1A"/>
    <w:rsid w:val="003936E7"/>
    <w:rsid w:val="00394F0F"/>
    <w:rsid w:val="003950F3"/>
    <w:rsid w:val="00395357"/>
    <w:rsid w:val="00395873"/>
    <w:rsid w:val="00395C9B"/>
    <w:rsid w:val="00395DDE"/>
    <w:rsid w:val="00395FBF"/>
    <w:rsid w:val="0039639B"/>
    <w:rsid w:val="003964C2"/>
    <w:rsid w:val="00396F08"/>
    <w:rsid w:val="0039706B"/>
    <w:rsid w:val="003971B3"/>
    <w:rsid w:val="00397A9E"/>
    <w:rsid w:val="00397EDD"/>
    <w:rsid w:val="003A0423"/>
    <w:rsid w:val="003A04A3"/>
    <w:rsid w:val="003A0656"/>
    <w:rsid w:val="003A0DBB"/>
    <w:rsid w:val="003A0DE0"/>
    <w:rsid w:val="003A17C3"/>
    <w:rsid w:val="003A17F8"/>
    <w:rsid w:val="003A1988"/>
    <w:rsid w:val="003A1CA2"/>
    <w:rsid w:val="003A2782"/>
    <w:rsid w:val="003A2B86"/>
    <w:rsid w:val="003A2BD9"/>
    <w:rsid w:val="003A370A"/>
    <w:rsid w:val="003A3D73"/>
    <w:rsid w:val="003A5418"/>
    <w:rsid w:val="003A551B"/>
    <w:rsid w:val="003A558B"/>
    <w:rsid w:val="003A57FE"/>
    <w:rsid w:val="003A701C"/>
    <w:rsid w:val="003A7AA1"/>
    <w:rsid w:val="003A7EE4"/>
    <w:rsid w:val="003B0546"/>
    <w:rsid w:val="003B0868"/>
    <w:rsid w:val="003B09C1"/>
    <w:rsid w:val="003B3DF3"/>
    <w:rsid w:val="003B4181"/>
    <w:rsid w:val="003B4762"/>
    <w:rsid w:val="003B5B3B"/>
    <w:rsid w:val="003B5D23"/>
    <w:rsid w:val="003B6135"/>
    <w:rsid w:val="003B6456"/>
    <w:rsid w:val="003B64C2"/>
    <w:rsid w:val="003B673E"/>
    <w:rsid w:val="003B6A51"/>
    <w:rsid w:val="003B72F0"/>
    <w:rsid w:val="003B74C8"/>
    <w:rsid w:val="003B7636"/>
    <w:rsid w:val="003B7752"/>
    <w:rsid w:val="003C0082"/>
    <w:rsid w:val="003C0E70"/>
    <w:rsid w:val="003C147D"/>
    <w:rsid w:val="003C15F9"/>
    <w:rsid w:val="003C26CD"/>
    <w:rsid w:val="003C2C20"/>
    <w:rsid w:val="003C3055"/>
    <w:rsid w:val="003C3211"/>
    <w:rsid w:val="003C3314"/>
    <w:rsid w:val="003C3C24"/>
    <w:rsid w:val="003C41B6"/>
    <w:rsid w:val="003C421F"/>
    <w:rsid w:val="003C4ADB"/>
    <w:rsid w:val="003C4FF4"/>
    <w:rsid w:val="003C556B"/>
    <w:rsid w:val="003C5BD3"/>
    <w:rsid w:val="003C61BE"/>
    <w:rsid w:val="003C6AD6"/>
    <w:rsid w:val="003C6B27"/>
    <w:rsid w:val="003C72D0"/>
    <w:rsid w:val="003C7468"/>
    <w:rsid w:val="003C77B9"/>
    <w:rsid w:val="003C7CD3"/>
    <w:rsid w:val="003D0205"/>
    <w:rsid w:val="003D0623"/>
    <w:rsid w:val="003D08A3"/>
    <w:rsid w:val="003D09B1"/>
    <w:rsid w:val="003D16C8"/>
    <w:rsid w:val="003D1779"/>
    <w:rsid w:val="003D196F"/>
    <w:rsid w:val="003D1C23"/>
    <w:rsid w:val="003D1CC8"/>
    <w:rsid w:val="003D1D79"/>
    <w:rsid w:val="003D2C05"/>
    <w:rsid w:val="003D3114"/>
    <w:rsid w:val="003D3290"/>
    <w:rsid w:val="003D32F0"/>
    <w:rsid w:val="003D4160"/>
    <w:rsid w:val="003D49A0"/>
    <w:rsid w:val="003D4BC4"/>
    <w:rsid w:val="003D4D5E"/>
    <w:rsid w:val="003D5755"/>
    <w:rsid w:val="003D75D8"/>
    <w:rsid w:val="003D7CD2"/>
    <w:rsid w:val="003E006B"/>
    <w:rsid w:val="003E061C"/>
    <w:rsid w:val="003E0BDD"/>
    <w:rsid w:val="003E23E6"/>
    <w:rsid w:val="003E288D"/>
    <w:rsid w:val="003E2AB5"/>
    <w:rsid w:val="003E35BE"/>
    <w:rsid w:val="003E3702"/>
    <w:rsid w:val="003E3C49"/>
    <w:rsid w:val="003E416D"/>
    <w:rsid w:val="003E53CB"/>
    <w:rsid w:val="003E543A"/>
    <w:rsid w:val="003E55F7"/>
    <w:rsid w:val="003E5C02"/>
    <w:rsid w:val="003E6105"/>
    <w:rsid w:val="003E6613"/>
    <w:rsid w:val="003E754F"/>
    <w:rsid w:val="003E7A96"/>
    <w:rsid w:val="003E7CCA"/>
    <w:rsid w:val="003F014F"/>
    <w:rsid w:val="003F0349"/>
    <w:rsid w:val="003F0B81"/>
    <w:rsid w:val="003F1781"/>
    <w:rsid w:val="003F17F1"/>
    <w:rsid w:val="003F17FB"/>
    <w:rsid w:val="003F1A8E"/>
    <w:rsid w:val="003F23C7"/>
    <w:rsid w:val="003F31DD"/>
    <w:rsid w:val="003F389C"/>
    <w:rsid w:val="003F39C0"/>
    <w:rsid w:val="003F3F60"/>
    <w:rsid w:val="003F46AA"/>
    <w:rsid w:val="003F4744"/>
    <w:rsid w:val="003F477F"/>
    <w:rsid w:val="003F4DD6"/>
    <w:rsid w:val="003F5965"/>
    <w:rsid w:val="003F712C"/>
    <w:rsid w:val="003F71A5"/>
    <w:rsid w:val="003F7744"/>
    <w:rsid w:val="00400145"/>
    <w:rsid w:val="0040076C"/>
    <w:rsid w:val="00400DE1"/>
    <w:rsid w:val="00400DFD"/>
    <w:rsid w:val="00401A1A"/>
    <w:rsid w:val="004023E3"/>
    <w:rsid w:val="00403891"/>
    <w:rsid w:val="00403ACA"/>
    <w:rsid w:val="004040E6"/>
    <w:rsid w:val="0040491E"/>
    <w:rsid w:val="00404AF7"/>
    <w:rsid w:val="00404E2A"/>
    <w:rsid w:val="00405BD5"/>
    <w:rsid w:val="00405C63"/>
    <w:rsid w:val="00405F32"/>
    <w:rsid w:val="00406290"/>
    <w:rsid w:val="00406411"/>
    <w:rsid w:val="004067CF"/>
    <w:rsid w:val="00407D0D"/>
    <w:rsid w:val="00407D58"/>
    <w:rsid w:val="00407FBB"/>
    <w:rsid w:val="00407FC7"/>
    <w:rsid w:val="00410471"/>
    <w:rsid w:val="0041077D"/>
    <w:rsid w:val="004109D9"/>
    <w:rsid w:val="00410ED9"/>
    <w:rsid w:val="00411017"/>
    <w:rsid w:val="0041131D"/>
    <w:rsid w:val="0041169F"/>
    <w:rsid w:val="004116EC"/>
    <w:rsid w:val="0041194E"/>
    <w:rsid w:val="0041436D"/>
    <w:rsid w:val="00414637"/>
    <w:rsid w:val="004147E5"/>
    <w:rsid w:val="00414FB0"/>
    <w:rsid w:val="00415A50"/>
    <w:rsid w:val="00415E1C"/>
    <w:rsid w:val="004164AE"/>
    <w:rsid w:val="004165DA"/>
    <w:rsid w:val="004169A6"/>
    <w:rsid w:val="004171D2"/>
    <w:rsid w:val="004207FE"/>
    <w:rsid w:val="00421068"/>
    <w:rsid w:val="00421CFD"/>
    <w:rsid w:val="00421D85"/>
    <w:rsid w:val="00421F42"/>
    <w:rsid w:val="00424637"/>
    <w:rsid w:val="00424959"/>
    <w:rsid w:val="00425720"/>
    <w:rsid w:val="00425771"/>
    <w:rsid w:val="00425B3D"/>
    <w:rsid w:val="00426688"/>
    <w:rsid w:val="00426E3E"/>
    <w:rsid w:val="00426FC9"/>
    <w:rsid w:val="0042739D"/>
    <w:rsid w:val="0042785A"/>
    <w:rsid w:val="0042787E"/>
    <w:rsid w:val="00430321"/>
    <w:rsid w:val="00430BAD"/>
    <w:rsid w:val="00431478"/>
    <w:rsid w:val="00431561"/>
    <w:rsid w:val="0043196D"/>
    <w:rsid w:val="00432260"/>
    <w:rsid w:val="0043279B"/>
    <w:rsid w:val="004327DF"/>
    <w:rsid w:val="004335E3"/>
    <w:rsid w:val="004338D0"/>
    <w:rsid w:val="00433A76"/>
    <w:rsid w:val="00433EC4"/>
    <w:rsid w:val="004340C9"/>
    <w:rsid w:val="004341D4"/>
    <w:rsid w:val="00434304"/>
    <w:rsid w:val="00434E54"/>
    <w:rsid w:val="00436221"/>
    <w:rsid w:val="004366B6"/>
    <w:rsid w:val="004377F9"/>
    <w:rsid w:val="004402DB"/>
    <w:rsid w:val="004405E2"/>
    <w:rsid w:val="00440D7D"/>
    <w:rsid w:val="004414CA"/>
    <w:rsid w:val="00441EA1"/>
    <w:rsid w:val="00441ED6"/>
    <w:rsid w:val="0044203C"/>
    <w:rsid w:val="0044227B"/>
    <w:rsid w:val="004423BF"/>
    <w:rsid w:val="004424A0"/>
    <w:rsid w:val="004426E4"/>
    <w:rsid w:val="00443896"/>
    <w:rsid w:val="00444ADE"/>
    <w:rsid w:val="00444DBA"/>
    <w:rsid w:val="00444E2C"/>
    <w:rsid w:val="00445362"/>
    <w:rsid w:val="00446137"/>
    <w:rsid w:val="00447438"/>
    <w:rsid w:val="00447596"/>
    <w:rsid w:val="00447E21"/>
    <w:rsid w:val="00450BC9"/>
    <w:rsid w:val="00450CE5"/>
    <w:rsid w:val="0045131D"/>
    <w:rsid w:val="00451351"/>
    <w:rsid w:val="00451415"/>
    <w:rsid w:val="00451B57"/>
    <w:rsid w:val="004524AD"/>
    <w:rsid w:val="00452A35"/>
    <w:rsid w:val="0045382A"/>
    <w:rsid w:val="00453E16"/>
    <w:rsid w:val="00454776"/>
    <w:rsid w:val="004550D2"/>
    <w:rsid w:val="00455540"/>
    <w:rsid w:val="004559DE"/>
    <w:rsid w:val="004560C4"/>
    <w:rsid w:val="00456278"/>
    <w:rsid w:val="00456625"/>
    <w:rsid w:val="00456BC8"/>
    <w:rsid w:val="00457259"/>
    <w:rsid w:val="004572EE"/>
    <w:rsid w:val="00460472"/>
    <w:rsid w:val="00460C52"/>
    <w:rsid w:val="00460FB8"/>
    <w:rsid w:val="004612CA"/>
    <w:rsid w:val="0046164C"/>
    <w:rsid w:val="00461716"/>
    <w:rsid w:val="00461BB8"/>
    <w:rsid w:val="004622A4"/>
    <w:rsid w:val="004624DB"/>
    <w:rsid w:val="00462AB5"/>
    <w:rsid w:val="00462CD1"/>
    <w:rsid w:val="00463132"/>
    <w:rsid w:val="0046440B"/>
    <w:rsid w:val="004645E2"/>
    <w:rsid w:val="00464C1E"/>
    <w:rsid w:val="00464E8F"/>
    <w:rsid w:val="004651D8"/>
    <w:rsid w:val="004657A4"/>
    <w:rsid w:val="00465DF0"/>
    <w:rsid w:val="004665B1"/>
    <w:rsid w:val="0046715E"/>
    <w:rsid w:val="0046717E"/>
    <w:rsid w:val="00467875"/>
    <w:rsid w:val="0047001D"/>
    <w:rsid w:val="004708CB"/>
    <w:rsid w:val="004713E4"/>
    <w:rsid w:val="004718C6"/>
    <w:rsid w:val="00471F97"/>
    <w:rsid w:val="0047295F"/>
    <w:rsid w:val="00472BC1"/>
    <w:rsid w:val="00472F4E"/>
    <w:rsid w:val="00472F87"/>
    <w:rsid w:val="00473067"/>
    <w:rsid w:val="004730C8"/>
    <w:rsid w:val="00474728"/>
    <w:rsid w:val="0047487C"/>
    <w:rsid w:val="0047490D"/>
    <w:rsid w:val="00474DE7"/>
    <w:rsid w:val="00474F79"/>
    <w:rsid w:val="00475346"/>
    <w:rsid w:val="004753C9"/>
    <w:rsid w:val="00475545"/>
    <w:rsid w:val="0047563F"/>
    <w:rsid w:val="0047605B"/>
    <w:rsid w:val="00476866"/>
    <w:rsid w:val="00477243"/>
    <w:rsid w:val="004774FB"/>
    <w:rsid w:val="00477ED5"/>
    <w:rsid w:val="004801D5"/>
    <w:rsid w:val="00481C17"/>
    <w:rsid w:val="00481FC2"/>
    <w:rsid w:val="00482382"/>
    <w:rsid w:val="004824B4"/>
    <w:rsid w:val="00482893"/>
    <w:rsid w:val="004833AD"/>
    <w:rsid w:val="00483544"/>
    <w:rsid w:val="004837D7"/>
    <w:rsid w:val="00484036"/>
    <w:rsid w:val="00484960"/>
    <w:rsid w:val="004851C0"/>
    <w:rsid w:val="00485D3F"/>
    <w:rsid w:val="004860A9"/>
    <w:rsid w:val="00486980"/>
    <w:rsid w:val="00486A17"/>
    <w:rsid w:val="00486B0F"/>
    <w:rsid w:val="0048710A"/>
    <w:rsid w:val="00487232"/>
    <w:rsid w:val="00487647"/>
    <w:rsid w:val="00490376"/>
    <w:rsid w:val="00490B71"/>
    <w:rsid w:val="00490DE9"/>
    <w:rsid w:val="0049111A"/>
    <w:rsid w:val="00491125"/>
    <w:rsid w:val="004917CE"/>
    <w:rsid w:val="00491896"/>
    <w:rsid w:val="00491D33"/>
    <w:rsid w:val="00492048"/>
    <w:rsid w:val="00492178"/>
    <w:rsid w:val="00492715"/>
    <w:rsid w:val="00492AFF"/>
    <w:rsid w:val="004931DC"/>
    <w:rsid w:val="00493478"/>
    <w:rsid w:val="00493C73"/>
    <w:rsid w:val="004946CC"/>
    <w:rsid w:val="00494A3B"/>
    <w:rsid w:val="00494AC9"/>
    <w:rsid w:val="00494AF5"/>
    <w:rsid w:val="004951A6"/>
    <w:rsid w:val="004957AE"/>
    <w:rsid w:val="00496236"/>
    <w:rsid w:val="0049656F"/>
    <w:rsid w:val="00496AC3"/>
    <w:rsid w:val="00496F22"/>
    <w:rsid w:val="004971C3"/>
    <w:rsid w:val="00497A86"/>
    <w:rsid w:val="004A038B"/>
    <w:rsid w:val="004A0880"/>
    <w:rsid w:val="004A0CAF"/>
    <w:rsid w:val="004A0D96"/>
    <w:rsid w:val="004A17E8"/>
    <w:rsid w:val="004A1D58"/>
    <w:rsid w:val="004A20B0"/>
    <w:rsid w:val="004A3EF0"/>
    <w:rsid w:val="004A3FBF"/>
    <w:rsid w:val="004A42CC"/>
    <w:rsid w:val="004A4BA8"/>
    <w:rsid w:val="004A5367"/>
    <w:rsid w:val="004A5849"/>
    <w:rsid w:val="004A585B"/>
    <w:rsid w:val="004A5B90"/>
    <w:rsid w:val="004B011E"/>
    <w:rsid w:val="004B124D"/>
    <w:rsid w:val="004B1C38"/>
    <w:rsid w:val="004B283F"/>
    <w:rsid w:val="004B3063"/>
    <w:rsid w:val="004B3256"/>
    <w:rsid w:val="004B45F8"/>
    <w:rsid w:val="004B47C2"/>
    <w:rsid w:val="004B4995"/>
    <w:rsid w:val="004B4A38"/>
    <w:rsid w:val="004B4D02"/>
    <w:rsid w:val="004B5045"/>
    <w:rsid w:val="004B56E7"/>
    <w:rsid w:val="004B5B39"/>
    <w:rsid w:val="004B5EC7"/>
    <w:rsid w:val="004B6602"/>
    <w:rsid w:val="004B6839"/>
    <w:rsid w:val="004B6AD4"/>
    <w:rsid w:val="004B6B66"/>
    <w:rsid w:val="004B756D"/>
    <w:rsid w:val="004B78DC"/>
    <w:rsid w:val="004B794C"/>
    <w:rsid w:val="004B7D2E"/>
    <w:rsid w:val="004C0C9B"/>
    <w:rsid w:val="004C0F37"/>
    <w:rsid w:val="004C0F50"/>
    <w:rsid w:val="004C1453"/>
    <w:rsid w:val="004C282D"/>
    <w:rsid w:val="004C2898"/>
    <w:rsid w:val="004C2D13"/>
    <w:rsid w:val="004C3686"/>
    <w:rsid w:val="004C37CB"/>
    <w:rsid w:val="004C3F7B"/>
    <w:rsid w:val="004C4014"/>
    <w:rsid w:val="004C52FC"/>
    <w:rsid w:val="004C59E1"/>
    <w:rsid w:val="004C5C95"/>
    <w:rsid w:val="004C6725"/>
    <w:rsid w:val="004C69D8"/>
    <w:rsid w:val="004C793E"/>
    <w:rsid w:val="004C79EE"/>
    <w:rsid w:val="004D0085"/>
    <w:rsid w:val="004D0D5D"/>
    <w:rsid w:val="004D104C"/>
    <w:rsid w:val="004D1365"/>
    <w:rsid w:val="004D15B1"/>
    <w:rsid w:val="004D1DF6"/>
    <w:rsid w:val="004D2862"/>
    <w:rsid w:val="004D3450"/>
    <w:rsid w:val="004D3688"/>
    <w:rsid w:val="004D37D6"/>
    <w:rsid w:val="004D382B"/>
    <w:rsid w:val="004D4068"/>
    <w:rsid w:val="004D4550"/>
    <w:rsid w:val="004D4725"/>
    <w:rsid w:val="004D4AEA"/>
    <w:rsid w:val="004D5018"/>
    <w:rsid w:val="004D5409"/>
    <w:rsid w:val="004D55CE"/>
    <w:rsid w:val="004D55E3"/>
    <w:rsid w:val="004D5C6E"/>
    <w:rsid w:val="004D6063"/>
    <w:rsid w:val="004D6258"/>
    <w:rsid w:val="004D6A47"/>
    <w:rsid w:val="004D71CC"/>
    <w:rsid w:val="004D7F3F"/>
    <w:rsid w:val="004E06A1"/>
    <w:rsid w:val="004E0728"/>
    <w:rsid w:val="004E1977"/>
    <w:rsid w:val="004E1A71"/>
    <w:rsid w:val="004E2481"/>
    <w:rsid w:val="004E24A4"/>
    <w:rsid w:val="004E24C8"/>
    <w:rsid w:val="004E27F9"/>
    <w:rsid w:val="004E2980"/>
    <w:rsid w:val="004E2E37"/>
    <w:rsid w:val="004E3243"/>
    <w:rsid w:val="004E3537"/>
    <w:rsid w:val="004E3651"/>
    <w:rsid w:val="004E3712"/>
    <w:rsid w:val="004E3750"/>
    <w:rsid w:val="004E3B1A"/>
    <w:rsid w:val="004E3B20"/>
    <w:rsid w:val="004E3B53"/>
    <w:rsid w:val="004E43AA"/>
    <w:rsid w:val="004E4BBB"/>
    <w:rsid w:val="004E4FE3"/>
    <w:rsid w:val="004E6614"/>
    <w:rsid w:val="004E686B"/>
    <w:rsid w:val="004E7203"/>
    <w:rsid w:val="004E7CE9"/>
    <w:rsid w:val="004F00B5"/>
    <w:rsid w:val="004F0DA3"/>
    <w:rsid w:val="004F1A2E"/>
    <w:rsid w:val="004F1D25"/>
    <w:rsid w:val="004F2174"/>
    <w:rsid w:val="004F2787"/>
    <w:rsid w:val="004F285C"/>
    <w:rsid w:val="004F31D7"/>
    <w:rsid w:val="004F320D"/>
    <w:rsid w:val="004F3A2C"/>
    <w:rsid w:val="004F3AE3"/>
    <w:rsid w:val="004F3E22"/>
    <w:rsid w:val="004F425B"/>
    <w:rsid w:val="004F42D2"/>
    <w:rsid w:val="004F4940"/>
    <w:rsid w:val="004F4AC9"/>
    <w:rsid w:val="004F5263"/>
    <w:rsid w:val="004F57CA"/>
    <w:rsid w:val="004F62B3"/>
    <w:rsid w:val="004F6435"/>
    <w:rsid w:val="004F718E"/>
    <w:rsid w:val="004F72C6"/>
    <w:rsid w:val="004F79D0"/>
    <w:rsid w:val="005004C3"/>
    <w:rsid w:val="00501038"/>
    <w:rsid w:val="00501542"/>
    <w:rsid w:val="00501DAA"/>
    <w:rsid w:val="0050237D"/>
    <w:rsid w:val="005027D0"/>
    <w:rsid w:val="005035E3"/>
    <w:rsid w:val="00503A15"/>
    <w:rsid w:val="00503C97"/>
    <w:rsid w:val="00504954"/>
    <w:rsid w:val="00504B01"/>
    <w:rsid w:val="005052BE"/>
    <w:rsid w:val="0050533A"/>
    <w:rsid w:val="00505541"/>
    <w:rsid w:val="0050581A"/>
    <w:rsid w:val="005066CA"/>
    <w:rsid w:val="00506B68"/>
    <w:rsid w:val="005075E7"/>
    <w:rsid w:val="0051048F"/>
    <w:rsid w:val="0051077A"/>
    <w:rsid w:val="00510B91"/>
    <w:rsid w:val="00510D30"/>
    <w:rsid w:val="0051100D"/>
    <w:rsid w:val="005116FE"/>
    <w:rsid w:val="00511B9F"/>
    <w:rsid w:val="0051210E"/>
    <w:rsid w:val="005122F6"/>
    <w:rsid w:val="005123BF"/>
    <w:rsid w:val="005129C9"/>
    <w:rsid w:val="005131A0"/>
    <w:rsid w:val="005132F4"/>
    <w:rsid w:val="0051382F"/>
    <w:rsid w:val="00513B7E"/>
    <w:rsid w:val="00514DA5"/>
    <w:rsid w:val="005150CB"/>
    <w:rsid w:val="005157CA"/>
    <w:rsid w:val="00515922"/>
    <w:rsid w:val="00515ADA"/>
    <w:rsid w:val="00515B4C"/>
    <w:rsid w:val="00515DD0"/>
    <w:rsid w:val="005161E5"/>
    <w:rsid w:val="00516AC5"/>
    <w:rsid w:val="005173D2"/>
    <w:rsid w:val="00517550"/>
    <w:rsid w:val="00517CD2"/>
    <w:rsid w:val="0052058E"/>
    <w:rsid w:val="00520D7C"/>
    <w:rsid w:val="00520E53"/>
    <w:rsid w:val="005215F5"/>
    <w:rsid w:val="005221AA"/>
    <w:rsid w:val="005222B1"/>
    <w:rsid w:val="0052276F"/>
    <w:rsid w:val="00522870"/>
    <w:rsid w:val="00522BC6"/>
    <w:rsid w:val="00522E88"/>
    <w:rsid w:val="00523230"/>
    <w:rsid w:val="00523597"/>
    <w:rsid w:val="0052379F"/>
    <w:rsid w:val="005238AB"/>
    <w:rsid w:val="00523B99"/>
    <w:rsid w:val="00524189"/>
    <w:rsid w:val="00524A09"/>
    <w:rsid w:val="00524B10"/>
    <w:rsid w:val="00524BCA"/>
    <w:rsid w:val="0052563F"/>
    <w:rsid w:val="005256CF"/>
    <w:rsid w:val="00525883"/>
    <w:rsid w:val="00525EE0"/>
    <w:rsid w:val="00526174"/>
    <w:rsid w:val="0052635E"/>
    <w:rsid w:val="00526544"/>
    <w:rsid w:val="00526A1F"/>
    <w:rsid w:val="00526F83"/>
    <w:rsid w:val="00527362"/>
    <w:rsid w:val="00530573"/>
    <w:rsid w:val="005306BA"/>
    <w:rsid w:val="005306F1"/>
    <w:rsid w:val="00530B4F"/>
    <w:rsid w:val="00530FEB"/>
    <w:rsid w:val="00531462"/>
    <w:rsid w:val="00531B09"/>
    <w:rsid w:val="00531E3E"/>
    <w:rsid w:val="005320C3"/>
    <w:rsid w:val="005328C2"/>
    <w:rsid w:val="00532AD2"/>
    <w:rsid w:val="00532F26"/>
    <w:rsid w:val="005335D2"/>
    <w:rsid w:val="005338B0"/>
    <w:rsid w:val="00533BEF"/>
    <w:rsid w:val="0053427F"/>
    <w:rsid w:val="00534339"/>
    <w:rsid w:val="0053445D"/>
    <w:rsid w:val="0053494C"/>
    <w:rsid w:val="0053505C"/>
    <w:rsid w:val="00535B69"/>
    <w:rsid w:val="00535C4F"/>
    <w:rsid w:val="00535D99"/>
    <w:rsid w:val="005363ED"/>
    <w:rsid w:val="005366C5"/>
    <w:rsid w:val="00536DB8"/>
    <w:rsid w:val="00536FFD"/>
    <w:rsid w:val="005370BD"/>
    <w:rsid w:val="005374E4"/>
    <w:rsid w:val="005375CA"/>
    <w:rsid w:val="005401DA"/>
    <w:rsid w:val="00540386"/>
    <w:rsid w:val="005403A3"/>
    <w:rsid w:val="00540B46"/>
    <w:rsid w:val="00540BFC"/>
    <w:rsid w:val="00541172"/>
    <w:rsid w:val="00541E1A"/>
    <w:rsid w:val="00541E3D"/>
    <w:rsid w:val="0054218C"/>
    <w:rsid w:val="0054255B"/>
    <w:rsid w:val="005425A4"/>
    <w:rsid w:val="00542AE4"/>
    <w:rsid w:val="00542BE4"/>
    <w:rsid w:val="00542EA2"/>
    <w:rsid w:val="005433C5"/>
    <w:rsid w:val="005444A3"/>
    <w:rsid w:val="0054531E"/>
    <w:rsid w:val="005465FF"/>
    <w:rsid w:val="00546FF0"/>
    <w:rsid w:val="005473C4"/>
    <w:rsid w:val="00547718"/>
    <w:rsid w:val="00550D7E"/>
    <w:rsid w:val="0055138E"/>
    <w:rsid w:val="00551407"/>
    <w:rsid w:val="005514F7"/>
    <w:rsid w:val="0055195B"/>
    <w:rsid w:val="00551B50"/>
    <w:rsid w:val="0055215C"/>
    <w:rsid w:val="00552172"/>
    <w:rsid w:val="0055225F"/>
    <w:rsid w:val="005538A6"/>
    <w:rsid w:val="00553E06"/>
    <w:rsid w:val="00553E4E"/>
    <w:rsid w:val="00553EC1"/>
    <w:rsid w:val="00554660"/>
    <w:rsid w:val="0055473A"/>
    <w:rsid w:val="00554D31"/>
    <w:rsid w:val="00555BF4"/>
    <w:rsid w:val="00556CDD"/>
    <w:rsid w:val="00556DED"/>
    <w:rsid w:val="005574BC"/>
    <w:rsid w:val="005576C8"/>
    <w:rsid w:val="00557D77"/>
    <w:rsid w:val="0056129B"/>
    <w:rsid w:val="00561607"/>
    <w:rsid w:val="005616C1"/>
    <w:rsid w:val="0056176D"/>
    <w:rsid w:val="005617E4"/>
    <w:rsid w:val="00561810"/>
    <w:rsid w:val="005622B9"/>
    <w:rsid w:val="005623F1"/>
    <w:rsid w:val="00562D12"/>
    <w:rsid w:val="00562E9A"/>
    <w:rsid w:val="005632AD"/>
    <w:rsid w:val="005633E0"/>
    <w:rsid w:val="00563513"/>
    <w:rsid w:val="005636D5"/>
    <w:rsid w:val="00563709"/>
    <w:rsid w:val="005650E3"/>
    <w:rsid w:val="00566025"/>
    <w:rsid w:val="00566522"/>
    <w:rsid w:val="00566BBE"/>
    <w:rsid w:val="00566EBE"/>
    <w:rsid w:val="0056713F"/>
    <w:rsid w:val="00567230"/>
    <w:rsid w:val="005679B6"/>
    <w:rsid w:val="005703FD"/>
    <w:rsid w:val="00571106"/>
    <w:rsid w:val="0057118E"/>
    <w:rsid w:val="00572259"/>
    <w:rsid w:val="00572528"/>
    <w:rsid w:val="0057269F"/>
    <w:rsid w:val="00573E0F"/>
    <w:rsid w:val="00573E24"/>
    <w:rsid w:val="005740E2"/>
    <w:rsid w:val="00574442"/>
    <w:rsid w:val="00574BB2"/>
    <w:rsid w:val="0057552B"/>
    <w:rsid w:val="00575DE8"/>
    <w:rsid w:val="005766B2"/>
    <w:rsid w:val="0057754B"/>
    <w:rsid w:val="00577928"/>
    <w:rsid w:val="005779A6"/>
    <w:rsid w:val="00577C3E"/>
    <w:rsid w:val="005801D9"/>
    <w:rsid w:val="005802FE"/>
    <w:rsid w:val="0058076D"/>
    <w:rsid w:val="005807C3"/>
    <w:rsid w:val="0058098D"/>
    <w:rsid w:val="00580A57"/>
    <w:rsid w:val="0058151E"/>
    <w:rsid w:val="00581730"/>
    <w:rsid w:val="00582019"/>
    <w:rsid w:val="005821B0"/>
    <w:rsid w:val="00582FA1"/>
    <w:rsid w:val="005836CE"/>
    <w:rsid w:val="00583C5D"/>
    <w:rsid w:val="00583CBC"/>
    <w:rsid w:val="0058449B"/>
    <w:rsid w:val="0058564D"/>
    <w:rsid w:val="00585CE9"/>
    <w:rsid w:val="00585D02"/>
    <w:rsid w:val="00586640"/>
    <w:rsid w:val="00586813"/>
    <w:rsid w:val="00587737"/>
    <w:rsid w:val="00587E7A"/>
    <w:rsid w:val="00590C0C"/>
    <w:rsid w:val="00591045"/>
    <w:rsid w:val="005910EF"/>
    <w:rsid w:val="00591320"/>
    <w:rsid w:val="00591394"/>
    <w:rsid w:val="0059165C"/>
    <w:rsid w:val="005926FC"/>
    <w:rsid w:val="00592C12"/>
    <w:rsid w:val="005933F0"/>
    <w:rsid w:val="005937A7"/>
    <w:rsid w:val="00593811"/>
    <w:rsid w:val="005939CA"/>
    <w:rsid w:val="00593A46"/>
    <w:rsid w:val="00593F52"/>
    <w:rsid w:val="005941E3"/>
    <w:rsid w:val="005951DE"/>
    <w:rsid w:val="0059528B"/>
    <w:rsid w:val="0059546D"/>
    <w:rsid w:val="005958CA"/>
    <w:rsid w:val="00595C55"/>
    <w:rsid w:val="0059633A"/>
    <w:rsid w:val="00596636"/>
    <w:rsid w:val="005966DA"/>
    <w:rsid w:val="00596B01"/>
    <w:rsid w:val="00596C25"/>
    <w:rsid w:val="00596CAF"/>
    <w:rsid w:val="00596CBC"/>
    <w:rsid w:val="00596D6B"/>
    <w:rsid w:val="00597195"/>
    <w:rsid w:val="00597566"/>
    <w:rsid w:val="00597F7A"/>
    <w:rsid w:val="005A01CA"/>
    <w:rsid w:val="005A02C9"/>
    <w:rsid w:val="005A0819"/>
    <w:rsid w:val="005A0AF4"/>
    <w:rsid w:val="005A100F"/>
    <w:rsid w:val="005A1035"/>
    <w:rsid w:val="005A144C"/>
    <w:rsid w:val="005A2278"/>
    <w:rsid w:val="005A2756"/>
    <w:rsid w:val="005A2B26"/>
    <w:rsid w:val="005A2F3C"/>
    <w:rsid w:val="005A319E"/>
    <w:rsid w:val="005A3B51"/>
    <w:rsid w:val="005A3BE6"/>
    <w:rsid w:val="005A46E8"/>
    <w:rsid w:val="005A4D46"/>
    <w:rsid w:val="005A54FB"/>
    <w:rsid w:val="005A61EC"/>
    <w:rsid w:val="005A6EA5"/>
    <w:rsid w:val="005A7901"/>
    <w:rsid w:val="005B0228"/>
    <w:rsid w:val="005B0612"/>
    <w:rsid w:val="005B083A"/>
    <w:rsid w:val="005B0C4B"/>
    <w:rsid w:val="005B12FC"/>
    <w:rsid w:val="005B139E"/>
    <w:rsid w:val="005B179C"/>
    <w:rsid w:val="005B1AFF"/>
    <w:rsid w:val="005B1C91"/>
    <w:rsid w:val="005B1EE4"/>
    <w:rsid w:val="005B25B4"/>
    <w:rsid w:val="005B269B"/>
    <w:rsid w:val="005B29EA"/>
    <w:rsid w:val="005B2B74"/>
    <w:rsid w:val="005B353F"/>
    <w:rsid w:val="005B376C"/>
    <w:rsid w:val="005B444C"/>
    <w:rsid w:val="005B49DC"/>
    <w:rsid w:val="005B4D7E"/>
    <w:rsid w:val="005B6342"/>
    <w:rsid w:val="005B6AB0"/>
    <w:rsid w:val="005B7773"/>
    <w:rsid w:val="005C01AF"/>
    <w:rsid w:val="005C01EF"/>
    <w:rsid w:val="005C1154"/>
    <w:rsid w:val="005C1575"/>
    <w:rsid w:val="005C1661"/>
    <w:rsid w:val="005C1743"/>
    <w:rsid w:val="005C2241"/>
    <w:rsid w:val="005C2381"/>
    <w:rsid w:val="005C41FE"/>
    <w:rsid w:val="005C555B"/>
    <w:rsid w:val="005C592A"/>
    <w:rsid w:val="005C5A8D"/>
    <w:rsid w:val="005C64EA"/>
    <w:rsid w:val="005C6522"/>
    <w:rsid w:val="005C6D70"/>
    <w:rsid w:val="005C738B"/>
    <w:rsid w:val="005C73D3"/>
    <w:rsid w:val="005D0435"/>
    <w:rsid w:val="005D0619"/>
    <w:rsid w:val="005D0BCB"/>
    <w:rsid w:val="005D25CB"/>
    <w:rsid w:val="005D265E"/>
    <w:rsid w:val="005D2B43"/>
    <w:rsid w:val="005D311F"/>
    <w:rsid w:val="005D3199"/>
    <w:rsid w:val="005D3A4F"/>
    <w:rsid w:val="005D480F"/>
    <w:rsid w:val="005D4E9D"/>
    <w:rsid w:val="005D50DD"/>
    <w:rsid w:val="005D58B3"/>
    <w:rsid w:val="005D6132"/>
    <w:rsid w:val="005D65AA"/>
    <w:rsid w:val="005D6BA1"/>
    <w:rsid w:val="005D6D97"/>
    <w:rsid w:val="005D745C"/>
    <w:rsid w:val="005D79E7"/>
    <w:rsid w:val="005D7BFF"/>
    <w:rsid w:val="005E0732"/>
    <w:rsid w:val="005E1B9E"/>
    <w:rsid w:val="005E2927"/>
    <w:rsid w:val="005E2BCE"/>
    <w:rsid w:val="005E2E91"/>
    <w:rsid w:val="005E3462"/>
    <w:rsid w:val="005E3AA0"/>
    <w:rsid w:val="005E3B4B"/>
    <w:rsid w:val="005E41B1"/>
    <w:rsid w:val="005E449F"/>
    <w:rsid w:val="005E46E4"/>
    <w:rsid w:val="005E48E8"/>
    <w:rsid w:val="005E53A3"/>
    <w:rsid w:val="005E53CA"/>
    <w:rsid w:val="005E582C"/>
    <w:rsid w:val="005E59AA"/>
    <w:rsid w:val="005E5C88"/>
    <w:rsid w:val="005E671E"/>
    <w:rsid w:val="005E6E28"/>
    <w:rsid w:val="005E717B"/>
    <w:rsid w:val="005E7677"/>
    <w:rsid w:val="005E7B3E"/>
    <w:rsid w:val="005E7DD8"/>
    <w:rsid w:val="005F04EB"/>
    <w:rsid w:val="005F07AB"/>
    <w:rsid w:val="005F1A4D"/>
    <w:rsid w:val="005F1B1B"/>
    <w:rsid w:val="005F21F1"/>
    <w:rsid w:val="005F24CE"/>
    <w:rsid w:val="005F363D"/>
    <w:rsid w:val="005F3A4B"/>
    <w:rsid w:val="005F4222"/>
    <w:rsid w:val="005F4462"/>
    <w:rsid w:val="005F44C1"/>
    <w:rsid w:val="005F4641"/>
    <w:rsid w:val="005F48D2"/>
    <w:rsid w:val="005F4D4E"/>
    <w:rsid w:val="005F50C9"/>
    <w:rsid w:val="005F64C2"/>
    <w:rsid w:val="005F6936"/>
    <w:rsid w:val="005F6C76"/>
    <w:rsid w:val="005F6D82"/>
    <w:rsid w:val="005F70C7"/>
    <w:rsid w:val="005F710B"/>
    <w:rsid w:val="005F713B"/>
    <w:rsid w:val="005F7202"/>
    <w:rsid w:val="005F7277"/>
    <w:rsid w:val="005F7415"/>
    <w:rsid w:val="005F786B"/>
    <w:rsid w:val="005F7C90"/>
    <w:rsid w:val="005F7D1F"/>
    <w:rsid w:val="0060069F"/>
    <w:rsid w:val="006006D8"/>
    <w:rsid w:val="00600F2D"/>
    <w:rsid w:val="006017A5"/>
    <w:rsid w:val="0060276E"/>
    <w:rsid w:val="00602E99"/>
    <w:rsid w:val="006033AF"/>
    <w:rsid w:val="00603A6A"/>
    <w:rsid w:val="00603F7C"/>
    <w:rsid w:val="0060455F"/>
    <w:rsid w:val="00604D5D"/>
    <w:rsid w:val="0060527E"/>
    <w:rsid w:val="0060538A"/>
    <w:rsid w:val="0060595B"/>
    <w:rsid w:val="00605FBC"/>
    <w:rsid w:val="006063C0"/>
    <w:rsid w:val="0060653E"/>
    <w:rsid w:val="00607554"/>
    <w:rsid w:val="006076C4"/>
    <w:rsid w:val="00607A5E"/>
    <w:rsid w:val="00610208"/>
    <w:rsid w:val="00610367"/>
    <w:rsid w:val="00610820"/>
    <w:rsid w:val="00610A25"/>
    <w:rsid w:val="00610B3E"/>
    <w:rsid w:val="00610CBB"/>
    <w:rsid w:val="00610EF8"/>
    <w:rsid w:val="006115FF"/>
    <w:rsid w:val="00611812"/>
    <w:rsid w:val="00611C90"/>
    <w:rsid w:val="00611CED"/>
    <w:rsid w:val="00612587"/>
    <w:rsid w:val="006126CA"/>
    <w:rsid w:val="00612F59"/>
    <w:rsid w:val="0061329D"/>
    <w:rsid w:val="00613E53"/>
    <w:rsid w:val="006140E9"/>
    <w:rsid w:val="0061411F"/>
    <w:rsid w:val="00615091"/>
    <w:rsid w:val="00616DEC"/>
    <w:rsid w:val="006172A5"/>
    <w:rsid w:val="006179D1"/>
    <w:rsid w:val="00617F49"/>
    <w:rsid w:val="006200A5"/>
    <w:rsid w:val="00620397"/>
    <w:rsid w:val="00620595"/>
    <w:rsid w:val="00620D0F"/>
    <w:rsid w:val="00620FCF"/>
    <w:rsid w:val="006215A6"/>
    <w:rsid w:val="00621DE2"/>
    <w:rsid w:val="00621F60"/>
    <w:rsid w:val="00622041"/>
    <w:rsid w:val="006223F7"/>
    <w:rsid w:val="00622986"/>
    <w:rsid w:val="006238B7"/>
    <w:rsid w:val="0062413C"/>
    <w:rsid w:val="00624234"/>
    <w:rsid w:val="00624491"/>
    <w:rsid w:val="006249D1"/>
    <w:rsid w:val="00624BA4"/>
    <w:rsid w:val="00624EE5"/>
    <w:rsid w:val="00625290"/>
    <w:rsid w:val="006265BE"/>
    <w:rsid w:val="00626979"/>
    <w:rsid w:val="00626A7B"/>
    <w:rsid w:val="006275C6"/>
    <w:rsid w:val="0063057D"/>
    <w:rsid w:val="00630AB6"/>
    <w:rsid w:val="00631083"/>
    <w:rsid w:val="006315B6"/>
    <w:rsid w:val="006316C0"/>
    <w:rsid w:val="0063180D"/>
    <w:rsid w:val="0063187D"/>
    <w:rsid w:val="00632FCC"/>
    <w:rsid w:val="00634CE5"/>
    <w:rsid w:val="006351F4"/>
    <w:rsid w:val="00635991"/>
    <w:rsid w:val="0063622E"/>
    <w:rsid w:val="006362A8"/>
    <w:rsid w:val="0063652F"/>
    <w:rsid w:val="00636B62"/>
    <w:rsid w:val="00636C19"/>
    <w:rsid w:val="00637764"/>
    <w:rsid w:val="00637A15"/>
    <w:rsid w:val="006407EF"/>
    <w:rsid w:val="00640B87"/>
    <w:rsid w:val="00640D9C"/>
    <w:rsid w:val="006412A7"/>
    <w:rsid w:val="006416A3"/>
    <w:rsid w:val="00641811"/>
    <w:rsid w:val="00641AB6"/>
    <w:rsid w:val="006421FD"/>
    <w:rsid w:val="0064278C"/>
    <w:rsid w:val="00642ABB"/>
    <w:rsid w:val="00642C0F"/>
    <w:rsid w:val="00643864"/>
    <w:rsid w:val="00643F0D"/>
    <w:rsid w:val="00644139"/>
    <w:rsid w:val="00644463"/>
    <w:rsid w:val="006468DF"/>
    <w:rsid w:val="00647285"/>
    <w:rsid w:val="00647306"/>
    <w:rsid w:val="0064778D"/>
    <w:rsid w:val="006479F8"/>
    <w:rsid w:val="00647CF1"/>
    <w:rsid w:val="00650154"/>
    <w:rsid w:val="006509F7"/>
    <w:rsid w:val="00650B19"/>
    <w:rsid w:val="00650C8F"/>
    <w:rsid w:val="00650F1C"/>
    <w:rsid w:val="0065109F"/>
    <w:rsid w:val="00651714"/>
    <w:rsid w:val="00651CB5"/>
    <w:rsid w:val="006523E2"/>
    <w:rsid w:val="00652507"/>
    <w:rsid w:val="00652721"/>
    <w:rsid w:val="006536AA"/>
    <w:rsid w:val="006543B3"/>
    <w:rsid w:val="00654869"/>
    <w:rsid w:val="0065517A"/>
    <w:rsid w:val="00655D28"/>
    <w:rsid w:val="006563BE"/>
    <w:rsid w:val="00657517"/>
    <w:rsid w:val="00657707"/>
    <w:rsid w:val="006601DE"/>
    <w:rsid w:val="006602D4"/>
    <w:rsid w:val="006608B0"/>
    <w:rsid w:val="00660F45"/>
    <w:rsid w:val="00661171"/>
    <w:rsid w:val="0066197F"/>
    <w:rsid w:val="006620FD"/>
    <w:rsid w:val="00662304"/>
    <w:rsid w:val="00662E2A"/>
    <w:rsid w:val="00662E75"/>
    <w:rsid w:val="006635B3"/>
    <w:rsid w:val="00663850"/>
    <w:rsid w:val="00663E00"/>
    <w:rsid w:val="00663FED"/>
    <w:rsid w:val="00664149"/>
    <w:rsid w:val="00664F6D"/>
    <w:rsid w:val="006652B1"/>
    <w:rsid w:val="006655CD"/>
    <w:rsid w:val="006668FE"/>
    <w:rsid w:val="00666D35"/>
    <w:rsid w:val="00667C29"/>
    <w:rsid w:val="00667FB8"/>
    <w:rsid w:val="00667FED"/>
    <w:rsid w:val="00670127"/>
    <w:rsid w:val="006703A2"/>
    <w:rsid w:val="0067172B"/>
    <w:rsid w:val="00671887"/>
    <w:rsid w:val="006720E6"/>
    <w:rsid w:val="006723DD"/>
    <w:rsid w:val="00672894"/>
    <w:rsid w:val="006732F1"/>
    <w:rsid w:val="00673511"/>
    <w:rsid w:val="006735FF"/>
    <w:rsid w:val="006737E1"/>
    <w:rsid w:val="00673ECD"/>
    <w:rsid w:val="006745A6"/>
    <w:rsid w:val="006747D9"/>
    <w:rsid w:val="0067519C"/>
    <w:rsid w:val="00675626"/>
    <w:rsid w:val="00675AF7"/>
    <w:rsid w:val="00675B51"/>
    <w:rsid w:val="00675C98"/>
    <w:rsid w:val="00675CD1"/>
    <w:rsid w:val="00675DCA"/>
    <w:rsid w:val="0067671A"/>
    <w:rsid w:val="00676B36"/>
    <w:rsid w:val="00676D06"/>
    <w:rsid w:val="00676FB3"/>
    <w:rsid w:val="006770B9"/>
    <w:rsid w:val="00677827"/>
    <w:rsid w:val="0068073E"/>
    <w:rsid w:val="00681716"/>
    <w:rsid w:val="00681758"/>
    <w:rsid w:val="006826EF"/>
    <w:rsid w:val="0068319A"/>
    <w:rsid w:val="006836FD"/>
    <w:rsid w:val="00683709"/>
    <w:rsid w:val="00683A55"/>
    <w:rsid w:val="006840C6"/>
    <w:rsid w:val="0068434A"/>
    <w:rsid w:val="00684BE8"/>
    <w:rsid w:val="006856FE"/>
    <w:rsid w:val="00686947"/>
    <w:rsid w:val="0068699B"/>
    <w:rsid w:val="00686A8B"/>
    <w:rsid w:val="00686A9F"/>
    <w:rsid w:val="00686F40"/>
    <w:rsid w:val="00691DDE"/>
    <w:rsid w:val="00692063"/>
    <w:rsid w:val="00692488"/>
    <w:rsid w:val="00693629"/>
    <w:rsid w:val="00693864"/>
    <w:rsid w:val="00693AF5"/>
    <w:rsid w:val="00693FFA"/>
    <w:rsid w:val="00694DCB"/>
    <w:rsid w:val="00694F26"/>
    <w:rsid w:val="00694F57"/>
    <w:rsid w:val="00695ACC"/>
    <w:rsid w:val="00695B4B"/>
    <w:rsid w:val="00695C4A"/>
    <w:rsid w:val="00695D09"/>
    <w:rsid w:val="00696047"/>
    <w:rsid w:val="006962A0"/>
    <w:rsid w:val="00696FBD"/>
    <w:rsid w:val="00697113"/>
    <w:rsid w:val="00697DC1"/>
    <w:rsid w:val="00697DD3"/>
    <w:rsid w:val="006A047D"/>
    <w:rsid w:val="006A08DA"/>
    <w:rsid w:val="006A0DD8"/>
    <w:rsid w:val="006A159F"/>
    <w:rsid w:val="006A174A"/>
    <w:rsid w:val="006A1966"/>
    <w:rsid w:val="006A2E7F"/>
    <w:rsid w:val="006A39B0"/>
    <w:rsid w:val="006A4667"/>
    <w:rsid w:val="006A6B47"/>
    <w:rsid w:val="006A71B1"/>
    <w:rsid w:val="006B0283"/>
    <w:rsid w:val="006B082E"/>
    <w:rsid w:val="006B13B8"/>
    <w:rsid w:val="006B13BF"/>
    <w:rsid w:val="006B15FF"/>
    <w:rsid w:val="006B2464"/>
    <w:rsid w:val="006B2D64"/>
    <w:rsid w:val="006B30C1"/>
    <w:rsid w:val="006B3352"/>
    <w:rsid w:val="006B3772"/>
    <w:rsid w:val="006B3B72"/>
    <w:rsid w:val="006B5651"/>
    <w:rsid w:val="006B56E5"/>
    <w:rsid w:val="006B5E6E"/>
    <w:rsid w:val="006B6C4E"/>
    <w:rsid w:val="006B6CEA"/>
    <w:rsid w:val="006B785F"/>
    <w:rsid w:val="006B7BCE"/>
    <w:rsid w:val="006B7D5E"/>
    <w:rsid w:val="006B7EAB"/>
    <w:rsid w:val="006C00E9"/>
    <w:rsid w:val="006C02CC"/>
    <w:rsid w:val="006C0517"/>
    <w:rsid w:val="006C0B7C"/>
    <w:rsid w:val="006C101B"/>
    <w:rsid w:val="006C17A5"/>
    <w:rsid w:val="006C1CDE"/>
    <w:rsid w:val="006C2D3F"/>
    <w:rsid w:val="006C523E"/>
    <w:rsid w:val="006C5A0B"/>
    <w:rsid w:val="006C5F2F"/>
    <w:rsid w:val="006C67E0"/>
    <w:rsid w:val="006C6833"/>
    <w:rsid w:val="006C7080"/>
    <w:rsid w:val="006C723A"/>
    <w:rsid w:val="006C773C"/>
    <w:rsid w:val="006C7BFA"/>
    <w:rsid w:val="006D036B"/>
    <w:rsid w:val="006D03FF"/>
    <w:rsid w:val="006D0DBE"/>
    <w:rsid w:val="006D119D"/>
    <w:rsid w:val="006D121C"/>
    <w:rsid w:val="006D1A4A"/>
    <w:rsid w:val="006D1B22"/>
    <w:rsid w:val="006D227E"/>
    <w:rsid w:val="006D2949"/>
    <w:rsid w:val="006D364B"/>
    <w:rsid w:val="006D42F5"/>
    <w:rsid w:val="006D447C"/>
    <w:rsid w:val="006D470F"/>
    <w:rsid w:val="006D4E77"/>
    <w:rsid w:val="006D5046"/>
    <w:rsid w:val="006D5723"/>
    <w:rsid w:val="006D57AD"/>
    <w:rsid w:val="006D591D"/>
    <w:rsid w:val="006D5928"/>
    <w:rsid w:val="006D5BFD"/>
    <w:rsid w:val="006D5C32"/>
    <w:rsid w:val="006D5E72"/>
    <w:rsid w:val="006D6194"/>
    <w:rsid w:val="006D70D0"/>
    <w:rsid w:val="006D748C"/>
    <w:rsid w:val="006D7515"/>
    <w:rsid w:val="006E001F"/>
    <w:rsid w:val="006E09BA"/>
    <w:rsid w:val="006E1551"/>
    <w:rsid w:val="006E1648"/>
    <w:rsid w:val="006E20C8"/>
    <w:rsid w:val="006E23FF"/>
    <w:rsid w:val="006E2650"/>
    <w:rsid w:val="006E33A7"/>
    <w:rsid w:val="006E36DE"/>
    <w:rsid w:val="006E39D4"/>
    <w:rsid w:val="006E3F9B"/>
    <w:rsid w:val="006E421C"/>
    <w:rsid w:val="006E43A9"/>
    <w:rsid w:val="006E49C5"/>
    <w:rsid w:val="006E49C9"/>
    <w:rsid w:val="006E4AC2"/>
    <w:rsid w:val="006E4E8B"/>
    <w:rsid w:val="006E57DF"/>
    <w:rsid w:val="006E5E1E"/>
    <w:rsid w:val="006E6F92"/>
    <w:rsid w:val="006E7006"/>
    <w:rsid w:val="006F0C90"/>
    <w:rsid w:val="006F0EE3"/>
    <w:rsid w:val="006F104D"/>
    <w:rsid w:val="006F1BB1"/>
    <w:rsid w:val="006F25E4"/>
    <w:rsid w:val="006F2813"/>
    <w:rsid w:val="006F2910"/>
    <w:rsid w:val="006F2997"/>
    <w:rsid w:val="006F2BC2"/>
    <w:rsid w:val="006F2C94"/>
    <w:rsid w:val="006F3479"/>
    <w:rsid w:val="006F34A0"/>
    <w:rsid w:val="006F3E10"/>
    <w:rsid w:val="006F4276"/>
    <w:rsid w:val="006F443F"/>
    <w:rsid w:val="006F44AA"/>
    <w:rsid w:val="006F498C"/>
    <w:rsid w:val="006F4A8A"/>
    <w:rsid w:val="006F4AA1"/>
    <w:rsid w:val="006F71A2"/>
    <w:rsid w:val="006F724D"/>
    <w:rsid w:val="006F7496"/>
    <w:rsid w:val="006F7D99"/>
    <w:rsid w:val="00700E61"/>
    <w:rsid w:val="007010ED"/>
    <w:rsid w:val="0070207A"/>
    <w:rsid w:val="00702E77"/>
    <w:rsid w:val="00702EBA"/>
    <w:rsid w:val="00702F81"/>
    <w:rsid w:val="00703A09"/>
    <w:rsid w:val="00703A6B"/>
    <w:rsid w:val="00703BB8"/>
    <w:rsid w:val="00704242"/>
    <w:rsid w:val="00704727"/>
    <w:rsid w:val="007052DD"/>
    <w:rsid w:val="00705FC6"/>
    <w:rsid w:val="0070650A"/>
    <w:rsid w:val="00707258"/>
    <w:rsid w:val="00707E83"/>
    <w:rsid w:val="0071084A"/>
    <w:rsid w:val="00710BD9"/>
    <w:rsid w:val="007112E4"/>
    <w:rsid w:val="007126C5"/>
    <w:rsid w:val="00712A41"/>
    <w:rsid w:val="007132C3"/>
    <w:rsid w:val="0071375A"/>
    <w:rsid w:val="007138B1"/>
    <w:rsid w:val="00713D93"/>
    <w:rsid w:val="00714344"/>
    <w:rsid w:val="007143B9"/>
    <w:rsid w:val="00714EE7"/>
    <w:rsid w:val="00715822"/>
    <w:rsid w:val="00715CC1"/>
    <w:rsid w:val="0071612A"/>
    <w:rsid w:val="00716155"/>
    <w:rsid w:val="007164D7"/>
    <w:rsid w:val="0071658A"/>
    <w:rsid w:val="007165D3"/>
    <w:rsid w:val="00717A53"/>
    <w:rsid w:val="00717AD3"/>
    <w:rsid w:val="00717B20"/>
    <w:rsid w:val="00720BE8"/>
    <w:rsid w:val="00720D8D"/>
    <w:rsid w:val="0072119B"/>
    <w:rsid w:val="007225DF"/>
    <w:rsid w:val="00722BE2"/>
    <w:rsid w:val="00723375"/>
    <w:rsid w:val="007235EC"/>
    <w:rsid w:val="00723DDA"/>
    <w:rsid w:val="00723EB2"/>
    <w:rsid w:val="007249DD"/>
    <w:rsid w:val="00724A33"/>
    <w:rsid w:val="00724A59"/>
    <w:rsid w:val="00724B83"/>
    <w:rsid w:val="00725753"/>
    <w:rsid w:val="00725B27"/>
    <w:rsid w:val="00725FBB"/>
    <w:rsid w:val="00726398"/>
    <w:rsid w:val="007266CA"/>
    <w:rsid w:val="00726A2F"/>
    <w:rsid w:val="00726DDA"/>
    <w:rsid w:val="00727285"/>
    <w:rsid w:val="007274FB"/>
    <w:rsid w:val="00727993"/>
    <w:rsid w:val="007306EE"/>
    <w:rsid w:val="00730AAD"/>
    <w:rsid w:val="00730E5E"/>
    <w:rsid w:val="007316A3"/>
    <w:rsid w:val="00731725"/>
    <w:rsid w:val="00732E2C"/>
    <w:rsid w:val="007331CA"/>
    <w:rsid w:val="007333FA"/>
    <w:rsid w:val="0073414C"/>
    <w:rsid w:val="0073458D"/>
    <w:rsid w:val="0073559A"/>
    <w:rsid w:val="00735D99"/>
    <w:rsid w:val="00735EC5"/>
    <w:rsid w:val="00736034"/>
    <w:rsid w:val="00736403"/>
    <w:rsid w:val="00737378"/>
    <w:rsid w:val="007374D4"/>
    <w:rsid w:val="00737606"/>
    <w:rsid w:val="00737BFD"/>
    <w:rsid w:val="00740425"/>
    <w:rsid w:val="00740455"/>
    <w:rsid w:val="00741BFF"/>
    <w:rsid w:val="00741F95"/>
    <w:rsid w:val="007420AC"/>
    <w:rsid w:val="007435CB"/>
    <w:rsid w:val="00744326"/>
    <w:rsid w:val="0074640C"/>
    <w:rsid w:val="0074689F"/>
    <w:rsid w:val="0074706D"/>
    <w:rsid w:val="00747983"/>
    <w:rsid w:val="00747B2E"/>
    <w:rsid w:val="00747C81"/>
    <w:rsid w:val="00747E48"/>
    <w:rsid w:val="00750A62"/>
    <w:rsid w:val="0075106C"/>
    <w:rsid w:val="007517CB"/>
    <w:rsid w:val="00751A59"/>
    <w:rsid w:val="00751E47"/>
    <w:rsid w:val="007527A3"/>
    <w:rsid w:val="00753261"/>
    <w:rsid w:val="007533BA"/>
    <w:rsid w:val="00753648"/>
    <w:rsid w:val="00753667"/>
    <w:rsid w:val="00753974"/>
    <w:rsid w:val="00753F20"/>
    <w:rsid w:val="00754278"/>
    <w:rsid w:val="00754508"/>
    <w:rsid w:val="0075461B"/>
    <w:rsid w:val="00754B59"/>
    <w:rsid w:val="00755565"/>
    <w:rsid w:val="0075565F"/>
    <w:rsid w:val="00756853"/>
    <w:rsid w:val="00756A51"/>
    <w:rsid w:val="00757328"/>
    <w:rsid w:val="00757D2A"/>
    <w:rsid w:val="007600A2"/>
    <w:rsid w:val="00760311"/>
    <w:rsid w:val="007604F5"/>
    <w:rsid w:val="00760DD6"/>
    <w:rsid w:val="00760DFD"/>
    <w:rsid w:val="00761368"/>
    <w:rsid w:val="0076140A"/>
    <w:rsid w:val="0076157B"/>
    <w:rsid w:val="007624B1"/>
    <w:rsid w:val="00762B13"/>
    <w:rsid w:val="00763CCB"/>
    <w:rsid w:val="00763FF2"/>
    <w:rsid w:val="007642C7"/>
    <w:rsid w:val="007648A4"/>
    <w:rsid w:val="007648E7"/>
    <w:rsid w:val="007650BB"/>
    <w:rsid w:val="00765538"/>
    <w:rsid w:val="00765892"/>
    <w:rsid w:val="00765945"/>
    <w:rsid w:val="00765D4E"/>
    <w:rsid w:val="00766196"/>
    <w:rsid w:val="00766E6A"/>
    <w:rsid w:val="00767CBA"/>
    <w:rsid w:val="00767DC5"/>
    <w:rsid w:val="00770B83"/>
    <w:rsid w:val="00770F16"/>
    <w:rsid w:val="00771318"/>
    <w:rsid w:val="00771385"/>
    <w:rsid w:val="0077147C"/>
    <w:rsid w:val="007717B2"/>
    <w:rsid w:val="007721E6"/>
    <w:rsid w:val="0077223B"/>
    <w:rsid w:val="00772660"/>
    <w:rsid w:val="00774090"/>
    <w:rsid w:val="00774B64"/>
    <w:rsid w:val="00774E01"/>
    <w:rsid w:val="0077538E"/>
    <w:rsid w:val="0077577B"/>
    <w:rsid w:val="00775C71"/>
    <w:rsid w:val="00776284"/>
    <w:rsid w:val="00776527"/>
    <w:rsid w:val="0077674E"/>
    <w:rsid w:val="00780084"/>
    <w:rsid w:val="007800AD"/>
    <w:rsid w:val="00780F9F"/>
    <w:rsid w:val="00780FBE"/>
    <w:rsid w:val="00782658"/>
    <w:rsid w:val="00782705"/>
    <w:rsid w:val="0078359C"/>
    <w:rsid w:val="00783E5A"/>
    <w:rsid w:val="00783F7E"/>
    <w:rsid w:val="00784038"/>
    <w:rsid w:val="0078442C"/>
    <w:rsid w:val="00784600"/>
    <w:rsid w:val="007851E0"/>
    <w:rsid w:val="007852B9"/>
    <w:rsid w:val="007853F8"/>
    <w:rsid w:val="007854AA"/>
    <w:rsid w:val="00785A02"/>
    <w:rsid w:val="00785F72"/>
    <w:rsid w:val="007870D3"/>
    <w:rsid w:val="00787518"/>
    <w:rsid w:val="00787892"/>
    <w:rsid w:val="00790374"/>
    <w:rsid w:val="00790866"/>
    <w:rsid w:val="00790958"/>
    <w:rsid w:val="007909F1"/>
    <w:rsid w:val="00790A83"/>
    <w:rsid w:val="007915CC"/>
    <w:rsid w:val="007916D7"/>
    <w:rsid w:val="00791B04"/>
    <w:rsid w:val="007924DA"/>
    <w:rsid w:val="007928B7"/>
    <w:rsid w:val="00792B36"/>
    <w:rsid w:val="007937C3"/>
    <w:rsid w:val="007937ED"/>
    <w:rsid w:val="00793F2D"/>
    <w:rsid w:val="00793F78"/>
    <w:rsid w:val="0079432E"/>
    <w:rsid w:val="007949EC"/>
    <w:rsid w:val="00794FE4"/>
    <w:rsid w:val="007964D7"/>
    <w:rsid w:val="007966C3"/>
    <w:rsid w:val="00796D0E"/>
    <w:rsid w:val="007971EE"/>
    <w:rsid w:val="00797438"/>
    <w:rsid w:val="00797B8F"/>
    <w:rsid w:val="007A0116"/>
    <w:rsid w:val="007A0862"/>
    <w:rsid w:val="007A0A8E"/>
    <w:rsid w:val="007A0D1B"/>
    <w:rsid w:val="007A0E20"/>
    <w:rsid w:val="007A1428"/>
    <w:rsid w:val="007A20A4"/>
    <w:rsid w:val="007A281F"/>
    <w:rsid w:val="007A2F44"/>
    <w:rsid w:val="007A3035"/>
    <w:rsid w:val="007A379F"/>
    <w:rsid w:val="007A385C"/>
    <w:rsid w:val="007A3C58"/>
    <w:rsid w:val="007A3E3C"/>
    <w:rsid w:val="007A4293"/>
    <w:rsid w:val="007A470D"/>
    <w:rsid w:val="007A55B9"/>
    <w:rsid w:val="007A5F1D"/>
    <w:rsid w:val="007A617E"/>
    <w:rsid w:val="007A70EF"/>
    <w:rsid w:val="007A7C1C"/>
    <w:rsid w:val="007B0497"/>
    <w:rsid w:val="007B05AA"/>
    <w:rsid w:val="007B1090"/>
    <w:rsid w:val="007B1328"/>
    <w:rsid w:val="007B1661"/>
    <w:rsid w:val="007B185D"/>
    <w:rsid w:val="007B1B01"/>
    <w:rsid w:val="007B1CAF"/>
    <w:rsid w:val="007B294D"/>
    <w:rsid w:val="007B3767"/>
    <w:rsid w:val="007B382F"/>
    <w:rsid w:val="007B3A0B"/>
    <w:rsid w:val="007B3CBB"/>
    <w:rsid w:val="007B3FEE"/>
    <w:rsid w:val="007B524A"/>
    <w:rsid w:val="007B59E4"/>
    <w:rsid w:val="007B5B77"/>
    <w:rsid w:val="007B61DA"/>
    <w:rsid w:val="007B661E"/>
    <w:rsid w:val="007B6862"/>
    <w:rsid w:val="007B7064"/>
    <w:rsid w:val="007B74A0"/>
    <w:rsid w:val="007B77B9"/>
    <w:rsid w:val="007B7B2E"/>
    <w:rsid w:val="007C0463"/>
    <w:rsid w:val="007C05D4"/>
    <w:rsid w:val="007C128D"/>
    <w:rsid w:val="007C1322"/>
    <w:rsid w:val="007C1566"/>
    <w:rsid w:val="007C166F"/>
    <w:rsid w:val="007C16BD"/>
    <w:rsid w:val="007C1EC4"/>
    <w:rsid w:val="007C25A9"/>
    <w:rsid w:val="007C2DCA"/>
    <w:rsid w:val="007C3769"/>
    <w:rsid w:val="007C3C80"/>
    <w:rsid w:val="007C3D56"/>
    <w:rsid w:val="007C5356"/>
    <w:rsid w:val="007C5360"/>
    <w:rsid w:val="007C5850"/>
    <w:rsid w:val="007C5E96"/>
    <w:rsid w:val="007C5EDD"/>
    <w:rsid w:val="007C633E"/>
    <w:rsid w:val="007C6845"/>
    <w:rsid w:val="007C798D"/>
    <w:rsid w:val="007C7C69"/>
    <w:rsid w:val="007D0088"/>
    <w:rsid w:val="007D05EF"/>
    <w:rsid w:val="007D06DA"/>
    <w:rsid w:val="007D0A84"/>
    <w:rsid w:val="007D16A7"/>
    <w:rsid w:val="007D1D59"/>
    <w:rsid w:val="007D2256"/>
    <w:rsid w:val="007D2975"/>
    <w:rsid w:val="007D2F8E"/>
    <w:rsid w:val="007D31A0"/>
    <w:rsid w:val="007D370E"/>
    <w:rsid w:val="007D3E36"/>
    <w:rsid w:val="007D4408"/>
    <w:rsid w:val="007D4962"/>
    <w:rsid w:val="007D4989"/>
    <w:rsid w:val="007D49E8"/>
    <w:rsid w:val="007D4B1C"/>
    <w:rsid w:val="007D4DDF"/>
    <w:rsid w:val="007D4E5F"/>
    <w:rsid w:val="007D507C"/>
    <w:rsid w:val="007D5B54"/>
    <w:rsid w:val="007D5CB8"/>
    <w:rsid w:val="007D6360"/>
    <w:rsid w:val="007D67FA"/>
    <w:rsid w:val="007D6EA4"/>
    <w:rsid w:val="007D7124"/>
    <w:rsid w:val="007D714E"/>
    <w:rsid w:val="007D75CF"/>
    <w:rsid w:val="007D7739"/>
    <w:rsid w:val="007D7CF0"/>
    <w:rsid w:val="007E040D"/>
    <w:rsid w:val="007E0665"/>
    <w:rsid w:val="007E075A"/>
    <w:rsid w:val="007E1843"/>
    <w:rsid w:val="007E1B4A"/>
    <w:rsid w:val="007E1C68"/>
    <w:rsid w:val="007E23F4"/>
    <w:rsid w:val="007E25F5"/>
    <w:rsid w:val="007E263F"/>
    <w:rsid w:val="007E277A"/>
    <w:rsid w:val="007E28A3"/>
    <w:rsid w:val="007E34C9"/>
    <w:rsid w:val="007E37DA"/>
    <w:rsid w:val="007E429D"/>
    <w:rsid w:val="007E510A"/>
    <w:rsid w:val="007E5790"/>
    <w:rsid w:val="007E5D52"/>
    <w:rsid w:val="007E64F2"/>
    <w:rsid w:val="007E725C"/>
    <w:rsid w:val="007F189E"/>
    <w:rsid w:val="007F1D72"/>
    <w:rsid w:val="007F2195"/>
    <w:rsid w:val="007F2680"/>
    <w:rsid w:val="007F2849"/>
    <w:rsid w:val="007F2B11"/>
    <w:rsid w:val="007F354D"/>
    <w:rsid w:val="007F5A38"/>
    <w:rsid w:val="007F6496"/>
    <w:rsid w:val="007F6A45"/>
    <w:rsid w:val="007F7762"/>
    <w:rsid w:val="007F7B60"/>
    <w:rsid w:val="008001FB"/>
    <w:rsid w:val="00800449"/>
    <w:rsid w:val="00800C2A"/>
    <w:rsid w:val="008018D1"/>
    <w:rsid w:val="00802051"/>
    <w:rsid w:val="00802B0E"/>
    <w:rsid w:val="00802DF4"/>
    <w:rsid w:val="00803933"/>
    <w:rsid w:val="00803A56"/>
    <w:rsid w:val="00803C32"/>
    <w:rsid w:val="0080410E"/>
    <w:rsid w:val="00804419"/>
    <w:rsid w:val="00804499"/>
    <w:rsid w:val="00804B91"/>
    <w:rsid w:val="00804BD9"/>
    <w:rsid w:val="00804BFC"/>
    <w:rsid w:val="00805250"/>
    <w:rsid w:val="00805925"/>
    <w:rsid w:val="00805F84"/>
    <w:rsid w:val="00806233"/>
    <w:rsid w:val="0080623D"/>
    <w:rsid w:val="00806570"/>
    <w:rsid w:val="00806797"/>
    <w:rsid w:val="008067F9"/>
    <w:rsid w:val="008069C0"/>
    <w:rsid w:val="00807D82"/>
    <w:rsid w:val="00810846"/>
    <w:rsid w:val="00810970"/>
    <w:rsid w:val="008109A5"/>
    <w:rsid w:val="00810DCC"/>
    <w:rsid w:val="00810F2E"/>
    <w:rsid w:val="0081117B"/>
    <w:rsid w:val="008116F1"/>
    <w:rsid w:val="0081188A"/>
    <w:rsid w:val="00811AD4"/>
    <w:rsid w:val="00811B7E"/>
    <w:rsid w:val="00812555"/>
    <w:rsid w:val="00812B5C"/>
    <w:rsid w:val="008138FB"/>
    <w:rsid w:val="0081446A"/>
    <w:rsid w:val="008147CF"/>
    <w:rsid w:val="008151AE"/>
    <w:rsid w:val="00815671"/>
    <w:rsid w:val="00815760"/>
    <w:rsid w:val="0081599C"/>
    <w:rsid w:val="008161C6"/>
    <w:rsid w:val="008166D0"/>
    <w:rsid w:val="008168A0"/>
    <w:rsid w:val="00816950"/>
    <w:rsid w:val="00816BD5"/>
    <w:rsid w:val="00816C6D"/>
    <w:rsid w:val="00817895"/>
    <w:rsid w:val="0082065D"/>
    <w:rsid w:val="008206D0"/>
    <w:rsid w:val="00820909"/>
    <w:rsid w:val="008211DD"/>
    <w:rsid w:val="00821A36"/>
    <w:rsid w:val="00821BB1"/>
    <w:rsid w:val="00821BFA"/>
    <w:rsid w:val="00821D98"/>
    <w:rsid w:val="008222D4"/>
    <w:rsid w:val="008227A4"/>
    <w:rsid w:val="00822916"/>
    <w:rsid w:val="00822DFF"/>
    <w:rsid w:val="00822E09"/>
    <w:rsid w:val="008234EB"/>
    <w:rsid w:val="00823730"/>
    <w:rsid w:val="00823778"/>
    <w:rsid w:val="00823DE6"/>
    <w:rsid w:val="00824CFD"/>
    <w:rsid w:val="0082511C"/>
    <w:rsid w:val="008259C7"/>
    <w:rsid w:val="0082646D"/>
    <w:rsid w:val="008264CB"/>
    <w:rsid w:val="00827740"/>
    <w:rsid w:val="00827BDF"/>
    <w:rsid w:val="0083027E"/>
    <w:rsid w:val="00830360"/>
    <w:rsid w:val="008306F9"/>
    <w:rsid w:val="008309E7"/>
    <w:rsid w:val="00830BA9"/>
    <w:rsid w:val="00830FA5"/>
    <w:rsid w:val="008312BA"/>
    <w:rsid w:val="0083157E"/>
    <w:rsid w:val="00831B36"/>
    <w:rsid w:val="00833650"/>
    <w:rsid w:val="00833A84"/>
    <w:rsid w:val="00834B2A"/>
    <w:rsid w:val="00834C96"/>
    <w:rsid w:val="00834ECD"/>
    <w:rsid w:val="00837CD4"/>
    <w:rsid w:val="00840A3B"/>
    <w:rsid w:val="008420F1"/>
    <w:rsid w:val="008431E3"/>
    <w:rsid w:val="00844A37"/>
    <w:rsid w:val="0084550E"/>
    <w:rsid w:val="00845CFC"/>
    <w:rsid w:val="00846454"/>
    <w:rsid w:val="008465C7"/>
    <w:rsid w:val="00846AFC"/>
    <w:rsid w:val="008470AA"/>
    <w:rsid w:val="0084736E"/>
    <w:rsid w:val="00847534"/>
    <w:rsid w:val="00847CAE"/>
    <w:rsid w:val="00847F13"/>
    <w:rsid w:val="00850043"/>
    <w:rsid w:val="00850121"/>
    <w:rsid w:val="008505CB"/>
    <w:rsid w:val="008506FD"/>
    <w:rsid w:val="00850CC7"/>
    <w:rsid w:val="008518C3"/>
    <w:rsid w:val="00851ACA"/>
    <w:rsid w:val="00851EA8"/>
    <w:rsid w:val="00852950"/>
    <w:rsid w:val="00853A4E"/>
    <w:rsid w:val="00853B84"/>
    <w:rsid w:val="008551A9"/>
    <w:rsid w:val="008553DD"/>
    <w:rsid w:val="00855E77"/>
    <w:rsid w:val="00855EAD"/>
    <w:rsid w:val="00856392"/>
    <w:rsid w:val="008564AC"/>
    <w:rsid w:val="00856AE8"/>
    <w:rsid w:val="00857373"/>
    <w:rsid w:val="0086009C"/>
    <w:rsid w:val="008617FD"/>
    <w:rsid w:val="0086186B"/>
    <w:rsid w:val="00861D7C"/>
    <w:rsid w:val="00862091"/>
    <w:rsid w:val="00862273"/>
    <w:rsid w:val="0086459C"/>
    <w:rsid w:val="00864DFB"/>
    <w:rsid w:val="008663BD"/>
    <w:rsid w:val="008666E9"/>
    <w:rsid w:val="00866B3F"/>
    <w:rsid w:val="0086771B"/>
    <w:rsid w:val="0087055B"/>
    <w:rsid w:val="00870606"/>
    <w:rsid w:val="00870BD2"/>
    <w:rsid w:val="00870E73"/>
    <w:rsid w:val="00870F7F"/>
    <w:rsid w:val="008710E0"/>
    <w:rsid w:val="0087117A"/>
    <w:rsid w:val="008719F1"/>
    <w:rsid w:val="00871A95"/>
    <w:rsid w:val="00871DD5"/>
    <w:rsid w:val="008720A9"/>
    <w:rsid w:val="008720EC"/>
    <w:rsid w:val="008721CC"/>
    <w:rsid w:val="00872973"/>
    <w:rsid w:val="00872B45"/>
    <w:rsid w:val="00872BAF"/>
    <w:rsid w:val="00872CE0"/>
    <w:rsid w:val="00872D1D"/>
    <w:rsid w:val="0087416A"/>
    <w:rsid w:val="0087480B"/>
    <w:rsid w:val="008749A9"/>
    <w:rsid w:val="008749CF"/>
    <w:rsid w:val="008751C6"/>
    <w:rsid w:val="00875EF0"/>
    <w:rsid w:val="00876636"/>
    <w:rsid w:val="00877504"/>
    <w:rsid w:val="00877AB5"/>
    <w:rsid w:val="00877B39"/>
    <w:rsid w:val="00880F94"/>
    <w:rsid w:val="00881274"/>
    <w:rsid w:val="0088134E"/>
    <w:rsid w:val="0088156A"/>
    <w:rsid w:val="008819C2"/>
    <w:rsid w:val="00881E89"/>
    <w:rsid w:val="00882486"/>
    <w:rsid w:val="008824E5"/>
    <w:rsid w:val="00882F6F"/>
    <w:rsid w:val="008831F9"/>
    <w:rsid w:val="00883311"/>
    <w:rsid w:val="00883FDE"/>
    <w:rsid w:val="008842C2"/>
    <w:rsid w:val="00884394"/>
    <w:rsid w:val="00884732"/>
    <w:rsid w:val="0088473B"/>
    <w:rsid w:val="0088498A"/>
    <w:rsid w:val="00884DFE"/>
    <w:rsid w:val="00884F82"/>
    <w:rsid w:val="00885BFF"/>
    <w:rsid w:val="00885FD3"/>
    <w:rsid w:val="008865FB"/>
    <w:rsid w:val="00886888"/>
    <w:rsid w:val="00886F7E"/>
    <w:rsid w:val="0088731A"/>
    <w:rsid w:val="008878D2"/>
    <w:rsid w:val="00887AD7"/>
    <w:rsid w:val="008906A4"/>
    <w:rsid w:val="008908C4"/>
    <w:rsid w:val="0089111C"/>
    <w:rsid w:val="0089158F"/>
    <w:rsid w:val="0089161C"/>
    <w:rsid w:val="00891DA9"/>
    <w:rsid w:val="00892300"/>
    <w:rsid w:val="00892F8E"/>
    <w:rsid w:val="00893026"/>
    <w:rsid w:val="008936AF"/>
    <w:rsid w:val="00893C9D"/>
    <w:rsid w:val="00894A55"/>
    <w:rsid w:val="00894C1E"/>
    <w:rsid w:val="00894C91"/>
    <w:rsid w:val="0089519D"/>
    <w:rsid w:val="008957C9"/>
    <w:rsid w:val="00896DA9"/>
    <w:rsid w:val="0089744B"/>
    <w:rsid w:val="00897FDC"/>
    <w:rsid w:val="008A02A1"/>
    <w:rsid w:val="008A09F6"/>
    <w:rsid w:val="008A1368"/>
    <w:rsid w:val="008A13EA"/>
    <w:rsid w:val="008A18FF"/>
    <w:rsid w:val="008A1DAA"/>
    <w:rsid w:val="008A1F30"/>
    <w:rsid w:val="008A1F7C"/>
    <w:rsid w:val="008A2341"/>
    <w:rsid w:val="008A236D"/>
    <w:rsid w:val="008A292B"/>
    <w:rsid w:val="008A2D20"/>
    <w:rsid w:val="008A326E"/>
    <w:rsid w:val="008A3344"/>
    <w:rsid w:val="008A33AB"/>
    <w:rsid w:val="008A3485"/>
    <w:rsid w:val="008A377D"/>
    <w:rsid w:val="008A3BF7"/>
    <w:rsid w:val="008A560E"/>
    <w:rsid w:val="008A5BA2"/>
    <w:rsid w:val="008A5CA7"/>
    <w:rsid w:val="008A5D4F"/>
    <w:rsid w:val="008A5DA5"/>
    <w:rsid w:val="008A61D5"/>
    <w:rsid w:val="008A69DE"/>
    <w:rsid w:val="008A6CF3"/>
    <w:rsid w:val="008A6D0E"/>
    <w:rsid w:val="008A7135"/>
    <w:rsid w:val="008A719A"/>
    <w:rsid w:val="008A74C3"/>
    <w:rsid w:val="008A757F"/>
    <w:rsid w:val="008A7B25"/>
    <w:rsid w:val="008A7CAB"/>
    <w:rsid w:val="008B03DE"/>
    <w:rsid w:val="008B04FD"/>
    <w:rsid w:val="008B099D"/>
    <w:rsid w:val="008B0A05"/>
    <w:rsid w:val="008B118F"/>
    <w:rsid w:val="008B1602"/>
    <w:rsid w:val="008B1923"/>
    <w:rsid w:val="008B1B7D"/>
    <w:rsid w:val="008B2462"/>
    <w:rsid w:val="008B2948"/>
    <w:rsid w:val="008B2AA2"/>
    <w:rsid w:val="008B2B2E"/>
    <w:rsid w:val="008B3A4B"/>
    <w:rsid w:val="008B441B"/>
    <w:rsid w:val="008B4572"/>
    <w:rsid w:val="008B467C"/>
    <w:rsid w:val="008B50A1"/>
    <w:rsid w:val="008B5141"/>
    <w:rsid w:val="008B5E54"/>
    <w:rsid w:val="008B5F9E"/>
    <w:rsid w:val="008B61D2"/>
    <w:rsid w:val="008B682B"/>
    <w:rsid w:val="008B722D"/>
    <w:rsid w:val="008B7B16"/>
    <w:rsid w:val="008C00D6"/>
    <w:rsid w:val="008C14C0"/>
    <w:rsid w:val="008C1D49"/>
    <w:rsid w:val="008C1E60"/>
    <w:rsid w:val="008C24CA"/>
    <w:rsid w:val="008C2695"/>
    <w:rsid w:val="008C2A07"/>
    <w:rsid w:val="008C34EC"/>
    <w:rsid w:val="008C3BF6"/>
    <w:rsid w:val="008C3C82"/>
    <w:rsid w:val="008C3C8D"/>
    <w:rsid w:val="008C46B2"/>
    <w:rsid w:val="008C4A78"/>
    <w:rsid w:val="008C5D1C"/>
    <w:rsid w:val="008C5F9F"/>
    <w:rsid w:val="008C6285"/>
    <w:rsid w:val="008C6E75"/>
    <w:rsid w:val="008C702C"/>
    <w:rsid w:val="008C73E5"/>
    <w:rsid w:val="008C77E1"/>
    <w:rsid w:val="008D0213"/>
    <w:rsid w:val="008D11DB"/>
    <w:rsid w:val="008D1933"/>
    <w:rsid w:val="008D2262"/>
    <w:rsid w:val="008D2435"/>
    <w:rsid w:val="008D25C8"/>
    <w:rsid w:val="008D28F8"/>
    <w:rsid w:val="008D2980"/>
    <w:rsid w:val="008D3324"/>
    <w:rsid w:val="008D34E2"/>
    <w:rsid w:val="008D356A"/>
    <w:rsid w:val="008D3858"/>
    <w:rsid w:val="008D3892"/>
    <w:rsid w:val="008D629C"/>
    <w:rsid w:val="008D675D"/>
    <w:rsid w:val="008D7B47"/>
    <w:rsid w:val="008D7B71"/>
    <w:rsid w:val="008D7C0B"/>
    <w:rsid w:val="008E011F"/>
    <w:rsid w:val="008E03A4"/>
    <w:rsid w:val="008E1316"/>
    <w:rsid w:val="008E192C"/>
    <w:rsid w:val="008E1BB8"/>
    <w:rsid w:val="008E1F2E"/>
    <w:rsid w:val="008E20AA"/>
    <w:rsid w:val="008E2F87"/>
    <w:rsid w:val="008E3074"/>
    <w:rsid w:val="008E36A8"/>
    <w:rsid w:val="008E3A17"/>
    <w:rsid w:val="008E3D55"/>
    <w:rsid w:val="008E3D9F"/>
    <w:rsid w:val="008E3DB3"/>
    <w:rsid w:val="008E42D5"/>
    <w:rsid w:val="008E5034"/>
    <w:rsid w:val="008E5055"/>
    <w:rsid w:val="008E55CC"/>
    <w:rsid w:val="008E5BF1"/>
    <w:rsid w:val="008E5C9D"/>
    <w:rsid w:val="008E5DB4"/>
    <w:rsid w:val="008E6313"/>
    <w:rsid w:val="008E660D"/>
    <w:rsid w:val="008E6AB4"/>
    <w:rsid w:val="008E6D26"/>
    <w:rsid w:val="008E6FC8"/>
    <w:rsid w:val="008E75D0"/>
    <w:rsid w:val="008F00AB"/>
    <w:rsid w:val="008F01C6"/>
    <w:rsid w:val="008F02B9"/>
    <w:rsid w:val="008F02E3"/>
    <w:rsid w:val="008F133B"/>
    <w:rsid w:val="008F15D7"/>
    <w:rsid w:val="008F1C41"/>
    <w:rsid w:val="008F1D54"/>
    <w:rsid w:val="008F2077"/>
    <w:rsid w:val="008F27C5"/>
    <w:rsid w:val="008F3F4D"/>
    <w:rsid w:val="008F4BA5"/>
    <w:rsid w:val="008F508A"/>
    <w:rsid w:val="008F5166"/>
    <w:rsid w:val="008F549F"/>
    <w:rsid w:val="008F565F"/>
    <w:rsid w:val="008F5A28"/>
    <w:rsid w:val="008F64DA"/>
    <w:rsid w:val="008F6CEC"/>
    <w:rsid w:val="008F7201"/>
    <w:rsid w:val="00900010"/>
    <w:rsid w:val="00900A17"/>
    <w:rsid w:val="00900FD3"/>
    <w:rsid w:val="00900FFA"/>
    <w:rsid w:val="009015F1"/>
    <w:rsid w:val="00901D11"/>
    <w:rsid w:val="00901E39"/>
    <w:rsid w:val="0090232E"/>
    <w:rsid w:val="00902779"/>
    <w:rsid w:val="0090281C"/>
    <w:rsid w:val="00902A87"/>
    <w:rsid w:val="00902F75"/>
    <w:rsid w:val="00903403"/>
    <w:rsid w:val="00903626"/>
    <w:rsid w:val="00903A87"/>
    <w:rsid w:val="00904F52"/>
    <w:rsid w:val="00905A04"/>
    <w:rsid w:val="00906141"/>
    <w:rsid w:val="009065AE"/>
    <w:rsid w:val="00907050"/>
    <w:rsid w:val="00907704"/>
    <w:rsid w:val="009079DF"/>
    <w:rsid w:val="00907A58"/>
    <w:rsid w:val="00907F52"/>
    <w:rsid w:val="00910774"/>
    <w:rsid w:val="00911963"/>
    <w:rsid w:val="0091204D"/>
    <w:rsid w:val="00912A98"/>
    <w:rsid w:val="00913242"/>
    <w:rsid w:val="009135B4"/>
    <w:rsid w:val="0091367B"/>
    <w:rsid w:val="00913B59"/>
    <w:rsid w:val="00914A75"/>
    <w:rsid w:val="00915C1A"/>
    <w:rsid w:val="00915DEB"/>
    <w:rsid w:val="00916D3C"/>
    <w:rsid w:val="00917632"/>
    <w:rsid w:val="00920298"/>
    <w:rsid w:val="009203DE"/>
    <w:rsid w:val="00920AC1"/>
    <w:rsid w:val="009211F9"/>
    <w:rsid w:val="009220ED"/>
    <w:rsid w:val="009221F6"/>
    <w:rsid w:val="00922BB4"/>
    <w:rsid w:val="0092348A"/>
    <w:rsid w:val="00923643"/>
    <w:rsid w:val="00923991"/>
    <w:rsid w:val="00923D44"/>
    <w:rsid w:val="00924C04"/>
    <w:rsid w:val="00924CA8"/>
    <w:rsid w:val="00925051"/>
    <w:rsid w:val="00925134"/>
    <w:rsid w:val="009253FA"/>
    <w:rsid w:val="00925701"/>
    <w:rsid w:val="009262A9"/>
    <w:rsid w:val="0092648B"/>
    <w:rsid w:val="009270A7"/>
    <w:rsid w:val="009305E9"/>
    <w:rsid w:val="00930993"/>
    <w:rsid w:val="00930DD7"/>
    <w:rsid w:val="0093192A"/>
    <w:rsid w:val="0093283E"/>
    <w:rsid w:val="009338E6"/>
    <w:rsid w:val="00933ADD"/>
    <w:rsid w:val="009341DD"/>
    <w:rsid w:val="009341DE"/>
    <w:rsid w:val="00934395"/>
    <w:rsid w:val="00934A2D"/>
    <w:rsid w:val="009351A7"/>
    <w:rsid w:val="00935BA8"/>
    <w:rsid w:val="009361A3"/>
    <w:rsid w:val="00936D81"/>
    <w:rsid w:val="00937027"/>
    <w:rsid w:val="00937072"/>
    <w:rsid w:val="0093718D"/>
    <w:rsid w:val="009378D8"/>
    <w:rsid w:val="00940925"/>
    <w:rsid w:val="009414E0"/>
    <w:rsid w:val="00941708"/>
    <w:rsid w:val="00941AE3"/>
    <w:rsid w:val="00941B45"/>
    <w:rsid w:val="00941E20"/>
    <w:rsid w:val="0094292D"/>
    <w:rsid w:val="00942ACA"/>
    <w:rsid w:val="009433BB"/>
    <w:rsid w:val="00943706"/>
    <w:rsid w:val="00943A6F"/>
    <w:rsid w:val="0094445D"/>
    <w:rsid w:val="00944670"/>
    <w:rsid w:val="00944944"/>
    <w:rsid w:val="009449B0"/>
    <w:rsid w:val="00944BC1"/>
    <w:rsid w:val="00945525"/>
    <w:rsid w:val="0094581D"/>
    <w:rsid w:val="00946504"/>
    <w:rsid w:val="009466E3"/>
    <w:rsid w:val="00947AAA"/>
    <w:rsid w:val="00947AB3"/>
    <w:rsid w:val="00947FE3"/>
    <w:rsid w:val="0095098F"/>
    <w:rsid w:val="009516A1"/>
    <w:rsid w:val="00951C05"/>
    <w:rsid w:val="00952F1B"/>
    <w:rsid w:val="00953925"/>
    <w:rsid w:val="00953CE6"/>
    <w:rsid w:val="00954E4D"/>
    <w:rsid w:val="00955155"/>
    <w:rsid w:val="00955351"/>
    <w:rsid w:val="00955805"/>
    <w:rsid w:val="0095628E"/>
    <w:rsid w:val="009572D4"/>
    <w:rsid w:val="009574F9"/>
    <w:rsid w:val="00957905"/>
    <w:rsid w:val="00957D62"/>
    <w:rsid w:val="0096066D"/>
    <w:rsid w:val="00960A5C"/>
    <w:rsid w:val="00961090"/>
    <w:rsid w:val="009621C0"/>
    <w:rsid w:val="00962A23"/>
    <w:rsid w:val="00963347"/>
    <w:rsid w:val="00963CA8"/>
    <w:rsid w:val="00963E4E"/>
    <w:rsid w:val="009655E9"/>
    <w:rsid w:val="0096593C"/>
    <w:rsid w:val="00967361"/>
    <w:rsid w:val="00967964"/>
    <w:rsid w:val="00967B19"/>
    <w:rsid w:val="00967DB8"/>
    <w:rsid w:val="00967F41"/>
    <w:rsid w:val="0097005D"/>
    <w:rsid w:val="009702AB"/>
    <w:rsid w:val="00970CFC"/>
    <w:rsid w:val="00970DC4"/>
    <w:rsid w:val="009712F0"/>
    <w:rsid w:val="0097187E"/>
    <w:rsid w:val="00971C28"/>
    <w:rsid w:val="00972126"/>
    <w:rsid w:val="00972272"/>
    <w:rsid w:val="009724C0"/>
    <w:rsid w:val="00972BD8"/>
    <w:rsid w:val="009737EE"/>
    <w:rsid w:val="00973DA0"/>
    <w:rsid w:val="00974693"/>
    <w:rsid w:val="00975760"/>
    <w:rsid w:val="009757EF"/>
    <w:rsid w:val="00975886"/>
    <w:rsid w:val="00975A09"/>
    <w:rsid w:val="00975AFB"/>
    <w:rsid w:val="00975D81"/>
    <w:rsid w:val="0097711D"/>
    <w:rsid w:val="009771DB"/>
    <w:rsid w:val="009776A1"/>
    <w:rsid w:val="009806A6"/>
    <w:rsid w:val="00980DAA"/>
    <w:rsid w:val="00981032"/>
    <w:rsid w:val="0098124C"/>
    <w:rsid w:val="009813B2"/>
    <w:rsid w:val="009814FF"/>
    <w:rsid w:val="0098179A"/>
    <w:rsid w:val="0098191C"/>
    <w:rsid w:val="00981EB0"/>
    <w:rsid w:val="00982C11"/>
    <w:rsid w:val="00982D58"/>
    <w:rsid w:val="00982D60"/>
    <w:rsid w:val="00982DCA"/>
    <w:rsid w:val="00982F3E"/>
    <w:rsid w:val="009836D3"/>
    <w:rsid w:val="00983DB6"/>
    <w:rsid w:val="00983EDC"/>
    <w:rsid w:val="00984381"/>
    <w:rsid w:val="00986944"/>
    <w:rsid w:val="00986D52"/>
    <w:rsid w:val="00987080"/>
    <w:rsid w:val="009906AA"/>
    <w:rsid w:val="00990B9F"/>
    <w:rsid w:val="00991191"/>
    <w:rsid w:val="009913D8"/>
    <w:rsid w:val="00991EBD"/>
    <w:rsid w:val="00992D42"/>
    <w:rsid w:val="00993DCC"/>
    <w:rsid w:val="0099447D"/>
    <w:rsid w:val="00994C15"/>
    <w:rsid w:val="00995313"/>
    <w:rsid w:val="00995817"/>
    <w:rsid w:val="009962D0"/>
    <w:rsid w:val="009963FC"/>
    <w:rsid w:val="00996623"/>
    <w:rsid w:val="00996DDF"/>
    <w:rsid w:val="009970F5"/>
    <w:rsid w:val="009971DC"/>
    <w:rsid w:val="009978A4"/>
    <w:rsid w:val="00997A6F"/>
    <w:rsid w:val="00997A89"/>
    <w:rsid w:val="00997B06"/>
    <w:rsid w:val="009A0296"/>
    <w:rsid w:val="009A0494"/>
    <w:rsid w:val="009A0630"/>
    <w:rsid w:val="009A07A3"/>
    <w:rsid w:val="009A0846"/>
    <w:rsid w:val="009A0A6A"/>
    <w:rsid w:val="009A1249"/>
    <w:rsid w:val="009A18B4"/>
    <w:rsid w:val="009A1BC2"/>
    <w:rsid w:val="009A208F"/>
    <w:rsid w:val="009A23BE"/>
    <w:rsid w:val="009A36BB"/>
    <w:rsid w:val="009A3E92"/>
    <w:rsid w:val="009A593C"/>
    <w:rsid w:val="009A5A32"/>
    <w:rsid w:val="009A5ABB"/>
    <w:rsid w:val="009A64CD"/>
    <w:rsid w:val="009A68E3"/>
    <w:rsid w:val="009A6914"/>
    <w:rsid w:val="009A6955"/>
    <w:rsid w:val="009A73D8"/>
    <w:rsid w:val="009A7677"/>
    <w:rsid w:val="009A7827"/>
    <w:rsid w:val="009B005E"/>
    <w:rsid w:val="009B056A"/>
    <w:rsid w:val="009B15D0"/>
    <w:rsid w:val="009B1A77"/>
    <w:rsid w:val="009B29F5"/>
    <w:rsid w:val="009B3299"/>
    <w:rsid w:val="009B394D"/>
    <w:rsid w:val="009B3A27"/>
    <w:rsid w:val="009B3D3F"/>
    <w:rsid w:val="009B3D51"/>
    <w:rsid w:val="009B431B"/>
    <w:rsid w:val="009B4C2D"/>
    <w:rsid w:val="009B4F99"/>
    <w:rsid w:val="009B5231"/>
    <w:rsid w:val="009B5298"/>
    <w:rsid w:val="009B549C"/>
    <w:rsid w:val="009B6A7D"/>
    <w:rsid w:val="009B731E"/>
    <w:rsid w:val="009B73E4"/>
    <w:rsid w:val="009B7856"/>
    <w:rsid w:val="009C0A3D"/>
    <w:rsid w:val="009C169D"/>
    <w:rsid w:val="009C1722"/>
    <w:rsid w:val="009C19C5"/>
    <w:rsid w:val="009C1D9F"/>
    <w:rsid w:val="009C1E1D"/>
    <w:rsid w:val="009C26CC"/>
    <w:rsid w:val="009C396D"/>
    <w:rsid w:val="009C3D47"/>
    <w:rsid w:val="009C438C"/>
    <w:rsid w:val="009C4AB8"/>
    <w:rsid w:val="009C5055"/>
    <w:rsid w:val="009C51BC"/>
    <w:rsid w:val="009C51DF"/>
    <w:rsid w:val="009C64C2"/>
    <w:rsid w:val="009C684A"/>
    <w:rsid w:val="009C772C"/>
    <w:rsid w:val="009C7B46"/>
    <w:rsid w:val="009D0355"/>
    <w:rsid w:val="009D053C"/>
    <w:rsid w:val="009D0AA8"/>
    <w:rsid w:val="009D2969"/>
    <w:rsid w:val="009D2EE1"/>
    <w:rsid w:val="009D3456"/>
    <w:rsid w:val="009D4980"/>
    <w:rsid w:val="009D49A2"/>
    <w:rsid w:val="009D500E"/>
    <w:rsid w:val="009D6545"/>
    <w:rsid w:val="009D7B8B"/>
    <w:rsid w:val="009E0E97"/>
    <w:rsid w:val="009E13D6"/>
    <w:rsid w:val="009E1B06"/>
    <w:rsid w:val="009E20A0"/>
    <w:rsid w:val="009E2350"/>
    <w:rsid w:val="009E34B8"/>
    <w:rsid w:val="009E44B0"/>
    <w:rsid w:val="009E4845"/>
    <w:rsid w:val="009E5149"/>
    <w:rsid w:val="009E5678"/>
    <w:rsid w:val="009E56FE"/>
    <w:rsid w:val="009E6B8C"/>
    <w:rsid w:val="009E6FA7"/>
    <w:rsid w:val="009E702D"/>
    <w:rsid w:val="009E72DF"/>
    <w:rsid w:val="009E7372"/>
    <w:rsid w:val="009E7BE6"/>
    <w:rsid w:val="009E7E4E"/>
    <w:rsid w:val="009F04F2"/>
    <w:rsid w:val="009F14E3"/>
    <w:rsid w:val="009F182E"/>
    <w:rsid w:val="009F18CF"/>
    <w:rsid w:val="009F19F1"/>
    <w:rsid w:val="009F2225"/>
    <w:rsid w:val="009F235A"/>
    <w:rsid w:val="009F2AC5"/>
    <w:rsid w:val="009F2DB9"/>
    <w:rsid w:val="009F2FBE"/>
    <w:rsid w:val="009F33BB"/>
    <w:rsid w:val="009F3AF5"/>
    <w:rsid w:val="009F3D31"/>
    <w:rsid w:val="009F4041"/>
    <w:rsid w:val="009F4137"/>
    <w:rsid w:val="009F4E01"/>
    <w:rsid w:val="009F4F3E"/>
    <w:rsid w:val="009F529D"/>
    <w:rsid w:val="009F5F91"/>
    <w:rsid w:val="009F6106"/>
    <w:rsid w:val="009F613B"/>
    <w:rsid w:val="009F66B1"/>
    <w:rsid w:val="009F66F0"/>
    <w:rsid w:val="009F6AA0"/>
    <w:rsid w:val="009F6E85"/>
    <w:rsid w:val="009F6FE2"/>
    <w:rsid w:val="009F7066"/>
    <w:rsid w:val="009F796F"/>
    <w:rsid w:val="009F7C33"/>
    <w:rsid w:val="009F7F0A"/>
    <w:rsid w:val="009F7F87"/>
    <w:rsid w:val="00A002C5"/>
    <w:rsid w:val="00A0040E"/>
    <w:rsid w:val="00A00F51"/>
    <w:rsid w:val="00A01508"/>
    <w:rsid w:val="00A0166C"/>
    <w:rsid w:val="00A017F5"/>
    <w:rsid w:val="00A01BB7"/>
    <w:rsid w:val="00A01E7E"/>
    <w:rsid w:val="00A01F48"/>
    <w:rsid w:val="00A01FF1"/>
    <w:rsid w:val="00A0255C"/>
    <w:rsid w:val="00A02804"/>
    <w:rsid w:val="00A03213"/>
    <w:rsid w:val="00A03329"/>
    <w:rsid w:val="00A03575"/>
    <w:rsid w:val="00A0424D"/>
    <w:rsid w:val="00A042AA"/>
    <w:rsid w:val="00A053F8"/>
    <w:rsid w:val="00A054B2"/>
    <w:rsid w:val="00A05862"/>
    <w:rsid w:val="00A05B16"/>
    <w:rsid w:val="00A0604A"/>
    <w:rsid w:val="00A064C6"/>
    <w:rsid w:val="00A074F0"/>
    <w:rsid w:val="00A107BF"/>
    <w:rsid w:val="00A1080E"/>
    <w:rsid w:val="00A10975"/>
    <w:rsid w:val="00A10FB5"/>
    <w:rsid w:val="00A1157F"/>
    <w:rsid w:val="00A115E0"/>
    <w:rsid w:val="00A119CF"/>
    <w:rsid w:val="00A11F4A"/>
    <w:rsid w:val="00A121D2"/>
    <w:rsid w:val="00A129E6"/>
    <w:rsid w:val="00A13254"/>
    <w:rsid w:val="00A14B2A"/>
    <w:rsid w:val="00A14BFF"/>
    <w:rsid w:val="00A14C46"/>
    <w:rsid w:val="00A14F87"/>
    <w:rsid w:val="00A150C0"/>
    <w:rsid w:val="00A16082"/>
    <w:rsid w:val="00A16175"/>
    <w:rsid w:val="00A164B8"/>
    <w:rsid w:val="00A16878"/>
    <w:rsid w:val="00A16926"/>
    <w:rsid w:val="00A16A3C"/>
    <w:rsid w:val="00A171E9"/>
    <w:rsid w:val="00A1777A"/>
    <w:rsid w:val="00A177B0"/>
    <w:rsid w:val="00A17BC6"/>
    <w:rsid w:val="00A20C32"/>
    <w:rsid w:val="00A20F1F"/>
    <w:rsid w:val="00A2126F"/>
    <w:rsid w:val="00A21733"/>
    <w:rsid w:val="00A21AF5"/>
    <w:rsid w:val="00A21EA1"/>
    <w:rsid w:val="00A220E5"/>
    <w:rsid w:val="00A2300D"/>
    <w:rsid w:val="00A230BA"/>
    <w:rsid w:val="00A2348D"/>
    <w:rsid w:val="00A235A7"/>
    <w:rsid w:val="00A23629"/>
    <w:rsid w:val="00A23C87"/>
    <w:rsid w:val="00A2473A"/>
    <w:rsid w:val="00A25EBB"/>
    <w:rsid w:val="00A25F78"/>
    <w:rsid w:val="00A262CA"/>
    <w:rsid w:val="00A267A2"/>
    <w:rsid w:val="00A270A0"/>
    <w:rsid w:val="00A27313"/>
    <w:rsid w:val="00A27395"/>
    <w:rsid w:val="00A27602"/>
    <w:rsid w:val="00A27831"/>
    <w:rsid w:val="00A2789F"/>
    <w:rsid w:val="00A30F78"/>
    <w:rsid w:val="00A31B01"/>
    <w:rsid w:val="00A323FA"/>
    <w:rsid w:val="00A32FD6"/>
    <w:rsid w:val="00A330C5"/>
    <w:rsid w:val="00A33557"/>
    <w:rsid w:val="00A33AC3"/>
    <w:rsid w:val="00A34847"/>
    <w:rsid w:val="00A3497B"/>
    <w:rsid w:val="00A34C21"/>
    <w:rsid w:val="00A34C85"/>
    <w:rsid w:val="00A35FE1"/>
    <w:rsid w:val="00A36408"/>
    <w:rsid w:val="00A36524"/>
    <w:rsid w:val="00A36721"/>
    <w:rsid w:val="00A375A4"/>
    <w:rsid w:val="00A375E0"/>
    <w:rsid w:val="00A37C44"/>
    <w:rsid w:val="00A404CE"/>
    <w:rsid w:val="00A40530"/>
    <w:rsid w:val="00A4074B"/>
    <w:rsid w:val="00A41341"/>
    <w:rsid w:val="00A4165C"/>
    <w:rsid w:val="00A42098"/>
    <w:rsid w:val="00A427EF"/>
    <w:rsid w:val="00A42871"/>
    <w:rsid w:val="00A42EEE"/>
    <w:rsid w:val="00A4342B"/>
    <w:rsid w:val="00A434ED"/>
    <w:rsid w:val="00A43A74"/>
    <w:rsid w:val="00A43A8C"/>
    <w:rsid w:val="00A43DBE"/>
    <w:rsid w:val="00A4412B"/>
    <w:rsid w:val="00A4489F"/>
    <w:rsid w:val="00A449D9"/>
    <w:rsid w:val="00A4549F"/>
    <w:rsid w:val="00A45501"/>
    <w:rsid w:val="00A45A1D"/>
    <w:rsid w:val="00A45EFB"/>
    <w:rsid w:val="00A46225"/>
    <w:rsid w:val="00A466BA"/>
    <w:rsid w:val="00A46934"/>
    <w:rsid w:val="00A46DF7"/>
    <w:rsid w:val="00A4736C"/>
    <w:rsid w:val="00A47B39"/>
    <w:rsid w:val="00A47EE8"/>
    <w:rsid w:val="00A50E95"/>
    <w:rsid w:val="00A511D2"/>
    <w:rsid w:val="00A5138E"/>
    <w:rsid w:val="00A5145F"/>
    <w:rsid w:val="00A52631"/>
    <w:rsid w:val="00A52BC0"/>
    <w:rsid w:val="00A52F4C"/>
    <w:rsid w:val="00A531E5"/>
    <w:rsid w:val="00A5462D"/>
    <w:rsid w:val="00A548D3"/>
    <w:rsid w:val="00A54CB2"/>
    <w:rsid w:val="00A55F37"/>
    <w:rsid w:val="00A56005"/>
    <w:rsid w:val="00A56761"/>
    <w:rsid w:val="00A56821"/>
    <w:rsid w:val="00A56D8B"/>
    <w:rsid w:val="00A57463"/>
    <w:rsid w:val="00A5753E"/>
    <w:rsid w:val="00A602AA"/>
    <w:rsid w:val="00A608FF"/>
    <w:rsid w:val="00A609F7"/>
    <w:rsid w:val="00A61628"/>
    <w:rsid w:val="00A61EDD"/>
    <w:rsid w:val="00A623F6"/>
    <w:rsid w:val="00A62C01"/>
    <w:rsid w:val="00A62D56"/>
    <w:rsid w:val="00A6303A"/>
    <w:rsid w:val="00A63804"/>
    <w:rsid w:val="00A63E44"/>
    <w:rsid w:val="00A63F0A"/>
    <w:rsid w:val="00A64A0B"/>
    <w:rsid w:val="00A64D75"/>
    <w:rsid w:val="00A66008"/>
    <w:rsid w:val="00A66758"/>
    <w:rsid w:val="00A6690F"/>
    <w:rsid w:val="00A66949"/>
    <w:rsid w:val="00A6752E"/>
    <w:rsid w:val="00A70138"/>
    <w:rsid w:val="00A70C3F"/>
    <w:rsid w:val="00A713D2"/>
    <w:rsid w:val="00A71502"/>
    <w:rsid w:val="00A7153E"/>
    <w:rsid w:val="00A718A9"/>
    <w:rsid w:val="00A71ADC"/>
    <w:rsid w:val="00A72344"/>
    <w:rsid w:val="00A72726"/>
    <w:rsid w:val="00A727FF"/>
    <w:rsid w:val="00A7316E"/>
    <w:rsid w:val="00A7347E"/>
    <w:rsid w:val="00A73668"/>
    <w:rsid w:val="00A73B3B"/>
    <w:rsid w:val="00A73C80"/>
    <w:rsid w:val="00A741F0"/>
    <w:rsid w:val="00A74755"/>
    <w:rsid w:val="00A75893"/>
    <w:rsid w:val="00A75B99"/>
    <w:rsid w:val="00A762D0"/>
    <w:rsid w:val="00A76B84"/>
    <w:rsid w:val="00A76DF8"/>
    <w:rsid w:val="00A770A7"/>
    <w:rsid w:val="00A776E0"/>
    <w:rsid w:val="00A779E1"/>
    <w:rsid w:val="00A77DE4"/>
    <w:rsid w:val="00A77E5C"/>
    <w:rsid w:val="00A8039C"/>
    <w:rsid w:val="00A80AC5"/>
    <w:rsid w:val="00A80C5E"/>
    <w:rsid w:val="00A81397"/>
    <w:rsid w:val="00A81A9C"/>
    <w:rsid w:val="00A82090"/>
    <w:rsid w:val="00A820A3"/>
    <w:rsid w:val="00A821E3"/>
    <w:rsid w:val="00A82255"/>
    <w:rsid w:val="00A8246E"/>
    <w:rsid w:val="00A830C9"/>
    <w:rsid w:val="00A83733"/>
    <w:rsid w:val="00A8406C"/>
    <w:rsid w:val="00A85193"/>
    <w:rsid w:val="00A8530B"/>
    <w:rsid w:val="00A85FFB"/>
    <w:rsid w:val="00A861F3"/>
    <w:rsid w:val="00A86619"/>
    <w:rsid w:val="00A86DC5"/>
    <w:rsid w:val="00A87186"/>
    <w:rsid w:val="00A87726"/>
    <w:rsid w:val="00A87A42"/>
    <w:rsid w:val="00A87F08"/>
    <w:rsid w:val="00A90967"/>
    <w:rsid w:val="00A90AAD"/>
    <w:rsid w:val="00A916EA"/>
    <w:rsid w:val="00A91836"/>
    <w:rsid w:val="00A91A65"/>
    <w:rsid w:val="00A92AB5"/>
    <w:rsid w:val="00A92CC1"/>
    <w:rsid w:val="00A93152"/>
    <w:rsid w:val="00A93489"/>
    <w:rsid w:val="00A938F3"/>
    <w:rsid w:val="00A946E9"/>
    <w:rsid w:val="00A94B39"/>
    <w:rsid w:val="00A9599A"/>
    <w:rsid w:val="00A95AD4"/>
    <w:rsid w:val="00A96D42"/>
    <w:rsid w:val="00A972FE"/>
    <w:rsid w:val="00A9751C"/>
    <w:rsid w:val="00A978B8"/>
    <w:rsid w:val="00AA0775"/>
    <w:rsid w:val="00AA14D6"/>
    <w:rsid w:val="00AA1638"/>
    <w:rsid w:val="00AA1B77"/>
    <w:rsid w:val="00AA2A68"/>
    <w:rsid w:val="00AA2EE4"/>
    <w:rsid w:val="00AA3493"/>
    <w:rsid w:val="00AA34D9"/>
    <w:rsid w:val="00AA360C"/>
    <w:rsid w:val="00AA36B2"/>
    <w:rsid w:val="00AA3A40"/>
    <w:rsid w:val="00AA3A68"/>
    <w:rsid w:val="00AA3B26"/>
    <w:rsid w:val="00AA3E44"/>
    <w:rsid w:val="00AA40C6"/>
    <w:rsid w:val="00AA45CB"/>
    <w:rsid w:val="00AA47B7"/>
    <w:rsid w:val="00AA4A49"/>
    <w:rsid w:val="00AA551E"/>
    <w:rsid w:val="00AA68BE"/>
    <w:rsid w:val="00AA6910"/>
    <w:rsid w:val="00AA6979"/>
    <w:rsid w:val="00AA6CB3"/>
    <w:rsid w:val="00AA721B"/>
    <w:rsid w:val="00AA76EE"/>
    <w:rsid w:val="00AA7851"/>
    <w:rsid w:val="00AA7CAC"/>
    <w:rsid w:val="00AA7CB3"/>
    <w:rsid w:val="00AA7E7B"/>
    <w:rsid w:val="00AA7E8D"/>
    <w:rsid w:val="00AB0082"/>
    <w:rsid w:val="00AB067D"/>
    <w:rsid w:val="00AB06F3"/>
    <w:rsid w:val="00AB0FE1"/>
    <w:rsid w:val="00AB2735"/>
    <w:rsid w:val="00AB2C58"/>
    <w:rsid w:val="00AB2CB6"/>
    <w:rsid w:val="00AB33D1"/>
    <w:rsid w:val="00AB3E20"/>
    <w:rsid w:val="00AB3E34"/>
    <w:rsid w:val="00AB3FEB"/>
    <w:rsid w:val="00AB44A1"/>
    <w:rsid w:val="00AB4F4E"/>
    <w:rsid w:val="00AB54AC"/>
    <w:rsid w:val="00AB5BCF"/>
    <w:rsid w:val="00AB5D01"/>
    <w:rsid w:val="00AB67F1"/>
    <w:rsid w:val="00AB7FEA"/>
    <w:rsid w:val="00AC0646"/>
    <w:rsid w:val="00AC0EC4"/>
    <w:rsid w:val="00AC2927"/>
    <w:rsid w:val="00AC295C"/>
    <w:rsid w:val="00AC3555"/>
    <w:rsid w:val="00AC418E"/>
    <w:rsid w:val="00AC41E5"/>
    <w:rsid w:val="00AC43F5"/>
    <w:rsid w:val="00AC442C"/>
    <w:rsid w:val="00AC4A90"/>
    <w:rsid w:val="00AC57B2"/>
    <w:rsid w:val="00AC5974"/>
    <w:rsid w:val="00AC5E59"/>
    <w:rsid w:val="00AC64D7"/>
    <w:rsid w:val="00AC65A0"/>
    <w:rsid w:val="00AC68C2"/>
    <w:rsid w:val="00AC6D91"/>
    <w:rsid w:val="00AC71BD"/>
    <w:rsid w:val="00AC7C0F"/>
    <w:rsid w:val="00AC7E62"/>
    <w:rsid w:val="00AD145E"/>
    <w:rsid w:val="00AD156A"/>
    <w:rsid w:val="00AD189D"/>
    <w:rsid w:val="00AD1CAC"/>
    <w:rsid w:val="00AD22CA"/>
    <w:rsid w:val="00AD24E8"/>
    <w:rsid w:val="00AD2B38"/>
    <w:rsid w:val="00AD2BF3"/>
    <w:rsid w:val="00AD2EDF"/>
    <w:rsid w:val="00AD3D35"/>
    <w:rsid w:val="00AD3F31"/>
    <w:rsid w:val="00AD40F2"/>
    <w:rsid w:val="00AD44A6"/>
    <w:rsid w:val="00AD4890"/>
    <w:rsid w:val="00AD4D8F"/>
    <w:rsid w:val="00AD51B9"/>
    <w:rsid w:val="00AD5A73"/>
    <w:rsid w:val="00AD5CA1"/>
    <w:rsid w:val="00AD6023"/>
    <w:rsid w:val="00AD6922"/>
    <w:rsid w:val="00AD6D22"/>
    <w:rsid w:val="00AD7641"/>
    <w:rsid w:val="00AE0037"/>
    <w:rsid w:val="00AE058B"/>
    <w:rsid w:val="00AE075E"/>
    <w:rsid w:val="00AE083E"/>
    <w:rsid w:val="00AE0A36"/>
    <w:rsid w:val="00AE1704"/>
    <w:rsid w:val="00AE1A63"/>
    <w:rsid w:val="00AE21DD"/>
    <w:rsid w:val="00AE28D4"/>
    <w:rsid w:val="00AE337B"/>
    <w:rsid w:val="00AE38B8"/>
    <w:rsid w:val="00AE3A16"/>
    <w:rsid w:val="00AE443B"/>
    <w:rsid w:val="00AE56EE"/>
    <w:rsid w:val="00AE5959"/>
    <w:rsid w:val="00AE5CCD"/>
    <w:rsid w:val="00AE646B"/>
    <w:rsid w:val="00AE692A"/>
    <w:rsid w:val="00AE6A6D"/>
    <w:rsid w:val="00AE6F96"/>
    <w:rsid w:val="00AE705C"/>
    <w:rsid w:val="00AE70CB"/>
    <w:rsid w:val="00AE78CE"/>
    <w:rsid w:val="00AE7A14"/>
    <w:rsid w:val="00AE7C68"/>
    <w:rsid w:val="00AF03D4"/>
    <w:rsid w:val="00AF08D6"/>
    <w:rsid w:val="00AF0AB4"/>
    <w:rsid w:val="00AF122F"/>
    <w:rsid w:val="00AF141E"/>
    <w:rsid w:val="00AF1495"/>
    <w:rsid w:val="00AF161B"/>
    <w:rsid w:val="00AF186A"/>
    <w:rsid w:val="00AF2145"/>
    <w:rsid w:val="00AF25DF"/>
    <w:rsid w:val="00AF2DF2"/>
    <w:rsid w:val="00AF31FE"/>
    <w:rsid w:val="00AF37F7"/>
    <w:rsid w:val="00AF3856"/>
    <w:rsid w:val="00AF3A3A"/>
    <w:rsid w:val="00AF3C73"/>
    <w:rsid w:val="00AF4BDE"/>
    <w:rsid w:val="00AF63B7"/>
    <w:rsid w:val="00AF648D"/>
    <w:rsid w:val="00AF6D83"/>
    <w:rsid w:val="00AF6E42"/>
    <w:rsid w:val="00AF782E"/>
    <w:rsid w:val="00AF78E0"/>
    <w:rsid w:val="00AF79C4"/>
    <w:rsid w:val="00AF7B89"/>
    <w:rsid w:val="00AF7C9A"/>
    <w:rsid w:val="00B00276"/>
    <w:rsid w:val="00B008DA"/>
    <w:rsid w:val="00B01386"/>
    <w:rsid w:val="00B018CE"/>
    <w:rsid w:val="00B02560"/>
    <w:rsid w:val="00B0331D"/>
    <w:rsid w:val="00B03608"/>
    <w:rsid w:val="00B03BE5"/>
    <w:rsid w:val="00B045F7"/>
    <w:rsid w:val="00B05075"/>
    <w:rsid w:val="00B05758"/>
    <w:rsid w:val="00B06F86"/>
    <w:rsid w:val="00B06FA8"/>
    <w:rsid w:val="00B0739C"/>
    <w:rsid w:val="00B116F7"/>
    <w:rsid w:val="00B11B82"/>
    <w:rsid w:val="00B11D28"/>
    <w:rsid w:val="00B127E8"/>
    <w:rsid w:val="00B13945"/>
    <w:rsid w:val="00B14139"/>
    <w:rsid w:val="00B14693"/>
    <w:rsid w:val="00B146BE"/>
    <w:rsid w:val="00B14BC1"/>
    <w:rsid w:val="00B15F31"/>
    <w:rsid w:val="00B15FE6"/>
    <w:rsid w:val="00B15FFD"/>
    <w:rsid w:val="00B16492"/>
    <w:rsid w:val="00B166CD"/>
    <w:rsid w:val="00B16DFD"/>
    <w:rsid w:val="00B178DD"/>
    <w:rsid w:val="00B17ABE"/>
    <w:rsid w:val="00B17C1D"/>
    <w:rsid w:val="00B20488"/>
    <w:rsid w:val="00B2091C"/>
    <w:rsid w:val="00B2137A"/>
    <w:rsid w:val="00B21755"/>
    <w:rsid w:val="00B21F9D"/>
    <w:rsid w:val="00B2201B"/>
    <w:rsid w:val="00B22040"/>
    <w:rsid w:val="00B22844"/>
    <w:rsid w:val="00B22DD8"/>
    <w:rsid w:val="00B234F1"/>
    <w:rsid w:val="00B24486"/>
    <w:rsid w:val="00B24673"/>
    <w:rsid w:val="00B24A7B"/>
    <w:rsid w:val="00B2500B"/>
    <w:rsid w:val="00B2551F"/>
    <w:rsid w:val="00B262CC"/>
    <w:rsid w:val="00B264CE"/>
    <w:rsid w:val="00B269D7"/>
    <w:rsid w:val="00B27C57"/>
    <w:rsid w:val="00B30138"/>
    <w:rsid w:val="00B30310"/>
    <w:rsid w:val="00B30551"/>
    <w:rsid w:val="00B30864"/>
    <w:rsid w:val="00B30C95"/>
    <w:rsid w:val="00B31635"/>
    <w:rsid w:val="00B31991"/>
    <w:rsid w:val="00B31F2B"/>
    <w:rsid w:val="00B32492"/>
    <w:rsid w:val="00B32513"/>
    <w:rsid w:val="00B32A99"/>
    <w:rsid w:val="00B32EA3"/>
    <w:rsid w:val="00B33B77"/>
    <w:rsid w:val="00B34DD4"/>
    <w:rsid w:val="00B35B7E"/>
    <w:rsid w:val="00B37884"/>
    <w:rsid w:val="00B405A0"/>
    <w:rsid w:val="00B416E5"/>
    <w:rsid w:val="00B42262"/>
    <w:rsid w:val="00B42FD7"/>
    <w:rsid w:val="00B434D8"/>
    <w:rsid w:val="00B436AC"/>
    <w:rsid w:val="00B43E91"/>
    <w:rsid w:val="00B43EE6"/>
    <w:rsid w:val="00B44288"/>
    <w:rsid w:val="00B444A4"/>
    <w:rsid w:val="00B45AEC"/>
    <w:rsid w:val="00B46B64"/>
    <w:rsid w:val="00B46C4C"/>
    <w:rsid w:val="00B4745D"/>
    <w:rsid w:val="00B476E7"/>
    <w:rsid w:val="00B47D50"/>
    <w:rsid w:val="00B47E9B"/>
    <w:rsid w:val="00B5063F"/>
    <w:rsid w:val="00B50C19"/>
    <w:rsid w:val="00B50D2D"/>
    <w:rsid w:val="00B51595"/>
    <w:rsid w:val="00B51979"/>
    <w:rsid w:val="00B51AD3"/>
    <w:rsid w:val="00B51EC1"/>
    <w:rsid w:val="00B51F53"/>
    <w:rsid w:val="00B52139"/>
    <w:rsid w:val="00B52257"/>
    <w:rsid w:val="00B5241D"/>
    <w:rsid w:val="00B52926"/>
    <w:rsid w:val="00B5492A"/>
    <w:rsid w:val="00B556BB"/>
    <w:rsid w:val="00B55E22"/>
    <w:rsid w:val="00B55FC8"/>
    <w:rsid w:val="00B567AC"/>
    <w:rsid w:val="00B57233"/>
    <w:rsid w:val="00B57268"/>
    <w:rsid w:val="00B57512"/>
    <w:rsid w:val="00B57726"/>
    <w:rsid w:val="00B57AC1"/>
    <w:rsid w:val="00B60816"/>
    <w:rsid w:val="00B60D1D"/>
    <w:rsid w:val="00B60F39"/>
    <w:rsid w:val="00B61CDA"/>
    <w:rsid w:val="00B623D4"/>
    <w:rsid w:val="00B62566"/>
    <w:rsid w:val="00B62588"/>
    <w:rsid w:val="00B62AEB"/>
    <w:rsid w:val="00B62D4C"/>
    <w:rsid w:val="00B62F4E"/>
    <w:rsid w:val="00B62FDE"/>
    <w:rsid w:val="00B639CE"/>
    <w:rsid w:val="00B64259"/>
    <w:rsid w:val="00B64320"/>
    <w:rsid w:val="00B64447"/>
    <w:rsid w:val="00B6446C"/>
    <w:rsid w:val="00B65CFD"/>
    <w:rsid w:val="00B65D8D"/>
    <w:rsid w:val="00B65DD9"/>
    <w:rsid w:val="00B65F05"/>
    <w:rsid w:val="00B66650"/>
    <w:rsid w:val="00B67097"/>
    <w:rsid w:val="00B6717C"/>
    <w:rsid w:val="00B7067B"/>
    <w:rsid w:val="00B70D7B"/>
    <w:rsid w:val="00B71716"/>
    <w:rsid w:val="00B71E9B"/>
    <w:rsid w:val="00B72227"/>
    <w:rsid w:val="00B72257"/>
    <w:rsid w:val="00B7241F"/>
    <w:rsid w:val="00B72635"/>
    <w:rsid w:val="00B72771"/>
    <w:rsid w:val="00B72ED5"/>
    <w:rsid w:val="00B730AB"/>
    <w:rsid w:val="00B7396A"/>
    <w:rsid w:val="00B747D9"/>
    <w:rsid w:val="00B74A22"/>
    <w:rsid w:val="00B74C77"/>
    <w:rsid w:val="00B7556D"/>
    <w:rsid w:val="00B755F0"/>
    <w:rsid w:val="00B758E8"/>
    <w:rsid w:val="00B76401"/>
    <w:rsid w:val="00B76634"/>
    <w:rsid w:val="00B7674C"/>
    <w:rsid w:val="00B76DE6"/>
    <w:rsid w:val="00B770E2"/>
    <w:rsid w:val="00B77ADC"/>
    <w:rsid w:val="00B77CE7"/>
    <w:rsid w:val="00B8024D"/>
    <w:rsid w:val="00B80829"/>
    <w:rsid w:val="00B81063"/>
    <w:rsid w:val="00B811F0"/>
    <w:rsid w:val="00B81F80"/>
    <w:rsid w:val="00B82008"/>
    <w:rsid w:val="00B82067"/>
    <w:rsid w:val="00B8231C"/>
    <w:rsid w:val="00B8234A"/>
    <w:rsid w:val="00B8305A"/>
    <w:rsid w:val="00B832AC"/>
    <w:rsid w:val="00B83EC0"/>
    <w:rsid w:val="00B84267"/>
    <w:rsid w:val="00B8504E"/>
    <w:rsid w:val="00B852EC"/>
    <w:rsid w:val="00B8565E"/>
    <w:rsid w:val="00B85B21"/>
    <w:rsid w:val="00B85DAC"/>
    <w:rsid w:val="00B85F81"/>
    <w:rsid w:val="00B8608E"/>
    <w:rsid w:val="00B866B5"/>
    <w:rsid w:val="00B86C79"/>
    <w:rsid w:val="00B87156"/>
    <w:rsid w:val="00B910B7"/>
    <w:rsid w:val="00B91757"/>
    <w:rsid w:val="00B91909"/>
    <w:rsid w:val="00B92858"/>
    <w:rsid w:val="00B92B89"/>
    <w:rsid w:val="00B92D38"/>
    <w:rsid w:val="00B92D81"/>
    <w:rsid w:val="00B92E46"/>
    <w:rsid w:val="00B9356B"/>
    <w:rsid w:val="00B939E4"/>
    <w:rsid w:val="00B93D99"/>
    <w:rsid w:val="00B93E27"/>
    <w:rsid w:val="00B94666"/>
    <w:rsid w:val="00B94B8E"/>
    <w:rsid w:val="00B95400"/>
    <w:rsid w:val="00B955D8"/>
    <w:rsid w:val="00B95953"/>
    <w:rsid w:val="00B96C9A"/>
    <w:rsid w:val="00B96FE8"/>
    <w:rsid w:val="00B971ED"/>
    <w:rsid w:val="00B97379"/>
    <w:rsid w:val="00B973FF"/>
    <w:rsid w:val="00B977B0"/>
    <w:rsid w:val="00B979FD"/>
    <w:rsid w:val="00B97CFA"/>
    <w:rsid w:val="00B97D6D"/>
    <w:rsid w:val="00BA0147"/>
    <w:rsid w:val="00BA0268"/>
    <w:rsid w:val="00BA085D"/>
    <w:rsid w:val="00BA0AD1"/>
    <w:rsid w:val="00BA11EC"/>
    <w:rsid w:val="00BA1B51"/>
    <w:rsid w:val="00BA1E73"/>
    <w:rsid w:val="00BA2FCA"/>
    <w:rsid w:val="00BA3031"/>
    <w:rsid w:val="00BA40F6"/>
    <w:rsid w:val="00BA451F"/>
    <w:rsid w:val="00BA4D51"/>
    <w:rsid w:val="00BA55C5"/>
    <w:rsid w:val="00BA5FE0"/>
    <w:rsid w:val="00BA6CCC"/>
    <w:rsid w:val="00BA6DF3"/>
    <w:rsid w:val="00BA6F5F"/>
    <w:rsid w:val="00BA7DAB"/>
    <w:rsid w:val="00BB06BC"/>
    <w:rsid w:val="00BB147F"/>
    <w:rsid w:val="00BB2784"/>
    <w:rsid w:val="00BB2937"/>
    <w:rsid w:val="00BB37A3"/>
    <w:rsid w:val="00BB3B9C"/>
    <w:rsid w:val="00BB3B9E"/>
    <w:rsid w:val="00BB40B4"/>
    <w:rsid w:val="00BB4F85"/>
    <w:rsid w:val="00BB502C"/>
    <w:rsid w:val="00BB5358"/>
    <w:rsid w:val="00BB5397"/>
    <w:rsid w:val="00BB53E8"/>
    <w:rsid w:val="00BB5831"/>
    <w:rsid w:val="00BB5ADE"/>
    <w:rsid w:val="00BB5E5D"/>
    <w:rsid w:val="00BB6243"/>
    <w:rsid w:val="00BB6841"/>
    <w:rsid w:val="00BB6D38"/>
    <w:rsid w:val="00BB6E6B"/>
    <w:rsid w:val="00BB7356"/>
    <w:rsid w:val="00BB77CE"/>
    <w:rsid w:val="00BB7C27"/>
    <w:rsid w:val="00BB7F14"/>
    <w:rsid w:val="00BB7FF6"/>
    <w:rsid w:val="00BC0007"/>
    <w:rsid w:val="00BC0C91"/>
    <w:rsid w:val="00BC11A1"/>
    <w:rsid w:val="00BC1428"/>
    <w:rsid w:val="00BC1868"/>
    <w:rsid w:val="00BC1CB3"/>
    <w:rsid w:val="00BC1DED"/>
    <w:rsid w:val="00BC35E8"/>
    <w:rsid w:val="00BC39E6"/>
    <w:rsid w:val="00BC3CA0"/>
    <w:rsid w:val="00BC4950"/>
    <w:rsid w:val="00BC4B48"/>
    <w:rsid w:val="00BC4B68"/>
    <w:rsid w:val="00BC4CDD"/>
    <w:rsid w:val="00BC5CDD"/>
    <w:rsid w:val="00BC609A"/>
    <w:rsid w:val="00BC641A"/>
    <w:rsid w:val="00BC651B"/>
    <w:rsid w:val="00BC67A2"/>
    <w:rsid w:val="00BC6BD3"/>
    <w:rsid w:val="00BC709F"/>
    <w:rsid w:val="00BD03BA"/>
    <w:rsid w:val="00BD06B9"/>
    <w:rsid w:val="00BD0C14"/>
    <w:rsid w:val="00BD1484"/>
    <w:rsid w:val="00BD16D6"/>
    <w:rsid w:val="00BD18E0"/>
    <w:rsid w:val="00BD1B82"/>
    <w:rsid w:val="00BD1D84"/>
    <w:rsid w:val="00BD354B"/>
    <w:rsid w:val="00BD3A32"/>
    <w:rsid w:val="00BD46EF"/>
    <w:rsid w:val="00BD48FE"/>
    <w:rsid w:val="00BD4FFC"/>
    <w:rsid w:val="00BD52F2"/>
    <w:rsid w:val="00BD5C60"/>
    <w:rsid w:val="00BD5DBF"/>
    <w:rsid w:val="00BD6869"/>
    <w:rsid w:val="00BD692C"/>
    <w:rsid w:val="00BD6B20"/>
    <w:rsid w:val="00BD7CE7"/>
    <w:rsid w:val="00BD7EE2"/>
    <w:rsid w:val="00BD7F96"/>
    <w:rsid w:val="00BD7FC5"/>
    <w:rsid w:val="00BE04A3"/>
    <w:rsid w:val="00BE0548"/>
    <w:rsid w:val="00BE1390"/>
    <w:rsid w:val="00BE14E2"/>
    <w:rsid w:val="00BE1EF8"/>
    <w:rsid w:val="00BE23D1"/>
    <w:rsid w:val="00BE25D6"/>
    <w:rsid w:val="00BE2AB6"/>
    <w:rsid w:val="00BE3053"/>
    <w:rsid w:val="00BE3074"/>
    <w:rsid w:val="00BE31FD"/>
    <w:rsid w:val="00BE32FC"/>
    <w:rsid w:val="00BE3845"/>
    <w:rsid w:val="00BE39D4"/>
    <w:rsid w:val="00BE3A27"/>
    <w:rsid w:val="00BE3F31"/>
    <w:rsid w:val="00BE3F89"/>
    <w:rsid w:val="00BE4961"/>
    <w:rsid w:val="00BE4B4A"/>
    <w:rsid w:val="00BE4E1D"/>
    <w:rsid w:val="00BE4EBB"/>
    <w:rsid w:val="00BE5551"/>
    <w:rsid w:val="00BE55C6"/>
    <w:rsid w:val="00BE56B2"/>
    <w:rsid w:val="00BE5AD6"/>
    <w:rsid w:val="00BE5B30"/>
    <w:rsid w:val="00BE7FE9"/>
    <w:rsid w:val="00BF054C"/>
    <w:rsid w:val="00BF09CC"/>
    <w:rsid w:val="00BF0C96"/>
    <w:rsid w:val="00BF0D16"/>
    <w:rsid w:val="00BF0EBA"/>
    <w:rsid w:val="00BF2290"/>
    <w:rsid w:val="00BF35BC"/>
    <w:rsid w:val="00BF39B6"/>
    <w:rsid w:val="00BF3F61"/>
    <w:rsid w:val="00BF421D"/>
    <w:rsid w:val="00BF4D37"/>
    <w:rsid w:val="00BF5868"/>
    <w:rsid w:val="00BF61AE"/>
    <w:rsid w:val="00BF68E5"/>
    <w:rsid w:val="00BF69F6"/>
    <w:rsid w:val="00BF7368"/>
    <w:rsid w:val="00BF7D3D"/>
    <w:rsid w:val="00C0008E"/>
    <w:rsid w:val="00C0039B"/>
    <w:rsid w:val="00C003BE"/>
    <w:rsid w:val="00C02260"/>
    <w:rsid w:val="00C0245D"/>
    <w:rsid w:val="00C03670"/>
    <w:rsid w:val="00C038D3"/>
    <w:rsid w:val="00C04718"/>
    <w:rsid w:val="00C04E3C"/>
    <w:rsid w:val="00C051B1"/>
    <w:rsid w:val="00C055A4"/>
    <w:rsid w:val="00C05690"/>
    <w:rsid w:val="00C05C09"/>
    <w:rsid w:val="00C06D82"/>
    <w:rsid w:val="00C071F4"/>
    <w:rsid w:val="00C07257"/>
    <w:rsid w:val="00C07807"/>
    <w:rsid w:val="00C07CEA"/>
    <w:rsid w:val="00C100C2"/>
    <w:rsid w:val="00C104B0"/>
    <w:rsid w:val="00C1072F"/>
    <w:rsid w:val="00C10973"/>
    <w:rsid w:val="00C11FDD"/>
    <w:rsid w:val="00C12C24"/>
    <w:rsid w:val="00C1301D"/>
    <w:rsid w:val="00C1368F"/>
    <w:rsid w:val="00C148C5"/>
    <w:rsid w:val="00C153CE"/>
    <w:rsid w:val="00C1540B"/>
    <w:rsid w:val="00C162E5"/>
    <w:rsid w:val="00C164F0"/>
    <w:rsid w:val="00C1653E"/>
    <w:rsid w:val="00C1656A"/>
    <w:rsid w:val="00C165EF"/>
    <w:rsid w:val="00C16CD7"/>
    <w:rsid w:val="00C20196"/>
    <w:rsid w:val="00C2023A"/>
    <w:rsid w:val="00C2056E"/>
    <w:rsid w:val="00C206C7"/>
    <w:rsid w:val="00C209ED"/>
    <w:rsid w:val="00C20BCF"/>
    <w:rsid w:val="00C2103C"/>
    <w:rsid w:val="00C21204"/>
    <w:rsid w:val="00C21D80"/>
    <w:rsid w:val="00C21E51"/>
    <w:rsid w:val="00C228DD"/>
    <w:rsid w:val="00C22CB9"/>
    <w:rsid w:val="00C22FB7"/>
    <w:rsid w:val="00C23632"/>
    <w:rsid w:val="00C23CE3"/>
    <w:rsid w:val="00C242B0"/>
    <w:rsid w:val="00C24340"/>
    <w:rsid w:val="00C24DF9"/>
    <w:rsid w:val="00C25201"/>
    <w:rsid w:val="00C25FD2"/>
    <w:rsid w:val="00C26738"/>
    <w:rsid w:val="00C26C56"/>
    <w:rsid w:val="00C271F0"/>
    <w:rsid w:val="00C272AC"/>
    <w:rsid w:val="00C2762D"/>
    <w:rsid w:val="00C27A61"/>
    <w:rsid w:val="00C3004C"/>
    <w:rsid w:val="00C3062F"/>
    <w:rsid w:val="00C318C4"/>
    <w:rsid w:val="00C31EA3"/>
    <w:rsid w:val="00C33A76"/>
    <w:rsid w:val="00C33C1C"/>
    <w:rsid w:val="00C33D5C"/>
    <w:rsid w:val="00C342D3"/>
    <w:rsid w:val="00C3442F"/>
    <w:rsid w:val="00C34452"/>
    <w:rsid w:val="00C349EC"/>
    <w:rsid w:val="00C34ADF"/>
    <w:rsid w:val="00C34BD5"/>
    <w:rsid w:val="00C34F35"/>
    <w:rsid w:val="00C35201"/>
    <w:rsid w:val="00C353B9"/>
    <w:rsid w:val="00C35856"/>
    <w:rsid w:val="00C35917"/>
    <w:rsid w:val="00C35941"/>
    <w:rsid w:val="00C35B30"/>
    <w:rsid w:val="00C35D6B"/>
    <w:rsid w:val="00C35F78"/>
    <w:rsid w:val="00C36117"/>
    <w:rsid w:val="00C36711"/>
    <w:rsid w:val="00C36724"/>
    <w:rsid w:val="00C36B5A"/>
    <w:rsid w:val="00C36D37"/>
    <w:rsid w:val="00C3725C"/>
    <w:rsid w:val="00C4082F"/>
    <w:rsid w:val="00C40BD3"/>
    <w:rsid w:val="00C40EF6"/>
    <w:rsid w:val="00C41112"/>
    <w:rsid w:val="00C41915"/>
    <w:rsid w:val="00C41995"/>
    <w:rsid w:val="00C4226A"/>
    <w:rsid w:val="00C4311A"/>
    <w:rsid w:val="00C43646"/>
    <w:rsid w:val="00C439E8"/>
    <w:rsid w:val="00C43F5F"/>
    <w:rsid w:val="00C453BA"/>
    <w:rsid w:val="00C45890"/>
    <w:rsid w:val="00C45C3A"/>
    <w:rsid w:val="00C468D1"/>
    <w:rsid w:val="00C46B78"/>
    <w:rsid w:val="00C47CE4"/>
    <w:rsid w:val="00C5090E"/>
    <w:rsid w:val="00C50A31"/>
    <w:rsid w:val="00C512A3"/>
    <w:rsid w:val="00C514B0"/>
    <w:rsid w:val="00C5165F"/>
    <w:rsid w:val="00C51BEA"/>
    <w:rsid w:val="00C52296"/>
    <w:rsid w:val="00C5241E"/>
    <w:rsid w:val="00C52441"/>
    <w:rsid w:val="00C5287F"/>
    <w:rsid w:val="00C52E42"/>
    <w:rsid w:val="00C53830"/>
    <w:rsid w:val="00C53901"/>
    <w:rsid w:val="00C53996"/>
    <w:rsid w:val="00C5439E"/>
    <w:rsid w:val="00C54DA1"/>
    <w:rsid w:val="00C55641"/>
    <w:rsid w:val="00C55DE8"/>
    <w:rsid w:val="00C561CC"/>
    <w:rsid w:val="00C56700"/>
    <w:rsid w:val="00C56997"/>
    <w:rsid w:val="00C5794B"/>
    <w:rsid w:val="00C57B45"/>
    <w:rsid w:val="00C604D0"/>
    <w:rsid w:val="00C61AF9"/>
    <w:rsid w:val="00C61BC3"/>
    <w:rsid w:val="00C61E77"/>
    <w:rsid w:val="00C61FD4"/>
    <w:rsid w:val="00C627CF"/>
    <w:rsid w:val="00C62D3D"/>
    <w:rsid w:val="00C6303C"/>
    <w:rsid w:val="00C63941"/>
    <w:rsid w:val="00C63EFA"/>
    <w:rsid w:val="00C63FB4"/>
    <w:rsid w:val="00C64122"/>
    <w:rsid w:val="00C6564F"/>
    <w:rsid w:val="00C660DD"/>
    <w:rsid w:val="00C66972"/>
    <w:rsid w:val="00C66D97"/>
    <w:rsid w:val="00C673D1"/>
    <w:rsid w:val="00C6763C"/>
    <w:rsid w:val="00C67654"/>
    <w:rsid w:val="00C7007D"/>
    <w:rsid w:val="00C70CC6"/>
    <w:rsid w:val="00C712F9"/>
    <w:rsid w:val="00C71741"/>
    <w:rsid w:val="00C71EB2"/>
    <w:rsid w:val="00C7270B"/>
    <w:rsid w:val="00C72BBE"/>
    <w:rsid w:val="00C72F9B"/>
    <w:rsid w:val="00C741E6"/>
    <w:rsid w:val="00C746A0"/>
    <w:rsid w:val="00C74BAF"/>
    <w:rsid w:val="00C7500B"/>
    <w:rsid w:val="00C753FE"/>
    <w:rsid w:val="00C75892"/>
    <w:rsid w:val="00C764E0"/>
    <w:rsid w:val="00C767BD"/>
    <w:rsid w:val="00C773A2"/>
    <w:rsid w:val="00C77A90"/>
    <w:rsid w:val="00C77CBD"/>
    <w:rsid w:val="00C817C5"/>
    <w:rsid w:val="00C81DB7"/>
    <w:rsid w:val="00C81F18"/>
    <w:rsid w:val="00C822FE"/>
    <w:rsid w:val="00C82724"/>
    <w:rsid w:val="00C82A26"/>
    <w:rsid w:val="00C82A6E"/>
    <w:rsid w:val="00C82AAA"/>
    <w:rsid w:val="00C837F4"/>
    <w:rsid w:val="00C8420C"/>
    <w:rsid w:val="00C84627"/>
    <w:rsid w:val="00C84931"/>
    <w:rsid w:val="00C84A53"/>
    <w:rsid w:val="00C8536D"/>
    <w:rsid w:val="00C85745"/>
    <w:rsid w:val="00C86EC8"/>
    <w:rsid w:val="00C87077"/>
    <w:rsid w:val="00C876DC"/>
    <w:rsid w:val="00C87AA0"/>
    <w:rsid w:val="00C87B9D"/>
    <w:rsid w:val="00C90670"/>
    <w:rsid w:val="00C909E8"/>
    <w:rsid w:val="00C91364"/>
    <w:rsid w:val="00C91373"/>
    <w:rsid w:val="00C91380"/>
    <w:rsid w:val="00C91719"/>
    <w:rsid w:val="00C91BD2"/>
    <w:rsid w:val="00C927F7"/>
    <w:rsid w:val="00C92922"/>
    <w:rsid w:val="00C92C76"/>
    <w:rsid w:val="00C92D59"/>
    <w:rsid w:val="00C93CC9"/>
    <w:rsid w:val="00C94F78"/>
    <w:rsid w:val="00C9507F"/>
    <w:rsid w:val="00C95416"/>
    <w:rsid w:val="00C954AA"/>
    <w:rsid w:val="00C95FCA"/>
    <w:rsid w:val="00C963C8"/>
    <w:rsid w:val="00C96522"/>
    <w:rsid w:val="00C96704"/>
    <w:rsid w:val="00C968E7"/>
    <w:rsid w:val="00C97E59"/>
    <w:rsid w:val="00CA0653"/>
    <w:rsid w:val="00CA178F"/>
    <w:rsid w:val="00CA227D"/>
    <w:rsid w:val="00CA23EB"/>
    <w:rsid w:val="00CA2434"/>
    <w:rsid w:val="00CA3000"/>
    <w:rsid w:val="00CA3123"/>
    <w:rsid w:val="00CA3603"/>
    <w:rsid w:val="00CA377E"/>
    <w:rsid w:val="00CA3B3F"/>
    <w:rsid w:val="00CA453E"/>
    <w:rsid w:val="00CA480E"/>
    <w:rsid w:val="00CA49A8"/>
    <w:rsid w:val="00CA4F00"/>
    <w:rsid w:val="00CA5075"/>
    <w:rsid w:val="00CA5C96"/>
    <w:rsid w:val="00CA6575"/>
    <w:rsid w:val="00CA6699"/>
    <w:rsid w:val="00CA6D7D"/>
    <w:rsid w:val="00CA6F37"/>
    <w:rsid w:val="00CA7E81"/>
    <w:rsid w:val="00CB0343"/>
    <w:rsid w:val="00CB0C95"/>
    <w:rsid w:val="00CB0E6A"/>
    <w:rsid w:val="00CB0F18"/>
    <w:rsid w:val="00CB1C3E"/>
    <w:rsid w:val="00CB1E41"/>
    <w:rsid w:val="00CB1ED7"/>
    <w:rsid w:val="00CB2136"/>
    <w:rsid w:val="00CB286D"/>
    <w:rsid w:val="00CB2F41"/>
    <w:rsid w:val="00CB3F04"/>
    <w:rsid w:val="00CB4040"/>
    <w:rsid w:val="00CB4772"/>
    <w:rsid w:val="00CB4F51"/>
    <w:rsid w:val="00CB58A1"/>
    <w:rsid w:val="00CB592C"/>
    <w:rsid w:val="00CB59DE"/>
    <w:rsid w:val="00CB60D4"/>
    <w:rsid w:val="00CB63FD"/>
    <w:rsid w:val="00CB6BED"/>
    <w:rsid w:val="00CB6E79"/>
    <w:rsid w:val="00CB7906"/>
    <w:rsid w:val="00CC032F"/>
    <w:rsid w:val="00CC096B"/>
    <w:rsid w:val="00CC0E43"/>
    <w:rsid w:val="00CC126F"/>
    <w:rsid w:val="00CC1274"/>
    <w:rsid w:val="00CC19D6"/>
    <w:rsid w:val="00CC2059"/>
    <w:rsid w:val="00CC22E8"/>
    <w:rsid w:val="00CC2403"/>
    <w:rsid w:val="00CC2A01"/>
    <w:rsid w:val="00CC3554"/>
    <w:rsid w:val="00CC397C"/>
    <w:rsid w:val="00CC3983"/>
    <w:rsid w:val="00CC3FEF"/>
    <w:rsid w:val="00CC43F0"/>
    <w:rsid w:val="00CC45E6"/>
    <w:rsid w:val="00CC49E4"/>
    <w:rsid w:val="00CC5323"/>
    <w:rsid w:val="00CC5449"/>
    <w:rsid w:val="00CC55DD"/>
    <w:rsid w:val="00CC55DF"/>
    <w:rsid w:val="00CC688D"/>
    <w:rsid w:val="00CC6961"/>
    <w:rsid w:val="00CC6AC1"/>
    <w:rsid w:val="00CC6C01"/>
    <w:rsid w:val="00CC7808"/>
    <w:rsid w:val="00CC7D3E"/>
    <w:rsid w:val="00CC7EAA"/>
    <w:rsid w:val="00CD049F"/>
    <w:rsid w:val="00CD0B6F"/>
    <w:rsid w:val="00CD0E41"/>
    <w:rsid w:val="00CD13C6"/>
    <w:rsid w:val="00CD146B"/>
    <w:rsid w:val="00CD25EE"/>
    <w:rsid w:val="00CD2A69"/>
    <w:rsid w:val="00CD2C72"/>
    <w:rsid w:val="00CD4238"/>
    <w:rsid w:val="00CD4834"/>
    <w:rsid w:val="00CD4CE8"/>
    <w:rsid w:val="00CD4E7B"/>
    <w:rsid w:val="00CD52EC"/>
    <w:rsid w:val="00CD5C44"/>
    <w:rsid w:val="00CD60A5"/>
    <w:rsid w:val="00CE093C"/>
    <w:rsid w:val="00CE1046"/>
    <w:rsid w:val="00CE15EF"/>
    <w:rsid w:val="00CE26B2"/>
    <w:rsid w:val="00CE2CC6"/>
    <w:rsid w:val="00CE2E9E"/>
    <w:rsid w:val="00CE3FA1"/>
    <w:rsid w:val="00CE5152"/>
    <w:rsid w:val="00CE53BD"/>
    <w:rsid w:val="00CE5541"/>
    <w:rsid w:val="00CE6044"/>
    <w:rsid w:val="00CE6F9B"/>
    <w:rsid w:val="00CE7014"/>
    <w:rsid w:val="00CE7A42"/>
    <w:rsid w:val="00CE7D63"/>
    <w:rsid w:val="00CF0283"/>
    <w:rsid w:val="00CF02A4"/>
    <w:rsid w:val="00CF0B35"/>
    <w:rsid w:val="00CF14E6"/>
    <w:rsid w:val="00CF24A9"/>
    <w:rsid w:val="00CF25F9"/>
    <w:rsid w:val="00CF2691"/>
    <w:rsid w:val="00CF2CA9"/>
    <w:rsid w:val="00CF314B"/>
    <w:rsid w:val="00CF31B5"/>
    <w:rsid w:val="00CF3C8A"/>
    <w:rsid w:val="00CF3D46"/>
    <w:rsid w:val="00CF3D63"/>
    <w:rsid w:val="00CF3DEF"/>
    <w:rsid w:val="00CF4B2E"/>
    <w:rsid w:val="00CF4BA5"/>
    <w:rsid w:val="00CF5391"/>
    <w:rsid w:val="00CF6032"/>
    <w:rsid w:val="00CF6E6B"/>
    <w:rsid w:val="00CF70D1"/>
    <w:rsid w:val="00CF7C68"/>
    <w:rsid w:val="00D0025D"/>
    <w:rsid w:val="00D00332"/>
    <w:rsid w:val="00D005FA"/>
    <w:rsid w:val="00D00AB8"/>
    <w:rsid w:val="00D010B5"/>
    <w:rsid w:val="00D01E5D"/>
    <w:rsid w:val="00D02C12"/>
    <w:rsid w:val="00D03448"/>
    <w:rsid w:val="00D0388D"/>
    <w:rsid w:val="00D03DEA"/>
    <w:rsid w:val="00D03E03"/>
    <w:rsid w:val="00D041ED"/>
    <w:rsid w:val="00D045EC"/>
    <w:rsid w:val="00D0493E"/>
    <w:rsid w:val="00D04A31"/>
    <w:rsid w:val="00D04FC1"/>
    <w:rsid w:val="00D054A7"/>
    <w:rsid w:val="00D0562A"/>
    <w:rsid w:val="00D0573E"/>
    <w:rsid w:val="00D06125"/>
    <w:rsid w:val="00D06AD9"/>
    <w:rsid w:val="00D06F93"/>
    <w:rsid w:val="00D07973"/>
    <w:rsid w:val="00D10105"/>
    <w:rsid w:val="00D10633"/>
    <w:rsid w:val="00D10E5F"/>
    <w:rsid w:val="00D112BB"/>
    <w:rsid w:val="00D13444"/>
    <w:rsid w:val="00D1357C"/>
    <w:rsid w:val="00D139EF"/>
    <w:rsid w:val="00D13AFA"/>
    <w:rsid w:val="00D13B39"/>
    <w:rsid w:val="00D1413C"/>
    <w:rsid w:val="00D1473D"/>
    <w:rsid w:val="00D14B52"/>
    <w:rsid w:val="00D14E63"/>
    <w:rsid w:val="00D15785"/>
    <w:rsid w:val="00D15B5E"/>
    <w:rsid w:val="00D16C3D"/>
    <w:rsid w:val="00D1751D"/>
    <w:rsid w:val="00D1767A"/>
    <w:rsid w:val="00D17D41"/>
    <w:rsid w:val="00D20850"/>
    <w:rsid w:val="00D2085B"/>
    <w:rsid w:val="00D20ECB"/>
    <w:rsid w:val="00D20FF0"/>
    <w:rsid w:val="00D21173"/>
    <w:rsid w:val="00D21DB5"/>
    <w:rsid w:val="00D23500"/>
    <w:rsid w:val="00D23AA4"/>
    <w:rsid w:val="00D23EDD"/>
    <w:rsid w:val="00D2433A"/>
    <w:rsid w:val="00D243B8"/>
    <w:rsid w:val="00D249FA"/>
    <w:rsid w:val="00D24B40"/>
    <w:rsid w:val="00D24D8A"/>
    <w:rsid w:val="00D25235"/>
    <w:rsid w:val="00D25408"/>
    <w:rsid w:val="00D256F8"/>
    <w:rsid w:val="00D26D6C"/>
    <w:rsid w:val="00D26D84"/>
    <w:rsid w:val="00D26ED2"/>
    <w:rsid w:val="00D271AC"/>
    <w:rsid w:val="00D271DD"/>
    <w:rsid w:val="00D27A13"/>
    <w:rsid w:val="00D300A0"/>
    <w:rsid w:val="00D30736"/>
    <w:rsid w:val="00D30947"/>
    <w:rsid w:val="00D31464"/>
    <w:rsid w:val="00D322B4"/>
    <w:rsid w:val="00D328F1"/>
    <w:rsid w:val="00D3319F"/>
    <w:rsid w:val="00D3408C"/>
    <w:rsid w:val="00D34317"/>
    <w:rsid w:val="00D34669"/>
    <w:rsid w:val="00D347AD"/>
    <w:rsid w:val="00D34CE8"/>
    <w:rsid w:val="00D35773"/>
    <w:rsid w:val="00D35C94"/>
    <w:rsid w:val="00D35F06"/>
    <w:rsid w:val="00D36330"/>
    <w:rsid w:val="00D365A3"/>
    <w:rsid w:val="00D36E8C"/>
    <w:rsid w:val="00D37808"/>
    <w:rsid w:val="00D37A56"/>
    <w:rsid w:val="00D37FA6"/>
    <w:rsid w:val="00D40BE7"/>
    <w:rsid w:val="00D40EC2"/>
    <w:rsid w:val="00D40EE6"/>
    <w:rsid w:val="00D41042"/>
    <w:rsid w:val="00D43798"/>
    <w:rsid w:val="00D43914"/>
    <w:rsid w:val="00D45585"/>
    <w:rsid w:val="00D455F3"/>
    <w:rsid w:val="00D45725"/>
    <w:rsid w:val="00D457B0"/>
    <w:rsid w:val="00D45BF7"/>
    <w:rsid w:val="00D45FFE"/>
    <w:rsid w:val="00D463C5"/>
    <w:rsid w:val="00D46C06"/>
    <w:rsid w:val="00D471FF"/>
    <w:rsid w:val="00D478B8"/>
    <w:rsid w:val="00D47DA3"/>
    <w:rsid w:val="00D5060F"/>
    <w:rsid w:val="00D519F7"/>
    <w:rsid w:val="00D51AA2"/>
    <w:rsid w:val="00D52073"/>
    <w:rsid w:val="00D52175"/>
    <w:rsid w:val="00D53967"/>
    <w:rsid w:val="00D53C27"/>
    <w:rsid w:val="00D54551"/>
    <w:rsid w:val="00D54BED"/>
    <w:rsid w:val="00D5547A"/>
    <w:rsid w:val="00D5699C"/>
    <w:rsid w:val="00D56EF1"/>
    <w:rsid w:val="00D57C58"/>
    <w:rsid w:val="00D601E8"/>
    <w:rsid w:val="00D60946"/>
    <w:rsid w:val="00D610FF"/>
    <w:rsid w:val="00D6118B"/>
    <w:rsid w:val="00D6144D"/>
    <w:rsid w:val="00D61499"/>
    <w:rsid w:val="00D618A0"/>
    <w:rsid w:val="00D61AFF"/>
    <w:rsid w:val="00D61C48"/>
    <w:rsid w:val="00D62F28"/>
    <w:rsid w:val="00D62F91"/>
    <w:rsid w:val="00D636E0"/>
    <w:rsid w:val="00D6404F"/>
    <w:rsid w:val="00D6413C"/>
    <w:rsid w:val="00D64456"/>
    <w:rsid w:val="00D64A4D"/>
    <w:rsid w:val="00D65264"/>
    <w:rsid w:val="00D65CD0"/>
    <w:rsid w:val="00D65EFA"/>
    <w:rsid w:val="00D66D58"/>
    <w:rsid w:val="00D7027E"/>
    <w:rsid w:val="00D709AB"/>
    <w:rsid w:val="00D70B42"/>
    <w:rsid w:val="00D70C9C"/>
    <w:rsid w:val="00D71396"/>
    <w:rsid w:val="00D71841"/>
    <w:rsid w:val="00D71D76"/>
    <w:rsid w:val="00D71F08"/>
    <w:rsid w:val="00D73534"/>
    <w:rsid w:val="00D73834"/>
    <w:rsid w:val="00D740A4"/>
    <w:rsid w:val="00D7549A"/>
    <w:rsid w:val="00D758BC"/>
    <w:rsid w:val="00D75D32"/>
    <w:rsid w:val="00D77073"/>
    <w:rsid w:val="00D77BFD"/>
    <w:rsid w:val="00D77D44"/>
    <w:rsid w:val="00D802CE"/>
    <w:rsid w:val="00D80540"/>
    <w:rsid w:val="00D81B3C"/>
    <w:rsid w:val="00D81F41"/>
    <w:rsid w:val="00D81FB4"/>
    <w:rsid w:val="00D824FB"/>
    <w:rsid w:val="00D82F3F"/>
    <w:rsid w:val="00D83181"/>
    <w:rsid w:val="00D83F2F"/>
    <w:rsid w:val="00D8401E"/>
    <w:rsid w:val="00D843BD"/>
    <w:rsid w:val="00D867F9"/>
    <w:rsid w:val="00D873C3"/>
    <w:rsid w:val="00D9021D"/>
    <w:rsid w:val="00D90237"/>
    <w:rsid w:val="00D90463"/>
    <w:rsid w:val="00D906A6"/>
    <w:rsid w:val="00D90A13"/>
    <w:rsid w:val="00D90ADE"/>
    <w:rsid w:val="00D9116E"/>
    <w:rsid w:val="00D911B0"/>
    <w:rsid w:val="00D91DB9"/>
    <w:rsid w:val="00D92543"/>
    <w:rsid w:val="00D92857"/>
    <w:rsid w:val="00D92938"/>
    <w:rsid w:val="00D954B1"/>
    <w:rsid w:val="00D95DAE"/>
    <w:rsid w:val="00D9682A"/>
    <w:rsid w:val="00D96C28"/>
    <w:rsid w:val="00D974FE"/>
    <w:rsid w:val="00D977B7"/>
    <w:rsid w:val="00D97CBC"/>
    <w:rsid w:val="00D97CC1"/>
    <w:rsid w:val="00DA0795"/>
    <w:rsid w:val="00DA0B07"/>
    <w:rsid w:val="00DA115E"/>
    <w:rsid w:val="00DA135F"/>
    <w:rsid w:val="00DA1831"/>
    <w:rsid w:val="00DA1970"/>
    <w:rsid w:val="00DA272C"/>
    <w:rsid w:val="00DA2AEE"/>
    <w:rsid w:val="00DA3518"/>
    <w:rsid w:val="00DA3F76"/>
    <w:rsid w:val="00DA497D"/>
    <w:rsid w:val="00DA4E73"/>
    <w:rsid w:val="00DA4FB5"/>
    <w:rsid w:val="00DA54E3"/>
    <w:rsid w:val="00DA5A70"/>
    <w:rsid w:val="00DA5C04"/>
    <w:rsid w:val="00DA6375"/>
    <w:rsid w:val="00DA69A8"/>
    <w:rsid w:val="00DA6FDD"/>
    <w:rsid w:val="00DA7ACF"/>
    <w:rsid w:val="00DA7BC3"/>
    <w:rsid w:val="00DA7EF4"/>
    <w:rsid w:val="00DB0069"/>
    <w:rsid w:val="00DB08DE"/>
    <w:rsid w:val="00DB0A83"/>
    <w:rsid w:val="00DB0E37"/>
    <w:rsid w:val="00DB13E8"/>
    <w:rsid w:val="00DB2184"/>
    <w:rsid w:val="00DB2201"/>
    <w:rsid w:val="00DB2621"/>
    <w:rsid w:val="00DB30DB"/>
    <w:rsid w:val="00DB3266"/>
    <w:rsid w:val="00DB3AC7"/>
    <w:rsid w:val="00DB3AF5"/>
    <w:rsid w:val="00DB41EF"/>
    <w:rsid w:val="00DB44FA"/>
    <w:rsid w:val="00DB4900"/>
    <w:rsid w:val="00DB49A4"/>
    <w:rsid w:val="00DB49F4"/>
    <w:rsid w:val="00DB52A2"/>
    <w:rsid w:val="00DB5CD4"/>
    <w:rsid w:val="00DB6584"/>
    <w:rsid w:val="00DB6F63"/>
    <w:rsid w:val="00DB70C4"/>
    <w:rsid w:val="00DB70CE"/>
    <w:rsid w:val="00DB78E2"/>
    <w:rsid w:val="00DB7952"/>
    <w:rsid w:val="00DB7CFA"/>
    <w:rsid w:val="00DC0051"/>
    <w:rsid w:val="00DC0061"/>
    <w:rsid w:val="00DC026E"/>
    <w:rsid w:val="00DC0684"/>
    <w:rsid w:val="00DC15F4"/>
    <w:rsid w:val="00DC1A4B"/>
    <w:rsid w:val="00DC1BD1"/>
    <w:rsid w:val="00DC2C06"/>
    <w:rsid w:val="00DC2D03"/>
    <w:rsid w:val="00DC2D8C"/>
    <w:rsid w:val="00DC2F78"/>
    <w:rsid w:val="00DC31AD"/>
    <w:rsid w:val="00DC372C"/>
    <w:rsid w:val="00DC3D89"/>
    <w:rsid w:val="00DC4A0E"/>
    <w:rsid w:val="00DC4D15"/>
    <w:rsid w:val="00DC4FE7"/>
    <w:rsid w:val="00DC6293"/>
    <w:rsid w:val="00DC6905"/>
    <w:rsid w:val="00DC70FB"/>
    <w:rsid w:val="00DC7546"/>
    <w:rsid w:val="00DC7A94"/>
    <w:rsid w:val="00DC7C6E"/>
    <w:rsid w:val="00DC7C79"/>
    <w:rsid w:val="00DC7C98"/>
    <w:rsid w:val="00DC7F7F"/>
    <w:rsid w:val="00DD00AE"/>
    <w:rsid w:val="00DD03B7"/>
    <w:rsid w:val="00DD03EB"/>
    <w:rsid w:val="00DD074F"/>
    <w:rsid w:val="00DD086F"/>
    <w:rsid w:val="00DD1080"/>
    <w:rsid w:val="00DD1607"/>
    <w:rsid w:val="00DD2D23"/>
    <w:rsid w:val="00DD43ED"/>
    <w:rsid w:val="00DD4864"/>
    <w:rsid w:val="00DD61F5"/>
    <w:rsid w:val="00DD6B7A"/>
    <w:rsid w:val="00DD6D5C"/>
    <w:rsid w:val="00DD7F58"/>
    <w:rsid w:val="00DE0A19"/>
    <w:rsid w:val="00DE0DD9"/>
    <w:rsid w:val="00DE0E8D"/>
    <w:rsid w:val="00DE16B6"/>
    <w:rsid w:val="00DE21FE"/>
    <w:rsid w:val="00DE25BE"/>
    <w:rsid w:val="00DE2C7B"/>
    <w:rsid w:val="00DE308E"/>
    <w:rsid w:val="00DE3A60"/>
    <w:rsid w:val="00DE3C4E"/>
    <w:rsid w:val="00DE4022"/>
    <w:rsid w:val="00DE4579"/>
    <w:rsid w:val="00DE46B0"/>
    <w:rsid w:val="00DE4E04"/>
    <w:rsid w:val="00DE533D"/>
    <w:rsid w:val="00DE5A65"/>
    <w:rsid w:val="00DE6306"/>
    <w:rsid w:val="00DE644E"/>
    <w:rsid w:val="00DE64D8"/>
    <w:rsid w:val="00DE6E4E"/>
    <w:rsid w:val="00DE7701"/>
    <w:rsid w:val="00DE7ACF"/>
    <w:rsid w:val="00DF0125"/>
    <w:rsid w:val="00DF0497"/>
    <w:rsid w:val="00DF0708"/>
    <w:rsid w:val="00DF096F"/>
    <w:rsid w:val="00DF0F56"/>
    <w:rsid w:val="00DF1546"/>
    <w:rsid w:val="00DF1E0A"/>
    <w:rsid w:val="00DF2624"/>
    <w:rsid w:val="00DF38BF"/>
    <w:rsid w:val="00DF3D99"/>
    <w:rsid w:val="00DF5250"/>
    <w:rsid w:val="00DF6433"/>
    <w:rsid w:val="00DF650B"/>
    <w:rsid w:val="00DF6881"/>
    <w:rsid w:val="00DF6F11"/>
    <w:rsid w:val="00DF7393"/>
    <w:rsid w:val="00DF7B9F"/>
    <w:rsid w:val="00DF7D1B"/>
    <w:rsid w:val="00E00246"/>
    <w:rsid w:val="00E01C38"/>
    <w:rsid w:val="00E01CDF"/>
    <w:rsid w:val="00E026C1"/>
    <w:rsid w:val="00E0284F"/>
    <w:rsid w:val="00E02DB7"/>
    <w:rsid w:val="00E0435C"/>
    <w:rsid w:val="00E04455"/>
    <w:rsid w:val="00E045F1"/>
    <w:rsid w:val="00E0481D"/>
    <w:rsid w:val="00E048E3"/>
    <w:rsid w:val="00E04D45"/>
    <w:rsid w:val="00E05BAC"/>
    <w:rsid w:val="00E06B77"/>
    <w:rsid w:val="00E06BC2"/>
    <w:rsid w:val="00E076E1"/>
    <w:rsid w:val="00E07F4B"/>
    <w:rsid w:val="00E1083D"/>
    <w:rsid w:val="00E10AD4"/>
    <w:rsid w:val="00E10C2E"/>
    <w:rsid w:val="00E10F51"/>
    <w:rsid w:val="00E113A1"/>
    <w:rsid w:val="00E122C5"/>
    <w:rsid w:val="00E12DA5"/>
    <w:rsid w:val="00E1320E"/>
    <w:rsid w:val="00E13F97"/>
    <w:rsid w:val="00E141E0"/>
    <w:rsid w:val="00E146B0"/>
    <w:rsid w:val="00E14C97"/>
    <w:rsid w:val="00E14D1F"/>
    <w:rsid w:val="00E159F9"/>
    <w:rsid w:val="00E1619D"/>
    <w:rsid w:val="00E165AE"/>
    <w:rsid w:val="00E169D6"/>
    <w:rsid w:val="00E16C0A"/>
    <w:rsid w:val="00E17C68"/>
    <w:rsid w:val="00E17D73"/>
    <w:rsid w:val="00E2051E"/>
    <w:rsid w:val="00E20675"/>
    <w:rsid w:val="00E2076B"/>
    <w:rsid w:val="00E20A12"/>
    <w:rsid w:val="00E20D40"/>
    <w:rsid w:val="00E21345"/>
    <w:rsid w:val="00E220C3"/>
    <w:rsid w:val="00E2226F"/>
    <w:rsid w:val="00E23989"/>
    <w:rsid w:val="00E24C9B"/>
    <w:rsid w:val="00E25052"/>
    <w:rsid w:val="00E250C2"/>
    <w:rsid w:val="00E25158"/>
    <w:rsid w:val="00E2550C"/>
    <w:rsid w:val="00E25C56"/>
    <w:rsid w:val="00E26290"/>
    <w:rsid w:val="00E262C4"/>
    <w:rsid w:val="00E2637C"/>
    <w:rsid w:val="00E2659A"/>
    <w:rsid w:val="00E2765F"/>
    <w:rsid w:val="00E27759"/>
    <w:rsid w:val="00E27CC9"/>
    <w:rsid w:val="00E27E9D"/>
    <w:rsid w:val="00E30275"/>
    <w:rsid w:val="00E3083D"/>
    <w:rsid w:val="00E30DA1"/>
    <w:rsid w:val="00E310C9"/>
    <w:rsid w:val="00E31EC3"/>
    <w:rsid w:val="00E3210C"/>
    <w:rsid w:val="00E321D5"/>
    <w:rsid w:val="00E33300"/>
    <w:rsid w:val="00E33BDD"/>
    <w:rsid w:val="00E33F6F"/>
    <w:rsid w:val="00E345FB"/>
    <w:rsid w:val="00E34637"/>
    <w:rsid w:val="00E34990"/>
    <w:rsid w:val="00E34B93"/>
    <w:rsid w:val="00E34E82"/>
    <w:rsid w:val="00E3526C"/>
    <w:rsid w:val="00E352B8"/>
    <w:rsid w:val="00E356D3"/>
    <w:rsid w:val="00E358ED"/>
    <w:rsid w:val="00E35AA7"/>
    <w:rsid w:val="00E35E59"/>
    <w:rsid w:val="00E3683E"/>
    <w:rsid w:val="00E36A3F"/>
    <w:rsid w:val="00E376C2"/>
    <w:rsid w:val="00E37CDD"/>
    <w:rsid w:val="00E37E5A"/>
    <w:rsid w:val="00E40A9A"/>
    <w:rsid w:val="00E40D36"/>
    <w:rsid w:val="00E40D51"/>
    <w:rsid w:val="00E40D60"/>
    <w:rsid w:val="00E41005"/>
    <w:rsid w:val="00E4115A"/>
    <w:rsid w:val="00E41919"/>
    <w:rsid w:val="00E41967"/>
    <w:rsid w:val="00E41CA2"/>
    <w:rsid w:val="00E424C5"/>
    <w:rsid w:val="00E42DD3"/>
    <w:rsid w:val="00E4309C"/>
    <w:rsid w:val="00E4349C"/>
    <w:rsid w:val="00E43CED"/>
    <w:rsid w:val="00E43F8F"/>
    <w:rsid w:val="00E445BE"/>
    <w:rsid w:val="00E44B50"/>
    <w:rsid w:val="00E451B6"/>
    <w:rsid w:val="00E4532E"/>
    <w:rsid w:val="00E4537B"/>
    <w:rsid w:val="00E4595A"/>
    <w:rsid w:val="00E4602D"/>
    <w:rsid w:val="00E46377"/>
    <w:rsid w:val="00E46B59"/>
    <w:rsid w:val="00E46CF1"/>
    <w:rsid w:val="00E47353"/>
    <w:rsid w:val="00E47778"/>
    <w:rsid w:val="00E4789B"/>
    <w:rsid w:val="00E4799B"/>
    <w:rsid w:val="00E47F06"/>
    <w:rsid w:val="00E50245"/>
    <w:rsid w:val="00E50A6F"/>
    <w:rsid w:val="00E50DE8"/>
    <w:rsid w:val="00E51AA3"/>
    <w:rsid w:val="00E524EB"/>
    <w:rsid w:val="00E52A78"/>
    <w:rsid w:val="00E533F6"/>
    <w:rsid w:val="00E54564"/>
    <w:rsid w:val="00E54723"/>
    <w:rsid w:val="00E549F4"/>
    <w:rsid w:val="00E54CD0"/>
    <w:rsid w:val="00E5553B"/>
    <w:rsid w:val="00E560F4"/>
    <w:rsid w:val="00E56A2C"/>
    <w:rsid w:val="00E56D09"/>
    <w:rsid w:val="00E56E44"/>
    <w:rsid w:val="00E57813"/>
    <w:rsid w:val="00E578B3"/>
    <w:rsid w:val="00E57D17"/>
    <w:rsid w:val="00E607E0"/>
    <w:rsid w:val="00E61855"/>
    <w:rsid w:val="00E61E28"/>
    <w:rsid w:val="00E62549"/>
    <w:rsid w:val="00E646B8"/>
    <w:rsid w:val="00E657EA"/>
    <w:rsid w:val="00E65A4B"/>
    <w:rsid w:val="00E65BD6"/>
    <w:rsid w:val="00E65C2A"/>
    <w:rsid w:val="00E662C5"/>
    <w:rsid w:val="00E66ED5"/>
    <w:rsid w:val="00E6772E"/>
    <w:rsid w:val="00E677FB"/>
    <w:rsid w:val="00E678A6"/>
    <w:rsid w:val="00E7086D"/>
    <w:rsid w:val="00E7095E"/>
    <w:rsid w:val="00E70FE4"/>
    <w:rsid w:val="00E71862"/>
    <w:rsid w:val="00E71FF6"/>
    <w:rsid w:val="00E721FA"/>
    <w:rsid w:val="00E7295D"/>
    <w:rsid w:val="00E72A83"/>
    <w:rsid w:val="00E73750"/>
    <w:rsid w:val="00E7414D"/>
    <w:rsid w:val="00E745AB"/>
    <w:rsid w:val="00E74A2B"/>
    <w:rsid w:val="00E7537D"/>
    <w:rsid w:val="00E75712"/>
    <w:rsid w:val="00E76086"/>
    <w:rsid w:val="00E7669A"/>
    <w:rsid w:val="00E769FB"/>
    <w:rsid w:val="00E76D1B"/>
    <w:rsid w:val="00E80BA3"/>
    <w:rsid w:val="00E820DE"/>
    <w:rsid w:val="00E82698"/>
    <w:rsid w:val="00E83595"/>
    <w:rsid w:val="00E83BB9"/>
    <w:rsid w:val="00E8406D"/>
    <w:rsid w:val="00E841B5"/>
    <w:rsid w:val="00E8493A"/>
    <w:rsid w:val="00E84C54"/>
    <w:rsid w:val="00E85168"/>
    <w:rsid w:val="00E8526A"/>
    <w:rsid w:val="00E855F7"/>
    <w:rsid w:val="00E85671"/>
    <w:rsid w:val="00E856B6"/>
    <w:rsid w:val="00E857D6"/>
    <w:rsid w:val="00E860E3"/>
    <w:rsid w:val="00E8667D"/>
    <w:rsid w:val="00E867A5"/>
    <w:rsid w:val="00E8684D"/>
    <w:rsid w:val="00E86D3C"/>
    <w:rsid w:val="00E9016D"/>
    <w:rsid w:val="00E9047D"/>
    <w:rsid w:val="00E90982"/>
    <w:rsid w:val="00E91A24"/>
    <w:rsid w:val="00E91BFB"/>
    <w:rsid w:val="00E92001"/>
    <w:rsid w:val="00E92DD0"/>
    <w:rsid w:val="00E930D7"/>
    <w:rsid w:val="00E946BE"/>
    <w:rsid w:val="00E9529A"/>
    <w:rsid w:val="00E952BF"/>
    <w:rsid w:val="00E953FB"/>
    <w:rsid w:val="00E9587A"/>
    <w:rsid w:val="00E96939"/>
    <w:rsid w:val="00E97709"/>
    <w:rsid w:val="00E97C04"/>
    <w:rsid w:val="00EA07F3"/>
    <w:rsid w:val="00EA0C53"/>
    <w:rsid w:val="00EA0FB8"/>
    <w:rsid w:val="00EA1473"/>
    <w:rsid w:val="00EA1873"/>
    <w:rsid w:val="00EA25AB"/>
    <w:rsid w:val="00EA2D93"/>
    <w:rsid w:val="00EA3111"/>
    <w:rsid w:val="00EA3CE3"/>
    <w:rsid w:val="00EA46FD"/>
    <w:rsid w:val="00EA4998"/>
    <w:rsid w:val="00EA4AE5"/>
    <w:rsid w:val="00EA4BF3"/>
    <w:rsid w:val="00EA4E3F"/>
    <w:rsid w:val="00EA5AA9"/>
    <w:rsid w:val="00EA5C8C"/>
    <w:rsid w:val="00EA5E77"/>
    <w:rsid w:val="00EA62C5"/>
    <w:rsid w:val="00EA6EB0"/>
    <w:rsid w:val="00EA787A"/>
    <w:rsid w:val="00EA7962"/>
    <w:rsid w:val="00EA7E94"/>
    <w:rsid w:val="00EA7F0D"/>
    <w:rsid w:val="00EB074F"/>
    <w:rsid w:val="00EB0C5D"/>
    <w:rsid w:val="00EB0C7D"/>
    <w:rsid w:val="00EB22E5"/>
    <w:rsid w:val="00EB25A3"/>
    <w:rsid w:val="00EB266E"/>
    <w:rsid w:val="00EB3341"/>
    <w:rsid w:val="00EB3FBF"/>
    <w:rsid w:val="00EB4D8A"/>
    <w:rsid w:val="00EB5521"/>
    <w:rsid w:val="00EB6C6A"/>
    <w:rsid w:val="00EB7A1A"/>
    <w:rsid w:val="00EB7F60"/>
    <w:rsid w:val="00EC00A3"/>
    <w:rsid w:val="00EC0762"/>
    <w:rsid w:val="00EC0C9C"/>
    <w:rsid w:val="00EC0E3D"/>
    <w:rsid w:val="00EC12A1"/>
    <w:rsid w:val="00EC178D"/>
    <w:rsid w:val="00EC18B7"/>
    <w:rsid w:val="00EC19F8"/>
    <w:rsid w:val="00EC253E"/>
    <w:rsid w:val="00EC25E5"/>
    <w:rsid w:val="00EC2FA3"/>
    <w:rsid w:val="00EC3072"/>
    <w:rsid w:val="00EC3109"/>
    <w:rsid w:val="00EC3777"/>
    <w:rsid w:val="00EC4255"/>
    <w:rsid w:val="00EC5019"/>
    <w:rsid w:val="00EC504C"/>
    <w:rsid w:val="00EC5102"/>
    <w:rsid w:val="00EC57FA"/>
    <w:rsid w:val="00EC673D"/>
    <w:rsid w:val="00EC68B3"/>
    <w:rsid w:val="00EC7AC8"/>
    <w:rsid w:val="00ED0443"/>
    <w:rsid w:val="00ED08EF"/>
    <w:rsid w:val="00ED0EB0"/>
    <w:rsid w:val="00ED1364"/>
    <w:rsid w:val="00ED1AEC"/>
    <w:rsid w:val="00ED2B30"/>
    <w:rsid w:val="00ED2F15"/>
    <w:rsid w:val="00ED304F"/>
    <w:rsid w:val="00ED3118"/>
    <w:rsid w:val="00ED3F47"/>
    <w:rsid w:val="00ED409A"/>
    <w:rsid w:val="00ED48AF"/>
    <w:rsid w:val="00ED48F6"/>
    <w:rsid w:val="00ED5763"/>
    <w:rsid w:val="00ED5A07"/>
    <w:rsid w:val="00ED5C23"/>
    <w:rsid w:val="00ED5C91"/>
    <w:rsid w:val="00ED5ECA"/>
    <w:rsid w:val="00ED7612"/>
    <w:rsid w:val="00EE12E8"/>
    <w:rsid w:val="00EE18E5"/>
    <w:rsid w:val="00EE1E34"/>
    <w:rsid w:val="00EE2122"/>
    <w:rsid w:val="00EE2630"/>
    <w:rsid w:val="00EE4593"/>
    <w:rsid w:val="00EE48DC"/>
    <w:rsid w:val="00EE4BDA"/>
    <w:rsid w:val="00EE4C07"/>
    <w:rsid w:val="00EE52CF"/>
    <w:rsid w:val="00EE5366"/>
    <w:rsid w:val="00EE6330"/>
    <w:rsid w:val="00EE6CF2"/>
    <w:rsid w:val="00EE7C43"/>
    <w:rsid w:val="00EF00B9"/>
    <w:rsid w:val="00EF094F"/>
    <w:rsid w:val="00EF0C30"/>
    <w:rsid w:val="00EF14E3"/>
    <w:rsid w:val="00EF1540"/>
    <w:rsid w:val="00EF16A8"/>
    <w:rsid w:val="00EF185B"/>
    <w:rsid w:val="00EF1884"/>
    <w:rsid w:val="00EF1F46"/>
    <w:rsid w:val="00EF2B54"/>
    <w:rsid w:val="00EF2E8E"/>
    <w:rsid w:val="00EF31D1"/>
    <w:rsid w:val="00EF4A95"/>
    <w:rsid w:val="00EF5421"/>
    <w:rsid w:val="00EF54EB"/>
    <w:rsid w:val="00EF5FA6"/>
    <w:rsid w:val="00EF62C5"/>
    <w:rsid w:val="00EF757A"/>
    <w:rsid w:val="00EF767E"/>
    <w:rsid w:val="00F00C79"/>
    <w:rsid w:val="00F01117"/>
    <w:rsid w:val="00F011E8"/>
    <w:rsid w:val="00F01CDC"/>
    <w:rsid w:val="00F01DD4"/>
    <w:rsid w:val="00F02E6C"/>
    <w:rsid w:val="00F0309A"/>
    <w:rsid w:val="00F0310A"/>
    <w:rsid w:val="00F031BB"/>
    <w:rsid w:val="00F0375F"/>
    <w:rsid w:val="00F03833"/>
    <w:rsid w:val="00F04151"/>
    <w:rsid w:val="00F04183"/>
    <w:rsid w:val="00F04430"/>
    <w:rsid w:val="00F04E6D"/>
    <w:rsid w:val="00F05421"/>
    <w:rsid w:val="00F05468"/>
    <w:rsid w:val="00F06371"/>
    <w:rsid w:val="00F063FD"/>
    <w:rsid w:val="00F066AB"/>
    <w:rsid w:val="00F06AA7"/>
    <w:rsid w:val="00F07BBC"/>
    <w:rsid w:val="00F10419"/>
    <w:rsid w:val="00F10FC8"/>
    <w:rsid w:val="00F11138"/>
    <w:rsid w:val="00F114EA"/>
    <w:rsid w:val="00F11541"/>
    <w:rsid w:val="00F1224B"/>
    <w:rsid w:val="00F124E8"/>
    <w:rsid w:val="00F1255A"/>
    <w:rsid w:val="00F1285A"/>
    <w:rsid w:val="00F13E0B"/>
    <w:rsid w:val="00F16242"/>
    <w:rsid w:val="00F16608"/>
    <w:rsid w:val="00F16DAA"/>
    <w:rsid w:val="00F16FC3"/>
    <w:rsid w:val="00F17267"/>
    <w:rsid w:val="00F17B86"/>
    <w:rsid w:val="00F17EFE"/>
    <w:rsid w:val="00F202DD"/>
    <w:rsid w:val="00F202F5"/>
    <w:rsid w:val="00F2035D"/>
    <w:rsid w:val="00F20500"/>
    <w:rsid w:val="00F205ED"/>
    <w:rsid w:val="00F20FC8"/>
    <w:rsid w:val="00F214CA"/>
    <w:rsid w:val="00F2167A"/>
    <w:rsid w:val="00F21703"/>
    <w:rsid w:val="00F21CE2"/>
    <w:rsid w:val="00F21D29"/>
    <w:rsid w:val="00F220C1"/>
    <w:rsid w:val="00F2212B"/>
    <w:rsid w:val="00F221FB"/>
    <w:rsid w:val="00F223A9"/>
    <w:rsid w:val="00F22704"/>
    <w:rsid w:val="00F23DA5"/>
    <w:rsid w:val="00F241AA"/>
    <w:rsid w:val="00F24247"/>
    <w:rsid w:val="00F24E0D"/>
    <w:rsid w:val="00F250B0"/>
    <w:rsid w:val="00F25534"/>
    <w:rsid w:val="00F26230"/>
    <w:rsid w:val="00F262FC"/>
    <w:rsid w:val="00F2675A"/>
    <w:rsid w:val="00F2677B"/>
    <w:rsid w:val="00F27AC6"/>
    <w:rsid w:val="00F300B3"/>
    <w:rsid w:val="00F303A8"/>
    <w:rsid w:val="00F309F6"/>
    <w:rsid w:val="00F3159A"/>
    <w:rsid w:val="00F31754"/>
    <w:rsid w:val="00F319E2"/>
    <w:rsid w:val="00F31B27"/>
    <w:rsid w:val="00F32595"/>
    <w:rsid w:val="00F34189"/>
    <w:rsid w:val="00F34F78"/>
    <w:rsid w:val="00F34FCC"/>
    <w:rsid w:val="00F35B9F"/>
    <w:rsid w:val="00F36071"/>
    <w:rsid w:val="00F374E9"/>
    <w:rsid w:val="00F37BB0"/>
    <w:rsid w:val="00F37E89"/>
    <w:rsid w:val="00F402C6"/>
    <w:rsid w:val="00F40743"/>
    <w:rsid w:val="00F408EC"/>
    <w:rsid w:val="00F40B4C"/>
    <w:rsid w:val="00F40CA6"/>
    <w:rsid w:val="00F410DD"/>
    <w:rsid w:val="00F41472"/>
    <w:rsid w:val="00F415F9"/>
    <w:rsid w:val="00F4258B"/>
    <w:rsid w:val="00F42B11"/>
    <w:rsid w:val="00F42C49"/>
    <w:rsid w:val="00F42C4C"/>
    <w:rsid w:val="00F42CDE"/>
    <w:rsid w:val="00F42E6F"/>
    <w:rsid w:val="00F4305C"/>
    <w:rsid w:val="00F431A0"/>
    <w:rsid w:val="00F439D4"/>
    <w:rsid w:val="00F44087"/>
    <w:rsid w:val="00F44456"/>
    <w:rsid w:val="00F44968"/>
    <w:rsid w:val="00F44F72"/>
    <w:rsid w:val="00F46474"/>
    <w:rsid w:val="00F4705C"/>
    <w:rsid w:val="00F47192"/>
    <w:rsid w:val="00F47537"/>
    <w:rsid w:val="00F476CC"/>
    <w:rsid w:val="00F47A13"/>
    <w:rsid w:val="00F50B95"/>
    <w:rsid w:val="00F50EA3"/>
    <w:rsid w:val="00F51252"/>
    <w:rsid w:val="00F51AB0"/>
    <w:rsid w:val="00F52B4E"/>
    <w:rsid w:val="00F52B6B"/>
    <w:rsid w:val="00F53759"/>
    <w:rsid w:val="00F53794"/>
    <w:rsid w:val="00F5384A"/>
    <w:rsid w:val="00F5442C"/>
    <w:rsid w:val="00F54BCF"/>
    <w:rsid w:val="00F54DBF"/>
    <w:rsid w:val="00F55232"/>
    <w:rsid w:val="00F55936"/>
    <w:rsid w:val="00F55DA7"/>
    <w:rsid w:val="00F55FE6"/>
    <w:rsid w:val="00F56463"/>
    <w:rsid w:val="00F56D7B"/>
    <w:rsid w:val="00F56DC2"/>
    <w:rsid w:val="00F56E47"/>
    <w:rsid w:val="00F57892"/>
    <w:rsid w:val="00F60077"/>
    <w:rsid w:val="00F60356"/>
    <w:rsid w:val="00F605E7"/>
    <w:rsid w:val="00F60B30"/>
    <w:rsid w:val="00F60C2E"/>
    <w:rsid w:val="00F60E0F"/>
    <w:rsid w:val="00F61232"/>
    <w:rsid w:val="00F61409"/>
    <w:rsid w:val="00F61FD7"/>
    <w:rsid w:val="00F62B5F"/>
    <w:rsid w:val="00F62D97"/>
    <w:rsid w:val="00F62E49"/>
    <w:rsid w:val="00F63E8D"/>
    <w:rsid w:val="00F640FA"/>
    <w:rsid w:val="00F6465A"/>
    <w:rsid w:val="00F6486A"/>
    <w:rsid w:val="00F6534B"/>
    <w:rsid w:val="00F6578B"/>
    <w:rsid w:val="00F65821"/>
    <w:rsid w:val="00F6591E"/>
    <w:rsid w:val="00F65C4B"/>
    <w:rsid w:val="00F65E33"/>
    <w:rsid w:val="00F660E9"/>
    <w:rsid w:val="00F661EA"/>
    <w:rsid w:val="00F66A4C"/>
    <w:rsid w:val="00F66B50"/>
    <w:rsid w:val="00F66BCA"/>
    <w:rsid w:val="00F672BF"/>
    <w:rsid w:val="00F67977"/>
    <w:rsid w:val="00F67FDF"/>
    <w:rsid w:val="00F7015E"/>
    <w:rsid w:val="00F70316"/>
    <w:rsid w:val="00F71457"/>
    <w:rsid w:val="00F72187"/>
    <w:rsid w:val="00F72307"/>
    <w:rsid w:val="00F726A0"/>
    <w:rsid w:val="00F728F6"/>
    <w:rsid w:val="00F733D0"/>
    <w:rsid w:val="00F7360F"/>
    <w:rsid w:val="00F73ECE"/>
    <w:rsid w:val="00F73ED9"/>
    <w:rsid w:val="00F747E2"/>
    <w:rsid w:val="00F74D49"/>
    <w:rsid w:val="00F75D19"/>
    <w:rsid w:val="00F7684E"/>
    <w:rsid w:val="00F76907"/>
    <w:rsid w:val="00F76D02"/>
    <w:rsid w:val="00F76D09"/>
    <w:rsid w:val="00F776A8"/>
    <w:rsid w:val="00F778F9"/>
    <w:rsid w:val="00F779C8"/>
    <w:rsid w:val="00F779F8"/>
    <w:rsid w:val="00F77EEC"/>
    <w:rsid w:val="00F80B47"/>
    <w:rsid w:val="00F811BB"/>
    <w:rsid w:val="00F8188A"/>
    <w:rsid w:val="00F81AD0"/>
    <w:rsid w:val="00F8220A"/>
    <w:rsid w:val="00F822B9"/>
    <w:rsid w:val="00F823A2"/>
    <w:rsid w:val="00F82D8E"/>
    <w:rsid w:val="00F82E22"/>
    <w:rsid w:val="00F831E1"/>
    <w:rsid w:val="00F831E5"/>
    <w:rsid w:val="00F85469"/>
    <w:rsid w:val="00F8551D"/>
    <w:rsid w:val="00F85B7A"/>
    <w:rsid w:val="00F86127"/>
    <w:rsid w:val="00F8686D"/>
    <w:rsid w:val="00F87FAF"/>
    <w:rsid w:val="00F90C23"/>
    <w:rsid w:val="00F90C51"/>
    <w:rsid w:val="00F91071"/>
    <w:rsid w:val="00F912F4"/>
    <w:rsid w:val="00F91B50"/>
    <w:rsid w:val="00F91E76"/>
    <w:rsid w:val="00F922A8"/>
    <w:rsid w:val="00F9253E"/>
    <w:rsid w:val="00F93133"/>
    <w:rsid w:val="00F93514"/>
    <w:rsid w:val="00F9389A"/>
    <w:rsid w:val="00F939E1"/>
    <w:rsid w:val="00F944E2"/>
    <w:rsid w:val="00F9478B"/>
    <w:rsid w:val="00F947AC"/>
    <w:rsid w:val="00F94B40"/>
    <w:rsid w:val="00F94D52"/>
    <w:rsid w:val="00F950B3"/>
    <w:rsid w:val="00F95AA1"/>
    <w:rsid w:val="00F967C5"/>
    <w:rsid w:val="00F967E3"/>
    <w:rsid w:val="00F96949"/>
    <w:rsid w:val="00F96C87"/>
    <w:rsid w:val="00F97142"/>
    <w:rsid w:val="00F973CA"/>
    <w:rsid w:val="00F97AB4"/>
    <w:rsid w:val="00F97F87"/>
    <w:rsid w:val="00F97FB3"/>
    <w:rsid w:val="00FA07CD"/>
    <w:rsid w:val="00FA219F"/>
    <w:rsid w:val="00FA2AC8"/>
    <w:rsid w:val="00FA2B68"/>
    <w:rsid w:val="00FA3045"/>
    <w:rsid w:val="00FA3115"/>
    <w:rsid w:val="00FA3AD3"/>
    <w:rsid w:val="00FA3B68"/>
    <w:rsid w:val="00FA3CEB"/>
    <w:rsid w:val="00FA4C4A"/>
    <w:rsid w:val="00FA532D"/>
    <w:rsid w:val="00FA65F9"/>
    <w:rsid w:val="00FA6D47"/>
    <w:rsid w:val="00FA7840"/>
    <w:rsid w:val="00FA7D65"/>
    <w:rsid w:val="00FA7E08"/>
    <w:rsid w:val="00FB04D4"/>
    <w:rsid w:val="00FB0B10"/>
    <w:rsid w:val="00FB1405"/>
    <w:rsid w:val="00FB1F4A"/>
    <w:rsid w:val="00FB204C"/>
    <w:rsid w:val="00FB20D7"/>
    <w:rsid w:val="00FB25A1"/>
    <w:rsid w:val="00FB3864"/>
    <w:rsid w:val="00FB3DE3"/>
    <w:rsid w:val="00FB4C56"/>
    <w:rsid w:val="00FB4DB6"/>
    <w:rsid w:val="00FB536D"/>
    <w:rsid w:val="00FB545D"/>
    <w:rsid w:val="00FB553E"/>
    <w:rsid w:val="00FB5EC2"/>
    <w:rsid w:val="00FB7A62"/>
    <w:rsid w:val="00FC077C"/>
    <w:rsid w:val="00FC147D"/>
    <w:rsid w:val="00FC1C7F"/>
    <w:rsid w:val="00FC2559"/>
    <w:rsid w:val="00FC257B"/>
    <w:rsid w:val="00FC3038"/>
    <w:rsid w:val="00FC31E2"/>
    <w:rsid w:val="00FC3218"/>
    <w:rsid w:val="00FC3F35"/>
    <w:rsid w:val="00FC508B"/>
    <w:rsid w:val="00FC5862"/>
    <w:rsid w:val="00FC59F1"/>
    <w:rsid w:val="00FC74F3"/>
    <w:rsid w:val="00FC77B3"/>
    <w:rsid w:val="00FD0823"/>
    <w:rsid w:val="00FD1B4A"/>
    <w:rsid w:val="00FD1BFE"/>
    <w:rsid w:val="00FD2306"/>
    <w:rsid w:val="00FD2688"/>
    <w:rsid w:val="00FD2787"/>
    <w:rsid w:val="00FD2BCF"/>
    <w:rsid w:val="00FD3105"/>
    <w:rsid w:val="00FD378E"/>
    <w:rsid w:val="00FD418D"/>
    <w:rsid w:val="00FD4225"/>
    <w:rsid w:val="00FD4A26"/>
    <w:rsid w:val="00FD4AA9"/>
    <w:rsid w:val="00FD53CD"/>
    <w:rsid w:val="00FD5776"/>
    <w:rsid w:val="00FD644A"/>
    <w:rsid w:val="00FD6822"/>
    <w:rsid w:val="00FD6A99"/>
    <w:rsid w:val="00FD6BE6"/>
    <w:rsid w:val="00FD6D8E"/>
    <w:rsid w:val="00FD7008"/>
    <w:rsid w:val="00FD74AE"/>
    <w:rsid w:val="00FD7A66"/>
    <w:rsid w:val="00FE0289"/>
    <w:rsid w:val="00FE0972"/>
    <w:rsid w:val="00FE1CCB"/>
    <w:rsid w:val="00FE210B"/>
    <w:rsid w:val="00FE223E"/>
    <w:rsid w:val="00FE2EA2"/>
    <w:rsid w:val="00FE318B"/>
    <w:rsid w:val="00FE3EEC"/>
    <w:rsid w:val="00FE571C"/>
    <w:rsid w:val="00FE59B5"/>
    <w:rsid w:val="00FE61F3"/>
    <w:rsid w:val="00FE6692"/>
    <w:rsid w:val="00FE68EF"/>
    <w:rsid w:val="00FE6C4E"/>
    <w:rsid w:val="00FF011A"/>
    <w:rsid w:val="00FF02B8"/>
    <w:rsid w:val="00FF094F"/>
    <w:rsid w:val="00FF15FB"/>
    <w:rsid w:val="00FF169A"/>
    <w:rsid w:val="00FF1B08"/>
    <w:rsid w:val="00FF2997"/>
    <w:rsid w:val="00FF2F70"/>
    <w:rsid w:val="00FF3066"/>
    <w:rsid w:val="00FF3140"/>
    <w:rsid w:val="00FF392C"/>
    <w:rsid w:val="00FF3F45"/>
    <w:rsid w:val="00FF44AB"/>
    <w:rsid w:val="00FF60E3"/>
    <w:rsid w:val="00FF6555"/>
    <w:rsid w:val="00FF685F"/>
    <w:rsid w:val="00FF69EF"/>
    <w:rsid w:val="00FF6AC4"/>
    <w:rsid w:val="00FF6B3D"/>
    <w:rsid w:val="00FF71C2"/>
    <w:rsid w:val="00FF763F"/>
    <w:rsid w:val="00FF783F"/>
    <w:rsid w:val="00FF7B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BAECC2"/>
  <w15:docId w15:val="{F1C717C3-171C-4C28-9A2A-007599063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692063"/>
    <w:pPr>
      <w:ind w:firstLine="567"/>
      <w:jc w:val="both"/>
    </w:pPr>
    <w:rPr>
      <w:sz w:val="28"/>
    </w:rPr>
  </w:style>
  <w:style w:type="paragraph" w:styleId="1">
    <w:name w:val="heading 1"/>
    <w:basedOn w:val="a0"/>
    <w:next w:val="a0"/>
    <w:link w:val="10"/>
    <w:uiPriority w:val="9"/>
    <w:qFormat/>
    <w:rsid w:val="00F124E8"/>
    <w:pPr>
      <w:keepNext/>
      <w:spacing w:before="240" w:after="60"/>
      <w:outlineLvl w:val="0"/>
    </w:pPr>
    <w:rPr>
      <w:rFonts w:ascii="Cambria" w:hAnsi="Cambria"/>
      <w:b/>
      <w:bCs/>
      <w:kern w:val="32"/>
      <w:sz w:val="32"/>
      <w:szCs w:val="32"/>
    </w:rPr>
  </w:style>
  <w:style w:type="paragraph" w:styleId="2">
    <w:name w:val="heading 2"/>
    <w:basedOn w:val="a0"/>
    <w:next w:val="a0"/>
    <w:link w:val="20"/>
    <w:uiPriority w:val="9"/>
    <w:qFormat/>
    <w:rsid w:val="00780084"/>
    <w:pPr>
      <w:keepNext/>
      <w:keepLines/>
      <w:spacing w:before="40" w:line="259" w:lineRule="auto"/>
      <w:ind w:firstLine="0"/>
      <w:jc w:val="left"/>
      <w:outlineLvl w:val="1"/>
    </w:pPr>
    <w:rPr>
      <w:rFonts w:ascii="Cambria" w:eastAsia="Calibri" w:hAnsi="Cambria"/>
      <w:color w:val="365F91"/>
      <w:sz w:val="26"/>
      <w:szCs w:val="26"/>
    </w:rPr>
  </w:style>
  <w:style w:type="paragraph" w:styleId="3">
    <w:name w:val="heading 3"/>
    <w:basedOn w:val="a0"/>
    <w:next w:val="a0"/>
    <w:link w:val="30"/>
    <w:semiHidden/>
    <w:unhideWhenUsed/>
    <w:qFormat/>
    <w:rsid w:val="00E4115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7">
    <w:name w:val="heading 7"/>
    <w:basedOn w:val="a0"/>
    <w:next w:val="a0"/>
    <w:link w:val="70"/>
    <w:unhideWhenUsed/>
    <w:qFormat/>
    <w:rsid w:val="008E3D55"/>
    <w:pPr>
      <w:spacing w:before="240" w:after="60"/>
      <w:outlineLvl w:val="6"/>
    </w:pPr>
    <w:rPr>
      <w:rFonts w:ascii="Calibri" w:hAnsi="Calibr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F124E8"/>
    <w:rPr>
      <w:rFonts w:ascii="Cambria" w:hAnsi="Cambria"/>
      <w:b/>
      <w:bCs/>
      <w:kern w:val="32"/>
      <w:sz w:val="32"/>
      <w:szCs w:val="32"/>
    </w:rPr>
  </w:style>
  <w:style w:type="character" w:customStyle="1" w:styleId="70">
    <w:name w:val="Заголовок 7 Знак"/>
    <w:basedOn w:val="a1"/>
    <w:link w:val="7"/>
    <w:rsid w:val="008E3D55"/>
    <w:rPr>
      <w:rFonts w:ascii="Calibri" w:eastAsia="Times New Roman" w:hAnsi="Calibri" w:cs="Times New Roman"/>
      <w:sz w:val="24"/>
      <w:szCs w:val="24"/>
    </w:rPr>
  </w:style>
  <w:style w:type="paragraph" w:customStyle="1" w:styleId="a4">
    <w:name w:val="Исполнитель"/>
    <w:basedOn w:val="a0"/>
    <w:rsid w:val="0044203C"/>
    <w:pPr>
      <w:spacing w:before="960"/>
      <w:ind w:firstLine="0"/>
      <w:jc w:val="left"/>
    </w:pPr>
    <w:rPr>
      <w:sz w:val="18"/>
    </w:rPr>
  </w:style>
  <w:style w:type="paragraph" w:customStyle="1" w:styleId="a5">
    <w:name w:val="Обращение"/>
    <w:basedOn w:val="a0"/>
    <w:next w:val="a0"/>
    <w:autoRedefine/>
    <w:rsid w:val="00377893"/>
    <w:pPr>
      <w:spacing w:after="360"/>
      <w:ind w:firstLine="0"/>
      <w:jc w:val="center"/>
    </w:pPr>
    <w:rPr>
      <w:b/>
      <w:szCs w:val="28"/>
    </w:rPr>
  </w:style>
  <w:style w:type="paragraph" w:styleId="a6">
    <w:name w:val="footer"/>
    <w:basedOn w:val="a0"/>
    <w:link w:val="a7"/>
    <w:uiPriority w:val="99"/>
    <w:rsid w:val="0044203C"/>
    <w:pPr>
      <w:tabs>
        <w:tab w:val="center" w:pos="4153"/>
        <w:tab w:val="right" w:pos="8306"/>
      </w:tabs>
      <w:ind w:firstLine="0"/>
      <w:jc w:val="left"/>
    </w:pPr>
    <w:rPr>
      <w:i/>
      <w:sz w:val="16"/>
    </w:rPr>
  </w:style>
  <w:style w:type="character" w:customStyle="1" w:styleId="a7">
    <w:name w:val="Нижний колонтитул Знак"/>
    <w:basedOn w:val="a1"/>
    <w:link w:val="a6"/>
    <w:uiPriority w:val="99"/>
    <w:rsid w:val="001B30E6"/>
    <w:rPr>
      <w:i/>
      <w:sz w:val="16"/>
    </w:rPr>
  </w:style>
  <w:style w:type="character" w:styleId="a8">
    <w:name w:val="page number"/>
    <w:basedOn w:val="a1"/>
    <w:rsid w:val="0044203C"/>
    <w:rPr>
      <w:rFonts w:ascii="Times New Roman" w:hAnsi="Times New Roman"/>
      <w:sz w:val="28"/>
    </w:rPr>
  </w:style>
  <w:style w:type="paragraph" w:customStyle="1" w:styleId="11">
    <w:name w:val="Заголовок1"/>
    <w:basedOn w:val="a0"/>
    <w:next w:val="a0"/>
    <w:autoRedefine/>
    <w:rsid w:val="0044203C"/>
    <w:pPr>
      <w:spacing w:before="240" w:after="360"/>
      <w:ind w:firstLine="0"/>
      <w:jc w:val="left"/>
    </w:pPr>
    <w:rPr>
      <w:b/>
      <w:caps/>
      <w:sz w:val="32"/>
    </w:rPr>
  </w:style>
  <w:style w:type="paragraph" w:customStyle="1" w:styleId="a9">
    <w:name w:val="Руководитель"/>
    <w:basedOn w:val="a0"/>
    <w:next w:val="a4"/>
    <w:rsid w:val="0044203C"/>
    <w:pPr>
      <w:tabs>
        <w:tab w:val="left" w:pos="6804"/>
        <w:tab w:val="right" w:pos="9072"/>
      </w:tabs>
      <w:spacing w:before="840"/>
      <w:ind w:firstLine="0"/>
      <w:jc w:val="left"/>
    </w:pPr>
  </w:style>
  <w:style w:type="paragraph" w:styleId="aa">
    <w:name w:val="Body Text Indent"/>
    <w:aliases w:val="текст"/>
    <w:basedOn w:val="a0"/>
    <w:link w:val="ab"/>
    <w:qFormat/>
    <w:rsid w:val="0044203C"/>
    <w:pPr>
      <w:suppressAutoHyphens/>
      <w:ind w:firstLine="34"/>
      <w:jc w:val="center"/>
    </w:pPr>
    <w:rPr>
      <w:b/>
      <w:sz w:val="22"/>
    </w:rPr>
  </w:style>
  <w:style w:type="character" w:customStyle="1" w:styleId="ab">
    <w:name w:val="Основной текст с отступом Знак"/>
    <w:aliases w:val="текст Знак"/>
    <w:basedOn w:val="a1"/>
    <w:link w:val="aa"/>
    <w:rsid w:val="001B30E6"/>
    <w:rPr>
      <w:b/>
      <w:sz w:val="22"/>
    </w:rPr>
  </w:style>
  <w:style w:type="paragraph" w:customStyle="1" w:styleId="ac">
    <w:name w:val="Адресат"/>
    <w:basedOn w:val="a0"/>
    <w:rsid w:val="0044203C"/>
    <w:pPr>
      <w:suppressAutoHyphens/>
      <w:ind w:firstLine="0"/>
      <w:jc w:val="left"/>
    </w:pPr>
  </w:style>
  <w:style w:type="paragraph" w:customStyle="1" w:styleId="ad">
    <w:name w:val="Название письма"/>
    <w:basedOn w:val="a0"/>
    <w:next w:val="a0"/>
    <w:rsid w:val="0044203C"/>
    <w:pPr>
      <w:ind w:firstLine="0"/>
      <w:jc w:val="left"/>
    </w:pPr>
    <w:rPr>
      <w:b/>
    </w:rPr>
  </w:style>
  <w:style w:type="paragraph" w:customStyle="1" w:styleId="ae">
    <w:name w:val="Приложение"/>
    <w:basedOn w:val="a0"/>
    <w:next w:val="a9"/>
    <w:rsid w:val="0044203C"/>
    <w:pPr>
      <w:spacing w:before="360"/>
      <w:ind w:firstLine="0"/>
      <w:jc w:val="left"/>
    </w:pPr>
  </w:style>
  <w:style w:type="character" w:styleId="af">
    <w:name w:val="Hyperlink"/>
    <w:basedOn w:val="a1"/>
    <w:uiPriority w:val="99"/>
    <w:rsid w:val="0044203C"/>
    <w:rPr>
      <w:color w:val="0000FF"/>
      <w:u w:val="single"/>
    </w:rPr>
  </w:style>
  <w:style w:type="paragraph" w:styleId="af0">
    <w:name w:val="header"/>
    <w:basedOn w:val="a0"/>
    <w:link w:val="af1"/>
    <w:uiPriority w:val="99"/>
    <w:rsid w:val="0044203C"/>
    <w:pPr>
      <w:tabs>
        <w:tab w:val="center" w:pos="4153"/>
        <w:tab w:val="right" w:pos="8306"/>
      </w:tabs>
    </w:pPr>
  </w:style>
  <w:style w:type="character" w:customStyle="1" w:styleId="af1">
    <w:name w:val="Верхний колонтитул Знак"/>
    <w:basedOn w:val="a1"/>
    <w:link w:val="af0"/>
    <w:uiPriority w:val="99"/>
    <w:rsid w:val="001B30E6"/>
    <w:rPr>
      <w:sz w:val="28"/>
    </w:rPr>
  </w:style>
  <w:style w:type="paragraph" w:styleId="af2">
    <w:name w:val="Balloon Text"/>
    <w:basedOn w:val="a0"/>
    <w:link w:val="af3"/>
    <w:uiPriority w:val="99"/>
    <w:rsid w:val="00B45AEC"/>
    <w:rPr>
      <w:rFonts w:ascii="Tahoma" w:hAnsi="Tahoma" w:cs="Tahoma"/>
      <w:sz w:val="16"/>
      <w:szCs w:val="16"/>
    </w:rPr>
  </w:style>
  <w:style w:type="character" w:customStyle="1" w:styleId="af3">
    <w:name w:val="Текст выноски Знак"/>
    <w:basedOn w:val="a1"/>
    <w:link w:val="af2"/>
    <w:uiPriority w:val="99"/>
    <w:rsid w:val="001B30E6"/>
    <w:rPr>
      <w:rFonts w:ascii="Tahoma" w:hAnsi="Tahoma" w:cs="Tahoma"/>
      <w:sz w:val="16"/>
      <w:szCs w:val="16"/>
    </w:rPr>
  </w:style>
  <w:style w:type="paragraph" w:customStyle="1" w:styleId="Style10">
    <w:name w:val="Style10"/>
    <w:basedOn w:val="a0"/>
    <w:rsid w:val="004B124D"/>
    <w:pPr>
      <w:widowControl w:val="0"/>
      <w:autoSpaceDE w:val="0"/>
      <w:autoSpaceDN w:val="0"/>
      <w:adjustRightInd w:val="0"/>
      <w:spacing w:line="281" w:lineRule="exact"/>
      <w:ind w:firstLine="298"/>
      <w:jc w:val="left"/>
    </w:pPr>
    <w:rPr>
      <w:sz w:val="24"/>
      <w:szCs w:val="24"/>
    </w:rPr>
  </w:style>
  <w:style w:type="character" w:customStyle="1" w:styleId="FontStyle24">
    <w:name w:val="Font Style24"/>
    <w:basedOn w:val="a1"/>
    <w:rsid w:val="004B124D"/>
    <w:rPr>
      <w:rFonts w:ascii="Times New Roman" w:hAnsi="Times New Roman" w:cs="Times New Roman"/>
      <w:spacing w:val="10"/>
      <w:sz w:val="20"/>
      <w:szCs w:val="20"/>
    </w:rPr>
  </w:style>
  <w:style w:type="table" w:styleId="af4">
    <w:name w:val="Table Grid"/>
    <w:basedOn w:val="a2"/>
    <w:uiPriority w:val="59"/>
    <w:rsid w:val="003D49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0"/>
    <w:rsid w:val="00620397"/>
    <w:pPr>
      <w:spacing w:after="200" w:line="276" w:lineRule="auto"/>
      <w:ind w:left="720" w:firstLine="0"/>
      <w:jc w:val="left"/>
    </w:pPr>
    <w:rPr>
      <w:rFonts w:ascii="Calibri" w:eastAsia="Calibri" w:hAnsi="Calibri"/>
      <w:sz w:val="22"/>
      <w:szCs w:val="22"/>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f6"/>
    <w:qFormat/>
    <w:rsid w:val="00187A7E"/>
    <w:pPr>
      <w:ind w:firstLine="0"/>
      <w:jc w:val="left"/>
    </w:pPr>
    <w:rPr>
      <w:b/>
      <w:sz w:val="24"/>
    </w:rPr>
  </w:style>
  <w:style w:type="character" w:customStyle="1" w:styleId="af6">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f5"/>
    <w:uiPriority w:val="99"/>
    <w:rsid w:val="00187A7E"/>
    <w:rPr>
      <w:b/>
      <w:sz w:val="24"/>
    </w:rPr>
  </w:style>
  <w:style w:type="paragraph" w:styleId="af7">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0"/>
    <w:uiPriority w:val="34"/>
    <w:qFormat/>
    <w:rsid w:val="005E717B"/>
    <w:pPr>
      <w:ind w:left="720" w:firstLine="0"/>
      <w:contextualSpacing/>
      <w:jc w:val="left"/>
    </w:pPr>
    <w:rPr>
      <w:sz w:val="24"/>
      <w:szCs w:val="24"/>
    </w:rPr>
  </w:style>
  <w:style w:type="paragraph" w:styleId="af8">
    <w:name w:val="No Spacing"/>
    <w:link w:val="af9"/>
    <w:qFormat/>
    <w:rsid w:val="00F300B3"/>
    <w:rPr>
      <w:rFonts w:ascii="Calibri" w:hAnsi="Calibri"/>
      <w:sz w:val="22"/>
      <w:szCs w:val="22"/>
    </w:rPr>
  </w:style>
  <w:style w:type="paragraph" w:styleId="afa">
    <w:name w:val="Normal (Web)"/>
    <w:basedOn w:val="a0"/>
    <w:uiPriority w:val="99"/>
    <w:rsid w:val="005F786B"/>
    <w:pPr>
      <w:spacing w:before="100" w:beforeAutospacing="1" w:after="100" w:afterAutospacing="1"/>
      <w:ind w:firstLine="0"/>
      <w:jc w:val="left"/>
    </w:pPr>
    <w:rPr>
      <w:sz w:val="24"/>
      <w:szCs w:val="24"/>
    </w:rPr>
  </w:style>
  <w:style w:type="character" w:styleId="afb">
    <w:name w:val="Strong"/>
    <w:basedOn w:val="a1"/>
    <w:uiPriority w:val="22"/>
    <w:qFormat/>
    <w:rsid w:val="005F786B"/>
    <w:rPr>
      <w:b/>
      <w:bCs/>
    </w:rPr>
  </w:style>
  <w:style w:type="paragraph" w:customStyle="1" w:styleId="110">
    <w:name w:val="Абзац списка11"/>
    <w:basedOn w:val="a0"/>
    <w:rsid w:val="001B30E6"/>
    <w:pPr>
      <w:spacing w:after="200" w:line="276" w:lineRule="auto"/>
      <w:ind w:left="720" w:firstLine="0"/>
      <w:jc w:val="left"/>
    </w:pPr>
    <w:rPr>
      <w:rFonts w:ascii="Calibri" w:eastAsia="Calibri" w:hAnsi="Calibri"/>
      <w:sz w:val="22"/>
      <w:szCs w:val="22"/>
    </w:rPr>
  </w:style>
  <w:style w:type="character" w:customStyle="1" w:styleId="event-description3">
    <w:name w:val="event-description3"/>
    <w:basedOn w:val="a1"/>
    <w:rsid w:val="00BD52F2"/>
    <w:rPr>
      <w:vanish w:val="0"/>
      <w:webHidden w:val="0"/>
      <w:specVanish w:val="0"/>
    </w:rPr>
  </w:style>
  <w:style w:type="character" w:customStyle="1" w:styleId="event-where1">
    <w:name w:val="event-where1"/>
    <w:basedOn w:val="a1"/>
    <w:rsid w:val="00BD52F2"/>
    <w:rPr>
      <w:vanish w:val="0"/>
      <w:webHidden w:val="0"/>
      <w:specVanish w:val="0"/>
    </w:rPr>
  </w:style>
  <w:style w:type="character" w:styleId="afc">
    <w:name w:val="Emphasis"/>
    <w:basedOn w:val="a1"/>
    <w:uiPriority w:val="20"/>
    <w:qFormat/>
    <w:rsid w:val="00AA3A40"/>
    <w:rPr>
      <w:i/>
      <w:iCs/>
    </w:rPr>
  </w:style>
  <w:style w:type="character" w:customStyle="1" w:styleId="event-where">
    <w:name w:val="event-where"/>
    <w:basedOn w:val="a1"/>
    <w:rsid w:val="00245223"/>
  </w:style>
  <w:style w:type="paragraph" w:customStyle="1" w:styleId="c0">
    <w:name w:val="c0"/>
    <w:basedOn w:val="a0"/>
    <w:rsid w:val="001D34DF"/>
    <w:pPr>
      <w:spacing w:before="100" w:beforeAutospacing="1" w:after="100" w:afterAutospacing="1"/>
      <w:ind w:firstLine="0"/>
      <w:jc w:val="left"/>
    </w:pPr>
    <w:rPr>
      <w:sz w:val="24"/>
      <w:szCs w:val="24"/>
    </w:rPr>
  </w:style>
  <w:style w:type="character" w:customStyle="1" w:styleId="c1">
    <w:name w:val="c1"/>
    <w:basedOn w:val="a1"/>
    <w:rsid w:val="001D34DF"/>
  </w:style>
  <w:style w:type="paragraph" w:customStyle="1" w:styleId="c2">
    <w:name w:val="c2"/>
    <w:basedOn w:val="a0"/>
    <w:rsid w:val="001D34DF"/>
    <w:pPr>
      <w:spacing w:before="100" w:beforeAutospacing="1" w:after="100" w:afterAutospacing="1"/>
      <w:ind w:firstLine="0"/>
      <w:jc w:val="left"/>
    </w:pPr>
    <w:rPr>
      <w:sz w:val="24"/>
      <w:szCs w:val="24"/>
    </w:rPr>
  </w:style>
  <w:style w:type="character" w:customStyle="1" w:styleId="apple-converted-space">
    <w:name w:val="apple-converted-space"/>
    <w:basedOn w:val="a1"/>
    <w:rsid w:val="00E52A78"/>
  </w:style>
  <w:style w:type="character" w:customStyle="1" w:styleId="13">
    <w:name w:val="Дата1"/>
    <w:basedOn w:val="a1"/>
    <w:rsid w:val="00FA219F"/>
  </w:style>
  <w:style w:type="character" w:customStyle="1" w:styleId="rating">
    <w:name w:val="rating"/>
    <w:basedOn w:val="a1"/>
    <w:rsid w:val="00FA219F"/>
  </w:style>
  <w:style w:type="paragraph" w:styleId="z-">
    <w:name w:val="HTML Top of Form"/>
    <w:basedOn w:val="a0"/>
    <w:next w:val="a0"/>
    <w:link w:val="z-0"/>
    <w:hidden/>
    <w:uiPriority w:val="99"/>
    <w:unhideWhenUsed/>
    <w:rsid w:val="00FA219F"/>
    <w:pPr>
      <w:pBdr>
        <w:bottom w:val="single" w:sz="6" w:space="1" w:color="auto"/>
      </w:pBdr>
      <w:ind w:firstLine="0"/>
      <w:jc w:val="center"/>
    </w:pPr>
    <w:rPr>
      <w:rFonts w:ascii="Arial" w:hAnsi="Arial" w:cs="Arial"/>
      <w:vanish/>
      <w:sz w:val="16"/>
      <w:szCs w:val="16"/>
    </w:rPr>
  </w:style>
  <w:style w:type="character" w:customStyle="1" w:styleId="z-0">
    <w:name w:val="z-Начало формы Знак"/>
    <w:basedOn w:val="a1"/>
    <w:link w:val="z-"/>
    <w:uiPriority w:val="99"/>
    <w:rsid w:val="00FA219F"/>
    <w:rPr>
      <w:rFonts w:ascii="Arial" w:hAnsi="Arial" w:cs="Arial"/>
      <w:vanish/>
      <w:sz w:val="16"/>
      <w:szCs w:val="16"/>
    </w:rPr>
  </w:style>
  <w:style w:type="character" w:customStyle="1" w:styleId="mark">
    <w:name w:val="mark"/>
    <w:basedOn w:val="a1"/>
    <w:rsid w:val="00FA219F"/>
  </w:style>
  <w:style w:type="paragraph" w:styleId="z-1">
    <w:name w:val="HTML Bottom of Form"/>
    <w:basedOn w:val="a0"/>
    <w:next w:val="a0"/>
    <w:link w:val="z-2"/>
    <w:hidden/>
    <w:uiPriority w:val="99"/>
    <w:unhideWhenUsed/>
    <w:rsid w:val="00FA219F"/>
    <w:pPr>
      <w:pBdr>
        <w:top w:val="single" w:sz="6" w:space="1" w:color="auto"/>
      </w:pBdr>
      <w:ind w:firstLine="0"/>
      <w:jc w:val="center"/>
    </w:pPr>
    <w:rPr>
      <w:rFonts w:ascii="Arial" w:hAnsi="Arial" w:cs="Arial"/>
      <w:vanish/>
      <w:sz w:val="16"/>
      <w:szCs w:val="16"/>
    </w:rPr>
  </w:style>
  <w:style w:type="character" w:customStyle="1" w:styleId="z-2">
    <w:name w:val="z-Конец формы Знак"/>
    <w:basedOn w:val="a1"/>
    <w:link w:val="z-1"/>
    <w:uiPriority w:val="99"/>
    <w:rsid w:val="00FA219F"/>
    <w:rPr>
      <w:rFonts w:ascii="Arial" w:hAnsi="Arial" w:cs="Arial"/>
      <w:vanish/>
      <w:sz w:val="16"/>
      <w:szCs w:val="16"/>
    </w:rPr>
  </w:style>
  <w:style w:type="character" w:customStyle="1" w:styleId="attachmentantivirusfiles-statustext">
    <w:name w:val="attachment__antivirus__files-status__text"/>
    <w:basedOn w:val="a1"/>
    <w:rsid w:val="00245A86"/>
  </w:style>
  <w:style w:type="paragraph" w:customStyle="1" w:styleId="c13">
    <w:name w:val="c13"/>
    <w:basedOn w:val="a0"/>
    <w:rsid w:val="000F06E2"/>
    <w:pPr>
      <w:spacing w:before="100" w:beforeAutospacing="1" w:after="100" w:afterAutospacing="1"/>
      <w:ind w:firstLine="0"/>
      <w:jc w:val="left"/>
    </w:pPr>
    <w:rPr>
      <w:sz w:val="24"/>
      <w:szCs w:val="24"/>
    </w:rPr>
  </w:style>
  <w:style w:type="character" w:customStyle="1" w:styleId="c3">
    <w:name w:val="c3"/>
    <w:basedOn w:val="a1"/>
    <w:rsid w:val="000F06E2"/>
  </w:style>
  <w:style w:type="paragraph" w:customStyle="1" w:styleId="c29">
    <w:name w:val="c29"/>
    <w:basedOn w:val="a0"/>
    <w:rsid w:val="0020692B"/>
    <w:pPr>
      <w:spacing w:before="100" w:beforeAutospacing="1" w:after="100" w:afterAutospacing="1"/>
      <w:ind w:firstLine="0"/>
      <w:jc w:val="left"/>
    </w:pPr>
    <w:rPr>
      <w:sz w:val="24"/>
      <w:szCs w:val="24"/>
    </w:rPr>
  </w:style>
  <w:style w:type="paragraph" w:customStyle="1" w:styleId="Standard">
    <w:name w:val="Standard"/>
    <w:rsid w:val="00982C11"/>
    <w:pPr>
      <w:suppressAutoHyphens/>
      <w:autoSpaceDN w:val="0"/>
      <w:textAlignment w:val="baseline"/>
    </w:pPr>
    <w:rPr>
      <w:kern w:val="3"/>
      <w:sz w:val="24"/>
      <w:szCs w:val="24"/>
    </w:rPr>
  </w:style>
  <w:style w:type="paragraph" w:customStyle="1" w:styleId="p6">
    <w:name w:val="p6"/>
    <w:basedOn w:val="a0"/>
    <w:rsid w:val="003B0868"/>
    <w:pPr>
      <w:spacing w:before="100" w:beforeAutospacing="1" w:after="100" w:afterAutospacing="1"/>
      <w:ind w:firstLine="0"/>
      <w:jc w:val="left"/>
    </w:pPr>
    <w:rPr>
      <w:sz w:val="24"/>
      <w:szCs w:val="24"/>
    </w:rPr>
  </w:style>
  <w:style w:type="paragraph" w:styleId="a">
    <w:name w:val="List Bullet"/>
    <w:basedOn w:val="a0"/>
    <w:uiPriority w:val="99"/>
    <w:unhideWhenUsed/>
    <w:rsid w:val="00D30947"/>
    <w:pPr>
      <w:numPr>
        <w:numId w:val="1"/>
      </w:numPr>
      <w:spacing w:after="200" w:line="276" w:lineRule="auto"/>
      <w:contextualSpacing/>
      <w:jc w:val="left"/>
    </w:pPr>
    <w:rPr>
      <w:rFonts w:ascii="Calibri" w:eastAsia="Calibri" w:hAnsi="Calibri" w:cs="Arial"/>
      <w:sz w:val="22"/>
    </w:rPr>
  </w:style>
  <w:style w:type="table" w:customStyle="1" w:styleId="14">
    <w:name w:val="Сетка таблицы светлая1"/>
    <w:basedOn w:val="a2"/>
    <w:uiPriority w:val="40"/>
    <w:rsid w:val="008957C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5">
    <w:name w:val="Сетка таблицы5"/>
    <w:basedOn w:val="a2"/>
    <w:next w:val="af4"/>
    <w:uiPriority w:val="39"/>
    <w:rsid w:val="00503C9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d">
    <w:name w:val="Текст примечания Знак"/>
    <w:basedOn w:val="a1"/>
    <w:link w:val="afe"/>
    <w:uiPriority w:val="99"/>
    <w:semiHidden/>
    <w:rsid w:val="00C514B0"/>
    <w:rPr>
      <w:rFonts w:asciiTheme="minorHAnsi" w:eastAsiaTheme="minorHAnsi" w:hAnsiTheme="minorHAnsi" w:cstheme="minorBidi"/>
      <w:lang w:eastAsia="en-US"/>
    </w:rPr>
  </w:style>
  <w:style w:type="paragraph" w:styleId="afe">
    <w:name w:val="annotation text"/>
    <w:basedOn w:val="a0"/>
    <w:link w:val="afd"/>
    <w:uiPriority w:val="99"/>
    <w:unhideWhenUsed/>
    <w:rsid w:val="00C514B0"/>
    <w:pPr>
      <w:spacing w:after="160"/>
      <w:ind w:firstLine="0"/>
      <w:jc w:val="left"/>
    </w:pPr>
    <w:rPr>
      <w:rFonts w:asciiTheme="minorHAnsi" w:eastAsiaTheme="minorHAnsi" w:hAnsiTheme="minorHAnsi" w:cstheme="minorBidi"/>
      <w:sz w:val="20"/>
      <w:lang w:eastAsia="en-US"/>
    </w:rPr>
  </w:style>
  <w:style w:type="character" w:customStyle="1" w:styleId="aff">
    <w:name w:val="Тема примечания Знак"/>
    <w:basedOn w:val="afd"/>
    <w:link w:val="aff0"/>
    <w:uiPriority w:val="99"/>
    <w:rsid w:val="00C514B0"/>
    <w:rPr>
      <w:rFonts w:asciiTheme="minorHAnsi" w:eastAsiaTheme="minorHAnsi" w:hAnsiTheme="minorHAnsi" w:cstheme="minorBidi"/>
      <w:b/>
      <w:bCs/>
      <w:lang w:eastAsia="en-US"/>
    </w:rPr>
  </w:style>
  <w:style w:type="paragraph" w:styleId="aff0">
    <w:name w:val="annotation subject"/>
    <w:basedOn w:val="afe"/>
    <w:next w:val="afe"/>
    <w:link w:val="aff"/>
    <w:uiPriority w:val="99"/>
    <w:unhideWhenUsed/>
    <w:rsid w:val="00C514B0"/>
    <w:rPr>
      <w:b/>
      <w:bCs/>
    </w:rPr>
  </w:style>
  <w:style w:type="character" w:customStyle="1" w:styleId="layout">
    <w:name w:val="layout"/>
    <w:basedOn w:val="a1"/>
    <w:rsid w:val="00805F84"/>
  </w:style>
  <w:style w:type="table" w:customStyle="1" w:styleId="15">
    <w:name w:val="Сетка таблицы светлая1"/>
    <w:basedOn w:val="a2"/>
    <w:uiPriority w:val="40"/>
    <w:rsid w:val="00EC7AC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1">
    <w:name w:val="Subtitle"/>
    <w:basedOn w:val="a0"/>
    <w:next w:val="a0"/>
    <w:link w:val="aff2"/>
    <w:uiPriority w:val="99"/>
    <w:qFormat/>
    <w:rsid w:val="007F1D72"/>
    <w:pPr>
      <w:numPr>
        <w:ilvl w:val="1"/>
      </w:numPr>
      <w:spacing w:after="160" w:line="259" w:lineRule="auto"/>
      <w:ind w:firstLine="567"/>
      <w:jc w:val="left"/>
    </w:pPr>
    <w:rPr>
      <w:rFonts w:asciiTheme="minorHAnsi" w:eastAsiaTheme="minorEastAsia" w:hAnsiTheme="minorHAnsi" w:cstheme="minorBidi"/>
      <w:color w:val="5A5A5A" w:themeColor="text1" w:themeTint="A5"/>
      <w:spacing w:val="15"/>
      <w:sz w:val="22"/>
      <w:szCs w:val="22"/>
      <w:lang w:eastAsia="en-US"/>
    </w:rPr>
  </w:style>
  <w:style w:type="character" w:customStyle="1" w:styleId="aff2">
    <w:name w:val="Подзаголовок Знак"/>
    <w:basedOn w:val="a1"/>
    <w:link w:val="aff1"/>
    <w:uiPriority w:val="99"/>
    <w:rsid w:val="007F1D72"/>
    <w:rPr>
      <w:rFonts w:asciiTheme="minorHAnsi" w:eastAsiaTheme="minorEastAsia" w:hAnsiTheme="minorHAnsi" w:cstheme="minorBidi"/>
      <w:color w:val="5A5A5A" w:themeColor="text1" w:themeTint="A5"/>
      <w:spacing w:val="15"/>
      <w:sz w:val="22"/>
      <w:szCs w:val="22"/>
      <w:lang w:eastAsia="en-US"/>
    </w:rPr>
  </w:style>
  <w:style w:type="character" w:customStyle="1" w:styleId="selectable-text">
    <w:name w:val="selectable-text"/>
    <w:basedOn w:val="a1"/>
    <w:rsid w:val="008D3892"/>
  </w:style>
  <w:style w:type="character" w:customStyle="1" w:styleId="20">
    <w:name w:val="Заголовок 2 Знак"/>
    <w:basedOn w:val="a1"/>
    <w:link w:val="2"/>
    <w:uiPriority w:val="9"/>
    <w:rsid w:val="00780084"/>
    <w:rPr>
      <w:rFonts w:ascii="Cambria" w:eastAsia="Calibri" w:hAnsi="Cambria"/>
      <w:color w:val="365F91"/>
      <w:sz w:val="26"/>
      <w:szCs w:val="26"/>
    </w:rPr>
  </w:style>
  <w:style w:type="numbering" w:customStyle="1" w:styleId="16">
    <w:name w:val="Нет списка1"/>
    <w:next w:val="a3"/>
    <w:uiPriority w:val="99"/>
    <w:semiHidden/>
    <w:unhideWhenUsed/>
    <w:rsid w:val="00780084"/>
  </w:style>
  <w:style w:type="paragraph" w:styleId="aff3">
    <w:name w:val="footnote text"/>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 Знак4 Знак, Знак4 Знак1, Знак4, Знак8 Знак Знак"/>
    <w:basedOn w:val="a0"/>
    <w:link w:val="aff4"/>
    <w:uiPriority w:val="99"/>
    <w:qFormat/>
    <w:rsid w:val="00780084"/>
    <w:pPr>
      <w:ind w:firstLine="0"/>
      <w:jc w:val="left"/>
    </w:pPr>
    <w:rPr>
      <w:sz w:val="20"/>
      <w:lang w:eastAsia="en-US"/>
    </w:rPr>
  </w:style>
  <w:style w:type="character" w:customStyle="1" w:styleId="aff4">
    <w:name w:val="Текст сноски Знак"/>
    <w:aliases w:val="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Знак4 Знак Знак"/>
    <w:basedOn w:val="a1"/>
    <w:link w:val="aff3"/>
    <w:uiPriority w:val="99"/>
    <w:qFormat/>
    <w:rsid w:val="00780084"/>
    <w:rPr>
      <w:lang w:eastAsia="en-US"/>
    </w:rPr>
  </w:style>
  <w:style w:type="character" w:styleId="aff5">
    <w:name w:val="footnote reference"/>
    <w:aliases w:val="Ссылка на сноску 45,Ciae niinee 1,Знак сноски 1,Знак сноски-FN,fr,Used by Word for Help footnote symbols"/>
    <w:link w:val="17"/>
    <w:uiPriority w:val="99"/>
    <w:qFormat/>
    <w:rsid w:val="00780084"/>
    <w:rPr>
      <w:vertAlign w:val="superscript"/>
    </w:rPr>
  </w:style>
  <w:style w:type="table" w:customStyle="1" w:styleId="39">
    <w:name w:val="Сетка таблицы39"/>
    <w:rsid w:val="0078008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2"/>
    <w:next w:val="af4"/>
    <w:rsid w:val="00780084"/>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Заголовок 21"/>
    <w:basedOn w:val="a0"/>
    <w:next w:val="a0"/>
    <w:uiPriority w:val="9"/>
    <w:semiHidden/>
    <w:qFormat/>
    <w:rsid w:val="00780084"/>
    <w:pPr>
      <w:keepNext/>
      <w:keepLines/>
      <w:spacing w:before="40"/>
      <w:ind w:firstLine="0"/>
      <w:jc w:val="left"/>
      <w:outlineLvl w:val="1"/>
    </w:pPr>
    <w:rPr>
      <w:rFonts w:ascii="Cambria" w:eastAsia="Calibri" w:hAnsi="Cambria"/>
      <w:color w:val="365F91"/>
      <w:sz w:val="26"/>
      <w:szCs w:val="26"/>
    </w:rPr>
  </w:style>
  <w:style w:type="paragraph" w:customStyle="1" w:styleId="19">
    <w:name w:val="Без интервала1"/>
    <w:rsid w:val="00780084"/>
    <w:pPr>
      <w:ind w:firstLine="709"/>
      <w:jc w:val="both"/>
    </w:pPr>
    <w:rPr>
      <w:sz w:val="24"/>
      <w:szCs w:val="22"/>
      <w:lang w:eastAsia="en-US"/>
    </w:rPr>
  </w:style>
  <w:style w:type="character" w:customStyle="1" w:styleId="1a">
    <w:name w:val="Гиперссылка1"/>
    <w:uiPriority w:val="99"/>
    <w:rsid w:val="00780084"/>
    <w:rPr>
      <w:rFonts w:cs="Times New Roman"/>
      <w:color w:val="0000FF"/>
      <w:u w:val="single"/>
    </w:rPr>
  </w:style>
  <w:style w:type="paragraph" w:customStyle="1" w:styleId="aff6">
    <w:name w:val="Знак"/>
    <w:basedOn w:val="a0"/>
    <w:rsid w:val="00780084"/>
    <w:pPr>
      <w:widowControl w:val="0"/>
      <w:adjustRightInd w:val="0"/>
      <w:spacing w:after="160" w:line="240" w:lineRule="exact"/>
      <w:ind w:firstLine="0"/>
      <w:jc w:val="right"/>
    </w:pPr>
    <w:rPr>
      <w:rFonts w:ascii="Arial" w:eastAsia="Calibri" w:hAnsi="Arial" w:cs="Arial"/>
      <w:sz w:val="20"/>
      <w:lang w:val="en-GB" w:eastAsia="en-US"/>
    </w:rPr>
  </w:style>
  <w:style w:type="paragraph" w:customStyle="1" w:styleId="1b">
    <w:name w:val="Верхний колонтитул1"/>
    <w:basedOn w:val="a0"/>
    <w:next w:val="af0"/>
    <w:uiPriority w:val="99"/>
    <w:rsid w:val="00780084"/>
    <w:pPr>
      <w:tabs>
        <w:tab w:val="center" w:pos="4677"/>
        <w:tab w:val="right" w:pos="9355"/>
      </w:tabs>
      <w:spacing w:after="160" w:line="259" w:lineRule="auto"/>
      <w:ind w:firstLine="0"/>
      <w:jc w:val="left"/>
    </w:pPr>
    <w:rPr>
      <w:rFonts w:ascii="Calibri" w:eastAsia="Calibri" w:hAnsi="Calibri"/>
      <w:sz w:val="22"/>
      <w:szCs w:val="22"/>
    </w:rPr>
  </w:style>
  <w:style w:type="paragraph" w:customStyle="1" w:styleId="1c">
    <w:name w:val="Нижний колонтитул1"/>
    <w:basedOn w:val="a0"/>
    <w:next w:val="a6"/>
    <w:uiPriority w:val="99"/>
    <w:rsid w:val="00780084"/>
    <w:pPr>
      <w:tabs>
        <w:tab w:val="center" w:pos="4677"/>
        <w:tab w:val="right" w:pos="9355"/>
      </w:tabs>
      <w:spacing w:after="160" w:line="259" w:lineRule="auto"/>
      <w:ind w:firstLine="0"/>
      <w:jc w:val="left"/>
    </w:pPr>
    <w:rPr>
      <w:rFonts w:ascii="Calibri" w:eastAsia="Calibri" w:hAnsi="Calibri"/>
      <w:sz w:val="22"/>
      <w:szCs w:val="22"/>
    </w:rPr>
  </w:style>
  <w:style w:type="paragraph" w:customStyle="1" w:styleId="1d">
    <w:name w:val="Текст выноски1"/>
    <w:basedOn w:val="a0"/>
    <w:next w:val="af2"/>
    <w:uiPriority w:val="99"/>
    <w:semiHidden/>
    <w:rsid w:val="00780084"/>
    <w:pPr>
      <w:ind w:firstLine="0"/>
      <w:jc w:val="left"/>
    </w:pPr>
    <w:rPr>
      <w:rFonts w:ascii="Segoe UI" w:eastAsia="Calibri" w:hAnsi="Segoe UI" w:cs="Segoe UI"/>
      <w:sz w:val="18"/>
      <w:szCs w:val="18"/>
    </w:rPr>
  </w:style>
  <w:style w:type="paragraph" w:customStyle="1" w:styleId="ConsPlusNormal">
    <w:name w:val="ConsPlusNormal"/>
    <w:link w:val="ConsPlusNormal0"/>
    <w:uiPriority w:val="99"/>
    <w:qFormat/>
    <w:rsid w:val="00780084"/>
    <w:pPr>
      <w:widowControl w:val="0"/>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uiPriority w:val="99"/>
    <w:locked/>
    <w:rsid w:val="00780084"/>
    <w:rPr>
      <w:rFonts w:ascii="Arial" w:eastAsia="Calibri" w:hAnsi="Arial" w:cs="Arial"/>
      <w:sz w:val="22"/>
      <w:szCs w:val="22"/>
    </w:rPr>
  </w:style>
  <w:style w:type="paragraph" w:customStyle="1" w:styleId="aff7">
    <w:name w:val="Базовый"/>
    <w:rsid w:val="00780084"/>
    <w:pPr>
      <w:tabs>
        <w:tab w:val="left" w:pos="708"/>
      </w:tabs>
      <w:suppressAutoHyphens/>
      <w:spacing w:after="200" w:line="276" w:lineRule="auto"/>
    </w:pPr>
    <w:rPr>
      <w:rFonts w:ascii="Calibri" w:hAnsi="Calibri"/>
      <w:color w:val="00000A"/>
      <w:sz w:val="22"/>
      <w:szCs w:val="22"/>
      <w:lang w:eastAsia="en-US"/>
    </w:rPr>
  </w:style>
  <w:style w:type="character" w:styleId="aff8">
    <w:name w:val="FollowedHyperlink"/>
    <w:uiPriority w:val="99"/>
    <w:rsid w:val="00780084"/>
    <w:rPr>
      <w:rFonts w:cs="Times New Roman"/>
      <w:color w:val="800080"/>
      <w:u w:val="single"/>
    </w:rPr>
  </w:style>
  <w:style w:type="paragraph" w:customStyle="1" w:styleId="xl58">
    <w:name w:val="xl58"/>
    <w:basedOn w:val="a0"/>
    <w:rsid w:val="00780084"/>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center"/>
      <w:textAlignment w:val="top"/>
    </w:pPr>
    <w:rPr>
      <w:rFonts w:eastAsia="Calibri"/>
      <w:sz w:val="24"/>
      <w:szCs w:val="24"/>
    </w:rPr>
  </w:style>
  <w:style w:type="paragraph" w:customStyle="1" w:styleId="xl59">
    <w:name w:val="xl59"/>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60">
    <w:name w:val="xl60"/>
    <w:basedOn w:val="a0"/>
    <w:rsid w:val="00780084"/>
    <w:pPr>
      <w:pBdr>
        <w:top w:val="single" w:sz="4" w:space="0" w:color="000000"/>
        <w:left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61">
    <w:name w:val="xl61"/>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62">
    <w:name w:val="xl62"/>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63">
    <w:name w:val="xl63"/>
    <w:basedOn w:val="a0"/>
    <w:rsid w:val="00780084"/>
    <w:pPr>
      <w:pBdr>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64">
    <w:name w:val="xl64"/>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65">
    <w:name w:val="xl65"/>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66">
    <w:name w:val="xl66"/>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67">
    <w:name w:val="xl67"/>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68">
    <w:name w:val="xl68"/>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69">
    <w:name w:val="xl69"/>
    <w:basedOn w:val="a0"/>
    <w:rsid w:val="00780084"/>
    <w:pPr>
      <w:spacing w:before="100" w:beforeAutospacing="1" w:after="100" w:afterAutospacing="1"/>
      <w:ind w:firstLine="0"/>
      <w:jc w:val="left"/>
      <w:textAlignment w:val="top"/>
    </w:pPr>
    <w:rPr>
      <w:rFonts w:eastAsia="Calibri"/>
      <w:sz w:val="24"/>
      <w:szCs w:val="24"/>
    </w:rPr>
  </w:style>
  <w:style w:type="paragraph" w:customStyle="1" w:styleId="xl70">
    <w:name w:val="xl70"/>
    <w:basedOn w:val="a0"/>
    <w:rsid w:val="00780084"/>
    <w:pPr>
      <w:spacing w:before="100" w:beforeAutospacing="1" w:after="100" w:afterAutospacing="1"/>
      <w:ind w:firstLine="0"/>
      <w:jc w:val="left"/>
    </w:pPr>
    <w:rPr>
      <w:rFonts w:eastAsia="Calibri"/>
      <w:sz w:val="24"/>
      <w:szCs w:val="24"/>
    </w:rPr>
  </w:style>
  <w:style w:type="paragraph" w:customStyle="1" w:styleId="xl71">
    <w:name w:val="xl71"/>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72">
    <w:name w:val="xl72"/>
    <w:basedOn w:val="a0"/>
    <w:rsid w:val="00780084"/>
    <w:pPr>
      <w:spacing w:before="100" w:beforeAutospacing="1" w:after="100" w:afterAutospacing="1"/>
      <w:ind w:firstLine="0"/>
      <w:jc w:val="left"/>
      <w:textAlignment w:val="top"/>
    </w:pPr>
    <w:rPr>
      <w:rFonts w:eastAsia="Calibri"/>
      <w:sz w:val="24"/>
      <w:szCs w:val="24"/>
    </w:rPr>
  </w:style>
  <w:style w:type="paragraph" w:customStyle="1" w:styleId="xl73">
    <w:name w:val="xl73"/>
    <w:basedOn w:val="a0"/>
    <w:rsid w:val="00780084"/>
    <w:pPr>
      <w:spacing w:before="100" w:beforeAutospacing="1" w:after="100" w:afterAutospacing="1"/>
      <w:ind w:firstLine="0"/>
      <w:jc w:val="center"/>
      <w:textAlignment w:val="top"/>
    </w:pPr>
    <w:rPr>
      <w:rFonts w:eastAsia="Calibri"/>
      <w:sz w:val="24"/>
      <w:szCs w:val="24"/>
    </w:rPr>
  </w:style>
  <w:style w:type="paragraph" w:customStyle="1" w:styleId="xl74">
    <w:name w:val="xl74"/>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75">
    <w:name w:val="xl75"/>
    <w:basedOn w:val="a0"/>
    <w:rsid w:val="00780084"/>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left"/>
    </w:pPr>
    <w:rPr>
      <w:rFonts w:eastAsia="Calibri"/>
      <w:sz w:val="24"/>
      <w:szCs w:val="24"/>
    </w:rPr>
  </w:style>
  <w:style w:type="paragraph" w:customStyle="1" w:styleId="xl76">
    <w:name w:val="xl76"/>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77">
    <w:name w:val="xl77"/>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rFonts w:eastAsia="Calibri"/>
      <w:sz w:val="24"/>
      <w:szCs w:val="24"/>
    </w:rPr>
  </w:style>
  <w:style w:type="paragraph" w:customStyle="1" w:styleId="xl78">
    <w:name w:val="xl78"/>
    <w:basedOn w:val="a0"/>
    <w:rsid w:val="00780084"/>
    <w:pPr>
      <w:pBdr>
        <w:top w:val="single" w:sz="4" w:space="0" w:color="000000"/>
        <w:left w:val="single" w:sz="4" w:space="0" w:color="000000"/>
        <w:right w:val="single" w:sz="4" w:space="0" w:color="000000"/>
      </w:pBdr>
      <w:spacing w:before="100" w:beforeAutospacing="1" w:after="100" w:afterAutospacing="1"/>
      <w:ind w:firstLine="0"/>
      <w:jc w:val="left"/>
      <w:textAlignment w:val="top"/>
    </w:pPr>
    <w:rPr>
      <w:rFonts w:eastAsia="Calibri"/>
      <w:sz w:val="24"/>
      <w:szCs w:val="24"/>
    </w:rPr>
  </w:style>
  <w:style w:type="paragraph" w:customStyle="1" w:styleId="xl79">
    <w:name w:val="xl79"/>
    <w:basedOn w:val="a0"/>
    <w:rsid w:val="00780084"/>
    <w:pPr>
      <w:pBdr>
        <w:top w:val="single" w:sz="4" w:space="0" w:color="000000"/>
        <w:left w:val="single" w:sz="4" w:space="0" w:color="000000"/>
        <w:right w:val="single" w:sz="4" w:space="0" w:color="000000"/>
      </w:pBdr>
      <w:spacing w:before="100" w:beforeAutospacing="1" w:after="100" w:afterAutospacing="1"/>
      <w:ind w:firstLine="0"/>
      <w:jc w:val="left"/>
    </w:pPr>
    <w:rPr>
      <w:rFonts w:eastAsia="Calibri"/>
      <w:sz w:val="24"/>
      <w:szCs w:val="24"/>
    </w:rPr>
  </w:style>
  <w:style w:type="paragraph" w:customStyle="1" w:styleId="xl80">
    <w:name w:val="xl80"/>
    <w:basedOn w:val="a0"/>
    <w:rsid w:val="00780084"/>
    <w:pPr>
      <w:pBdr>
        <w:top w:val="single" w:sz="4" w:space="0" w:color="000000"/>
        <w:left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81">
    <w:name w:val="xl81"/>
    <w:basedOn w:val="a0"/>
    <w:rsid w:val="00780084"/>
    <w:pPr>
      <w:pBdr>
        <w:left w:val="single" w:sz="4" w:space="0" w:color="000000"/>
        <w:bottom w:val="single" w:sz="4" w:space="0" w:color="000000"/>
        <w:right w:val="single" w:sz="4" w:space="0" w:color="000000"/>
      </w:pBdr>
      <w:spacing w:before="100" w:beforeAutospacing="1" w:after="100" w:afterAutospacing="1"/>
      <w:ind w:firstLine="0"/>
      <w:jc w:val="left"/>
      <w:textAlignment w:val="top"/>
    </w:pPr>
    <w:rPr>
      <w:rFonts w:eastAsia="Calibri"/>
      <w:sz w:val="24"/>
      <w:szCs w:val="24"/>
    </w:rPr>
  </w:style>
  <w:style w:type="paragraph" w:customStyle="1" w:styleId="xl82">
    <w:name w:val="xl82"/>
    <w:basedOn w:val="a0"/>
    <w:rsid w:val="00780084"/>
    <w:pPr>
      <w:pBdr>
        <w:left w:val="single" w:sz="4" w:space="0" w:color="000000"/>
        <w:bottom w:val="single" w:sz="4" w:space="0" w:color="000000"/>
        <w:right w:val="single" w:sz="4" w:space="0" w:color="000000"/>
      </w:pBdr>
      <w:spacing w:before="100" w:beforeAutospacing="1" w:after="100" w:afterAutospacing="1"/>
      <w:ind w:firstLine="0"/>
      <w:jc w:val="left"/>
    </w:pPr>
    <w:rPr>
      <w:rFonts w:eastAsia="Calibri"/>
      <w:sz w:val="24"/>
      <w:szCs w:val="24"/>
    </w:rPr>
  </w:style>
  <w:style w:type="paragraph" w:customStyle="1" w:styleId="xl83">
    <w:name w:val="xl83"/>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84">
    <w:name w:val="xl84"/>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top"/>
    </w:pPr>
    <w:rPr>
      <w:rFonts w:eastAsia="Calibri"/>
      <w:sz w:val="24"/>
      <w:szCs w:val="24"/>
    </w:rPr>
  </w:style>
  <w:style w:type="paragraph" w:customStyle="1" w:styleId="xl85">
    <w:name w:val="xl85"/>
    <w:basedOn w:val="a0"/>
    <w:rsid w:val="00780084"/>
    <w:pPr>
      <w:pBdr>
        <w:top w:val="single" w:sz="4" w:space="0" w:color="000000"/>
        <w:left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86">
    <w:name w:val="xl86"/>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87">
    <w:name w:val="xl87"/>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color w:val="FFFFFF"/>
      <w:sz w:val="24"/>
      <w:szCs w:val="24"/>
    </w:rPr>
  </w:style>
  <w:style w:type="paragraph" w:customStyle="1" w:styleId="xl88">
    <w:name w:val="xl88"/>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89">
    <w:name w:val="xl89"/>
    <w:basedOn w:val="a0"/>
    <w:rsid w:val="00780084"/>
    <w:pPr>
      <w:pBdr>
        <w:top w:val="single" w:sz="4" w:space="0" w:color="000000"/>
        <w:left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90">
    <w:name w:val="xl90"/>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color w:val="FFFFFF"/>
      <w:sz w:val="24"/>
      <w:szCs w:val="24"/>
    </w:rPr>
  </w:style>
  <w:style w:type="paragraph" w:customStyle="1" w:styleId="xl91">
    <w:name w:val="xl91"/>
    <w:basedOn w:val="a0"/>
    <w:rsid w:val="00780084"/>
    <w:pPr>
      <w:pBdr>
        <w:top w:val="single" w:sz="4" w:space="0" w:color="000000"/>
        <w:left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92">
    <w:name w:val="xl92"/>
    <w:basedOn w:val="a0"/>
    <w:rsid w:val="00780084"/>
    <w:pPr>
      <w:pBdr>
        <w:top w:val="single" w:sz="4" w:space="0" w:color="000000"/>
        <w:left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93">
    <w:name w:val="xl93"/>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94">
    <w:name w:val="xl94"/>
    <w:basedOn w:val="a0"/>
    <w:rsid w:val="00780084"/>
    <w:pPr>
      <w:pBdr>
        <w:top w:val="single" w:sz="4" w:space="0" w:color="000000"/>
        <w:left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95">
    <w:name w:val="xl95"/>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96">
    <w:name w:val="xl96"/>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97">
    <w:name w:val="xl97"/>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color w:val="FFFFFF"/>
      <w:sz w:val="24"/>
      <w:szCs w:val="24"/>
    </w:rPr>
  </w:style>
  <w:style w:type="paragraph" w:customStyle="1" w:styleId="xl98">
    <w:name w:val="xl98"/>
    <w:basedOn w:val="a0"/>
    <w:rsid w:val="00780084"/>
    <w:pPr>
      <w:pBdr>
        <w:top w:val="single" w:sz="4" w:space="0" w:color="000000"/>
        <w:left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99">
    <w:name w:val="xl99"/>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color w:val="FFFFFF"/>
      <w:sz w:val="24"/>
      <w:szCs w:val="24"/>
    </w:rPr>
  </w:style>
  <w:style w:type="paragraph" w:customStyle="1" w:styleId="xl100">
    <w:name w:val="xl100"/>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101">
    <w:name w:val="xl101"/>
    <w:basedOn w:val="a0"/>
    <w:rsid w:val="00780084"/>
    <w:pPr>
      <w:pBdr>
        <w:top w:val="single" w:sz="4" w:space="0" w:color="000000"/>
        <w:left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102">
    <w:name w:val="xl102"/>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103">
    <w:name w:val="xl103"/>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104">
    <w:name w:val="xl104"/>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105">
    <w:name w:val="xl105"/>
    <w:basedOn w:val="a0"/>
    <w:rsid w:val="00780084"/>
    <w:pPr>
      <w:pBdr>
        <w:top w:val="single" w:sz="4" w:space="0" w:color="000000"/>
        <w:left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106">
    <w:name w:val="xl106"/>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color w:val="FFFFFF"/>
      <w:sz w:val="24"/>
      <w:szCs w:val="24"/>
    </w:rPr>
  </w:style>
  <w:style w:type="paragraph" w:customStyle="1" w:styleId="xl107">
    <w:name w:val="xl107"/>
    <w:basedOn w:val="a0"/>
    <w:rsid w:val="00780084"/>
    <w:pPr>
      <w:pBdr>
        <w:top w:val="single" w:sz="4" w:space="0" w:color="000000"/>
        <w:left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108">
    <w:name w:val="xl108"/>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109">
    <w:name w:val="xl109"/>
    <w:basedOn w:val="a0"/>
    <w:rsid w:val="00780084"/>
    <w:pPr>
      <w:pBdr>
        <w:top w:val="single" w:sz="4" w:space="0" w:color="000000"/>
        <w:left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110">
    <w:name w:val="xl110"/>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111">
    <w:name w:val="xl111"/>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color w:val="FFFFFF"/>
      <w:sz w:val="24"/>
      <w:szCs w:val="24"/>
    </w:rPr>
  </w:style>
  <w:style w:type="paragraph" w:customStyle="1" w:styleId="xl112">
    <w:name w:val="xl112"/>
    <w:basedOn w:val="a0"/>
    <w:rsid w:val="00780084"/>
    <w:pPr>
      <w:pBdr>
        <w:top w:val="single" w:sz="4" w:space="0" w:color="000000"/>
        <w:left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paragraph" w:customStyle="1" w:styleId="xl113">
    <w:name w:val="xl113"/>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114">
    <w:name w:val="xl114"/>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115">
    <w:name w:val="xl115"/>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116">
    <w:name w:val="xl116"/>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117">
    <w:name w:val="xl117"/>
    <w:basedOn w:val="a0"/>
    <w:rsid w:val="00780084"/>
    <w:pPr>
      <w:pBdr>
        <w:top w:val="single" w:sz="8" w:space="0" w:color="000000"/>
        <w:left w:val="single" w:sz="8" w:space="0" w:color="000000"/>
        <w:bottom w:val="single" w:sz="8" w:space="0" w:color="000000"/>
      </w:pBdr>
      <w:spacing w:before="100" w:beforeAutospacing="1" w:after="100" w:afterAutospacing="1"/>
      <w:ind w:firstLine="0"/>
      <w:jc w:val="center"/>
      <w:textAlignment w:val="top"/>
    </w:pPr>
    <w:rPr>
      <w:rFonts w:eastAsia="Calibri"/>
      <w:sz w:val="24"/>
      <w:szCs w:val="24"/>
    </w:rPr>
  </w:style>
  <w:style w:type="paragraph" w:customStyle="1" w:styleId="xl118">
    <w:name w:val="xl118"/>
    <w:basedOn w:val="a0"/>
    <w:rsid w:val="00780084"/>
    <w:pPr>
      <w:pBdr>
        <w:top w:val="single" w:sz="8" w:space="0" w:color="000000"/>
        <w:left w:val="single" w:sz="8" w:space="0" w:color="000000"/>
        <w:bottom w:val="single" w:sz="8" w:space="0" w:color="000000"/>
      </w:pBdr>
      <w:spacing w:before="100" w:beforeAutospacing="1" w:after="100" w:afterAutospacing="1"/>
      <w:ind w:firstLine="0"/>
      <w:jc w:val="left"/>
    </w:pPr>
    <w:rPr>
      <w:rFonts w:eastAsia="Calibri"/>
      <w:sz w:val="24"/>
      <w:szCs w:val="24"/>
    </w:rPr>
  </w:style>
  <w:style w:type="paragraph" w:customStyle="1" w:styleId="xl119">
    <w:name w:val="xl119"/>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120">
    <w:name w:val="xl120"/>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121">
    <w:name w:val="xl121"/>
    <w:basedOn w:val="a0"/>
    <w:rsid w:val="00780084"/>
    <w:pPr>
      <w:spacing w:before="100" w:beforeAutospacing="1" w:after="100" w:afterAutospacing="1"/>
      <w:ind w:firstLine="0"/>
      <w:jc w:val="right"/>
      <w:textAlignment w:val="top"/>
    </w:pPr>
    <w:rPr>
      <w:rFonts w:eastAsia="Calibri"/>
      <w:color w:val="FFFFFF"/>
      <w:sz w:val="24"/>
      <w:szCs w:val="24"/>
    </w:rPr>
  </w:style>
  <w:style w:type="paragraph" w:customStyle="1" w:styleId="xl122">
    <w:name w:val="xl122"/>
    <w:basedOn w:val="a0"/>
    <w:rsid w:val="00780084"/>
    <w:pPr>
      <w:spacing w:before="100" w:beforeAutospacing="1" w:after="100" w:afterAutospacing="1"/>
      <w:ind w:firstLine="0"/>
      <w:jc w:val="right"/>
      <w:textAlignment w:val="top"/>
    </w:pPr>
    <w:rPr>
      <w:rFonts w:eastAsia="Calibri"/>
      <w:sz w:val="24"/>
      <w:szCs w:val="24"/>
    </w:rPr>
  </w:style>
  <w:style w:type="paragraph" w:customStyle="1" w:styleId="xl123">
    <w:name w:val="xl123"/>
    <w:basedOn w:val="a0"/>
    <w:rsid w:val="00780084"/>
    <w:pPr>
      <w:spacing w:before="100" w:beforeAutospacing="1" w:after="100" w:afterAutospacing="1"/>
      <w:ind w:firstLine="0"/>
      <w:jc w:val="center"/>
      <w:textAlignment w:val="top"/>
    </w:pPr>
    <w:rPr>
      <w:rFonts w:eastAsia="Calibri"/>
      <w:sz w:val="24"/>
      <w:szCs w:val="24"/>
    </w:rPr>
  </w:style>
  <w:style w:type="paragraph" w:styleId="22">
    <w:name w:val="Body Text 2"/>
    <w:aliases w:val="Знак10"/>
    <w:basedOn w:val="a0"/>
    <w:link w:val="23"/>
    <w:rsid w:val="00780084"/>
    <w:pPr>
      <w:ind w:firstLine="0"/>
      <w:jc w:val="left"/>
    </w:pPr>
    <w:rPr>
      <w:rFonts w:eastAsia="Calibri"/>
      <w:szCs w:val="28"/>
    </w:rPr>
  </w:style>
  <w:style w:type="character" w:customStyle="1" w:styleId="23">
    <w:name w:val="Основной текст 2 Знак"/>
    <w:aliases w:val="Знак10 Знак"/>
    <w:basedOn w:val="a1"/>
    <w:link w:val="22"/>
    <w:rsid w:val="00780084"/>
    <w:rPr>
      <w:rFonts w:eastAsia="Calibri"/>
      <w:sz w:val="28"/>
      <w:szCs w:val="28"/>
    </w:rPr>
  </w:style>
  <w:style w:type="paragraph" w:customStyle="1" w:styleId="msonormal0">
    <w:name w:val="msonormal"/>
    <w:basedOn w:val="a0"/>
    <w:rsid w:val="00780084"/>
    <w:pPr>
      <w:spacing w:before="100" w:beforeAutospacing="1" w:after="100" w:afterAutospacing="1"/>
      <w:ind w:firstLine="0"/>
      <w:jc w:val="left"/>
    </w:pPr>
    <w:rPr>
      <w:rFonts w:eastAsia="Calibri"/>
      <w:sz w:val="24"/>
      <w:szCs w:val="24"/>
    </w:rPr>
  </w:style>
  <w:style w:type="paragraph" w:customStyle="1" w:styleId="xl124">
    <w:name w:val="xl124"/>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rFonts w:eastAsia="Calibri"/>
      <w:sz w:val="24"/>
      <w:szCs w:val="24"/>
    </w:rPr>
  </w:style>
  <w:style w:type="paragraph" w:customStyle="1" w:styleId="xl125">
    <w:name w:val="xl125"/>
    <w:basedOn w:val="a0"/>
    <w:rsid w:val="00780084"/>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textAlignment w:val="top"/>
    </w:pPr>
    <w:rPr>
      <w:rFonts w:eastAsia="Calibri"/>
      <w:sz w:val="24"/>
      <w:szCs w:val="24"/>
    </w:rPr>
  </w:style>
  <w:style w:type="character" w:customStyle="1" w:styleId="1e">
    <w:name w:val="Верхний колонтитул Знак1"/>
    <w:uiPriority w:val="99"/>
    <w:semiHidden/>
    <w:locked/>
    <w:rsid w:val="00780084"/>
    <w:rPr>
      <w:rFonts w:ascii="Calibri" w:hAnsi="Calibri"/>
      <w:sz w:val="22"/>
      <w:szCs w:val="22"/>
      <w:lang w:val="ru-RU" w:eastAsia="en-US" w:bidi="ar-SA"/>
    </w:rPr>
  </w:style>
  <w:style w:type="character" w:customStyle="1" w:styleId="1f">
    <w:name w:val="Нижний колонтитул Знак1"/>
    <w:uiPriority w:val="99"/>
    <w:semiHidden/>
    <w:locked/>
    <w:rsid w:val="00780084"/>
    <w:rPr>
      <w:rFonts w:ascii="Calibri" w:hAnsi="Calibri"/>
      <w:sz w:val="22"/>
      <w:szCs w:val="22"/>
      <w:lang w:val="ru-RU" w:eastAsia="en-US" w:bidi="ar-SA"/>
    </w:rPr>
  </w:style>
  <w:style w:type="character" w:customStyle="1" w:styleId="1f0">
    <w:name w:val="Текст выноски Знак1"/>
    <w:uiPriority w:val="99"/>
    <w:semiHidden/>
    <w:locked/>
    <w:rsid w:val="00780084"/>
    <w:rPr>
      <w:rFonts w:ascii="Segoe UI" w:hAnsi="Segoe UI" w:cs="Segoe UI"/>
      <w:sz w:val="18"/>
      <w:szCs w:val="18"/>
      <w:lang w:val="ru-RU" w:eastAsia="en-US" w:bidi="ar-SA"/>
    </w:rPr>
  </w:style>
  <w:style w:type="character" w:customStyle="1" w:styleId="210">
    <w:name w:val="Заголовок 2 Знак1"/>
    <w:uiPriority w:val="9"/>
    <w:semiHidden/>
    <w:rsid w:val="00780084"/>
    <w:rPr>
      <w:rFonts w:ascii="Calibri Light" w:hAnsi="Calibri Light" w:cs="Times New Roman"/>
      <w:color w:val="2E74B5"/>
      <w:sz w:val="26"/>
      <w:szCs w:val="26"/>
    </w:rPr>
  </w:style>
  <w:style w:type="numbering" w:customStyle="1" w:styleId="24">
    <w:name w:val="Нет списка2"/>
    <w:next w:val="a3"/>
    <w:uiPriority w:val="99"/>
    <w:semiHidden/>
    <w:unhideWhenUsed/>
    <w:rsid w:val="003516C0"/>
  </w:style>
  <w:style w:type="table" w:customStyle="1" w:styleId="391">
    <w:name w:val="Сетка таблицы391"/>
    <w:basedOn w:val="a2"/>
    <w:next w:val="af4"/>
    <w:uiPriority w:val="59"/>
    <w:rsid w:val="003516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2"/>
    <w:next w:val="af4"/>
    <w:uiPriority w:val="39"/>
    <w:rsid w:val="003516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3516C0"/>
  </w:style>
  <w:style w:type="numbering" w:customStyle="1" w:styleId="211">
    <w:name w:val="Нет списка21"/>
    <w:next w:val="a3"/>
    <w:uiPriority w:val="99"/>
    <w:semiHidden/>
    <w:unhideWhenUsed/>
    <w:rsid w:val="003516C0"/>
  </w:style>
  <w:style w:type="numbering" w:customStyle="1" w:styleId="31">
    <w:name w:val="Нет списка3"/>
    <w:next w:val="a3"/>
    <w:uiPriority w:val="99"/>
    <w:semiHidden/>
    <w:unhideWhenUsed/>
    <w:rsid w:val="003516C0"/>
  </w:style>
  <w:style w:type="numbering" w:customStyle="1" w:styleId="4">
    <w:name w:val="Нет списка4"/>
    <w:next w:val="a3"/>
    <w:uiPriority w:val="99"/>
    <w:semiHidden/>
    <w:unhideWhenUsed/>
    <w:rsid w:val="00D34669"/>
  </w:style>
  <w:style w:type="paragraph" w:customStyle="1" w:styleId="ConsNormal">
    <w:name w:val="ConsNormal"/>
    <w:link w:val="ConsNormal0"/>
    <w:uiPriority w:val="99"/>
    <w:qFormat/>
    <w:rsid w:val="00D34669"/>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D34669"/>
    <w:rPr>
      <w:rFonts w:ascii="Arial" w:hAnsi="Arial" w:cs="Arial"/>
    </w:rPr>
  </w:style>
  <w:style w:type="paragraph" w:styleId="32">
    <w:name w:val="Body Text Indent 3"/>
    <w:aliases w:val="Знак2"/>
    <w:basedOn w:val="a0"/>
    <w:link w:val="33"/>
    <w:qFormat/>
    <w:rsid w:val="00D34669"/>
    <w:pPr>
      <w:tabs>
        <w:tab w:val="left" w:pos="1260"/>
      </w:tabs>
      <w:ind w:firstLine="720"/>
    </w:pPr>
    <w:rPr>
      <w:szCs w:val="28"/>
    </w:rPr>
  </w:style>
  <w:style w:type="character" w:customStyle="1" w:styleId="33">
    <w:name w:val="Основной текст с отступом 3 Знак"/>
    <w:aliases w:val="Знак2 Знак"/>
    <w:basedOn w:val="a1"/>
    <w:link w:val="32"/>
    <w:rsid w:val="00D34669"/>
    <w:rPr>
      <w:sz w:val="28"/>
      <w:szCs w:val="28"/>
    </w:rPr>
  </w:style>
  <w:style w:type="paragraph" w:styleId="aff9">
    <w:name w:val="Title"/>
    <w:basedOn w:val="a0"/>
    <w:link w:val="affa"/>
    <w:uiPriority w:val="99"/>
    <w:qFormat/>
    <w:rsid w:val="00D34669"/>
    <w:pPr>
      <w:widowControl w:val="0"/>
      <w:autoSpaceDE w:val="0"/>
      <w:autoSpaceDN w:val="0"/>
      <w:adjustRightInd w:val="0"/>
      <w:ind w:firstLine="0"/>
      <w:jc w:val="center"/>
    </w:pPr>
    <w:rPr>
      <w:sz w:val="24"/>
      <w:szCs w:val="24"/>
    </w:rPr>
  </w:style>
  <w:style w:type="character" w:customStyle="1" w:styleId="affa">
    <w:name w:val="Заголовок Знак"/>
    <w:basedOn w:val="a1"/>
    <w:link w:val="aff9"/>
    <w:uiPriority w:val="99"/>
    <w:rsid w:val="00D34669"/>
    <w:rPr>
      <w:sz w:val="24"/>
      <w:szCs w:val="24"/>
    </w:rPr>
  </w:style>
  <w:style w:type="character" w:styleId="affb">
    <w:name w:val="Intense Emphasis"/>
    <w:basedOn w:val="a1"/>
    <w:uiPriority w:val="21"/>
    <w:qFormat/>
    <w:rsid w:val="00D34669"/>
    <w:rPr>
      <w:b/>
      <w:bCs/>
      <w:i/>
      <w:iCs/>
      <w:color w:val="4F81BD"/>
    </w:rPr>
  </w:style>
  <w:style w:type="character" w:styleId="affc">
    <w:name w:val="annotation reference"/>
    <w:basedOn w:val="a1"/>
    <w:uiPriority w:val="99"/>
    <w:unhideWhenUsed/>
    <w:rsid w:val="00D34669"/>
    <w:rPr>
      <w:sz w:val="16"/>
      <w:szCs w:val="16"/>
    </w:rPr>
  </w:style>
  <w:style w:type="numbering" w:customStyle="1" w:styleId="50">
    <w:name w:val="Нет списка5"/>
    <w:next w:val="a3"/>
    <w:uiPriority w:val="99"/>
    <w:semiHidden/>
    <w:unhideWhenUsed/>
    <w:rsid w:val="001D5B97"/>
  </w:style>
  <w:style w:type="character" w:customStyle="1" w:styleId="fontstyle01">
    <w:name w:val="fontstyle01"/>
    <w:basedOn w:val="a1"/>
    <w:rsid w:val="001D5B97"/>
    <w:rPr>
      <w:rFonts w:ascii="Bahnschrift SemiBold SemiConden" w:hAnsi="Bahnschrift SemiBold SemiConden" w:hint="default"/>
      <w:b/>
      <w:bCs/>
      <w:i w:val="0"/>
      <w:iCs w:val="0"/>
      <w:color w:val="000000"/>
      <w:sz w:val="18"/>
      <w:szCs w:val="18"/>
    </w:rPr>
  </w:style>
  <w:style w:type="table" w:customStyle="1" w:styleId="310">
    <w:name w:val="Сетка таблицы31"/>
    <w:basedOn w:val="a2"/>
    <w:next w:val="af4"/>
    <w:uiPriority w:val="39"/>
    <w:rsid w:val="0075364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semiHidden/>
    <w:rsid w:val="00E4115A"/>
    <w:rPr>
      <w:rFonts w:asciiTheme="majorHAnsi" w:eastAsiaTheme="majorEastAsia" w:hAnsiTheme="majorHAnsi" w:cstheme="majorBidi"/>
      <w:color w:val="243F60" w:themeColor="accent1" w:themeShade="7F"/>
      <w:sz w:val="24"/>
      <w:szCs w:val="24"/>
    </w:rPr>
  </w:style>
  <w:style w:type="paragraph" w:styleId="affd">
    <w:name w:val="endnote text"/>
    <w:basedOn w:val="a0"/>
    <w:link w:val="affe"/>
    <w:unhideWhenUsed/>
    <w:rsid w:val="00B8565E"/>
    <w:rPr>
      <w:sz w:val="20"/>
    </w:rPr>
  </w:style>
  <w:style w:type="character" w:customStyle="1" w:styleId="affe">
    <w:name w:val="Текст концевой сноски Знак"/>
    <w:basedOn w:val="a1"/>
    <w:link w:val="affd"/>
    <w:rsid w:val="00B8565E"/>
  </w:style>
  <w:style w:type="character" w:styleId="afff">
    <w:name w:val="endnote reference"/>
    <w:basedOn w:val="a1"/>
    <w:unhideWhenUsed/>
    <w:rsid w:val="00B8565E"/>
    <w:rPr>
      <w:vertAlign w:val="superscript"/>
    </w:rPr>
  </w:style>
  <w:style w:type="table" w:customStyle="1" w:styleId="34">
    <w:name w:val="Сетка таблицы3"/>
    <w:basedOn w:val="a2"/>
    <w:next w:val="af4"/>
    <w:uiPriority w:val="39"/>
    <w:rsid w:val="002F6EA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Plain Text"/>
    <w:basedOn w:val="a0"/>
    <w:link w:val="afff1"/>
    <w:rsid w:val="002F6EA6"/>
    <w:pPr>
      <w:ind w:firstLine="0"/>
      <w:jc w:val="left"/>
    </w:pPr>
    <w:rPr>
      <w:rFonts w:ascii="Calibri" w:hAnsi="Calibri"/>
      <w:color w:val="000000"/>
      <w:sz w:val="22"/>
    </w:rPr>
  </w:style>
  <w:style w:type="character" w:customStyle="1" w:styleId="afff1">
    <w:name w:val="Текст Знак"/>
    <w:basedOn w:val="a1"/>
    <w:link w:val="afff0"/>
    <w:rsid w:val="002F6EA6"/>
    <w:rPr>
      <w:rFonts w:ascii="Calibri" w:hAnsi="Calibri"/>
      <w:color w:val="000000"/>
      <w:sz w:val="22"/>
    </w:rPr>
  </w:style>
  <w:style w:type="character" w:customStyle="1" w:styleId="af9">
    <w:name w:val="Без интервала Знак"/>
    <w:link w:val="af8"/>
    <w:rsid w:val="002F6EA6"/>
    <w:rPr>
      <w:rFonts w:ascii="Calibri" w:hAnsi="Calibri"/>
      <w:sz w:val="22"/>
      <w:szCs w:val="22"/>
    </w:rPr>
  </w:style>
  <w:style w:type="character" w:styleId="afff2">
    <w:name w:val="Placeholder Text"/>
    <w:basedOn w:val="a1"/>
    <w:uiPriority w:val="99"/>
    <w:semiHidden/>
    <w:rsid w:val="002F6EA6"/>
    <w:rPr>
      <w:color w:val="808080"/>
    </w:rPr>
  </w:style>
  <w:style w:type="numbering" w:customStyle="1" w:styleId="6">
    <w:name w:val="Нет списка6"/>
    <w:next w:val="a3"/>
    <w:uiPriority w:val="99"/>
    <w:semiHidden/>
    <w:unhideWhenUsed/>
    <w:rsid w:val="00C741E6"/>
  </w:style>
  <w:style w:type="paragraph" w:customStyle="1" w:styleId="ConsPlusNonformat">
    <w:name w:val="ConsPlusNonformat"/>
    <w:uiPriority w:val="99"/>
    <w:rsid w:val="00C741E6"/>
    <w:pPr>
      <w:autoSpaceDE w:val="0"/>
      <w:autoSpaceDN w:val="0"/>
      <w:adjustRightInd w:val="0"/>
    </w:pPr>
    <w:rPr>
      <w:rFonts w:ascii="Courier New" w:hAnsi="Courier New" w:cs="Courier New"/>
    </w:rPr>
  </w:style>
  <w:style w:type="paragraph" w:customStyle="1" w:styleId="311">
    <w:name w:val="Основной текст 31"/>
    <w:basedOn w:val="a0"/>
    <w:uiPriority w:val="99"/>
    <w:rsid w:val="00C741E6"/>
    <w:pPr>
      <w:tabs>
        <w:tab w:val="left" w:pos="426"/>
      </w:tabs>
      <w:ind w:firstLine="0"/>
    </w:pPr>
    <w:rPr>
      <w:rFonts w:ascii="Arial" w:hAnsi="Arial" w:cs="Arial"/>
      <w:sz w:val="24"/>
      <w:szCs w:val="24"/>
    </w:rPr>
  </w:style>
  <w:style w:type="paragraph" w:customStyle="1" w:styleId="Char">
    <w:name w:val="Char Знак Знак"/>
    <w:basedOn w:val="a0"/>
    <w:rsid w:val="00C741E6"/>
    <w:pPr>
      <w:widowControl w:val="0"/>
      <w:adjustRightInd w:val="0"/>
      <w:spacing w:after="160" w:line="240" w:lineRule="exact"/>
      <w:ind w:firstLine="0"/>
      <w:jc w:val="right"/>
    </w:pPr>
    <w:rPr>
      <w:rFonts w:ascii="Arial" w:hAnsi="Arial" w:cs="Arial"/>
      <w:sz w:val="20"/>
      <w:lang w:val="en-GB" w:eastAsia="en-US"/>
    </w:rPr>
  </w:style>
  <w:style w:type="paragraph" w:customStyle="1" w:styleId="Heading">
    <w:name w:val="Heading"/>
    <w:uiPriority w:val="99"/>
    <w:rsid w:val="00C741E6"/>
    <w:pPr>
      <w:widowControl w:val="0"/>
      <w:autoSpaceDE w:val="0"/>
      <w:autoSpaceDN w:val="0"/>
      <w:adjustRightInd w:val="0"/>
    </w:pPr>
    <w:rPr>
      <w:rFonts w:ascii="Arial" w:hAnsi="Arial" w:cs="Arial"/>
      <w:b/>
      <w:bCs/>
      <w:sz w:val="22"/>
      <w:szCs w:val="22"/>
    </w:rPr>
  </w:style>
  <w:style w:type="character" w:customStyle="1" w:styleId="afff3">
    <w:name w:val="Знак Знак"/>
    <w:basedOn w:val="a1"/>
    <w:uiPriority w:val="99"/>
    <w:locked/>
    <w:rsid w:val="00C741E6"/>
    <w:rPr>
      <w:rFonts w:ascii="Arial" w:hAnsi="Arial" w:cs="Arial"/>
      <w:sz w:val="18"/>
      <w:szCs w:val="18"/>
      <w:lang w:val="ru-RU" w:eastAsia="ru-RU"/>
    </w:rPr>
  </w:style>
  <w:style w:type="character" w:customStyle="1" w:styleId="26">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1"/>
    <w:rsid w:val="00C741E6"/>
    <w:rPr>
      <w:rFonts w:ascii="Arial" w:hAnsi="Arial" w:cs="Arial"/>
      <w:sz w:val="18"/>
      <w:szCs w:val="18"/>
      <w:lang w:val="ru-RU" w:eastAsia="ru-RU"/>
    </w:rPr>
  </w:style>
  <w:style w:type="table" w:customStyle="1" w:styleId="392">
    <w:name w:val="Сетка таблицы392"/>
    <w:basedOn w:val="a2"/>
    <w:next w:val="af4"/>
    <w:uiPriority w:val="39"/>
    <w:rsid w:val="00C741E6"/>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Знак сноски1"/>
    <w:basedOn w:val="a0"/>
    <w:link w:val="aff5"/>
    <w:uiPriority w:val="99"/>
    <w:qFormat/>
    <w:rsid w:val="00C741E6"/>
    <w:pPr>
      <w:spacing w:after="200" w:line="276" w:lineRule="auto"/>
      <w:ind w:firstLine="0"/>
      <w:jc w:val="left"/>
    </w:pPr>
    <w:rPr>
      <w:sz w:val="20"/>
      <w:vertAlign w:val="superscript"/>
    </w:rPr>
  </w:style>
  <w:style w:type="character" w:customStyle="1" w:styleId="1f1">
    <w:name w:val="Текст примечания Знак1"/>
    <w:basedOn w:val="a1"/>
    <w:uiPriority w:val="99"/>
    <w:rsid w:val="00C741E6"/>
  </w:style>
  <w:style w:type="numbering" w:customStyle="1" w:styleId="120">
    <w:name w:val="Нет списка12"/>
    <w:next w:val="a3"/>
    <w:semiHidden/>
    <w:rsid w:val="00C741E6"/>
  </w:style>
  <w:style w:type="table" w:customStyle="1" w:styleId="112">
    <w:name w:val="Сетка таблицы11"/>
    <w:basedOn w:val="a2"/>
    <w:next w:val="af4"/>
    <w:uiPriority w:val="99"/>
    <w:rsid w:val="00C741E6"/>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2">
    <w:name w:val="Заголовок 31"/>
    <w:basedOn w:val="a0"/>
    <w:next w:val="a0"/>
    <w:semiHidden/>
    <w:unhideWhenUsed/>
    <w:qFormat/>
    <w:rsid w:val="00C741E6"/>
    <w:pPr>
      <w:keepNext/>
      <w:keepLines/>
      <w:spacing w:before="40"/>
      <w:outlineLvl w:val="2"/>
    </w:pPr>
    <w:rPr>
      <w:rFonts w:ascii="Cambria" w:hAnsi="Cambria"/>
      <w:color w:val="243F60"/>
      <w:sz w:val="24"/>
      <w:szCs w:val="24"/>
    </w:rPr>
  </w:style>
  <w:style w:type="numbering" w:customStyle="1" w:styleId="1110">
    <w:name w:val="Нет списка111"/>
    <w:next w:val="a3"/>
    <w:uiPriority w:val="99"/>
    <w:semiHidden/>
    <w:unhideWhenUsed/>
    <w:rsid w:val="00C741E6"/>
  </w:style>
  <w:style w:type="table" w:customStyle="1" w:styleId="1111">
    <w:name w:val="Сетка таблицы111"/>
    <w:basedOn w:val="a2"/>
    <w:next w:val="af4"/>
    <w:uiPriority w:val="59"/>
    <w:rsid w:val="00C74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 светлая11"/>
    <w:basedOn w:val="a2"/>
    <w:next w:val="14"/>
    <w:uiPriority w:val="40"/>
    <w:rsid w:val="00C741E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51">
    <w:name w:val="Сетка таблицы51"/>
    <w:basedOn w:val="a2"/>
    <w:next w:val="af4"/>
    <w:uiPriority w:val="39"/>
    <w:rsid w:val="00C741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Текст примечания1"/>
    <w:basedOn w:val="a0"/>
    <w:next w:val="afe"/>
    <w:uiPriority w:val="99"/>
    <w:semiHidden/>
    <w:unhideWhenUsed/>
    <w:rsid w:val="00C741E6"/>
    <w:pPr>
      <w:spacing w:after="160"/>
      <w:ind w:firstLine="0"/>
      <w:jc w:val="left"/>
    </w:pPr>
    <w:rPr>
      <w:rFonts w:ascii="Calibri" w:eastAsia="Calibri" w:hAnsi="Calibri"/>
      <w:sz w:val="20"/>
      <w:lang w:eastAsia="en-US"/>
    </w:rPr>
  </w:style>
  <w:style w:type="character" w:customStyle="1" w:styleId="1f3">
    <w:name w:val="Тема примечания Знак1"/>
    <w:uiPriority w:val="99"/>
    <w:rsid w:val="00C741E6"/>
    <w:rPr>
      <w:b/>
      <w:bCs/>
    </w:rPr>
  </w:style>
  <w:style w:type="numbering" w:customStyle="1" w:styleId="11110">
    <w:name w:val="Нет списка1111"/>
    <w:next w:val="a3"/>
    <w:uiPriority w:val="99"/>
    <w:semiHidden/>
    <w:unhideWhenUsed/>
    <w:rsid w:val="00C741E6"/>
  </w:style>
  <w:style w:type="table" w:customStyle="1" w:styleId="11111">
    <w:name w:val="Сетка таблицы1111"/>
    <w:basedOn w:val="a2"/>
    <w:next w:val="af4"/>
    <w:rsid w:val="00C741E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3"/>
    <w:uiPriority w:val="99"/>
    <w:semiHidden/>
    <w:unhideWhenUsed/>
    <w:rsid w:val="00C741E6"/>
  </w:style>
  <w:style w:type="numbering" w:customStyle="1" w:styleId="111110">
    <w:name w:val="Нет списка11111"/>
    <w:next w:val="a3"/>
    <w:uiPriority w:val="99"/>
    <w:semiHidden/>
    <w:unhideWhenUsed/>
    <w:rsid w:val="00C741E6"/>
  </w:style>
  <w:style w:type="numbering" w:customStyle="1" w:styleId="2110">
    <w:name w:val="Нет списка211"/>
    <w:next w:val="a3"/>
    <w:uiPriority w:val="99"/>
    <w:semiHidden/>
    <w:unhideWhenUsed/>
    <w:rsid w:val="00C741E6"/>
  </w:style>
  <w:style w:type="numbering" w:customStyle="1" w:styleId="313">
    <w:name w:val="Нет списка31"/>
    <w:next w:val="a3"/>
    <w:uiPriority w:val="99"/>
    <w:semiHidden/>
    <w:unhideWhenUsed/>
    <w:rsid w:val="00C741E6"/>
  </w:style>
  <w:style w:type="numbering" w:customStyle="1" w:styleId="41">
    <w:name w:val="Нет списка41"/>
    <w:next w:val="a3"/>
    <w:uiPriority w:val="99"/>
    <w:semiHidden/>
    <w:unhideWhenUsed/>
    <w:rsid w:val="00C741E6"/>
  </w:style>
  <w:style w:type="numbering" w:customStyle="1" w:styleId="510">
    <w:name w:val="Нет списка51"/>
    <w:next w:val="a3"/>
    <w:uiPriority w:val="99"/>
    <w:semiHidden/>
    <w:unhideWhenUsed/>
    <w:rsid w:val="00C741E6"/>
  </w:style>
  <w:style w:type="table" w:customStyle="1" w:styleId="27">
    <w:name w:val="Сетка таблицы светлая2"/>
    <w:basedOn w:val="a2"/>
    <w:next w:val="14"/>
    <w:uiPriority w:val="40"/>
    <w:rsid w:val="00C741E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314">
    <w:name w:val="Заголовок 3 Знак1"/>
    <w:semiHidden/>
    <w:rsid w:val="00C741E6"/>
    <w:rPr>
      <w:rFonts w:ascii="Calibri Light" w:eastAsia="Times New Roman" w:hAnsi="Calibri Light" w:cs="Times New Roman"/>
      <w:b/>
      <w:bCs/>
      <w:sz w:val="26"/>
      <w:szCs w:val="26"/>
    </w:rPr>
  </w:style>
  <w:style w:type="numbering" w:customStyle="1" w:styleId="61">
    <w:name w:val="Нет списка61"/>
    <w:next w:val="a3"/>
    <w:uiPriority w:val="99"/>
    <w:semiHidden/>
    <w:unhideWhenUsed/>
    <w:rsid w:val="00C741E6"/>
  </w:style>
  <w:style w:type="numbering" w:customStyle="1" w:styleId="121">
    <w:name w:val="Нет списка121"/>
    <w:next w:val="a3"/>
    <w:uiPriority w:val="99"/>
    <w:semiHidden/>
    <w:unhideWhenUsed/>
    <w:rsid w:val="00C741E6"/>
  </w:style>
  <w:style w:type="table" w:customStyle="1" w:styleId="122">
    <w:name w:val="Сетка таблицы12"/>
    <w:basedOn w:val="a2"/>
    <w:next w:val="af4"/>
    <w:rsid w:val="00C741E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1"/>
    <w:next w:val="a3"/>
    <w:uiPriority w:val="99"/>
    <w:semiHidden/>
    <w:unhideWhenUsed/>
    <w:rsid w:val="00C741E6"/>
  </w:style>
  <w:style w:type="numbering" w:customStyle="1" w:styleId="1120">
    <w:name w:val="Нет списка112"/>
    <w:next w:val="a3"/>
    <w:uiPriority w:val="99"/>
    <w:semiHidden/>
    <w:unhideWhenUsed/>
    <w:rsid w:val="00C741E6"/>
  </w:style>
  <w:style w:type="numbering" w:customStyle="1" w:styleId="2111">
    <w:name w:val="Нет списка2111"/>
    <w:next w:val="a3"/>
    <w:uiPriority w:val="99"/>
    <w:semiHidden/>
    <w:unhideWhenUsed/>
    <w:rsid w:val="00C741E6"/>
  </w:style>
  <w:style w:type="numbering" w:customStyle="1" w:styleId="3110">
    <w:name w:val="Нет списка311"/>
    <w:next w:val="a3"/>
    <w:uiPriority w:val="99"/>
    <w:semiHidden/>
    <w:unhideWhenUsed/>
    <w:rsid w:val="00C741E6"/>
  </w:style>
  <w:style w:type="numbering" w:customStyle="1" w:styleId="411">
    <w:name w:val="Нет списка411"/>
    <w:next w:val="a3"/>
    <w:uiPriority w:val="99"/>
    <w:semiHidden/>
    <w:unhideWhenUsed/>
    <w:rsid w:val="00C741E6"/>
  </w:style>
  <w:style w:type="numbering" w:customStyle="1" w:styleId="511">
    <w:name w:val="Нет списка511"/>
    <w:next w:val="a3"/>
    <w:uiPriority w:val="99"/>
    <w:semiHidden/>
    <w:unhideWhenUsed/>
    <w:rsid w:val="00C741E6"/>
  </w:style>
  <w:style w:type="numbering" w:customStyle="1" w:styleId="71">
    <w:name w:val="Нет списка7"/>
    <w:next w:val="a3"/>
    <w:uiPriority w:val="99"/>
    <w:semiHidden/>
    <w:unhideWhenUsed/>
    <w:rsid w:val="00C741E6"/>
  </w:style>
  <w:style w:type="table" w:customStyle="1" w:styleId="35">
    <w:name w:val="Сетка таблицы светлая3"/>
    <w:basedOn w:val="a2"/>
    <w:next w:val="14"/>
    <w:uiPriority w:val="40"/>
    <w:rsid w:val="00C741E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52">
    <w:name w:val="Сетка таблицы52"/>
    <w:basedOn w:val="a2"/>
    <w:next w:val="af4"/>
    <w:uiPriority w:val="39"/>
    <w:rsid w:val="00C741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 светлая12"/>
    <w:basedOn w:val="a2"/>
    <w:uiPriority w:val="40"/>
    <w:rsid w:val="00C741E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130">
    <w:name w:val="Нет списка13"/>
    <w:next w:val="a3"/>
    <w:uiPriority w:val="99"/>
    <w:semiHidden/>
    <w:unhideWhenUsed/>
    <w:rsid w:val="00C741E6"/>
  </w:style>
  <w:style w:type="table" w:customStyle="1" w:styleId="131">
    <w:name w:val="Сетка таблицы13"/>
    <w:basedOn w:val="a2"/>
    <w:next w:val="af4"/>
    <w:rsid w:val="00C741E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3"/>
    <w:uiPriority w:val="99"/>
    <w:semiHidden/>
    <w:unhideWhenUsed/>
    <w:rsid w:val="00C741E6"/>
  </w:style>
  <w:style w:type="numbering" w:customStyle="1" w:styleId="1130">
    <w:name w:val="Нет списка113"/>
    <w:next w:val="a3"/>
    <w:uiPriority w:val="99"/>
    <w:semiHidden/>
    <w:unhideWhenUsed/>
    <w:rsid w:val="00C741E6"/>
  </w:style>
  <w:style w:type="numbering" w:customStyle="1" w:styleId="212">
    <w:name w:val="Нет списка212"/>
    <w:next w:val="a3"/>
    <w:uiPriority w:val="99"/>
    <w:semiHidden/>
    <w:unhideWhenUsed/>
    <w:rsid w:val="00C741E6"/>
  </w:style>
  <w:style w:type="numbering" w:customStyle="1" w:styleId="320">
    <w:name w:val="Нет списка32"/>
    <w:next w:val="a3"/>
    <w:uiPriority w:val="99"/>
    <w:semiHidden/>
    <w:unhideWhenUsed/>
    <w:rsid w:val="00C741E6"/>
  </w:style>
  <w:style w:type="numbering" w:customStyle="1" w:styleId="42">
    <w:name w:val="Нет списка42"/>
    <w:next w:val="a3"/>
    <w:uiPriority w:val="99"/>
    <w:semiHidden/>
    <w:unhideWhenUsed/>
    <w:rsid w:val="00C741E6"/>
  </w:style>
  <w:style w:type="numbering" w:customStyle="1" w:styleId="520">
    <w:name w:val="Нет списка52"/>
    <w:next w:val="a3"/>
    <w:uiPriority w:val="99"/>
    <w:semiHidden/>
    <w:unhideWhenUsed/>
    <w:rsid w:val="00C741E6"/>
  </w:style>
  <w:style w:type="numbering" w:customStyle="1" w:styleId="8">
    <w:name w:val="Нет списка8"/>
    <w:next w:val="a3"/>
    <w:uiPriority w:val="99"/>
    <w:semiHidden/>
    <w:unhideWhenUsed/>
    <w:rsid w:val="00C741E6"/>
  </w:style>
  <w:style w:type="character" w:customStyle="1" w:styleId="1f4">
    <w:name w:val="Основной текст с отступом Знак1"/>
    <w:aliases w:val="текст Знак1"/>
    <w:basedOn w:val="a1"/>
    <w:semiHidden/>
    <w:rsid w:val="00C741E6"/>
    <w:rPr>
      <w:sz w:val="28"/>
    </w:rPr>
  </w:style>
  <w:style w:type="character" w:customStyle="1" w:styleId="213">
    <w:name w:val="Основной текст 2 Знак1"/>
    <w:aliases w:val="Знак10 Знак1"/>
    <w:basedOn w:val="a1"/>
    <w:semiHidden/>
    <w:rsid w:val="00C741E6"/>
    <w:rPr>
      <w:sz w:val="28"/>
    </w:rPr>
  </w:style>
  <w:style w:type="character" w:customStyle="1" w:styleId="315">
    <w:name w:val="Основной текст с отступом 3 Знак1"/>
    <w:aliases w:val="Знак2 Знак1"/>
    <w:basedOn w:val="a1"/>
    <w:semiHidden/>
    <w:rsid w:val="00C741E6"/>
    <w:rPr>
      <w:sz w:val="16"/>
      <w:szCs w:val="16"/>
    </w:rPr>
  </w:style>
  <w:style w:type="table" w:customStyle="1" w:styleId="40">
    <w:name w:val="Сетка таблицы светлая4"/>
    <w:basedOn w:val="a2"/>
    <w:next w:val="14"/>
    <w:uiPriority w:val="40"/>
    <w:rsid w:val="00C741E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32">
    <w:name w:val="Сетка таблицы светлая13"/>
    <w:basedOn w:val="a2"/>
    <w:uiPriority w:val="40"/>
    <w:rsid w:val="00C741E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40">
    <w:name w:val="Сетка таблицы14"/>
    <w:basedOn w:val="a2"/>
    <w:rsid w:val="00C741E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
    <w:name w:val="Нет списка9"/>
    <w:next w:val="a3"/>
    <w:uiPriority w:val="99"/>
    <w:semiHidden/>
    <w:unhideWhenUsed/>
    <w:rsid w:val="00C741E6"/>
  </w:style>
  <w:style w:type="table" w:customStyle="1" w:styleId="53">
    <w:name w:val="Сетка таблицы светлая5"/>
    <w:basedOn w:val="a2"/>
    <w:next w:val="14"/>
    <w:uiPriority w:val="40"/>
    <w:rsid w:val="00C741E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530">
    <w:name w:val="Сетка таблицы53"/>
    <w:basedOn w:val="a2"/>
    <w:next w:val="af4"/>
    <w:uiPriority w:val="39"/>
    <w:rsid w:val="00C741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 светлая14"/>
    <w:basedOn w:val="a2"/>
    <w:uiPriority w:val="40"/>
    <w:rsid w:val="00C741E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142">
    <w:name w:val="Нет списка14"/>
    <w:next w:val="a3"/>
    <w:uiPriority w:val="99"/>
    <w:semiHidden/>
    <w:unhideWhenUsed/>
    <w:rsid w:val="00C741E6"/>
  </w:style>
  <w:style w:type="table" w:customStyle="1" w:styleId="150">
    <w:name w:val="Сетка таблицы15"/>
    <w:basedOn w:val="a2"/>
    <w:next w:val="af4"/>
    <w:rsid w:val="00C741E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3"/>
    <w:uiPriority w:val="99"/>
    <w:semiHidden/>
    <w:unhideWhenUsed/>
    <w:rsid w:val="00C741E6"/>
  </w:style>
  <w:style w:type="numbering" w:customStyle="1" w:styleId="114">
    <w:name w:val="Нет списка114"/>
    <w:next w:val="a3"/>
    <w:uiPriority w:val="99"/>
    <w:semiHidden/>
    <w:unhideWhenUsed/>
    <w:rsid w:val="00C741E6"/>
  </w:style>
  <w:style w:type="numbering" w:customStyle="1" w:styleId="2130">
    <w:name w:val="Нет списка213"/>
    <w:next w:val="a3"/>
    <w:uiPriority w:val="99"/>
    <w:semiHidden/>
    <w:unhideWhenUsed/>
    <w:rsid w:val="00C741E6"/>
  </w:style>
  <w:style w:type="numbering" w:customStyle="1" w:styleId="330">
    <w:name w:val="Нет списка33"/>
    <w:next w:val="a3"/>
    <w:uiPriority w:val="99"/>
    <w:semiHidden/>
    <w:unhideWhenUsed/>
    <w:rsid w:val="00C741E6"/>
  </w:style>
  <w:style w:type="numbering" w:customStyle="1" w:styleId="43">
    <w:name w:val="Нет списка43"/>
    <w:next w:val="a3"/>
    <w:uiPriority w:val="99"/>
    <w:semiHidden/>
    <w:unhideWhenUsed/>
    <w:rsid w:val="00C741E6"/>
  </w:style>
  <w:style w:type="numbering" w:customStyle="1" w:styleId="531">
    <w:name w:val="Нет списка53"/>
    <w:next w:val="a3"/>
    <w:uiPriority w:val="99"/>
    <w:semiHidden/>
    <w:unhideWhenUsed/>
    <w:rsid w:val="00C74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0796">
      <w:bodyDiv w:val="1"/>
      <w:marLeft w:val="0"/>
      <w:marRight w:val="0"/>
      <w:marTop w:val="0"/>
      <w:marBottom w:val="0"/>
      <w:divBdr>
        <w:top w:val="none" w:sz="0" w:space="0" w:color="auto"/>
        <w:left w:val="none" w:sz="0" w:space="0" w:color="auto"/>
        <w:bottom w:val="none" w:sz="0" w:space="0" w:color="auto"/>
        <w:right w:val="none" w:sz="0" w:space="0" w:color="auto"/>
      </w:divBdr>
    </w:div>
    <w:div w:id="5597225">
      <w:bodyDiv w:val="1"/>
      <w:marLeft w:val="0"/>
      <w:marRight w:val="0"/>
      <w:marTop w:val="0"/>
      <w:marBottom w:val="0"/>
      <w:divBdr>
        <w:top w:val="none" w:sz="0" w:space="0" w:color="auto"/>
        <w:left w:val="none" w:sz="0" w:space="0" w:color="auto"/>
        <w:bottom w:val="none" w:sz="0" w:space="0" w:color="auto"/>
        <w:right w:val="none" w:sz="0" w:space="0" w:color="auto"/>
      </w:divBdr>
    </w:div>
    <w:div w:id="22094805">
      <w:bodyDiv w:val="1"/>
      <w:marLeft w:val="0"/>
      <w:marRight w:val="0"/>
      <w:marTop w:val="0"/>
      <w:marBottom w:val="0"/>
      <w:divBdr>
        <w:top w:val="none" w:sz="0" w:space="0" w:color="auto"/>
        <w:left w:val="none" w:sz="0" w:space="0" w:color="auto"/>
        <w:bottom w:val="none" w:sz="0" w:space="0" w:color="auto"/>
        <w:right w:val="none" w:sz="0" w:space="0" w:color="auto"/>
      </w:divBdr>
    </w:div>
    <w:div w:id="54746647">
      <w:bodyDiv w:val="1"/>
      <w:marLeft w:val="0"/>
      <w:marRight w:val="0"/>
      <w:marTop w:val="0"/>
      <w:marBottom w:val="0"/>
      <w:divBdr>
        <w:top w:val="none" w:sz="0" w:space="0" w:color="auto"/>
        <w:left w:val="none" w:sz="0" w:space="0" w:color="auto"/>
        <w:bottom w:val="none" w:sz="0" w:space="0" w:color="auto"/>
        <w:right w:val="none" w:sz="0" w:space="0" w:color="auto"/>
      </w:divBdr>
    </w:div>
    <w:div w:id="56318926">
      <w:bodyDiv w:val="1"/>
      <w:marLeft w:val="0"/>
      <w:marRight w:val="0"/>
      <w:marTop w:val="0"/>
      <w:marBottom w:val="0"/>
      <w:divBdr>
        <w:top w:val="none" w:sz="0" w:space="0" w:color="auto"/>
        <w:left w:val="none" w:sz="0" w:space="0" w:color="auto"/>
        <w:bottom w:val="none" w:sz="0" w:space="0" w:color="auto"/>
        <w:right w:val="none" w:sz="0" w:space="0" w:color="auto"/>
      </w:divBdr>
    </w:div>
    <w:div w:id="59444050">
      <w:bodyDiv w:val="1"/>
      <w:marLeft w:val="0"/>
      <w:marRight w:val="0"/>
      <w:marTop w:val="0"/>
      <w:marBottom w:val="0"/>
      <w:divBdr>
        <w:top w:val="none" w:sz="0" w:space="0" w:color="auto"/>
        <w:left w:val="none" w:sz="0" w:space="0" w:color="auto"/>
        <w:bottom w:val="none" w:sz="0" w:space="0" w:color="auto"/>
        <w:right w:val="none" w:sz="0" w:space="0" w:color="auto"/>
      </w:divBdr>
    </w:div>
    <w:div w:id="61754909">
      <w:bodyDiv w:val="1"/>
      <w:marLeft w:val="0"/>
      <w:marRight w:val="0"/>
      <w:marTop w:val="0"/>
      <w:marBottom w:val="0"/>
      <w:divBdr>
        <w:top w:val="none" w:sz="0" w:space="0" w:color="auto"/>
        <w:left w:val="none" w:sz="0" w:space="0" w:color="auto"/>
        <w:bottom w:val="none" w:sz="0" w:space="0" w:color="auto"/>
        <w:right w:val="none" w:sz="0" w:space="0" w:color="auto"/>
      </w:divBdr>
    </w:div>
    <w:div w:id="69423670">
      <w:bodyDiv w:val="1"/>
      <w:marLeft w:val="0"/>
      <w:marRight w:val="0"/>
      <w:marTop w:val="0"/>
      <w:marBottom w:val="0"/>
      <w:divBdr>
        <w:top w:val="none" w:sz="0" w:space="0" w:color="auto"/>
        <w:left w:val="none" w:sz="0" w:space="0" w:color="auto"/>
        <w:bottom w:val="none" w:sz="0" w:space="0" w:color="auto"/>
        <w:right w:val="none" w:sz="0" w:space="0" w:color="auto"/>
      </w:divBdr>
    </w:div>
    <w:div w:id="108400030">
      <w:bodyDiv w:val="1"/>
      <w:marLeft w:val="0"/>
      <w:marRight w:val="0"/>
      <w:marTop w:val="0"/>
      <w:marBottom w:val="0"/>
      <w:divBdr>
        <w:top w:val="none" w:sz="0" w:space="0" w:color="auto"/>
        <w:left w:val="none" w:sz="0" w:space="0" w:color="auto"/>
        <w:bottom w:val="none" w:sz="0" w:space="0" w:color="auto"/>
        <w:right w:val="none" w:sz="0" w:space="0" w:color="auto"/>
      </w:divBdr>
      <w:divsChild>
        <w:div w:id="371610330">
          <w:marLeft w:val="0"/>
          <w:marRight w:val="0"/>
          <w:marTop w:val="0"/>
          <w:marBottom w:val="0"/>
          <w:divBdr>
            <w:top w:val="none" w:sz="0" w:space="0" w:color="auto"/>
            <w:left w:val="none" w:sz="0" w:space="0" w:color="auto"/>
            <w:bottom w:val="none" w:sz="0" w:space="0" w:color="auto"/>
            <w:right w:val="none" w:sz="0" w:space="0" w:color="auto"/>
          </w:divBdr>
        </w:div>
        <w:div w:id="938830322">
          <w:marLeft w:val="0"/>
          <w:marRight w:val="0"/>
          <w:marTop w:val="0"/>
          <w:marBottom w:val="0"/>
          <w:divBdr>
            <w:top w:val="none" w:sz="0" w:space="0" w:color="auto"/>
            <w:left w:val="none" w:sz="0" w:space="0" w:color="auto"/>
            <w:bottom w:val="none" w:sz="0" w:space="0" w:color="auto"/>
            <w:right w:val="none" w:sz="0" w:space="0" w:color="auto"/>
          </w:divBdr>
        </w:div>
        <w:div w:id="1703019445">
          <w:marLeft w:val="0"/>
          <w:marRight w:val="0"/>
          <w:marTop w:val="0"/>
          <w:marBottom w:val="0"/>
          <w:divBdr>
            <w:top w:val="none" w:sz="0" w:space="0" w:color="auto"/>
            <w:left w:val="none" w:sz="0" w:space="0" w:color="auto"/>
            <w:bottom w:val="none" w:sz="0" w:space="0" w:color="auto"/>
            <w:right w:val="none" w:sz="0" w:space="0" w:color="auto"/>
          </w:divBdr>
        </w:div>
      </w:divsChild>
    </w:div>
    <w:div w:id="127628148">
      <w:bodyDiv w:val="1"/>
      <w:marLeft w:val="0"/>
      <w:marRight w:val="0"/>
      <w:marTop w:val="0"/>
      <w:marBottom w:val="0"/>
      <w:divBdr>
        <w:top w:val="none" w:sz="0" w:space="0" w:color="auto"/>
        <w:left w:val="none" w:sz="0" w:space="0" w:color="auto"/>
        <w:bottom w:val="none" w:sz="0" w:space="0" w:color="auto"/>
        <w:right w:val="none" w:sz="0" w:space="0" w:color="auto"/>
      </w:divBdr>
      <w:divsChild>
        <w:div w:id="1310087406">
          <w:marLeft w:val="0"/>
          <w:marRight w:val="0"/>
          <w:marTop w:val="0"/>
          <w:marBottom w:val="60"/>
          <w:divBdr>
            <w:top w:val="none" w:sz="0" w:space="0" w:color="auto"/>
            <w:left w:val="none" w:sz="0" w:space="0" w:color="auto"/>
            <w:bottom w:val="none" w:sz="0" w:space="0" w:color="auto"/>
            <w:right w:val="none" w:sz="0" w:space="0" w:color="auto"/>
          </w:divBdr>
          <w:divsChild>
            <w:div w:id="1169980203">
              <w:marLeft w:val="0"/>
              <w:marRight w:val="0"/>
              <w:marTop w:val="0"/>
              <w:marBottom w:val="0"/>
              <w:divBdr>
                <w:top w:val="none" w:sz="0" w:space="0" w:color="auto"/>
                <w:left w:val="none" w:sz="0" w:space="0" w:color="auto"/>
                <w:bottom w:val="none" w:sz="0" w:space="0" w:color="auto"/>
                <w:right w:val="none" w:sz="0" w:space="0" w:color="auto"/>
              </w:divBdr>
              <w:divsChild>
                <w:div w:id="7634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070577">
          <w:marLeft w:val="0"/>
          <w:marRight w:val="0"/>
          <w:marTop w:val="0"/>
          <w:marBottom w:val="60"/>
          <w:divBdr>
            <w:top w:val="none" w:sz="0" w:space="0" w:color="auto"/>
            <w:left w:val="none" w:sz="0" w:space="0" w:color="auto"/>
            <w:bottom w:val="none" w:sz="0" w:space="0" w:color="auto"/>
            <w:right w:val="none" w:sz="0" w:space="0" w:color="auto"/>
          </w:divBdr>
          <w:divsChild>
            <w:div w:id="1923299904">
              <w:marLeft w:val="0"/>
              <w:marRight w:val="0"/>
              <w:marTop w:val="0"/>
              <w:marBottom w:val="0"/>
              <w:divBdr>
                <w:top w:val="none" w:sz="0" w:space="0" w:color="auto"/>
                <w:left w:val="none" w:sz="0" w:space="0" w:color="auto"/>
                <w:bottom w:val="none" w:sz="0" w:space="0" w:color="auto"/>
                <w:right w:val="none" w:sz="0" w:space="0" w:color="auto"/>
              </w:divBdr>
              <w:divsChild>
                <w:div w:id="112323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58744">
      <w:bodyDiv w:val="1"/>
      <w:marLeft w:val="0"/>
      <w:marRight w:val="0"/>
      <w:marTop w:val="0"/>
      <w:marBottom w:val="0"/>
      <w:divBdr>
        <w:top w:val="none" w:sz="0" w:space="0" w:color="auto"/>
        <w:left w:val="none" w:sz="0" w:space="0" w:color="auto"/>
        <w:bottom w:val="none" w:sz="0" w:space="0" w:color="auto"/>
        <w:right w:val="none" w:sz="0" w:space="0" w:color="auto"/>
      </w:divBdr>
    </w:div>
    <w:div w:id="155538654">
      <w:bodyDiv w:val="1"/>
      <w:marLeft w:val="0"/>
      <w:marRight w:val="0"/>
      <w:marTop w:val="0"/>
      <w:marBottom w:val="0"/>
      <w:divBdr>
        <w:top w:val="none" w:sz="0" w:space="0" w:color="auto"/>
        <w:left w:val="none" w:sz="0" w:space="0" w:color="auto"/>
        <w:bottom w:val="none" w:sz="0" w:space="0" w:color="auto"/>
        <w:right w:val="none" w:sz="0" w:space="0" w:color="auto"/>
      </w:divBdr>
    </w:div>
    <w:div w:id="187066888">
      <w:bodyDiv w:val="1"/>
      <w:marLeft w:val="0"/>
      <w:marRight w:val="0"/>
      <w:marTop w:val="0"/>
      <w:marBottom w:val="0"/>
      <w:divBdr>
        <w:top w:val="none" w:sz="0" w:space="0" w:color="auto"/>
        <w:left w:val="none" w:sz="0" w:space="0" w:color="auto"/>
        <w:bottom w:val="none" w:sz="0" w:space="0" w:color="auto"/>
        <w:right w:val="none" w:sz="0" w:space="0" w:color="auto"/>
      </w:divBdr>
    </w:div>
    <w:div w:id="199755469">
      <w:bodyDiv w:val="1"/>
      <w:marLeft w:val="0"/>
      <w:marRight w:val="0"/>
      <w:marTop w:val="0"/>
      <w:marBottom w:val="0"/>
      <w:divBdr>
        <w:top w:val="none" w:sz="0" w:space="0" w:color="auto"/>
        <w:left w:val="none" w:sz="0" w:space="0" w:color="auto"/>
        <w:bottom w:val="none" w:sz="0" w:space="0" w:color="auto"/>
        <w:right w:val="none" w:sz="0" w:space="0" w:color="auto"/>
      </w:divBdr>
    </w:div>
    <w:div w:id="267012344">
      <w:bodyDiv w:val="1"/>
      <w:marLeft w:val="0"/>
      <w:marRight w:val="0"/>
      <w:marTop w:val="0"/>
      <w:marBottom w:val="0"/>
      <w:divBdr>
        <w:top w:val="none" w:sz="0" w:space="0" w:color="auto"/>
        <w:left w:val="none" w:sz="0" w:space="0" w:color="auto"/>
        <w:bottom w:val="none" w:sz="0" w:space="0" w:color="auto"/>
        <w:right w:val="none" w:sz="0" w:space="0" w:color="auto"/>
      </w:divBdr>
    </w:div>
    <w:div w:id="267468083">
      <w:bodyDiv w:val="1"/>
      <w:marLeft w:val="0"/>
      <w:marRight w:val="0"/>
      <w:marTop w:val="0"/>
      <w:marBottom w:val="0"/>
      <w:divBdr>
        <w:top w:val="none" w:sz="0" w:space="0" w:color="auto"/>
        <w:left w:val="none" w:sz="0" w:space="0" w:color="auto"/>
        <w:bottom w:val="none" w:sz="0" w:space="0" w:color="auto"/>
        <w:right w:val="none" w:sz="0" w:space="0" w:color="auto"/>
      </w:divBdr>
    </w:div>
    <w:div w:id="295179544">
      <w:bodyDiv w:val="1"/>
      <w:marLeft w:val="0"/>
      <w:marRight w:val="0"/>
      <w:marTop w:val="0"/>
      <w:marBottom w:val="0"/>
      <w:divBdr>
        <w:top w:val="none" w:sz="0" w:space="0" w:color="auto"/>
        <w:left w:val="none" w:sz="0" w:space="0" w:color="auto"/>
        <w:bottom w:val="none" w:sz="0" w:space="0" w:color="auto"/>
        <w:right w:val="none" w:sz="0" w:space="0" w:color="auto"/>
      </w:divBdr>
    </w:div>
    <w:div w:id="321660087">
      <w:bodyDiv w:val="1"/>
      <w:marLeft w:val="0"/>
      <w:marRight w:val="0"/>
      <w:marTop w:val="0"/>
      <w:marBottom w:val="0"/>
      <w:divBdr>
        <w:top w:val="none" w:sz="0" w:space="0" w:color="auto"/>
        <w:left w:val="none" w:sz="0" w:space="0" w:color="auto"/>
        <w:bottom w:val="none" w:sz="0" w:space="0" w:color="auto"/>
        <w:right w:val="none" w:sz="0" w:space="0" w:color="auto"/>
      </w:divBdr>
    </w:div>
    <w:div w:id="330067880">
      <w:bodyDiv w:val="1"/>
      <w:marLeft w:val="0"/>
      <w:marRight w:val="0"/>
      <w:marTop w:val="0"/>
      <w:marBottom w:val="0"/>
      <w:divBdr>
        <w:top w:val="none" w:sz="0" w:space="0" w:color="auto"/>
        <w:left w:val="none" w:sz="0" w:space="0" w:color="auto"/>
        <w:bottom w:val="none" w:sz="0" w:space="0" w:color="auto"/>
        <w:right w:val="none" w:sz="0" w:space="0" w:color="auto"/>
      </w:divBdr>
    </w:div>
    <w:div w:id="355546744">
      <w:bodyDiv w:val="1"/>
      <w:marLeft w:val="0"/>
      <w:marRight w:val="0"/>
      <w:marTop w:val="0"/>
      <w:marBottom w:val="0"/>
      <w:divBdr>
        <w:top w:val="none" w:sz="0" w:space="0" w:color="auto"/>
        <w:left w:val="none" w:sz="0" w:space="0" w:color="auto"/>
        <w:bottom w:val="none" w:sz="0" w:space="0" w:color="auto"/>
        <w:right w:val="none" w:sz="0" w:space="0" w:color="auto"/>
      </w:divBdr>
      <w:divsChild>
        <w:div w:id="657850881">
          <w:marLeft w:val="0"/>
          <w:marRight w:val="0"/>
          <w:marTop w:val="0"/>
          <w:marBottom w:val="0"/>
          <w:divBdr>
            <w:top w:val="none" w:sz="0" w:space="0" w:color="auto"/>
            <w:left w:val="none" w:sz="0" w:space="0" w:color="auto"/>
            <w:bottom w:val="none" w:sz="0" w:space="0" w:color="auto"/>
            <w:right w:val="none" w:sz="0" w:space="0" w:color="auto"/>
          </w:divBdr>
        </w:div>
        <w:div w:id="1624966442">
          <w:marLeft w:val="0"/>
          <w:marRight w:val="0"/>
          <w:marTop w:val="0"/>
          <w:marBottom w:val="0"/>
          <w:divBdr>
            <w:top w:val="none" w:sz="0" w:space="0" w:color="auto"/>
            <w:left w:val="none" w:sz="0" w:space="0" w:color="auto"/>
            <w:bottom w:val="none" w:sz="0" w:space="0" w:color="auto"/>
            <w:right w:val="none" w:sz="0" w:space="0" w:color="auto"/>
          </w:divBdr>
        </w:div>
      </w:divsChild>
    </w:div>
    <w:div w:id="382143273">
      <w:bodyDiv w:val="1"/>
      <w:marLeft w:val="0"/>
      <w:marRight w:val="0"/>
      <w:marTop w:val="0"/>
      <w:marBottom w:val="0"/>
      <w:divBdr>
        <w:top w:val="none" w:sz="0" w:space="0" w:color="auto"/>
        <w:left w:val="none" w:sz="0" w:space="0" w:color="auto"/>
        <w:bottom w:val="none" w:sz="0" w:space="0" w:color="auto"/>
        <w:right w:val="none" w:sz="0" w:space="0" w:color="auto"/>
      </w:divBdr>
    </w:div>
    <w:div w:id="396707809">
      <w:bodyDiv w:val="1"/>
      <w:marLeft w:val="0"/>
      <w:marRight w:val="0"/>
      <w:marTop w:val="0"/>
      <w:marBottom w:val="0"/>
      <w:divBdr>
        <w:top w:val="none" w:sz="0" w:space="0" w:color="auto"/>
        <w:left w:val="none" w:sz="0" w:space="0" w:color="auto"/>
        <w:bottom w:val="none" w:sz="0" w:space="0" w:color="auto"/>
        <w:right w:val="none" w:sz="0" w:space="0" w:color="auto"/>
      </w:divBdr>
    </w:div>
    <w:div w:id="425923575">
      <w:bodyDiv w:val="1"/>
      <w:marLeft w:val="0"/>
      <w:marRight w:val="0"/>
      <w:marTop w:val="0"/>
      <w:marBottom w:val="0"/>
      <w:divBdr>
        <w:top w:val="none" w:sz="0" w:space="0" w:color="auto"/>
        <w:left w:val="none" w:sz="0" w:space="0" w:color="auto"/>
        <w:bottom w:val="none" w:sz="0" w:space="0" w:color="auto"/>
        <w:right w:val="none" w:sz="0" w:space="0" w:color="auto"/>
      </w:divBdr>
      <w:divsChild>
        <w:div w:id="232278554">
          <w:marLeft w:val="0"/>
          <w:marRight w:val="0"/>
          <w:marTop w:val="0"/>
          <w:marBottom w:val="0"/>
          <w:divBdr>
            <w:top w:val="none" w:sz="0" w:space="0" w:color="auto"/>
            <w:left w:val="none" w:sz="0" w:space="0" w:color="auto"/>
            <w:bottom w:val="none" w:sz="0" w:space="0" w:color="auto"/>
            <w:right w:val="none" w:sz="0" w:space="0" w:color="auto"/>
          </w:divBdr>
        </w:div>
        <w:div w:id="751395535">
          <w:marLeft w:val="0"/>
          <w:marRight w:val="0"/>
          <w:marTop w:val="0"/>
          <w:marBottom w:val="0"/>
          <w:divBdr>
            <w:top w:val="none" w:sz="0" w:space="0" w:color="auto"/>
            <w:left w:val="none" w:sz="0" w:space="0" w:color="auto"/>
            <w:bottom w:val="none" w:sz="0" w:space="0" w:color="auto"/>
            <w:right w:val="none" w:sz="0" w:space="0" w:color="auto"/>
          </w:divBdr>
        </w:div>
        <w:div w:id="815219944">
          <w:marLeft w:val="0"/>
          <w:marRight w:val="0"/>
          <w:marTop w:val="0"/>
          <w:marBottom w:val="0"/>
          <w:divBdr>
            <w:top w:val="none" w:sz="0" w:space="0" w:color="auto"/>
            <w:left w:val="none" w:sz="0" w:space="0" w:color="auto"/>
            <w:bottom w:val="none" w:sz="0" w:space="0" w:color="auto"/>
            <w:right w:val="none" w:sz="0" w:space="0" w:color="auto"/>
          </w:divBdr>
        </w:div>
        <w:div w:id="1112089686">
          <w:marLeft w:val="0"/>
          <w:marRight w:val="0"/>
          <w:marTop w:val="0"/>
          <w:marBottom w:val="0"/>
          <w:divBdr>
            <w:top w:val="none" w:sz="0" w:space="0" w:color="auto"/>
            <w:left w:val="none" w:sz="0" w:space="0" w:color="auto"/>
            <w:bottom w:val="none" w:sz="0" w:space="0" w:color="auto"/>
            <w:right w:val="none" w:sz="0" w:space="0" w:color="auto"/>
          </w:divBdr>
        </w:div>
        <w:div w:id="1540045429">
          <w:marLeft w:val="0"/>
          <w:marRight w:val="0"/>
          <w:marTop w:val="0"/>
          <w:marBottom w:val="0"/>
          <w:divBdr>
            <w:top w:val="none" w:sz="0" w:space="0" w:color="auto"/>
            <w:left w:val="none" w:sz="0" w:space="0" w:color="auto"/>
            <w:bottom w:val="none" w:sz="0" w:space="0" w:color="auto"/>
            <w:right w:val="none" w:sz="0" w:space="0" w:color="auto"/>
          </w:divBdr>
        </w:div>
        <w:div w:id="2040088291">
          <w:marLeft w:val="0"/>
          <w:marRight w:val="0"/>
          <w:marTop w:val="0"/>
          <w:marBottom w:val="0"/>
          <w:divBdr>
            <w:top w:val="none" w:sz="0" w:space="0" w:color="auto"/>
            <w:left w:val="none" w:sz="0" w:space="0" w:color="auto"/>
            <w:bottom w:val="none" w:sz="0" w:space="0" w:color="auto"/>
            <w:right w:val="none" w:sz="0" w:space="0" w:color="auto"/>
          </w:divBdr>
        </w:div>
        <w:div w:id="2137790937">
          <w:marLeft w:val="0"/>
          <w:marRight w:val="0"/>
          <w:marTop w:val="0"/>
          <w:marBottom w:val="0"/>
          <w:divBdr>
            <w:top w:val="none" w:sz="0" w:space="0" w:color="auto"/>
            <w:left w:val="none" w:sz="0" w:space="0" w:color="auto"/>
            <w:bottom w:val="none" w:sz="0" w:space="0" w:color="auto"/>
            <w:right w:val="none" w:sz="0" w:space="0" w:color="auto"/>
          </w:divBdr>
        </w:div>
      </w:divsChild>
    </w:div>
    <w:div w:id="430130591">
      <w:bodyDiv w:val="1"/>
      <w:marLeft w:val="0"/>
      <w:marRight w:val="0"/>
      <w:marTop w:val="0"/>
      <w:marBottom w:val="0"/>
      <w:divBdr>
        <w:top w:val="none" w:sz="0" w:space="0" w:color="auto"/>
        <w:left w:val="none" w:sz="0" w:space="0" w:color="auto"/>
        <w:bottom w:val="none" w:sz="0" w:space="0" w:color="auto"/>
        <w:right w:val="none" w:sz="0" w:space="0" w:color="auto"/>
      </w:divBdr>
    </w:div>
    <w:div w:id="431895517">
      <w:bodyDiv w:val="1"/>
      <w:marLeft w:val="0"/>
      <w:marRight w:val="0"/>
      <w:marTop w:val="0"/>
      <w:marBottom w:val="0"/>
      <w:divBdr>
        <w:top w:val="none" w:sz="0" w:space="0" w:color="auto"/>
        <w:left w:val="none" w:sz="0" w:space="0" w:color="auto"/>
        <w:bottom w:val="none" w:sz="0" w:space="0" w:color="auto"/>
        <w:right w:val="none" w:sz="0" w:space="0" w:color="auto"/>
      </w:divBdr>
    </w:div>
    <w:div w:id="438834405">
      <w:bodyDiv w:val="1"/>
      <w:marLeft w:val="0"/>
      <w:marRight w:val="0"/>
      <w:marTop w:val="0"/>
      <w:marBottom w:val="0"/>
      <w:divBdr>
        <w:top w:val="none" w:sz="0" w:space="0" w:color="auto"/>
        <w:left w:val="none" w:sz="0" w:space="0" w:color="auto"/>
        <w:bottom w:val="none" w:sz="0" w:space="0" w:color="auto"/>
        <w:right w:val="none" w:sz="0" w:space="0" w:color="auto"/>
      </w:divBdr>
    </w:div>
    <w:div w:id="450905060">
      <w:bodyDiv w:val="1"/>
      <w:marLeft w:val="0"/>
      <w:marRight w:val="0"/>
      <w:marTop w:val="0"/>
      <w:marBottom w:val="0"/>
      <w:divBdr>
        <w:top w:val="none" w:sz="0" w:space="0" w:color="auto"/>
        <w:left w:val="none" w:sz="0" w:space="0" w:color="auto"/>
        <w:bottom w:val="none" w:sz="0" w:space="0" w:color="auto"/>
        <w:right w:val="none" w:sz="0" w:space="0" w:color="auto"/>
      </w:divBdr>
    </w:div>
    <w:div w:id="470708601">
      <w:bodyDiv w:val="1"/>
      <w:marLeft w:val="0"/>
      <w:marRight w:val="0"/>
      <w:marTop w:val="0"/>
      <w:marBottom w:val="0"/>
      <w:divBdr>
        <w:top w:val="none" w:sz="0" w:space="0" w:color="auto"/>
        <w:left w:val="none" w:sz="0" w:space="0" w:color="auto"/>
        <w:bottom w:val="none" w:sz="0" w:space="0" w:color="auto"/>
        <w:right w:val="none" w:sz="0" w:space="0" w:color="auto"/>
      </w:divBdr>
      <w:divsChild>
        <w:div w:id="212891312">
          <w:marLeft w:val="0"/>
          <w:marRight w:val="0"/>
          <w:marTop w:val="0"/>
          <w:marBottom w:val="0"/>
          <w:divBdr>
            <w:top w:val="none" w:sz="0" w:space="0" w:color="auto"/>
            <w:left w:val="none" w:sz="0" w:space="0" w:color="auto"/>
            <w:bottom w:val="none" w:sz="0" w:space="0" w:color="auto"/>
            <w:right w:val="none" w:sz="0" w:space="0" w:color="auto"/>
          </w:divBdr>
        </w:div>
        <w:div w:id="847518886">
          <w:marLeft w:val="0"/>
          <w:marRight w:val="0"/>
          <w:marTop w:val="0"/>
          <w:marBottom w:val="0"/>
          <w:divBdr>
            <w:top w:val="none" w:sz="0" w:space="0" w:color="auto"/>
            <w:left w:val="none" w:sz="0" w:space="0" w:color="auto"/>
            <w:bottom w:val="none" w:sz="0" w:space="0" w:color="auto"/>
            <w:right w:val="none" w:sz="0" w:space="0" w:color="auto"/>
          </w:divBdr>
        </w:div>
        <w:div w:id="1690327914">
          <w:marLeft w:val="0"/>
          <w:marRight w:val="0"/>
          <w:marTop w:val="0"/>
          <w:marBottom w:val="0"/>
          <w:divBdr>
            <w:top w:val="none" w:sz="0" w:space="0" w:color="auto"/>
            <w:left w:val="none" w:sz="0" w:space="0" w:color="auto"/>
            <w:bottom w:val="none" w:sz="0" w:space="0" w:color="auto"/>
            <w:right w:val="none" w:sz="0" w:space="0" w:color="auto"/>
          </w:divBdr>
        </w:div>
      </w:divsChild>
    </w:div>
    <w:div w:id="496965519">
      <w:bodyDiv w:val="1"/>
      <w:marLeft w:val="0"/>
      <w:marRight w:val="0"/>
      <w:marTop w:val="0"/>
      <w:marBottom w:val="0"/>
      <w:divBdr>
        <w:top w:val="none" w:sz="0" w:space="0" w:color="auto"/>
        <w:left w:val="none" w:sz="0" w:space="0" w:color="auto"/>
        <w:bottom w:val="none" w:sz="0" w:space="0" w:color="auto"/>
        <w:right w:val="none" w:sz="0" w:space="0" w:color="auto"/>
      </w:divBdr>
    </w:div>
    <w:div w:id="541215811">
      <w:bodyDiv w:val="1"/>
      <w:marLeft w:val="0"/>
      <w:marRight w:val="0"/>
      <w:marTop w:val="0"/>
      <w:marBottom w:val="0"/>
      <w:divBdr>
        <w:top w:val="none" w:sz="0" w:space="0" w:color="auto"/>
        <w:left w:val="none" w:sz="0" w:space="0" w:color="auto"/>
        <w:bottom w:val="none" w:sz="0" w:space="0" w:color="auto"/>
        <w:right w:val="none" w:sz="0" w:space="0" w:color="auto"/>
      </w:divBdr>
    </w:div>
    <w:div w:id="542593842">
      <w:bodyDiv w:val="1"/>
      <w:marLeft w:val="0"/>
      <w:marRight w:val="0"/>
      <w:marTop w:val="0"/>
      <w:marBottom w:val="0"/>
      <w:divBdr>
        <w:top w:val="none" w:sz="0" w:space="0" w:color="auto"/>
        <w:left w:val="none" w:sz="0" w:space="0" w:color="auto"/>
        <w:bottom w:val="none" w:sz="0" w:space="0" w:color="auto"/>
        <w:right w:val="none" w:sz="0" w:space="0" w:color="auto"/>
      </w:divBdr>
    </w:div>
    <w:div w:id="550189287">
      <w:bodyDiv w:val="1"/>
      <w:marLeft w:val="0"/>
      <w:marRight w:val="0"/>
      <w:marTop w:val="0"/>
      <w:marBottom w:val="0"/>
      <w:divBdr>
        <w:top w:val="none" w:sz="0" w:space="0" w:color="auto"/>
        <w:left w:val="none" w:sz="0" w:space="0" w:color="auto"/>
        <w:bottom w:val="none" w:sz="0" w:space="0" w:color="auto"/>
        <w:right w:val="none" w:sz="0" w:space="0" w:color="auto"/>
      </w:divBdr>
      <w:divsChild>
        <w:div w:id="313997156">
          <w:marLeft w:val="0"/>
          <w:marRight w:val="0"/>
          <w:marTop w:val="0"/>
          <w:marBottom w:val="0"/>
          <w:divBdr>
            <w:top w:val="none" w:sz="0" w:space="0" w:color="auto"/>
            <w:left w:val="none" w:sz="0" w:space="0" w:color="auto"/>
            <w:bottom w:val="none" w:sz="0" w:space="0" w:color="auto"/>
            <w:right w:val="none" w:sz="0" w:space="0" w:color="auto"/>
          </w:divBdr>
        </w:div>
        <w:div w:id="438647950">
          <w:marLeft w:val="0"/>
          <w:marRight w:val="0"/>
          <w:marTop w:val="0"/>
          <w:marBottom w:val="0"/>
          <w:divBdr>
            <w:top w:val="none" w:sz="0" w:space="0" w:color="auto"/>
            <w:left w:val="none" w:sz="0" w:space="0" w:color="auto"/>
            <w:bottom w:val="none" w:sz="0" w:space="0" w:color="auto"/>
            <w:right w:val="none" w:sz="0" w:space="0" w:color="auto"/>
          </w:divBdr>
        </w:div>
        <w:div w:id="521436777">
          <w:marLeft w:val="0"/>
          <w:marRight w:val="0"/>
          <w:marTop w:val="0"/>
          <w:marBottom w:val="0"/>
          <w:divBdr>
            <w:top w:val="none" w:sz="0" w:space="0" w:color="auto"/>
            <w:left w:val="none" w:sz="0" w:space="0" w:color="auto"/>
            <w:bottom w:val="none" w:sz="0" w:space="0" w:color="auto"/>
            <w:right w:val="none" w:sz="0" w:space="0" w:color="auto"/>
          </w:divBdr>
        </w:div>
        <w:div w:id="584339342">
          <w:marLeft w:val="0"/>
          <w:marRight w:val="0"/>
          <w:marTop w:val="0"/>
          <w:marBottom w:val="0"/>
          <w:divBdr>
            <w:top w:val="none" w:sz="0" w:space="0" w:color="auto"/>
            <w:left w:val="none" w:sz="0" w:space="0" w:color="auto"/>
            <w:bottom w:val="none" w:sz="0" w:space="0" w:color="auto"/>
            <w:right w:val="none" w:sz="0" w:space="0" w:color="auto"/>
          </w:divBdr>
        </w:div>
        <w:div w:id="636493885">
          <w:marLeft w:val="0"/>
          <w:marRight w:val="0"/>
          <w:marTop w:val="0"/>
          <w:marBottom w:val="0"/>
          <w:divBdr>
            <w:top w:val="none" w:sz="0" w:space="0" w:color="auto"/>
            <w:left w:val="none" w:sz="0" w:space="0" w:color="auto"/>
            <w:bottom w:val="none" w:sz="0" w:space="0" w:color="auto"/>
            <w:right w:val="none" w:sz="0" w:space="0" w:color="auto"/>
          </w:divBdr>
        </w:div>
        <w:div w:id="1064639537">
          <w:marLeft w:val="0"/>
          <w:marRight w:val="0"/>
          <w:marTop w:val="0"/>
          <w:marBottom w:val="0"/>
          <w:divBdr>
            <w:top w:val="none" w:sz="0" w:space="0" w:color="auto"/>
            <w:left w:val="none" w:sz="0" w:space="0" w:color="auto"/>
            <w:bottom w:val="none" w:sz="0" w:space="0" w:color="auto"/>
            <w:right w:val="none" w:sz="0" w:space="0" w:color="auto"/>
          </w:divBdr>
        </w:div>
        <w:div w:id="1422095958">
          <w:marLeft w:val="0"/>
          <w:marRight w:val="0"/>
          <w:marTop w:val="0"/>
          <w:marBottom w:val="0"/>
          <w:divBdr>
            <w:top w:val="none" w:sz="0" w:space="0" w:color="auto"/>
            <w:left w:val="none" w:sz="0" w:space="0" w:color="auto"/>
            <w:bottom w:val="none" w:sz="0" w:space="0" w:color="auto"/>
            <w:right w:val="none" w:sz="0" w:space="0" w:color="auto"/>
          </w:divBdr>
        </w:div>
        <w:div w:id="168952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9325022">
          <w:marLeft w:val="0"/>
          <w:marRight w:val="0"/>
          <w:marTop w:val="0"/>
          <w:marBottom w:val="0"/>
          <w:divBdr>
            <w:top w:val="none" w:sz="0" w:space="0" w:color="auto"/>
            <w:left w:val="none" w:sz="0" w:space="0" w:color="auto"/>
            <w:bottom w:val="none" w:sz="0" w:space="0" w:color="auto"/>
            <w:right w:val="none" w:sz="0" w:space="0" w:color="auto"/>
          </w:divBdr>
        </w:div>
        <w:div w:id="2095393876">
          <w:marLeft w:val="0"/>
          <w:marRight w:val="0"/>
          <w:marTop w:val="0"/>
          <w:marBottom w:val="0"/>
          <w:divBdr>
            <w:top w:val="none" w:sz="0" w:space="0" w:color="auto"/>
            <w:left w:val="none" w:sz="0" w:space="0" w:color="auto"/>
            <w:bottom w:val="none" w:sz="0" w:space="0" w:color="auto"/>
            <w:right w:val="none" w:sz="0" w:space="0" w:color="auto"/>
          </w:divBdr>
        </w:div>
      </w:divsChild>
    </w:div>
    <w:div w:id="596136575">
      <w:bodyDiv w:val="1"/>
      <w:marLeft w:val="0"/>
      <w:marRight w:val="0"/>
      <w:marTop w:val="0"/>
      <w:marBottom w:val="0"/>
      <w:divBdr>
        <w:top w:val="none" w:sz="0" w:space="0" w:color="auto"/>
        <w:left w:val="none" w:sz="0" w:space="0" w:color="auto"/>
        <w:bottom w:val="none" w:sz="0" w:space="0" w:color="auto"/>
        <w:right w:val="none" w:sz="0" w:space="0" w:color="auto"/>
      </w:divBdr>
    </w:div>
    <w:div w:id="609434977">
      <w:bodyDiv w:val="1"/>
      <w:marLeft w:val="0"/>
      <w:marRight w:val="0"/>
      <w:marTop w:val="0"/>
      <w:marBottom w:val="0"/>
      <w:divBdr>
        <w:top w:val="none" w:sz="0" w:space="0" w:color="auto"/>
        <w:left w:val="none" w:sz="0" w:space="0" w:color="auto"/>
        <w:bottom w:val="none" w:sz="0" w:space="0" w:color="auto"/>
        <w:right w:val="none" w:sz="0" w:space="0" w:color="auto"/>
      </w:divBdr>
      <w:divsChild>
        <w:div w:id="402147231">
          <w:marLeft w:val="0"/>
          <w:marRight w:val="0"/>
          <w:marTop w:val="0"/>
          <w:marBottom w:val="0"/>
          <w:divBdr>
            <w:top w:val="none" w:sz="0" w:space="0" w:color="auto"/>
            <w:left w:val="none" w:sz="0" w:space="0" w:color="auto"/>
            <w:bottom w:val="none" w:sz="0" w:space="0" w:color="auto"/>
            <w:right w:val="none" w:sz="0" w:space="0" w:color="auto"/>
          </w:divBdr>
        </w:div>
        <w:div w:id="413287663">
          <w:marLeft w:val="0"/>
          <w:marRight w:val="0"/>
          <w:marTop w:val="0"/>
          <w:marBottom w:val="0"/>
          <w:divBdr>
            <w:top w:val="none" w:sz="0" w:space="0" w:color="auto"/>
            <w:left w:val="none" w:sz="0" w:space="0" w:color="auto"/>
            <w:bottom w:val="none" w:sz="0" w:space="0" w:color="auto"/>
            <w:right w:val="none" w:sz="0" w:space="0" w:color="auto"/>
          </w:divBdr>
        </w:div>
        <w:div w:id="613942130">
          <w:marLeft w:val="0"/>
          <w:marRight w:val="0"/>
          <w:marTop w:val="0"/>
          <w:marBottom w:val="0"/>
          <w:divBdr>
            <w:top w:val="none" w:sz="0" w:space="0" w:color="auto"/>
            <w:left w:val="none" w:sz="0" w:space="0" w:color="auto"/>
            <w:bottom w:val="none" w:sz="0" w:space="0" w:color="auto"/>
            <w:right w:val="none" w:sz="0" w:space="0" w:color="auto"/>
          </w:divBdr>
        </w:div>
        <w:div w:id="761144351">
          <w:marLeft w:val="0"/>
          <w:marRight w:val="0"/>
          <w:marTop w:val="0"/>
          <w:marBottom w:val="0"/>
          <w:divBdr>
            <w:top w:val="none" w:sz="0" w:space="0" w:color="auto"/>
            <w:left w:val="none" w:sz="0" w:space="0" w:color="auto"/>
            <w:bottom w:val="none" w:sz="0" w:space="0" w:color="auto"/>
            <w:right w:val="none" w:sz="0" w:space="0" w:color="auto"/>
          </w:divBdr>
        </w:div>
        <w:div w:id="970748233">
          <w:marLeft w:val="0"/>
          <w:marRight w:val="0"/>
          <w:marTop w:val="0"/>
          <w:marBottom w:val="0"/>
          <w:divBdr>
            <w:top w:val="none" w:sz="0" w:space="0" w:color="auto"/>
            <w:left w:val="none" w:sz="0" w:space="0" w:color="auto"/>
            <w:bottom w:val="none" w:sz="0" w:space="0" w:color="auto"/>
            <w:right w:val="none" w:sz="0" w:space="0" w:color="auto"/>
          </w:divBdr>
        </w:div>
        <w:div w:id="1091387109">
          <w:marLeft w:val="0"/>
          <w:marRight w:val="0"/>
          <w:marTop w:val="0"/>
          <w:marBottom w:val="0"/>
          <w:divBdr>
            <w:top w:val="none" w:sz="0" w:space="0" w:color="auto"/>
            <w:left w:val="none" w:sz="0" w:space="0" w:color="auto"/>
            <w:bottom w:val="none" w:sz="0" w:space="0" w:color="auto"/>
            <w:right w:val="none" w:sz="0" w:space="0" w:color="auto"/>
          </w:divBdr>
        </w:div>
        <w:div w:id="1113406609">
          <w:marLeft w:val="0"/>
          <w:marRight w:val="0"/>
          <w:marTop w:val="0"/>
          <w:marBottom w:val="0"/>
          <w:divBdr>
            <w:top w:val="none" w:sz="0" w:space="0" w:color="auto"/>
            <w:left w:val="none" w:sz="0" w:space="0" w:color="auto"/>
            <w:bottom w:val="none" w:sz="0" w:space="0" w:color="auto"/>
            <w:right w:val="none" w:sz="0" w:space="0" w:color="auto"/>
          </w:divBdr>
        </w:div>
        <w:div w:id="1894389839">
          <w:marLeft w:val="0"/>
          <w:marRight w:val="0"/>
          <w:marTop w:val="0"/>
          <w:marBottom w:val="0"/>
          <w:divBdr>
            <w:top w:val="none" w:sz="0" w:space="0" w:color="auto"/>
            <w:left w:val="none" w:sz="0" w:space="0" w:color="auto"/>
            <w:bottom w:val="none" w:sz="0" w:space="0" w:color="auto"/>
            <w:right w:val="none" w:sz="0" w:space="0" w:color="auto"/>
          </w:divBdr>
        </w:div>
      </w:divsChild>
    </w:div>
    <w:div w:id="622270491">
      <w:bodyDiv w:val="1"/>
      <w:marLeft w:val="0"/>
      <w:marRight w:val="0"/>
      <w:marTop w:val="0"/>
      <w:marBottom w:val="0"/>
      <w:divBdr>
        <w:top w:val="none" w:sz="0" w:space="0" w:color="auto"/>
        <w:left w:val="none" w:sz="0" w:space="0" w:color="auto"/>
        <w:bottom w:val="none" w:sz="0" w:space="0" w:color="auto"/>
        <w:right w:val="none" w:sz="0" w:space="0" w:color="auto"/>
      </w:divBdr>
      <w:divsChild>
        <w:div w:id="605188684">
          <w:marLeft w:val="0"/>
          <w:marRight w:val="0"/>
          <w:marTop w:val="0"/>
          <w:marBottom w:val="0"/>
          <w:divBdr>
            <w:top w:val="none" w:sz="0" w:space="0" w:color="auto"/>
            <w:left w:val="none" w:sz="0" w:space="0" w:color="auto"/>
            <w:bottom w:val="none" w:sz="0" w:space="0" w:color="auto"/>
            <w:right w:val="none" w:sz="0" w:space="0" w:color="auto"/>
          </w:divBdr>
        </w:div>
        <w:div w:id="991837771">
          <w:marLeft w:val="0"/>
          <w:marRight w:val="0"/>
          <w:marTop w:val="0"/>
          <w:marBottom w:val="0"/>
          <w:divBdr>
            <w:top w:val="none" w:sz="0" w:space="0" w:color="auto"/>
            <w:left w:val="none" w:sz="0" w:space="0" w:color="auto"/>
            <w:bottom w:val="none" w:sz="0" w:space="0" w:color="auto"/>
            <w:right w:val="none" w:sz="0" w:space="0" w:color="auto"/>
          </w:divBdr>
        </w:div>
        <w:div w:id="1707870136">
          <w:marLeft w:val="0"/>
          <w:marRight w:val="0"/>
          <w:marTop w:val="0"/>
          <w:marBottom w:val="0"/>
          <w:divBdr>
            <w:top w:val="none" w:sz="0" w:space="0" w:color="auto"/>
            <w:left w:val="none" w:sz="0" w:space="0" w:color="auto"/>
            <w:bottom w:val="none" w:sz="0" w:space="0" w:color="auto"/>
            <w:right w:val="none" w:sz="0" w:space="0" w:color="auto"/>
          </w:divBdr>
        </w:div>
        <w:div w:id="2088721115">
          <w:marLeft w:val="0"/>
          <w:marRight w:val="0"/>
          <w:marTop w:val="0"/>
          <w:marBottom w:val="0"/>
          <w:divBdr>
            <w:top w:val="none" w:sz="0" w:space="0" w:color="auto"/>
            <w:left w:val="none" w:sz="0" w:space="0" w:color="auto"/>
            <w:bottom w:val="none" w:sz="0" w:space="0" w:color="auto"/>
            <w:right w:val="none" w:sz="0" w:space="0" w:color="auto"/>
          </w:divBdr>
        </w:div>
      </w:divsChild>
    </w:div>
    <w:div w:id="648557568">
      <w:bodyDiv w:val="1"/>
      <w:marLeft w:val="0"/>
      <w:marRight w:val="0"/>
      <w:marTop w:val="0"/>
      <w:marBottom w:val="0"/>
      <w:divBdr>
        <w:top w:val="none" w:sz="0" w:space="0" w:color="auto"/>
        <w:left w:val="none" w:sz="0" w:space="0" w:color="auto"/>
        <w:bottom w:val="none" w:sz="0" w:space="0" w:color="auto"/>
        <w:right w:val="none" w:sz="0" w:space="0" w:color="auto"/>
      </w:divBdr>
    </w:div>
    <w:div w:id="661814902">
      <w:bodyDiv w:val="1"/>
      <w:marLeft w:val="0"/>
      <w:marRight w:val="0"/>
      <w:marTop w:val="0"/>
      <w:marBottom w:val="0"/>
      <w:divBdr>
        <w:top w:val="none" w:sz="0" w:space="0" w:color="auto"/>
        <w:left w:val="none" w:sz="0" w:space="0" w:color="auto"/>
        <w:bottom w:val="none" w:sz="0" w:space="0" w:color="auto"/>
        <w:right w:val="none" w:sz="0" w:space="0" w:color="auto"/>
      </w:divBdr>
    </w:div>
    <w:div w:id="720444989">
      <w:bodyDiv w:val="1"/>
      <w:marLeft w:val="0"/>
      <w:marRight w:val="0"/>
      <w:marTop w:val="0"/>
      <w:marBottom w:val="0"/>
      <w:divBdr>
        <w:top w:val="none" w:sz="0" w:space="0" w:color="auto"/>
        <w:left w:val="none" w:sz="0" w:space="0" w:color="auto"/>
        <w:bottom w:val="none" w:sz="0" w:space="0" w:color="auto"/>
        <w:right w:val="none" w:sz="0" w:space="0" w:color="auto"/>
      </w:divBdr>
    </w:div>
    <w:div w:id="732238105">
      <w:bodyDiv w:val="1"/>
      <w:marLeft w:val="0"/>
      <w:marRight w:val="0"/>
      <w:marTop w:val="0"/>
      <w:marBottom w:val="0"/>
      <w:divBdr>
        <w:top w:val="none" w:sz="0" w:space="0" w:color="auto"/>
        <w:left w:val="none" w:sz="0" w:space="0" w:color="auto"/>
        <w:bottom w:val="none" w:sz="0" w:space="0" w:color="auto"/>
        <w:right w:val="none" w:sz="0" w:space="0" w:color="auto"/>
      </w:divBdr>
    </w:div>
    <w:div w:id="771168454">
      <w:bodyDiv w:val="1"/>
      <w:marLeft w:val="0"/>
      <w:marRight w:val="0"/>
      <w:marTop w:val="0"/>
      <w:marBottom w:val="0"/>
      <w:divBdr>
        <w:top w:val="none" w:sz="0" w:space="0" w:color="auto"/>
        <w:left w:val="none" w:sz="0" w:space="0" w:color="auto"/>
        <w:bottom w:val="none" w:sz="0" w:space="0" w:color="auto"/>
        <w:right w:val="none" w:sz="0" w:space="0" w:color="auto"/>
      </w:divBdr>
    </w:div>
    <w:div w:id="793908325">
      <w:bodyDiv w:val="1"/>
      <w:marLeft w:val="0"/>
      <w:marRight w:val="0"/>
      <w:marTop w:val="0"/>
      <w:marBottom w:val="0"/>
      <w:divBdr>
        <w:top w:val="none" w:sz="0" w:space="0" w:color="auto"/>
        <w:left w:val="none" w:sz="0" w:space="0" w:color="auto"/>
        <w:bottom w:val="none" w:sz="0" w:space="0" w:color="auto"/>
        <w:right w:val="none" w:sz="0" w:space="0" w:color="auto"/>
      </w:divBdr>
    </w:div>
    <w:div w:id="802383062">
      <w:bodyDiv w:val="1"/>
      <w:marLeft w:val="0"/>
      <w:marRight w:val="0"/>
      <w:marTop w:val="0"/>
      <w:marBottom w:val="0"/>
      <w:divBdr>
        <w:top w:val="none" w:sz="0" w:space="0" w:color="auto"/>
        <w:left w:val="none" w:sz="0" w:space="0" w:color="auto"/>
        <w:bottom w:val="none" w:sz="0" w:space="0" w:color="auto"/>
        <w:right w:val="none" w:sz="0" w:space="0" w:color="auto"/>
      </w:divBdr>
    </w:div>
    <w:div w:id="824711220">
      <w:bodyDiv w:val="1"/>
      <w:marLeft w:val="0"/>
      <w:marRight w:val="0"/>
      <w:marTop w:val="0"/>
      <w:marBottom w:val="0"/>
      <w:divBdr>
        <w:top w:val="none" w:sz="0" w:space="0" w:color="auto"/>
        <w:left w:val="none" w:sz="0" w:space="0" w:color="auto"/>
        <w:bottom w:val="none" w:sz="0" w:space="0" w:color="auto"/>
        <w:right w:val="none" w:sz="0" w:space="0" w:color="auto"/>
      </w:divBdr>
    </w:div>
    <w:div w:id="885944542">
      <w:bodyDiv w:val="1"/>
      <w:marLeft w:val="0"/>
      <w:marRight w:val="0"/>
      <w:marTop w:val="0"/>
      <w:marBottom w:val="0"/>
      <w:divBdr>
        <w:top w:val="none" w:sz="0" w:space="0" w:color="auto"/>
        <w:left w:val="none" w:sz="0" w:space="0" w:color="auto"/>
        <w:bottom w:val="none" w:sz="0" w:space="0" w:color="auto"/>
        <w:right w:val="none" w:sz="0" w:space="0" w:color="auto"/>
      </w:divBdr>
    </w:div>
    <w:div w:id="892275142">
      <w:bodyDiv w:val="1"/>
      <w:marLeft w:val="0"/>
      <w:marRight w:val="0"/>
      <w:marTop w:val="0"/>
      <w:marBottom w:val="0"/>
      <w:divBdr>
        <w:top w:val="none" w:sz="0" w:space="0" w:color="auto"/>
        <w:left w:val="none" w:sz="0" w:space="0" w:color="auto"/>
        <w:bottom w:val="none" w:sz="0" w:space="0" w:color="auto"/>
        <w:right w:val="none" w:sz="0" w:space="0" w:color="auto"/>
      </w:divBdr>
    </w:div>
    <w:div w:id="899364336">
      <w:bodyDiv w:val="1"/>
      <w:marLeft w:val="0"/>
      <w:marRight w:val="0"/>
      <w:marTop w:val="0"/>
      <w:marBottom w:val="0"/>
      <w:divBdr>
        <w:top w:val="none" w:sz="0" w:space="0" w:color="auto"/>
        <w:left w:val="none" w:sz="0" w:space="0" w:color="auto"/>
        <w:bottom w:val="none" w:sz="0" w:space="0" w:color="auto"/>
        <w:right w:val="none" w:sz="0" w:space="0" w:color="auto"/>
      </w:divBdr>
    </w:div>
    <w:div w:id="905843566">
      <w:bodyDiv w:val="1"/>
      <w:marLeft w:val="0"/>
      <w:marRight w:val="0"/>
      <w:marTop w:val="0"/>
      <w:marBottom w:val="0"/>
      <w:divBdr>
        <w:top w:val="none" w:sz="0" w:space="0" w:color="auto"/>
        <w:left w:val="none" w:sz="0" w:space="0" w:color="auto"/>
        <w:bottom w:val="none" w:sz="0" w:space="0" w:color="auto"/>
        <w:right w:val="none" w:sz="0" w:space="0" w:color="auto"/>
      </w:divBdr>
    </w:div>
    <w:div w:id="912548861">
      <w:bodyDiv w:val="1"/>
      <w:marLeft w:val="0"/>
      <w:marRight w:val="0"/>
      <w:marTop w:val="0"/>
      <w:marBottom w:val="0"/>
      <w:divBdr>
        <w:top w:val="none" w:sz="0" w:space="0" w:color="auto"/>
        <w:left w:val="none" w:sz="0" w:space="0" w:color="auto"/>
        <w:bottom w:val="none" w:sz="0" w:space="0" w:color="auto"/>
        <w:right w:val="none" w:sz="0" w:space="0" w:color="auto"/>
      </w:divBdr>
      <w:divsChild>
        <w:div w:id="981541659">
          <w:marLeft w:val="0"/>
          <w:marRight w:val="0"/>
          <w:marTop w:val="0"/>
          <w:marBottom w:val="0"/>
          <w:divBdr>
            <w:top w:val="none" w:sz="0" w:space="0" w:color="auto"/>
            <w:left w:val="none" w:sz="0" w:space="0" w:color="auto"/>
            <w:bottom w:val="none" w:sz="0" w:space="0" w:color="auto"/>
            <w:right w:val="none" w:sz="0" w:space="0" w:color="auto"/>
          </w:divBdr>
        </w:div>
        <w:div w:id="1270698975">
          <w:marLeft w:val="0"/>
          <w:marRight w:val="0"/>
          <w:marTop w:val="0"/>
          <w:marBottom w:val="0"/>
          <w:divBdr>
            <w:top w:val="none" w:sz="0" w:space="0" w:color="auto"/>
            <w:left w:val="none" w:sz="0" w:space="0" w:color="auto"/>
            <w:bottom w:val="none" w:sz="0" w:space="0" w:color="auto"/>
            <w:right w:val="none" w:sz="0" w:space="0" w:color="auto"/>
          </w:divBdr>
        </w:div>
        <w:div w:id="1812356955">
          <w:marLeft w:val="0"/>
          <w:marRight w:val="0"/>
          <w:marTop w:val="0"/>
          <w:marBottom w:val="0"/>
          <w:divBdr>
            <w:top w:val="none" w:sz="0" w:space="0" w:color="auto"/>
            <w:left w:val="none" w:sz="0" w:space="0" w:color="auto"/>
            <w:bottom w:val="none" w:sz="0" w:space="0" w:color="auto"/>
            <w:right w:val="none" w:sz="0" w:space="0" w:color="auto"/>
          </w:divBdr>
        </w:div>
      </w:divsChild>
    </w:div>
    <w:div w:id="937835921">
      <w:bodyDiv w:val="1"/>
      <w:marLeft w:val="0"/>
      <w:marRight w:val="0"/>
      <w:marTop w:val="0"/>
      <w:marBottom w:val="0"/>
      <w:divBdr>
        <w:top w:val="none" w:sz="0" w:space="0" w:color="auto"/>
        <w:left w:val="none" w:sz="0" w:space="0" w:color="auto"/>
        <w:bottom w:val="none" w:sz="0" w:space="0" w:color="auto"/>
        <w:right w:val="none" w:sz="0" w:space="0" w:color="auto"/>
      </w:divBdr>
      <w:divsChild>
        <w:div w:id="1328896219">
          <w:marLeft w:val="0"/>
          <w:marRight w:val="0"/>
          <w:marTop w:val="0"/>
          <w:marBottom w:val="0"/>
          <w:divBdr>
            <w:top w:val="none" w:sz="0" w:space="0" w:color="auto"/>
            <w:left w:val="none" w:sz="0" w:space="0" w:color="auto"/>
            <w:bottom w:val="none" w:sz="0" w:space="0" w:color="auto"/>
            <w:right w:val="none" w:sz="0" w:space="0" w:color="auto"/>
          </w:divBdr>
        </w:div>
        <w:div w:id="1843398411">
          <w:marLeft w:val="0"/>
          <w:marRight w:val="0"/>
          <w:marTop w:val="0"/>
          <w:marBottom w:val="0"/>
          <w:divBdr>
            <w:top w:val="none" w:sz="0" w:space="0" w:color="auto"/>
            <w:left w:val="none" w:sz="0" w:space="0" w:color="auto"/>
            <w:bottom w:val="none" w:sz="0" w:space="0" w:color="auto"/>
            <w:right w:val="none" w:sz="0" w:space="0" w:color="auto"/>
          </w:divBdr>
        </w:div>
      </w:divsChild>
    </w:div>
    <w:div w:id="970209586">
      <w:bodyDiv w:val="1"/>
      <w:marLeft w:val="0"/>
      <w:marRight w:val="0"/>
      <w:marTop w:val="0"/>
      <w:marBottom w:val="0"/>
      <w:divBdr>
        <w:top w:val="none" w:sz="0" w:space="0" w:color="auto"/>
        <w:left w:val="none" w:sz="0" w:space="0" w:color="auto"/>
        <w:bottom w:val="none" w:sz="0" w:space="0" w:color="auto"/>
        <w:right w:val="none" w:sz="0" w:space="0" w:color="auto"/>
      </w:divBdr>
    </w:div>
    <w:div w:id="1020472609">
      <w:bodyDiv w:val="1"/>
      <w:marLeft w:val="0"/>
      <w:marRight w:val="0"/>
      <w:marTop w:val="0"/>
      <w:marBottom w:val="0"/>
      <w:divBdr>
        <w:top w:val="none" w:sz="0" w:space="0" w:color="auto"/>
        <w:left w:val="none" w:sz="0" w:space="0" w:color="auto"/>
        <w:bottom w:val="none" w:sz="0" w:space="0" w:color="auto"/>
        <w:right w:val="none" w:sz="0" w:space="0" w:color="auto"/>
      </w:divBdr>
    </w:div>
    <w:div w:id="1042481782">
      <w:bodyDiv w:val="1"/>
      <w:marLeft w:val="0"/>
      <w:marRight w:val="0"/>
      <w:marTop w:val="0"/>
      <w:marBottom w:val="0"/>
      <w:divBdr>
        <w:top w:val="none" w:sz="0" w:space="0" w:color="auto"/>
        <w:left w:val="none" w:sz="0" w:space="0" w:color="auto"/>
        <w:bottom w:val="none" w:sz="0" w:space="0" w:color="auto"/>
        <w:right w:val="none" w:sz="0" w:space="0" w:color="auto"/>
      </w:divBdr>
    </w:div>
    <w:div w:id="1071276686">
      <w:bodyDiv w:val="1"/>
      <w:marLeft w:val="0"/>
      <w:marRight w:val="0"/>
      <w:marTop w:val="0"/>
      <w:marBottom w:val="0"/>
      <w:divBdr>
        <w:top w:val="none" w:sz="0" w:space="0" w:color="auto"/>
        <w:left w:val="none" w:sz="0" w:space="0" w:color="auto"/>
        <w:bottom w:val="none" w:sz="0" w:space="0" w:color="auto"/>
        <w:right w:val="none" w:sz="0" w:space="0" w:color="auto"/>
      </w:divBdr>
    </w:div>
    <w:div w:id="1105928156">
      <w:bodyDiv w:val="1"/>
      <w:marLeft w:val="0"/>
      <w:marRight w:val="0"/>
      <w:marTop w:val="0"/>
      <w:marBottom w:val="0"/>
      <w:divBdr>
        <w:top w:val="none" w:sz="0" w:space="0" w:color="auto"/>
        <w:left w:val="none" w:sz="0" w:space="0" w:color="auto"/>
        <w:bottom w:val="none" w:sz="0" w:space="0" w:color="auto"/>
        <w:right w:val="none" w:sz="0" w:space="0" w:color="auto"/>
      </w:divBdr>
    </w:div>
    <w:div w:id="1185828952">
      <w:bodyDiv w:val="1"/>
      <w:marLeft w:val="0"/>
      <w:marRight w:val="0"/>
      <w:marTop w:val="0"/>
      <w:marBottom w:val="0"/>
      <w:divBdr>
        <w:top w:val="none" w:sz="0" w:space="0" w:color="auto"/>
        <w:left w:val="none" w:sz="0" w:space="0" w:color="auto"/>
        <w:bottom w:val="none" w:sz="0" w:space="0" w:color="auto"/>
        <w:right w:val="none" w:sz="0" w:space="0" w:color="auto"/>
      </w:divBdr>
    </w:div>
    <w:div w:id="1192961240">
      <w:bodyDiv w:val="1"/>
      <w:marLeft w:val="0"/>
      <w:marRight w:val="0"/>
      <w:marTop w:val="0"/>
      <w:marBottom w:val="0"/>
      <w:divBdr>
        <w:top w:val="none" w:sz="0" w:space="0" w:color="auto"/>
        <w:left w:val="none" w:sz="0" w:space="0" w:color="auto"/>
        <w:bottom w:val="none" w:sz="0" w:space="0" w:color="auto"/>
        <w:right w:val="none" w:sz="0" w:space="0" w:color="auto"/>
      </w:divBdr>
    </w:div>
    <w:div w:id="1244679274">
      <w:bodyDiv w:val="1"/>
      <w:marLeft w:val="0"/>
      <w:marRight w:val="0"/>
      <w:marTop w:val="0"/>
      <w:marBottom w:val="0"/>
      <w:divBdr>
        <w:top w:val="none" w:sz="0" w:space="0" w:color="auto"/>
        <w:left w:val="none" w:sz="0" w:space="0" w:color="auto"/>
        <w:bottom w:val="none" w:sz="0" w:space="0" w:color="auto"/>
        <w:right w:val="none" w:sz="0" w:space="0" w:color="auto"/>
      </w:divBdr>
    </w:div>
    <w:div w:id="1307513503">
      <w:bodyDiv w:val="1"/>
      <w:marLeft w:val="0"/>
      <w:marRight w:val="0"/>
      <w:marTop w:val="0"/>
      <w:marBottom w:val="0"/>
      <w:divBdr>
        <w:top w:val="none" w:sz="0" w:space="0" w:color="auto"/>
        <w:left w:val="none" w:sz="0" w:space="0" w:color="auto"/>
        <w:bottom w:val="none" w:sz="0" w:space="0" w:color="auto"/>
        <w:right w:val="none" w:sz="0" w:space="0" w:color="auto"/>
      </w:divBdr>
    </w:div>
    <w:div w:id="1330477413">
      <w:bodyDiv w:val="1"/>
      <w:marLeft w:val="0"/>
      <w:marRight w:val="0"/>
      <w:marTop w:val="0"/>
      <w:marBottom w:val="0"/>
      <w:divBdr>
        <w:top w:val="none" w:sz="0" w:space="0" w:color="auto"/>
        <w:left w:val="none" w:sz="0" w:space="0" w:color="auto"/>
        <w:bottom w:val="none" w:sz="0" w:space="0" w:color="auto"/>
        <w:right w:val="none" w:sz="0" w:space="0" w:color="auto"/>
      </w:divBdr>
    </w:div>
    <w:div w:id="1357583688">
      <w:bodyDiv w:val="1"/>
      <w:marLeft w:val="0"/>
      <w:marRight w:val="0"/>
      <w:marTop w:val="0"/>
      <w:marBottom w:val="0"/>
      <w:divBdr>
        <w:top w:val="none" w:sz="0" w:space="0" w:color="auto"/>
        <w:left w:val="none" w:sz="0" w:space="0" w:color="auto"/>
        <w:bottom w:val="none" w:sz="0" w:space="0" w:color="auto"/>
        <w:right w:val="none" w:sz="0" w:space="0" w:color="auto"/>
      </w:divBdr>
    </w:div>
    <w:div w:id="1361781123">
      <w:bodyDiv w:val="1"/>
      <w:marLeft w:val="0"/>
      <w:marRight w:val="0"/>
      <w:marTop w:val="0"/>
      <w:marBottom w:val="0"/>
      <w:divBdr>
        <w:top w:val="none" w:sz="0" w:space="0" w:color="auto"/>
        <w:left w:val="none" w:sz="0" w:space="0" w:color="auto"/>
        <w:bottom w:val="none" w:sz="0" w:space="0" w:color="auto"/>
        <w:right w:val="none" w:sz="0" w:space="0" w:color="auto"/>
      </w:divBdr>
      <w:divsChild>
        <w:div w:id="825821507">
          <w:marLeft w:val="0"/>
          <w:marRight w:val="0"/>
          <w:marTop w:val="0"/>
          <w:marBottom w:val="0"/>
          <w:divBdr>
            <w:top w:val="none" w:sz="0" w:space="0" w:color="auto"/>
            <w:left w:val="none" w:sz="0" w:space="0" w:color="auto"/>
            <w:bottom w:val="none" w:sz="0" w:space="0" w:color="auto"/>
            <w:right w:val="none" w:sz="0" w:space="0" w:color="auto"/>
          </w:divBdr>
        </w:div>
        <w:div w:id="1004867426">
          <w:marLeft w:val="0"/>
          <w:marRight w:val="0"/>
          <w:marTop w:val="0"/>
          <w:marBottom w:val="0"/>
          <w:divBdr>
            <w:top w:val="none" w:sz="0" w:space="0" w:color="auto"/>
            <w:left w:val="none" w:sz="0" w:space="0" w:color="auto"/>
            <w:bottom w:val="none" w:sz="0" w:space="0" w:color="auto"/>
            <w:right w:val="none" w:sz="0" w:space="0" w:color="auto"/>
          </w:divBdr>
        </w:div>
      </w:divsChild>
    </w:div>
    <w:div w:id="1379936324">
      <w:bodyDiv w:val="1"/>
      <w:marLeft w:val="0"/>
      <w:marRight w:val="0"/>
      <w:marTop w:val="0"/>
      <w:marBottom w:val="0"/>
      <w:divBdr>
        <w:top w:val="none" w:sz="0" w:space="0" w:color="auto"/>
        <w:left w:val="none" w:sz="0" w:space="0" w:color="auto"/>
        <w:bottom w:val="none" w:sz="0" w:space="0" w:color="auto"/>
        <w:right w:val="none" w:sz="0" w:space="0" w:color="auto"/>
      </w:divBdr>
    </w:div>
    <w:div w:id="1455521022">
      <w:bodyDiv w:val="1"/>
      <w:marLeft w:val="0"/>
      <w:marRight w:val="0"/>
      <w:marTop w:val="0"/>
      <w:marBottom w:val="0"/>
      <w:divBdr>
        <w:top w:val="none" w:sz="0" w:space="0" w:color="auto"/>
        <w:left w:val="none" w:sz="0" w:space="0" w:color="auto"/>
        <w:bottom w:val="none" w:sz="0" w:space="0" w:color="auto"/>
        <w:right w:val="none" w:sz="0" w:space="0" w:color="auto"/>
      </w:divBdr>
    </w:div>
    <w:div w:id="1476993676">
      <w:bodyDiv w:val="1"/>
      <w:marLeft w:val="0"/>
      <w:marRight w:val="0"/>
      <w:marTop w:val="0"/>
      <w:marBottom w:val="0"/>
      <w:divBdr>
        <w:top w:val="none" w:sz="0" w:space="0" w:color="auto"/>
        <w:left w:val="none" w:sz="0" w:space="0" w:color="auto"/>
        <w:bottom w:val="none" w:sz="0" w:space="0" w:color="auto"/>
        <w:right w:val="none" w:sz="0" w:space="0" w:color="auto"/>
      </w:divBdr>
    </w:div>
    <w:div w:id="1561134837">
      <w:bodyDiv w:val="1"/>
      <w:marLeft w:val="0"/>
      <w:marRight w:val="0"/>
      <w:marTop w:val="0"/>
      <w:marBottom w:val="0"/>
      <w:divBdr>
        <w:top w:val="none" w:sz="0" w:space="0" w:color="auto"/>
        <w:left w:val="none" w:sz="0" w:space="0" w:color="auto"/>
        <w:bottom w:val="none" w:sz="0" w:space="0" w:color="auto"/>
        <w:right w:val="none" w:sz="0" w:space="0" w:color="auto"/>
      </w:divBdr>
    </w:div>
    <w:div w:id="1574310797">
      <w:bodyDiv w:val="1"/>
      <w:marLeft w:val="0"/>
      <w:marRight w:val="0"/>
      <w:marTop w:val="0"/>
      <w:marBottom w:val="0"/>
      <w:divBdr>
        <w:top w:val="none" w:sz="0" w:space="0" w:color="auto"/>
        <w:left w:val="none" w:sz="0" w:space="0" w:color="auto"/>
        <w:bottom w:val="none" w:sz="0" w:space="0" w:color="auto"/>
        <w:right w:val="none" w:sz="0" w:space="0" w:color="auto"/>
      </w:divBdr>
    </w:div>
    <w:div w:id="1584535592">
      <w:bodyDiv w:val="1"/>
      <w:marLeft w:val="0"/>
      <w:marRight w:val="0"/>
      <w:marTop w:val="0"/>
      <w:marBottom w:val="0"/>
      <w:divBdr>
        <w:top w:val="none" w:sz="0" w:space="0" w:color="auto"/>
        <w:left w:val="none" w:sz="0" w:space="0" w:color="auto"/>
        <w:bottom w:val="none" w:sz="0" w:space="0" w:color="auto"/>
        <w:right w:val="none" w:sz="0" w:space="0" w:color="auto"/>
      </w:divBdr>
      <w:divsChild>
        <w:div w:id="240912280">
          <w:marLeft w:val="0"/>
          <w:marRight w:val="0"/>
          <w:marTop w:val="0"/>
          <w:marBottom w:val="0"/>
          <w:divBdr>
            <w:top w:val="none" w:sz="0" w:space="0" w:color="auto"/>
            <w:left w:val="none" w:sz="0" w:space="0" w:color="auto"/>
            <w:bottom w:val="none" w:sz="0" w:space="0" w:color="auto"/>
            <w:right w:val="none" w:sz="0" w:space="0" w:color="auto"/>
          </w:divBdr>
        </w:div>
        <w:div w:id="1110121676">
          <w:marLeft w:val="0"/>
          <w:marRight w:val="0"/>
          <w:marTop w:val="0"/>
          <w:marBottom w:val="0"/>
          <w:divBdr>
            <w:top w:val="none" w:sz="0" w:space="0" w:color="auto"/>
            <w:left w:val="none" w:sz="0" w:space="0" w:color="auto"/>
            <w:bottom w:val="none" w:sz="0" w:space="0" w:color="auto"/>
            <w:right w:val="none" w:sz="0" w:space="0" w:color="auto"/>
          </w:divBdr>
        </w:div>
        <w:div w:id="1843353434">
          <w:marLeft w:val="0"/>
          <w:marRight w:val="0"/>
          <w:marTop w:val="0"/>
          <w:marBottom w:val="0"/>
          <w:divBdr>
            <w:top w:val="none" w:sz="0" w:space="0" w:color="auto"/>
            <w:left w:val="none" w:sz="0" w:space="0" w:color="auto"/>
            <w:bottom w:val="none" w:sz="0" w:space="0" w:color="auto"/>
            <w:right w:val="none" w:sz="0" w:space="0" w:color="auto"/>
          </w:divBdr>
        </w:div>
      </w:divsChild>
    </w:div>
    <w:div w:id="1630894361">
      <w:bodyDiv w:val="1"/>
      <w:marLeft w:val="0"/>
      <w:marRight w:val="0"/>
      <w:marTop w:val="0"/>
      <w:marBottom w:val="0"/>
      <w:divBdr>
        <w:top w:val="none" w:sz="0" w:space="0" w:color="auto"/>
        <w:left w:val="none" w:sz="0" w:space="0" w:color="auto"/>
        <w:bottom w:val="none" w:sz="0" w:space="0" w:color="auto"/>
        <w:right w:val="none" w:sz="0" w:space="0" w:color="auto"/>
      </w:divBdr>
    </w:div>
    <w:div w:id="1661883320">
      <w:bodyDiv w:val="1"/>
      <w:marLeft w:val="0"/>
      <w:marRight w:val="0"/>
      <w:marTop w:val="0"/>
      <w:marBottom w:val="0"/>
      <w:divBdr>
        <w:top w:val="none" w:sz="0" w:space="0" w:color="auto"/>
        <w:left w:val="none" w:sz="0" w:space="0" w:color="auto"/>
        <w:bottom w:val="none" w:sz="0" w:space="0" w:color="auto"/>
        <w:right w:val="none" w:sz="0" w:space="0" w:color="auto"/>
      </w:divBdr>
      <w:divsChild>
        <w:div w:id="239871621">
          <w:marLeft w:val="0"/>
          <w:marRight w:val="0"/>
          <w:marTop w:val="0"/>
          <w:marBottom w:val="0"/>
          <w:divBdr>
            <w:top w:val="none" w:sz="0" w:space="0" w:color="auto"/>
            <w:left w:val="none" w:sz="0" w:space="0" w:color="auto"/>
            <w:bottom w:val="none" w:sz="0" w:space="0" w:color="auto"/>
            <w:right w:val="none" w:sz="0" w:space="0" w:color="auto"/>
          </w:divBdr>
          <w:divsChild>
            <w:div w:id="1530218374">
              <w:marLeft w:val="0"/>
              <w:marRight w:val="0"/>
              <w:marTop w:val="35"/>
              <w:marBottom w:val="0"/>
              <w:divBdr>
                <w:top w:val="none" w:sz="0" w:space="0" w:color="auto"/>
                <w:left w:val="single" w:sz="4" w:space="7" w:color="DADADA"/>
                <w:bottom w:val="none" w:sz="0" w:space="0" w:color="auto"/>
                <w:right w:val="none" w:sz="0" w:space="0" w:color="auto"/>
              </w:divBdr>
              <w:divsChild>
                <w:div w:id="277370243">
                  <w:marLeft w:val="0"/>
                  <w:marRight w:val="0"/>
                  <w:marTop w:val="0"/>
                  <w:marBottom w:val="0"/>
                  <w:divBdr>
                    <w:top w:val="none" w:sz="0" w:space="0" w:color="auto"/>
                    <w:left w:val="none" w:sz="0" w:space="0" w:color="auto"/>
                    <w:bottom w:val="none" w:sz="0" w:space="0" w:color="auto"/>
                    <w:right w:val="none" w:sz="0" w:space="0" w:color="auto"/>
                  </w:divBdr>
                </w:div>
                <w:div w:id="383871760">
                  <w:marLeft w:val="0"/>
                  <w:marRight w:val="115"/>
                  <w:marTop w:val="0"/>
                  <w:marBottom w:val="0"/>
                  <w:divBdr>
                    <w:top w:val="single" w:sz="4" w:space="1" w:color="A4B8CC"/>
                    <w:left w:val="single" w:sz="4" w:space="1" w:color="A4B8CC"/>
                    <w:bottom w:val="single" w:sz="4" w:space="1" w:color="A4B8CC"/>
                    <w:right w:val="single" w:sz="4" w:space="6" w:color="A4B8CC"/>
                  </w:divBdr>
                </w:div>
              </w:divsChild>
            </w:div>
          </w:divsChild>
        </w:div>
        <w:div w:id="243760918">
          <w:marLeft w:val="0"/>
          <w:marRight w:val="0"/>
          <w:marTop w:val="0"/>
          <w:marBottom w:val="0"/>
          <w:divBdr>
            <w:top w:val="none" w:sz="0" w:space="0" w:color="auto"/>
            <w:left w:val="none" w:sz="0" w:space="0" w:color="auto"/>
            <w:bottom w:val="none" w:sz="0" w:space="0" w:color="auto"/>
            <w:right w:val="none" w:sz="0" w:space="0" w:color="auto"/>
          </w:divBdr>
          <w:divsChild>
            <w:div w:id="1161770301">
              <w:marLeft w:val="0"/>
              <w:marRight w:val="0"/>
              <w:marTop w:val="0"/>
              <w:marBottom w:val="0"/>
              <w:divBdr>
                <w:top w:val="none" w:sz="0" w:space="0" w:color="auto"/>
                <w:left w:val="none" w:sz="0" w:space="0" w:color="auto"/>
                <w:bottom w:val="none" w:sz="0" w:space="0" w:color="auto"/>
                <w:right w:val="none" w:sz="0" w:space="0" w:color="auto"/>
              </w:divBdr>
              <w:divsChild>
                <w:div w:id="282155590">
                  <w:marLeft w:val="0"/>
                  <w:marRight w:val="0"/>
                  <w:marTop w:val="0"/>
                  <w:marBottom w:val="0"/>
                  <w:divBdr>
                    <w:top w:val="none" w:sz="0" w:space="0" w:color="auto"/>
                    <w:left w:val="none" w:sz="0" w:space="0" w:color="auto"/>
                    <w:bottom w:val="none" w:sz="0" w:space="0" w:color="auto"/>
                    <w:right w:val="none" w:sz="0" w:space="0" w:color="auto"/>
                  </w:divBdr>
                  <w:divsChild>
                    <w:div w:id="61906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976512">
          <w:marLeft w:val="0"/>
          <w:marRight w:val="0"/>
          <w:marTop w:val="0"/>
          <w:marBottom w:val="0"/>
          <w:divBdr>
            <w:top w:val="none" w:sz="0" w:space="0" w:color="auto"/>
            <w:left w:val="none" w:sz="0" w:space="0" w:color="auto"/>
            <w:bottom w:val="none" w:sz="0" w:space="0" w:color="auto"/>
            <w:right w:val="none" w:sz="0" w:space="0" w:color="auto"/>
          </w:divBdr>
          <w:divsChild>
            <w:div w:id="179516245">
              <w:marLeft w:val="0"/>
              <w:marRight w:val="0"/>
              <w:marTop w:val="0"/>
              <w:marBottom w:val="58"/>
              <w:divBdr>
                <w:top w:val="none" w:sz="0" w:space="0" w:color="auto"/>
                <w:left w:val="none" w:sz="0" w:space="0" w:color="auto"/>
                <w:bottom w:val="none" w:sz="0" w:space="0" w:color="auto"/>
                <w:right w:val="none" w:sz="0" w:space="0" w:color="auto"/>
              </w:divBdr>
            </w:div>
          </w:divsChild>
        </w:div>
      </w:divsChild>
    </w:div>
    <w:div w:id="1685127235">
      <w:bodyDiv w:val="1"/>
      <w:marLeft w:val="0"/>
      <w:marRight w:val="0"/>
      <w:marTop w:val="0"/>
      <w:marBottom w:val="0"/>
      <w:divBdr>
        <w:top w:val="none" w:sz="0" w:space="0" w:color="auto"/>
        <w:left w:val="none" w:sz="0" w:space="0" w:color="auto"/>
        <w:bottom w:val="none" w:sz="0" w:space="0" w:color="auto"/>
        <w:right w:val="none" w:sz="0" w:space="0" w:color="auto"/>
      </w:divBdr>
    </w:div>
    <w:div w:id="1708680431">
      <w:bodyDiv w:val="1"/>
      <w:marLeft w:val="0"/>
      <w:marRight w:val="0"/>
      <w:marTop w:val="0"/>
      <w:marBottom w:val="0"/>
      <w:divBdr>
        <w:top w:val="none" w:sz="0" w:space="0" w:color="auto"/>
        <w:left w:val="none" w:sz="0" w:space="0" w:color="auto"/>
        <w:bottom w:val="none" w:sz="0" w:space="0" w:color="auto"/>
        <w:right w:val="none" w:sz="0" w:space="0" w:color="auto"/>
      </w:divBdr>
    </w:div>
    <w:div w:id="1716202081">
      <w:bodyDiv w:val="1"/>
      <w:marLeft w:val="0"/>
      <w:marRight w:val="0"/>
      <w:marTop w:val="0"/>
      <w:marBottom w:val="0"/>
      <w:divBdr>
        <w:top w:val="none" w:sz="0" w:space="0" w:color="auto"/>
        <w:left w:val="none" w:sz="0" w:space="0" w:color="auto"/>
        <w:bottom w:val="none" w:sz="0" w:space="0" w:color="auto"/>
        <w:right w:val="none" w:sz="0" w:space="0" w:color="auto"/>
      </w:divBdr>
    </w:div>
    <w:div w:id="1723820323">
      <w:bodyDiv w:val="1"/>
      <w:marLeft w:val="0"/>
      <w:marRight w:val="0"/>
      <w:marTop w:val="0"/>
      <w:marBottom w:val="0"/>
      <w:divBdr>
        <w:top w:val="none" w:sz="0" w:space="0" w:color="auto"/>
        <w:left w:val="none" w:sz="0" w:space="0" w:color="auto"/>
        <w:bottom w:val="none" w:sz="0" w:space="0" w:color="auto"/>
        <w:right w:val="none" w:sz="0" w:space="0" w:color="auto"/>
      </w:divBdr>
    </w:div>
    <w:div w:id="1725133300">
      <w:bodyDiv w:val="1"/>
      <w:marLeft w:val="0"/>
      <w:marRight w:val="0"/>
      <w:marTop w:val="0"/>
      <w:marBottom w:val="0"/>
      <w:divBdr>
        <w:top w:val="none" w:sz="0" w:space="0" w:color="auto"/>
        <w:left w:val="none" w:sz="0" w:space="0" w:color="auto"/>
        <w:bottom w:val="none" w:sz="0" w:space="0" w:color="auto"/>
        <w:right w:val="none" w:sz="0" w:space="0" w:color="auto"/>
      </w:divBdr>
    </w:div>
    <w:div w:id="1747193176">
      <w:bodyDiv w:val="1"/>
      <w:marLeft w:val="0"/>
      <w:marRight w:val="0"/>
      <w:marTop w:val="0"/>
      <w:marBottom w:val="0"/>
      <w:divBdr>
        <w:top w:val="none" w:sz="0" w:space="0" w:color="auto"/>
        <w:left w:val="none" w:sz="0" w:space="0" w:color="auto"/>
        <w:bottom w:val="none" w:sz="0" w:space="0" w:color="auto"/>
        <w:right w:val="none" w:sz="0" w:space="0" w:color="auto"/>
      </w:divBdr>
    </w:div>
    <w:div w:id="1751998408">
      <w:bodyDiv w:val="1"/>
      <w:marLeft w:val="0"/>
      <w:marRight w:val="0"/>
      <w:marTop w:val="0"/>
      <w:marBottom w:val="0"/>
      <w:divBdr>
        <w:top w:val="none" w:sz="0" w:space="0" w:color="auto"/>
        <w:left w:val="none" w:sz="0" w:space="0" w:color="auto"/>
        <w:bottom w:val="none" w:sz="0" w:space="0" w:color="auto"/>
        <w:right w:val="none" w:sz="0" w:space="0" w:color="auto"/>
      </w:divBdr>
    </w:div>
    <w:div w:id="1772508085">
      <w:bodyDiv w:val="1"/>
      <w:marLeft w:val="0"/>
      <w:marRight w:val="0"/>
      <w:marTop w:val="0"/>
      <w:marBottom w:val="0"/>
      <w:divBdr>
        <w:top w:val="none" w:sz="0" w:space="0" w:color="auto"/>
        <w:left w:val="none" w:sz="0" w:space="0" w:color="auto"/>
        <w:bottom w:val="none" w:sz="0" w:space="0" w:color="auto"/>
        <w:right w:val="none" w:sz="0" w:space="0" w:color="auto"/>
      </w:divBdr>
    </w:div>
    <w:div w:id="1783113511">
      <w:bodyDiv w:val="1"/>
      <w:marLeft w:val="0"/>
      <w:marRight w:val="0"/>
      <w:marTop w:val="0"/>
      <w:marBottom w:val="0"/>
      <w:divBdr>
        <w:top w:val="none" w:sz="0" w:space="0" w:color="auto"/>
        <w:left w:val="none" w:sz="0" w:space="0" w:color="auto"/>
        <w:bottom w:val="none" w:sz="0" w:space="0" w:color="auto"/>
        <w:right w:val="none" w:sz="0" w:space="0" w:color="auto"/>
      </w:divBdr>
    </w:div>
    <w:div w:id="1820226326">
      <w:bodyDiv w:val="1"/>
      <w:marLeft w:val="0"/>
      <w:marRight w:val="0"/>
      <w:marTop w:val="0"/>
      <w:marBottom w:val="0"/>
      <w:divBdr>
        <w:top w:val="none" w:sz="0" w:space="0" w:color="auto"/>
        <w:left w:val="none" w:sz="0" w:space="0" w:color="auto"/>
        <w:bottom w:val="none" w:sz="0" w:space="0" w:color="auto"/>
        <w:right w:val="none" w:sz="0" w:space="0" w:color="auto"/>
      </w:divBdr>
    </w:div>
    <w:div w:id="1855151637">
      <w:bodyDiv w:val="1"/>
      <w:marLeft w:val="0"/>
      <w:marRight w:val="0"/>
      <w:marTop w:val="0"/>
      <w:marBottom w:val="0"/>
      <w:divBdr>
        <w:top w:val="none" w:sz="0" w:space="0" w:color="auto"/>
        <w:left w:val="none" w:sz="0" w:space="0" w:color="auto"/>
        <w:bottom w:val="none" w:sz="0" w:space="0" w:color="auto"/>
        <w:right w:val="none" w:sz="0" w:space="0" w:color="auto"/>
      </w:divBdr>
      <w:divsChild>
        <w:div w:id="851453501">
          <w:marLeft w:val="0"/>
          <w:marRight w:val="0"/>
          <w:marTop w:val="0"/>
          <w:marBottom w:val="0"/>
          <w:divBdr>
            <w:top w:val="none" w:sz="0" w:space="0" w:color="auto"/>
            <w:left w:val="none" w:sz="0" w:space="0" w:color="auto"/>
            <w:bottom w:val="none" w:sz="0" w:space="0" w:color="auto"/>
            <w:right w:val="none" w:sz="0" w:space="0" w:color="auto"/>
          </w:divBdr>
          <w:divsChild>
            <w:div w:id="1792629694">
              <w:marLeft w:val="0"/>
              <w:marRight w:val="0"/>
              <w:marTop w:val="0"/>
              <w:marBottom w:val="0"/>
              <w:divBdr>
                <w:top w:val="none" w:sz="0" w:space="0" w:color="auto"/>
                <w:left w:val="none" w:sz="0" w:space="0" w:color="auto"/>
                <w:bottom w:val="none" w:sz="0" w:space="0" w:color="auto"/>
                <w:right w:val="none" w:sz="0" w:space="0" w:color="auto"/>
              </w:divBdr>
              <w:divsChild>
                <w:div w:id="696809757">
                  <w:marLeft w:val="0"/>
                  <w:marRight w:val="0"/>
                  <w:marTop w:val="0"/>
                  <w:marBottom w:val="0"/>
                  <w:divBdr>
                    <w:top w:val="none" w:sz="0" w:space="0" w:color="auto"/>
                    <w:left w:val="none" w:sz="0" w:space="0" w:color="auto"/>
                    <w:bottom w:val="none" w:sz="0" w:space="0" w:color="auto"/>
                    <w:right w:val="none" w:sz="0" w:space="0" w:color="auto"/>
                  </w:divBdr>
                  <w:divsChild>
                    <w:div w:id="15873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936596">
          <w:marLeft w:val="0"/>
          <w:marRight w:val="0"/>
          <w:marTop w:val="0"/>
          <w:marBottom w:val="0"/>
          <w:divBdr>
            <w:top w:val="none" w:sz="0" w:space="0" w:color="auto"/>
            <w:left w:val="none" w:sz="0" w:space="0" w:color="auto"/>
            <w:bottom w:val="none" w:sz="0" w:space="0" w:color="auto"/>
            <w:right w:val="none" w:sz="0" w:space="0" w:color="auto"/>
          </w:divBdr>
          <w:divsChild>
            <w:div w:id="158884089">
              <w:marLeft w:val="0"/>
              <w:marRight w:val="0"/>
              <w:marTop w:val="0"/>
              <w:marBottom w:val="0"/>
              <w:divBdr>
                <w:top w:val="none" w:sz="0" w:space="0" w:color="auto"/>
                <w:left w:val="none" w:sz="0" w:space="0" w:color="auto"/>
                <w:bottom w:val="none" w:sz="0" w:space="0" w:color="auto"/>
                <w:right w:val="none" w:sz="0" w:space="0" w:color="auto"/>
              </w:divBdr>
              <w:divsChild>
                <w:div w:id="270820786">
                  <w:marLeft w:val="0"/>
                  <w:marRight w:val="0"/>
                  <w:marTop w:val="0"/>
                  <w:marBottom w:val="0"/>
                  <w:divBdr>
                    <w:top w:val="none" w:sz="0" w:space="0" w:color="auto"/>
                    <w:left w:val="none" w:sz="0" w:space="0" w:color="auto"/>
                    <w:bottom w:val="none" w:sz="0" w:space="0" w:color="auto"/>
                    <w:right w:val="none" w:sz="0" w:space="0" w:color="auto"/>
                  </w:divBdr>
                  <w:divsChild>
                    <w:div w:id="3454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386888">
      <w:bodyDiv w:val="1"/>
      <w:marLeft w:val="0"/>
      <w:marRight w:val="0"/>
      <w:marTop w:val="0"/>
      <w:marBottom w:val="0"/>
      <w:divBdr>
        <w:top w:val="none" w:sz="0" w:space="0" w:color="auto"/>
        <w:left w:val="none" w:sz="0" w:space="0" w:color="auto"/>
        <w:bottom w:val="none" w:sz="0" w:space="0" w:color="auto"/>
        <w:right w:val="none" w:sz="0" w:space="0" w:color="auto"/>
      </w:divBdr>
    </w:div>
    <w:div w:id="1876581557">
      <w:bodyDiv w:val="1"/>
      <w:marLeft w:val="0"/>
      <w:marRight w:val="0"/>
      <w:marTop w:val="0"/>
      <w:marBottom w:val="0"/>
      <w:divBdr>
        <w:top w:val="none" w:sz="0" w:space="0" w:color="auto"/>
        <w:left w:val="none" w:sz="0" w:space="0" w:color="auto"/>
        <w:bottom w:val="none" w:sz="0" w:space="0" w:color="auto"/>
        <w:right w:val="none" w:sz="0" w:space="0" w:color="auto"/>
      </w:divBdr>
    </w:div>
    <w:div w:id="1884632819">
      <w:bodyDiv w:val="1"/>
      <w:marLeft w:val="0"/>
      <w:marRight w:val="0"/>
      <w:marTop w:val="0"/>
      <w:marBottom w:val="0"/>
      <w:divBdr>
        <w:top w:val="none" w:sz="0" w:space="0" w:color="auto"/>
        <w:left w:val="none" w:sz="0" w:space="0" w:color="auto"/>
        <w:bottom w:val="none" w:sz="0" w:space="0" w:color="auto"/>
        <w:right w:val="none" w:sz="0" w:space="0" w:color="auto"/>
      </w:divBdr>
    </w:div>
    <w:div w:id="1899970872">
      <w:bodyDiv w:val="1"/>
      <w:marLeft w:val="0"/>
      <w:marRight w:val="0"/>
      <w:marTop w:val="0"/>
      <w:marBottom w:val="0"/>
      <w:divBdr>
        <w:top w:val="none" w:sz="0" w:space="0" w:color="auto"/>
        <w:left w:val="none" w:sz="0" w:space="0" w:color="auto"/>
        <w:bottom w:val="none" w:sz="0" w:space="0" w:color="auto"/>
        <w:right w:val="none" w:sz="0" w:space="0" w:color="auto"/>
      </w:divBdr>
    </w:div>
    <w:div w:id="1900245558">
      <w:bodyDiv w:val="1"/>
      <w:marLeft w:val="0"/>
      <w:marRight w:val="0"/>
      <w:marTop w:val="0"/>
      <w:marBottom w:val="0"/>
      <w:divBdr>
        <w:top w:val="none" w:sz="0" w:space="0" w:color="auto"/>
        <w:left w:val="none" w:sz="0" w:space="0" w:color="auto"/>
        <w:bottom w:val="none" w:sz="0" w:space="0" w:color="auto"/>
        <w:right w:val="none" w:sz="0" w:space="0" w:color="auto"/>
      </w:divBdr>
    </w:div>
    <w:div w:id="1957759547">
      <w:bodyDiv w:val="1"/>
      <w:marLeft w:val="0"/>
      <w:marRight w:val="0"/>
      <w:marTop w:val="0"/>
      <w:marBottom w:val="0"/>
      <w:divBdr>
        <w:top w:val="none" w:sz="0" w:space="0" w:color="auto"/>
        <w:left w:val="none" w:sz="0" w:space="0" w:color="auto"/>
        <w:bottom w:val="none" w:sz="0" w:space="0" w:color="auto"/>
        <w:right w:val="none" w:sz="0" w:space="0" w:color="auto"/>
      </w:divBdr>
    </w:div>
    <w:div w:id="2025400839">
      <w:bodyDiv w:val="1"/>
      <w:marLeft w:val="0"/>
      <w:marRight w:val="0"/>
      <w:marTop w:val="0"/>
      <w:marBottom w:val="0"/>
      <w:divBdr>
        <w:top w:val="none" w:sz="0" w:space="0" w:color="auto"/>
        <w:left w:val="none" w:sz="0" w:space="0" w:color="auto"/>
        <w:bottom w:val="none" w:sz="0" w:space="0" w:color="auto"/>
        <w:right w:val="none" w:sz="0" w:space="0" w:color="auto"/>
      </w:divBdr>
    </w:div>
    <w:div w:id="2048985223">
      <w:bodyDiv w:val="1"/>
      <w:marLeft w:val="0"/>
      <w:marRight w:val="0"/>
      <w:marTop w:val="0"/>
      <w:marBottom w:val="0"/>
      <w:divBdr>
        <w:top w:val="none" w:sz="0" w:space="0" w:color="auto"/>
        <w:left w:val="none" w:sz="0" w:space="0" w:color="auto"/>
        <w:bottom w:val="none" w:sz="0" w:space="0" w:color="auto"/>
        <w:right w:val="none" w:sz="0" w:space="0" w:color="auto"/>
      </w:divBdr>
    </w:div>
    <w:div w:id="2052683212">
      <w:bodyDiv w:val="1"/>
      <w:marLeft w:val="0"/>
      <w:marRight w:val="0"/>
      <w:marTop w:val="0"/>
      <w:marBottom w:val="0"/>
      <w:divBdr>
        <w:top w:val="none" w:sz="0" w:space="0" w:color="auto"/>
        <w:left w:val="none" w:sz="0" w:space="0" w:color="auto"/>
        <w:bottom w:val="none" w:sz="0" w:space="0" w:color="auto"/>
        <w:right w:val="none" w:sz="0" w:space="0" w:color="auto"/>
      </w:divBdr>
      <w:divsChild>
        <w:div w:id="162011560">
          <w:marLeft w:val="0"/>
          <w:marRight w:val="0"/>
          <w:marTop w:val="0"/>
          <w:marBottom w:val="0"/>
          <w:divBdr>
            <w:top w:val="none" w:sz="0" w:space="0" w:color="auto"/>
            <w:left w:val="none" w:sz="0" w:space="0" w:color="auto"/>
            <w:bottom w:val="none" w:sz="0" w:space="0" w:color="auto"/>
            <w:right w:val="none" w:sz="0" w:space="0" w:color="auto"/>
          </w:divBdr>
        </w:div>
        <w:div w:id="178200586">
          <w:marLeft w:val="0"/>
          <w:marRight w:val="0"/>
          <w:marTop w:val="0"/>
          <w:marBottom w:val="0"/>
          <w:divBdr>
            <w:top w:val="none" w:sz="0" w:space="0" w:color="auto"/>
            <w:left w:val="none" w:sz="0" w:space="0" w:color="auto"/>
            <w:bottom w:val="none" w:sz="0" w:space="0" w:color="auto"/>
            <w:right w:val="none" w:sz="0" w:space="0" w:color="auto"/>
          </w:divBdr>
        </w:div>
        <w:div w:id="501089681">
          <w:marLeft w:val="0"/>
          <w:marRight w:val="0"/>
          <w:marTop w:val="0"/>
          <w:marBottom w:val="0"/>
          <w:divBdr>
            <w:top w:val="none" w:sz="0" w:space="0" w:color="auto"/>
            <w:left w:val="none" w:sz="0" w:space="0" w:color="auto"/>
            <w:bottom w:val="none" w:sz="0" w:space="0" w:color="auto"/>
            <w:right w:val="none" w:sz="0" w:space="0" w:color="auto"/>
          </w:divBdr>
        </w:div>
        <w:div w:id="520626082">
          <w:marLeft w:val="0"/>
          <w:marRight w:val="0"/>
          <w:marTop w:val="0"/>
          <w:marBottom w:val="0"/>
          <w:divBdr>
            <w:top w:val="none" w:sz="0" w:space="0" w:color="auto"/>
            <w:left w:val="none" w:sz="0" w:space="0" w:color="auto"/>
            <w:bottom w:val="none" w:sz="0" w:space="0" w:color="auto"/>
            <w:right w:val="none" w:sz="0" w:space="0" w:color="auto"/>
          </w:divBdr>
        </w:div>
        <w:div w:id="762841364">
          <w:marLeft w:val="0"/>
          <w:marRight w:val="0"/>
          <w:marTop w:val="0"/>
          <w:marBottom w:val="0"/>
          <w:divBdr>
            <w:top w:val="none" w:sz="0" w:space="0" w:color="auto"/>
            <w:left w:val="none" w:sz="0" w:space="0" w:color="auto"/>
            <w:bottom w:val="none" w:sz="0" w:space="0" w:color="auto"/>
            <w:right w:val="none" w:sz="0" w:space="0" w:color="auto"/>
          </w:divBdr>
        </w:div>
        <w:div w:id="1122304169">
          <w:marLeft w:val="0"/>
          <w:marRight w:val="0"/>
          <w:marTop w:val="0"/>
          <w:marBottom w:val="0"/>
          <w:divBdr>
            <w:top w:val="none" w:sz="0" w:space="0" w:color="auto"/>
            <w:left w:val="none" w:sz="0" w:space="0" w:color="auto"/>
            <w:bottom w:val="none" w:sz="0" w:space="0" w:color="auto"/>
            <w:right w:val="none" w:sz="0" w:space="0" w:color="auto"/>
          </w:divBdr>
        </w:div>
        <w:div w:id="1392264304">
          <w:marLeft w:val="0"/>
          <w:marRight w:val="0"/>
          <w:marTop w:val="0"/>
          <w:marBottom w:val="0"/>
          <w:divBdr>
            <w:top w:val="none" w:sz="0" w:space="0" w:color="auto"/>
            <w:left w:val="none" w:sz="0" w:space="0" w:color="auto"/>
            <w:bottom w:val="none" w:sz="0" w:space="0" w:color="auto"/>
            <w:right w:val="none" w:sz="0" w:space="0" w:color="auto"/>
          </w:divBdr>
        </w:div>
        <w:div w:id="1535921623">
          <w:marLeft w:val="0"/>
          <w:marRight w:val="0"/>
          <w:marTop w:val="0"/>
          <w:marBottom w:val="0"/>
          <w:divBdr>
            <w:top w:val="none" w:sz="0" w:space="0" w:color="auto"/>
            <w:left w:val="none" w:sz="0" w:space="0" w:color="auto"/>
            <w:bottom w:val="none" w:sz="0" w:space="0" w:color="auto"/>
            <w:right w:val="none" w:sz="0" w:space="0" w:color="auto"/>
          </w:divBdr>
        </w:div>
        <w:div w:id="1585920607">
          <w:marLeft w:val="0"/>
          <w:marRight w:val="0"/>
          <w:marTop w:val="0"/>
          <w:marBottom w:val="0"/>
          <w:divBdr>
            <w:top w:val="none" w:sz="0" w:space="0" w:color="auto"/>
            <w:left w:val="none" w:sz="0" w:space="0" w:color="auto"/>
            <w:bottom w:val="none" w:sz="0" w:space="0" w:color="auto"/>
            <w:right w:val="none" w:sz="0" w:space="0" w:color="auto"/>
          </w:divBdr>
        </w:div>
        <w:div w:id="1588465597">
          <w:marLeft w:val="0"/>
          <w:marRight w:val="0"/>
          <w:marTop w:val="0"/>
          <w:marBottom w:val="0"/>
          <w:divBdr>
            <w:top w:val="none" w:sz="0" w:space="0" w:color="auto"/>
            <w:left w:val="none" w:sz="0" w:space="0" w:color="auto"/>
            <w:bottom w:val="none" w:sz="0" w:space="0" w:color="auto"/>
            <w:right w:val="none" w:sz="0" w:space="0" w:color="auto"/>
          </w:divBdr>
        </w:div>
        <w:div w:id="1590001035">
          <w:marLeft w:val="0"/>
          <w:marRight w:val="0"/>
          <w:marTop w:val="0"/>
          <w:marBottom w:val="0"/>
          <w:divBdr>
            <w:top w:val="none" w:sz="0" w:space="0" w:color="auto"/>
            <w:left w:val="none" w:sz="0" w:space="0" w:color="auto"/>
            <w:bottom w:val="none" w:sz="0" w:space="0" w:color="auto"/>
            <w:right w:val="none" w:sz="0" w:space="0" w:color="auto"/>
          </w:divBdr>
        </w:div>
        <w:div w:id="1593658723">
          <w:marLeft w:val="0"/>
          <w:marRight w:val="0"/>
          <w:marTop w:val="0"/>
          <w:marBottom w:val="0"/>
          <w:divBdr>
            <w:top w:val="none" w:sz="0" w:space="0" w:color="auto"/>
            <w:left w:val="none" w:sz="0" w:space="0" w:color="auto"/>
            <w:bottom w:val="none" w:sz="0" w:space="0" w:color="auto"/>
            <w:right w:val="none" w:sz="0" w:space="0" w:color="auto"/>
          </w:divBdr>
        </w:div>
        <w:div w:id="1648630652">
          <w:marLeft w:val="0"/>
          <w:marRight w:val="0"/>
          <w:marTop w:val="0"/>
          <w:marBottom w:val="0"/>
          <w:divBdr>
            <w:top w:val="none" w:sz="0" w:space="0" w:color="auto"/>
            <w:left w:val="none" w:sz="0" w:space="0" w:color="auto"/>
            <w:bottom w:val="none" w:sz="0" w:space="0" w:color="auto"/>
            <w:right w:val="none" w:sz="0" w:space="0" w:color="auto"/>
          </w:divBdr>
        </w:div>
        <w:div w:id="1762098709">
          <w:marLeft w:val="0"/>
          <w:marRight w:val="0"/>
          <w:marTop w:val="0"/>
          <w:marBottom w:val="0"/>
          <w:divBdr>
            <w:top w:val="none" w:sz="0" w:space="0" w:color="auto"/>
            <w:left w:val="none" w:sz="0" w:space="0" w:color="auto"/>
            <w:bottom w:val="none" w:sz="0" w:space="0" w:color="auto"/>
            <w:right w:val="none" w:sz="0" w:space="0" w:color="auto"/>
          </w:divBdr>
        </w:div>
        <w:div w:id="1777091965">
          <w:marLeft w:val="0"/>
          <w:marRight w:val="0"/>
          <w:marTop w:val="0"/>
          <w:marBottom w:val="0"/>
          <w:divBdr>
            <w:top w:val="none" w:sz="0" w:space="0" w:color="auto"/>
            <w:left w:val="none" w:sz="0" w:space="0" w:color="auto"/>
            <w:bottom w:val="none" w:sz="0" w:space="0" w:color="auto"/>
            <w:right w:val="none" w:sz="0" w:space="0" w:color="auto"/>
          </w:divBdr>
        </w:div>
      </w:divsChild>
    </w:div>
    <w:div w:id="2121145615">
      <w:bodyDiv w:val="1"/>
      <w:marLeft w:val="0"/>
      <w:marRight w:val="0"/>
      <w:marTop w:val="0"/>
      <w:marBottom w:val="0"/>
      <w:divBdr>
        <w:top w:val="none" w:sz="0" w:space="0" w:color="auto"/>
        <w:left w:val="none" w:sz="0" w:space="0" w:color="auto"/>
        <w:bottom w:val="none" w:sz="0" w:space="0" w:color="auto"/>
        <w:right w:val="none" w:sz="0" w:space="0" w:color="auto"/>
      </w:divBdr>
    </w:div>
    <w:div w:id="2121994215">
      <w:bodyDiv w:val="1"/>
      <w:marLeft w:val="0"/>
      <w:marRight w:val="0"/>
      <w:marTop w:val="0"/>
      <w:marBottom w:val="0"/>
      <w:divBdr>
        <w:top w:val="none" w:sz="0" w:space="0" w:color="auto"/>
        <w:left w:val="none" w:sz="0" w:space="0" w:color="auto"/>
        <w:bottom w:val="none" w:sz="0" w:space="0" w:color="auto"/>
        <w:right w:val="none" w:sz="0" w:space="0" w:color="auto"/>
      </w:divBdr>
      <w:divsChild>
        <w:div w:id="315304518">
          <w:marLeft w:val="0"/>
          <w:marRight w:val="0"/>
          <w:marTop w:val="0"/>
          <w:marBottom w:val="0"/>
          <w:divBdr>
            <w:top w:val="none" w:sz="0" w:space="0" w:color="auto"/>
            <w:left w:val="none" w:sz="0" w:space="0" w:color="auto"/>
            <w:bottom w:val="none" w:sz="0" w:space="0" w:color="auto"/>
            <w:right w:val="none" w:sz="0" w:space="0" w:color="auto"/>
          </w:divBdr>
        </w:div>
        <w:div w:id="474613287">
          <w:marLeft w:val="0"/>
          <w:marRight w:val="0"/>
          <w:marTop w:val="0"/>
          <w:marBottom w:val="0"/>
          <w:divBdr>
            <w:top w:val="none" w:sz="0" w:space="0" w:color="auto"/>
            <w:left w:val="none" w:sz="0" w:space="0" w:color="auto"/>
            <w:bottom w:val="none" w:sz="0" w:space="0" w:color="auto"/>
            <w:right w:val="none" w:sz="0" w:space="0" w:color="auto"/>
          </w:divBdr>
        </w:div>
        <w:div w:id="1076592222">
          <w:marLeft w:val="0"/>
          <w:marRight w:val="0"/>
          <w:marTop w:val="0"/>
          <w:marBottom w:val="0"/>
          <w:divBdr>
            <w:top w:val="none" w:sz="0" w:space="0" w:color="auto"/>
            <w:left w:val="none" w:sz="0" w:space="0" w:color="auto"/>
            <w:bottom w:val="none" w:sz="0" w:space="0" w:color="auto"/>
            <w:right w:val="none" w:sz="0" w:space="0" w:color="auto"/>
          </w:divBdr>
        </w:div>
        <w:div w:id="1159149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niak\Application%20Data\Microsoft\Templates\2009\&#1055;&#1080;&#1089;&#1100;&#1084;&#1086;.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5A66A-7E0C-4503-818F-EC3A05343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Письмо</Template>
  <TotalTime>160</TotalTime>
  <Pages>2</Pages>
  <Words>364</Words>
  <Characters>2077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ТУ</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TaniaK</dc:creator>
  <cp:lastModifiedBy>Отдел закупок</cp:lastModifiedBy>
  <cp:revision>32</cp:revision>
  <cp:lastPrinted>2026-06-30T11:23:00Z</cp:lastPrinted>
  <dcterms:created xsi:type="dcterms:W3CDTF">2026-04-10T10:59:00Z</dcterms:created>
  <dcterms:modified xsi:type="dcterms:W3CDTF">2026-07-08T14:08:00Z</dcterms:modified>
</cp:coreProperties>
</file>