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FEDFA" w14:textId="161A715C" w:rsidR="0045346A" w:rsidRPr="004E2259" w:rsidRDefault="0045346A" w:rsidP="0045346A">
      <w:pPr>
        <w:jc w:val="center"/>
        <w:rPr>
          <w:rStyle w:val="110"/>
          <w:rFonts w:ascii="Times New Roman" w:hAnsi="Times New Roman" w:cs="Times New Roman"/>
          <w:bCs/>
          <w:sz w:val="22"/>
          <w:szCs w:val="22"/>
        </w:rPr>
      </w:pPr>
      <w:r w:rsidRPr="004E2259">
        <w:rPr>
          <w:rStyle w:val="110"/>
          <w:rFonts w:ascii="Times New Roman" w:hAnsi="Times New Roman" w:cs="Times New Roman"/>
          <w:bCs/>
          <w:sz w:val="22"/>
          <w:szCs w:val="22"/>
        </w:rPr>
        <w:t xml:space="preserve">Контракт № </w:t>
      </w:r>
      <w:r w:rsidR="00DF186D">
        <w:rPr>
          <w:rStyle w:val="110"/>
          <w:rFonts w:ascii="Times New Roman" w:hAnsi="Times New Roman" w:cs="Times New Roman"/>
          <w:bCs/>
          <w:sz w:val="22"/>
          <w:szCs w:val="22"/>
        </w:rPr>
        <w:t>2351</w:t>
      </w:r>
    </w:p>
    <w:p w14:paraId="2B27F745" w14:textId="582F24FD" w:rsidR="0045346A" w:rsidRDefault="000B2156" w:rsidP="0045346A">
      <w:pPr>
        <w:jc w:val="center"/>
        <w:rPr>
          <w:b/>
          <w:iCs/>
          <w:sz w:val="22"/>
          <w:szCs w:val="22"/>
          <w:lang w:eastAsia="x-none"/>
        </w:rPr>
      </w:pPr>
      <w:r>
        <w:rPr>
          <w:b/>
          <w:iCs/>
          <w:sz w:val="22"/>
          <w:szCs w:val="22"/>
          <w:lang w:eastAsia="x-none"/>
        </w:rPr>
        <w:t>«</w:t>
      </w:r>
      <w:r w:rsidR="00DF186D" w:rsidRPr="00277837">
        <w:rPr>
          <w:b/>
          <w:color w:val="000000"/>
          <w:sz w:val="22"/>
          <w:szCs w:val="22"/>
          <w:shd w:val="clear" w:color="auto" w:fill="FFFFFF"/>
        </w:rPr>
        <w:t xml:space="preserve">Поставка </w:t>
      </w:r>
      <w:r w:rsidR="00DF186D">
        <w:rPr>
          <w:b/>
          <w:color w:val="000000"/>
          <w:sz w:val="22"/>
          <w:szCs w:val="22"/>
          <w:shd w:val="clear" w:color="auto" w:fill="FFFFFF"/>
        </w:rPr>
        <w:t>трибуны для выступлений</w:t>
      </w:r>
      <w:r w:rsidR="00DF186D" w:rsidRPr="00277837">
        <w:rPr>
          <w:b/>
          <w:color w:val="000000"/>
          <w:sz w:val="22"/>
          <w:szCs w:val="22"/>
          <w:shd w:val="clear" w:color="auto" w:fill="FFFFFF"/>
        </w:rPr>
        <w:t xml:space="preserve"> для нужд ГБОУ школа №544 с углубленным изучением английского языка Московского района Санкт-Петербурга в 2023 году</w:t>
      </w:r>
      <w:r>
        <w:rPr>
          <w:b/>
          <w:iCs/>
          <w:sz w:val="22"/>
          <w:szCs w:val="22"/>
          <w:lang w:eastAsia="x-none"/>
        </w:rPr>
        <w:t>»</w:t>
      </w:r>
    </w:p>
    <w:p w14:paraId="198C7DD0" w14:textId="4749FDFE" w:rsidR="0017139E" w:rsidRDefault="0017139E" w:rsidP="0045346A">
      <w:pPr>
        <w:jc w:val="center"/>
        <w:rPr>
          <w:b/>
          <w:iCs/>
          <w:sz w:val="22"/>
          <w:szCs w:val="22"/>
          <w:lang w:eastAsia="x-none"/>
        </w:rPr>
      </w:pPr>
      <w:r>
        <w:rPr>
          <w:b/>
          <w:iCs/>
          <w:sz w:val="22"/>
          <w:szCs w:val="22"/>
          <w:lang w:eastAsia="x-none"/>
        </w:rPr>
        <w:t xml:space="preserve">ИКЗ: </w:t>
      </w:r>
      <w:r w:rsidRPr="0017139E">
        <w:rPr>
          <w:b/>
          <w:iCs/>
          <w:sz w:val="22"/>
          <w:szCs w:val="22"/>
          <w:lang w:eastAsia="x-none"/>
        </w:rPr>
        <w:t>232781020210378100100100100000000244</w:t>
      </w:r>
    </w:p>
    <w:p w14:paraId="4D04421A" w14:textId="4630CEE6" w:rsidR="000B2156" w:rsidRPr="000B2156" w:rsidRDefault="000B2156" w:rsidP="0045346A">
      <w:pPr>
        <w:jc w:val="center"/>
        <w:rPr>
          <w:iCs/>
          <w:sz w:val="22"/>
          <w:szCs w:val="22"/>
        </w:rPr>
      </w:pPr>
    </w:p>
    <w:p w14:paraId="3745DE32" w14:textId="70529419" w:rsidR="0045346A" w:rsidRPr="004E2259" w:rsidRDefault="0045346A" w:rsidP="0045346A">
      <w:pPr>
        <w:rPr>
          <w:iCs/>
          <w:sz w:val="22"/>
          <w:szCs w:val="22"/>
        </w:rPr>
      </w:pPr>
      <w:r w:rsidRPr="004E2259">
        <w:rPr>
          <w:iCs/>
          <w:sz w:val="22"/>
          <w:szCs w:val="22"/>
        </w:rPr>
        <w:t>г. Санкт – Петербург</w:t>
      </w:r>
      <w:r w:rsidRPr="004E2259">
        <w:rPr>
          <w:iCs/>
          <w:sz w:val="22"/>
          <w:szCs w:val="22"/>
        </w:rPr>
        <w:tab/>
      </w:r>
      <w:r w:rsidRPr="004E2259">
        <w:rPr>
          <w:iCs/>
          <w:sz w:val="22"/>
          <w:szCs w:val="22"/>
        </w:rPr>
        <w:tab/>
      </w:r>
      <w:r w:rsidRPr="004E2259">
        <w:rPr>
          <w:iCs/>
          <w:sz w:val="22"/>
          <w:szCs w:val="22"/>
        </w:rPr>
        <w:tab/>
      </w:r>
      <w:r w:rsidRPr="004E2259">
        <w:rPr>
          <w:iCs/>
          <w:sz w:val="22"/>
          <w:szCs w:val="22"/>
        </w:rPr>
        <w:tab/>
        <w:t xml:space="preserve">    </w:t>
      </w:r>
      <w:r w:rsidRPr="004E2259">
        <w:rPr>
          <w:iCs/>
          <w:sz w:val="22"/>
          <w:szCs w:val="22"/>
        </w:rPr>
        <w:tab/>
      </w:r>
      <w:r w:rsidRPr="004E2259">
        <w:rPr>
          <w:iCs/>
          <w:sz w:val="22"/>
          <w:szCs w:val="22"/>
        </w:rPr>
        <w:tab/>
      </w:r>
      <w:r w:rsidR="006D2237">
        <w:rPr>
          <w:iCs/>
          <w:sz w:val="22"/>
          <w:szCs w:val="22"/>
        </w:rPr>
        <w:t xml:space="preserve">                                        </w:t>
      </w:r>
      <w:r w:rsidR="006064FA">
        <w:rPr>
          <w:iCs/>
          <w:sz w:val="22"/>
          <w:szCs w:val="22"/>
        </w:rPr>
        <w:t>___________</w:t>
      </w:r>
      <w:r w:rsidR="00DE49E3">
        <w:rPr>
          <w:iCs/>
          <w:sz w:val="22"/>
          <w:szCs w:val="22"/>
        </w:rPr>
        <w:t>2023</w:t>
      </w:r>
      <w:r w:rsidR="006357CF">
        <w:rPr>
          <w:iCs/>
          <w:sz w:val="22"/>
          <w:szCs w:val="22"/>
        </w:rPr>
        <w:t xml:space="preserve"> г.</w:t>
      </w:r>
    </w:p>
    <w:p w14:paraId="0E69ECA0" w14:textId="77777777" w:rsidR="0045346A" w:rsidRPr="004E2259" w:rsidRDefault="0045346A" w:rsidP="0045346A">
      <w:pPr>
        <w:ind w:firstLine="540"/>
        <w:jc w:val="center"/>
        <w:rPr>
          <w:i/>
          <w:sz w:val="22"/>
          <w:szCs w:val="22"/>
        </w:rPr>
      </w:pPr>
    </w:p>
    <w:p w14:paraId="10A75C0B" w14:textId="1911468A" w:rsidR="0045346A" w:rsidRPr="004E2259" w:rsidRDefault="005D3A8C" w:rsidP="005D3A8C">
      <w:pPr>
        <w:shd w:val="clear" w:color="auto" w:fill="FFFFFF"/>
        <w:tabs>
          <w:tab w:val="left" w:pos="-284"/>
        </w:tabs>
        <w:ind w:firstLine="567"/>
        <w:jc w:val="both"/>
        <w:rPr>
          <w:sz w:val="22"/>
          <w:szCs w:val="22"/>
        </w:rPr>
      </w:pPr>
      <w:bookmarkStart w:id="0" w:name="_Hlk134016756"/>
      <w:r w:rsidRPr="00B63FE5">
        <w:rPr>
          <w:sz w:val="22"/>
          <w:szCs w:val="22"/>
        </w:rPr>
        <w:t xml:space="preserve">Государственное бюджетное образовательное учреждение </w:t>
      </w:r>
      <w:r>
        <w:rPr>
          <w:sz w:val="22"/>
          <w:szCs w:val="22"/>
        </w:rPr>
        <w:t xml:space="preserve">средняя общеобразовательная школа </w:t>
      </w:r>
      <w:r w:rsidRPr="00B63FE5">
        <w:rPr>
          <w:sz w:val="22"/>
          <w:szCs w:val="22"/>
        </w:rPr>
        <w:t xml:space="preserve">№ </w:t>
      </w:r>
      <w:r>
        <w:rPr>
          <w:sz w:val="22"/>
          <w:szCs w:val="22"/>
        </w:rPr>
        <w:t>544 с углубленным изучением английского языка</w:t>
      </w:r>
      <w:r w:rsidRPr="00B63FE5">
        <w:rPr>
          <w:sz w:val="22"/>
          <w:szCs w:val="22"/>
        </w:rPr>
        <w:t xml:space="preserve"> Московского района Санкт-Петербурга</w:t>
      </w:r>
      <w:bookmarkEnd w:id="0"/>
      <w:r w:rsidRPr="00B63FE5">
        <w:rPr>
          <w:sz w:val="22"/>
          <w:szCs w:val="22"/>
        </w:rPr>
        <w:t xml:space="preserve">, в лице </w:t>
      </w:r>
      <w:r>
        <w:rPr>
          <w:sz w:val="22"/>
          <w:szCs w:val="22"/>
        </w:rPr>
        <w:t>Директора</w:t>
      </w:r>
      <w:r w:rsidRPr="00B63FE5">
        <w:rPr>
          <w:sz w:val="22"/>
          <w:szCs w:val="22"/>
        </w:rPr>
        <w:t xml:space="preserve"> </w:t>
      </w:r>
      <w:r>
        <w:rPr>
          <w:sz w:val="22"/>
          <w:szCs w:val="22"/>
        </w:rPr>
        <w:t>И.В. Васинович</w:t>
      </w:r>
      <w:r w:rsidRPr="00B63FE5">
        <w:rPr>
          <w:sz w:val="22"/>
          <w:szCs w:val="22"/>
        </w:rPr>
        <w:t xml:space="preserve"> действующего на основании Устава, и именуемое в дальнейшем Заказчик, с одной стороны</w:t>
      </w:r>
      <w:r>
        <w:rPr>
          <w:sz w:val="22"/>
          <w:szCs w:val="22"/>
        </w:rPr>
        <w:t xml:space="preserve"> и</w:t>
      </w:r>
      <w:r w:rsidR="006623DC">
        <w:rPr>
          <w:sz w:val="22"/>
          <w:szCs w:val="22"/>
        </w:rPr>
        <w:t>_________________</w:t>
      </w:r>
      <w:r>
        <w:rPr>
          <w:sz w:val="22"/>
          <w:szCs w:val="22"/>
        </w:rPr>
        <w:t xml:space="preserve">, </w:t>
      </w:r>
      <w:r w:rsidRPr="00B63FE5">
        <w:rPr>
          <w:sz w:val="22"/>
          <w:szCs w:val="22"/>
        </w:rPr>
        <w:t>именуемое в дальнейшем «</w:t>
      </w:r>
      <w:r>
        <w:rPr>
          <w:sz w:val="22"/>
          <w:szCs w:val="22"/>
        </w:rPr>
        <w:t>Поставщик</w:t>
      </w:r>
      <w:r w:rsidRPr="00B63FE5">
        <w:rPr>
          <w:sz w:val="22"/>
          <w:szCs w:val="22"/>
        </w:rPr>
        <w:t xml:space="preserve">», </w:t>
      </w:r>
      <w:r w:rsidR="00EC1F56">
        <w:rPr>
          <w:sz w:val="22"/>
          <w:szCs w:val="22"/>
        </w:rPr>
        <w:t xml:space="preserve">в лице </w:t>
      </w:r>
      <w:r w:rsidR="006623DC">
        <w:rPr>
          <w:sz w:val="22"/>
          <w:szCs w:val="22"/>
        </w:rPr>
        <w:t>_____________</w:t>
      </w:r>
      <w:r w:rsidR="00EC1F56" w:rsidRPr="00EC1F56">
        <w:rPr>
          <w:sz w:val="22"/>
          <w:szCs w:val="22"/>
        </w:rPr>
        <w:t xml:space="preserve"> </w:t>
      </w:r>
      <w:r w:rsidR="00EC1F56" w:rsidRPr="00B63FE5">
        <w:rPr>
          <w:sz w:val="22"/>
          <w:szCs w:val="22"/>
        </w:rPr>
        <w:t xml:space="preserve">действующего на основании </w:t>
      </w:r>
      <w:r w:rsidR="006623DC">
        <w:rPr>
          <w:sz w:val="22"/>
          <w:szCs w:val="22"/>
        </w:rPr>
        <w:t>_____________</w:t>
      </w:r>
      <w:r w:rsidR="00EC1F56" w:rsidRPr="00B63FE5">
        <w:rPr>
          <w:sz w:val="22"/>
          <w:szCs w:val="22"/>
        </w:rPr>
        <w:t xml:space="preserve"> </w:t>
      </w:r>
      <w:r w:rsidRPr="00B63FE5">
        <w:rPr>
          <w:sz w:val="22"/>
          <w:szCs w:val="22"/>
        </w:rPr>
        <w:t xml:space="preserve">с другой стороны, далее именуемые «Стороны», заключили настоящий Контракт о нижеследующем: </w:t>
      </w:r>
    </w:p>
    <w:p w14:paraId="7F82C206" w14:textId="77777777" w:rsidR="0045346A" w:rsidRPr="004E2259" w:rsidRDefault="0045346A" w:rsidP="0045346A">
      <w:pPr>
        <w:tabs>
          <w:tab w:val="left" w:pos="480"/>
          <w:tab w:val="left" w:pos="1134"/>
        </w:tabs>
        <w:ind w:firstLine="540"/>
        <w:jc w:val="both"/>
        <w:rPr>
          <w:sz w:val="22"/>
          <w:szCs w:val="22"/>
        </w:rPr>
      </w:pPr>
    </w:p>
    <w:p w14:paraId="565A4A94" w14:textId="77777777" w:rsidR="0045346A" w:rsidRPr="004E2259" w:rsidRDefault="0045346A" w:rsidP="0045346A">
      <w:pPr>
        <w:jc w:val="center"/>
        <w:rPr>
          <w:b/>
          <w:sz w:val="22"/>
          <w:szCs w:val="22"/>
        </w:rPr>
      </w:pPr>
      <w:r w:rsidRPr="004E2259">
        <w:rPr>
          <w:b/>
          <w:sz w:val="22"/>
          <w:szCs w:val="22"/>
        </w:rPr>
        <w:t>1. ПРЕДМЕТ КОНТРАКТА</w:t>
      </w:r>
    </w:p>
    <w:p w14:paraId="30720463" w14:textId="5624E2A8" w:rsidR="00DF186D" w:rsidRDefault="0045346A" w:rsidP="0045346A">
      <w:pPr>
        <w:pStyle w:val="ad"/>
        <w:ind w:firstLine="567"/>
        <w:jc w:val="both"/>
        <w:rPr>
          <w:color w:val="000000"/>
          <w:sz w:val="22"/>
          <w:szCs w:val="22"/>
          <w:shd w:val="clear" w:color="auto" w:fill="FFFFFF"/>
        </w:rPr>
      </w:pPr>
      <w:r w:rsidRPr="004E2259">
        <w:rPr>
          <w:b w:val="0"/>
          <w:sz w:val="22"/>
          <w:szCs w:val="22"/>
        </w:rPr>
        <w:t xml:space="preserve">1.1. </w:t>
      </w:r>
      <w:r w:rsidRPr="004E2259">
        <w:rPr>
          <w:b w:val="0"/>
          <w:sz w:val="22"/>
          <w:szCs w:val="22"/>
          <w:lang w:val="ru-RU" w:eastAsia="ru-RU"/>
        </w:rPr>
        <w:t xml:space="preserve">Предметом Контракта является </w:t>
      </w:r>
      <w:r w:rsidR="006D0EA5">
        <w:rPr>
          <w:color w:val="000000"/>
          <w:sz w:val="22"/>
          <w:szCs w:val="22"/>
          <w:shd w:val="clear" w:color="auto" w:fill="FFFFFF"/>
        </w:rPr>
        <w:t>п</w:t>
      </w:r>
      <w:r w:rsidR="006D0EA5" w:rsidRPr="00277837">
        <w:rPr>
          <w:color w:val="000000"/>
          <w:sz w:val="22"/>
          <w:szCs w:val="22"/>
          <w:shd w:val="clear" w:color="auto" w:fill="FFFFFF"/>
        </w:rPr>
        <w:t xml:space="preserve">оставка </w:t>
      </w:r>
      <w:r w:rsidR="00DF186D" w:rsidRPr="00DF186D">
        <w:rPr>
          <w:color w:val="000000"/>
          <w:sz w:val="22"/>
          <w:szCs w:val="22"/>
          <w:shd w:val="clear" w:color="auto" w:fill="FFFFFF"/>
        </w:rPr>
        <w:t>трибуны для выступлений для нужд ГБОУ школа №544 с углубленным изучением английского языка Московского района Санкт-Петербурга в 2023 году</w:t>
      </w:r>
      <w:r w:rsidR="00DF186D">
        <w:rPr>
          <w:color w:val="000000"/>
          <w:sz w:val="22"/>
          <w:szCs w:val="22"/>
          <w:shd w:val="clear" w:color="auto" w:fill="FFFFFF"/>
        </w:rPr>
        <w:t>.</w:t>
      </w:r>
    </w:p>
    <w:p w14:paraId="550635A3" w14:textId="4C92A287" w:rsidR="0045346A" w:rsidRPr="004E2259" w:rsidRDefault="0045346A" w:rsidP="0045346A">
      <w:pPr>
        <w:pStyle w:val="ad"/>
        <w:ind w:firstLine="567"/>
        <w:jc w:val="both"/>
        <w:rPr>
          <w:b w:val="0"/>
          <w:sz w:val="22"/>
          <w:szCs w:val="22"/>
        </w:rPr>
      </w:pPr>
      <w:r w:rsidRPr="004E2259">
        <w:rPr>
          <w:b w:val="0"/>
          <w:sz w:val="22"/>
          <w:szCs w:val="22"/>
        </w:rPr>
        <w:t>1.2. Основанием заключения настоящего Контракта является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6A448282" w14:textId="15B648CD" w:rsidR="0045346A" w:rsidRPr="004E2259" w:rsidRDefault="0045346A" w:rsidP="0045346A">
      <w:pPr>
        <w:tabs>
          <w:tab w:val="left" w:pos="426"/>
        </w:tabs>
        <w:ind w:firstLine="567"/>
        <w:jc w:val="both"/>
        <w:rPr>
          <w:sz w:val="22"/>
          <w:szCs w:val="22"/>
        </w:rPr>
      </w:pPr>
      <w:r w:rsidRPr="004E2259">
        <w:rPr>
          <w:sz w:val="22"/>
          <w:szCs w:val="22"/>
        </w:rPr>
        <w:t xml:space="preserve">1.3. По настоящему Контракту Поставщик обязуется осуществить поставку </w:t>
      </w:r>
      <w:r>
        <w:rPr>
          <w:sz w:val="22"/>
          <w:szCs w:val="22"/>
        </w:rPr>
        <w:t>товара</w:t>
      </w:r>
      <w:r w:rsidRPr="004E2259">
        <w:rPr>
          <w:sz w:val="22"/>
          <w:szCs w:val="22"/>
        </w:rPr>
        <w:t xml:space="preserve"> для Заказчика, а Заказчик обязуется оплатить Товар, предусмотренный настоящим Контрактом. </w:t>
      </w:r>
      <w:r w:rsidRPr="006D1D9F">
        <w:rPr>
          <w:sz w:val="22"/>
          <w:szCs w:val="22"/>
        </w:rPr>
        <w:t>Ассортимент, количество и цена Товара определяются в Приложении №1</w:t>
      </w:r>
      <w:r w:rsidR="006D1D9F" w:rsidRPr="006D1D9F">
        <w:rPr>
          <w:sz w:val="22"/>
          <w:szCs w:val="22"/>
        </w:rPr>
        <w:t xml:space="preserve"> и Приложении №2</w:t>
      </w:r>
      <w:r w:rsidRPr="006D1D9F">
        <w:rPr>
          <w:sz w:val="22"/>
          <w:szCs w:val="22"/>
        </w:rPr>
        <w:t xml:space="preserve"> к настоящему Контракту.</w:t>
      </w:r>
    </w:p>
    <w:p w14:paraId="614F9C54" w14:textId="77777777" w:rsidR="0045346A" w:rsidRPr="004E2259" w:rsidRDefault="0045346A" w:rsidP="0045346A">
      <w:pPr>
        <w:pStyle w:val="ab"/>
        <w:spacing w:after="0"/>
        <w:ind w:left="0" w:firstLine="540"/>
        <w:jc w:val="both"/>
        <w:rPr>
          <w:rFonts w:ascii="Times New Roman" w:hAnsi="Times New Roman"/>
          <w:sz w:val="22"/>
          <w:szCs w:val="22"/>
          <w:lang w:val="ru-RU"/>
        </w:rPr>
      </w:pPr>
    </w:p>
    <w:p w14:paraId="462D19F5" w14:textId="77777777" w:rsidR="0045346A" w:rsidRPr="004E2259" w:rsidRDefault="0045346A" w:rsidP="0045346A">
      <w:pPr>
        <w:pStyle w:val="ab"/>
        <w:spacing w:after="0"/>
        <w:ind w:left="0"/>
        <w:jc w:val="center"/>
        <w:rPr>
          <w:rFonts w:ascii="Times New Roman" w:hAnsi="Times New Roman"/>
          <w:b/>
          <w:caps/>
          <w:sz w:val="22"/>
          <w:szCs w:val="22"/>
        </w:rPr>
      </w:pPr>
      <w:r w:rsidRPr="004E2259">
        <w:rPr>
          <w:rFonts w:ascii="Times New Roman" w:hAnsi="Times New Roman"/>
          <w:b/>
          <w:sz w:val="22"/>
          <w:szCs w:val="22"/>
        </w:rPr>
        <w:t xml:space="preserve">2. </w:t>
      </w:r>
      <w:r w:rsidRPr="004E2259">
        <w:rPr>
          <w:rFonts w:ascii="Times New Roman" w:hAnsi="Times New Roman"/>
          <w:b/>
          <w:caps/>
          <w:sz w:val="22"/>
          <w:szCs w:val="22"/>
          <w:lang w:val="ru-RU"/>
        </w:rPr>
        <w:t>ЦЕНА КОНТРАКТА</w:t>
      </w:r>
      <w:r w:rsidRPr="004E2259">
        <w:rPr>
          <w:rFonts w:ascii="Times New Roman" w:hAnsi="Times New Roman"/>
          <w:b/>
          <w:caps/>
          <w:sz w:val="22"/>
          <w:szCs w:val="22"/>
        </w:rPr>
        <w:t>.</w:t>
      </w:r>
    </w:p>
    <w:p w14:paraId="4B49A4DE" w14:textId="77777777" w:rsidR="0045346A" w:rsidRPr="004E2259" w:rsidRDefault="0045346A" w:rsidP="0045346A">
      <w:pPr>
        <w:pStyle w:val="ab"/>
        <w:spacing w:after="0"/>
        <w:ind w:left="0"/>
        <w:jc w:val="center"/>
        <w:rPr>
          <w:rFonts w:ascii="Times New Roman" w:hAnsi="Times New Roman"/>
          <w:b/>
          <w:sz w:val="22"/>
          <w:szCs w:val="22"/>
        </w:rPr>
      </w:pPr>
      <w:r w:rsidRPr="004E2259">
        <w:rPr>
          <w:rFonts w:ascii="Times New Roman" w:hAnsi="Times New Roman"/>
          <w:b/>
          <w:caps/>
          <w:sz w:val="22"/>
          <w:szCs w:val="22"/>
        </w:rPr>
        <w:t>ФОРМА, СРОКИ и ПОРЯДОК ОПЛАТЫ ТОВАРА</w:t>
      </w:r>
    </w:p>
    <w:p w14:paraId="6346C2D2" w14:textId="2C76DD57" w:rsidR="0045346A" w:rsidRPr="004E2259" w:rsidRDefault="0045346A" w:rsidP="0045346A">
      <w:pPr>
        <w:ind w:firstLine="540"/>
        <w:jc w:val="both"/>
        <w:rPr>
          <w:sz w:val="22"/>
          <w:szCs w:val="22"/>
        </w:rPr>
      </w:pPr>
      <w:r w:rsidRPr="004E2259">
        <w:rPr>
          <w:sz w:val="22"/>
          <w:szCs w:val="22"/>
        </w:rPr>
        <w:t xml:space="preserve">2.1. </w:t>
      </w:r>
      <w:bookmarkStart w:id="1" w:name="_Hlk133496735"/>
      <w:r w:rsidRPr="004E2259">
        <w:rPr>
          <w:rFonts w:eastAsia="Calibri"/>
          <w:sz w:val="22"/>
          <w:szCs w:val="22"/>
        </w:rPr>
        <w:t>Цена контракта составляет</w:t>
      </w:r>
      <w:bookmarkEnd w:id="1"/>
      <w:r w:rsidR="00730D91">
        <w:rPr>
          <w:rFonts w:eastAsia="Calibri"/>
          <w:sz w:val="22"/>
          <w:szCs w:val="22"/>
        </w:rPr>
        <w:t xml:space="preserve"> </w:t>
      </w:r>
      <w:r w:rsidR="006623DC">
        <w:rPr>
          <w:rFonts w:eastAsia="Calibri"/>
          <w:sz w:val="22"/>
          <w:szCs w:val="22"/>
        </w:rPr>
        <w:t>______</w:t>
      </w:r>
      <w:r w:rsidR="00730D91">
        <w:rPr>
          <w:rFonts w:eastAsia="Calibri"/>
          <w:sz w:val="22"/>
          <w:szCs w:val="22"/>
        </w:rPr>
        <w:t xml:space="preserve"> руб. </w:t>
      </w:r>
      <w:r w:rsidR="006623DC">
        <w:rPr>
          <w:rFonts w:eastAsia="Calibri"/>
          <w:sz w:val="22"/>
          <w:szCs w:val="22"/>
        </w:rPr>
        <w:t>_______</w:t>
      </w:r>
      <w:r w:rsidR="00730D91">
        <w:rPr>
          <w:rFonts w:eastAsia="Calibri"/>
          <w:sz w:val="22"/>
          <w:szCs w:val="22"/>
        </w:rPr>
        <w:t xml:space="preserve"> копеек (</w:t>
      </w:r>
      <w:r w:rsidR="006623DC">
        <w:rPr>
          <w:rFonts w:eastAsia="Calibri"/>
          <w:sz w:val="22"/>
          <w:szCs w:val="22"/>
        </w:rPr>
        <w:t>___________</w:t>
      </w:r>
      <w:r w:rsidR="00730D91">
        <w:rPr>
          <w:rFonts w:eastAsia="Calibri"/>
          <w:sz w:val="22"/>
          <w:szCs w:val="22"/>
        </w:rPr>
        <w:t>)</w:t>
      </w:r>
      <w:r w:rsidR="00632883">
        <w:rPr>
          <w:rFonts w:eastAsia="Calibri"/>
          <w:sz w:val="22"/>
          <w:szCs w:val="22"/>
        </w:rPr>
        <w:t>,</w:t>
      </w:r>
      <w:r w:rsidR="00730D91">
        <w:rPr>
          <w:rFonts w:eastAsia="Calibri"/>
          <w:sz w:val="22"/>
          <w:szCs w:val="22"/>
        </w:rPr>
        <w:t xml:space="preserve"> </w:t>
      </w:r>
      <w:r w:rsidR="00632883" w:rsidRPr="0029683F">
        <w:rPr>
          <w:rFonts w:eastAsia="Calibri"/>
          <w:b/>
          <w:sz w:val="22"/>
          <w:szCs w:val="22"/>
        </w:rPr>
        <w:t xml:space="preserve">в том числе </w:t>
      </w:r>
      <w:r w:rsidR="00BF05B5" w:rsidRPr="0029683F">
        <w:rPr>
          <w:rFonts w:eastAsia="Calibri"/>
          <w:b/>
          <w:sz w:val="22"/>
          <w:szCs w:val="22"/>
        </w:rPr>
        <w:t>НДС</w:t>
      </w:r>
      <w:r w:rsidR="0029683F" w:rsidRPr="0029683F">
        <w:rPr>
          <w:rFonts w:eastAsia="Calibri"/>
          <w:b/>
          <w:sz w:val="22"/>
          <w:szCs w:val="22"/>
        </w:rPr>
        <w:t>/НДС не облагается</w:t>
      </w:r>
      <w:r w:rsidR="00BF05B5">
        <w:rPr>
          <w:rFonts w:eastAsia="Calibri"/>
          <w:sz w:val="22"/>
          <w:szCs w:val="22"/>
        </w:rPr>
        <w:t xml:space="preserve"> на основании налогового законодательства Российской Федерации, </w:t>
      </w:r>
      <w:r w:rsidRPr="004E2259">
        <w:rPr>
          <w:rFonts w:eastAsia="Calibri"/>
          <w:sz w:val="22"/>
          <w:szCs w:val="22"/>
        </w:rPr>
        <w:t>и определяется согласно Приложению № 1 к настоящему Контракту</w:t>
      </w:r>
      <w:r w:rsidRPr="004E2259">
        <w:rPr>
          <w:sz w:val="22"/>
          <w:szCs w:val="22"/>
        </w:rPr>
        <w:t>.</w:t>
      </w:r>
    </w:p>
    <w:p w14:paraId="2CACDAE4" w14:textId="77777777" w:rsidR="0045346A" w:rsidRPr="004E2259" w:rsidRDefault="0045346A" w:rsidP="0045346A">
      <w:pPr>
        <w:ind w:firstLine="540"/>
        <w:jc w:val="both"/>
        <w:rPr>
          <w:sz w:val="22"/>
          <w:szCs w:val="22"/>
        </w:rPr>
      </w:pPr>
      <w:r w:rsidRPr="004E2259">
        <w:rPr>
          <w:sz w:val="22"/>
          <w:szCs w:val="22"/>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 сборочные (включая комплектацию фурнитурой для крепления),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14:paraId="7E56262E" w14:textId="77777777" w:rsidR="0045346A" w:rsidRPr="004E2259" w:rsidRDefault="0045346A" w:rsidP="0045346A">
      <w:pPr>
        <w:ind w:firstLine="426"/>
        <w:jc w:val="both"/>
        <w:rPr>
          <w:sz w:val="22"/>
          <w:szCs w:val="22"/>
        </w:rPr>
      </w:pPr>
      <w:r w:rsidRPr="004E2259">
        <w:rPr>
          <w:rFonts w:eastAsia="Calibri"/>
          <w:sz w:val="22"/>
          <w:szCs w:val="22"/>
        </w:rPr>
        <w:t xml:space="preserve">2.2. </w:t>
      </w:r>
      <w:r w:rsidRPr="004E2259">
        <w:rPr>
          <w:sz w:val="22"/>
          <w:szCs w:val="22"/>
        </w:rPr>
        <w:t xml:space="preserve">Цена контракта является твердой на весь период исполнения Контракта и определяется согласно Приложению № 1 к настоящему Контракту, за исключением случаев, установленных </w:t>
      </w:r>
      <w:r w:rsidRPr="004E2259">
        <w:rPr>
          <w:b/>
          <w:sz w:val="22"/>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4E2259">
        <w:rPr>
          <w:sz w:val="22"/>
          <w:szCs w:val="22"/>
        </w:rPr>
        <w:t xml:space="preserve"> и настоящим Контрактом</w:t>
      </w:r>
    </w:p>
    <w:p w14:paraId="4A03AC3F" w14:textId="7D657B94" w:rsidR="0045346A" w:rsidRPr="004E2259" w:rsidRDefault="0045346A" w:rsidP="0045346A">
      <w:pPr>
        <w:ind w:firstLine="426"/>
        <w:jc w:val="both"/>
        <w:rPr>
          <w:iCs/>
          <w:sz w:val="22"/>
          <w:szCs w:val="22"/>
        </w:rPr>
      </w:pPr>
      <w:r w:rsidRPr="004E2259">
        <w:rPr>
          <w:iCs/>
          <w:sz w:val="22"/>
          <w:szCs w:val="22"/>
        </w:rPr>
        <w:t xml:space="preserve">2.3. Оплата за поставленные товары осуществляется в безналичной форме в соответствии с утвержденными бюджетными ассигнованиями. Источник финансирования: Средства бюджетных учреждений. Код ОСГУ </w:t>
      </w:r>
      <w:r w:rsidR="006D0EA5">
        <w:rPr>
          <w:iCs/>
          <w:sz w:val="22"/>
          <w:szCs w:val="22"/>
        </w:rPr>
        <w:t>344</w:t>
      </w:r>
      <w:r w:rsidR="0017139E">
        <w:rPr>
          <w:iCs/>
          <w:sz w:val="22"/>
          <w:szCs w:val="22"/>
        </w:rPr>
        <w:t>.</w:t>
      </w:r>
    </w:p>
    <w:p w14:paraId="09F3B858" w14:textId="77777777" w:rsidR="0045346A" w:rsidRPr="004E2259" w:rsidRDefault="0045346A" w:rsidP="0045346A">
      <w:pPr>
        <w:ind w:firstLine="540"/>
        <w:jc w:val="both"/>
        <w:rPr>
          <w:sz w:val="22"/>
          <w:szCs w:val="22"/>
        </w:rPr>
      </w:pPr>
      <w:r w:rsidRPr="004E2259">
        <w:rPr>
          <w:sz w:val="22"/>
          <w:szCs w:val="22"/>
        </w:rPr>
        <w:t>Валютой, используемой для расчетов с Поставщиком, является российский рубль.</w:t>
      </w:r>
    </w:p>
    <w:p w14:paraId="65F3B812" w14:textId="77777777" w:rsidR="0045346A" w:rsidRPr="004E2259" w:rsidRDefault="0045346A" w:rsidP="0045346A">
      <w:pPr>
        <w:pStyle w:val="ab"/>
        <w:spacing w:after="0"/>
        <w:ind w:left="0" w:firstLine="540"/>
        <w:jc w:val="both"/>
        <w:rPr>
          <w:rFonts w:ascii="Times New Roman" w:hAnsi="Times New Roman"/>
          <w:sz w:val="22"/>
          <w:szCs w:val="22"/>
          <w:lang w:val="ru-RU"/>
        </w:rPr>
      </w:pPr>
      <w:r w:rsidRPr="004E2259">
        <w:rPr>
          <w:rFonts w:ascii="Times New Roman" w:hAnsi="Times New Roman"/>
          <w:sz w:val="22"/>
          <w:szCs w:val="22"/>
        </w:rPr>
        <w:t>2.4.</w:t>
      </w:r>
      <w:r w:rsidRPr="004E2259">
        <w:rPr>
          <w:rFonts w:ascii="Times New Roman" w:hAnsi="Times New Roman"/>
          <w:sz w:val="22"/>
          <w:szCs w:val="22"/>
          <w:lang w:val="ru-RU"/>
        </w:rPr>
        <w:t xml:space="preserve"> </w:t>
      </w:r>
      <w:r w:rsidRPr="004E2259">
        <w:rPr>
          <w:rFonts w:ascii="Times New Roman" w:hAnsi="Times New Roman"/>
          <w:sz w:val="22"/>
          <w:szCs w:val="22"/>
        </w:rPr>
        <w:t>Авансирование подлежащего поставке Товара не предусматривается</w:t>
      </w:r>
      <w:r w:rsidRPr="004E2259">
        <w:rPr>
          <w:rFonts w:ascii="Times New Roman" w:hAnsi="Times New Roman"/>
          <w:color w:val="FF0000"/>
          <w:sz w:val="22"/>
          <w:szCs w:val="22"/>
          <w:lang w:val="ru-RU"/>
        </w:rPr>
        <w:t>.</w:t>
      </w:r>
    </w:p>
    <w:p w14:paraId="51E97BE8" w14:textId="77777777" w:rsidR="0045346A" w:rsidRPr="004E2259" w:rsidRDefault="0045346A" w:rsidP="0045346A">
      <w:pPr>
        <w:ind w:firstLine="540"/>
        <w:jc w:val="both"/>
        <w:rPr>
          <w:iCs/>
          <w:sz w:val="22"/>
          <w:szCs w:val="22"/>
        </w:rPr>
      </w:pPr>
      <w:r w:rsidRPr="004E2259">
        <w:rPr>
          <w:sz w:val="22"/>
          <w:szCs w:val="22"/>
        </w:rPr>
        <w:t>2.5.</w:t>
      </w:r>
      <w:r w:rsidRPr="004E2259">
        <w:rPr>
          <w:iCs/>
          <w:sz w:val="22"/>
          <w:szCs w:val="22"/>
        </w:rPr>
        <w:t xml:space="preserve"> Сроки и порядок оплаты поставленного Товара: </w:t>
      </w:r>
    </w:p>
    <w:p w14:paraId="0543464E" w14:textId="1F652F49" w:rsidR="0045346A" w:rsidRPr="004E2259" w:rsidRDefault="0045346A" w:rsidP="0045346A">
      <w:pPr>
        <w:ind w:firstLine="540"/>
        <w:jc w:val="both"/>
        <w:rPr>
          <w:sz w:val="22"/>
          <w:szCs w:val="22"/>
        </w:rPr>
      </w:pPr>
      <w:r w:rsidRPr="004E2259">
        <w:rPr>
          <w:iCs/>
          <w:sz w:val="22"/>
          <w:szCs w:val="22"/>
        </w:rPr>
        <w:t xml:space="preserve">Оплата </w:t>
      </w:r>
      <w:r w:rsidRPr="004E2259">
        <w:rPr>
          <w:sz w:val="22"/>
          <w:szCs w:val="22"/>
        </w:rPr>
        <w:t xml:space="preserve">за поставленный товар производится Заказчиком единовременно по факту поставки в безналичной форме путем перечисления денежных средств в рублях на расчетный счет Поставщика, указанный в Контракте, в течение </w:t>
      </w:r>
      <w:r>
        <w:rPr>
          <w:sz w:val="22"/>
          <w:szCs w:val="22"/>
        </w:rPr>
        <w:t>7</w:t>
      </w:r>
      <w:r w:rsidRPr="004E2259">
        <w:rPr>
          <w:sz w:val="22"/>
          <w:szCs w:val="22"/>
        </w:rPr>
        <w:t xml:space="preserve"> </w:t>
      </w:r>
      <w:r w:rsidR="006623DC">
        <w:rPr>
          <w:sz w:val="22"/>
          <w:szCs w:val="22"/>
        </w:rPr>
        <w:t>рабочих</w:t>
      </w:r>
      <w:r w:rsidRPr="004E2259">
        <w:rPr>
          <w:sz w:val="22"/>
          <w:szCs w:val="22"/>
        </w:rPr>
        <w:t xml:space="preserve">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00ECDBB5" w14:textId="77777777" w:rsidR="0045346A" w:rsidRPr="004E2259" w:rsidRDefault="0045346A" w:rsidP="0045346A">
      <w:pPr>
        <w:ind w:firstLine="540"/>
        <w:jc w:val="both"/>
        <w:rPr>
          <w:sz w:val="22"/>
          <w:szCs w:val="22"/>
        </w:rPr>
      </w:pPr>
      <w:r w:rsidRPr="004E2259">
        <w:rPr>
          <w:sz w:val="22"/>
          <w:szCs w:val="22"/>
        </w:rP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w:t>
      </w:r>
      <w:r w:rsidRPr="004E2259">
        <w:rPr>
          <w:sz w:val="22"/>
          <w:szCs w:val="22"/>
        </w:rPr>
        <w:b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19B5592A" w14:textId="77777777" w:rsidR="0045346A" w:rsidRPr="004E2259" w:rsidRDefault="0045346A" w:rsidP="0045346A">
      <w:pPr>
        <w:pStyle w:val="ab"/>
        <w:spacing w:after="0"/>
        <w:ind w:left="0" w:firstLine="539"/>
        <w:jc w:val="both"/>
        <w:rPr>
          <w:rFonts w:ascii="Times New Roman" w:hAnsi="Times New Roman"/>
          <w:sz w:val="22"/>
          <w:szCs w:val="22"/>
        </w:rPr>
      </w:pPr>
    </w:p>
    <w:p w14:paraId="5D2A72C1" w14:textId="77777777" w:rsidR="0045346A" w:rsidRPr="004E2259" w:rsidRDefault="0045346A" w:rsidP="0045346A">
      <w:pPr>
        <w:pStyle w:val="ab"/>
        <w:spacing w:after="0"/>
        <w:ind w:left="0" w:firstLine="539"/>
        <w:jc w:val="both"/>
        <w:rPr>
          <w:rFonts w:ascii="Times New Roman" w:hAnsi="Times New Roman"/>
          <w:sz w:val="22"/>
          <w:szCs w:val="22"/>
        </w:rPr>
      </w:pPr>
      <w:r w:rsidRPr="004E2259">
        <w:rPr>
          <w:rFonts w:ascii="Times New Roman" w:hAnsi="Times New Roman"/>
          <w:sz w:val="22"/>
          <w:szCs w:val="22"/>
        </w:rPr>
        <w:t xml:space="preserve">Выплата неустойки (пени, штрафа) Поставщиком в претензионном или исковом порядке после оплаты Товара в пределах того же финансового года осуществляется Заказчику, </w:t>
      </w:r>
      <w:r w:rsidRPr="004E2259">
        <w:rPr>
          <w:rFonts w:ascii="Times New Roman" w:hAnsi="Times New Roman"/>
          <w:sz w:val="22"/>
          <w:szCs w:val="22"/>
          <w:lang w:val="ru-RU"/>
        </w:rPr>
        <w:br/>
      </w:r>
      <w:r w:rsidRPr="004E2259">
        <w:rPr>
          <w:rFonts w:ascii="Times New Roman" w:hAnsi="Times New Roman"/>
          <w:sz w:val="22"/>
          <w:szCs w:val="22"/>
        </w:rPr>
        <w:t>а в последующие годы – в бюджет Санкт-Петербурга.</w:t>
      </w:r>
    </w:p>
    <w:p w14:paraId="40813AEE" w14:textId="77777777" w:rsidR="0045346A" w:rsidRPr="004E2259" w:rsidRDefault="0045346A" w:rsidP="0045346A">
      <w:pPr>
        <w:ind w:firstLine="567"/>
        <w:jc w:val="both"/>
        <w:rPr>
          <w:rFonts w:eastAsia="Calibri"/>
          <w:sz w:val="22"/>
          <w:szCs w:val="22"/>
          <w:lang w:eastAsia="en-US"/>
        </w:rPr>
      </w:pPr>
      <w:r w:rsidRPr="004E2259">
        <w:rPr>
          <w:sz w:val="22"/>
          <w:szCs w:val="22"/>
        </w:rPr>
        <w:lastRenderedPageBreak/>
        <w:t xml:space="preserve">2.7. </w:t>
      </w:r>
      <w:r w:rsidRPr="004E2259">
        <w:rPr>
          <w:rFonts w:eastAsia="Calibri"/>
          <w:sz w:val="22"/>
          <w:szCs w:val="22"/>
          <w:lang w:eastAsia="en-US"/>
        </w:rPr>
        <w:t xml:space="preserve">Сумма, подлежащая уплате Заказчиком Поставщику </w:t>
      </w:r>
      <w:r w:rsidRPr="004E2259">
        <w:rPr>
          <w:sz w:val="22"/>
          <w:szCs w:val="22"/>
        </w:rPr>
        <w:t xml:space="preserve">(юридическому лицу </w:t>
      </w:r>
      <w:r w:rsidRPr="004E2259">
        <w:rPr>
          <w:sz w:val="22"/>
          <w:szCs w:val="22"/>
        </w:rPr>
        <w:br/>
        <w:t>или физическому лицу, в том числе зарегистрированному в качестве индивидуального предпринимателя)</w:t>
      </w:r>
      <w:r w:rsidRPr="004E2259">
        <w:rPr>
          <w:rFonts w:eastAsia="Calibri"/>
          <w:sz w:val="22"/>
          <w:szCs w:val="22"/>
          <w:lang w:eastAsia="en-US"/>
        </w:rPr>
        <w:t xml:space="preserve">, уменьшается на размер налогов, сборов и иных обязательных платежей </w:t>
      </w:r>
      <w:r w:rsidRPr="004E2259">
        <w:rPr>
          <w:rFonts w:eastAsia="Calibri"/>
          <w:sz w:val="22"/>
          <w:szCs w:val="22"/>
          <w:lang w:eastAsia="en-US"/>
        </w:rPr>
        <w:br/>
        <w:t xml:space="preserve">в бюджеты бюджетной системы Российской Федерации, связанных с оплатой Контракта, </w:t>
      </w:r>
      <w:r w:rsidRPr="004E2259">
        <w:rPr>
          <w:rFonts w:eastAsia="Calibri"/>
          <w:sz w:val="22"/>
          <w:szCs w:val="22"/>
          <w:lang w:eastAsia="en-US"/>
        </w:rPr>
        <w:b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BE9254" w14:textId="77777777" w:rsidR="0045346A" w:rsidRPr="004E2259" w:rsidRDefault="0045346A" w:rsidP="0045346A">
      <w:pPr>
        <w:pStyle w:val="ab"/>
        <w:spacing w:after="0"/>
        <w:ind w:left="0" w:firstLine="540"/>
        <w:jc w:val="both"/>
        <w:rPr>
          <w:rFonts w:ascii="Times New Roman" w:hAnsi="Times New Roman"/>
          <w:sz w:val="22"/>
          <w:szCs w:val="22"/>
        </w:rPr>
      </w:pPr>
    </w:p>
    <w:p w14:paraId="02008081" w14:textId="77777777" w:rsidR="0045346A" w:rsidRPr="004E2259" w:rsidRDefault="0045346A" w:rsidP="0045346A">
      <w:pPr>
        <w:pStyle w:val="ab"/>
        <w:spacing w:after="0"/>
        <w:ind w:left="0"/>
        <w:jc w:val="center"/>
        <w:rPr>
          <w:rFonts w:ascii="Times New Roman" w:hAnsi="Times New Roman"/>
          <w:b/>
          <w:sz w:val="22"/>
          <w:szCs w:val="22"/>
        </w:rPr>
      </w:pPr>
      <w:r w:rsidRPr="004E2259">
        <w:rPr>
          <w:rFonts w:ascii="Times New Roman" w:hAnsi="Times New Roman"/>
          <w:b/>
          <w:caps/>
          <w:sz w:val="22"/>
          <w:szCs w:val="22"/>
        </w:rPr>
        <w:t xml:space="preserve">3. </w:t>
      </w:r>
      <w:r w:rsidRPr="004E2259">
        <w:rPr>
          <w:rFonts w:ascii="Times New Roman" w:hAnsi="Times New Roman"/>
          <w:b/>
          <w:sz w:val="22"/>
          <w:szCs w:val="22"/>
        </w:rPr>
        <w:t>СРОК ДЕЙСТВИЯ КОНТРАКТА.</w:t>
      </w:r>
    </w:p>
    <w:p w14:paraId="684E7C20" w14:textId="77777777" w:rsidR="0045346A" w:rsidRPr="004E2259" w:rsidRDefault="0045346A" w:rsidP="0045346A">
      <w:pPr>
        <w:pStyle w:val="ab"/>
        <w:spacing w:after="0"/>
        <w:ind w:left="0"/>
        <w:jc w:val="center"/>
        <w:rPr>
          <w:rFonts w:ascii="Times New Roman" w:hAnsi="Times New Roman"/>
          <w:b/>
          <w:caps/>
          <w:sz w:val="22"/>
          <w:szCs w:val="22"/>
        </w:rPr>
      </w:pPr>
      <w:r w:rsidRPr="004E2259">
        <w:rPr>
          <w:rFonts w:ascii="Times New Roman" w:hAnsi="Times New Roman"/>
          <w:b/>
          <w:sz w:val="22"/>
          <w:szCs w:val="22"/>
        </w:rPr>
        <w:t>МЕСТО И СРОКИ (ПЕРИОДЫ)</w:t>
      </w:r>
      <w:r w:rsidRPr="004E2259">
        <w:rPr>
          <w:rFonts w:ascii="Times New Roman" w:hAnsi="Times New Roman"/>
          <w:b/>
          <w:caps/>
          <w:sz w:val="22"/>
          <w:szCs w:val="22"/>
        </w:rPr>
        <w:t xml:space="preserve"> ПОСТАВКИ ТОВАРА</w:t>
      </w:r>
    </w:p>
    <w:p w14:paraId="25FCB85D" w14:textId="576EB5F8" w:rsidR="0045346A" w:rsidRPr="004E2259" w:rsidRDefault="0045346A" w:rsidP="0045346A">
      <w:pPr>
        <w:autoSpaceDE w:val="0"/>
        <w:autoSpaceDN w:val="0"/>
        <w:adjustRightInd w:val="0"/>
        <w:ind w:firstLine="540"/>
        <w:jc w:val="both"/>
        <w:rPr>
          <w:sz w:val="22"/>
          <w:szCs w:val="22"/>
        </w:rPr>
      </w:pPr>
      <w:r w:rsidRPr="004E2259">
        <w:rPr>
          <w:sz w:val="22"/>
          <w:szCs w:val="22"/>
        </w:rPr>
        <w:t xml:space="preserve">3.1. Настоящий Контракт считается заключенным с момента подписания Сторонами </w:t>
      </w:r>
      <w:r w:rsidRPr="004E2259">
        <w:rPr>
          <w:sz w:val="22"/>
          <w:szCs w:val="22"/>
        </w:rPr>
        <w:br/>
        <w:t>и  действует по «</w:t>
      </w:r>
      <w:r w:rsidR="006623DC">
        <w:rPr>
          <w:sz w:val="22"/>
          <w:szCs w:val="22"/>
        </w:rPr>
        <w:t>20</w:t>
      </w:r>
      <w:r w:rsidRPr="004E2259">
        <w:rPr>
          <w:sz w:val="22"/>
          <w:szCs w:val="22"/>
        </w:rPr>
        <w:t>» декабря 202</w:t>
      </w:r>
      <w:r>
        <w:rPr>
          <w:sz w:val="22"/>
          <w:szCs w:val="22"/>
        </w:rPr>
        <w:t>3</w:t>
      </w:r>
      <w:r w:rsidRPr="004E2259">
        <w:rPr>
          <w:sz w:val="22"/>
          <w:szCs w:val="22"/>
        </w:rPr>
        <w:t xml:space="preserve"> года. </w:t>
      </w:r>
    </w:p>
    <w:p w14:paraId="6B397F01"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3.2. Контракт подлежит обязательной регистрации в порядке, установленном законодательством.</w:t>
      </w:r>
    </w:p>
    <w:p w14:paraId="17CA448C"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14:paraId="45B47A03"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3.3.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7B9A60C" w14:textId="76A72FBC" w:rsidR="0045346A" w:rsidRPr="004E2259" w:rsidRDefault="0045346A" w:rsidP="00DF186D">
      <w:pPr>
        <w:autoSpaceDE w:val="0"/>
        <w:autoSpaceDN w:val="0"/>
        <w:adjustRightInd w:val="0"/>
        <w:ind w:firstLine="567"/>
        <w:jc w:val="both"/>
        <w:rPr>
          <w:rFonts w:eastAsia="Calibri"/>
          <w:sz w:val="22"/>
          <w:szCs w:val="22"/>
          <w:lang w:eastAsia="en-US"/>
        </w:rPr>
      </w:pPr>
      <w:r w:rsidRPr="004E2259">
        <w:rPr>
          <w:sz w:val="22"/>
          <w:szCs w:val="22"/>
        </w:rPr>
        <w:t>3.4. Мес</w:t>
      </w:r>
      <w:r w:rsidR="002F7D50">
        <w:rPr>
          <w:sz w:val="22"/>
          <w:szCs w:val="22"/>
        </w:rPr>
        <w:t>том поставки Товара является:</w:t>
      </w:r>
      <w:r w:rsidR="00C74A32" w:rsidRPr="00C74A32">
        <w:rPr>
          <w:b/>
          <w:sz w:val="22"/>
          <w:szCs w:val="22"/>
        </w:rPr>
        <w:t xml:space="preserve"> г. Санкт-Петербург, ул. Костюшко, д.62, лит. А</w:t>
      </w:r>
    </w:p>
    <w:p w14:paraId="6823F5D8" w14:textId="77777777" w:rsidR="0045346A" w:rsidRPr="004E2259" w:rsidRDefault="0045346A" w:rsidP="0045346A">
      <w:pPr>
        <w:autoSpaceDE w:val="0"/>
        <w:autoSpaceDN w:val="0"/>
        <w:adjustRightInd w:val="0"/>
        <w:ind w:firstLine="567"/>
        <w:jc w:val="both"/>
        <w:rPr>
          <w:sz w:val="22"/>
          <w:szCs w:val="22"/>
        </w:rPr>
      </w:pPr>
      <w:r w:rsidRPr="004E2259">
        <w:rPr>
          <w:sz w:val="22"/>
          <w:szCs w:val="22"/>
        </w:rPr>
        <w:t xml:space="preserve">3.5. Сроки (периоды) поставки Товара: </w:t>
      </w:r>
    </w:p>
    <w:p w14:paraId="469B575B" w14:textId="77777777" w:rsidR="0045346A" w:rsidRPr="004E2259" w:rsidRDefault="0045346A" w:rsidP="0045346A">
      <w:pPr>
        <w:pStyle w:val="a8"/>
        <w:jc w:val="both"/>
        <w:rPr>
          <w:sz w:val="22"/>
          <w:szCs w:val="22"/>
        </w:rPr>
      </w:pPr>
      <w:r w:rsidRPr="004E2259">
        <w:rPr>
          <w:sz w:val="22"/>
          <w:szCs w:val="22"/>
        </w:rPr>
        <w:t>Начало поставки товара: с момента заключения контракта.</w:t>
      </w:r>
    </w:p>
    <w:p w14:paraId="431FADC2" w14:textId="009ACA64" w:rsidR="006623DC" w:rsidRDefault="0045346A" w:rsidP="0045346A">
      <w:pPr>
        <w:pStyle w:val="a8"/>
        <w:jc w:val="both"/>
        <w:rPr>
          <w:sz w:val="22"/>
          <w:szCs w:val="22"/>
        </w:rPr>
      </w:pPr>
      <w:r w:rsidRPr="004E2259">
        <w:rPr>
          <w:sz w:val="22"/>
          <w:szCs w:val="22"/>
        </w:rPr>
        <w:t xml:space="preserve">Окончание поставки товара: </w:t>
      </w:r>
      <w:r w:rsidR="006623DC" w:rsidRPr="00DD65D9">
        <w:rPr>
          <w:b/>
          <w:sz w:val="22"/>
          <w:szCs w:val="22"/>
        </w:rPr>
        <w:t xml:space="preserve">по </w:t>
      </w:r>
      <w:r w:rsidR="00DF186D">
        <w:rPr>
          <w:b/>
          <w:sz w:val="22"/>
          <w:szCs w:val="22"/>
        </w:rPr>
        <w:t>25</w:t>
      </w:r>
      <w:r w:rsidR="006623DC" w:rsidRPr="00DD65D9">
        <w:rPr>
          <w:b/>
          <w:sz w:val="22"/>
          <w:szCs w:val="22"/>
        </w:rPr>
        <w:t>.1</w:t>
      </w:r>
      <w:r w:rsidR="0017139E">
        <w:rPr>
          <w:b/>
          <w:sz w:val="22"/>
          <w:szCs w:val="22"/>
        </w:rPr>
        <w:t>1</w:t>
      </w:r>
      <w:r w:rsidR="006623DC" w:rsidRPr="00DD65D9">
        <w:rPr>
          <w:b/>
          <w:sz w:val="22"/>
          <w:szCs w:val="22"/>
        </w:rPr>
        <w:t>.2023 г.</w:t>
      </w:r>
    </w:p>
    <w:p w14:paraId="50730983" w14:textId="0639600E" w:rsidR="0045346A" w:rsidRPr="004E2259" w:rsidRDefault="006623DC" w:rsidP="0045346A">
      <w:pPr>
        <w:pStyle w:val="a8"/>
        <w:jc w:val="both"/>
        <w:rPr>
          <w:sz w:val="22"/>
          <w:szCs w:val="22"/>
        </w:rPr>
      </w:pPr>
      <w:r w:rsidRPr="006623DC">
        <w:rPr>
          <w:sz w:val="22"/>
          <w:szCs w:val="22"/>
        </w:rPr>
        <w:t>Поставщик обязан согласовать дату и время поставки с Заказчиком не позднее 2-х дней до даты поставки.</w:t>
      </w:r>
    </w:p>
    <w:p w14:paraId="6840BD0E" w14:textId="77777777" w:rsidR="0045346A" w:rsidRPr="004E2259" w:rsidRDefault="0045346A" w:rsidP="0045346A">
      <w:pPr>
        <w:pStyle w:val="25"/>
        <w:keepNext/>
        <w:keepLines/>
        <w:tabs>
          <w:tab w:val="left" w:pos="426"/>
        </w:tabs>
        <w:spacing w:before="0" w:after="0"/>
        <w:ind w:firstLine="540"/>
        <w:rPr>
          <w:rFonts w:ascii="Times New Roman" w:eastAsia="Times New Roman" w:hAnsi="Times New Roman"/>
          <w:sz w:val="22"/>
          <w:szCs w:val="22"/>
          <w:lang w:val="ru-RU"/>
        </w:rPr>
      </w:pPr>
    </w:p>
    <w:p w14:paraId="16A1B375" w14:textId="77777777" w:rsidR="0045346A" w:rsidRPr="004E2259" w:rsidRDefault="0045346A" w:rsidP="0045346A">
      <w:pPr>
        <w:keepNext/>
        <w:keepLines/>
        <w:tabs>
          <w:tab w:val="left" w:pos="426"/>
        </w:tabs>
        <w:ind w:firstLine="540"/>
        <w:jc w:val="both"/>
        <w:rPr>
          <w:sz w:val="22"/>
          <w:szCs w:val="22"/>
        </w:rPr>
      </w:pPr>
    </w:p>
    <w:p w14:paraId="546E3C29" w14:textId="77777777" w:rsidR="0045346A" w:rsidRPr="004E2259" w:rsidRDefault="0045346A" w:rsidP="0045346A">
      <w:pPr>
        <w:keepNext/>
        <w:keepLines/>
        <w:jc w:val="center"/>
        <w:rPr>
          <w:b/>
          <w:sz w:val="22"/>
          <w:szCs w:val="22"/>
        </w:rPr>
      </w:pPr>
      <w:r w:rsidRPr="004E2259">
        <w:rPr>
          <w:b/>
          <w:sz w:val="22"/>
          <w:szCs w:val="22"/>
        </w:rPr>
        <w:t>4. УСЛОВИЯ ПОСТАВКИ</w:t>
      </w:r>
    </w:p>
    <w:p w14:paraId="2406D4A0" w14:textId="77777777" w:rsidR="0045346A" w:rsidRPr="004E2259" w:rsidRDefault="0045346A" w:rsidP="0045346A">
      <w:pPr>
        <w:tabs>
          <w:tab w:val="left" w:pos="180"/>
        </w:tabs>
        <w:ind w:firstLine="540"/>
        <w:jc w:val="both"/>
        <w:rPr>
          <w:sz w:val="22"/>
          <w:szCs w:val="22"/>
        </w:rPr>
      </w:pPr>
      <w:r w:rsidRPr="004E2259">
        <w:rPr>
          <w:sz w:val="22"/>
          <w:szCs w:val="22"/>
        </w:rPr>
        <w:t>4.1. Поставщик производит доставку Товара непосредственно по адресу, указанному в заказе, а также выгрузку Товара в соответствующее помещение Заказчика.</w:t>
      </w:r>
    </w:p>
    <w:p w14:paraId="3517CEE6" w14:textId="77777777" w:rsidR="0045346A" w:rsidRPr="004E2259" w:rsidRDefault="0045346A" w:rsidP="0045346A">
      <w:pPr>
        <w:tabs>
          <w:tab w:val="left" w:pos="180"/>
        </w:tabs>
        <w:ind w:firstLine="540"/>
        <w:jc w:val="both"/>
        <w:rPr>
          <w:sz w:val="22"/>
          <w:szCs w:val="22"/>
        </w:rPr>
      </w:pPr>
      <w:r w:rsidRPr="004E2259">
        <w:rPr>
          <w:sz w:val="22"/>
          <w:szCs w:val="22"/>
        </w:rPr>
        <w:t>4.2. Права на Товар переходят к Заказчику с момента подписания акта сдачи-приемки товара Поставщиком и Заказчиком.</w:t>
      </w:r>
    </w:p>
    <w:p w14:paraId="6D69200C" w14:textId="77777777" w:rsidR="0045346A" w:rsidRPr="004E2259" w:rsidRDefault="0045346A" w:rsidP="0045346A">
      <w:pPr>
        <w:pStyle w:val="ConsNormal"/>
        <w:ind w:right="0" w:firstLine="540"/>
        <w:jc w:val="both"/>
        <w:rPr>
          <w:rFonts w:ascii="Times New Roman" w:hAnsi="Times New Roman" w:cs="Times New Roman"/>
        </w:rPr>
      </w:pPr>
      <w:r w:rsidRPr="004E2259">
        <w:rPr>
          <w:rFonts w:ascii="Times New Roman" w:hAnsi="Times New Roman" w:cs="Times New Roman"/>
        </w:rPr>
        <w:t>4.3.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4FF6C09" w14:textId="77777777" w:rsidR="0045346A" w:rsidRPr="004E2259" w:rsidRDefault="0045346A" w:rsidP="0045346A">
      <w:pPr>
        <w:pStyle w:val="ConsNormal"/>
        <w:ind w:right="0" w:firstLine="540"/>
        <w:jc w:val="both"/>
        <w:rPr>
          <w:rFonts w:ascii="Times New Roman" w:hAnsi="Times New Roman" w:cs="Times New Roman"/>
        </w:rPr>
      </w:pPr>
      <w:r w:rsidRPr="004E2259">
        <w:rPr>
          <w:rFonts w:ascii="Times New Roman" w:hAnsi="Times New Roman" w:cs="Times New Roman"/>
        </w:rPr>
        <w:t>Также Поставщик осуществляет своими силами или с привлечением третьих лиц за свой счет сборочные (включая комплектацию фурнитурой для крепления), установочные (навесные) работы с выравниванием Товара на месте по горизонтали и вертикали, расходы по уборке и вывозу упаковочного материала, расходы на обучение персонала Заказчика пользованию Товаром.</w:t>
      </w:r>
    </w:p>
    <w:p w14:paraId="05E082E5" w14:textId="77777777" w:rsidR="0045346A" w:rsidRPr="004E2259" w:rsidRDefault="0045346A" w:rsidP="0045346A">
      <w:pPr>
        <w:ind w:firstLine="540"/>
        <w:jc w:val="both"/>
        <w:rPr>
          <w:sz w:val="22"/>
          <w:szCs w:val="22"/>
        </w:rPr>
      </w:pPr>
      <w:r w:rsidRPr="004E2259">
        <w:rPr>
          <w:sz w:val="22"/>
          <w:szCs w:val="22"/>
        </w:rPr>
        <w:t>4.4. Заказчик должен принять Товар и оформить документы на полученный Товар по наименованию, количеству, комплектности, объему и качеству.</w:t>
      </w:r>
    </w:p>
    <w:p w14:paraId="110A34C8" w14:textId="77777777" w:rsidR="0045346A" w:rsidRPr="004E2259" w:rsidRDefault="0045346A" w:rsidP="0045346A">
      <w:pPr>
        <w:tabs>
          <w:tab w:val="left" w:pos="180"/>
        </w:tabs>
        <w:ind w:firstLine="540"/>
        <w:jc w:val="both"/>
        <w:rPr>
          <w:sz w:val="22"/>
          <w:szCs w:val="22"/>
        </w:rPr>
      </w:pPr>
      <w:r w:rsidRPr="004E2259">
        <w:rPr>
          <w:sz w:val="22"/>
          <w:szCs w:val="22"/>
        </w:rPr>
        <w:t>4.5. Условия Контракта являются обязательными для исполнения Сторонами.</w:t>
      </w:r>
    </w:p>
    <w:p w14:paraId="4F9788DD" w14:textId="77777777" w:rsidR="0045346A" w:rsidRPr="004E2259" w:rsidRDefault="0045346A" w:rsidP="0045346A">
      <w:pPr>
        <w:tabs>
          <w:tab w:val="left" w:pos="180"/>
        </w:tabs>
        <w:ind w:firstLine="540"/>
        <w:jc w:val="center"/>
        <w:rPr>
          <w:b/>
          <w:sz w:val="22"/>
          <w:szCs w:val="22"/>
        </w:rPr>
      </w:pPr>
    </w:p>
    <w:p w14:paraId="036A6692" w14:textId="77777777" w:rsidR="0045346A" w:rsidRPr="004E2259" w:rsidRDefault="0045346A" w:rsidP="0045346A">
      <w:pPr>
        <w:tabs>
          <w:tab w:val="left" w:pos="180"/>
        </w:tabs>
        <w:jc w:val="center"/>
        <w:rPr>
          <w:b/>
          <w:sz w:val="22"/>
          <w:szCs w:val="22"/>
        </w:rPr>
      </w:pPr>
      <w:r w:rsidRPr="004E2259">
        <w:rPr>
          <w:b/>
          <w:sz w:val="22"/>
          <w:szCs w:val="22"/>
        </w:rPr>
        <w:t>5. СВЕДЕНИЯ О ТОВАРАХ.</w:t>
      </w:r>
    </w:p>
    <w:p w14:paraId="23EDB22D" w14:textId="77777777" w:rsidR="0045346A" w:rsidRPr="004E2259" w:rsidRDefault="0045346A" w:rsidP="0045346A">
      <w:pPr>
        <w:tabs>
          <w:tab w:val="left" w:pos="180"/>
        </w:tabs>
        <w:jc w:val="center"/>
        <w:rPr>
          <w:b/>
          <w:sz w:val="22"/>
          <w:szCs w:val="22"/>
        </w:rPr>
      </w:pPr>
      <w:r w:rsidRPr="004E2259">
        <w:rPr>
          <w:b/>
          <w:sz w:val="22"/>
          <w:szCs w:val="22"/>
        </w:rPr>
        <w:t>ТРЕБОВАНИЯ, СВЯЗАННЫЕ С ОПРЕДЕЛЕНИЕМ СООТВЕТСТВИЯ ПОСТАВЛЯЕМОГО ТОВАРА ПОТРЕБНОСТЯМ ЗАКАЗЧИКА</w:t>
      </w:r>
    </w:p>
    <w:p w14:paraId="70D93898" w14:textId="77777777" w:rsidR="0045346A" w:rsidRPr="004E2259" w:rsidRDefault="0045346A" w:rsidP="0045346A">
      <w:pPr>
        <w:ind w:firstLine="540"/>
        <w:jc w:val="both"/>
        <w:rPr>
          <w:sz w:val="22"/>
          <w:szCs w:val="22"/>
        </w:rPr>
      </w:pPr>
      <w:r w:rsidRPr="004E2259">
        <w:rPr>
          <w:sz w:val="22"/>
          <w:szCs w:val="22"/>
        </w:rPr>
        <w:t>5.1.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585D0DA9" w14:textId="77777777" w:rsidR="0045346A" w:rsidRPr="004E2259" w:rsidRDefault="0045346A" w:rsidP="0045346A">
      <w:pPr>
        <w:ind w:firstLine="540"/>
        <w:jc w:val="both"/>
        <w:rPr>
          <w:sz w:val="22"/>
          <w:szCs w:val="22"/>
        </w:rPr>
      </w:pPr>
      <w:r w:rsidRPr="004E2259">
        <w:rPr>
          <w:sz w:val="22"/>
          <w:szCs w:val="22"/>
        </w:rPr>
        <w:t>5.1.1. Качество поставляемого Товара должно удовлетворять требованиям нормативных правовых актов РФ.</w:t>
      </w:r>
    </w:p>
    <w:p w14:paraId="04E202B6" w14:textId="77777777" w:rsidR="0045346A" w:rsidRPr="004E2259" w:rsidRDefault="0045346A" w:rsidP="0045346A">
      <w:pPr>
        <w:ind w:firstLine="540"/>
        <w:jc w:val="both"/>
        <w:rPr>
          <w:i/>
          <w:sz w:val="22"/>
          <w:szCs w:val="22"/>
        </w:rPr>
      </w:pPr>
      <w:r w:rsidRPr="004E2259">
        <w:rPr>
          <w:sz w:val="22"/>
          <w:szCs w:val="22"/>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1575CC70" w14:textId="20816A68" w:rsidR="0045346A" w:rsidRPr="004E2259" w:rsidRDefault="0045346A" w:rsidP="00537519">
      <w:pPr>
        <w:ind w:firstLine="540"/>
        <w:jc w:val="both"/>
        <w:rPr>
          <w:sz w:val="22"/>
          <w:szCs w:val="22"/>
        </w:rPr>
      </w:pPr>
      <w:r w:rsidRPr="004E2259">
        <w:rPr>
          <w:sz w:val="22"/>
          <w:szCs w:val="22"/>
        </w:rPr>
        <w:t xml:space="preserve">5.1.2. При исполнении настоящего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w:t>
      </w:r>
      <w:r w:rsidRPr="004E2259">
        <w:rPr>
          <w:sz w:val="22"/>
          <w:szCs w:val="22"/>
        </w:rPr>
        <w:lastRenderedPageBreak/>
        <w:t>Контракту, которое заключается в установленном порядке и подлежит обязательной регистрации в порядке, установленном законодательством.</w:t>
      </w:r>
    </w:p>
    <w:p w14:paraId="6330A7E5" w14:textId="77777777" w:rsidR="0045346A" w:rsidRPr="004E2259" w:rsidRDefault="0045346A" w:rsidP="0045346A">
      <w:pPr>
        <w:ind w:firstLine="540"/>
        <w:jc w:val="both"/>
        <w:rPr>
          <w:sz w:val="22"/>
          <w:szCs w:val="22"/>
        </w:rPr>
      </w:pPr>
      <w:r w:rsidRPr="004E2259">
        <w:rPr>
          <w:sz w:val="22"/>
          <w:szCs w:val="22"/>
        </w:rPr>
        <w:t>5.1.3.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CA5F9C5" w14:textId="77777777" w:rsidR="0045346A" w:rsidRPr="004E2259" w:rsidRDefault="0045346A" w:rsidP="0045346A">
      <w:pPr>
        <w:ind w:firstLine="540"/>
        <w:jc w:val="both"/>
        <w:rPr>
          <w:sz w:val="22"/>
          <w:szCs w:val="22"/>
        </w:rPr>
      </w:pPr>
      <w:r w:rsidRPr="004E2259">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66BE4E3" w14:textId="77777777" w:rsidR="0045346A" w:rsidRPr="004E2259" w:rsidRDefault="0045346A" w:rsidP="0045346A">
      <w:pPr>
        <w:ind w:firstLine="540"/>
        <w:jc w:val="both"/>
        <w:rPr>
          <w:sz w:val="22"/>
          <w:szCs w:val="22"/>
        </w:rPr>
      </w:pPr>
      <w:r w:rsidRPr="004E2259">
        <w:rPr>
          <w:sz w:val="22"/>
          <w:szCs w:val="22"/>
        </w:rPr>
        <w:t>5.1.4. При поставке Товара Поставщиком должна быть обеспечена безопасность товара для жизни, здоровья, имущества Заказчика и окружающей среды при обычных условиях его использования, хранения, транспортировки и утилизации.</w:t>
      </w:r>
    </w:p>
    <w:p w14:paraId="5438CF00" w14:textId="77777777" w:rsidR="0045346A" w:rsidRPr="004E2259" w:rsidRDefault="0045346A" w:rsidP="0045346A">
      <w:pPr>
        <w:ind w:firstLine="540"/>
        <w:jc w:val="both"/>
        <w:rPr>
          <w:sz w:val="22"/>
          <w:szCs w:val="22"/>
        </w:rPr>
      </w:pPr>
      <w:r w:rsidRPr="004E2259">
        <w:rPr>
          <w:sz w:val="22"/>
          <w:szCs w:val="22"/>
        </w:rPr>
        <w:t>5.1.5.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226A1A7A" w14:textId="77777777" w:rsidR="0045346A" w:rsidRPr="004E2259" w:rsidRDefault="0045346A" w:rsidP="0045346A">
      <w:pPr>
        <w:tabs>
          <w:tab w:val="left" w:pos="1134"/>
        </w:tabs>
        <w:ind w:firstLine="540"/>
        <w:jc w:val="both"/>
        <w:rPr>
          <w:sz w:val="22"/>
          <w:szCs w:val="22"/>
        </w:rPr>
      </w:pPr>
      <w:r w:rsidRPr="004E2259">
        <w:rPr>
          <w:sz w:val="22"/>
          <w:szCs w:val="22"/>
        </w:rPr>
        <w:t>5.2. Требования к размерам, упаковке Товара:</w:t>
      </w:r>
    </w:p>
    <w:p w14:paraId="5B868E3D" w14:textId="77777777" w:rsidR="0045346A" w:rsidRPr="004E2259" w:rsidRDefault="0045346A" w:rsidP="0045346A">
      <w:pPr>
        <w:tabs>
          <w:tab w:val="left" w:pos="1134"/>
        </w:tabs>
        <w:ind w:firstLine="540"/>
        <w:jc w:val="both"/>
        <w:rPr>
          <w:sz w:val="22"/>
          <w:szCs w:val="22"/>
        </w:rPr>
      </w:pPr>
      <w:r w:rsidRPr="004E2259">
        <w:rPr>
          <w:bCs/>
          <w:sz w:val="22"/>
          <w:szCs w:val="22"/>
        </w:rPr>
        <w:t xml:space="preserve">5.2.1. </w:t>
      </w:r>
      <w:r w:rsidRPr="004E2259">
        <w:rPr>
          <w:sz w:val="22"/>
          <w:szCs w:val="22"/>
        </w:rPr>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14:paraId="540BA4C8" w14:textId="77777777" w:rsidR="0045346A" w:rsidRPr="004E2259" w:rsidRDefault="0045346A" w:rsidP="0045346A">
      <w:pPr>
        <w:tabs>
          <w:tab w:val="left" w:pos="1134"/>
        </w:tabs>
        <w:ind w:firstLine="540"/>
        <w:jc w:val="both"/>
        <w:rPr>
          <w:sz w:val="22"/>
          <w:szCs w:val="22"/>
        </w:rPr>
      </w:pPr>
      <w:r w:rsidRPr="004E2259">
        <w:rPr>
          <w:bCs/>
          <w:sz w:val="22"/>
          <w:szCs w:val="22"/>
        </w:rPr>
        <w:t>5.2.2.</w:t>
      </w:r>
      <w:r w:rsidRPr="004E2259">
        <w:rPr>
          <w:sz w:val="22"/>
          <w:szCs w:val="22"/>
        </w:rPr>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5DBD78B4" w14:textId="77777777" w:rsidR="0045346A" w:rsidRPr="004E2259" w:rsidRDefault="0045346A" w:rsidP="0045346A">
      <w:pPr>
        <w:tabs>
          <w:tab w:val="left" w:pos="1134"/>
        </w:tabs>
        <w:ind w:firstLine="540"/>
        <w:jc w:val="both"/>
        <w:rPr>
          <w:sz w:val="22"/>
          <w:szCs w:val="22"/>
        </w:rPr>
      </w:pPr>
      <w:r w:rsidRPr="004E2259">
        <w:rPr>
          <w:bCs/>
          <w:sz w:val="22"/>
          <w:szCs w:val="22"/>
        </w:rPr>
        <w:t>5.2.3.</w:t>
      </w:r>
      <w:r w:rsidRPr="004E2259">
        <w:rPr>
          <w:sz w:val="22"/>
          <w:szCs w:val="22"/>
        </w:rPr>
        <w:tab/>
        <w:t>Маркировка упаковки должна строго соответствовать маркировке Товара.</w:t>
      </w:r>
    </w:p>
    <w:p w14:paraId="48CC6862" w14:textId="77777777" w:rsidR="0045346A" w:rsidRPr="004E2259" w:rsidRDefault="0045346A" w:rsidP="0045346A">
      <w:pPr>
        <w:tabs>
          <w:tab w:val="left" w:pos="1134"/>
        </w:tabs>
        <w:ind w:firstLine="540"/>
        <w:jc w:val="both"/>
        <w:rPr>
          <w:sz w:val="22"/>
          <w:szCs w:val="22"/>
        </w:rPr>
      </w:pPr>
      <w:r w:rsidRPr="004E2259">
        <w:rPr>
          <w:bCs/>
          <w:sz w:val="22"/>
          <w:szCs w:val="22"/>
        </w:rPr>
        <w:t>5.2.4.</w:t>
      </w:r>
      <w:r w:rsidRPr="004E2259">
        <w:rPr>
          <w:sz w:val="22"/>
          <w:szCs w:val="22"/>
        </w:rPr>
        <w:tab/>
        <w:t>Упаковка должна обеспечивать сохранность Товара при транспортировке и погрузо</w:t>
      </w:r>
      <w:r w:rsidRPr="004E2259">
        <w:rPr>
          <w:sz w:val="22"/>
          <w:szCs w:val="22"/>
        </w:rPr>
        <w:noBreakHyphen/>
        <w:t>разгрузочных работах к конечному месту эксплуатации.</w:t>
      </w:r>
    </w:p>
    <w:p w14:paraId="64CD4D05" w14:textId="2CB3B007" w:rsidR="0045346A" w:rsidRPr="004E2259" w:rsidRDefault="0045346A" w:rsidP="0045346A">
      <w:pPr>
        <w:tabs>
          <w:tab w:val="left" w:pos="1134"/>
        </w:tabs>
        <w:ind w:firstLine="540"/>
        <w:jc w:val="both"/>
        <w:rPr>
          <w:sz w:val="22"/>
          <w:szCs w:val="22"/>
        </w:rPr>
      </w:pPr>
      <w:r w:rsidRPr="004E2259">
        <w:rPr>
          <w:bCs/>
          <w:sz w:val="22"/>
          <w:szCs w:val="22"/>
        </w:rPr>
        <w:t>5.2.5.</w:t>
      </w:r>
      <w:r w:rsidRPr="004E2259">
        <w:rPr>
          <w:sz w:val="22"/>
          <w:szCs w:val="22"/>
        </w:rPr>
        <w:t xml:space="preserve"> Уборка и вывоз упаковки, иного мусора,</w:t>
      </w:r>
      <w:r w:rsidR="00537519">
        <w:rPr>
          <w:sz w:val="22"/>
          <w:szCs w:val="22"/>
        </w:rPr>
        <w:t xml:space="preserve"> образовавшегося при поставке </w:t>
      </w:r>
      <w:r w:rsidRPr="004E2259">
        <w:rPr>
          <w:sz w:val="22"/>
          <w:szCs w:val="22"/>
        </w:rPr>
        <w:t>Товара производятся силами Поставщика или за его счет непосредственно по завершении поставки Товаров.</w:t>
      </w:r>
    </w:p>
    <w:p w14:paraId="3310955B" w14:textId="77777777" w:rsidR="0045346A" w:rsidRPr="004E2259" w:rsidRDefault="0045346A" w:rsidP="0045346A">
      <w:pPr>
        <w:tabs>
          <w:tab w:val="left" w:pos="180"/>
        </w:tabs>
        <w:ind w:firstLine="540"/>
        <w:rPr>
          <w:b/>
          <w:sz w:val="22"/>
          <w:szCs w:val="22"/>
        </w:rPr>
      </w:pPr>
    </w:p>
    <w:p w14:paraId="1E3E840D" w14:textId="77777777" w:rsidR="0045346A" w:rsidRPr="004E2259" w:rsidRDefault="0045346A" w:rsidP="0045346A">
      <w:pPr>
        <w:tabs>
          <w:tab w:val="left" w:pos="180"/>
        </w:tabs>
        <w:ind w:left="-142"/>
        <w:jc w:val="center"/>
        <w:rPr>
          <w:b/>
          <w:sz w:val="22"/>
          <w:szCs w:val="22"/>
        </w:rPr>
      </w:pPr>
      <w:r w:rsidRPr="004E2259">
        <w:rPr>
          <w:b/>
          <w:sz w:val="22"/>
          <w:szCs w:val="22"/>
        </w:rPr>
        <w:t>6. ПОРЯДОК ОСУЩЕСТВЛЕНИЯ ЗАКАЗЧИКОМ</w:t>
      </w:r>
    </w:p>
    <w:p w14:paraId="5F5C9ED8" w14:textId="77777777" w:rsidR="0045346A" w:rsidRPr="004E2259" w:rsidRDefault="0045346A" w:rsidP="0045346A">
      <w:pPr>
        <w:tabs>
          <w:tab w:val="left" w:pos="180"/>
        </w:tabs>
        <w:ind w:left="-142"/>
        <w:jc w:val="center"/>
        <w:rPr>
          <w:b/>
          <w:sz w:val="22"/>
          <w:szCs w:val="22"/>
        </w:rPr>
      </w:pPr>
      <w:r w:rsidRPr="004E2259">
        <w:rPr>
          <w:b/>
          <w:sz w:val="22"/>
          <w:szCs w:val="22"/>
        </w:rPr>
        <w:t>ПРИЕМКИ ПОСТАВЛЯЕМОГО ТОВАРА</w:t>
      </w:r>
    </w:p>
    <w:p w14:paraId="7F46A02D" w14:textId="77777777" w:rsidR="0045346A" w:rsidRPr="004E2259" w:rsidRDefault="0045346A" w:rsidP="0045346A">
      <w:pPr>
        <w:ind w:firstLine="540"/>
        <w:jc w:val="both"/>
        <w:rPr>
          <w:sz w:val="22"/>
          <w:szCs w:val="22"/>
        </w:rPr>
      </w:pPr>
      <w:r w:rsidRPr="004E2259">
        <w:rPr>
          <w:sz w:val="22"/>
          <w:szCs w:val="22"/>
        </w:rPr>
        <w:t>6.1. 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537BEB23" w14:textId="77777777" w:rsidR="0045346A" w:rsidRPr="004E2259" w:rsidRDefault="0045346A" w:rsidP="0045346A">
      <w:pPr>
        <w:ind w:firstLine="540"/>
        <w:jc w:val="both"/>
        <w:rPr>
          <w:sz w:val="22"/>
          <w:szCs w:val="22"/>
        </w:rPr>
      </w:pPr>
      <w:r w:rsidRPr="004E2259">
        <w:rPr>
          <w:sz w:val="22"/>
          <w:szCs w:val="22"/>
        </w:rPr>
        <w:t>Приемка Товара включает:</w:t>
      </w:r>
    </w:p>
    <w:p w14:paraId="53F8833E" w14:textId="77777777" w:rsidR="0045346A" w:rsidRPr="004E2259" w:rsidRDefault="0045346A" w:rsidP="0045346A">
      <w:pPr>
        <w:ind w:firstLine="540"/>
        <w:jc w:val="both"/>
        <w:rPr>
          <w:sz w:val="22"/>
          <w:szCs w:val="22"/>
        </w:rPr>
      </w:pPr>
      <w:r w:rsidRPr="004E2259">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7FCFC014" w14:textId="77777777" w:rsidR="0045346A" w:rsidRPr="004E2259" w:rsidRDefault="0045346A" w:rsidP="0045346A">
      <w:pPr>
        <w:ind w:firstLine="540"/>
        <w:jc w:val="both"/>
        <w:rPr>
          <w:sz w:val="22"/>
          <w:szCs w:val="22"/>
        </w:rPr>
      </w:pPr>
      <w:r w:rsidRPr="004E2259">
        <w:rPr>
          <w:sz w:val="22"/>
          <w:szCs w:val="22"/>
        </w:rPr>
        <w:t>- проверку полноты и правильности оформления товарной накладной;</w:t>
      </w:r>
    </w:p>
    <w:p w14:paraId="6008C84F" w14:textId="77777777" w:rsidR="0045346A" w:rsidRPr="004E2259" w:rsidRDefault="0045346A" w:rsidP="0045346A">
      <w:pPr>
        <w:ind w:firstLine="540"/>
        <w:jc w:val="both"/>
        <w:rPr>
          <w:sz w:val="22"/>
          <w:szCs w:val="22"/>
        </w:rPr>
      </w:pPr>
      <w:r w:rsidRPr="004E2259">
        <w:rPr>
          <w:sz w:val="22"/>
          <w:szCs w:val="22"/>
        </w:rPr>
        <w:t>- контроль наличия / отсутствия повреждений транспортной и оригинальной упаковки;</w:t>
      </w:r>
    </w:p>
    <w:p w14:paraId="4BF96114" w14:textId="77777777" w:rsidR="0045346A" w:rsidRPr="004E2259" w:rsidRDefault="0045346A" w:rsidP="0045346A">
      <w:pPr>
        <w:ind w:firstLine="540"/>
        <w:jc w:val="both"/>
        <w:rPr>
          <w:sz w:val="22"/>
          <w:szCs w:val="22"/>
        </w:rPr>
      </w:pPr>
      <w:r w:rsidRPr="004E2259">
        <w:rPr>
          <w:sz w:val="22"/>
          <w:szCs w:val="22"/>
        </w:rPr>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14:paraId="390E2910"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14:paraId="6F4A1AC2"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w:t>
      </w:r>
      <w:r w:rsidRPr="004E2259">
        <w:rPr>
          <w:sz w:val="22"/>
          <w:szCs w:val="22"/>
        </w:rPr>
        <w:tab/>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4E2259">
          <w:rPr>
            <w:sz w:val="22"/>
            <w:szCs w:val="22"/>
          </w:rPr>
          <w:t>1966 г</w:t>
        </w:r>
      </w:smartTag>
      <w:r w:rsidRPr="004E2259">
        <w:rPr>
          <w:sz w:val="22"/>
          <w:szCs w:val="22"/>
        </w:rPr>
        <w:t>.;</w:t>
      </w:r>
    </w:p>
    <w:p w14:paraId="08F17D6A"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w:t>
      </w:r>
      <w:r w:rsidRPr="004E2259">
        <w:rPr>
          <w:sz w:val="22"/>
          <w:szCs w:val="22"/>
        </w:rPr>
        <w:tab/>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4E2259">
          <w:rPr>
            <w:sz w:val="22"/>
            <w:szCs w:val="22"/>
          </w:rPr>
          <w:t>1965 г</w:t>
        </w:r>
      </w:smartTag>
      <w:r w:rsidRPr="004E2259">
        <w:rPr>
          <w:sz w:val="22"/>
          <w:szCs w:val="22"/>
        </w:rPr>
        <w:t>.</w:t>
      </w:r>
    </w:p>
    <w:p w14:paraId="33650594" w14:textId="77777777" w:rsidR="0045346A" w:rsidRPr="004E2259" w:rsidRDefault="0045346A" w:rsidP="0045346A">
      <w:pPr>
        <w:ind w:firstLine="540"/>
        <w:jc w:val="both"/>
        <w:rPr>
          <w:sz w:val="22"/>
          <w:szCs w:val="22"/>
        </w:rPr>
      </w:pPr>
      <w:r w:rsidRPr="004E2259">
        <w:rPr>
          <w:sz w:val="22"/>
          <w:szCs w:val="22"/>
        </w:rPr>
        <w:t>6.2. О выявленных недостатках Товара Заказчик должен незамедлительно известить Поставщика.</w:t>
      </w:r>
    </w:p>
    <w:p w14:paraId="4593CFD7"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6.3. В случае поставки некачественного Товара Поставщик обязан безвозмездно устранить недостатки Товара в течение 3 (трёх) дней с момента заявления о них Заказчиком либо возместить расходы Заказчика на устранение недостатков Товара.</w:t>
      </w:r>
    </w:p>
    <w:p w14:paraId="5299331C"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В случае существенного нарушения требований к качеству Товара Поставщик обязан в течение 3 (трёх) дней заменить некачественный Товар товаром, соответствующим условиям Контракта.</w:t>
      </w:r>
    </w:p>
    <w:p w14:paraId="5A4AA85D"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6.4.</w:t>
      </w:r>
      <w:r w:rsidRPr="004E2259">
        <w:rPr>
          <w:sz w:val="22"/>
          <w:szCs w:val="22"/>
        </w:rPr>
        <w:tab/>
        <w:t>В случае поставки некомплектного Товара Поставщик обязан доукомплектовать Товар в течение 3 (трёх) дней с момента заявления Заказчиком такого требования.</w:t>
      </w:r>
    </w:p>
    <w:p w14:paraId="7D29E6E7"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 xml:space="preserve">6.5.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w:t>
      </w:r>
      <w:r w:rsidRPr="004E2259">
        <w:rPr>
          <w:sz w:val="22"/>
          <w:szCs w:val="22"/>
        </w:rPr>
        <w:lastRenderedPageBreak/>
        <w:t>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4B8C1411" w14:textId="67D95028" w:rsidR="0045346A" w:rsidRPr="004E2259" w:rsidRDefault="00537519" w:rsidP="0045346A">
      <w:pPr>
        <w:ind w:firstLine="540"/>
        <w:jc w:val="both"/>
        <w:rPr>
          <w:sz w:val="22"/>
          <w:szCs w:val="22"/>
        </w:rPr>
      </w:pPr>
      <w:r>
        <w:rPr>
          <w:sz w:val="22"/>
          <w:szCs w:val="22"/>
        </w:rPr>
        <w:t xml:space="preserve">6.6. </w:t>
      </w:r>
      <w:r w:rsidR="0045346A" w:rsidRPr="004E2259">
        <w:rPr>
          <w:sz w:val="22"/>
          <w:szCs w:val="22"/>
        </w:rPr>
        <w:t xml:space="preserve">Заказчик </w:t>
      </w:r>
      <w:r w:rsidR="0045346A" w:rsidRPr="00F25645">
        <w:rPr>
          <w:b/>
          <w:sz w:val="22"/>
          <w:szCs w:val="22"/>
        </w:rPr>
        <w:t xml:space="preserve">в срок не позднее </w:t>
      </w:r>
      <w:r w:rsidRPr="00F25645">
        <w:rPr>
          <w:b/>
          <w:sz w:val="22"/>
          <w:szCs w:val="22"/>
        </w:rPr>
        <w:t>20 (двадцати</w:t>
      </w:r>
      <w:r w:rsidR="0045346A" w:rsidRPr="00F25645">
        <w:rPr>
          <w:b/>
          <w:sz w:val="22"/>
          <w:szCs w:val="22"/>
        </w:rPr>
        <w:t>) рабочих дней</w:t>
      </w:r>
      <w:r w:rsidR="0045346A" w:rsidRPr="004E2259">
        <w:rPr>
          <w:sz w:val="22"/>
          <w:szCs w:val="22"/>
        </w:rPr>
        <w:t xml:space="preserve"> с момента отгрузки (передачи) товара </w:t>
      </w:r>
      <w:r w:rsidR="0045346A" w:rsidRPr="004E2259">
        <w:rPr>
          <w:sz w:val="22"/>
          <w:szCs w:val="22"/>
        </w:rPr>
        <w:br/>
        <w:t>и получения документов, указанных в п. 6.5.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14:paraId="57EABC99" w14:textId="361408FB" w:rsidR="0045346A" w:rsidRPr="004E2259" w:rsidRDefault="0045346A" w:rsidP="0045346A">
      <w:pPr>
        <w:ind w:firstLine="540"/>
        <w:jc w:val="both"/>
        <w:rPr>
          <w:sz w:val="22"/>
          <w:szCs w:val="22"/>
        </w:rPr>
      </w:pPr>
      <w:r w:rsidRPr="004E2259">
        <w:rPr>
          <w:sz w:val="22"/>
          <w:szCs w:val="22"/>
        </w:rPr>
        <w:t>6.</w:t>
      </w:r>
      <w:r w:rsidR="00537519">
        <w:rPr>
          <w:sz w:val="22"/>
          <w:szCs w:val="22"/>
        </w:rPr>
        <w:t>7</w:t>
      </w:r>
      <w:r w:rsidRPr="004E2259">
        <w:rPr>
          <w:sz w:val="22"/>
          <w:szCs w:val="22"/>
        </w:rPr>
        <w:t>. Сдача-приемка Товара осуществляется после выполнения Поставщиком обязательств, указанных в пункте 6.3 настоящего Контракта.</w:t>
      </w:r>
    </w:p>
    <w:p w14:paraId="63520D0D" w14:textId="77777777" w:rsidR="0045346A" w:rsidRPr="004E2259" w:rsidRDefault="0045346A" w:rsidP="0045346A">
      <w:pPr>
        <w:ind w:firstLine="540"/>
        <w:jc w:val="both"/>
        <w:rPr>
          <w:sz w:val="22"/>
          <w:szCs w:val="22"/>
        </w:rPr>
      </w:pPr>
      <w:r w:rsidRPr="004E2259">
        <w:rPr>
          <w:sz w:val="22"/>
          <w:szCs w:val="22"/>
        </w:rPr>
        <w:t>6.7. По итогам приемки Товара при наличии документов, указанных в п. 6.5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4.3 настоящего Контракта Заказчик подписывает товарно-транспортные накладные и акт сдачи-приемки товара.</w:t>
      </w:r>
    </w:p>
    <w:p w14:paraId="5DCB92E6" w14:textId="77777777" w:rsidR="0045346A" w:rsidRDefault="0045346A" w:rsidP="0045346A">
      <w:pPr>
        <w:ind w:firstLine="540"/>
        <w:jc w:val="both"/>
        <w:rPr>
          <w:sz w:val="22"/>
          <w:szCs w:val="22"/>
        </w:rPr>
      </w:pPr>
      <w:r w:rsidRPr="004E2259">
        <w:rPr>
          <w:sz w:val="22"/>
          <w:szCs w:val="22"/>
        </w:rPr>
        <w:t xml:space="preserve">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w:t>
      </w:r>
      <w:proofErr w:type="spellStart"/>
      <w:r w:rsidRPr="004E2259">
        <w:rPr>
          <w:sz w:val="22"/>
          <w:szCs w:val="22"/>
        </w:rPr>
        <w:t>непредоставления</w:t>
      </w:r>
      <w:proofErr w:type="spellEnd"/>
      <w:r w:rsidRPr="004E2259">
        <w:rPr>
          <w:sz w:val="22"/>
          <w:szCs w:val="22"/>
        </w:rPr>
        <w:t xml:space="preserve"> Поставщиком акта сдачи-приемки товара в течение 3 рабочих дней с момента его получения либо возражений по нему Заказчик считает, что Поставщик согласен с актом сдачи-приемки товара, подписанным Заказчиком.</w:t>
      </w:r>
    </w:p>
    <w:p w14:paraId="65CF5FF6" w14:textId="77777777" w:rsidR="0045346A" w:rsidRPr="004E2259" w:rsidRDefault="0045346A" w:rsidP="0045346A">
      <w:pPr>
        <w:ind w:firstLine="540"/>
        <w:jc w:val="both"/>
        <w:rPr>
          <w:sz w:val="22"/>
          <w:szCs w:val="22"/>
        </w:rPr>
      </w:pPr>
      <w:r w:rsidRPr="00F35226">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5FA15B79" w14:textId="77777777" w:rsidR="0045346A" w:rsidRPr="004E2259" w:rsidRDefault="0045346A" w:rsidP="0045346A">
      <w:pPr>
        <w:ind w:firstLine="540"/>
        <w:jc w:val="both"/>
        <w:rPr>
          <w:sz w:val="22"/>
          <w:szCs w:val="22"/>
        </w:rPr>
      </w:pPr>
      <w:r w:rsidRPr="004E2259">
        <w:rPr>
          <w:sz w:val="22"/>
          <w:szCs w:val="22"/>
        </w:rPr>
        <w:t>6.8. Внесение каких-либо изменений в одностороннем порядке в текст товарно-транспортной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2C0F08F1" w14:textId="692EEB61" w:rsidR="0045346A" w:rsidRPr="004E2259" w:rsidRDefault="0045346A" w:rsidP="00397381">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6.9.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r w:rsidR="00397381">
        <w:rPr>
          <w:rFonts w:ascii="Times New Roman" w:hAnsi="Times New Roman" w:cs="Times New Roman"/>
          <w:sz w:val="22"/>
          <w:szCs w:val="22"/>
        </w:rPr>
        <w:t xml:space="preserve"> </w:t>
      </w:r>
      <w:r w:rsidRPr="004E2259">
        <w:rPr>
          <w:rFonts w:ascii="Times New Roman" w:hAnsi="Times New Roman" w:cs="Times New Roman"/>
          <w:sz w:val="22"/>
          <w:szCs w:val="22"/>
        </w:rPr>
        <w:t xml:space="preserve">несоответствие количества, качества и характеристикам Товара, </w:t>
      </w:r>
      <w:r w:rsidRPr="006D1D9F">
        <w:rPr>
          <w:rFonts w:ascii="Times New Roman" w:hAnsi="Times New Roman" w:cs="Times New Roman"/>
          <w:sz w:val="22"/>
          <w:szCs w:val="22"/>
        </w:rPr>
        <w:t>указанного в Приложении № </w:t>
      </w:r>
      <w:r w:rsidR="006D1D9F" w:rsidRPr="006D1D9F">
        <w:rPr>
          <w:rFonts w:ascii="Times New Roman" w:hAnsi="Times New Roman" w:cs="Times New Roman"/>
          <w:sz w:val="22"/>
          <w:szCs w:val="22"/>
        </w:rPr>
        <w:t>2</w:t>
      </w:r>
      <w:r w:rsidRPr="004E2259">
        <w:rPr>
          <w:rFonts w:ascii="Times New Roman" w:hAnsi="Times New Roman" w:cs="Times New Roman"/>
          <w:sz w:val="22"/>
          <w:szCs w:val="22"/>
        </w:rPr>
        <w:t xml:space="preserve"> к настоящему Контракту – фактически поставленному;</w:t>
      </w:r>
    </w:p>
    <w:p w14:paraId="57D6E0AA"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w:t>
      </w:r>
      <w:r w:rsidRPr="004E2259">
        <w:rPr>
          <w:rFonts w:ascii="Times New Roman" w:hAnsi="Times New Roman" w:cs="Times New Roman"/>
          <w:sz w:val="22"/>
          <w:szCs w:val="22"/>
        </w:rPr>
        <w:br/>
        <w:t>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975AECD"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отсутствие паспортов, иной документации, требуемой в соответствии с законодательством Российской Федерации;</w:t>
      </w:r>
    </w:p>
    <w:p w14:paraId="62BFCE87"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неправильное оформление документов.</w:t>
      </w:r>
    </w:p>
    <w:p w14:paraId="73630BFF" w14:textId="77777777" w:rsidR="0045346A" w:rsidRPr="004E2259" w:rsidRDefault="0045346A" w:rsidP="0045346A">
      <w:pPr>
        <w:rPr>
          <w:b/>
          <w:sz w:val="22"/>
          <w:szCs w:val="22"/>
        </w:rPr>
      </w:pPr>
    </w:p>
    <w:p w14:paraId="39D0389D" w14:textId="77777777" w:rsidR="0045346A" w:rsidRPr="004E2259" w:rsidRDefault="0045346A" w:rsidP="0045346A">
      <w:pPr>
        <w:jc w:val="center"/>
        <w:rPr>
          <w:b/>
          <w:sz w:val="22"/>
          <w:szCs w:val="22"/>
        </w:rPr>
      </w:pPr>
      <w:r w:rsidRPr="004E2259">
        <w:rPr>
          <w:b/>
          <w:sz w:val="22"/>
          <w:szCs w:val="22"/>
        </w:rPr>
        <w:t>7. ПРАВА И ОБЯЗАННОСТИ СТОРОН</w:t>
      </w:r>
    </w:p>
    <w:p w14:paraId="0418A5FF" w14:textId="77777777" w:rsidR="0045346A" w:rsidRPr="004E2259" w:rsidRDefault="0045346A" w:rsidP="0045346A">
      <w:pPr>
        <w:ind w:firstLine="540"/>
        <w:jc w:val="both"/>
        <w:rPr>
          <w:b/>
          <w:sz w:val="22"/>
          <w:szCs w:val="22"/>
        </w:rPr>
      </w:pPr>
      <w:r w:rsidRPr="004E2259">
        <w:rPr>
          <w:b/>
          <w:sz w:val="22"/>
          <w:szCs w:val="22"/>
        </w:rPr>
        <w:t>7.1. Заказчик обязан:</w:t>
      </w:r>
    </w:p>
    <w:p w14:paraId="40A4DBA3" w14:textId="77777777" w:rsidR="0045346A" w:rsidRPr="004E2259" w:rsidRDefault="0045346A" w:rsidP="0045346A">
      <w:pPr>
        <w:ind w:firstLine="540"/>
        <w:jc w:val="both"/>
        <w:rPr>
          <w:bCs/>
          <w:spacing w:val="4"/>
          <w:sz w:val="22"/>
          <w:szCs w:val="22"/>
        </w:rPr>
      </w:pPr>
      <w:r w:rsidRPr="004E2259">
        <w:rPr>
          <w:bCs/>
          <w:spacing w:val="4"/>
          <w:sz w:val="22"/>
          <w:szCs w:val="22"/>
        </w:rPr>
        <w:t>7.1.2. Осуществить приемку поставленного Товара по результатам экспертизы выполнения условий Контракта.</w:t>
      </w:r>
    </w:p>
    <w:p w14:paraId="0F8AD84E" w14:textId="77777777" w:rsidR="0045346A" w:rsidRPr="004E2259" w:rsidRDefault="0045346A" w:rsidP="0045346A">
      <w:pPr>
        <w:ind w:firstLine="540"/>
        <w:jc w:val="both"/>
        <w:rPr>
          <w:sz w:val="22"/>
          <w:szCs w:val="22"/>
        </w:rPr>
      </w:pPr>
      <w:r w:rsidRPr="004E2259">
        <w:rPr>
          <w:sz w:val="22"/>
          <w:szCs w:val="22"/>
        </w:rPr>
        <w:t>7.1.3. Оплатить поставленный Товар в порядке и сроки, определенные настоящим Контрактом.</w:t>
      </w:r>
    </w:p>
    <w:p w14:paraId="5C98E4E0" w14:textId="77777777" w:rsidR="0045346A" w:rsidRPr="004E2259" w:rsidRDefault="0045346A" w:rsidP="0045346A">
      <w:pPr>
        <w:ind w:firstLine="540"/>
        <w:jc w:val="both"/>
        <w:rPr>
          <w:bCs/>
          <w:spacing w:val="4"/>
          <w:sz w:val="22"/>
          <w:szCs w:val="22"/>
        </w:rPr>
      </w:pPr>
      <w:r w:rsidRPr="004E2259">
        <w:rPr>
          <w:bCs/>
          <w:spacing w:val="4"/>
          <w:sz w:val="22"/>
          <w:szCs w:val="22"/>
        </w:rPr>
        <w:t>7.1.4. Письменно извещать Поставщика об изменениях бухгалтерских реквизитов, наименований, адресов и ответственных лиц Заказчика.</w:t>
      </w:r>
    </w:p>
    <w:p w14:paraId="70915C95" w14:textId="77777777" w:rsidR="0045346A" w:rsidRPr="004E2259" w:rsidRDefault="0045346A" w:rsidP="0045346A">
      <w:pPr>
        <w:pStyle w:val="1"/>
        <w:numPr>
          <w:ilvl w:val="0"/>
          <w:numId w:val="0"/>
        </w:numPr>
        <w:ind w:firstLine="540"/>
        <w:jc w:val="both"/>
        <w:rPr>
          <w:sz w:val="22"/>
          <w:szCs w:val="22"/>
        </w:rPr>
      </w:pPr>
      <w:r w:rsidRPr="004E2259">
        <w:rPr>
          <w:sz w:val="22"/>
          <w:szCs w:val="22"/>
        </w:rPr>
        <w:t>7.2. Заказчик вправе:</w:t>
      </w:r>
    </w:p>
    <w:p w14:paraId="1399BFF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0C65EF5A" w14:textId="77777777" w:rsidR="0045346A" w:rsidRPr="004E2259" w:rsidRDefault="0045346A" w:rsidP="0045346A">
      <w:pPr>
        <w:autoSpaceDE w:val="0"/>
        <w:autoSpaceDN w:val="0"/>
        <w:adjustRightInd w:val="0"/>
        <w:ind w:firstLine="540"/>
        <w:jc w:val="both"/>
        <w:rPr>
          <w:sz w:val="22"/>
          <w:szCs w:val="22"/>
        </w:rPr>
      </w:pPr>
      <w:r w:rsidRPr="004E2259">
        <w:rPr>
          <w:sz w:val="22"/>
          <w:szCs w:val="22"/>
        </w:rPr>
        <w:lastRenderedPageBreak/>
        <w:t>7.2.2.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D9BFEE7"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7.2.3. Запрашивать у Поставщика информацию о ходе и состоянии исполнения обязательств Поставщика по настоящему Контракту.</w:t>
      </w:r>
    </w:p>
    <w:p w14:paraId="248EA808"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7.2.4. Осуществлять контроль за порядком и сроками поставки Товаров.</w:t>
      </w:r>
    </w:p>
    <w:p w14:paraId="0FD0F2A8"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7.2.5. Для проверки соответствия качества поставляемых Товаров привлекать независимых экспертов.</w:t>
      </w:r>
    </w:p>
    <w:p w14:paraId="5DF9CFE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7.2.6. Ссылаться на недостатки поставляемых Товаров, в том числе в части количества, ассортимента, комплектности и стоимости этих Товаров.</w:t>
      </w:r>
    </w:p>
    <w:p w14:paraId="53A9A59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7.2.7.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2E424F13"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7.2.8.</w:t>
      </w:r>
      <w:r w:rsidRPr="004E2259">
        <w:rPr>
          <w:sz w:val="22"/>
          <w:szCs w:val="22"/>
        </w:rPr>
        <w:ta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40E04EBD" w14:textId="77777777" w:rsidR="0045346A" w:rsidRPr="004E2259" w:rsidRDefault="0045346A" w:rsidP="0045346A">
      <w:pPr>
        <w:ind w:firstLine="540"/>
        <w:jc w:val="both"/>
        <w:rPr>
          <w:sz w:val="22"/>
          <w:szCs w:val="22"/>
        </w:rPr>
      </w:pPr>
      <w:r w:rsidRPr="004E2259">
        <w:rPr>
          <w:sz w:val="22"/>
          <w:szCs w:val="22"/>
        </w:rPr>
        <w:t>7.2.9.</w:t>
      </w:r>
      <w:r w:rsidRPr="004E2259">
        <w:rPr>
          <w:sz w:val="22"/>
          <w:szCs w:val="22"/>
        </w:rPr>
        <w:tab/>
        <w:t xml:space="preserve">При обнаружении несоответствия количества, ассортимента, комплектности </w:t>
      </w:r>
      <w:r w:rsidRPr="004E2259">
        <w:rPr>
          <w:sz w:val="22"/>
          <w:szCs w:val="22"/>
        </w:rPr>
        <w:br/>
        <w:t>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14:paraId="78398365" w14:textId="77777777" w:rsidR="0045346A" w:rsidRPr="004E2259" w:rsidRDefault="0045346A" w:rsidP="0045346A">
      <w:pPr>
        <w:tabs>
          <w:tab w:val="left" w:pos="426"/>
        </w:tabs>
        <w:ind w:firstLine="540"/>
        <w:jc w:val="both"/>
        <w:rPr>
          <w:b/>
          <w:sz w:val="22"/>
          <w:szCs w:val="22"/>
        </w:rPr>
      </w:pPr>
      <w:r w:rsidRPr="004E2259">
        <w:rPr>
          <w:b/>
          <w:sz w:val="22"/>
          <w:szCs w:val="22"/>
        </w:rPr>
        <w:t>7.3. Поставщик обязан:</w:t>
      </w:r>
    </w:p>
    <w:p w14:paraId="5172B89F"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7.3.1. Своевременно и надлежащим образом поставить Товары в соответствии с условиями Контракта.</w:t>
      </w:r>
    </w:p>
    <w:p w14:paraId="39217A3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7.3.2.</w:t>
      </w:r>
      <w:r w:rsidRPr="004E2259">
        <w:rPr>
          <w:sz w:val="22"/>
          <w:szCs w:val="22"/>
        </w:rPr>
        <w:tab/>
        <w:t>Представить по запросу Заказчика в сроки, указанные в таком запросе, информацию о ходе исполнения обязательств по настоящему Контракту.</w:t>
      </w:r>
    </w:p>
    <w:p w14:paraId="545A4A4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7.3.3.</w:t>
      </w:r>
      <w:r w:rsidRPr="004E2259">
        <w:rPr>
          <w:sz w:val="22"/>
          <w:szCs w:val="22"/>
        </w:rPr>
        <w:tab/>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26E04569" w14:textId="77777777" w:rsidR="0045346A" w:rsidRPr="004E2259" w:rsidRDefault="0045346A" w:rsidP="0045346A">
      <w:pPr>
        <w:ind w:right="-5" w:firstLine="540"/>
        <w:jc w:val="both"/>
        <w:rPr>
          <w:sz w:val="22"/>
          <w:szCs w:val="22"/>
        </w:rPr>
      </w:pPr>
      <w:r w:rsidRPr="004E2259">
        <w:rPr>
          <w:sz w:val="22"/>
          <w:szCs w:val="22"/>
        </w:rPr>
        <w:t>7.3.4. Передать Заказчику надлежащим образом оформленные документы: товарные накладные; акт сдачи-приемки товара, счета, счета-фактуры (если Поставщик является плательщиком НДС).</w:t>
      </w:r>
    </w:p>
    <w:p w14:paraId="04D388CB" w14:textId="77777777" w:rsidR="0045346A" w:rsidRPr="004E2259" w:rsidRDefault="0045346A" w:rsidP="0045346A">
      <w:pPr>
        <w:jc w:val="both"/>
        <w:rPr>
          <w:sz w:val="22"/>
          <w:szCs w:val="22"/>
        </w:rPr>
      </w:pPr>
      <w:r w:rsidRPr="004E2259">
        <w:rPr>
          <w:sz w:val="22"/>
          <w:szCs w:val="22"/>
        </w:rPr>
        <w:t xml:space="preserve">         7.3.5. Одновременно с поставкой Товара передать Заказчику надлежащим образом оформленные сопроводительные документы, в том числе перечисленные в пункте 5.1.3, в</w:t>
      </w:r>
      <w:r w:rsidRPr="004E2259">
        <w:rPr>
          <w:b/>
          <w:sz w:val="22"/>
          <w:szCs w:val="22"/>
        </w:rPr>
        <w:t xml:space="preserve"> разделе 9</w:t>
      </w:r>
      <w:r w:rsidRPr="004E2259">
        <w:rPr>
          <w:sz w:val="22"/>
          <w:szCs w:val="22"/>
        </w:rPr>
        <w:t xml:space="preserve"> настоящего Контракта».</w:t>
      </w:r>
    </w:p>
    <w:p w14:paraId="4233775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 xml:space="preserve">7.3.6. Выполнить иные обязанности, предусмотренные действующим законодательством </w:t>
      </w:r>
      <w:r w:rsidRPr="004E2259">
        <w:rPr>
          <w:sz w:val="22"/>
          <w:szCs w:val="22"/>
        </w:rPr>
        <w:br/>
        <w:t>и настоящим Контрактом.</w:t>
      </w:r>
    </w:p>
    <w:p w14:paraId="4B7602CC" w14:textId="77777777" w:rsidR="0045346A" w:rsidRPr="004E2259" w:rsidRDefault="0045346A" w:rsidP="0045346A">
      <w:pPr>
        <w:tabs>
          <w:tab w:val="left" w:pos="426"/>
        </w:tabs>
        <w:ind w:firstLine="540"/>
        <w:jc w:val="both"/>
        <w:rPr>
          <w:b/>
          <w:sz w:val="22"/>
          <w:szCs w:val="22"/>
        </w:rPr>
      </w:pPr>
      <w:r w:rsidRPr="004E2259">
        <w:rPr>
          <w:b/>
          <w:sz w:val="22"/>
          <w:szCs w:val="22"/>
        </w:rPr>
        <w:t>7.4. Поставщик вправе:</w:t>
      </w:r>
    </w:p>
    <w:p w14:paraId="09561CD0" w14:textId="77777777" w:rsidR="0045346A" w:rsidRPr="004E2259" w:rsidRDefault="0045346A" w:rsidP="0045346A">
      <w:pPr>
        <w:tabs>
          <w:tab w:val="left" w:pos="426"/>
        </w:tabs>
        <w:ind w:firstLine="540"/>
        <w:jc w:val="both"/>
        <w:rPr>
          <w:sz w:val="22"/>
          <w:szCs w:val="22"/>
        </w:rPr>
      </w:pPr>
      <w:r w:rsidRPr="004E2259">
        <w:rPr>
          <w:sz w:val="22"/>
          <w:szCs w:val="22"/>
        </w:rPr>
        <w:t>7.4.1.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4E2259">
        <w:rPr>
          <w:sz w:val="22"/>
          <w:szCs w:val="22"/>
        </w:rPr>
        <w:t>ами</w:t>
      </w:r>
      <w:proofErr w:type="spellEnd"/>
      <w:r w:rsidRPr="004E2259">
        <w:rPr>
          <w:sz w:val="22"/>
          <w:szCs w:val="22"/>
        </w:rPr>
        <w:t>) сдачи-приемки поставленных товаров, подписанным Заказчиком и Поставщиком в порядке, предусмотренном условиями настоящего Контракта.</w:t>
      </w:r>
    </w:p>
    <w:p w14:paraId="479BFCBA" w14:textId="77777777" w:rsidR="0045346A" w:rsidRPr="004E2259" w:rsidRDefault="0045346A" w:rsidP="0045346A">
      <w:pPr>
        <w:ind w:right="-5" w:firstLine="540"/>
        <w:jc w:val="both"/>
        <w:rPr>
          <w:sz w:val="22"/>
          <w:szCs w:val="22"/>
        </w:rPr>
      </w:pPr>
      <w:r w:rsidRPr="004E2259">
        <w:rPr>
          <w:sz w:val="22"/>
          <w:szCs w:val="22"/>
        </w:rPr>
        <w:t>7.4.2. Осуществить досрочную отгрузку Товара по согласованию с Заказчиком и на основании Заказа Заказчика.</w:t>
      </w:r>
    </w:p>
    <w:p w14:paraId="463B4901" w14:textId="77777777" w:rsidR="0045346A" w:rsidRPr="004E2259" w:rsidRDefault="0045346A" w:rsidP="0045346A">
      <w:pPr>
        <w:ind w:right="-5" w:firstLine="540"/>
        <w:jc w:val="both"/>
        <w:rPr>
          <w:sz w:val="22"/>
          <w:szCs w:val="22"/>
        </w:rPr>
      </w:pPr>
      <w:r w:rsidRPr="004E2259">
        <w:rPr>
          <w:sz w:val="22"/>
          <w:szCs w:val="22"/>
        </w:rPr>
        <w:t>7.4.3. Запрашивать у Заказчика предоставления разъяснений и уточнений по вопросам поставки Товаров в рамках настоящего Контракта.</w:t>
      </w:r>
    </w:p>
    <w:p w14:paraId="6B6C989B" w14:textId="77777777" w:rsidR="0045346A" w:rsidRPr="004E2259" w:rsidRDefault="0045346A" w:rsidP="0045346A">
      <w:pPr>
        <w:ind w:right="-5"/>
        <w:jc w:val="both"/>
        <w:rPr>
          <w:sz w:val="22"/>
          <w:szCs w:val="22"/>
        </w:rPr>
      </w:pPr>
    </w:p>
    <w:p w14:paraId="40276C11" w14:textId="77777777" w:rsidR="0045346A" w:rsidRPr="004E2259" w:rsidRDefault="0045346A" w:rsidP="0045346A">
      <w:pPr>
        <w:pStyle w:val="ab"/>
        <w:suppressLineNumbers/>
        <w:suppressAutoHyphens/>
        <w:ind w:left="0"/>
        <w:jc w:val="center"/>
        <w:rPr>
          <w:rFonts w:ascii="Times New Roman" w:hAnsi="Times New Roman"/>
          <w:b/>
          <w:caps/>
          <w:sz w:val="22"/>
          <w:szCs w:val="22"/>
        </w:rPr>
      </w:pPr>
      <w:r w:rsidRPr="004E2259">
        <w:rPr>
          <w:rFonts w:ascii="Times New Roman" w:hAnsi="Times New Roman"/>
          <w:b/>
          <w:sz w:val="22"/>
          <w:szCs w:val="22"/>
        </w:rPr>
        <w:t xml:space="preserve">8. </w:t>
      </w:r>
      <w:r w:rsidRPr="004E2259">
        <w:rPr>
          <w:rFonts w:ascii="Times New Roman" w:hAnsi="Times New Roman"/>
          <w:b/>
          <w:caps/>
          <w:sz w:val="22"/>
          <w:szCs w:val="22"/>
        </w:rPr>
        <w:t>Ответственность сторон и иные последствия</w:t>
      </w:r>
    </w:p>
    <w:p w14:paraId="4369A875" w14:textId="77777777" w:rsidR="0045346A" w:rsidRPr="004E2259" w:rsidRDefault="0045346A" w:rsidP="0045346A">
      <w:pPr>
        <w:spacing w:after="120"/>
        <w:jc w:val="center"/>
        <w:rPr>
          <w:b/>
          <w:sz w:val="22"/>
          <w:szCs w:val="22"/>
        </w:rPr>
      </w:pPr>
      <w:r w:rsidRPr="004E2259">
        <w:rPr>
          <w:b/>
          <w:caps/>
          <w:sz w:val="22"/>
          <w:szCs w:val="22"/>
        </w:rPr>
        <w:t>нарушения обязательств</w:t>
      </w:r>
    </w:p>
    <w:p w14:paraId="47707A01" w14:textId="77777777" w:rsidR="0045346A" w:rsidRPr="004E2259" w:rsidRDefault="0045346A" w:rsidP="0045346A">
      <w:pPr>
        <w:ind w:firstLine="567"/>
        <w:jc w:val="both"/>
        <w:rPr>
          <w:rFonts w:eastAsia="Calibri"/>
          <w:sz w:val="22"/>
          <w:szCs w:val="22"/>
        </w:rPr>
      </w:pPr>
      <w:r w:rsidRPr="004E2259">
        <w:rPr>
          <w:rFonts w:eastAsia="Calibri"/>
          <w:sz w:val="22"/>
          <w:szCs w:val="22"/>
        </w:rPr>
        <w:t>8.1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105489D" w14:textId="77777777" w:rsidR="0045346A" w:rsidRPr="004E2259" w:rsidRDefault="0045346A" w:rsidP="0045346A">
      <w:pPr>
        <w:shd w:val="clear" w:color="auto" w:fill="FFFFFF"/>
        <w:tabs>
          <w:tab w:val="left" w:pos="-3780"/>
          <w:tab w:val="left" w:pos="-3420"/>
        </w:tabs>
        <w:ind w:firstLine="567"/>
        <w:jc w:val="both"/>
        <w:rPr>
          <w:rFonts w:eastAsia="Calibri"/>
          <w:bCs/>
          <w:sz w:val="22"/>
          <w:szCs w:val="22"/>
        </w:rPr>
      </w:pPr>
      <w:r w:rsidRPr="004E2259">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2BF771F" w14:textId="77777777" w:rsidR="0045346A" w:rsidRPr="004E2259" w:rsidRDefault="0045346A" w:rsidP="0045346A">
      <w:pPr>
        <w:shd w:val="clear" w:color="auto" w:fill="FFFFFF"/>
        <w:tabs>
          <w:tab w:val="left" w:pos="-3780"/>
          <w:tab w:val="left" w:pos="-3420"/>
        </w:tabs>
        <w:ind w:firstLine="567"/>
        <w:jc w:val="both"/>
        <w:rPr>
          <w:rFonts w:eastAsia="Calibri"/>
          <w:bCs/>
          <w:sz w:val="22"/>
          <w:szCs w:val="22"/>
        </w:rPr>
      </w:pPr>
      <w:r w:rsidRPr="004E2259">
        <w:rPr>
          <w:rFonts w:eastAsia="Calibri"/>
          <w:bCs/>
          <w:sz w:val="22"/>
          <w:szCs w:val="22"/>
        </w:rPr>
        <w:lastRenderedPageBreak/>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064989B3" w14:textId="77777777" w:rsidR="0045346A" w:rsidRPr="004E2259" w:rsidRDefault="0045346A" w:rsidP="0045346A">
      <w:pPr>
        <w:tabs>
          <w:tab w:val="left" w:pos="930"/>
        </w:tabs>
        <w:ind w:firstLine="567"/>
        <w:jc w:val="both"/>
        <w:rPr>
          <w:rFonts w:eastAsia="Calibri"/>
          <w:sz w:val="22"/>
          <w:szCs w:val="22"/>
        </w:rPr>
      </w:pPr>
      <w:r w:rsidRPr="004E2259">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4E345CAA" w14:textId="77777777" w:rsidR="0045346A" w:rsidRPr="004E2259" w:rsidRDefault="0045346A" w:rsidP="0045346A">
      <w:pPr>
        <w:ind w:firstLine="567"/>
        <w:jc w:val="both"/>
        <w:rPr>
          <w:b/>
          <w:sz w:val="22"/>
          <w:szCs w:val="22"/>
        </w:rPr>
      </w:pPr>
      <w:r w:rsidRPr="004E2259">
        <w:rPr>
          <w:b/>
          <w:sz w:val="22"/>
          <w:szCs w:val="22"/>
        </w:rPr>
        <w:t>8.5. Ответственность Заказчика:</w:t>
      </w:r>
    </w:p>
    <w:p w14:paraId="49D3BEEA"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E2259">
        <w:rPr>
          <w:snapToGrid w:val="0"/>
          <w:sz w:val="22"/>
          <w:szCs w:val="22"/>
          <w:lang w:eastAsia="ar-SA"/>
        </w:rPr>
        <w:t>Поставщик</w:t>
      </w:r>
      <w:r w:rsidRPr="004E2259">
        <w:rPr>
          <w:sz w:val="22"/>
          <w:szCs w:val="22"/>
          <w:lang w:eastAsia="ar-SA"/>
        </w:rPr>
        <w:t xml:space="preserve"> вправе потребовать уплаты неустоек (штрафов, пеней).</w:t>
      </w:r>
    </w:p>
    <w:p w14:paraId="5B4FE768"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6D56CD" w14:textId="77777777" w:rsidR="0045346A" w:rsidRPr="004E2259" w:rsidRDefault="0045346A" w:rsidP="0045346A">
      <w:pPr>
        <w:tabs>
          <w:tab w:val="left" w:pos="930"/>
        </w:tabs>
        <w:ind w:firstLine="567"/>
        <w:jc w:val="both"/>
        <w:rPr>
          <w:rFonts w:eastAsia="Calibri"/>
          <w:sz w:val="22"/>
          <w:szCs w:val="22"/>
        </w:rPr>
      </w:pPr>
      <w:r w:rsidRPr="004E2259">
        <w:rPr>
          <w:sz w:val="22"/>
          <w:szCs w:val="22"/>
          <w:lang w:eastAsia="ar-SA"/>
        </w:rPr>
        <w:t xml:space="preserve">8.5.3. </w:t>
      </w:r>
      <w:r w:rsidRPr="004E2259">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4A7BE08"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231FE4B"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а) 1000 рублей, если цена Контракта не превышает 3 млн. рублей (включительно);</w:t>
      </w:r>
    </w:p>
    <w:p w14:paraId="72F53E5D"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б) 5000 рублей, если цена Контракта составляет от 3 млн. рублей до 50 млн. рублей (включительно);</w:t>
      </w:r>
    </w:p>
    <w:p w14:paraId="45665BB0"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D849FB" w14:textId="77777777" w:rsidR="0045346A" w:rsidRPr="004E2259" w:rsidRDefault="0045346A" w:rsidP="0045346A">
      <w:pPr>
        <w:widowControl w:val="0"/>
        <w:suppressAutoHyphens/>
        <w:autoSpaceDE w:val="0"/>
        <w:ind w:firstLine="567"/>
        <w:jc w:val="both"/>
        <w:rPr>
          <w:rFonts w:cs="Arial"/>
          <w:b/>
          <w:sz w:val="22"/>
          <w:szCs w:val="22"/>
          <w:lang w:eastAsia="ar-SA"/>
        </w:rPr>
      </w:pPr>
      <w:r w:rsidRPr="004E2259">
        <w:rPr>
          <w:rFonts w:cs="Arial"/>
          <w:b/>
          <w:sz w:val="22"/>
          <w:szCs w:val="22"/>
          <w:lang w:eastAsia="ar-SA"/>
        </w:rPr>
        <w:t xml:space="preserve">8.6. Ответственность </w:t>
      </w:r>
      <w:r w:rsidRPr="004E2259">
        <w:rPr>
          <w:b/>
          <w:snapToGrid w:val="0"/>
          <w:sz w:val="22"/>
          <w:szCs w:val="22"/>
          <w:lang w:eastAsia="ar-SA"/>
        </w:rPr>
        <w:t>Поставщика</w:t>
      </w:r>
      <w:r w:rsidRPr="004E2259">
        <w:rPr>
          <w:rFonts w:cs="Arial"/>
          <w:b/>
          <w:sz w:val="22"/>
          <w:szCs w:val="22"/>
          <w:lang w:eastAsia="ar-SA"/>
        </w:rPr>
        <w:t>:</w:t>
      </w:r>
    </w:p>
    <w:p w14:paraId="3E9AC9E5"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8.6.1. В случае просрочки исполнения </w:t>
      </w:r>
      <w:r w:rsidRPr="004E2259">
        <w:rPr>
          <w:snapToGrid w:val="0"/>
          <w:sz w:val="22"/>
          <w:szCs w:val="22"/>
          <w:lang w:eastAsia="ar-SA"/>
        </w:rPr>
        <w:t>Поставщиком</w:t>
      </w:r>
      <w:r w:rsidRPr="004E2259">
        <w:rPr>
          <w:sz w:val="22"/>
          <w:szCs w:val="22"/>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4E2259">
        <w:rPr>
          <w:snapToGrid w:val="0"/>
          <w:sz w:val="22"/>
          <w:szCs w:val="22"/>
          <w:lang w:eastAsia="ar-SA"/>
        </w:rPr>
        <w:t>Поставщиком</w:t>
      </w:r>
      <w:r w:rsidRPr="004E2259">
        <w:rPr>
          <w:sz w:val="22"/>
          <w:szCs w:val="22"/>
          <w:lang w:eastAsia="ar-SA"/>
        </w:rPr>
        <w:t xml:space="preserve"> обязательств, предусмотренных Контрактом, Заказчик направляет </w:t>
      </w:r>
      <w:r w:rsidRPr="004E2259">
        <w:rPr>
          <w:snapToGrid w:val="0"/>
          <w:sz w:val="22"/>
          <w:szCs w:val="22"/>
          <w:lang w:eastAsia="ar-SA"/>
        </w:rPr>
        <w:t>Поставщику</w:t>
      </w:r>
      <w:r w:rsidRPr="004E2259">
        <w:rPr>
          <w:sz w:val="22"/>
          <w:szCs w:val="22"/>
          <w:lang w:eastAsia="ar-SA"/>
        </w:rPr>
        <w:t xml:space="preserve"> требование об уплате неустоек (штрафов, пеней).</w:t>
      </w:r>
    </w:p>
    <w:p w14:paraId="53403A5F"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8.6.2. Пеня начисляется за каждый день просрочки исполнения </w:t>
      </w:r>
      <w:r w:rsidRPr="004E2259">
        <w:rPr>
          <w:snapToGrid w:val="0"/>
          <w:sz w:val="22"/>
          <w:szCs w:val="22"/>
          <w:lang w:eastAsia="ar-SA"/>
        </w:rPr>
        <w:t>Поставщиком</w:t>
      </w:r>
      <w:r w:rsidRPr="004E2259">
        <w:rPr>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20C39BB" w14:textId="77777777" w:rsidR="0045346A" w:rsidRPr="004E2259" w:rsidRDefault="0045346A" w:rsidP="0045346A">
      <w:pPr>
        <w:autoSpaceDE w:val="0"/>
        <w:autoSpaceDN w:val="0"/>
        <w:adjustRightInd w:val="0"/>
        <w:ind w:firstLine="567"/>
        <w:jc w:val="both"/>
        <w:rPr>
          <w:sz w:val="22"/>
          <w:szCs w:val="22"/>
        </w:rPr>
      </w:pPr>
      <w:r w:rsidRPr="004E2259">
        <w:rPr>
          <w:sz w:val="22"/>
          <w:szCs w:val="22"/>
          <w:lang w:eastAsia="ar-SA"/>
        </w:rPr>
        <w:t xml:space="preserve">8.6.3. </w:t>
      </w:r>
      <w:r w:rsidRPr="004E2259">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A0FB85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14:paraId="1820A42D"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а) 10 процентов цены Контракта (этапа) в случае, если цена Контракта (этапа) не превышает 3 млн. рублей;</w:t>
      </w:r>
    </w:p>
    <w:p w14:paraId="37470467"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14:paraId="3A80A3C8"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в) 1 процент цены Контракта (этапа) в случае, если цена Контракта (этапа) составляет от 50 млн. </w:t>
      </w:r>
      <w:r w:rsidRPr="004E2259">
        <w:rPr>
          <w:sz w:val="22"/>
          <w:szCs w:val="22"/>
          <w:lang w:eastAsia="ar-SA"/>
        </w:rPr>
        <w:lastRenderedPageBreak/>
        <w:t>рублей до 100 млн. рублей (включительно).</w:t>
      </w:r>
    </w:p>
    <w:p w14:paraId="74180A9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95C3CD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а) 1000 рублей, если цена Контракта не превышает 3 млн. рублей;</w:t>
      </w:r>
    </w:p>
    <w:p w14:paraId="4297F906"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б) 5000 рублей, если цена Контракта составляет от 3 млн. рублей до 50 млн. рублей (включительно);</w:t>
      </w:r>
    </w:p>
    <w:p w14:paraId="5B3935F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CD930CF" w14:textId="77777777" w:rsidR="0045346A" w:rsidRPr="004E2259" w:rsidRDefault="0045346A" w:rsidP="0045346A">
      <w:pPr>
        <w:tabs>
          <w:tab w:val="left" w:pos="930"/>
        </w:tabs>
        <w:ind w:firstLine="567"/>
        <w:jc w:val="both"/>
        <w:rPr>
          <w:rFonts w:eastAsia="Calibri"/>
          <w:sz w:val="22"/>
          <w:szCs w:val="22"/>
        </w:rPr>
      </w:pPr>
      <w:r w:rsidRPr="004E2259">
        <w:rPr>
          <w:rFonts w:eastAsia="Calibri"/>
          <w:sz w:val="22"/>
          <w:szCs w:val="22"/>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Поставщиком от исполнения этих обязательств в натуре.</w:t>
      </w:r>
    </w:p>
    <w:p w14:paraId="73323F60" w14:textId="77777777" w:rsidR="0045346A" w:rsidRPr="004E2259" w:rsidRDefault="0045346A" w:rsidP="0045346A">
      <w:pPr>
        <w:tabs>
          <w:tab w:val="left" w:pos="1134"/>
        </w:tabs>
        <w:ind w:firstLine="567"/>
        <w:jc w:val="both"/>
        <w:rPr>
          <w:rFonts w:eastAsia="Calibri"/>
          <w:sz w:val="22"/>
          <w:szCs w:val="22"/>
        </w:rPr>
      </w:pPr>
      <w:r w:rsidRPr="004E2259">
        <w:rPr>
          <w:rFonts w:eastAsia="Calibri"/>
          <w:sz w:val="22"/>
          <w:szCs w:val="22"/>
        </w:rPr>
        <w:t>8.7. Указанная в настоящем Контракте неустойка (пени, штрафа) взимается за каждое нарушение в отдельности.</w:t>
      </w:r>
    </w:p>
    <w:p w14:paraId="69B63F55" w14:textId="77777777" w:rsidR="0045346A" w:rsidRPr="004E2259" w:rsidRDefault="0045346A" w:rsidP="0045346A">
      <w:pPr>
        <w:tabs>
          <w:tab w:val="left" w:pos="1134"/>
        </w:tabs>
        <w:ind w:firstLine="567"/>
        <w:jc w:val="both"/>
        <w:rPr>
          <w:rFonts w:eastAsia="Calibri"/>
          <w:sz w:val="22"/>
          <w:szCs w:val="22"/>
        </w:rPr>
      </w:pPr>
      <w:r w:rsidRPr="004E2259">
        <w:rPr>
          <w:rFonts w:eastAsia="Calibri"/>
          <w:sz w:val="22"/>
          <w:szCs w:val="22"/>
        </w:rPr>
        <w:t>8.8. Поставщиком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0FA88AA8" w14:textId="77777777" w:rsidR="0045346A" w:rsidRPr="004E2259" w:rsidRDefault="0045346A" w:rsidP="0045346A">
      <w:pPr>
        <w:ind w:firstLine="567"/>
        <w:jc w:val="both"/>
        <w:rPr>
          <w:rFonts w:eastAsia="Calibri"/>
          <w:sz w:val="22"/>
          <w:szCs w:val="22"/>
        </w:rPr>
      </w:pPr>
      <w:r w:rsidRPr="004E2259">
        <w:rPr>
          <w:rFonts w:eastAsia="Calibri"/>
          <w:sz w:val="22"/>
          <w:szCs w:val="22"/>
        </w:rPr>
        <w:t xml:space="preserve">8.9. </w:t>
      </w:r>
      <w:r w:rsidRPr="004E2259">
        <w:rPr>
          <w:rFonts w:eastAsia="Calibri"/>
          <w:bCs/>
          <w:sz w:val="22"/>
          <w:szCs w:val="22"/>
        </w:rPr>
        <w:t xml:space="preserve">Настоящий Контракт </w:t>
      </w:r>
      <w:r w:rsidRPr="004E2259">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4FDBFC4A" w14:textId="77777777" w:rsidR="0045346A" w:rsidRPr="004E2259" w:rsidRDefault="0045346A" w:rsidP="0045346A">
      <w:pPr>
        <w:autoSpaceDE w:val="0"/>
        <w:autoSpaceDN w:val="0"/>
        <w:adjustRightInd w:val="0"/>
        <w:ind w:firstLine="567"/>
        <w:jc w:val="both"/>
        <w:rPr>
          <w:rFonts w:eastAsia="Calibri"/>
          <w:sz w:val="22"/>
          <w:szCs w:val="22"/>
        </w:rPr>
      </w:pPr>
      <w:r w:rsidRPr="004E2259">
        <w:rPr>
          <w:rFonts w:eastAsia="Calibri"/>
          <w:sz w:val="22"/>
          <w:szCs w:val="22"/>
        </w:rPr>
        <w:t xml:space="preserve">8.10. Заказчик вправе </w:t>
      </w:r>
      <w:r w:rsidRPr="004E2259">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4E2259">
        <w:rPr>
          <w:rFonts w:eastAsia="Calibri"/>
          <w:sz w:val="22"/>
          <w:szCs w:val="22"/>
        </w:rPr>
        <w:t xml:space="preserve">ч. 9-23 </w:t>
      </w:r>
      <w:r w:rsidRPr="004E2259">
        <w:rPr>
          <w:sz w:val="22"/>
          <w:szCs w:val="22"/>
        </w:rPr>
        <w:t xml:space="preserve">ст. 95 Федерального закона </w:t>
      </w:r>
      <w:r w:rsidRPr="004E2259">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4E2259">
        <w:rPr>
          <w:sz w:val="22"/>
          <w:szCs w:val="22"/>
        </w:rPr>
        <w:t>.</w:t>
      </w:r>
    </w:p>
    <w:p w14:paraId="456A71A2" w14:textId="77777777" w:rsidR="0045346A" w:rsidRPr="004E2259" w:rsidRDefault="0045346A" w:rsidP="0045346A">
      <w:pPr>
        <w:tabs>
          <w:tab w:val="left" w:pos="930"/>
        </w:tabs>
        <w:ind w:firstLine="567"/>
        <w:jc w:val="both"/>
        <w:rPr>
          <w:sz w:val="22"/>
          <w:szCs w:val="22"/>
        </w:rPr>
      </w:pPr>
      <w:r w:rsidRPr="004E2259">
        <w:rPr>
          <w:rFonts w:eastAsia="Calibri"/>
          <w:sz w:val="22"/>
          <w:szCs w:val="22"/>
        </w:rPr>
        <w:t xml:space="preserve">8.11. </w:t>
      </w:r>
      <w:r w:rsidRPr="004E2259">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F962A05" w14:textId="77777777" w:rsidR="0045346A" w:rsidRPr="004E2259" w:rsidRDefault="0045346A" w:rsidP="0045346A">
      <w:pPr>
        <w:ind w:firstLine="567"/>
        <w:jc w:val="both"/>
        <w:rPr>
          <w:rFonts w:eastAsia="Calibri"/>
          <w:sz w:val="22"/>
          <w:szCs w:val="22"/>
        </w:rPr>
      </w:pPr>
      <w:r w:rsidRPr="004E2259">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5ED6D74F" w14:textId="77777777" w:rsidR="0045346A" w:rsidRPr="004E2259" w:rsidRDefault="0045346A" w:rsidP="0045346A">
      <w:pPr>
        <w:spacing w:after="120"/>
        <w:ind w:firstLine="539"/>
        <w:jc w:val="both"/>
        <w:rPr>
          <w:sz w:val="22"/>
          <w:szCs w:val="22"/>
        </w:rPr>
      </w:pPr>
    </w:p>
    <w:p w14:paraId="730ED534" w14:textId="77777777" w:rsidR="0045346A" w:rsidRPr="004E2259" w:rsidRDefault="0045346A" w:rsidP="0045346A">
      <w:pPr>
        <w:keepNext/>
        <w:keepLines/>
        <w:tabs>
          <w:tab w:val="left" w:pos="426"/>
          <w:tab w:val="num" w:pos="540"/>
        </w:tabs>
        <w:jc w:val="center"/>
        <w:rPr>
          <w:b/>
          <w:sz w:val="22"/>
          <w:szCs w:val="22"/>
        </w:rPr>
      </w:pPr>
      <w:r w:rsidRPr="004E2259">
        <w:rPr>
          <w:b/>
          <w:sz w:val="22"/>
          <w:szCs w:val="22"/>
        </w:rPr>
        <w:t>9. ТРЕБОВАНИЯ К СРОКУ И (ИЛИ) ОБЪЕМУ</w:t>
      </w:r>
    </w:p>
    <w:p w14:paraId="1B160E20" w14:textId="77777777" w:rsidR="0045346A" w:rsidRPr="004E2259" w:rsidRDefault="0045346A" w:rsidP="0045346A">
      <w:pPr>
        <w:keepNext/>
        <w:keepLines/>
        <w:tabs>
          <w:tab w:val="left" w:pos="426"/>
          <w:tab w:val="num" w:pos="540"/>
        </w:tabs>
        <w:jc w:val="center"/>
        <w:rPr>
          <w:b/>
          <w:sz w:val="22"/>
          <w:szCs w:val="22"/>
        </w:rPr>
      </w:pPr>
      <w:r w:rsidRPr="004E2259">
        <w:rPr>
          <w:b/>
          <w:sz w:val="22"/>
          <w:szCs w:val="22"/>
        </w:rPr>
        <w:t>ПРЕДОСТАВЛЕНИЯ ГАРАНТИИ КАЧЕСТВА ТОВАРА, ТРЕБОВАНИЯ К СРОКУ ГОДНОСТИ ТОВАРА</w:t>
      </w:r>
    </w:p>
    <w:p w14:paraId="38289A32" w14:textId="77777777" w:rsidR="0045346A" w:rsidRPr="004E2259" w:rsidRDefault="0045346A" w:rsidP="0045346A">
      <w:pPr>
        <w:ind w:firstLine="540"/>
        <w:jc w:val="both"/>
        <w:rPr>
          <w:sz w:val="22"/>
          <w:szCs w:val="22"/>
        </w:rPr>
      </w:pPr>
    </w:p>
    <w:p w14:paraId="08B04F54" w14:textId="22972314" w:rsidR="0045346A" w:rsidRPr="004E2259" w:rsidRDefault="0045346A" w:rsidP="0045346A">
      <w:pPr>
        <w:autoSpaceDE w:val="0"/>
        <w:autoSpaceDN w:val="0"/>
        <w:adjustRightInd w:val="0"/>
        <w:ind w:firstLine="540"/>
        <w:jc w:val="both"/>
        <w:rPr>
          <w:sz w:val="22"/>
          <w:szCs w:val="22"/>
        </w:rPr>
      </w:pPr>
      <w:r w:rsidRPr="004E2259">
        <w:rPr>
          <w:sz w:val="22"/>
          <w:szCs w:val="22"/>
        </w:rPr>
        <w:t xml:space="preserve">9.1. Гарантийный срок на поставляемый Товар должен быть </w:t>
      </w:r>
      <w:r w:rsidRPr="00DF186D">
        <w:rPr>
          <w:b/>
          <w:sz w:val="22"/>
          <w:szCs w:val="22"/>
        </w:rPr>
        <w:t xml:space="preserve">не менее </w:t>
      </w:r>
      <w:r w:rsidR="006D1D9F" w:rsidRPr="00DF186D">
        <w:rPr>
          <w:b/>
          <w:sz w:val="22"/>
          <w:szCs w:val="22"/>
        </w:rPr>
        <w:t>1</w:t>
      </w:r>
      <w:r w:rsidRPr="00DF186D">
        <w:rPr>
          <w:b/>
          <w:sz w:val="22"/>
          <w:szCs w:val="22"/>
        </w:rPr>
        <w:t>2 месяцев</w:t>
      </w:r>
      <w:r w:rsidRPr="004E2259">
        <w:rPr>
          <w:sz w:val="22"/>
          <w:szCs w:val="22"/>
        </w:rPr>
        <w:t xml:space="preserve"> с момента подписания сторонами акта сдачи-приемки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6EDFF0DA" w14:textId="77777777" w:rsidR="0045346A" w:rsidRPr="004E2259" w:rsidRDefault="0045346A" w:rsidP="0045346A">
      <w:pPr>
        <w:ind w:firstLine="540"/>
        <w:jc w:val="both"/>
        <w:rPr>
          <w:sz w:val="22"/>
          <w:szCs w:val="22"/>
        </w:rPr>
      </w:pPr>
      <w:r w:rsidRPr="004E2259">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2027C2E6" w14:textId="77777777" w:rsidR="0045346A" w:rsidRPr="004E2259" w:rsidRDefault="0045346A" w:rsidP="0045346A">
      <w:pPr>
        <w:keepNext/>
        <w:keepLines/>
        <w:tabs>
          <w:tab w:val="left" w:pos="426"/>
          <w:tab w:val="num" w:pos="540"/>
        </w:tabs>
        <w:ind w:firstLine="540"/>
        <w:jc w:val="both"/>
        <w:rPr>
          <w:sz w:val="22"/>
          <w:szCs w:val="22"/>
        </w:rPr>
      </w:pPr>
      <w:r w:rsidRPr="004E2259">
        <w:rPr>
          <w:sz w:val="22"/>
          <w:szCs w:val="22"/>
        </w:rPr>
        <w:t>9.2. Организация гарантийного обслуживания поставленных Товаров в течение гарантийного срока осуществляется на следующих условиях:</w:t>
      </w:r>
    </w:p>
    <w:p w14:paraId="306CB404"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9.2.1.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5542DBB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 xml:space="preserve">9.2.2.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00F3C24B" w14:textId="77777777" w:rsidR="0045346A" w:rsidRPr="004E2259" w:rsidRDefault="0045346A" w:rsidP="0045346A">
      <w:pPr>
        <w:pStyle w:val="ConsNonformat"/>
        <w:ind w:right="0" w:firstLine="540"/>
        <w:jc w:val="both"/>
        <w:rPr>
          <w:rFonts w:ascii="Times New Roman" w:hAnsi="Times New Roman" w:cs="Times New Roman"/>
          <w:sz w:val="22"/>
          <w:szCs w:val="22"/>
        </w:rPr>
      </w:pPr>
      <w:r w:rsidRPr="004E2259">
        <w:rPr>
          <w:rFonts w:ascii="Times New Roman" w:hAnsi="Times New Roman" w:cs="Times New Roman"/>
          <w:sz w:val="22"/>
          <w:szCs w:val="22"/>
        </w:rPr>
        <w:t>9.2.3.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14:paraId="22715D50" w14:textId="77777777" w:rsidR="0045346A" w:rsidRPr="004E2259" w:rsidRDefault="0045346A" w:rsidP="0045346A">
      <w:pPr>
        <w:pStyle w:val="ConsNonformat"/>
        <w:ind w:right="0" w:firstLine="540"/>
        <w:jc w:val="both"/>
        <w:rPr>
          <w:rFonts w:ascii="Times New Roman" w:hAnsi="Times New Roman" w:cs="Times New Roman"/>
          <w:sz w:val="22"/>
          <w:szCs w:val="22"/>
        </w:rPr>
      </w:pPr>
      <w:r w:rsidRPr="004E2259">
        <w:rPr>
          <w:rFonts w:ascii="Times New Roman" w:hAnsi="Times New Roman" w:cs="Times New Roman"/>
          <w:sz w:val="22"/>
          <w:szCs w:val="22"/>
        </w:rPr>
        <w:t>9.2.4.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72158407" w14:textId="77777777" w:rsidR="0045346A" w:rsidRPr="004E2259" w:rsidRDefault="0045346A" w:rsidP="0045346A">
      <w:pPr>
        <w:keepNext/>
        <w:keepLines/>
        <w:tabs>
          <w:tab w:val="left" w:pos="426"/>
          <w:tab w:val="num" w:pos="540"/>
        </w:tabs>
        <w:ind w:firstLine="540"/>
        <w:jc w:val="both"/>
        <w:rPr>
          <w:sz w:val="22"/>
          <w:szCs w:val="22"/>
        </w:rPr>
      </w:pPr>
      <w:r w:rsidRPr="004E2259">
        <w:rPr>
          <w:sz w:val="22"/>
          <w:szCs w:val="22"/>
        </w:rPr>
        <w:lastRenderedPageBreak/>
        <w:t>9.2.5.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14:paraId="3E76EE33" w14:textId="77777777" w:rsidR="0045346A" w:rsidRPr="004E2259" w:rsidRDefault="0045346A" w:rsidP="0045346A">
      <w:pPr>
        <w:ind w:firstLine="540"/>
        <w:jc w:val="both"/>
        <w:rPr>
          <w:sz w:val="22"/>
          <w:szCs w:val="22"/>
        </w:rPr>
      </w:pPr>
      <w:r w:rsidRPr="004E2259">
        <w:rPr>
          <w:sz w:val="22"/>
          <w:szCs w:val="22"/>
        </w:rPr>
        <w:t>9.2.6.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739D011A" w14:textId="77777777" w:rsidR="0045346A" w:rsidRPr="004E2259" w:rsidRDefault="0045346A" w:rsidP="0045346A">
      <w:pPr>
        <w:ind w:firstLine="540"/>
        <w:jc w:val="both"/>
        <w:rPr>
          <w:sz w:val="22"/>
          <w:szCs w:val="22"/>
        </w:rPr>
      </w:pPr>
      <w:r w:rsidRPr="004E2259">
        <w:rPr>
          <w:sz w:val="22"/>
          <w:szCs w:val="22"/>
        </w:rPr>
        <w:t>- на аналогичный Товар;</w:t>
      </w:r>
    </w:p>
    <w:p w14:paraId="694035D5" w14:textId="77777777" w:rsidR="0045346A" w:rsidRPr="004E2259" w:rsidRDefault="0045346A" w:rsidP="0045346A">
      <w:pPr>
        <w:ind w:firstLine="540"/>
        <w:jc w:val="both"/>
        <w:rPr>
          <w:sz w:val="22"/>
          <w:szCs w:val="22"/>
        </w:rPr>
      </w:pPr>
      <w:r w:rsidRPr="004E2259">
        <w:rPr>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5F5E2217" w14:textId="77777777" w:rsidR="0045346A" w:rsidRPr="004E2259" w:rsidRDefault="0045346A" w:rsidP="0045346A">
      <w:pPr>
        <w:ind w:firstLine="540"/>
        <w:jc w:val="both"/>
        <w:rPr>
          <w:sz w:val="22"/>
          <w:szCs w:val="22"/>
        </w:rPr>
      </w:pPr>
      <w:r w:rsidRPr="004E2259">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394EB3E8" w14:textId="77777777" w:rsidR="0045346A" w:rsidRPr="004E2259" w:rsidRDefault="0045346A" w:rsidP="0045346A">
      <w:pPr>
        <w:ind w:right="-5" w:firstLine="540"/>
        <w:jc w:val="both"/>
        <w:rPr>
          <w:sz w:val="22"/>
          <w:szCs w:val="22"/>
        </w:rPr>
      </w:pPr>
      <w:r w:rsidRPr="004E2259">
        <w:rPr>
          <w:sz w:val="22"/>
          <w:szCs w:val="22"/>
        </w:rPr>
        <w:t>9.2.7. Гарантийный срок на вновь поставленный (заменённый) Товар назначается с даты замены некачественного Товара.</w:t>
      </w:r>
    </w:p>
    <w:p w14:paraId="1B58A62C" w14:textId="77777777" w:rsidR="0045346A" w:rsidRPr="004E2259" w:rsidRDefault="0045346A" w:rsidP="0045346A">
      <w:pPr>
        <w:ind w:firstLine="540"/>
        <w:jc w:val="both"/>
        <w:rPr>
          <w:sz w:val="22"/>
          <w:szCs w:val="22"/>
        </w:rPr>
      </w:pPr>
      <w:r w:rsidRPr="004E2259">
        <w:rPr>
          <w:sz w:val="22"/>
          <w:szCs w:val="22"/>
        </w:rPr>
        <w:t>.</w:t>
      </w:r>
    </w:p>
    <w:p w14:paraId="32EBA620" w14:textId="77777777" w:rsidR="0045346A" w:rsidRPr="004E2259" w:rsidRDefault="0045346A" w:rsidP="0045346A">
      <w:pPr>
        <w:pStyle w:val="ConsNonformat"/>
        <w:ind w:right="0" w:firstLine="540"/>
        <w:jc w:val="both"/>
        <w:rPr>
          <w:rFonts w:ascii="Times New Roman" w:hAnsi="Times New Roman" w:cs="Times New Roman"/>
          <w:i/>
          <w:sz w:val="22"/>
          <w:szCs w:val="22"/>
          <w:u w:val="single"/>
        </w:rPr>
      </w:pPr>
    </w:p>
    <w:p w14:paraId="1550DFB0" w14:textId="77777777" w:rsidR="0045346A" w:rsidRPr="004E2259" w:rsidRDefault="0045346A" w:rsidP="0045346A">
      <w:pPr>
        <w:jc w:val="center"/>
        <w:rPr>
          <w:b/>
          <w:sz w:val="22"/>
          <w:szCs w:val="22"/>
        </w:rPr>
      </w:pPr>
      <w:r w:rsidRPr="004E2259">
        <w:rPr>
          <w:b/>
          <w:sz w:val="22"/>
          <w:szCs w:val="22"/>
        </w:rPr>
        <w:t>10. ПОРЯДОК РАССМОТРЕНИЯ СПОРОВ</w:t>
      </w:r>
    </w:p>
    <w:p w14:paraId="5AA2100B"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10.1. В случае возникновения споров в связи с выполнением обязательств по настоящему Контракту, они разрешаются Сторонами в претензионном порядке.</w:t>
      </w:r>
    </w:p>
    <w:p w14:paraId="164E5D2D"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 xml:space="preserve">10.2. В случае невозможности Сторонами разрешения спора в досудебном порядке, он рассматривается Арбитражным судом Санкт-Петербурга и Ленинградской области. </w:t>
      </w:r>
    </w:p>
    <w:p w14:paraId="57593F65"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10.3.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15E1DA70"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10.4. Срок рассмотрения претензии не может превышать 7 (семь) календарных дней с момента ее получения».</w:t>
      </w:r>
    </w:p>
    <w:p w14:paraId="1485BEE0" w14:textId="77777777" w:rsidR="0045346A" w:rsidRPr="004E2259" w:rsidRDefault="0045346A" w:rsidP="0045346A">
      <w:pPr>
        <w:jc w:val="center"/>
        <w:rPr>
          <w:b/>
          <w:sz w:val="22"/>
          <w:szCs w:val="22"/>
        </w:rPr>
      </w:pPr>
      <w:r w:rsidRPr="004E2259">
        <w:rPr>
          <w:b/>
          <w:sz w:val="22"/>
          <w:szCs w:val="22"/>
        </w:rPr>
        <w:t>11. ПРОЧИЕ УСЛОВИЯ</w:t>
      </w:r>
    </w:p>
    <w:p w14:paraId="69F85616" w14:textId="77777777" w:rsidR="0045346A" w:rsidRPr="004E2259" w:rsidRDefault="0045346A" w:rsidP="0045346A">
      <w:pPr>
        <w:ind w:firstLine="540"/>
        <w:jc w:val="both"/>
        <w:rPr>
          <w:bCs/>
          <w:sz w:val="22"/>
          <w:szCs w:val="22"/>
        </w:rPr>
      </w:pPr>
      <w:r w:rsidRPr="004E2259">
        <w:rPr>
          <w:bCs/>
          <w:sz w:val="22"/>
          <w:szCs w:val="22"/>
        </w:rPr>
        <w:t xml:space="preserve">11.1. Любые изменения и дополнения к настоящему Контракту действительны </w:t>
      </w:r>
      <w:r w:rsidRPr="004E2259">
        <w:rPr>
          <w:bCs/>
          <w:sz w:val="22"/>
          <w:szCs w:val="22"/>
        </w:rPr>
        <w:br/>
        <w:t>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770B8B77" w14:textId="77777777" w:rsidR="0045346A" w:rsidRPr="004E2259" w:rsidRDefault="0045346A" w:rsidP="0045346A">
      <w:pPr>
        <w:autoSpaceDE w:val="0"/>
        <w:autoSpaceDN w:val="0"/>
        <w:adjustRightInd w:val="0"/>
        <w:ind w:firstLine="540"/>
        <w:jc w:val="both"/>
        <w:rPr>
          <w:sz w:val="22"/>
          <w:szCs w:val="22"/>
        </w:rPr>
      </w:pPr>
      <w:r w:rsidRPr="004E2259">
        <w:rPr>
          <w:bCs/>
          <w:sz w:val="22"/>
          <w:szCs w:val="22"/>
        </w:rPr>
        <w:t xml:space="preserve">11.2. </w:t>
      </w:r>
      <w:r w:rsidRPr="004E2259">
        <w:rPr>
          <w:sz w:val="22"/>
          <w:szCs w:val="22"/>
        </w:rPr>
        <w:t xml:space="preserve">Контракт заключен на бумажном носителе в </w:t>
      </w:r>
      <w:r w:rsidRPr="004E2259">
        <w:rPr>
          <w:bCs/>
          <w:sz w:val="22"/>
          <w:szCs w:val="22"/>
        </w:rPr>
        <w:t>2-х экземплярах</w:t>
      </w:r>
      <w:r w:rsidRPr="004E2259">
        <w:rPr>
          <w:sz w:val="22"/>
          <w:szCs w:val="22"/>
        </w:rPr>
        <w:t xml:space="preserve">, по одному </w:t>
      </w:r>
      <w:r w:rsidRPr="004E2259">
        <w:rPr>
          <w:sz w:val="22"/>
          <w:szCs w:val="22"/>
        </w:rPr>
        <w:br/>
      </w:r>
      <w:r w:rsidRPr="004E2259">
        <w:rPr>
          <w:bCs/>
          <w:sz w:val="22"/>
          <w:szCs w:val="22"/>
        </w:rPr>
        <w:t xml:space="preserve">для Заказчика </w:t>
      </w:r>
      <w:r w:rsidRPr="004E2259">
        <w:rPr>
          <w:sz w:val="22"/>
          <w:szCs w:val="22"/>
        </w:rPr>
        <w:t>и Поставщика.</w:t>
      </w:r>
    </w:p>
    <w:p w14:paraId="10F24FA4" w14:textId="77777777" w:rsidR="0045346A" w:rsidRPr="004E2259" w:rsidRDefault="0045346A" w:rsidP="0045346A">
      <w:pPr>
        <w:pStyle w:val="ab"/>
        <w:suppressLineNumbers/>
        <w:suppressAutoHyphens/>
        <w:spacing w:after="0"/>
        <w:ind w:left="0" w:firstLine="540"/>
        <w:jc w:val="both"/>
        <w:rPr>
          <w:rFonts w:ascii="Times New Roman" w:hAnsi="Times New Roman"/>
          <w:sz w:val="22"/>
          <w:szCs w:val="22"/>
          <w:lang w:val="ru-RU"/>
        </w:rPr>
      </w:pPr>
      <w:r w:rsidRPr="004E2259">
        <w:rPr>
          <w:rFonts w:ascii="Times New Roman" w:hAnsi="Times New Roman"/>
          <w:bCs/>
          <w:sz w:val="22"/>
          <w:szCs w:val="22"/>
        </w:rPr>
        <w:t xml:space="preserve">11.3. </w:t>
      </w:r>
      <w:r w:rsidRPr="004E2259">
        <w:rPr>
          <w:rFonts w:ascii="Times New Roman" w:hAnsi="Times New Roman"/>
          <w:sz w:val="22"/>
          <w:szCs w:val="22"/>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AE60059" w14:textId="77777777" w:rsidR="0045346A" w:rsidRPr="004E2259" w:rsidRDefault="0045346A" w:rsidP="0045346A">
      <w:pPr>
        <w:ind w:firstLine="540"/>
        <w:jc w:val="both"/>
        <w:rPr>
          <w:bCs/>
          <w:sz w:val="22"/>
          <w:szCs w:val="22"/>
        </w:rPr>
      </w:pPr>
      <w:r w:rsidRPr="004E2259">
        <w:rPr>
          <w:bCs/>
          <w:sz w:val="22"/>
          <w:szCs w:val="22"/>
        </w:rPr>
        <w:t>11.4. Условия Контракта могут быть изменены по соглашению сторон в следующих случаях:</w:t>
      </w:r>
    </w:p>
    <w:p w14:paraId="24A831E5"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38EF6AE"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9A5EE7" w14:textId="77777777" w:rsidR="0045346A" w:rsidRPr="004E2259" w:rsidRDefault="0045346A" w:rsidP="0045346A">
      <w:pPr>
        <w:ind w:firstLine="540"/>
        <w:jc w:val="both"/>
        <w:rPr>
          <w:bCs/>
          <w:sz w:val="22"/>
          <w:szCs w:val="22"/>
        </w:rPr>
      </w:pPr>
      <w:r w:rsidRPr="004E2259">
        <w:rPr>
          <w:bCs/>
          <w:sz w:val="22"/>
          <w:szCs w:val="22"/>
        </w:rPr>
        <w:t>11.5. Вопросы, не урегулированные настоящим Контрактом, регулируются действующим законодательством Российской Федерации.</w:t>
      </w:r>
    </w:p>
    <w:p w14:paraId="0337C121" w14:textId="77777777" w:rsidR="0045346A" w:rsidRPr="004E2259" w:rsidRDefault="0045346A" w:rsidP="0045346A">
      <w:pPr>
        <w:ind w:firstLine="540"/>
        <w:jc w:val="both"/>
        <w:rPr>
          <w:b/>
          <w:sz w:val="22"/>
          <w:szCs w:val="22"/>
        </w:rPr>
      </w:pPr>
    </w:p>
    <w:p w14:paraId="0CF8B02F" w14:textId="77777777" w:rsidR="0045346A" w:rsidRPr="004E2259" w:rsidRDefault="0045346A" w:rsidP="0045346A">
      <w:pPr>
        <w:ind w:firstLine="540"/>
        <w:jc w:val="center"/>
        <w:rPr>
          <w:bCs/>
          <w:sz w:val="22"/>
          <w:szCs w:val="22"/>
        </w:rPr>
      </w:pPr>
      <w:r w:rsidRPr="004E2259">
        <w:rPr>
          <w:b/>
          <w:sz w:val="22"/>
          <w:szCs w:val="22"/>
        </w:rPr>
        <w:t>12. ПРИЛОЖЕНИЯ</w:t>
      </w:r>
    </w:p>
    <w:p w14:paraId="3B8BC076" w14:textId="4A9A40ED" w:rsidR="0045346A" w:rsidRDefault="0045346A" w:rsidP="0045346A">
      <w:pPr>
        <w:tabs>
          <w:tab w:val="left" w:pos="0"/>
          <w:tab w:val="right" w:pos="540"/>
        </w:tabs>
        <w:ind w:right="139" w:firstLine="540"/>
        <w:jc w:val="both"/>
        <w:rPr>
          <w:bCs/>
          <w:sz w:val="22"/>
          <w:szCs w:val="22"/>
        </w:rPr>
      </w:pPr>
      <w:r w:rsidRPr="004E2259">
        <w:rPr>
          <w:bCs/>
          <w:sz w:val="22"/>
          <w:szCs w:val="22"/>
        </w:rPr>
        <w:t>12.1. Приложение №1 «</w:t>
      </w:r>
      <w:r w:rsidR="006064FA" w:rsidRPr="006064FA">
        <w:rPr>
          <w:bCs/>
          <w:sz w:val="22"/>
          <w:szCs w:val="22"/>
        </w:rPr>
        <w:t>Расчет цены контракта</w:t>
      </w:r>
      <w:r w:rsidRPr="004E2259">
        <w:rPr>
          <w:bCs/>
          <w:sz w:val="22"/>
          <w:szCs w:val="22"/>
        </w:rPr>
        <w:t>»</w:t>
      </w:r>
    </w:p>
    <w:p w14:paraId="6A9D27EB" w14:textId="0608E7BA" w:rsidR="006064FA" w:rsidRPr="004E2259" w:rsidRDefault="006064FA" w:rsidP="0045346A">
      <w:pPr>
        <w:tabs>
          <w:tab w:val="left" w:pos="0"/>
          <w:tab w:val="right" w:pos="540"/>
        </w:tabs>
        <w:ind w:right="139" w:firstLine="540"/>
        <w:jc w:val="both"/>
        <w:rPr>
          <w:bCs/>
          <w:sz w:val="22"/>
          <w:szCs w:val="22"/>
        </w:rPr>
      </w:pPr>
      <w:r>
        <w:rPr>
          <w:bCs/>
          <w:sz w:val="22"/>
          <w:szCs w:val="22"/>
        </w:rPr>
        <w:t>Приложение №2 «</w:t>
      </w:r>
      <w:r w:rsidR="00EE7865">
        <w:rPr>
          <w:bCs/>
          <w:sz w:val="22"/>
          <w:szCs w:val="22"/>
        </w:rPr>
        <w:t>Описание объекта закупки</w:t>
      </w:r>
      <w:r>
        <w:rPr>
          <w:bCs/>
          <w:sz w:val="22"/>
          <w:szCs w:val="22"/>
        </w:rPr>
        <w:t>»</w:t>
      </w:r>
    </w:p>
    <w:p w14:paraId="7B6340FA" w14:textId="77777777" w:rsidR="0045346A" w:rsidRPr="004E2259" w:rsidRDefault="0045346A" w:rsidP="0045346A">
      <w:pPr>
        <w:tabs>
          <w:tab w:val="left" w:pos="0"/>
          <w:tab w:val="right" w:pos="9498"/>
        </w:tabs>
        <w:ind w:right="139" w:firstLine="540"/>
        <w:jc w:val="both"/>
        <w:rPr>
          <w:bCs/>
          <w:sz w:val="22"/>
          <w:szCs w:val="22"/>
        </w:rPr>
      </w:pPr>
    </w:p>
    <w:p w14:paraId="29C0AABC" w14:textId="77777777" w:rsidR="0045346A" w:rsidRPr="004E2259" w:rsidRDefault="0045346A" w:rsidP="0045346A">
      <w:pPr>
        <w:tabs>
          <w:tab w:val="left" w:pos="0"/>
          <w:tab w:val="right" w:pos="9498"/>
        </w:tabs>
        <w:ind w:right="139" w:firstLine="540"/>
        <w:jc w:val="both"/>
        <w:rPr>
          <w:bCs/>
          <w:sz w:val="22"/>
          <w:szCs w:val="22"/>
        </w:rPr>
      </w:pPr>
      <w:r w:rsidRPr="004E2259">
        <w:rPr>
          <w:bCs/>
          <w:sz w:val="22"/>
          <w:szCs w:val="22"/>
        </w:rPr>
        <w:t>Приложение является неотъемлемой частью настоящего Контракта.</w:t>
      </w:r>
    </w:p>
    <w:p w14:paraId="5F62C822" w14:textId="77777777" w:rsidR="0045346A" w:rsidRPr="004E2259" w:rsidRDefault="0045346A" w:rsidP="0045346A">
      <w:pPr>
        <w:tabs>
          <w:tab w:val="left" w:pos="0"/>
          <w:tab w:val="right" w:pos="9498"/>
        </w:tabs>
        <w:ind w:right="139" w:firstLine="540"/>
        <w:jc w:val="both"/>
        <w:rPr>
          <w:bCs/>
          <w:sz w:val="22"/>
          <w:szCs w:val="22"/>
        </w:rPr>
      </w:pPr>
    </w:p>
    <w:p w14:paraId="6BA4B862" w14:textId="77777777" w:rsidR="0045346A" w:rsidRPr="004E2259" w:rsidRDefault="0045346A" w:rsidP="0045346A">
      <w:pPr>
        <w:tabs>
          <w:tab w:val="left" w:pos="0"/>
          <w:tab w:val="right" w:pos="9498"/>
        </w:tabs>
        <w:ind w:right="139" w:firstLine="540"/>
        <w:jc w:val="both"/>
        <w:rPr>
          <w:bCs/>
          <w:sz w:val="22"/>
          <w:szCs w:val="22"/>
        </w:rPr>
      </w:pPr>
    </w:p>
    <w:p w14:paraId="23CD0F36" w14:textId="77777777" w:rsidR="0045346A" w:rsidRPr="004E2259" w:rsidRDefault="0045346A" w:rsidP="0045346A">
      <w:pPr>
        <w:tabs>
          <w:tab w:val="left" w:pos="0"/>
          <w:tab w:val="right" w:pos="9498"/>
        </w:tabs>
        <w:ind w:right="139"/>
        <w:jc w:val="center"/>
        <w:rPr>
          <w:sz w:val="22"/>
          <w:szCs w:val="22"/>
        </w:rPr>
      </w:pPr>
      <w:r w:rsidRPr="004E2259">
        <w:rPr>
          <w:b/>
          <w:sz w:val="22"/>
          <w:szCs w:val="22"/>
        </w:rPr>
        <w:t>13. АДРЕСА И БАНКОВСКИЕ РЕКВИЗИТЫ СТОРОН</w:t>
      </w:r>
    </w:p>
    <w:p w14:paraId="69F3CBF3" w14:textId="565E08E8" w:rsidR="00C95190" w:rsidRDefault="00C95190" w:rsidP="00C95190">
      <w:pPr>
        <w:rPr>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5245"/>
        <w:gridCol w:w="5103"/>
      </w:tblGrid>
      <w:tr w:rsidR="004E6109" w:rsidRPr="00FD2D89" w14:paraId="3711A478" w14:textId="77777777" w:rsidTr="00CD0E04">
        <w:trPr>
          <w:trHeight w:val="6330"/>
        </w:trPr>
        <w:tc>
          <w:tcPr>
            <w:tcW w:w="5245" w:type="dxa"/>
            <w:tcBorders>
              <w:right w:val="single" w:sz="4" w:space="0" w:color="auto"/>
            </w:tcBorders>
          </w:tcPr>
          <w:p w14:paraId="286B1386" w14:textId="77777777" w:rsidR="004E6109" w:rsidRPr="00FD2D89" w:rsidRDefault="004E6109" w:rsidP="006D1D9F">
            <w:pPr>
              <w:tabs>
                <w:tab w:val="left" w:pos="851"/>
              </w:tabs>
              <w:contextualSpacing/>
              <w:jc w:val="both"/>
              <w:rPr>
                <w:rFonts w:eastAsia="Calibri"/>
                <w:lang w:val="x-none" w:eastAsia="x-none"/>
              </w:rPr>
            </w:pPr>
            <w:r w:rsidRPr="00FD2D89">
              <w:rPr>
                <w:rFonts w:eastAsia="Calibri"/>
                <w:lang w:val="x-none" w:eastAsia="x-none"/>
              </w:rPr>
              <w:t>Государственное бюджетное  общеобразовательное учреждение средняя  общеобразовательная школа № 544 с углубленным изучением английского языка Московского района Санкт-Петербурга</w:t>
            </w:r>
          </w:p>
          <w:p w14:paraId="2ED8BAB2" w14:textId="77777777" w:rsidR="004E6109" w:rsidRPr="00FD2D89" w:rsidRDefault="004E6109" w:rsidP="006D1D9F">
            <w:pPr>
              <w:tabs>
                <w:tab w:val="left" w:pos="851"/>
              </w:tabs>
              <w:contextualSpacing/>
              <w:jc w:val="both"/>
              <w:rPr>
                <w:rFonts w:eastAsia="Calibri"/>
                <w:lang w:val="x-none" w:eastAsia="x-none"/>
              </w:rPr>
            </w:pPr>
            <w:r w:rsidRPr="00FD2D89">
              <w:rPr>
                <w:rFonts w:eastAsia="Calibri"/>
                <w:lang w:val="x-none" w:eastAsia="x-none"/>
              </w:rPr>
              <w:t>Юридический адрес:</w:t>
            </w:r>
          </w:p>
          <w:p w14:paraId="4B7F0F49" w14:textId="77777777" w:rsidR="004E6109" w:rsidRPr="00FD2D89" w:rsidRDefault="004E6109" w:rsidP="006D1D9F">
            <w:pPr>
              <w:rPr>
                <w:rFonts w:eastAsia="Calibri"/>
                <w:lang w:val="x-none" w:eastAsia="x-none"/>
              </w:rPr>
            </w:pPr>
            <w:r w:rsidRPr="00FD2D89">
              <w:rPr>
                <w:rFonts w:eastAsia="Calibri"/>
                <w:lang w:val="x-none" w:eastAsia="x-none"/>
              </w:rPr>
              <w:t xml:space="preserve">196240,Санкт-Петербург, улица Костюшко, дом 62,  лит. «А», </w:t>
            </w:r>
          </w:p>
          <w:p w14:paraId="647A4E71" w14:textId="77777777" w:rsidR="004E6109" w:rsidRPr="00FD2D89" w:rsidRDefault="004E6109" w:rsidP="006D1D9F">
            <w:pPr>
              <w:rPr>
                <w:rFonts w:eastAsia="Calibri"/>
                <w:lang w:val="x-none" w:eastAsia="x-none"/>
              </w:rPr>
            </w:pPr>
            <w:r w:rsidRPr="00FD2D89">
              <w:rPr>
                <w:rFonts w:eastAsia="Calibri"/>
                <w:lang w:val="x-none" w:eastAsia="x-none"/>
              </w:rPr>
              <w:t>e-mail:school544spb@yandex.ru</w:t>
            </w:r>
          </w:p>
          <w:p w14:paraId="4320269C" w14:textId="77777777" w:rsidR="004E6109" w:rsidRPr="00FD2D89" w:rsidRDefault="004E6109" w:rsidP="006D1D9F">
            <w:pPr>
              <w:rPr>
                <w:rFonts w:eastAsia="Calibri"/>
                <w:lang w:val="x-none" w:eastAsia="x-none"/>
              </w:rPr>
            </w:pPr>
            <w:r w:rsidRPr="00FD2D89">
              <w:rPr>
                <w:rFonts w:eastAsia="Calibri"/>
                <w:lang w:val="x-none" w:eastAsia="x-none"/>
              </w:rPr>
              <w:t>т/факс (812)370-81-75</w:t>
            </w:r>
          </w:p>
          <w:p w14:paraId="4375F52E" w14:textId="77777777" w:rsidR="004E6109" w:rsidRPr="00FD2D89" w:rsidRDefault="004E6109" w:rsidP="006D1D9F">
            <w:pPr>
              <w:rPr>
                <w:rFonts w:eastAsia="Calibri"/>
                <w:lang w:val="x-none" w:eastAsia="x-none"/>
              </w:rPr>
            </w:pPr>
            <w:r w:rsidRPr="00FD2D89">
              <w:rPr>
                <w:rFonts w:eastAsia="Calibri"/>
                <w:lang w:val="x-none" w:eastAsia="x-none"/>
              </w:rPr>
              <w:t>ИНН 7810202103 КПП 781001001</w:t>
            </w:r>
          </w:p>
          <w:p w14:paraId="1F4BBCA1" w14:textId="77777777" w:rsidR="004E6109" w:rsidRPr="00FD2D89" w:rsidRDefault="004E6109" w:rsidP="006D1D9F">
            <w:pPr>
              <w:rPr>
                <w:rFonts w:eastAsia="Calibri"/>
                <w:lang w:val="x-none" w:eastAsia="x-none"/>
              </w:rPr>
            </w:pPr>
            <w:r w:rsidRPr="00FD2D89">
              <w:rPr>
                <w:rFonts w:eastAsia="Calibri"/>
                <w:lang w:val="x-none" w:eastAsia="x-none"/>
              </w:rPr>
              <w:t>ОКПО 23107491 ОГРН 1027804894270</w:t>
            </w:r>
          </w:p>
          <w:p w14:paraId="37903AF0" w14:textId="77777777" w:rsidR="004E6109" w:rsidRPr="00FD2D89" w:rsidRDefault="004E6109" w:rsidP="006D1D9F">
            <w:pPr>
              <w:rPr>
                <w:rFonts w:eastAsia="Calibri"/>
                <w:lang w:val="x-none" w:eastAsia="x-none"/>
              </w:rPr>
            </w:pPr>
            <w:r w:rsidRPr="00FD2D89">
              <w:rPr>
                <w:rFonts w:eastAsia="Calibri"/>
                <w:lang w:val="x-none" w:eastAsia="x-none"/>
              </w:rPr>
              <w:t xml:space="preserve">Получатель: Комитет финансов Санкт-Петербурга </w:t>
            </w:r>
          </w:p>
          <w:p w14:paraId="3331E9D9" w14:textId="77777777" w:rsidR="004E6109" w:rsidRPr="00FD2D89" w:rsidRDefault="004E6109" w:rsidP="006D1D9F">
            <w:pPr>
              <w:rPr>
                <w:rFonts w:eastAsia="Calibri"/>
                <w:lang w:val="x-none" w:eastAsia="x-none"/>
              </w:rPr>
            </w:pPr>
            <w:r w:rsidRPr="00FD2D89">
              <w:rPr>
                <w:rFonts w:eastAsia="Calibri"/>
                <w:lang w:val="x-none" w:eastAsia="x-none"/>
              </w:rPr>
              <w:t>(ГБОУ школа №544 с углубленным изучением английского языка Московского района Санкт-Петербурга, л/с 0591030)</w:t>
            </w:r>
          </w:p>
          <w:p w14:paraId="1CE4E973" w14:textId="77777777" w:rsidR="004E6109" w:rsidRPr="00FD2D89" w:rsidRDefault="004E6109" w:rsidP="006D1D9F">
            <w:pPr>
              <w:rPr>
                <w:rFonts w:eastAsia="Calibri"/>
                <w:lang w:val="x-none" w:eastAsia="x-none"/>
              </w:rPr>
            </w:pPr>
            <w:r w:rsidRPr="00FD2D89">
              <w:rPr>
                <w:rFonts w:eastAsia="Calibri"/>
                <w:lang w:val="x-none" w:eastAsia="x-none"/>
              </w:rPr>
              <w:t>Северо-Западное ГУ Банка России // УФК по г. Санкт-Петербургу, г. Санкт-Петербург</w:t>
            </w:r>
          </w:p>
          <w:p w14:paraId="14DC9C6C" w14:textId="77777777" w:rsidR="004E6109" w:rsidRPr="00FD2D89" w:rsidRDefault="004E6109" w:rsidP="006D1D9F">
            <w:pPr>
              <w:rPr>
                <w:rFonts w:eastAsia="Calibri"/>
                <w:lang w:val="x-none" w:eastAsia="x-none"/>
              </w:rPr>
            </w:pPr>
            <w:r w:rsidRPr="00FD2D89">
              <w:rPr>
                <w:rFonts w:eastAsia="Calibri"/>
                <w:lang w:val="x-none" w:eastAsia="x-none"/>
              </w:rPr>
              <w:t xml:space="preserve">казначейский счет 03224643400000007200 </w:t>
            </w:r>
          </w:p>
          <w:p w14:paraId="6E69A530" w14:textId="77777777" w:rsidR="004E6109" w:rsidRPr="00FD2D89" w:rsidRDefault="004E6109" w:rsidP="006D1D9F">
            <w:pPr>
              <w:rPr>
                <w:rFonts w:eastAsia="Calibri"/>
                <w:lang w:val="x-none" w:eastAsia="x-none"/>
              </w:rPr>
            </w:pPr>
            <w:r w:rsidRPr="00FD2D89">
              <w:rPr>
                <w:rFonts w:eastAsia="Calibri"/>
                <w:lang w:val="x-none" w:eastAsia="x-none"/>
              </w:rPr>
              <w:t xml:space="preserve">банковский счет 40102810945370000005 </w:t>
            </w:r>
          </w:p>
          <w:p w14:paraId="65F306FD" w14:textId="77777777" w:rsidR="004E6109" w:rsidRPr="00FD2D89" w:rsidRDefault="004E6109" w:rsidP="006D1D9F">
            <w:pPr>
              <w:rPr>
                <w:rFonts w:eastAsia="Calibri"/>
                <w:lang w:val="x-none" w:eastAsia="x-none"/>
              </w:rPr>
            </w:pPr>
            <w:r w:rsidRPr="00FD2D89">
              <w:rPr>
                <w:rFonts w:eastAsia="Calibri"/>
                <w:lang w:val="x-none" w:eastAsia="x-none"/>
              </w:rPr>
              <w:t>БИК 014030106</w:t>
            </w:r>
          </w:p>
          <w:p w14:paraId="37600F1F" w14:textId="77777777" w:rsidR="004E6109" w:rsidRPr="00FD2D89" w:rsidRDefault="004E6109" w:rsidP="006D1D9F">
            <w:pPr>
              <w:rPr>
                <w:rFonts w:eastAsia="Calibri"/>
                <w:lang w:val="x-none" w:eastAsia="x-none"/>
              </w:rPr>
            </w:pPr>
          </w:p>
          <w:p w14:paraId="7B30F1B9" w14:textId="77777777" w:rsidR="004E6109" w:rsidRPr="00FD2D89" w:rsidRDefault="004E6109" w:rsidP="006D1D9F">
            <w:pPr>
              <w:tabs>
                <w:tab w:val="left" w:pos="851"/>
              </w:tabs>
              <w:contextualSpacing/>
              <w:jc w:val="both"/>
              <w:rPr>
                <w:rFonts w:eastAsia="Calibri"/>
                <w:lang w:val="x-none" w:eastAsia="x-none"/>
              </w:rPr>
            </w:pPr>
            <w:r>
              <w:rPr>
                <w:rFonts w:eastAsia="Calibri"/>
                <w:lang w:eastAsia="x-none"/>
              </w:rPr>
              <w:t>Д</w:t>
            </w:r>
            <w:proofErr w:type="spellStart"/>
            <w:r w:rsidRPr="00FD2D89">
              <w:rPr>
                <w:rFonts w:eastAsia="Calibri"/>
                <w:lang w:val="x-none" w:eastAsia="x-none"/>
              </w:rPr>
              <w:t>иректор</w:t>
            </w:r>
            <w:proofErr w:type="spellEnd"/>
            <w:r w:rsidRPr="00FD2D89">
              <w:rPr>
                <w:rFonts w:eastAsia="Calibri"/>
                <w:lang w:val="x-none" w:eastAsia="x-none"/>
              </w:rPr>
              <w:t xml:space="preserve"> </w:t>
            </w:r>
          </w:p>
          <w:p w14:paraId="1FB641C4" w14:textId="77777777" w:rsidR="004E6109" w:rsidRPr="00FD2D89" w:rsidRDefault="004E6109" w:rsidP="006D1D9F">
            <w:pPr>
              <w:keepNext/>
              <w:keepLines/>
              <w:tabs>
                <w:tab w:val="left" w:pos="851"/>
              </w:tabs>
              <w:contextualSpacing/>
              <w:jc w:val="both"/>
              <w:rPr>
                <w:rFonts w:eastAsia="Calibri"/>
                <w:lang w:eastAsia="x-none"/>
              </w:rPr>
            </w:pPr>
            <w:r w:rsidRPr="00FD2D89">
              <w:rPr>
                <w:rFonts w:eastAsia="Calibri"/>
                <w:lang w:val="x-none" w:eastAsia="x-none"/>
              </w:rPr>
              <w:t>__________________</w:t>
            </w:r>
            <w:r w:rsidRPr="00FD2D89">
              <w:rPr>
                <w:rFonts w:eastAsia="Calibri"/>
                <w:lang w:eastAsia="x-none"/>
              </w:rPr>
              <w:t>Васинович И.В.</w:t>
            </w:r>
          </w:p>
          <w:p w14:paraId="2E05C3E9" w14:textId="77777777" w:rsidR="004E6109" w:rsidRPr="00FD2D89" w:rsidRDefault="004E6109" w:rsidP="006D1D9F">
            <w:pPr>
              <w:rPr>
                <w:rFonts w:eastAsia="Calibri"/>
                <w:lang w:val="x-none" w:eastAsia="x-none"/>
              </w:rPr>
            </w:pPr>
            <w:r w:rsidRPr="00FD2D89">
              <w:rPr>
                <w:rFonts w:eastAsia="Calibri"/>
                <w:lang w:val="x-none" w:eastAsia="x-none"/>
              </w:rPr>
              <w:t>(ПОДПИСАНО ЭП)</w:t>
            </w:r>
          </w:p>
          <w:p w14:paraId="2E3994F7" w14:textId="77777777" w:rsidR="004E6109" w:rsidRPr="00FD2D89" w:rsidRDefault="004E6109" w:rsidP="006D1D9F">
            <w:pPr>
              <w:rPr>
                <w:rFonts w:eastAsia="Calibri"/>
                <w:lang w:val="x-none" w:eastAsia="x-none"/>
              </w:rPr>
            </w:pPr>
          </w:p>
        </w:tc>
        <w:tc>
          <w:tcPr>
            <w:tcW w:w="5103" w:type="dxa"/>
            <w:tcBorders>
              <w:left w:val="single" w:sz="4" w:space="0" w:color="auto"/>
            </w:tcBorders>
          </w:tcPr>
          <w:p w14:paraId="42CFF197" w14:textId="25A21E4B" w:rsidR="00730D91" w:rsidRDefault="00730D91" w:rsidP="00730D91">
            <w:pPr>
              <w:rPr>
                <w:rFonts w:eastAsia="Calibri"/>
                <w:lang w:eastAsia="x-none"/>
              </w:rPr>
            </w:pPr>
          </w:p>
          <w:p w14:paraId="5770E183" w14:textId="3BDF4419" w:rsidR="006D1D9F" w:rsidRDefault="006D1D9F" w:rsidP="00730D91">
            <w:pPr>
              <w:rPr>
                <w:rFonts w:eastAsia="Calibri"/>
                <w:lang w:eastAsia="x-none"/>
              </w:rPr>
            </w:pPr>
          </w:p>
          <w:p w14:paraId="7F44572F" w14:textId="1D0C433E" w:rsidR="006D1D9F" w:rsidRDefault="006D1D9F" w:rsidP="00730D91">
            <w:pPr>
              <w:rPr>
                <w:rFonts w:eastAsia="Calibri"/>
                <w:lang w:eastAsia="x-none"/>
              </w:rPr>
            </w:pPr>
          </w:p>
          <w:p w14:paraId="7A7C6DF2" w14:textId="515A325C" w:rsidR="006D1D9F" w:rsidRDefault="006D1D9F" w:rsidP="00730D91">
            <w:pPr>
              <w:rPr>
                <w:rFonts w:eastAsia="Calibri"/>
                <w:lang w:eastAsia="x-none"/>
              </w:rPr>
            </w:pPr>
          </w:p>
          <w:p w14:paraId="0C4AD07C" w14:textId="71611F79" w:rsidR="006D1D9F" w:rsidRDefault="006D1D9F" w:rsidP="00730D91">
            <w:pPr>
              <w:rPr>
                <w:rFonts w:eastAsia="Calibri"/>
                <w:lang w:eastAsia="x-none"/>
              </w:rPr>
            </w:pPr>
          </w:p>
          <w:p w14:paraId="36015D25" w14:textId="154E4DB2" w:rsidR="006D1D9F" w:rsidRDefault="006D1D9F" w:rsidP="00730D91">
            <w:pPr>
              <w:rPr>
                <w:rFonts w:eastAsia="Calibri"/>
                <w:lang w:eastAsia="x-none"/>
              </w:rPr>
            </w:pPr>
          </w:p>
          <w:p w14:paraId="78075876" w14:textId="7EAECD25" w:rsidR="006D1D9F" w:rsidRDefault="006D1D9F" w:rsidP="00730D91">
            <w:pPr>
              <w:rPr>
                <w:rFonts w:eastAsia="Calibri"/>
                <w:lang w:eastAsia="x-none"/>
              </w:rPr>
            </w:pPr>
          </w:p>
          <w:p w14:paraId="130112BC" w14:textId="0E28D5CD" w:rsidR="006D1D9F" w:rsidRDefault="006D1D9F" w:rsidP="00730D91">
            <w:pPr>
              <w:rPr>
                <w:rFonts w:eastAsia="Calibri"/>
                <w:lang w:eastAsia="x-none"/>
              </w:rPr>
            </w:pPr>
          </w:p>
          <w:p w14:paraId="4F9ED078" w14:textId="209CE6F5" w:rsidR="006D1D9F" w:rsidRDefault="006D1D9F" w:rsidP="00730D91">
            <w:pPr>
              <w:rPr>
                <w:rFonts w:eastAsia="Calibri"/>
                <w:lang w:eastAsia="x-none"/>
              </w:rPr>
            </w:pPr>
          </w:p>
          <w:p w14:paraId="3E550C30" w14:textId="38A88540" w:rsidR="006D1D9F" w:rsidRDefault="006D1D9F" w:rsidP="00730D91">
            <w:pPr>
              <w:rPr>
                <w:rFonts w:eastAsia="Calibri"/>
                <w:lang w:eastAsia="x-none"/>
              </w:rPr>
            </w:pPr>
          </w:p>
          <w:p w14:paraId="340CAA7D" w14:textId="13E986BD" w:rsidR="006D1D9F" w:rsidRDefault="006D1D9F" w:rsidP="00730D91">
            <w:pPr>
              <w:rPr>
                <w:rFonts w:eastAsia="Calibri"/>
                <w:lang w:eastAsia="x-none"/>
              </w:rPr>
            </w:pPr>
          </w:p>
          <w:p w14:paraId="00E2B9D6" w14:textId="781FA74E" w:rsidR="006D1D9F" w:rsidRDefault="006D1D9F" w:rsidP="00730D91">
            <w:pPr>
              <w:rPr>
                <w:rFonts w:eastAsia="Calibri"/>
                <w:lang w:eastAsia="x-none"/>
              </w:rPr>
            </w:pPr>
          </w:p>
          <w:p w14:paraId="7162480E" w14:textId="4DFB04CC" w:rsidR="006D1D9F" w:rsidRDefault="006D1D9F" w:rsidP="00730D91">
            <w:pPr>
              <w:rPr>
                <w:rFonts w:eastAsia="Calibri"/>
                <w:lang w:eastAsia="x-none"/>
              </w:rPr>
            </w:pPr>
          </w:p>
          <w:p w14:paraId="31F3E053" w14:textId="2F875CEC" w:rsidR="006D1D9F" w:rsidRDefault="006D1D9F" w:rsidP="00730D91">
            <w:pPr>
              <w:rPr>
                <w:rFonts w:eastAsia="Calibri"/>
                <w:lang w:eastAsia="x-none"/>
              </w:rPr>
            </w:pPr>
          </w:p>
          <w:p w14:paraId="77049EC6" w14:textId="05D556FC" w:rsidR="006D1D9F" w:rsidRDefault="006D1D9F" w:rsidP="00730D91">
            <w:pPr>
              <w:rPr>
                <w:rFonts w:eastAsia="Calibri"/>
                <w:lang w:eastAsia="x-none"/>
              </w:rPr>
            </w:pPr>
          </w:p>
          <w:p w14:paraId="6476C774" w14:textId="49FF2326" w:rsidR="006D1D9F" w:rsidRDefault="006D1D9F" w:rsidP="00730D91">
            <w:pPr>
              <w:rPr>
                <w:rFonts w:eastAsia="Calibri"/>
                <w:lang w:eastAsia="x-none"/>
              </w:rPr>
            </w:pPr>
          </w:p>
          <w:p w14:paraId="5BF439A7" w14:textId="77777777" w:rsidR="006D1D9F" w:rsidRPr="006D2237" w:rsidRDefault="006D1D9F" w:rsidP="00730D91">
            <w:pPr>
              <w:rPr>
                <w:rFonts w:eastAsia="Calibri"/>
                <w:lang w:eastAsia="x-none"/>
              </w:rPr>
            </w:pPr>
          </w:p>
          <w:p w14:paraId="4C24EDCE" w14:textId="085F9D74" w:rsidR="00730D91" w:rsidRDefault="00730D91" w:rsidP="00730D91">
            <w:pPr>
              <w:rPr>
                <w:rFonts w:eastAsia="Calibri"/>
                <w:lang w:eastAsia="x-none"/>
              </w:rPr>
            </w:pPr>
          </w:p>
          <w:p w14:paraId="57282AC1" w14:textId="48792CCF" w:rsidR="00730D91" w:rsidRDefault="00730D91" w:rsidP="00730D91">
            <w:pPr>
              <w:rPr>
                <w:rFonts w:eastAsia="Calibri"/>
                <w:lang w:eastAsia="x-none"/>
              </w:rPr>
            </w:pPr>
          </w:p>
          <w:p w14:paraId="6BB8DC76" w14:textId="6732CB48" w:rsidR="00730D91" w:rsidRDefault="00730D91" w:rsidP="00730D91">
            <w:pPr>
              <w:rPr>
                <w:rFonts w:eastAsia="Calibri"/>
                <w:lang w:eastAsia="x-none"/>
              </w:rPr>
            </w:pPr>
          </w:p>
          <w:p w14:paraId="22AD889D" w14:textId="0D9E1616" w:rsidR="00730D91" w:rsidRDefault="00730D91" w:rsidP="00730D91">
            <w:pPr>
              <w:rPr>
                <w:rFonts w:eastAsia="Calibri"/>
                <w:lang w:eastAsia="x-none"/>
              </w:rPr>
            </w:pPr>
          </w:p>
          <w:p w14:paraId="04C207F6" w14:textId="77777777" w:rsidR="00730D91" w:rsidRDefault="00730D91" w:rsidP="00730D91">
            <w:pPr>
              <w:rPr>
                <w:rFonts w:eastAsia="Calibri"/>
                <w:lang w:eastAsia="x-none"/>
              </w:rPr>
            </w:pPr>
          </w:p>
          <w:p w14:paraId="3FC3D426" w14:textId="77777777" w:rsidR="00730D91" w:rsidRDefault="00730D91" w:rsidP="00730D91">
            <w:pPr>
              <w:rPr>
                <w:rFonts w:eastAsia="Calibri"/>
                <w:lang w:eastAsia="x-none"/>
              </w:rPr>
            </w:pPr>
          </w:p>
          <w:p w14:paraId="56AE8740" w14:textId="7E91995C" w:rsidR="00730D91" w:rsidRDefault="00730D91" w:rsidP="00730D91">
            <w:pPr>
              <w:rPr>
                <w:rFonts w:eastAsia="Calibri"/>
                <w:lang w:eastAsia="x-none"/>
              </w:rPr>
            </w:pPr>
            <w:r>
              <w:rPr>
                <w:rFonts w:eastAsia="Calibri"/>
                <w:lang w:eastAsia="x-none"/>
              </w:rPr>
              <w:t xml:space="preserve"> </w:t>
            </w:r>
            <w:r w:rsidR="006D1D9F">
              <w:rPr>
                <w:rFonts w:eastAsia="Calibri"/>
                <w:lang w:eastAsia="x-none"/>
              </w:rPr>
              <w:t>________________________</w:t>
            </w:r>
          </w:p>
          <w:p w14:paraId="00878D1A" w14:textId="6A5D7B07" w:rsidR="00730D91" w:rsidRDefault="00730D91" w:rsidP="00730D91">
            <w:pPr>
              <w:rPr>
                <w:rFonts w:eastAsia="Calibri"/>
                <w:lang w:eastAsia="x-none"/>
              </w:rPr>
            </w:pPr>
            <w:r>
              <w:rPr>
                <w:rFonts w:eastAsia="Calibri"/>
                <w:lang w:eastAsia="x-none"/>
              </w:rPr>
              <w:t>_______________</w:t>
            </w:r>
            <w:r w:rsidR="002F7D50">
              <w:rPr>
                <w:rFonts w:eastAsia="Calibri"/>
                <w:lang w:eastAsia="x-none"/>
              </w:rPr>
              <w:t>_______</w:t>
            </w:r>
            <w:r w:rsidR="002F7D50">
              <w:t xml:space="preserve"> </w:t>
            </w:r>
            <w:r w:rsidR="006D1D9F">
              <w:rPr>
                <w:rFonts w:eastAsia="Calibri"/>
                <w:lang w:eastAsia="x-none"/>
              </w:rPr>
              <w:t>_______________</w:t>
            </w:r>
          </w:p>
          <w:p w14:paraId="6B3CD2AB" w14:textId="77777777" w:rsidR="00730D91" w:rsidRPr="00FD2D89" w:rsidRDefault="00730D91" w:rsidP="00730D91">
            <w:pPr>
              <w:rPr>
                <w:rFonts w:eastAsia="Calibri"/>
                <w:lang w:val="x-none" w:eastAsia="x-none"/>
              </w:rPr>
            </w:pPr>
            <w:r w:rsidRPr="00FD2D89">
              <w:rPr>
                <w:rFonts w:eastAsia="Calibri"/>
                <w:lang w:val="x-none" w:eastAsia="x-none"/>
              </w:rPr>
              <w:t>(ПОДПИСАНО ЭП)</w:t>
            </w:r>
          </w:p>
          <w:p w14:paraId="0753DB53" w14:textId="1DEDFEED" w:rsidR="00CD0E04" w:rsidRPr="005D3A8C" w:rsidRDefault="00CD0E04" w:rsidP="006064FA">
            <w:pPr>
              <w:rPr>
                <w:rFonts w:eastAsia="Calibri"/>
                <w:lang w:val="x-none" w:eastAsia="x-none"/>
              </w:rPr>
            </w:pPr>
          </w:p>
        </w:tc>
      </w:tr>
    </w:tbl>
    <w:p w14:paraId="70888059" w14:textId="77777777" w:rsidR="004E6109" w:rsidRDefault="004E6109" w:rsidP="00C95190">
      <w:pPr>
        <w:rPr>
          <w:sz w:val="22"/>
          <w:szCs w:val="22"/>
        </w:rPr>
        <w:sectPr w:rsidR="004E6109" w:rsidSect="00E620DB">
          <w:footerReference w:type="even" r:id="rId8"/>
          <w:footerReference w:type="default" r:id="rId9"/>
          <w:pgSz w:w="11906" w:h="16838"/>
          <w:pgMar w:top="902" w:right="748" w:bottom="720" w:left="1259" w:header="357" w:footer="573" w:gutter="0"/>
          <w:cols w:space="708"/>
          <w:docGrid w:linePitch="360"/>
        </w:sectPr>
      </w:pPr>
    </w:p>
    <w:p w14:paraId="7381055F" w14:textId="402F198B" w:rsidR="0045346A" w:rsidRPr="004E2259" w:rsidRDefault="0045346A" w:rsidP="00C95190">
      <w:pPr>
        <w:jc w:val="right"/>
        <w:rPr>
          <w:sz w:val="22"/>
          <w:szCs w:val="22"/>
        </w:rPr>
      </w:pPr>
      <w:r w:rsidRPr="004E2259">
        <w:rPr>
          <w:sz w:val="22"/>
          <w:szCs w:val="22"/>
        </w:rPr>
        <w:lastRenderedPageBreak/>
        <w:t xml:space="preserve">Приложение №1  </w:t>
      </w:r>
    </w:p>
    <w:p w14:paraId="37B7F06B" w14:textId="37820E89" w:rsidR="0045346A" w:rsidRPr="004E2259" w:rsidRDefault="0045346A" w:rsidP="0045346A">
      <w:pPr>
        <w:jc w:val="right"/>
        <w:rPr>
          <w:sz w:val="22"/>
          <w:szCs w:val="22"/>
        </w:rPr>
      </w:pPr>
      <w:r w:rsidRPr="004E2259">
        <w:rPr>
          <w:sz w:val="22"/>
          <w:szCs w:val="22"/>
        </w:rPr>
        <w:t>к Контракту №</w:t>
      </w:r>
      <w:r w:rsidR="002F7D50">
        <w:rPr>
          <w:sz w:val="22"/>
          <w:szCs w:val="22"/>
        </w:rPr>
        <w:t xml:space="preserve"> </w:t>
      </w:r>
      <w:r w:rsidR="002F7D50">
        <w:rPr>
          <w:rStyle w:val="110"/>
          <w:rFonts w:ascii="Times New Roman" w:hAnsi="Times New Roman" w:cs="Times New Roman"/>
          <w:bCs/>
          <w:sz w:val="22"/>
          <w:szCs w:val="22"/>
        </w:rPr>
        <w:t>23</w:t>
      </w:r>
      <w:r w:rsidR="00DF186D">
        <w:rPr>
          <w:rStyle w:val="110"/>
          <w:rFonts w:ascii="Times New Roman" w:hAnsi="Times New Roman" w:cs="Times New Roman"/>
          <w:bCs/>
          <w:sz w:val="22"/>
          <w:szCs w:val="22"/>
        </w:rPr>
        <w:t>51</w:t>
      </w:r>
    </w:p>
    <w:p w14:paraId="268F09B8" w14:textId="77777777" w:rsidR="0045346A" w:rsidRPr="004E2259" w:rsidRDefault="0045346A" w:rsidP="0045346A">
      <w:pPr>
        <w:jc w:val="right"/>
        <w:rPr>
          <w:sz w:val="22"/>
          <w:szCs w:val="22"/>
        </w:rPr>
      </w:pPr>
    </w:p>
    <w:p w14:paraId="5874B14F" w14:textId="77777777" w:rsidR="0045346A" w:rsidRPr="00C74A32" w:rsidRDefault="0045346A" w:rsidP="0045346A">
      <w:pPr>
        <w:jc w:val="center"/>
        <w:rPr>
          <w:b/>
        </w:rPr>
      </w:pPr>
    </w:p>
    <w:p w14:paraId="0FC2F8E5" w14:textId="2096F54F" w:rsidR="0045346A" w:rsidRPr="00C74A32" w:rsidRDefault="006064FA" w:rsidP="0045346A">
      <w:pPr>
        <w:pStyle w:val="a8"/>
        <w:ind w:firstLine="567"/>
        <w:jc w:val="center"/>
        <w:rPr>
          <w:b/>
          <w:bCs/>
          <w:sz w:val="24"/>
          <w:szCs w:val="24"/>
        </w:rPr>
      </w:pPr>
      <w:r w:rsidRPr="00C74A32">
        <w:rPr>
          <w:b/>
          <w:bCs/>
          <w:sz w:val="24"/>
          <w:szCs w:val="24"/>
        </w:rPr>
        <w:t>Расчет цены контракта</w:t>
      </w:r>
    </w:p>
    <w:tbl>
      <w:tblPr>
        <w:tblpPr w:leftFromText="180" w:rightFromText="180" w:vertAnchor="text" w:horzAnchor="margin" w:tblpXSpec="center" w:tblpY="39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4"/>
        <w:gridCol w:w="3570"/>
        <w:gridCol w:w="1134"/>
        <w:gridCol w:w="1843"/>
        <w:gridCol w:w="2409"/>
        <w:gridCol w:w="1752"/>
        <w:gridCol w:w="3254"/>
      </w:tblGrid>
      <w:tr w:rsidR="00650B1C" w:rsidRPr="00C74A32" w14:paraId="5215E09E" w14:textId="77777777" w:rsidTr="00650B1C">
        <w:trPr>
          <w:trHeight w:val="699"/>
        </w:trPr>
        <w:tc>
          <w:tcPr>
            <w:tcW w:w="409" w:type="pct"/>
            <w:vAlign w:val="center"/>
            <w:hideMark/>
          </w:tcPr>
          <w:p w14:paraId="45D330D3" w14:textId="77777777" w:rsidR="00650B1C" w:rsidRPr="00C74A32" w:rsidRDefault="00650B1C" w:rsidP="006D1D9F">
            <w:pPr>
              <w:rPr>
                <w:color w:val="000000"/>
              </w:rPr>
            </w:pPr>
            <w:r w:rsidRPr="00C74A32">
              <w:rPr>
                <w:color w:val="000000"/>
              </w:rPr>
              <w:t>№ п/п</w:t>
            </w:r>
          </w:p>
        </w:tc>
        <w:tc>
          <w:tcPr>
            <w:tcW w:w="1174" w:type="pct"/>
            <w:vAlign w:val="center"/>
            <w:hideMark/>
          </w:tcPr>
          <w:p w14:paraId="5204DB01" w14:textId="77777777" w:rsidR="00650B1C" w:rsidRPr="00C74A32" w:rsidRDefault="00650B1C" w:rsidP="006D1D9F">
            <w:pPr>
              <w:jc w:val="center"/>
              <w:rPr>
                <w:color w:val="000000"/>
              </w:rPr>
            </w:pPr>
            <w:r w:rsidRPr="00C74A32">
              <w:rPr>
                <w:color w:val="000000"/>
              </w:rPr>
              <w:t>Наименование</w:t>
            </w:r>
          </w:p>
        </w:tc>
        <w:tc>
          <w:tcPr>
            <w:tcW w:w="373" w:type="pct"/>
            <w:vAlign w:val="center"/>
            <w:hideMark/>
          </w:tcPr>
          <w:p w14:paraId="1F5292BA" w14:textId="7FD68904" w:rsidR="00650B1C" w:rsidRPr="00C74A32" w:rsidRDefault="00650B1C" w:rsidP="006D1D9F">
            <w:pPr>
              <w:jc w:val="center"/>
              <w:rPr>
                <w:color w:val="000000"/>
              </w:rPr>
            </w:pPr>
            <w:r w:rsidRPr="00C74A32">
              <w:rPr>
                <w:color w:val="000000"/>
              </w:rPr>
              <w:t xml:space="preserve">Ед. </w:t>
            </w:r>
            <w:proofErr w:type="spellStart"/>
            <w:r w:rsidRPr="00C74A32">
              <w:rPr>
                <w:color w:val="000000"/>
              </w:rPr>
              <w:t>изм</w:t>
            </w:r>
            <w:proofErr w:type="spellEnd"/>
          </w:p>
        </w:tc>
        <w:tc>
          <w:tcPr>
            <w:tcW w:w="606" w:type="pct"/>
            <w:vAlign w:val="center"/>
            <w:hideMark/>
          </w:tcPr>
          <w:p w14:paraId="3DD3A97C" w14:textId="77777777" w:rsidR="00650B1C" w:rsidRPr="00C74A32" w:rsidRDefault="00650B1C" w:rsidP="006D1D9F">
            <w:pPr>
              <w:jc w:val="center"/>
              <w:rPr>
                <w:color w:val="000000"/>
              </w:rPr>
            </w:pPr>
            <w:r w:rsidRPr="00C74A32">
              <w:rPr>
                <w:color w:val="000000"/>
              </w:rPr>
              <w:t>Кол-во</w:t>
            </w:r>
          </w:p>
        </w:tc>
        <w:tc>
          <w:tcPr>
            <w:tcW w:w="792" w:type="pct"/>
            <w:vAlign w:val="center"/>
            <w:hideMark/>
          </w:tcPr>
          <w:p w14:paraId="7C19D18F" w14:textId="1AC416A1" w:rsidR="00650B1C" w:rsidRPr="00C74A32" w:rsidRDefault="00650B1C" w:rsidP="006D1D9F">
            <w:pPr>
              <w:jc w:val="center"/>
              <w:rPr>
                <w:color w:val="000000"/>
              </w:rPr>
            </w:pPr>
            <w:r w:rsidRPr="00C74A32">
              <w:rPr>
                <w:color w:val="000000"/>
              </w:rPr>
              <w:t>Цена, руб.</w:t>
            </w:r>
          </w:p>
        </w:tc>
        <w:tc>
          <w:tcPr>
            <w:tcW w:w="576" w:type="pct"/>
          </w:tcPr>
          <w:p w14:paraId="2D577ECC" w14:textId="77777777" w:rsidR="00650B1C" w:rsidRPr="00C74A32" w:rsidRDefault="00650B1C" w:rsidP="004E6109">
            <w:pPr>
              <w:jc w:val="center"/>
              <w:rPr>
                <w:color w:val="000000"/>
              </w:rPr>
            </w:pPr>
            <w:r w:rsidRPr="00C74A32">
              <w:rPr>
                <w:color w:val="000000"/>
              </w:rPr>
              <w:t>НДС</w:t>
            </w:r>
          </w:p>
          <w:p w14:paraId="674F0EFB" w14:textId="5573EF22" w:rsidR="00632883" w:rsidRPr="00C74A32" w:rsidRDefault="00632883" w:rsidP="004E6109">
            <w:pPr>
              <w:jc w:val="center"/>
              <w:rPr>
                <w:color w:val="000000"/>
              </w:rPr>
            </w:pPr>
          </w:p>
        </w:tc>
        <w:tc>
          <w:tcPr>
            <w:tcW w:w="1070" w:type="pct"/>
            <w:vAlign w:val="center"/>
            <w:hideMark/>
          </w:tcPr>
          <w:p w14:paraId="0260AE93" w14:textId="4DFFBEFF" w:rsidR="00650B1C" w:rsidRPr="00C74A32" w:rsidRDefault="00650B1C" w:rsidP="004E6109">
            <w:pPr>
              <w:jc w:val="center"/>
              <w:rPr>
                <w:color w:val="000000"/>
              </w:rPr>
            </w:pPr>
            <w:r w:rsidRPr="00C74A32">
              <w:rPr>
                <w:color w:val="000000"/>
              </w:rPr>
              <w:t>Стоимость, руб.</w:t>
            </w:r>
          </w:p>
        </w:tc>
      </w:tr>
      <w:tr w:rsidR="00C74A32" w:rsidRPr="00C74A32" w14:paraId="03C196C6" w14:textId="77777777" w:rsidTr="00650B1C">
        <w:tc>
          <w:tcPr>
            <w:tcW w:w="409" w:type="pct"/>
            <w:shd w:val="clear" w:color="auto" w:fill="FFFFFF"/>
            <w:vAlign w:val="center"/>
            <w:hideMark/>
          </w:tcPr>
          <w:p w14:paraId="2C56F57A" w14:textId="7341EF1D" w:rsidR="00C74A32" w:rsidRPr="00C74A32" w:rsidRDefault="00C74A32" w:rsidP="00C74A32">
            <w:pPr>
              <w:jc w:val="center"/>
              <w:rPr>
                <w:color w:val="000000"/>
              </w:rPr>
            </w:pPr>
            <w:r w:rsidRPr="00C74A32">
              <w:t>1</w:t>
            </w:r>
          </w:p>
        </w:tc>
        <w:tc>
          <w:tcPr>
            <w:tcW w:w="1174" w:type="pct"/>
            <w:shd w:val="clear" w:color="000000" w:fill="FFFFFF"/>
            <w:vAlign w:val="center"/>
          </w:tcPr>
          <w:p w14:paraId="6200344A" w14:textId="63115FE0" w:rsidR="00C74A32" w:rsidRPr="00C74A32" w:rsidRDefault="00DF186D" w:rsidP="00C74A32">
            <w:pPr>
              <w:rPr>
                <w:color w:val="000000"/>
              </w:rPr>
            </w:pPr>
            <w:r>
              <w:rPr>
                <w:color w:val="000000"/>
              </w:rPr>
              <w:t>Трибуна для выступлений</w:t>
            </w:r>
            <w:bookmarkStart w:id="2" w:name="_GoBack"/>
            <w:bookmarkEnd w:id="2"/>
          </w:p>
        </w:tc>
        <w:tc>
          <w:tcPr>
            <w:tcW w:w="373" w:type="pct"/>
            <w:shd w:val="clear" w:color="000000" w:fill="FFFFFF"/>
            <w:vAlign w:val="center"/>
          </w:tcPr>
          <w:p w14:paraId="3CE2EAC0" w14:textId="3E841A97" w:rsidR="00C74A32" w:rsidRPr="00C74A32" w:rsidRDefault="00DF186D" w:rsidP="00C74A32">
            <w:pPr>
              <w:jc w:val="center"/>
              <w:rPr>
                <w:color w:val="000000"/>
              </w:rPr>
            </w:pPr>
            <w:r>
              <w:t>Ш</w:t>
            </w:r>
            <w:r w:rsidR="00C74A32">
              <w:t>Т</w:t>
            </w:r>
          </w:p>
        </w:tc>
        <w:tc>
          <w:tcPr>
            <w:tcW w:w="606" w:type="pct"/>
            <w:shd w:val="clear" w:color="000000" w:fill="FFFFFF"/>
            <w:vAlign w:val="center"/>
          </w:tcPr>
          <w:p w14:paraId="6854A8DB" w14:textId="57439A2D" w:rsidR="00C74A32" w:rsidRPr="00C74A32" w:rsidRDefault="00C74A32" w:rsidP="00C74A32">
            <w:pPr>
              <w:jc w:val="center"/>
              <w:rPr>
                <w:color w:val="000000"/>
              </w:rPr>
            </w:pPr>
            <w:r w:rsidRPr="00C74A32">
              <w:rPr>
                <w:color w:val="000000"/>
              </w:rPr>
              <w:t>1</w:t>
            </w:r>
          </w:p>
        </w:tc>
        <w:tc>
          <w:tcPr>
            <w:tcW w:w="792" w:type="pct"/>
            <w:shd w:val="clear" w:color="auto" w:fill="FFFFFF"/>
            <w:vAlign w:val="center"/>
          </w:tcPr>
          <w:p w14:paraId="12DEC2FC" w14:textId="4174C348" w:rsidR="00C74A32" w:rsidRPr="00C74A32" w:rsidRDefault="00C74A32" w:rsidP="00C74A32">
            <w:pPr>
              <w:jc w:val="center"/>
              <w:rPr>
                <w:color w:val="000000"/>
              </w:rPr>
            </w:pPr>
          </w:p>
        </w:tc>
        <w:tc>
          <w:tcPr>
            <w:tcW w:w="576" w:type="pct"/>
          </w:tcPr>
          <w:p w14:paraId="6A09E798" w14:textId="0FBFA2A8" w:rsidR="00C74A32" w:rsidRPr="00C74A32" w:rsidRDefault="00C74A32" w:rsidP="00C74A32">
            <w:pPr>
              <w:jc w:val="center"/>
              <w:rPr>
                <w:color w:val="000000"/>
              </w:rPr>
            </w:pPr>
          </w:p>
        </w:tc>
        <w:tc>
          <w:tcPr>
            <w:tcW w:w="1070" w:type="pct"/>
            <w:vAlign w:val="center"/>
          </w:tcPr>
          <w:p w14:paraId="0171BF39" w14:textId="236DEFF9" w:rsidR="00C74A32" w:rsidRPr="00C74A32" w:rsidRDefault="00C74A32" w:rsidP="00C74A32">
            <w:pPr>
              <w:jc w:val="center"/>
              <w:rPr>
                <w:color w:val="000000"/>
              </w:rPr>
            </w:pPr>
          </w:p>
        </w:tc>
      </w:tr>
      <w:tr w:rsidR="00650B1C" w:rsidRPr="00C74A32" w14:paraId="3C457520" w14:textId="77777777" w:rsidTr="00650B1C">
        <w:tc>
          <w:tcPr>
            <w:tcW w:w="3354" w:type="pct"/>
            <w:gridSpan w:val="5"/>
            <w:shd w:val="clear" w:color="auto" w:fill="FFFFFF"/>
            <w:vAlign w:val="center"/>
          </w:tcPr>
          <w:p w14:paraId="533F5F26" w14:textId="336FC55D" w:rsidR="00650B1C" w:rsidRPr="00C74A32" w:rsidRDefault="00650B1C" w:rsidP="004E6109">
            <w:pPr>
              <w:jc w:val="center"/>
              <w:rPr>
                <w:color w:val="000000"/>
              </w:rPr>
            </w:pPr>
            <w:r w:rsidRPr="00C74A32">
              <w:rPr>
                <w:color w:val="000000"/>
              </w:rPr>
              <w:t>Итого:</w:t>
            </w:r>
          </w:p>
        </w:tc>
        <w:tc>
          <w:tcPr>
            <w:tcW w:w="576" w:type="pct"/>
          </w:tcPr>
          <w:p w14:paraId="56164AB7" w14:textId="77777777" w:rsidR="00650B1C" w:rsidRPr="00C74A32" w:rsidRDefault="00650B1C" w:rsidP="00BF05B5">
            <w:pPr>
              <w:jc w:val="center"/>
              <w:rPr>
                <w:color w:val="000000"/>
              </w:rPr>
            </w:pPr>
          </w:p>
        </w:tc>
        <w:tc>
          <w:tcPr>
            <w:tcW w:w="1070" w:type="pct"/>
            <w:vAlign w:val="center"/>
          </w:tcPr>
          <w:p w14:paraId="4132286B" w14:textId="36B947AB" w:rsidR="00650B1C" w:rsidRPr="00C74A32" w:rsidRDefault="00650B1C" w:rsidP="00BF05B5">
            <w:pPr>
              <w:jc w:val="center"/>
              <w:rPr>
                <w:color w:val="000000"/>
              </w:rPr>
            </w:pPr>
          </w:p>
        </w:tc>
      </w:tr>
    </w:tbl>
    <w:p w14:paraId="6C506C6D" w14:textId="274619DA" w:rsidR="00BF05B5" w:rsidRPr="00C74A32" w:rsidRDefault="00BF05B5" w:rsidP="0045346A">
      <w:pPr>
        <w:jc w:val="both"/>
        <w:rPr>
          <w:rFonts w:eastAsia="Calibri"/>
        </w:rPr>
      </w:pPr>
    </w:p>
    <w:p w14:paraId="475A8E58" w14:textId="0E9BBCE5" w:rsidR="00BF05B5" w:rsidRPr="00C74A32" w:rsidRDefault="00BF05B5" w:rsidP="0045346A">
      <w:pPr>
        <w:jc w:val="both"/>
        <w:rPr>
          <w:b/>
        </w:rPr>
      </w:pPr>
    </w:p>
    <w:tbl>
      <w:tblPr>
        <w:tblpPr w:leftFromText="180" w:rightFromText="180" w:vertAnchor="text" w:horzAnchor="margin" w:tblpY="902"/>
        <w:tblW w:w="5000" w:type="pct"/>
        <w:tblLook w:val="0000" w:firstRow="0" w:lastRow="0" w:firstColumn="0" w:lastColumn="0" w:noHBand="0" w:noVBand="0"/>
      </w:tblPr>
      <w:tblGrid>
        <w:gridCol w:w="7711"/>
        <w:gridCol w:w="7505"/>
      </w:tblGrid>
      <w:tr w:rsidR="006064FA" w:rsidRPr="00C74A32" w14:paraId="1613AAF4" w14:textId="77777777" w:rsidTr="006064FA">
        <w:trPr>
          <w:trHeight w:val="1310"/>
        </w:trPr>
        <w:tc>
          <w:tcPr>
            <w:tcW w:w="2534" w:type="pct"/>
          </w:tcPr>
          <w:p w14:paraId="33763BB6" w14:textId="77777777" w:rsidR="006064FA" w:rsidRPr="00C74A32" w:rsidRDefault="006064FA" w:rsidP="006064FA">
            <w:pPr>
              <w:rPr>
                <w:rFonts w:eastAsia="Calibri"/>
                <w:lang w:val="x-none" w:eastAsia="x-none"/>
              </w:rPr>
            </w:pPr>
          </w:p>
          <w:p w14:paraId="59DD7448" w14:textId="77777777" w:rsidR="006064FA" w:rsidRPr="00C74A32" w:rsidRDefault="006064FA" w:rsidP="006064FA">
            <w:pPr>
              <w:tabs>
                <w:tab w:val="left" w:pos="851"/>
              </w:tabs>
              <w:contextualSpacing/>
              <w:jc w:val="both"/>
              <w:rPr>
                <w:rFonts w:eastAsia="Calibri"/>
                <w:lang w:val="x-none" w:eastAsia="x-none"/>
              </w:rPr>
            </w:pPr>
            <w:r w:rsidRPr="00C74A32">
              <w:rPr>
                <w:rFonts w:eastAsia="Calibri"/>
                <w:lang w:eastAsia="x-none"/>
              </w:rPr>
              <w:t>Д</w:t>
            </w:r>
            <w:proofErr w:type="spellStart"/>
            <w:r w:rsidRPr="00C74A32">
              <w:rPr>
                <w:rFonts w:eastAsia="Calibri"/>
                <w:lang w:val="x-none" w:eastAsia="x-none"/>
              </w:rPr>
              <w:t>иректор</w:t>
            </w:r>
            <w:proofErr w:type="spellEnd"/>
            <w:r w:rsidRPr="00C74A32">
              <w:rPr>
                <w:rFonts w:eastAsia="Calibri"/>
                <w:lang w:val="x-none" w:eastAsia="x-none"/>
              </w:rPr>
              <w:t xml:space="preserve"> </w:t>
            </w:r>
          </w:p>
          <w:p w14:paraId="1FC2CCB8" w14:textId="77777777" w:rsidR="006064FA" w:rsidRPr="00C74A32" w:rsidRDefault="006064FA" w:rsidP="006064FA">
            <w:pPr>
              <w:keepNext/>
              <w:keepLines/>
              <w:tabs>
                <w:tab w:val="left" w:pos="851"/>
              </w:tabs>
              <w:contextualSpacing/>
              <w:jc w:val="both"/>
              <w:rPr>
                <w:rFonts w:eastAsia="Calibri"/>
                <w:lang w:eastAsia="x-none"/>
              </w:rPr>
            </w:pPr>
            <w:r w:rsidRPr="00C74A32">
              <w:rPr>
                <w:rFonts w:eastAsia="Calibri"/>
                <w:lang w:val="x-none" w:eastAsia="x-none"/>
              </w:rPr>
              <w:t>__________________</w:t>
            </w:r>
            <w:r w:rsidRPr="00C74A32">
              <w:rPr>
                <w:rFonts w:eastAsia="Calibri"/>
                <w:lang w:eastAsia="x-none"/>
              </w:rPr>
              <w:t>Васинович И.В.</w:t>
            </w:r>
          </w:p>
          <w:p w14:paraId="0F346B2A" w14:textId="77777777" w:rsidR="006064FA" w:rsidRPr="00C74A32" w:rsidRDefault="006064FA" w:rsidP="006064FA">
            <w:pPr>
              <w:rPr>
                <w:rFonts w:eastAsia="Calibri"/>
                <w:lang w:val="x-none" w:eastAsia="x-none"/>
              </w:rPr>
            </w:pPr>
            <w:r w:rsidRPr="00C74A32">
              <w:rPr>
                <w:rFonts w:eastAsia="Calibri"/>
                <w:lang w:val="x-none" w:eastAsia="x-none"/>
              </w:rPr>
              <w:t>(ПОДПИСАНО ЭП)</w:t>
            </w:r>
          </w:p>
          <w:p w14:paraId="68FFE633" w14:textId="77777777" w:rsidR="006064FA" w:rsidRPr="00C74A32" w:rsidRDefault="006064FA" w:rsidP="006064FA">
            <w:pPr>
              <w:rPr>
                <w:rFonts w:eastAsia="Calibri"/>
                <w:lang w:val="x-none" w:eastAsia="x-none"/>
              </w:rPr>
            </w:pPr>
          </w:p>
        </w:tc>
        <w:tc>
          <w:tcPr>
            <w:tcW w:w="2466" w:type="pct"/>
          </w:tcPr>
          <w:p w14:paraId="02E96440" w14:textId="048DFD70" w:rsidR="002F7D50" w:rsidRPr="00C74A32" w:rsidRDefault="006D1D9F" w:rsidP="002F7D50">
            <w:pPr>
              <w:rPr>
                <w:rFonts w:eastAsia="Calibri"/>
                <w:lang w:eastAsia="x-none"/>
              </w:rPr>
            </w:pPr>
            <w:r w:rsidRPr="00C74A32">
              <w:rPr>
                <w:rFonts w:eastAsia="Calibri"/>
                <w:lang w:eastAsia="x-none"/>
              </w:rPr>
              <w:t>__________________</w:t>
            </w:r>
          </w:p>
          <w:p w14:paraId="4EB7A59E" w14:textId="5C213B3A" w:rsidR="002F7D50" w:rsidRPr="00C74A32" w:rsidRDefault="002F7D50" w:rsidP="002F7D50">
            <w:pPr>
              <w:rPr>
                <w:rFonts w:eastAsia="Calibri"/>
                <w:lang w:eastAsia="x-none"/>
              </w:rPr>
            </w:pPr>
            <w:r w:rsidRPr="00C74A32">
              <w:rPr>
                <w:rFonts w:eastAsia="Calibri"/>
                <w:lang w:eastAsia="x-none"/>
              </w:rPr>
              <w:t>______________________</w:t>
            </w:r>
            <w:r w:rsidRPr="00C74A32">
              <w:t xml:space="preserve"> </w:t>
            </w:r>
            <w:r w:rsidR="006D1D9F" w:rsidRPr="00C74A32">
              <w:rPr>
                <w:rFonts w:eastAsia="Calibri"/>
                <w:lang w:eastAsia="x-none"/>
              </w:rPr>
              <w:t>______________</w:t>
            </w:r>
          </w:p>
          <w:p w14:paraId="76598B58" w14:textId="77777777" w:rsidR="002F7D50" w:rsidRPr="00C74A32" w:rsidRDefault="002F7D50" w:rsidP="002F7D50">
            <w:pPr>
              <w:rPr>
                <w:rFonts w:eastAsia="Calibri"/>
                <w:lang w:val="x-none" w:eastAsia="x-none"/>
              </w:rPr>
            </w:pPr>
            <w:r w:rsidRPr="00C74A32">
              <w:rPr>
                <w:rFonts w:eastAsia="Calibri"/>
                <w:lang w:val="x-none" w:eastAsia="x-none"/>
              </w:rPr>
              <w:t>(ПОДПИСАНО ЭП)</w:t>
            </w:r>
          </w:p>
          <w:p w14:paraId="6000B459" w14:textId="77777777" w:rsidR="006064FA" w:rsidRPr="00C74A32" w:rsidRDefault="006064FA" w:rsidP="006064FA">
            <w:pPr>
              <w:rPr>
                <w:rFonts w:eastAsia="Calibri"/>
                <w:lang w:eastAsia="x-none"/>
              </w:rPr>
            </w:pPr>
          </w:p>
        </w:tc>
      </w:tr>
    </w:tbl>
    <w:p w14:paraId="07AA56E4" w14:textId="2E145E51" w:rsidR="006064FA" w:rsidRPr="00C74A32" w:rsidRDefault="005D3A8C" w:rsidP="002F7D50">
      <w:pPr>
        <w:jc w:val="both"/>
        <w:rPr>
          <w:b/>
        </w:rPr>
      </w:pPr>
      <w:r w:rsidRPr="00C74A32">
        <w:rPr>
          <w:rFonts w:eastAsia="Calibri"/>
        </w:rPr>
        <w:t xml:space="preserve">Цена контракта </w:t>
      </w:r>
      <w:r w:rsidR="00650B1C" w:rsidRPr="00C74A32">
        <w:rPr>
          <w:rFonts w:eastAsia="Calibri"/>
        </w:rPr>
        <w:t xml:space="preserve">с учетом НДС </w:t>
      </w:r>
      <w:r w:rsidRPr="00C74A32">
        <w:rPr>
          <w:rFonts w:eastAsia="Calibri"/>
        </w:rPr>
        <w:t xml:space="preserve">составляет </w:t>
      </w:r>
      <w:r w:rsidR="006D1D9F" w:rsidRPr="00C74A32">
        <w:rPr>
          <w:rFonts w:eastAsia="Calibri"/>
        </w:rPr>
        <w:t>___________</w:t>
      </w:r>
      <w:r w:rsidR="002F7D50" w:rsidRPr="00C74A32">
        <w:rPr>
          <w:rFonts w:eastAsia="Calibri"/>
        </w:rPr>
        <w:t xml:space="preserve"> (</w:t>
      </w:r>
      <w:r w:rsidR="006D1D9F" w:rsidRPr="00C74A32">
        <w:rPr>
          <w:rFonts w:eastAsia="Calibri"/>
        </w:rPr>
        <w:t>_________________</w:t>
      </w:r>
      <w:r w:rsidR="002F7D50" w:rsidRPr="00C74A32">
        <w:rPr>
          <w:rFonts w:eastAsia="Calibri"/>
        </w:rPr>
        <w:t>)</w:t>
      </w:r>
    </w:p>
    <w:p w14:paraId="7A07FC38" w14:textId="77777777" w:rsidR="006064FA" w:rsidRPr="006064FA" w:rsidRDefault="006064FA" w:rsidP="006064FA">
      <w:pPr>
        <w:rPr>
          <w:sz w:val="22"/>
          <w:szCs w:val="22"/>
        </w:rPr>
      </w:pPr>
    </w:p>
    <w:p w14:paraId="56EAC9CC" w14:textId="77777777" w:rsidR="006064FA" w:rsidRPr="006064FA" w:rsidRDefault="006064FA" w:rsidP="006064FA">
      <w:pPr>
        <w:rPr>
          <w:sz w:val="22"/>
          <w:szCs w:val="22"/>
        </w:rPr>
      </w:pPr>
    </w:p>
    <w:p w14:paraId="7850C38A" w14:textId="77777777" w:rsidR="006064FA" w:rsidRPr="006064FA" w:rsidRDefault="006064FA" w:rsidP="006064FA">
      <w:pPr>
        <w:rPr>
          <w:sz w:val="22"/>
          <w:szCs w:val="22"/>
        </w:rPr>
      </w:pPr>
    </w:p>
    <w:p w14:paraId="0A92A5AE" w14:textId="77777777" w:rsidR="006064FA" w:rsidRPr="006064FA" w:rsidRDefault="006064FA" w:rsidP="006064FA">
      <w:pPr>
        <w:rPr>
          <w:sz w:val="22"/>
          <w:szCs w:val="22"/>
        </w:rPr>
      </w:pPr>
    </w:p>
    <w:p w14:paraId="65C0CAAB" w14:textId="77777777" w:rsidR="006064FA" w:rsidRPr="006064FA" w:rsidRDefault="006064FA" w:rsidP="006064FA">
      <w:pPr>
        <w:rPr>
          <w:sz w:val="22"/>
          <w:szCs w:val="22"/>
        </w:rPr>
      </w:pPr>
    </w:p>
    <w:p w14:paraId="1FCD0515" w14:textId="77777777" w:rsidR="006064FA" w:rsidRPr="006064FA" w:rsidRDefault="006064FA" w:rsidP="006064FA">
      <w:pPr>
        <w:rPr>
          <w:sz w:val="22"/>
          <w:szCs w:val="22"/>
        </w:rPr>
      </w:pPr>
    </w:p>
    <w:p w14:paraId="5B2B2E8A" w14:textId="77777777" w:rsidR="006064FA" w:rsidRPr="006064FA" w:rsidRDefault="006064FA" w:rsidP="006064FA">
      <w:pPr>
        <w:rPr>
          <w:sz w:val="22"/>
          <w:szCs w:val="22"/>
        </w:rPr>
      </w:pPr>
    </w:p>
    <w:p w14:paraId="37CBB0B1" w14:textId="77777777" w:rsidR="006064FA" w:rsidRPr="006064FA" w:rsidRDefault="006064FA" w:rsidP="006064FA">
      <w:pPr>
        <w:rPr>
          <w:sz w:val="22"/>
          <w:szCs w:val="22"/>
        </w:rPr>
      </w:pPr>
    </w:p>
    <w:p w14:paraId="4E3B80BE" w14:textId="77777777" w:rsidR="006064FA" w:rsidRPr="006064FA" w:rsidRDefault="006064FA" w:rsidP="006064FA">
      <w:pPr>
        <w:rPr>
          <w:sz w:val="22"/>
          <w:szCs w:val="22"/>
        </w:rPr>
      </w:pPr>
    </w:p>
    <w:p w14:paraId="78E9F38B" w14:textId="77777777" w:rsidR="006064FA" w:rsidRPr="006064FA" w:rsidRDefault="006064FA" w:rsidP="006064FA">
      <w:pPr>
        <w:rPr>
          <w:sz w:val="22"/>
          <w:szCs w:val="22"/>
        </w:rPr>
      </w:pPr>
    </w:p>
    <w:p w14:paraId="717C0E49" w14:textId="77777777" w:rsidR="006064FA" w:rsidRPr="006064FA" w:rsidRDefault="006064FA" w:rsidP="006064FA">
      <w:pPr>
        <w:rPr>
          <w:sz w:val="22"/>
          <w:szCs w:val="22"/>
        </w:rPr>
      </w:pPr>
    </w:p>
    <w:p w14:paraId="21ADEAC0" w14:textId="77777777" w:rsidR="006064FA" w:rsidRPr="006064FA" w:rsidRDefault="006064FA" w:rsidP="006064FA">
      <w:pPr>
        <w:rPr>
          <w:sz w:val="22"/>
          <w:szCs w:val="22"/>
        </w:rPr>
      </w:pPr>
    </w:p>
    <w:p w14:paraId="0ECFCD38" w14:textId="77777777" w:rsidR="006064FA" w:rsidRPr="006064FA" w:rsidRDefault="006064FA" w:rsidP="006064FA">
      <w:pPr>
        <w:rPr>
          <w:sz w:val="22"/>
          <w:szCs w:val="22"/>
        </w:rPr>
      </w:pPr>
    </w:p>
    <w:p w14:paraId="1310EAD5" w14:textId="24C05C24" w:rsidR="006064FA" w:rsidRDefault="006064FA" w:rsidP="006064FA">
      <w:pPr>
        <w:tabs>
          <w:tab w:val="left" w:pos="3876"/>
        </w:tabs>
        <w:rPr>
          <w:sz w:val="22"/>
          <w:szCs w:val="22"/>
        </w:rPr>
      </w:pPr>
      <w:r>
        <w:rPr>
          <w:sz w:val="22"/>
          <w:szCs w:val="22"/>
        </w:rPr>
        <w:tab/>
      </w:r>
    </w:p>
    <w:p w14:paraId="3CD34DB0" w14:textId="6DF180E8" w:rsidR="00EE7865" w:rsidRDefault="00EE7865">
      <w:pPr>
        <w:rPr>
          <w:sz w:val="22"/>
          <w:szCs w:val="22"/>
        </w:rPr>
        <w:sectPr w:rsidR="00EE7865" w:rsidSect="00C95190">
          <w:pgSz w:w="16838" w:h="11906" w:orient="landscape"/>
          <w:pgMar w:top="748" w:right="720" w:bottom="1259" w:left="902" w:header="357" w:footer="573" w:gutter="0"/>
          <w:cols w:space="708"/>
          <w:docGrid w:linePitch="360"/>
        </w:sectPr>
      </w:pPr>
    </w:p>
    <w:p w14:paraId="27D8EE49" w14:textId="1967CE30" w:rsidR="006064FA" w:rsidRPr="004E2259" w:rsidRDefault="006064FA" w:rsidP="00C74A32">
      <w:pPr>
        <w:jc w:val="right"/>
        <w:rPr>
          <w:sz w:val="22"/>
          <w:szCs w:val="22"/>
        </w:rPr>
      </w:pPr>
      <w:r w:rsidRPr="004E2259">
        <w:rPr>
          <w:sz w:val="22"/>
          <w:szCs w:val="22"/>
        </w:rPr>
        <w:lastRenderedPageBreak/>
        <w:t>Приложение №</w:t>
      </w:r>
      <w:r>
        <w:rPr>
          <w:sz w:val="22"/>
          <w:szCs w:val="22"/>
        </w:rPr>
        <w:t>2</w:t>
      </w:r>
      <w:r w:rsidRPr="004E2259">
        <w:rPr>
          <w:sz w:val="22"/>
          <w:szCs w:val="22"/>
        </w:rPr>
        <w:t xml:space="preserve">  </w:t>
      </w:r>
    </w:p>
    <w:p w14:paraId="132B41B9" w14:textId="234AD69C" w:rsidR="00C74A32" w:rsidRPr="00DF186D" w:rsidRDefault="006064FA" w:rsidP="00DF186D">
      <w:pPr>
        <w:jc w:val="right"/>
        <w:rPr>
          <w:sz w:val="22"/>
          <w:szCs w:val="22"/>
        </w:rPr>
      </w:pPr>
      <w:r w:rsidRPr="004E2259">
        <w:rPr>
          <w:sz w:val="22"/>
          <w:szCs w:val="22"/>
        </w:rPr>
        <w:t>к Контракту №</w:t>
      </w:r>
      <w:r w:rsidR="002F7D50">
        <w:rPr>
          <w:sz w:val="22"/>
          <w:szCs w:val="22"/>
        </w:rPr>
        <w:t xml:space="preserve"> </w:t>
      </w:r>
      <w:r w:rsidR="002F7D50">
        <w:rPr>
          <w:rStyle w:val="110"/>
          <w:rFonts w:ascii="Times New Roman" w:hAnsi="Times New Roman" w:cs="Times New Roman"/>
          <w:bCs/>
          <w:sz w:val="22"/>
          <w:szCs w:val="22"/>
        </w:rPr>
        <w:t>23</w:t>
      </w:r>
      <w:r w:rsidR="00DF186D">
        <w:rPr>
          <w:rStyle w:val="110"/>
          <w:rFonts w:ascii="Times New Roman" w:hAnsi="Times New Roman" w:cs="Times New Roman"/>
          <w:bCs/>
          <w:sz w:val="22"/>
          <w:szCs w:val="22"/>
        </w:rPr>
        <w:t>51</w:t>
      </w:r>
    </w:p>
    <w:p w14:paraId="7D851598" w14:textId="77777777" w:rsidR="00C74A32" w:rsidRPr="006B1816" w:rsidRDefault="00C74A32" w:rsidP="00C74A32">
      <w:pPr>
        <w:jc w:val="center"/>
        <w:rPr>
          <w:b/>
        </w:rPr>
      </w:pPr>
    </w:p>
    <w:p w14:paraId="68CA45CA" w14:textId="77777777" w:rsidR="00DF186D" w:rsidRPr="006B1816" w:rsidRDefault="00DF186D" w:rsidP="00DF186D">
      <w:pPr>
        <w:jc w:val="center"/>
        <w:rPr>
          <w:b/>
        </w:rPr>
      </w:pPr>
      <w:r w:rsidRPr="006B1816">
        <w:rPr>
          <w:b/>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14:paraId="32E44880" w14:textId="77777777" w:rsidR="00DF186D" w:rsidRPr="006B1816" w:rsidRDefault="00DF186D" w:rsidP="00DF186D">
      <w:pPr>
        <w:jc w:val="center"/>
        <w:rPr>
          <w:b/>
        </w:rPr>
      </w:pPr>
    </w:p>
    <w:p w14:paraId="7ABE2279" w14:textId="77777777" w:rsidR="00DF186D" w:rsidRPr="006B1816" w:rsidRDefault="00DF186D" w:rsidP="00DF186D">
      <w:pPr>
        <w:ind w:left="-284" w:right="-284" w:firstLine="992"/>
        <w:jc w:val="both"/>
        <w:rPr>
          <w:color w:val="000000"/>
          <w:shd w:val="clear" w:color="auto" w:fill="FFFFFF"/>
        </w:rPr>
      </w:pPr>
      <w:r w:rsidRPr="006B1816">
        <w:rPr>
          <w:color w:val="000000"/>
          <w:shd w:val="clear" w:color="auto" w:fill="FFFFFF"/>
        </w:rPr>
        <w:t>"</w:t>
      </w:r>
      <w:r w:rsidRPr="000C2633">
        <w:t>Поставка трибуны для выступлений для нужд ГБОУ школа №544 с углубленным изучением английского языка Московского райо</w:t>
      </w:r>
      <w:r>
        <w:t>на Санкт-Петербурга в 2023 году</w:t>
      </w:r>
      <w:r w:rsidRPr="006B1816">
        <w:rPr>
          <w:color w:val="000000"/>
          <w:shd w:val="clear" w:color="auto" w:fill="FFFFFF"/>
        </w:rPr>
        <w:t xml:space="preserve">" </w:t>
      </w:r>
    </w:p>
    <w:p w14:paraId="6B3D8333" w14:textId="77777777" w:rsidR="00DF186D" w:rsidRPr="006B1816" w:rsidRDefault="00DF186D" w:rsidP="00DF186D">
      <w:pPr>
        <w:ind w:left="-284" w:right="-284" w:firstLine="99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9457"/>
        <w:gridCol w:w="2127"/>
        <w:gridCol w:w="1499"/>
      </w:tblGrid>
      <w:tr w:rsidR="00DF186D" w:rsidRPr="006B1816" w14:paraId="38CDBBBD" w14:textId="77777777" w:rsidTr="002A4F73">
        <w:trPr>
          <w:trHeight w:val="429"/>
        </w:trPr>
        <w:tc>
          <w:tcPr>
            <w:tcW w:w="418" w:type="pct"/>
            <w:tcBorders>
              <w:top w:val="single" w:sz="4" w:space="0" w:color="auto"/>
              <w:left w:val="single" w:sz="4" w:space="0" w:color="auto"/>
              <w:bottom w:val="single" w:sz="4" w:space="0" w:color="auto"/>
              <w:right w:val="single" w:sz="4" w:space="0" w:color="auto"/>
            </w:tcBorders>
            <w:noWrap/>
            <w:vAlign w:val="center"/>
            <w:hideMark/>
          </w:tcPr>
          <w:p w14:paraId="31DF367C" w14:textId="77777777" w:rsidR="00DF186D" w:rsidRPr="006B1816" w:rsidRDefault="00DF186D" w:rsidP="002A4F73">
            <w:r w:rsidRPr="006B1816">
              <w:t>№ п/п</w:t>
            </w:r>
          </w:p>
        </w:tc>
        <w:tc>
          <w:tcPr>
            <w:tcW w:w="3311" w:type="pct"/>
            <w:tcBorders>
              <w:top w:val="single" w:sz="4" w:space="0" w:color="auto"/>
              <w:left w:val="single" w:sz="4" w:space="0" w:color="auto"/>
              <w:bottom w:val="single" w:sz="4" w:space="0" w:color="auto"/>
              <w:right w:val="single" w:sz="4" w:space="0" w:color="auto"/>
            </w:tcBorders>
            <w:noWrap/>
            <w:vAlign w:val="center"/>
            <w:hideMark/>
          </w:tcPr>
          <w:p w14:paraId="5B3A0FBB" w14:textId="77777777" w:rsidR="00DF186D" w:rsidRPr="006B1816" w:rsidRDefault="00DF186D" w:rsidP="002A4F73">
            <w:r w:rsidRPr="006B1816">
              <w:t xml:space="preserve">Наименование </w:t>
            </w:r>
          </w:p>
        </w:tc>
        <w:tc>
          <w:tcPr>
            <w:tcW w:w="745" w:type="pct"/>
            <w:tcBorders>
              <w:top w:val="single" w:sz="4" w:space="0" w:color="auto"/>
              <w:left w:val="single" w:sz="4" w:space="0" w:color="auto"/>
              <w:bottom w:val="single" w:sz="4" w:space="0" w:color="auto"/>
              <w:right w:val="single" w:sz="4" w:space="0" w:color="auto"/>
            </w:tcBorders>
            <w:noWrap/>
            <w:vAlign w:val="center"/>
            <w:hideMark/>
          </w:tcPr>
          <w:p w14:paraId="5D7A6D39" w14:textId="77777777" w:rsidR="00DF186D" w:rsidRPr="006B1816" w:rsidRDefault="00DF186D" w:rsidP="002A4F73">
            <w:r w:rsidRPr="006B1816">
              <w:t>ОКПД 2</w:t>
            </w:r>
          </w:p>
        </w:tc>
        <w:tc>
          <w:tcPr>
            <w:tcW w:w="525" w:type="pct"/>
            <w:tcBorders>
              <w:top w:val="single" w:sz="4" w:space="0" w:color="auto"/>
              <w:left w:val="single" w:sz="4" w:space="0" w:color="auto"/>
              <w:bottom w:val="single" w:sz="4" w:space="0" w:color="auto"/>
              <w:right w:val="single" w:sz="4" w:space="0" w:color="auto"/>
            </w:tcBorders>
            <w:noWrap/>
            <w:vAlign w:val="center"/>
            <w:hideMark/>
          </w:tcPr>
          <w:p w14:paraId="3CBCF9F3" w14:textId="77777777" w:rsidR="00DF186D" w:rsidRPr="006B1816" w:rsidRDefault="00DF186D" w:rsidP="002A4F73">
            <w:r w:rsidRPr="006B1816">
              <w:t>Ед. изм.</w:t>
            </w:r>
          </w:p>
        </w:tc>
      </w:tr>
      <w:tr w:rsidR="00DF186D" w:rsidRPr="006B1816" w14:paraId="5E218381" w14:textId="77777777" w:rsidTr="002A4F73">
        <w:trPr>
          <w:trHeight w:val="180"/>
        </w:trPr>
        <w:tc>
          <w:tcPr>
            <w:tcW w:w="418" w:type="pct"/>
            <w:tcBorders>
              <w:top w:val="single" w:sz="4" w:space="0" w:color="auto"/>
              <w:left w:val="single" w:sz="4" w:space="0" w:color="auto"/>
              <w:bottom w:val="single" w:sz="4" w:space="0" w:color="auto"/>
              <w:right w:val="single" w:sz="4" w:space="0" w:color="auto"/>
            </w:tcBorders>
            <w:vAlign w:val="center"/>
          </w:tcPr>
          <w:p w14:paraId="47A8210B" w14:textId="77777777" w:rsidR="00DF186D" w:rsidRPr="006B1816" w:rsidRDefault="00DF186D" w:rsidP="00DF186D">
            <w:pPr>
              <w:pStyle w:val="afa"/>
              <w:numPr>
                <w:ilvl w:val="0"/>
                <w:numId w:val="19"/>
              </w:numPr>
              <w:autoSpaceDE w:val="0"/>
              <w:autoSpaceDN w:val="0"/>
              <w:spacing w:after="0" w:line="240" w:lineRule="auto"/>
              <w:jc w:val="center"/>
            </w:pPr>
          </w:p>
        </w:tc>
        <w:tc>
          <w:tcPr>
            <w:tcW w:w="3311" w:type="pct"/>
            <w:tcBorders>
              <w:top w:val="single" w:sz="4" w:space="0" w:color="auto"/>
              <w:left w:val="single" w:sz="4" w:space="0" w:color="auto"/>
              <w:bottom w:val="single" w:sz="4" w:space="0" w:color="auto"/>
              <w:right w:val="single" w:sz="4" w:space="0" w:color="auto"/>
            </w:tcBorders>
            <w:vAlign w:val="center"/>
            <w:hideMark/>
          </w:tcPr>
          <w:p w14:paraId="1808859B" w14:textId="77777777" w:rsidR="00DF186D" w:rsidRPr="006B1816" w:rsidRDefault="00DF186D" w:rsidP="002A4F73">
            <w:r w:rsidRPr="003B1383">
              <w:t>Мебель деревянная прочая, не включенная в другие группировки</w:t>
            </w:r>
          </w:p>
        </w:tc>
        <w:tc>
          <w:tcPr>
            <w:tcW w:w="745" w:type="pct"/>
            <w:tcBorders>
              <w:top w:val="single" w:sz="4" w:space="0" w:color="auto"/>
              <w:left w:val="single" w:sz="4" w:space="0" w:color="auto"/>
              <w:bottom w:val="single" w:sz="4" w:space="0" w:color="auto"/>
              <w:right w:val="single" w:sz="4" w:space="0" w:color="auto"/>
            </w:tcBorders>
            <w:vAlign w:val="center"/>
          </w:tcPr>
          <w:p w14:paraId="19FA4049" w14:textId="77777777" w:rsidR="00DF186D" w:rsidRPr="006B1816" w:rsidRDefault="00DF186D" w:rsidP="002A4F73">
            <w:r w:rsidRPr="003B1383">
              <w:t>31.09.13.190</w:t>
            </w:r>
          </w:p>
        </w:tc>
        <w:tc>
          <w:tcPr>
            <w:tcW w:w="525" w:type="pct"/>
            <w:tcBorders>
              <w:top w:val="single" w:sz="4" w:space="0" w:color="auto"/>
              <w:left w:val="single" w:sz="4" w:space="0" w:color="auto"/>
              <w:bottom w:val="single" w:sz="4" w:space="0" w:color="auto"/>
              <w:right w:val="single" w:sz="4" w:space="0" w:color="auto"/>
            </w:tcBorders>
            <w:vAlign w:val="center"/>
            <w:hideMark/>
          </w:tcPr>
          <w:p w14:paraId="3080F41B" w14:textId="77777777" w:rsidR="00DF186D" w:rsidRPr="006B1816" w:rsidRDefault="00DF186D" w:rsidP="002A4F73">
            <w:pPr>
              <w:jc w:val="center"/>
            </w:pPr>
            <w:r w:rsidRPr="006B1816">
              <w:t>Шт.</w:t>
            </w:r>
          </w:p>
        </w:tc>
      </w:tr>
    </w:tbl>
    <w:p w14:paraId="46BEC195" w14:textId="77777777" w:rsidR="00DF186D" w:rsidRPr="006B1816" w:rsidRDefault="00DF186D" w:rsidP="00DF186D">
      <w:pPr>
        <w:rPr>
          <w:b/>
        </w:rPr>
      </w:pPr>
    </w:p>
    <w:p w14:paraId="1F15432D" w14:textId="77777777" w:rsidR="00DF186D" w:rsidRPr="006B1816" w:rsidRDefault="00DF186D" w:rsidP="00DF186D">
      <w:pPr>
        <w:jc w:val="center"/>
        <w:rPr>
          <w:b/>
        </w:rPr>
      </w:pPr>
    </w:p>
    <w:p w14:paraId="0DBEEB38" w14:textId="77777777" w:rsidR="00DF186D" w:rsidRPr="006B1816" w:rsidRDefault="00DF186D" w:rsidP="00DF186D">
      <w:pPr>
        <w:ind w:left="-709" w:right="-284" w:firstLine="709"/>
        <w:jc w:val="both"/>
      </w:pPr>
      <w:r w:rsidRPr="006B1816">
        <w:rPr>
          <w:b/>
        </w:rPr>
        <w:t xml:space="preserve">Предмет контракта: </w:t>
      </w:r>
      <w:r w:rsidRPr="000C2633">
        <w:rPr>
          <w:b/>
          <w:color w:val="000000"/>
          <w:shd w:val="clear" w:color="auto" w:fill="FFFFFF"/>
        </w:rPr>
        <w:t>Поставка трибуны для выступлений для нужд ГБОУ школа №544 с углубленным изучением английского языка Московского района Санкт-Петербурга в 2023 году.</w:t>
      </w:r>
      <w:r w:rsidRPr="006B1816">
        <w:t xml:space="preserve"> Правовым основанием для осуществления закупки является план-график закупок, содержащий перечень закупок товаров, работ, услуг для обеспечения нужд ГБОУ школы № 544 с углубленным изучением английского языка Московского района Санкт-Петербурга</w:t>
      </w:r>
    </w:p>
    <w:p w14:paraId="70527CF6" w14:textId="77777777" w:rsidR="00DF186D" w:rsidRPr="006B1816" w:rsidRDefault="00DF186D" w:rsidP="00DF186D">
      <w:pPr>
        <w:ind w:left="-709" w:right="-284" w:firstLine="709"/>
        <w:rPr>
          <w:b/>
        </w:rPr>
      </w:pPr>
    </w:p>
    <w:p w14:paraId="2790DD5C" w14:textId="77777777" w:rsidR="00DF186D" w:rsidRPr="006B1816" w:rsidRDefault="00DF186D" w:rsidP="00DF186D">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1716"/>
        <w:gridCol w:w="6650"/>
        <w:gridCol w:w="1562"/>
        <w:gridCol w:w="1556"/>
        <w:gridCol w:w="674"/>
        <w:gridCol w:w="1417"/>
      </w:tblGrid>
      <w:tr w:rsidR="00DF186D" w:rsidRPr="006B1816" w14:paraId="66449BE4" w14:textId="77777777" w:rsidTr="00DF186D">
        <w:trPr>
          <w:trHeight w:val="288"/>
        </w:trPr>
        <w:tc>
          <w:tcPr>
            <w:tcW w:w="246" w:type="pct"/>
            <w:shd w:val="clear" w:color="auto" w:fill="auto"/>
            <w:noWrap/>
            <w:vAlign w:val="center"/>
            <w:hideMark/>
          </w:tcPr>
          <w:p w14:paraId="7B88CCCA" w14:textId="77777777" w:rsidR="00DF186D" w:rsidRPr="006B1816" w:rsidRDefault="00DF186D" w:rsidP="002A4F73">
            <w:pPr>
              <w:jc w:val="center"/>
              <w:rPr>
                <w:color w:val="000000"/>
              </w:rPr>
            </w:pPr>
            <w:r w:rsidRPr="006B1816">
              <w:rPr>
                <w:color w:val="000000"/>
              </w:rPr>
              <w:t>№</w:t>
            </w:r>
            <w:proofErr w:type="spellStart"/>
            <w:r w:rsidRPr="006B1816">
              <w:rPr>
                <w:color w:val="000000"/>
              </w:rPr>
              <w:t>пп</w:t>
            </w:r>
            <w:proofErr w:type="spellEnd"/>
          </w:p>
        </w:tc>
        <w:tc>
          <w:tcPr>
            <w:tcW w:w="601" w:type="pct"/>
            <w:shd w:val="clear" w:color="auto" w:fill="auto"/>
            <w:vAlign w:val="center"/>
            <w:hideMark/>
          </w:tcPr>
          <w:p w14:paraId="4A254E54" w14:textId="77777777" w:rsidR="00DF186D" w:rsidRPr="006B1816" w:rsidRDefault="00DF186D" w:rsidP="002A4F73">
            <w:pPr>
              <w:jc w:val="center"/>
              <w:rPr>
                <w:color w:val="000000"/>
              </w:rPr>
            </w:pPr>
            <w:r w:rsidRPr="006B1816">
              <w:rPr>
                <w:color w:val="000000"/>
              </w:rPr>
              <w:t>Наименование</w:t>
            </w:r>
          </w:p>
        </w:tc>
        <w:tc>
          <w:tcPr>
            <w:tcW w:w="2329" w:type="pct"/>
            <w:shd w:val="clear" w:color="auto" w:fill="auto"/>
            <w:vAlign w:val="center"/>
            <w:hideMark/>
          </w:tcPr>
          <w:p w14:paraId="143ACA8E" w14:textId="77777777" w:rsidR="00DF186D" w:rsidRPr="006B1816" w:rsidRDefault="00DF186D" w:rsidP="002A4F73">
            <w:pPr>
              <w:jc w:val="center"/>
              <w:rPr>
                <w:color w:val="000000"/>
              </w:rPr>
            </w:pPr>
            <w:r w:rsidRPr="006B1816">
              <w:rPr>
                <w:color w:val="000000"/>
              </w:rPr>
              <w:t>Характеристики</w:t>
            </w:r>
          </w:p>
        </w:tc>
        <w:tc>
          <w:tcPr>
            <w:tcW w:w="547" w:type="pct"/>
            <w:shd w:val="clear" w:color="auto" w:fill="auto"/>
            <w:vAlign w:val="center"/>
            <w:hideMark/>
          </w:tcPr>
          <w:p w14:paraId="2E795B7D" w14:textId="77777777" w:rsidR="00DF186D" w:rsidRPr="006B1816" w:rsidRDefault="00DF186D" w:rsidP="002A4F73">
            <w:pPr>
              <w:jc w:val="center"/>
              <w:rPr>
                <w:color w:val="000000"/>
              </w:rPr>
            </w:pPr>
            <w:r w:rsidRPr="006B1816">
              <w:rPr>
                <w:color w:val="000000"/>
              </w:rPr>
              <w:t>КТРУ</w:t>
            </w:r>
          </w:p>
        </w:tc>
        <w:tc>
          <w:tcPr>
            <w:tcW w:w="545" w:type="pct"/>
            <w:vAlign w:val="center"/>
          </w:tcPr>
          <w:p w14:paraId="00B7A334" w14:textId="77777777" w:rsidR="00DF186D" w:rsidRPr="006B1816" w:rsidRDefault="00DF186D" w:rsidP="002A4F73">
            <w:pPr>
              <w:jc w:val="center"/>
              <w:rPr>
                <w:color w:val="000000"/>
              </w:rPr>
            </w:pPr>
            <w:r>
              <w:rPr>
                <w:color w:val="000000"/>
              </w:rPr>
              <w:t>ККН</w:t>
            </w:r>
          </w:p>
        </w:tc>
        <w:tc>
          <w:tcPr>
            <w:tcW w:w="236" w:type="pct"/>
            <w:vAlign w:val="center"/>
          </w:tcPr>
          <w:p w14:paraId="1FFCBEBC" w14:textId="77777777" w:rsidR="00DF186D" w:rsidRPr="006B1816" w:rsidRDefault="00DF186D" w:rsidP="002A4F73">
            <w:pPr>
              <w:jc w:val="center"/>
              <w:rPr>
                <w:color w:val="000000"/>
              </w:rPr>
            </w:pPr>
            <w:r w:rsidRPr="006B1816">
              <w:rPr>
                <w:color w:val="000000"/>
              </w:rPr>
              <w:t>Ед. изм.</w:t>
            </w:r>
          </w:p>
        </w:tc>
        <w:tc>
          <w:tcPr>
            <w:tcW w:w="496" w:type="pct"/>
            <w:shd w:val="clear" w:color="auto" w:fill="auto"/>
            <w:noWrap/>
            <w:vAlign w:val="center"/>
            <w:hideMark/>
          </w:tcPr>
          <w:p w14:paraId="3E2DF8A8" w14:textId="77777777" w:rsidR="00DF186D" w:rsidRPr="00AA0DA2" w:rsidRDefault="00DF186D" w:rsidP="002A4F73">
            <w:pPr>
              <w:jc w:val="center"/>
              <w:rPr>
                <w:color w:val="000000"/>
              </w:rPr>
            </w:pPr>
            <w:r w:rsidRPr="00AA0DA2">
              <w:rPr>
                <w:color w:val="000000"/>
              </w:rPr>
              <w:t>Количество</w:t>
            </w:r>
          </w:p>
        </w:tc>
      </w:tr>
      <w:tr w:rsidR="00DF186D" w:rsidRPr="006B1816" w14:paraId="1882A814" w14:textId="77777777" w:rsidTr="00DF186D">
        <w:trPr>
          <w:trHeight w:val="982"/>
        </w:trPr>
        <w:tc>
          <w:tcPr>
            <w:tcW w:w="246" w:type="pct"/>
            <w:shd w:val="clear" w:color="auto" w:fill="auto"/>
            <w:noWrap/>
            <w:vAlign w:val="center"/>
            <w:hideMark/>
          </w:tcPr>
          <w:p w14:paraId="711D69D8" w14:textId="77777777" w:rsidR="00DF186D" w:rsidRPr="006B1816" w:rsidRDefault="00DF186D" w:rsidP="002A4F73">
            <w:pPr>
              <w:jc w:val="center"/>
              <w:rPr>
                <w:color w:val="000000"/>
              </w:rPr>
            </w:pPr>
            <w:r w:rsidRPr="006B1816">
              <w:rPr>
                <w:color w:val="000000"/>
              </w:rPr>
              <w:t>1</w:t>
            </w:r>
          </w:p>
        </w:tc>
        <w:tc>
          <w:tcPr>
            <w:tcW w:w="601" w:type="pct"/>
            <w:shd w:val="clear" w:color="auto" w:fill="auto"/>
            <w:vAlign w:val="center"/>
          </w:tcPr>
          <w:p w14:paraId="10727284" w14:textId="77777777" w:rsidR="00DF186D" w:rsidRPr="006B1816" w:rsidRDefault="00DF186D" w:rsidP="002A4F73">
            <w:pPr>
              <w:jc w:val="center"/>
              <w:rPr>
                <w:color w:val="000000"/>
              </w:rPr>
            </w:pPr>
            <w:r w:rsidRPr="003B1383">
              <w:rPr>
                <w:color w:val="000000"/>
              </w:rPr>
              <w:t>Трибуна для выступлений</w:t>
            </w:r>
          </w:p>
        </w:tc>
        <w:tc>
          <w:tcPr>
            <w:tcW w:w="2329" w:type="pct"/>
            <w:shd w:val="clear" w:color="auto" w:fill="auto"/>
            <w:vAlign w:val="center"/>
          </w:tcPr>
          <w:p w14:paraId="119FECED" w14:textId="77777777" w:rsidR="00DF186D" w:rsidRPr="00AA0DA2" w:rsidRDefault="00DF186D" w:rsidP="002A4F73">
            <w:pPr>
              <w:rPr>
                <w:color w:val="000000"/>
              </w:rPr>
            </w:pPr>
            <w:r w:rsidRPr="00AA0DA2">
              <w:rPr>
                <w:color w:val="000000"/>
              </w:rPr>
              <w:t xml:space="preserve">- </w:t>
            </w:r>
            <w:r w:rsidRPr="00AA0DA2">
              <w:t>Интерактивная трибуна: Нет</w:t>
            </w:r>
            <w:r>
              <w:t>;</w:t>
            </w:r>
          </w:p>
          <w:p w14:paraId="3F50F1B3" w14:textId="77777777" w:rsidR="00DF186D" w:rsidRPr="00AA0DA2" w:rsidRDefault="00DF186D" w:rsidP="002A4F73">
            <w:pPr>
              <w:rPr>
                <w:color w:val="000000"/>
              </w:rPr>
            </w:pPr>
            <w:r w:rsidRPr="00AA0DA2">
              <w:rPr>
                <w:color w:val="000000"/>
              </w:rPr>
              <w:t xml:space="preserve">- </w:t>
            </w:r>
            <w:r w:rsidRPr="00AA0DA2">
              <w:t>Тип: Классическая</w:t>
            </w:r>
            <w:r>
              <w:t>;</w:t>
            </w:r>
          </w:p>
          <w:p w14:paraId="1F55434F" w14:textId="77777777" w:rsidR="00DF186D" w:rsidRPr="00AA0DA2" w:rsidRDefault="00DF186D" w:rsidP="002A4F73">
            <w:pPr>
              <w:rPr>
                <w:color w:val="000000"/>
              </w:rPr>
            </w:pPr>
            <w:r w:rsidRPr="00AA0DA2">
              <w:rPr>
                <w:color w:val="000000"/>
              </w:rPr>
              <w:t xml:space="preserve">- </w:t>
            </w:r>
            <w:r w:rsidRPr="00AA0DA2">
              <w:t>Вид: Напольная</w:t>
            </w:r>
            <w:r>
              <w:t>;</w:t>
            </w:r>
          </w:p>
          <w:p w14:paraId="2503FB07" w14:textId="77777777" w:rsidR="00DF186D" w:rsidRPr="00AA0DA2" w:rsidRDefault="00DF186D" w:rsidP="002A4F73">
            <w:pPr>
              <w:rPr>
                <w:color w:val="000000"/>
              </w:rPr>
            </w:pPr>
            <w:r w:rsidRPr="00AA0DA2">
              <w:rPr>
                <w:color w:val="000000"/>
              </w:rPr>
              <w:t xml:space="preserve">- </w:t>
            </w:r>
            <w:r w:rsidRPr="00AA0DA2">
              <w:t>Тип каркаса: Деревянный</w:t>
            </w:r>
            <w:r>
              <w:t>;</w:t>
            </w:r>
          </w:p>
          <w:p w14:paraId="24C20067" w14:textId="77777777" w:rsidR="00DF186D" w:rsidRPr="00AA0DA2" w:rsidRDefault="00DF186D" w:rsidP="002A4F73">
            <w:pPr>
              <w:rPr>
                <w:color w:val="000000"/>
              </w:rPr>
            </w:pPr>
            <w:r w:rsidRPr="00AA0DA2">
              <w:rPr>
                <w:color w:val="000000"/>
              </w:rPr>
              <w:t xml:space="preserve">- </w:t>
            </w:r>
            <w:r w:rsidRPr="00AA0DA2">
              <w:t>Вид материала столешницы: ЛДСП</w:t>
            </w:r>
            <w:r>
              <w:t>;</w:t>
            </w:r>
          </w:p>
          <w:p w14:paraId="4196467C" w14:textId="77777777" w:rsidR="00DF186D" w:rsidRPr="00AA0DA2" w:rsidRDefault="00DF186D" w:rsidP="002A4F73">
            <w:pPr>
              <w:rPr>
                <w:color w:val="000000"/>
              </w:rPr>
            </w:pPr>
            <w:r w:rsidRPr="00AA0DA2">
              <w:rPr>
                <w:color w:val="000000"/>
              </w:rPr>
              <w:t xml:space="preserve">- </w:t>
            </w:r>
            <w:r w:rsidRPr="00AA0DA2">
              <w:t>Вид материала корпуса: ЛДСП</w:t>
            </w:r>
            <w:r>
              <w:t>;</w:t>
            </w:r>
          </w:p>
          <w:p w14:paraId="3D1ADF6F" w14:textId="77777777" w:rsidR="00DF186D" w:rsidRPr="00AA0DA2" w:rsidRDefault="00DF186D" w:rsidP="002A4F73">
            <w:pPr>
              <w:rPr>
                <w:color w:val="000000"/>
              </w:rPr>
            </w:pPr>
            <w:r w:rsidRPr="00AA0DA2">
              <w:rPr>
                <w:color w:val="000000"/>
              </w:rPr>
              <w:t xml:space="preserve">- </w:t>
            </w:r>
            <w:r w:rsidRPr="00AA0DA2">
              <w:t>Толщина материала: не более 17</w:t>
            </w:r>
            <w:r>
              <w:t>;</w:t>
            </w:r>
          </w:p>
          <w:p w14:paraId="4AFA7DBD" w14:textId="77777777" w:rsidR="00DF186D" w:rsidRPr="00AA0DA2" w:rsidRDefault="00DF186D" w:rsidP="002A4F73">
            <w:pPr>
              <w:rPr>
                <w:color w:val="000000"/>
              </w:rPr>
            </w:pPr>
            <w:r w:rsidRPr="00AA0DA2">
              <w:rPr>
                <w:color w:val="000000"/>
              </w:rPr>
              <w:t xml:space="preserve">- </w:t>
            </w:r>
            <w:r w:rsidRPr="00AA0DA2">
              <w:t xml:space="preserve">Количество </w:t>
            </w:r>
            <w:proofErr w:type="gramStart"/>
            <w:r w:rsidRPr="00AA0DA2">
              <w:t>полок</w:t>
            </w:r>
            <w:proofErr w:type="gramEnd"/>
            <w:r w:rsidRPr="00AA0DA2">
              <w:t xml:space="preserve"> открытых: 0</w:t>
            </w:r>
            <w:r>
              <w:t>;</w:t>
            </w:r>
          </w:p>
          <w:p w14:paraId="06B6A264" w14:textId="77777777" w:rsidR="00DF186D" w:rsidRPr="00AA0DA2" w:rsidRDefault="00DF186D" w:rsidP="002A4F73">
            <w:pPr>
              <w:rPr>
                <w:color w:val="000000"/>
              </w:rPr>
            </w:pPr>
            <w:r w:rsidRPr="00AA0DA2">
              <w:rPr>
                <w:color w:val="000000"/>
              </w:rPr>
              <w:t xml:space="preserve">- </w:t>
            </w:r>
            <w:r w:rsidRPr="00AA0DA2">
              <w:t>Ширина: не более 830</w:t>
            </w:r>
            <w:r>
              <w:t>;</w:t>
            </w:r>
          </w:p>
          <w:p w14:paraId="27808AEE" w14:textId="77777777" w:rsidR="00DF186D" w:rsidRPr="00AA0DA2" w:rsidRDefault="00DF186D" w:rsidP="002A4F73">
            <w:pPr>
              <w:rPr>
                <w:color w:val="000000"/>
              </w:rPr>
            </w:pPr>
            <w:r w:rsidRPr="00AA0DA2">
              <w:rPr>
                <w:color w:val="000000"/>
              </w:rPr>
              <w:t xml:space="preserve">- </w:t>
            </w:r>
            <w:r w:rsidRPr="00AA0DA2">
              <w:t>Глубина: не более 600</w:t>
            </w:r>
            <w:r>
              <w:t>;</w:t>
            </w:r>
          </w:p>
          <w:p w14:paraId="095E9392" w14:textId="77777777" w:rsidR="00DF186D" w:rsidRPr="00AA0DA2" w:rsidRDefault="00DF186D" w:rsidP="002A4F73">
            <w:r w:rsidRPr="00AA0DA2">
              <w:rPr>
                <w:color w:val="000000"/>
              </w:rPr>
              <w:t xml:space="preserve">- </w:t>
            </w:r>
            <w:r w:rsidRPr="00AA0DA2">
              <w:t>Высота: не менее 1100 не более 1300</w:t>
            </w:r>
            <w:r>
              <w:t>;</w:t>
            </w:r>
          </w:p>
          <w:p w14:paraId="0C5009FB" w14:textId="21410815" w:rsidR="00DF186D" w:rsidRDefault="00DF186D" w:rsidP="002A4F73">
            <w:r w:rsidRPr="00AA0DA2">
              <w:t>- Тип напольной опоры: нет</w:t>
            </w:r>
            <w:r>
              <w:t>;</w:t>
            </w:r>
          </w:p>
          <w:p w14:paraId="56DFCC6B" w14:textId="27380E1B" w:rsidR="00DF186D" w:rsidRPr="00AA0DA2" w:rsidRDefault="00DF186D" w:rsidP="002A4F73">
            <w:r>
              <w:t>- Цвет: белое дерево;</w:t>
            </w:r>
          </w:p>
          <w:p w14:paraId="759B8FAA" w14:textId="77777777" w:rsidR="00DF186D" w:rsidRPr="006B1816" w:rsidRDefault="00DF186D" w:rsidP="002A4F73">
            <w:pPr>
              <w:rPr>
                <w:color w:val="000000"/>
              </w:rPr>
            </w:pPr>
            <w:r w:rsidRPr="00AA0DA2">
              <w:rPr>
                <w:color w:val="000000"/>
              </w:rPr>
              <w:lastRenderedPageBreak/>
              <w:t xml:space="preserve">- </w:t>
            </w:r>
            <w:r w:rsidRPr="00AA0DA2">
              <w:t>Соответствие нормативно-технической документации: ТР ТС 025/2012, ГОСТ 16371-2014 или ТУ производителя</w:t>
            </w:r>
          </w:p>
        </w:tc>
        <w:tc>
          <w:tcPr>
            <w:tcW w:w="547" w:type="pct"/>
            <w:shd w:val="clear" w:color="auto" w:fill="auto"/>
            <w:vAlign w:val="center"/>
          </w:tcPr>
          <w:p w14:paraId="6BE35069" w14:textId="77777777" w:rsidR="00DF186D" w:rsidRPr="006B1816" w:rsidRDefault="00DF186D" w:rsidP="002A4F73">
            <w:pPr>
              <w:jc w:val="center"/>
              <w:rPr>
                <w:color w:val="000000"/>
              </w:rPr>
            </w:pPr>
            <w:r w:rsidRPr="003B1383">
              <w:rPr>
                <w:color w:val="000000"/>
              </w:rPr>
              <w:lastRenderedPageBreak/>
              <w:t>31.09.10.000-00000023</w:t>
            </w:r>
          </w:p>
        </w:tc>
        <w:tc>
          <w:tcPr>
            <w:tcW w:w="545" w:type="pct"/>
            <w:vAlign w:val="center"/>
          </w:tcPr>
          <w:p w14:paraId="0A90BC77" w14:textId="77777777" w:rsidR="00DF186D" w:rsidRPr="006B1816" w:rsidRDefault="00DF186D" w:rsidP="002A4F73">
            <w:pPr>
              <w:jc w:val="center"/>
              <w:rPr>
                <w:color w:val="000000"/>
              </w:rPr>
            </w:pPr>
            <w:r w:rsidRPr="003B1383">
              <w:rPr>
                <w:color w:val="000000"/>
              </w:rPr>
              <w:t>31.09.13.190</w:t>
            </w:r>
            <w:r>
              <w:rPr>
                <w:color w:val="000000"/>
              </w:rPr>
              <w:t>-014</w:t>
            </w:r>
          </w:p>
        </w:tc>
        <w:tc>
          <w:tcPr>
            <w:tcW w:w="236" w:type="pct"/>
            <w:vAlign w:val="center"/>
          </w:tcPr>
          <w:p w14:paraId="6D9ADF7E" w14:textId="77777777" w:rsidR="00DF186D" w:rsidRPr="006B1816" w:rsidRDefault="00DF186D" w:rsidP="002A4F73">
            <w:pPr>
              <w:jc w:val="center"/>
              <w:rPr>
                <w:color w:val="000000"/>
              </w:rPr>
            </w:pPr>
            <w:r w:rsidRPr="006B1816">
              <w:rPr>
                <w:color w:val="000000"/>
              </w:rPr>
              <w:t>ШТ.</w:t>
            </w:r>
          </w:p>
        </w:tc>
        <w:tc>
          <w:tcPr>
            <w:tcW w:w="496" w:type="pct"/>
            <w:shd w:val="clear" w:color="auto" w:fill="auto"/>
            <w:noWrap/>
            <w:vAlign w:val="center"/>
          </w:tcPr>
          <w:p w14:paraId="697CE2CD" w14:textId="77777777" w:rsidR="00DF186D" w:rsidRPr="006B1816" w:rsidRDefault="00DF186D" w:rsidP="002A4F73">
            <w:pPr>
              <w:jc w:val="center"/>
              <w:rPr>
                <w:color w:val="000000"/>
              </w:rPr>
            </w:pPr>
            <w:r>
              <w:rPr>
                <w:color w:val="000000"/>
              </w:rPr>
              <w:t>1</w:t>
            </w:r>
          </w:p>
        </w:tc>
      </w:tr>
    </w:tbl>
    <w:p w14:paraId="6776C288" w14:textId="77777777" w:rsidR="00DF186D" w:rsidRPr="006B1816" w:rsidRDefault="00DF186D" w:rsidP="00DF186D">
      <w:pPr>
        <w:spacing w:after="200" w:line="276" w:lineRule="auto"/>
        <w:rPr>
          <w:b/>
        </w:rPr>
      </w:pPr>
    </w:p>
    <w:p w14:paraId="43C6957F" w14:textId="77777777" w:rsidR="00C74A32" w:rsidRDefault="00C74A32" w:rsidP="00C74A32">
      <w:pPr>
        <w:adjustRightInd w:val="0"/>
        <w:jc w:val="center"/>
        <w:rPr>
          <w:b/>
          <w:sz w:val="22"/>
          <w:szCs w:val="22"/>
        </w:rPr>
      </w:pPr>
    </w:p>
    <w:p w14:paraId="3461FEB5" w14:textId="74F8F8F7" w:rsidR="00C74A32" w:rsidRDefault="00C74A32" w:rsidP="00C74A32">
      <w:pPr>
        <w:spacing w:after="200" w:line="276" w:lineRule="auto"/>
        <w:rPr>
          <w:b/>
          <w:sz w:val="22"/>
          <w:szCs w:val="22"/>
        </w:rPr>
      </w:pPr>
      <w:r>
        <w:rPr>
          <w:b/>
          <w:sz w:val="22"/>
          <w:szCs w:val="22"/>
        </w:rPr>
        <w:t xml:space="preserve"> </w:t>
      </w:r>
    </w:p>
    <w:p w14:paraId="7A9829AD" w14:textId="77777777" w:rsidR="00EE7865" w:rsidRPr="006B1816" w:rsidRDefault="00EE7865" w:rsidP="00EE7865">
      <w:pPr>
        <w:adjustRightInd w:val="0"/>
        <w:rPr>
          <w:b/>
        </w:rPr>
      </w:pPr>
    </w:p>
    <w:tbl>
      <w:tblPr>
        <w:tblpPr w:leftFromText="180" w:rightFromText="180" w:vertAnchor="text" w:horzAnchor="margin" w:tblpY="902"/>
        <w:tblW w:w="5000" w:type="pct"/>
        <w:tblLook w:val="0000" w:firstRow="0" w:lastRow="0" w:firstColumn="0" w:lastColumn="0" w:noHBand="0" w:noVBand="0"/>
      </w:tblPr>
      <w:tblGrid>
        <w:gridCol w:w="7241"/>
        <w:gridCol w:w="7046"/>
      </w:tblGrid>
      <w:tr w:rsidR="00EE7865" w:rsidRPr="00FD2D89" w14:paraId="5F2F74D4" w14:textId="77777777" w:rsidTr="00F6149E">
        <w:trPr>
          <w:trHeight w:val="1310"/>
        </w:trPr>
        <w:tc>
          <w:tcPr>
            <w:tcW w:w="2534" w:type="pct"/>
          </w:tcPr>
          <w:p w14:paraId="01988FA6" w14:textId="77777777" w:rsidR="00EE7865" w:rsidRPr="00FD2D89" w:rsidRDefault="00EE7865" w:rsidP="00F6149E">
            <w:pPr>
              <w:rPr>
                <w:rFonts w:eastAsia="Calibri"/>
                <w:lang w:val="x-none" w:eastAsia="x-none"/>
              </w:rPr>
            </w:pPr>
          </w:p>
          <w:p w14:paraId="54CB8AC0" w14:textId="77777777" w:rsidR="00EE7865" w:rsidRPr="00FD2D89" w:rsidRDefault="00EE7865" w:rsidP="00F6149E">
            <w:pPr>
              <w:tabs>
                <w:tab w:val="left" w:pos="851"/>
              </w:tabs>
              <w:contextualSpacing/>
              <w:jc w:val="both"/>
              <w:rPr>
                <w:rFonts w:eastAsia="Calibri"/>
                <w:lang w:val="x-none" w:eastAsia="x-none"/>
              </w:rPr>
            </w:pPr>
            <w:r>
              <w:rPr>
                <w:rFonts w:eastAsia="Calibri"/>
                <w:lang w:eastAsia="x-none"/>
              </w:rPr>
              <w:t>Д</w:t>
            </w:r>
            <w:proofErr w:type="spellStart"/>
            <w:r w:rsidRPr="00FD2D89">
              <w:rPr>
                <w:rFonts w:eastAsia="Calibri"/>
                <w:lang w:val="x-none" w:eastAsia="x-none"/>
              </w:rPr>
              <w:t>иректор</w:t>
            </w:r>
            <w:proofErr w:type="spellEnd"/>
            <w:r w:rsidRPr="00FD2D89">
              <w:rPr>
                <w:rFonts w:eastAsia="Calibri"/>
                <w:lang w:val="x-none" w:eastAsia="x-none"/>
              </w:rPr>
              <w:t xml:space="preserve"> </w:t>
            </w:r>
          </w:p>
          <w:p w14:paraId="1F96D17A" w14:textId="77777777" w:rsidR="00EE7865" w:rsidRPr="00FD2D89" w:rsidRDefault="00EE7865" w:rsidP="00F6149E">
            <w:pPr>
              <w:keepNext/>
              <w:keepLines/>
              <w:tabs>
                <w:tab w:val="left" w:pos="851"/>
              </w:tabs>
              <w:contextualSpacing/>
              <w:jc w:val="both"/>
              <w:rPr>
                <w:rFonts w:eastAsia="Calibri"/>
                <w:lang w:eastAsia="x-none"/>
              </w:rPr>
            </w:pPr>
            <w:r w:rsidRPr="00FD2D89">
              <w:rPr>
                <w:rFonts w:eastAsia="Calibri"/>
                <w:lang w:val="x-none" w:eastAsia="x-none"/>
              </w:rPr>
              <w:t>__________________</w:t>
            </w:r>
            <w:r w:rsidRPr="00FD2D89">
              <w:rPr>
                <w:rFonts w:eastAsia="Calibri"/>
                <w:lang w:eastAsia="x-none"/>
              </w:rPr>
              <w:t>Васинович И.В.</w:t>
            </w:r>
          </w:p>
          <w:p w14:paraId="77EEFF92" w14:textId="77777777" w:rsidR="00EE7865" w:rsidRPr="00FD2D89" w:rsidRDefault="00EE7865" w:rsidP="00F6149E">
            <w:pPr>
              <w:rPr>
                <w:rFonts w:eastAsia="Calibri"/>
                <w:lang w:val="x-none" w:eastAsia="x-none"/>
              </w:rPr>
            </w:pPr>
            <w:r w:rsidRPr="00FD2D89">
              <w:rPr>
                <w:rFonts w:eastAsia="Calibri"/>
                <w:lang w:val="x-none" w:eastAsia="x-none"/>
              </w:rPr>
              <w:t>(ПОДПИСАНО ЭП)</w:t>
            </w:r>
          </w:p>
        </w:tc>
        <w:tc>
          <w:tcPr>
            <w:tcW w:w="2466" w:type="pct"/>
          </w:tcPr>
          <w:p w14:paraId="26CF8478" w14:textId="77777777" w:rsidR="00EE7865" w:rsidRDefault="00EE7865" w:rsidP="00F6149E">
            <w:pPr>
              <w:rPr>
                <w:rFonts w:eastAsia="Calibri"/>
                <w:lang w:val="x-none" w:eastAsia="x-none"/>
              </w:rPr>
            </w:pPr>
          </w:p>
          <w:p w14:paraId="0219AFF6" w14:textId="77777777" w:rsidR="00EE7865" w:rsidRDefault="00EE7865" w:rsidP="00F6149E">
            <w:pPr>
              <w:rPr>
                <w:rFonts w:eastAsia="Calibri"/>
                <w:lang w:eastAsia="x-none"/>
              </w:rPr>
            </w:pPr>
            <w:r>
              <w:rPr>
                <w:rFonts w:eastAsia="Calibri"/>
                <w:lang w:eastAsia="x-none"/>
              </w:rPr>
              <w:t>_____________</w:t>
            </w:r>
          </w:p>
          <w:p w14:paraId="2E8024F8" w14:textId="77777777" w:rsidR="00EE7865" w:rsidRDefault="00EE7865" w:rsidP="00F6149E">
            <w:pPr>
              <w:rPr>
                <w:rFonts w:eastAsia="Calibri"/>
                <w:lang w:eastAsia="x-none"/>
              </w:rPr>
            </w:pPr>
            <w:r>
              <w:rPr>
                <w:rFonts w:eastAsia="Calibri"/>
                <w:lang w:eastAsia="x-none"/>
              </w:rPr>
              <w:t>______________________</w:t>
            </w:r>
            <w:r>
              <w:t xml:space="preserve"> </w:t>
            </w:r>
            <w:r>
              <w:rPr>
                <w:rFonts w:eastAsia="Calibri"/>
                <w:lang w:eastAsia="x-none"/>
              </w:rPr>
              <w:t>_____________</w:t>
            </w:r>
          </w:p>
          <w:p w14:paraId="05170535" w14:textId="77777777" w:rsidR="00EE7865" w:rsidRPr="006D1D9F" w:rsidRDefault="00EE7865" w:rsidP="00F6149E">
            <w:pPr>
              <w:rPr>
                <w:rFonts w:eastAsia="Calibri"/>
                <w:lang w:val="x-none" w:eastAsia="x-none"/>
              </w:rPr>
            </w:pPr>
            <w:r w:rsidRPr="00FD2D89">
              <w:rPr>
                <w:rFonts w:eastAsia="Calibri"/>
                <w:lang w:val="x-none" w:eastAsia="x-none"/>
              </w:rPr>
              <w:t>(ПОДПИСАНО ЭП)</w:t>
            </w:r>
          </w:p>
        </w:tc>
      </w:tr>
    </w:tbl>
    <w:p w14:paraId="78213C37" w14:textId="77777777" w:rsidR="006D1D9F" w:rsidRPr="006064FA" w:rsidRDefault="006D1D9F" w:rsidP="006064FA">
      <w:pPr>
        <w:rPr>
          <w:sz w:val="22"/>
          <w:szCs w:val="22"/>
        </w:rPr>
      </w:pPr>
    </w:p>
    <w:sectPr w:rsidR="006D1D9F" w:rsidRPr="006064FA" w:rsidSect="00C74A32">
      <w:pgSz w:w="16838" w:h="11906" w:orient="landscape"/>
      <w:pgMar w:top="851" w:right="850" w:bottom="1134" w:left="1701"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B96716" w14:textId="77777777" w:rsidR="00546D13" w:rsidRDefault="00546D13">
      <w:r>
        <w:separator/>
      </w:r>
    </w:p>
  </w:endnote>
  <w:endnote w:type="continuationSeparator" w:id="0">
    <w:p w14:paraId="7403EAAE" w14:textId="77777777" w:rsidR="00546D13" w:rsidRDefault="00546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7D3DA" w14:textId="77777777" w:rsidR="006D1D9F" w:rsidRDefault="006D1D9F">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24372CC9" w14:textId="77777777" w:rsidR="006D1D9F" w:rsidRDefault="006D1D9F">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FE7D9" w14:textId="61EF433E" w:rsidR="006D1D9F" w:rsidRPr="00F653B0" w:rsidRDefault="006D1D9F"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DF186D">
      <w:rPr>
        <w:rStyle w:val="aa"/>
        <w:rFonts w:ascii="Times New Roman" w:hAnsi="Times New Roman" w:cs="Times New Roman"/>
        <w:noProof/>
        <w:sz w:val="22"/>
      </w:rPr>
      <w:t>12</w:t>
    </w:r>
    <w:r w:rsidRPr="00F653B0">
      <w:rPr>
        <w:rStyle w:val="aa"/>
        <w:rFonts w:ascii="Times New Roman" w:hAnsi="Times New Roman" w:cs="Times New Roman"/>
        <w:sz w:val="22"/>
      </w:rPr>
      <w:fldChar w:fldCharType="end"/>
    </w:r>
  </w:p>
  <w:p w14:paraId="7E0E41E0" w14:textId="77777777" w:rsidR="006D1D9F" w:rsidRDefault="006D1D9F">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8FFFA" w14:textId="77777777" w:rsidR="00546D13" w:rsidRDefault="00546D13">
      <w:r>
        <w:separator/>
      </w:r>
    </w:p>
  </w:footnote>
  <w:footnote w:type="continuationSeparator" w:id="0">
    <w:p w14:paraId="188B7FBA" w14:textId="77777777" w:rsidR="00546D13" w:rsidRDefault="00546D1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0440495"/>
    <w:multiLevelType w:val="hybridMultilevel"/>
    <w:tmpl w:val="0632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4494344F"/>
    <w:multiLevelType w:val="hybridMultilevel"/>
    <w:tmpl w:val="FF2AA9F0"/>
    <w:lvl w:ilvl="0" w:tplc="7FB6F264">
      <w:start w:val="1"/>
      <w:numFmt w:val="decimal"/>
      <w:lvlText w:val="%1."/>
      <w:lvlJc w:val="righ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53562C"/>
    <w:multiLevelType w:val="hybridMultilevel"/>
    <w:tmpl w:val="4740BE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7992084"/>
    <w:multiLevelType w:val="hybridMultilevel"/>
    <w:tmpl w:val="3D765E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C182B49"/>
    <w:multiLevelType w:val="hybridMultilevel"/>
    <w:tmpl w:val="0632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4"/>
  </w:num>
  <w:num w:numId="3">
    <w:abstractNumId w:val="17"/>
  </w:num>
  <w:num w:numId="4">
    <w:abstractNumId w:val="2"/>
  </w:num>
  <w:num w:numId="5">
    <w:abstractNumId w:val="9"/>
  </w:num>
  <w:num w:numId="6">
    <w:abstractNumId w:val="7"/>
  </w:num>
  <w:num w:numId="7">
    <w:abstractNumId w:val="13"/>
  </w:num>
  <w:num w:numId="8">
    <w:abstractNumId w:val="12"/>
  </w:num>
  <w:num w:numId="9">
    <w:abstractNumId w:val="3"/>
  </w:num>
  <w:num w:numId="10">
    <w:abstractNumId w:val="5"/>
  </w:num>
  <w:num w:numId="11">
    <w:abstractNumId w:val="6"/>
  </w:num>
  <w:num w:numId="12">
    <w:abstractNumId w:val="8"/>
  </w:num>
  <w:num w:numId="13">
    <w:abstractNumId w:val="0"/>
  </w:num>
  <w:num w:numId="14">
    <w:abstractNumId w:val="15"/>
  </w:num>
  <w:num w:numId="15">
    <w:abstractNumId w:val="14"/>
  </w:num>
  <w:num w:numId="16">
    <w:abstractNumId w:val="11"/>
  </w:num>
  <w:num w:numId="17">
    <w:abstractNumId w:val="10"/>
  </w:num>
  <w:num w:numId="18">
    <w:abstractNumId w:val="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DBB"/>
    <w:rsid w:val="00001253"/>
    <w:rsid w:val="00004F76"/>
    <w:rsid w:val="00006435"/>
    <w:rsid w:val="0001573E"/>
    <w:rsid w:val="000160E8"/>
    <w:rsid w:val="0002099D"/>
    <w:rsid w:val="00020BD9"/>
    <w:rsid w:val="00021456"/>
    <w:rsid w:val="000228E3"/>
    <w:rsid w:val="00030255"/>
    <w:rsid w:val="00031917"/>
    <w:rsid w:val="0003248C"/>
    <w:rsid w:val="000324CB"/>
    <w:rsid w:val="000338BC"/>
    <w:rsid w:val="00034185"/>
    <w:rsid w:val="000410EF"/>
    <w:rsid w:val="00041378"/>
    <w:rsid w:val="000421DF"/>
    <w:rsid w:val="00042A8A"/>
    <w:rsid w:val="00043CE6"/>
    <w:rsid w:val="00043D47"/>
    <w:rsid w:val="00044D26"/>
    <w:rsid w:val="00046C84"/>
    <w:rsid w:val="000500C1"/>
    <w:rsid w:val="0005271E"/>
    <w:rsid w:val="00054EB3"/>
    <w:rsid w:val="00055092"/>
    <w:rsid w:val="000565D6"/>
    <w:rsid w:val="00056C3C"/>
    <w:rsid w:val="00056CA3"/>
    <w:rsid w:val="00057838"/>
    <w:rsid w:val="000612D9"/>
    <w:rsid w:val="00061AA0"/>
    <w:rsid w:val="000630DB"/>
    <w:rsid w:val="00063A0E"/>
    <w:rsid w:val="00066C34"/>
    <w:rsid w:val="00066FDB"/>
    <w:rsid w:val="00070499"/>
    <w:rsid w:val="00073A1D"/>
    <w:rsid w:val="000763F5"/>
    <w:rsid w:val="00077B46"/>
    <w:rsid w:val="000824CE"/>
    <w:rsid w:val="00084945"/>
    <w:rsid w:val="00084EAC"/>
    <w:rsid w:val="00085A35"/>
    <w:rsid w:val="00087AC0"/>
    <w:rsid w:val="00090332"/>
    <w:rsid w:val="00090D6F"/>
    <w:rsid w:val="000926D0"/>
    <w:rsid w:val="0009270A"/>
    <w:rsid w:val="000927B6"/>
    <w:rsid w:val="00095AA6"/>
    <w:rsid w:val="00096C5E"/>
    <w:rsid w:val="000971AA"/>
    <w:rsid w:val="00097F96"/>
    <w:rsid w:val="000A18BB"/>
    <w:rsid w:val="000A1DA7"/>
    <w:rsid w:val="000A204C"/>
    <w:rsid w:val="000A21A5"/>
    <w:rsid w:val="000A23F5"/>
    <w:rsid w:val="000A32B5"/>
    <w:rsid w:val="000A39D9"/>
    <w:rsid w:val="000A60E1"/>
    <w:rsid w:val="000A7694"/>
    <w:rsid w:val="000B2156"/>
    <w:rsid w:val="000B2B31"/>
    <w:rsid w:val="000B4584"/>
    <w:rsid w:val="000B48A2"/>
    <w:rsid w:val="000B52B6"/>
    <w:rsid w:val="000B5C8D"/>
    <w:rsid w:val="000B7C22"/>
    <w:rsid w:val="000C2F14"/>
    <w:rsid w:val="000C454A"/>
    <w:rsid w:val="000C7FA7"/>
    <w:rsid w:val="000D3AA3"/>
    <w:rsid w:val="000D5284"/>
    <w:rsid w:val="000D59DC"/>
    <w:rsid w:val="000D7396"/>
    <w:rsid w:val="000E00A9"/>
    <w:rsid w:val="000E0708"/>
    <w:rsid w:val="000E1795"/>
    <w:rsid w:val="000E1992"/>
    <w:rsid w:val="000E4501"/>
    <w:rsid w:val="000E4B61"/>
    <w:rsid w:val="000E658C"/>
    <w:rsid w:val="000F1CFE"/>
    <w:rsid w:val="000F20E0"/>
    <w:rsid w:val="000F2822"/>
    <w:rsid w:val="000F2ECD"/>
    <w:rsid w:val="000F3BFE"/>
    <w:rsid w:val="000F535A"/>
    <w:rsid w:val="000F5391"/>
    <w:rsid w:val="000F67CF"/>
    <w:rsid w:val="00100027"/>
    <w:rsid w:val="00100968"/>
    <w:rsid w:val="00101D22"/>
    <w:rsid w:val="00104728"/>
    <w:rsid w:val="00105951"/>
    <w:rsid w:val="00106662"/>
    <w:rsid w:val="0010775A"/>
    <w:rsid w:val="00107A61"/>
    <w:rsid w:val="001121D8"/>
    <w:rsid w:val="00114E3E"/>
    <w:rsid w:val="0011575C"/>
    <w:rsid w:val="00115AC8"/>
    <w:rsid w:val="001167C6"/>
    <w:rsid w:val="00116982"/>
    <w:rsid w:val="00116B93"/>
    <w:rsid w:val="0011792A"/>
    <w:rsid w:val="001207B2"/>
    <w:rsid w:val="0012097D"/>
    <w:rsid w:val="00120FE8"/>
    <w:rsid w:val="0012160D"/>
    <w:rsid w:val="00123919"/>
    <w:rsid w:val="00123CEE"/>
    <w:rsid w:val="00124FE6"/>
    <w:rsid w:val="0013168D"/>
    <w:rsid w:val="0013172F"/>
    <w:rsid w:val="00131A34"/>
    <w:rsid w:val="00134B09"/>
    <w:rsid w:val="0014094F"/>
    <w:rsid w:val="00143680"/>
    <w:rsid w:val="00143980"/>
    <w:rsid w:val="00144BD3"/>
    <w:rsid w:val="00147959"/>
    <w:rsid w:val="001526CF"/>
    <w:rsid w:val="00153130"/>
    <w:rsid w:val="00153EA6"/>
    <w:rsid w:val="001549E9"/>
    <w:rsid w:val="0016013A"/>
    <w:rsid w:val="00162CB3"/>
    <w:rsid w:val="0016362D"/>
    <w:rsid w:val="00163A1F"/>
    <w:rsid w:val="0016432D"/>
    <w:rsid w:val="00164643"/>
    <w:rsid w:val="001707C9"/>
    <w:rsid w:val="0017139E"/>
    <w:rsid w:val="0017197F"/>
    <w:rsid w:val="001723FB"/>
    <w:rsid w:val="001725BC"/>
    <w:rsid w:val="001745F4"/>
    <w:rsid w:val="00176053"/>
    <w:rsid w:val="00180972"/>
    <w:rsid w:val="00180FA9"/>
    <w:rsid w:val="00182D84"/>
    <w:rsid w:val="0018376A"/>
    <w:rsid w:val="00183FA1"/>
    <w:rsid w:val="001859F7"/>
    <w:rsid w:val="001865CA"/>
    <w:rsid w:val="001868B8"/>
    <w:rsid w:val="00191D68"/>
    <w:rsid w:val="001931E6"/>
    <w:rsid w:val="00195C5D"/>
    <w:rsid w:val="001960C6"/>
    <w:rsid w:val="00196951"/>
    <w:rsid w:val="00196FB4"/>
    <w:rsid w:val="001A226A"/>
    <w:rsid w:val="001A24B4"/>
    <w:rsid w:val="001A4172"/>
    <w:rsid w:val="001A49AA"/>
    <w:rsid w:val="001A762A"/>
    <w:rsid w:val="001A7678"/>
    <w:rsid w:val="001A79E1"/>
    <w:rsid w:val="001B1688"/>
    <w:rsid w:val="001B37DE"/>
    <w:rsid w:val="001B50E9"/>
    <w:rsid w:val="001B7AD6"/>
    <w:rsid w:val="001C014F"/>
    <w:rsid w:val="001C1BDA"/>
    <w:rsid w:val="001C27FB"/>
    <w:rsid w:val="001C5554"/>
    <w:rsid w:val="001C63C7"/>
    <w:rsid w:val="001C641B"/>
    <w:rsid w:val="001C6B3E"/>
    <w:rsid w:val="001D08E2"/>
    <w:rsid w:val="001D1464"/>
    <w:rsid w:val="001D1740"/>
    <w:rsid w:val="001D3EE5"/>
    <w:rsid w:val="001D40EE"/>
    <w:rsid w:val="001D5077"/>
    <w:rsid w:val="001D5D0C"/>
    <w:rsid w:val="001D6473"/>
    <w:rsid w:val="001E0C82"/>
    <w:rsid w:val="001E1104"/>
    <w:rsid w:val="001E13D0"/>
    <w:rsid w:val="001E2608"/>
    <w:rsid w:val="001E3983"/>
    <w:rsid w:val="001E3D5B"/>
    <w:rsid w:val="001E426F"/>
    <w:rsid w:val="001E56F8"/>
    <w:rsid w:val="001E5A2E"/>
    <w:rsid w:val="001E6FB0"/>
    <w:rsid w:val="001E7E0B"/>
    <w:rsid w:val="001E7F59"/>
    <w:rsid w:val="001F0183"/>
    <w:rsid w:val="001F0432"/>
    <w:rsid w:val="001F060E"/>
    <w:rsid w:val="001F0EAC"/>
    <w:rsid w:val="001F108E"/>
    <w:rsid w:val="001F159A"/>
    <w:rsid w:val="001F27DF"/>
    <w:rsid w:val="001F2986"/>
    <w:rsid w:val="001F3803"/>
    <w:rsid w:val="001F3F2D"/>
    <w:rsid w:val="001F5B12"/>
    <w:rsid w:val="001F5F59"/>
    <w:rsid w:val="001F6F53"/>
    <w:rsid w:val="00200869"/>
    <w:rsid w:val="002020DA"/>
    <w:rsid w:val="002037BD"/>
    <w:rsid w:val="00204441"/>
    <w:rsid w:val="00204F92"/>
    <w:rsid w:val="00205352"/>
    <w:rsid w:val="0021137F"/>
    <w:rsid w:val="00212533"/>
    <w:rsid w:val="00212C91"/>
    <w:rsid w:val="002145AF"/>
    <w:rsid w:val="0021474C"/>
    <w:rsid w:val="00215223"/>
    <w:rsid w:val="00217D68"/>
    <w:rsid w:val="00217EA2"/>
    <w:rsid w:val="002200A3"/>
    <w:rsid w:val="002200DC"/>
    <w:rsid w:val="00221233"/>
    <w:rsid w:val="002216A7"/>
    <w:rsid w:val="00224277"/>
    <w:rsid w:val="00226292"/>
    <w:rsid w:val="002311D6"/>
    <w:rsid w:val="00231D57"/>
    <w:rsid w:val="00233C94"/>
    <w:rsid w:val="0023522D"/>
    <w:rsid w:val="002377CE"/>
    <w:rsid w:val="00237916"/>
    <w:rsid w:val="00237CEF"/>
    <w:rsid w:val="00241080"/>
    <w:rsid w:val="002412B6"/>
    <w:rsid w:val="002412B8"/>
    <w:rsid w:val="0024227E"/>
    <w:rsid w:val="00243FEE"/>
    <w:rsid w:val="00245909"/>
    <w:rsid w:val="00246A8D"/>
    <w:rsid w:val="00247EE0"/>
    <w:rsid w:val="002502BE"/>
    <w:rsid w:val="0025062D"/>
    <w:rsid w:val="002527F8"/>
    <w:rsid w:val="002535BA"/>
    <w:rsid w:val="00254456"/>
    <w:rsid w:val="002550B7"/>
    <w:rsid w:val="00257F96"/>
    <w:rsid w:val="002627BC"/>
    <w:rsid w:val="00262919"/>
    <w:rsid w:val="00263E9F"/>
    <w:rsid w:val="00265136"/>
    <w:rsid w:val="0026514D"/>
    <w:rsid w:val="002655B0"/>
    <w:rsid w:val="002669EE"/>
    <w:rsid w:val="00273901"/>
    <w:rsid w:val="002807C1"/>
    <w:rsid w:val="00280D7C"/>
    <w:rsid w:val="00281B5C"/>
    <w:rsid w:val="00283797"/>
    <w:rsid w:val="0028398F"/>
    <w:rsid w:val="00284BB2"/>
    <w:rsid w:val="00284F80"/>
    <w:rsid w:val="00285FD4"/>
    <w:rsid w:val="002869ED"/>
    <w:rsid w:val="00287DF3"/>
    <w:rsid w:val="002907C0"/>
    <w:rsid w:val="00290B8F"/>
    <w:rsid w:val="00292303"/>
    <w:rsid w:val="00292D09"/>
    <w:rsid w:val="00293BCC"/>
    <w:rsid w:val="00294D7A"/>
    <w:rsid w:val="002966D7"/>
    <w:rsid w:val="0029683F"/>
    <w:rsid w:val="00297A8D"/>
    <w:rsid w:val="002A3EDB"/>
    <w:rsid w:val="002A4A3A"/>
    <w:rsid w:val="002A5212"/>
    <w:rsid w:val="002A57A6"/>
    <w:rsid w:val="002A58C9"/>
    <w:rsid w:val="002A6649"/>
    <w:rsid w:val="002A6DF3"/>
    <w:rsid w:val="002B04D6"/>
    <w:rsid w:val="002B282D"/>
    <w:rsid w:val="002B3E17"/>
    <w:rsid w:val="002B4EC1"/>
    <w:rsid w:val="002B6073"/>
    <w:rsid w:val="002C09D7"/>
    <w:rsid w:val="002C2737"/>
    <w:rsid w:val="002C2E52"/>
    <w:rsid w:val="002C30C4"/>
    <w:rsid w:val="002C5AA6"/>
    <w:rsid w:val="002C681F"/>
    <w:rsid w:val="002C68F9"/>
    <w:rsid w:val="002C7AFD"/>
    <w:rsid w:val="002D06A9"/>
    <w:rsid w:val="002D20EB"/>
    <w:rsid w:val="002D52E1"/>
    <w:rsid w:val="002D6279"/>
    <w:rsid w:val="002D6796"/>
    <w:rsid w:val="002D6EE7"/>
    <w:rsid w:val="002D6FEE"/>
    <w:rsid w:val="002E017E"/>
    <w:rsid w:val="002E2EAB"/>
    <w:rsid w:val="002E398E"/>
    <w:rsid w:val="002E4136"/>
    <w:rsid w:val="002E4781"/>
    <w:rsid w:val="002E5301"/>
    <w:rsid w:val="002F305A"/>
    <w:rsid w:val="002F3F46"/>
    <w:rsid w:val="002F4906"/>
    <w:rsid w:val="002F5783"/>
    <w:rsid w:val="002F5C63"/>
    <w:rsid w:val="002F6339"/>
    <w:rsid w:val="002F7D50"/>
    <w:rsid w:val="0030015A"/>
    <w:rsid w:val="0030038C"/>
    <w:rsid w:val="00301D09"/>
    <w:rsid w:val="00302350"/>
    <w:rsid w:val="00303C35"/>
    <w:rsid w:val="00304B64"/>
    <w:rsid w:val="00304D43"/>
    <w:rsid w:val="003053FB"/>
    <w:rsid w:val="00305D26"/>
    <w:rsid w:val="00305E63"/>
    <w:rsid w:val="00307167"/>
    <w:rsid w:val="003111F0"/>
    <w:rsid w:val="00311659"/>
    <w:rsid w:val="00314528"/>
    <w:rsid w:val="00314D02"/>
    <w:rsid w:val="00315B3E"/>
    <w:rsid w:val="00317CE8"/>
    <w:rsid w:val="003218EB"/>
    <w:rsid w:val="00321AEF"/>
    <w:rsid w:val="003250DF"/>
    <w:rsid w:val="0032540A"/>
    <w:rsid w:val="00327DEE"/>
    <w:rsid w:val="00327E81"/>
    <w:rsid w:val="0033028B"/>
    <w:rsid w:val="00331180"/>
    <w:rsid w:val="00331C0E"/>
    <w:rsid w:val="00334B37"/>
    <w:rsid w:val="00335D8E"/>
    <w:rsid w:val="00336CBB"/>
    <w:rsid w:val="00340DA9"/>
    <w:rsid w:val="003425FB"/>
    <w:rsid w:val="00343984"/>
    <w:rsid w:val="00343DAB"/>
    <w:rsid w:val="0034467F"/>
    <w:rsid w:val="00345162"/>
    <w:rsid w:val="003458AB"/>
    <w:rsid w:val="00350C8A"/>
    <w:rsid w:val="00350E06"/>
    <w:rsid w:val="00353489"/>
    <w:rsid w:val="003538B1"/>
    <w:rsid w:val="003543BD"/>
    <w:rsid w:val="00355CB6"/>
    <w:rsid w:val="003578A5"/>
    <w:rsid w:val="00362215"/>
    <w:rsid w:val="0036241A"/>
    <w:rsid w:val="00363FEE"/>
    <w:rsid w:val="003727A4"/>
    <w:rsid w:val="003729CE"/>
    <w:rsid w:val="00375AA7"/>
    <w:rsid w:val="00377191"/>
    <w:rsid w:val="00377869"/>
    <w:rsid w:val="00380F12"/>
    <w:rsid w:val="00384C51"/>
    <w:rsid w:val="00384CAE"/>
    <w:rsid w:val="003861AE"/>
    <w:rsid w:val="00390225"/>
    <w:rsid w:val="0039474A"/>
    <w:rsid w:val="00397381"/>
    <w:rsid w:val="00397777"/>
    <w:rsid w:val="00397FC4"/>
    <w:rsid w:val="003A1CEE"/>
    <w:rsid w:val="003A2228"/>
    <w:rsid w:val="003A31BE"/>
    <w:rsid w:val="003A5894"/>
    <w:rsid w:val="003A7AC8"/>
    <w:rsid w:val="003B05DE"/>
    <w:rsid w:val="003B116A"/>
    <w:rsid w:val="003B13C7"/>
    <w:rsid w:val="003B251B"/>
    <w:rsid w:val="003B28D4"/>
    <w:rsid w:val="003B2F08"/>
    <w:rsid w:val="003B3E7C"/>
    <w:rsid w:val="003B5F53"/>
    <w:rsid w:val="003B6700"/>
    <w:rsid w:val="003B67CE"/>
    <w:rsid w:val="003C0042"/>
    <w:rsid w:val="003C2F39"/>
    <w:rsid w:val="003C33A4"/>
    <w:rsid w:val="003C3B5D"/>
    <w:rsid w:val="003C4BFE"/>
    <w:rsid w:val="003C542A"/>
    <w:rsid w:val="003C5B3C"/>
    <w:rsid w:val="003C7EB2"/>
    <w:rsid w:val="003D1D58"/>
    <w:rsid w:val="003D250E"/>
    <w:rsid w:val="003D2553"/>
    <w:rsid w:val="003D2EE7"/>
    <w:rsid w:val="003D30E5"/>
    <w:rsid w:val="003D3725"/>
    <w:rsid w:val="003D380A"/>
    <w:rsid w:val="003D4E11"/>
    <w:rsid w:val="003D58BE"/>
    <w:rsid w:val="003D6130"/>
    <w:rsid w:val="003E0058"/>
    <w:rsid w:val="003E21D8"/>
    <w:rsid w:val="003E367E"/>
    <w:rsid w:val="003E3C88"/>
    <w:rsid w:val="003E4F7D"/>
    <w:rsid w:val="003E5910"/>
    <w:rsid w:val="003E7473"/>
    <w:rsid w:val="003F15C4"/>
    <w:rsid w:val="003F1DCE"/>
    <w:rsid w:val="003F4224"/>
    <w:rsid w:val="003F5EE7"/>
    <w:rsid w:val="003F6A6F"/>
    <w:rsid w:val="003F6ADA"/>
    <w:rsid w:val="003F70F3"/>
    <w:rsid w:val="00402342"/>
    <w:rsid w:val="0040293E"/>
    <w:rsid w:val="00404DB9"/>
    <w:rsid w:val="00405738"/>
    <w:rsid w:val="00406C68"/>
    <w:rsid w:val="00407F6C"/>
    <w:rsid w:val="0041278F"/>
    <w:rsid w:val="00413436"/>
    <w:rsid w:val="00414FD2"/>
    <w:rsid w:val="00416666"/>
    <w:rsid w:val="00416D20"/>
    <w:rsid w:val="00417DCE"/>
    <w:rsid w:val="00420116"/>
    <w:rsid w:val="004205F9"/>
    <w:rsid w:val="00421BE9"/>
    <w:rsid w:val="00423431"/>
    <w:rsid w:val="00424132"/>
    <w:rsid w:val="004246B4"/>
    <w:rsid w:val="00427631"/>
    <w:rsid w:val="00427955"/>
    <w:rsid w:val="00430DCE"/>
    <w:rsid w:val="00432DA7"/>
    <w:rsid w:val="00433260"/>
    <w:rsid w:val="00434389"/>
    <w:rsid w:val="004347B5"/>
    <w:rsid w:val="004352CD"/>
    <w:rsid w:val="0043645A"/>
    <w:rsid w:val="004370E4"/>
    <w:rsid w:val="004404B0"/>
    <w:rsid w:val="00440C68"/>
    <w:rsid w:val="00440FB4"/>
    <w:rsid w:val="00443B59"/>
    <w:rsid w:val="00444155"/>
    <w:rsid w:val="00444F76"/>
    <w:rsid w:val="00446EAB"/>
    <w:rsid w:val="004477A1"/>
    <w:rsid w:val="00447805"/>
    <w:rsid w:val="00450513"/>
    <w:rsid w:val="00450E6D"/>
    <w:rsid w:val="00451EA5"/>
    <w:rsid w:val="0045346A"/>
    <w:rsid w:val="004632FB"/>
    <w:rsid w:val="00463354"/>
    <w:rsid w:val="004640D8"/>
    <w:rsid w:val="0046566E"/>
    <w:rsid w:val="0046620C"/>
    <w:rsid w:val="0047171D"/>
    <w:rsid w:val="00473DC7"/>
    <w:rsid w:val="00474D1E"/>
    <w:rsid w:val="004762E7"/>
    <w:rsid w:val="00476A0E"/>
    <w:rsid w:val="00481F2E"/>
    <w:rsid w:val="004851BD"/>
    <w:rsid w:val="00490C6B"/>
    <w:rsid w:val="00494D10"/>
    <w:rsid w:val="00495075"/>
    <w:rsid w:val="00495F7F"/>
    <w:rsid w:val="004962F2"/>
    <w:rsid w:val="0049639E"/>
    <w:rsid w:val="0049665E"/>
    <w:rsid w:val="00496FFC"/>
    <w:rsid w:val="00497681"/>
    <w:rsid w:val="004A1C4D"/>
    <w:rsid w:val="004A289D"/>
    <w:rsid w:val="004A34CC"/>
    <w:rsid w:val="004A4547"/>
    <w:rsid w:val="004A5C30"/>
    <w:rsid w:val="004A625F"/>
    <w:rsid w:val="004A6BAF"/>
    <w:rsid w:val="004A7B7D"/>
    <w:rsid w:val="004A7C6D"/>
    <w:rsid w:val="004B04E2"/>
    <w:rsid w:val="004B2395"/>
    <w:rsid w:val="004B2803"/>
    <w:rsid w:val="004B2998"/>
    <w:rsid w:val="004B3261"/>
    <w:rsid w:val="004B39E3"/>
    <w:rsid w:val="004B3B17"/>
    <w:rsid w:val="004C1BAB"/>
    <w:rsid w:val="004C3252"/>
    <w:rsid w:val="004C3EF6"/>
    <w:rsid w:val="004C4903"/>
    <w:rsid w:val="004C5D7F"/>
    <w:rsid w:val="004C5F92"/>
    <w:rsid w:val="004C7E27"/>
    <w:rsid w:val="004D0F52"/>
    <w:rsid w:val="004D25C3"/>
    <w:rsid w:val="004D2FF9"/>
    <w:rsid w:val="004D3DD7"/>
    <w:rsid w:val="004D3F8E"/>
    <w:rsid w:val="004D40BF"/>
    <w:rsid w:val="004D4A89"/>
    <w:rsid w:val="004D4B56"/>
    <w:rsid w:val="004D4CED"/>
    <w:rsid w:val="004D4ED7"/>
    <w:rsid w:val="004D4EFB"/>
    <w:rsid w:val="004D55EB"/>
    <w:rsid w:val="004D6077"/>
    <w:rsid w:val="004D6322"/>
    <w:rsid w:val="004D6AB0"/>
    <w:rsid w:val="004E05B6"/>
    <w:rsid w:val="004E0D5E"/>
    <w:rsid w:val="004E0F0C"/>
    <w:rsid w:val="004E1BBA"/>
    <w:rsid w:val="004E2259"/>
    <w:rsid w:val="004E29EC"/>
    <w:rsid w:val="004E405E"/>
    <w:rsid w:val="004E4150"/>
    <w:rsid w:val="004E487C"/>
    <w:rsid w:val="004E54F9"/>
    <w:rsid w:val="004E5CFD"/>
    <w:rsid w:val="004E5DA7"/>
    <w:rsid w:val="004E6109"/>
    <w:rsid w:val="004E6999"/>
    <w:rsid w:val="004E70EA"/>
    <w:rsid w:val="004E7F80"/>
    <w:rsid w:val="004F1F54"/>
    <w:rsid w:val="004F24C8"/>
    <w:rsid w:val="004F3031"/>
    <w:rsid w:val="004F4F4D"/>
    <w:rsid w:val="004F54C5"/>
    <w:rsid w:val="004F5796"/>
    <w:rsid w:val="004F5A44"/>
    <w:rsid w:val="004F5BC9"/>
    <w:rsid w:val="004F62A3"/>
    <w:rsid w:val="004F6CAE"/>
    <w:rsid w:val="004F77D3"/>
    <w:rsid w:val="00500FF0"/>
    <w:rsid w:val="0050198D"/>
    <w:rsid w:val="005020B2"/>
    <w:rsid w:val="00504279"/>
    <w:rsid w:val="00504770"/>
    <w:rsid w:val="00506546"/>
    <w:rsid w:val="00506781"/>
    <w:rsid w:val="005068AE"/>
    <w:rsid w:val="00512199"/>
    <w:rsid w:val="00512EA9"/>
    <w:rsid w:val="00513202"/>
    <w:rsid w:val="0051481C"/>
    <w:rsid w:val="0052049E"/>
    <w:rsid w:val="0052088E"/>
    <w:rsid w:val="005209DB"/>
    <w:rsid w:val="00520D0C"/>
    <w:rsid w:val="00521BD1"/>
    <w:rsid w:val="0052225C"/>
    <w:rsid w:val="00522585"/>
    <w:rsid w:val="0052382C"/>
    <w:rsid w:val="00523C55"/>
    <w:rsid w:val="00526150"/>
    <w:rsid w:val="00527629"/>
    <w:rsid w:val="005303ED"/>
    <w:rsid w:val="00530549"/>
    <w:rsid w:val="00532D92"/>
    <w:rsid w:val="00533DE7"/>
    <w:rsid w:val="00534020"/>
    <w:rsid w:val="005344D6"/>
    <w:rsid w:val="00534715"/>
    <w:rsid w:val="00536258"/>
    <w:rsid w:val="00537096"/>
    <w:rsid w:val="0053731A"/>
    <w:rsid w:val="00537519"/>
    <w:rsid w:val="0054092A"/>
    <w:rsid w:val="00545607"/>
    <w:rsid w:val="0054634B"/>
    <w:rsid w:val="00546D13"/>
    <w:rsid w:val="00552BC5"/>
    <w:rsid w:val="0055309D"/>
    <w:rsid w:val="005538B8"/>
    <w:rsid w:val="00555BC5"/>
    <w:rsid w:val="0055629F"/>
    <w:rsid w:val="005615E5"/>
    <w:rsid w:val="00562785"/>
    <w:rsid w:val="00562BFB"/>
    <w:rsid w:val="00564E8A"/>
    <w:rsid w:val="0056569A"/>
    <w:rsid w:val="00565945"/>
    <w:rsid w:val="00566DE1"/>
    <w:rsid w:val="00572685"/>
    <w:rsid w:val="005733A3"/>
    <w:rsid w:val="00573418"/>
    <w:rsid w:val="005742D4"/>
    <w:rsid w:val="00576185"/>
    <w:rsid w:val="005762B4"/>
    <w:rsid w:val="005764B4"/>
    <w:rsid w:val="00576F7E"/>
    <w:rsid w:val="00580314"/>
    <w:rsid w:val="00580FC7"/>
    <w:rsid w:val="00584B5D"/>
    <w:rsid w:val="00585556"/>
    <w:rsid w:val="00586A98"/>
    <w:rsid w:val="00591418"/>
    <w:rsid w:val="005930B5"/>
    <w:rsid w:val="0059330C"/>
    <w:rsid w:val="00594BE9"/>
    <w:rsid w:val="0059716B"/>
    <w:rsid w:val="00597B3D"/>
    <w:rsid w:val="00597E4A"/>
    <w:rsid w:val="00597EA6"/>
    <w:rsid w:val="005A006B"/>
    <w:rsid w:val="005A02F1"/>
    <w:rsid w:val="005A0C56"/>
    <w:rsid w:val="005A0DF1"/>
    <w:rsid w:val="005A17CF"/>
    <w:rsid w:val="005A1F16"/>
    <w:rsid w:val="005A30EA"/>
    <w:rsid w:val="005A5082"/>
    <w:rsid w:val="005B0F9B"/>
    <w:rsid w:val="005B466F"/>
    <w:rsid w:val="005B4F7D"/>
    <w:rsid w:val="005B7D28"/>
    <w:rsid w:val="005C00B6"/>
    <w:rsid w:val="005C2116"/>
    <w:rsid w:val="005C2F0E"/>
    <w:rsid w:val="005C7A80"/>
    <w:rsid w:val="005C7BAD"/>
    <w:rsid w:val="005C7C84"/>
    <w:rsid w:val="005D021C"/>
    <w:rsid w:val="005D0267"/>
    <w:rsid w:val="005D1681"/>
    <w:rsid w:val="005D1E33"/>
    <w:rsid w:val="005D2522"/>
    <w:rsid w:val="005D3751"/>
    <w:rsid w:val="005D3A8C"/>
    <w:rsid w:val="005D597A"/>
    <w:rsid w:val="005D663D"/>
    <w:rsid w:val="005D6923"/>
    <w:rsid w:val="005D79B6"/>
    <w:rsid w:val="005E0A75"/>
    <w:rsid w:val="005E0BF9"/>
    <w:rsid w:val="005E2023"/>
    <w:rsid w:val="005E22DA"/>
    <w:rsid w:val="005E5479"/>
    <w:rsid w:val="005E62D7"/>
    <w:rsid w:val="005E77E1"/>
    <w:rsid w:val="005E7C15"/>
    <w:rsid w:val="005F06FA"/>
    <w:rsid w:val="005F168C"/>
    <w:rsid w:val="005F3590"/>
    <w:rsid w:val="0060013E"/>
    <w:rsid w:val="006019D3"/>
    <w:rsid w:val="0060355F"/>
    <w:rsid w:val="00603852"/>
    <w:rsid w:val="0060412B"/>
    <w:rsid w:val="00604B2F"/>
    <w:rsid w:val="00605D10"/>
    <w:rsid w:val="006064FA"/>
    <w:rsid w:val="00610F92"/>
    <w:rsid w:val="0061603A"/>
    <w:rsid w:val="00616A65"/>
    <w:rsid w:val="00617A97"/>
    <w:rsid w:val="0062025A"/>
    <w:rsid w:val="00622946"/>
    <w:rsid w:val="00622F69"/>
    <w:rsid w:val="00622FAF"/>
    <w:rsid w:val="00623435"/>
    <w:rsid w:val="0062488E"/>
    <w:rsid w:val="00624D3C"/>
    <w:rsid w:val="00624F2E"/>
    <w:rsid w:val="00626F93"/>
    <w:rsid w:val="006270F5"/>
    <w:rsid w:val="00627119"/>
    <w:rsid w:val="00632883"/>
    <w:rsid w:val="00632B9E"/>
    <w:rsid w:val="00633978"/>
    <w:rsid w:val="00633C34"/>
    <w:rsid w:val="006340D7"/>
    <w:rsid w:val="006348F3"/>
    <w:rsid w:val="006357CF"/>
    <w:rsid w:val="00636853"/>
    <w:rsid w:val="006372F4"/>
    <w:rsid w:val="00640B42"/>
    <w:rsid w:val="00641386"/>
    <w:rsid w:val="00642AD7"/>
    <w:rsid w:val="00642B4E"/>
    <w:rsid w:val="006432F4"/>
    <w:rsid w:val="00643963"/>
    <w:rsid w:val="00643E6F"/>
    <w:rsid w:val="006451FC"/>
    <w:rsid w:val="00647401"/>
    <w:rsid w:val="006505B3"/>
    <w:rsid w:val="00650B1C"/>
    <w:rsid w:val="006517F0"/>
    <w:rsid w:val="00652E89"/>
    <w:rsid w:val="006531E4"/>
    <w:rsid w:val="00655D1B"/>
    <w:rsid w:val="006623DC"/>
    <w:rsid w:val="006627A4"/>
    <w:rsid w:val="00663B5F"/>
    <w:rsid w:val="00665318"/>
    <w:rsid w:val="00665359"/>
    <w:rsid w:val="00665A05"/>
    <w:rsid w:val="00666049"/>
    <w:rsid w:val="006671CD"/>
    <w:rsid w:val="00667CA9"/>
    <w:rsid w:val="00667FF6"/>
    <w:rsid w:val="006704FB"/>
    <w:rsid w:val="00670557"/>
    <w:rsid w:val="00670EE2"/>
    <w:rsid w:val="006714B3"/>
    <w:rsid w:val="006731F6"/>
    <w:rsid w:val="006746DB"/>
    <w:rsid w:val="0067517D"/>
    <w:rsid w:val="006755F0"/>
    <w:rsid w:val="00676094"/>
    <w:rsid w:val="0068152B"/>
    <w:rsid w:val="00681A64"/>
    <w:rsid w:val="00681C1F"/>
    <w:rsid w:val="00682859"/>
    <w:rsid w:val="006854AA"/>
    <w:rsid w:val="00685A23"/>
    <w:rsid w:val="00687096"/>
    <w:rsid w:val="006913CF"/>
    <w:rsid w:val="006922DA"/>
    <w:rsid w:val="0069255E"/>
    <w:rsid w:val="00692A3E"/>
    <w:rsid w:val="00693749"/>
    <w:rsid w:val="006937C5"/>
    <w:rsid w:val="00694714"/>
    <w:rsid w:val="0069524E"/>
    <w:rsid w:val="00695E76"/>
    <w:rsid w:val="00697C6C"/>
    <w:rsid w:val="006A06D3"/>
    <w:rsid w:val="006A07CE"/>
    <w:rsid w:val="006A3754"/>
    <w:rsid w:val="006A4E37"/>
    <w:rsid w:val="006A5EE5"/>
    <w:rsid w:val="006A64DE"/>
    <w:rsid w:val="006A7CB9"/>
    <w:rsid w:val="006B03B3"/>
    <w:rsid w:val="006B04CA"/>
    <w:rsid w:val="006B0BCE"/>
    <w:rsid w:val="006B1308"/>
    <w:rsid w:val="006B133E"/>
    <w:rsid w:val="006B2B00"/>
    <w:rsid w:val="006B606A"/>
    <w:rsid w:val="006C2BDB"/>
    <w:rsid w:val="006C52DF"/>
    <w:rsid w:val="006C5E5D"/>
    <w:rsid w:val="006C5F1E"/>
    <w:rsid w:val="006C7573"/>
    <w:rsid w:val="006C7C8B"/>
    <w:rsid w:val="006D070D"/>
    <w:rsid w:val="006D0C93"/>
    <w:rsid w:val="006D0EA5"/>
    <w:rsid w:val="006D19D5"/>
    <w:rsid w:val="006D1D9F"/>
    <w:rsid w:val="006D2237"/>
    <w:rsid w:val="006D3022"/>
    <w:rsid w:val="006D45B2"/>
    <w:rsid w:val="006D484D"/>
    <w:rsid w:val="006D4B95"/>
    <w:rsid w:val="006D564F"/>
    <w:rsid w:val="006D61F2"/>
    <w:rsid w:val="006D6C74"/>
    <w:rsid w:val="006D7DCE"/>
    <w:rsid w:val="006D7F44"/>
    <w:rsid w:val="006E2EDD"/>
    <w:rsid w:val="006E2FFF"/>
    <w:rsid w:val="006E3F21"/>
    <w:rsid w:val="006E4767"/>
    <w:rsid w:val="006E50F4"/>
    <w:rsid w:val="006E510A"/>
    <w:rsid w:val="006E5A5C"/>
    <w:rsid w:val="006E62D8"/>
    <w:rsid w:val="006E7845"/>
    <w:rsid w:val="006F15E7"/>
    <w:rsid w:val="006F316B"/>
    <w:rsid w:val="006F3404"/>
    <w:rsid w:val="006F4F56"/>
    <w:rsid w:val="006F52A8"/>
    <w:rsid w:val="006F57BD"/>
    <w:rsid w:val="006F5921"/>
    <w:rsid w:val="00700294"/>
    <w:rsid w:val="00703AC3"/>
    <w:rsid w:val="00704F65"/>
    <w:rsid w:val="00705E1C"/>
    <w:rsid w:val="0070649C"/>
    <w:rsid w:val="0070698A"/>
    <w:rsid w:val="00706BCD"/>
    <w:rsid w:val="00707A0C"/>
    <w:rsid w:val="00711161"/>
    <w:rsid w:val="007112A7"/>
    <w:rsid w:val="00713E8B"/>
    <w:rsid w:val="00715F1C"/>
    <w:rsid w:val="00716852"/>
    <w:rsid w:val="00716FE9"/>
    <w:rsid w:val="00717F24"/>
    <w:rsid w:val="00720525"/>
    <w:rsid w:val="00720C2B"/>
    <w:rsid w:val="00721CF3"/>
    <w:rsid w:val="0072296B"/>
    <w:rsid w:val="00722F7C"/>
    <w:rsid w:val="007233B1"/>
    <w:rsid w:val="00724A86"/>
    <w:rsid w:val="00725CC7"/>
    <w:rsid w:val="007261A5"/>
    <w:rsid w:val="007271AA"/>
    <w:rsid w:val="00727414"/>
    <w:rsid w:val="0073057C"/>
    <w:rsid w:val="00730D91"/>
    <w:rsid w:val="00730F99"/>
    <w:rsid w:val="00733192"/>
    <w:rsid w:val="00733255"/>
    <w:rsid w:val="00734221"/>
    <w:rsid w:val="00736CE1"/>
    <w:rsid w:val="00741CC3"/>
    <w:rsid w:val="00743EE0"/>
    <w:rsid w:val="007470FF"/>
    <w:rsid w:val="0074772B"/>
    <w:rsid w:val="00752D58"/>
    <w:rsid w:val="00753109"/>
    <w:rsid w:val="0075332D"/>
    <w:rsid w:val="00753E95"/>
    <w:rsid w:val="007561AD"/>
    <w:rsid w:val="00756570"/>
    <w:rsid w:val="00756F35"/>
    <w:rsid w:val="007576D0"/>
    <w:rsid w:val="00757B9D"/>
    <w:rsid w:val="00760AE6"/>
    <w:rsid w:val="0076115C"/>
    <w:rsid w:val="00761C41"/>
    <w:rsid w:val="00762440"/>
    <w:rsid w:val="00762598"/>
    <w:rsid w:val="00762A60"/>
    <w:rsid w:val="00762E47"/>
    <w:rsid w:val="00766130"/>
    <w:rsid w:val="0076747F"/>
    <w:rsid w:val="00772821"/>
    <w:rsid w:val="00773499"/>
    <w:rsid w:val="0077461E"/>
    <w:rsid w:val="0077699F"/>
    <w:rsid w:val="007777C5"/>
    <w:rsid w:val="00777FD1"/>
    <w:rsid w:val="007810EF"/>
    <w:rsid w:val="00781876"/>
    <w:rsid w:val="007834EF"/>
    <w:rsid w:val="00783B44"/>
    <w:rsid w:val="00783B83"/>
    <w:rsid w:val="00784F7C"/>
    <w:rsid w:val="007852E3"/>
    <w:rsid w:val="0078553D"/>
    <w:rsid w:val="0078683F"/>
    <w:rsid w:val="007872D7"/>
    <w:rsid w:val="00791578"/>
    <w:rsid w:val="00791AD6"/>
    <w:rsid w:val="00793C99"/>
    <w:rsid w:val="00794214"/>
    <w:rsid w:val="0079543B"/>
    <w:rsid w:val="0079562D"/>
    <w:rsid w:val="007A02D0"/>
    <w:rsid w:val="007A0C14"/>
    <w:rsid w:val="007A2246"/>
    <w:rsid w:val="007A2E1E"/>
    <w:rsid w:val="007A61D2"/>
    <w:rsid w:val="007A6C15"/>
    <w:rsid w:val="007A72A0"/>
    <w:rsid w:val="007A7926"/>
    <w:rsid w:val="007B3202"/>
    <w:rsid w:val="007B4831"/>
    <w:rsid w:val="007B5CC4"/>
    <w:rsid w:val="007B6C03"/>
    <w:rsid w:val="007B792C"/>
    <w:rsid w:val="007B7DB4"/>
    <w:rsid w:val="007C1DA9"/>
    <w:rsid w:val="007C1DC0"/>
    <w:rsid w:val="007C3CFC"/>
    <w:rsid w:val="007C49CB"/>
    <w:rsid w:val="007C5380"/>
    <w:rsid w:val="007C73E7"/>
    <w:rsid w:val="007C7BDB"/>
    <w:rsid w:val="007D11A1"/>
    <w:rsid w:val="007D227A"/>
    <w:rsid w:val="007D4326"/>
    <w:rsid w:val="007D6FF7"/>
    <w:rsid w:val="007E08BF"/>
    <w:rsid w:val="007E0C8F"/>
    <w:rsid w:val="007E2146"/>
    <w:rsid w:val="007E2E65"/>
    <w:rsid w:val="007E334D"/>
    <w:rsid w:val="007E5718"/>
    <w:rsid w:val="007E5F3D"/>
    <w:rsid w:val="007E6558"/>
    <w:rsid w:val="007E6CA2"/>
    <w:rsid w:val="007F19F1"/>
    <w:rsid w:val="007F3352"/>
    <w:rsid w:val="007F5C38"/>
    <w:rsid w:val="007F7E94"/>
    <w:rsid w:val="00801DE2"/>
    <w:rsid w:val="00802A97"/>
    <w:rsid w:val="008046A8"/>
    <w:rsid w:val="00804D04"/>
    <w:rsid w:val="00804E5B"/>
    <w:rsid w:val="00811E15"/>
    <w:rsid w:val="00812D52"/>
    <w:rsid w:val="00814CED"/>
    <w:rsid w:val="00816799"/>
    <w:rsid w:val="008179FB"/>
    <w:rsid w:val="00822033"/>
    <w:rsid w:val="008220A7"/>
    <w:rsid w:val="00823926"/>
    <w:rsid w:val="00824814"/>
    <w:rsid w:val="00834357"/>
    <w:rsid w:val="00835F09"/>
    <w:rsid w:val="0083631F"/>
    <w:rsid w:val="00840FC1"/>
    <w:rsid w:val="00841294"/>
    <w:rsid w:val="008445DB"/>
    <w:rsid w:val="00844B3B"/>
    <w:rsid w:val="008506D2"/>
    <w:rsid w:val="00850E07"/>
    <w:rsid w:val="00854A8A"/>
    <w:rsid w:val="00856F5E"/>
    <w:rsid w:val="00863AA4"/>
    <w:rsid w:val="008651B4"/>
    <w:rsid w:val="00866E1C"/>
    <w:rsid w:val="00867266"/>
    <w:rsid w:val="00867F56"/>
    <w:rsid w:val="008700A0"/>
    <w:rsid w:val="0087100D"/>
    <w:rsid w:val="00872565"/>
    <w:rsid w:val="008741C3"/>
    <w:rsid w:val="0087516C"/>
    <w:rsid w:val="00875345"/>
    <w:rsid w:val="00875B9D"/>
    <w:rsid w:val="00876CFA"/>
    <w:rsid w:val="00877D95"/>
    <w:rsid w:val="008808BF"/>
    <w:rsid w:val="00881253"/>
    <w:rsid w:val="0088146A"/>
    <w:rsid w:val="00881C40"/>
    <w:rsid w:val="0088213E"/>
    <w:rsid w:val="00882A23"/>
    <w:rsid w:val="0088374C"/>
    <w:rsid w:val="0088473F"/>
    <w:rsid w:val="008853D4"/>
    <w:rsid w:val="0088666B"/>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0E57"/>
    <w:rsid w:val="008B2586"/>
    <w:rsid w:val="008B27E2"/>
    <w:rsid w:val="008B5014"/>
    <w:rsid w:val="008B5A82"/>
    <w:rsid w:val="008B6584"/>
    <w:rsid w:val="008B662B"/>
    <w:rsid w:val="008B76A9"/>
    <w:rsid w:val="008B7E78"/>
    <w:rsid w:val="008C00DF"/>
    <w:rsid w:val="008C63C0"/>
    <w:rsid w:val="008C7A41"/>
    <w:rsid w:val="008C7FFE"/>
    <w:rsid w:val="008D2BB7"/>
    <w:rsid w:val="008D34A7"/>
    <w:rsid w:val="008E230A"/>
    <w:rsid w:val="008E329E"/>
    <w:rsid w:val="008E3F62"/>
    <w:rsid w:val="008E4A11"/>
    <w:rsid w:val="008E6A2B"/>
    <w:rsid w:val="008E6AEC"/>
    <w:rsid w:val="008F13A6"/>
    <w:rsid w:val="008F1D90"/>
    <w:rsid w:val="008F2EDB"/>
    <w:rsid w:val="009004CC"/>
    <w:rsid w:val="00901E66"/>
    <w:rsid w:val="00902F2F"/>
    <w:rsid w:val="0090321F"/>
    <w:rsid w:val="0090354D"/>
    <w:rsid w:val="00903ED9"/>
    <w:rsid w:val="009040C4"/>
    <w:rsid w:val="009052F1"/>
    <w:rsid w:val="0090551C"/>
    <w:rsid w:val="009076F8"/>
    <w:rsid w:val="009106D9"/>
    <w:rsid w:val="0091085A"/>
    <w:rsid w:val="009113E2"/>
    <w:rsid w:val="00912062"/>
    <w:rsid w:val="00915000"/>
    <w:rsid w:val="00916534"/>
    <w:rsid w:val="0091655E"/>
    <w:rsid w:val="00916A87"/>
    <w:rsid w:val="009242FB"/>
    <w:rsid w:val="00924307"/>
    <w:rsid w:val="0092707B"/>
    <w:rsid w:val="0093020B"/>
    <w:rsid w:val="009321C1"/>
    <w:rsid w:val="009327C6"/>
    <w:rsid w:val="00932AFC"/>
    <w:rsid w:val="00932E81"/>
    <w:rsid w:val="00933811"/>
    <w:rsid w:val="00934724"/>
    <w:rsid w:val="00936379"/>
    <w:rsid w:val="0094022E"/>
    <w:rsid w:val="00940339"/>
    <w:rsid w:val="00941A64"/>
    <w:rsid w:val="00941E95"/>
    <w:rsid w:val="00943A5B"/>
    <w:rsid w:val="00944E53"/>
    <w:rsid w:val="00950C8D"/>
    <w:rsid w:val="009521B0"/>
    <w:rsid w:val="00956983"/>
    <w:rsid w:val="00956BB7"/>
    <w:rsid w:val="00957070"/>
    <w:rsid w:val="009577E9"/>
    <w:rsid w:val="00960563"/>
    <w:rsid w:val="0096059A"/>
    <w:rsid w:val="0096145B"/>
    <w:rsid w:val="0096329E"/>
    <w:rsid w:val="0096385E"/>
    <w:rsid w:val="00965D5F"/>
    <w:rsid w:val="00965E03"/>
    <w:rsid w:val="00966E54"/>
    <w:rsid w:val="00967390"/>
    <w:rsid w:val="0097087E"/>
    <w:rsid w:val="00970E02"/>
    <w:rsid w:val="00971909"/>
    <w:rsid w:val="00971A56"/>
    <w:rsid w:val="00972138"/>
    <w:rsid w:val="00973F0F"/>
    <w:rsid w:val="00974624"/>
    <w:rsid w:val="009754F5"/>
    <w:rsid w:val="00975775"/>
    <w:rsid w:val="009759BB"/>
    <w:rsid w:val="00976479"/>
    <w:rsid w:val="00981006"/>
    <w:rsid w:val="009812AD"/>
    <w:rsid w:val="00981F4F"/>
    <w:rsid w:val="00983A34"/>
    <w:rsid w:val="009864D5"/>
    <w:rsid w:val="00987B70"/>
    <w:rsid w:val="009903DD"/>
    <w:rsid w:val="009908EC"/>
    <w:rsid w:val="009910C5"/>
    <w:rsid w:val="0099356B"/>
    <w:rsid w:val="009943CD"/>
    <w:rsid w:val="009963B0"/>
    <w:rsid w:val="009974A0"/>
    <w:rsid w:val="00997A8C"/>
    <w:rsid w:val="009A0187"/>
    <w:rsid w:val="009A1D9E"/>
    <w:rsid w:val="009A3FDF"/>
    <w:rsid w:val="009A40BE"/>
    <w:rsid w:val="009A56A0"/>
    <w:rsid w:val="009A720D"/>
    <w:rsid w:val="009B0844"/>
    <w:rsid w:val="009B599B"/>
    <w:rsid w:val="009B73A8"/>
    <w:rsid w:val="009B7B8B"/>
    <w:rsid w:val="009B7F18"/>
    <w:rsid w:val="009C257B"/>
    <w:rsid w:val="009C286D"/>
    <w:rsid w:val="009C2B58"/>
    <w:rsid w:val="009C5AEB"/>
    <w:rsid w:val="009C61B3"/>
    <w:rsid w:val="009C67FE"/>
    <w:rsid w:val="009C75BB"/>
    <w:rsid w:val="009C7B5F"/>
    <w:rsid w:val="009C7B8C"/>
    <w:rsid w:val="009D221D"/>
    <w:rsid w:val="009D224C"/>
    <w:rsid w:val="009D24B3"/>
    <w:rsid w:val="009D371A"/>
    <w:rsid w:val="009D4BC3"/>
    <w:rsid w:val="009D5467"/>
    <w:rsid w:val="009D70BE"/>
    <w:rsid w:val="009E1088"/>
    <w:rsid w:val="009E12B4"/>
    <w:rsid w:val="009E1682"/>
    <w:rsid w:val="009E190A"/>
    <w:rsid w:val="009E1FBE"/>
    <w:rsid w:val="009E37BF"/>
    <w:rsid w:val="009E4BCE"/>
    <w:rsid w:val="009E734E"/>
    <w:rsid w:val="009F1080"/>
    <w:rsid w:val="009F1CE1"/>
    <w:rsid w:val="009F2578"/>
    <w:rsid w:val="009F5206"/>
    <w:rsid w:val="009F6680"/>
    <w:rsid w:val="009F7549"/>
    <w:rsid w:val="00A005DA"/>
    <w:rsid w:val="00A01C63"/>
    <w:rsid w:val="00A027CC"/>
    <w:rsid w:val="00A029E8"/>
    <w:rsid w:val="00A0308D"/>
    <w:rsid w:val="00A03313"/>
    <w:rsid w:val="00A03EC2"/>
    <w:rsid w:val="00A045F0"/>
    <w:rsid w:val="00A0705F"/>
    <w:rsid w:val="00A07DFA"/>
    <w:rsid w:val="00A12A53"/>
    <w:rsid w:val="00A148D6"/>
    <w:rsid w:val="00A14F8B"/>
    <w:rsid w:val="00A1629A"/>
    <w:rsid w:val="00A171CB"/>
    <w:rsid w:val="00A200D7"/>
    <w:rsid w:val="00A20B4C"/>
    <w:rsid w:val="00A20E83"/>
    <w:rsid w:val="00A21448"/>
    <w:rsid w:val="00A21B91"/>
    <w:rsid w:val="00A23AA0"/>
    <w:rsid w:val="00A3015A"/>
    <w:rsid w:val="00A302B0"/>
    <w:rsid w:val="00A30380"/>
    <w:rsid w:val="00A30B2A"/>
    <w:rsid w:val="00A313E6"/>
    <w:rsid w:val="00A31635"/>
    <w:rsid w:val="00A32467"/>
    <w:rsid w:val="00A32A67"/>
    <w:rsid w:val="00A33306"/>
    <w:rsid w:val="00A33CDF"/>
    <w:rsid w:val="00A3474E"/>
    <w:rsid w:val="00A35903"/>
    <w:rsid w:val="00A35B76"/>
    <w:rsid w:val="00A3710B"/>
    <w:rsid w:val="00A376E2"/>
    <w:rsid w:val="00A37B0B"/>
    <w:rsid w:val="00A406BA"/>
    <w:rsid w:val="00A4417C"/>
    <w:rsid w:val="00A444B2"/>
    <w:rsid w:val="00A467BE"/>
    <w:rsid w:val="00A4710C"/>
    <w:rsid w:val="00A473E8"/>
    <w:rsid w:val="00A477A5"/>
    <w:rsid w:val="00A47B05"/>
    <w:rsid w:val="00A50DC7"/>
    <w:rsid w:val="00A51E02"/>
    <w:rsid w:val="00A52F73"/>
    <w:rsid w:val="00A57CC9"/>
    <w:rsid w:val="00A57F99"/>
    <w:rsid w:val="00A6214F"/>
    <w:rsid w:val="00A64ADB"/>
    <w:rsid w:val="00A668E4"/>
    <w:rsid w:val="00A73A31"/>
    <w:rsid w:val="00A74973"/>
    <w:rsid w:val="00A756B8"/>
    <w:rsid w:val="00A75A6D"/>
    <w:rsid w:val="00A77097"/>
    <w:rsid w:val="00A7766F"/>
    <w:rsid w:val="00A822C0"/>
    <w:rsid w:val="00A86F17"/>
    <w:rsid w:val="00A90763"/>
    <w:rsid w:val="00A91807"/>
    <w:rsid w:val="00A923A2"/>
    <w:rsid w:val="00A938C5"/>
    <w:rsid w:val="00A96108"/>
    <w:rsid w:val="00A963B4"/>
    <w:rsid w:val="00A9768A"/>
    <w:rsid w:val="00AA008E"/>
    <w:rsid w:val="00AA206A"/>
    <w:rsid w:val="00AA20BD"/>
    <w:rsid w:val="00AA3A54"/>
    <w:rsid w:val="00AA44DB"/>
    <w:rsid w:val="00AA62A8"/>
    <w:rsid w:val="00AA7BB4"/>
    <w:rsid w:val="00AB4043"/>
    <w:rsid w:val="00AB4273"/>
    <w:rsid w:val="00AB49A0"/>
    <w:rsid w:val="00AB7DC3"/>
    <w:rsid w:val="00AC2D4D"/>
    <w:rsid w:val="00AC2EC1"/>
    <w:rsid w:val="00AC3352"/>
    <w:rsid w:val="00AC3BC0"/>
    <w:rsid w:val="00AC46E2"/>
    <w:rsid w:val="00AC65DB"/>
    <w:rsid w:val="00AC6D07"/>
    <w:rsid w:val="00AD11E2"/>
    <w:rsid w:val="00AD33BE"/>
    <w:rsid w:val="00AD3E48"/>
    <w:rsid w:val="00AD3EBD"/>
    <w:rsid w:val="00AD6A0B"/>
    <w:rsid w:val="00AD7E4B"/>
    <w:rsid w:val="00AE0C99"/>
    <w:rsid w:val="00AE1E96"/>
    <w:rsid w:val="00AE4184"/>
    <w:rsid w:val="00AE4334"/>
    <w:rsid w:val="00AE468A"/>
    <w:rsid w:val="00AE5565"/>
    <w:rsid w:val="00AE5B96"/>
    <w:rsid w:val="00AE6A7C"/>
    <w:rsid w:val="00AE6EBB"/>
    <w:rsid w:val="00AE711A"/>
    <w:rsid w:val="00AF01A1"/>
    <w:rsid w:val="00AF01FF"/>
    <w:rsid w:val="00AF0871"/>
    <w:rsid w:val="00AF099F"/>
    <w:rsid w:val="00AF1D08"/>
    <w:rsid w:val="00AF595B"/>
    <w:rsid w:val="00AF6D79"/>
    <w:rsid w:val="00B00681"/>
    <w:rsid w:val="00B00B2A"/>
    <w:rsid w:val="00B00B8B"/>
    <w:rsid w:val="00B00D99"/>
    <w:rsid w:val="00B01DDC"/>
    <w:rsid w:val="00B045AA"/>
    <w:rsid w:val="00B07FFA"/>
    <w:rsid w:val="00B11770"/>
    <w:rsid w:val="00B141C8"/>
    <w:rsid w:val="00B14C91"/>
    <w:rsid w:val="00B14F29"/>
    <w:rsid w:val="00B15EE1"/>
    <w:rsid w:val="00B1644F"/>
    <w:rsid w:val="00B203EB"/>
    <w:rsid w:val="00B21521"/>
    <w:rsid w:val="00B22CB9"/>
    <w:rsid w:val="00B24416"/>
    <w:rsid w:val="00B24938"/>
    <w:rsid w:val="00B24B02"/>
    <w:rsid w:val="00B261B3"/>
    <w:rsid w:val="00B2755D"/>
    <w:rsid w:val="00B3178A"/>
    <w:rsid w:val="00B31ADE"/>
    <w:rsid w:val="00B32267"/>
    <w:rsid w:val="00B3303F"/>
    <w:rsid w:val="00B348AC"/>
    <w:rsid w:val="00B355D5"/>
    <w:rsid w:val="00B35B22"/>
    <w:rsid w:val="00B37453"/>
    <w:rsid w:val="00B415CA"/>
    <w:rsid w:val="00B42E70"/>
    <w:rsid w:val="00B44585"/>
    <w:rsid w:val="00B46827"/>
    <w:rsid w:val="00B472BD"/>
    <w:rsid w:val="00B50540"/>
    <w:rsid w:val="00B53390"/>
    <w:rsid w:val="00B537DF"/>
    <w:rsid w:val="00B5496D"/>
    <w:rsid w:val="00B55E55"/>
    <w:rsid w:val="00B56520"/>
    <w:rsid w:val="00B5688B"/>
    <w:rsid w:val="00B56F23"/>
    <w:rsid w:val="00B613BF"/>
    <w:rsid w:val="00B61D73"/>
    <w:rsid w:val="00B61FE6"/>
    <w:rsid w:val="00B71A10"/>
    <w:rsid w:val="00B725E3"/>
    <w:rsid w:val="00B7637E"/>
    <w:rsid w:val="00B803F5"/>
    <w:rsid w:val="00B80563"/>
    <w:rsid w:val="00B81A7A"/>
    <w:rsid w:val="00B851F1"/>
    <w:rsid w:val="00B859D1"/>
    <w:rsid w:val="00B85B7E"/>
    <w:rsid w:val="00B85EE7"/>
    <w:rsid w:val="00B87938"/>
    <w:rsid w:val="00B90CBE"/>
    <w:rsid w:val="00B90E37"/>
    <w:rsid w:val="00B96AA9"/>
    <w:rsid w:val="00B96FC5"/>
    <w:rsid w:val="00B9716C"/>
    <w:rsid w:val="00B97A7F"/>
    <w:rsid w:val="00BA0651"/>
    <w:rsid w:val="00BA0D02"/>
    <w:rsid w:val="00BA16DD"/>
    <w:rsid w:val="00BA3AAA"/>
    <w:rsid w:val="00BA4854"/>
    <w:rsid w:val="00BA5810"/>
    <w:rsid w:val="00BA5BD2"/>
    <w:rsid w:val="00BA5C68"/>
    <w:rsid w:val="00BA6488"/>
    <w:rsid w:val="00BA6ECB"/>
    <w:rsid w:val="00BA7B12"/>
    <w:rsid w:val="00BB2A4D"/>
    <w:rsid w:val="00BB384C"/>
    <w:rsid w:val="00BB42C1"/>
    <w:rsid w:val="00BB4BC1"/>
    <w:rsid w:val="00BB5614"/>
    <w:rsid w:val="00BB7945"/>
    <w:rsid w:val="00BB7FE9"/>
    <w:rsid w:val="00BC05A7"/>
    <w:rsid w:val="00BC1CCB"/>
    <w:rsid w:val="00BC243D"/>
    <w:rsid w:val="00BC5FAD"/>
    <w:rsid w:val="00BC60B3"/>
    <w:rsid w:val="00BC6B19"/>
    <w:rsid w:val="00BC7FE4"/>
    <w:rsid w:val="00BD06A8"/>
    <w:rsid w:val="00BD3218"/>
    <w:rsid w:val="00BD334B"/>
    <w:rsid w:val="00BD3953"/>
    <w:rsid w:val="00BD4D95"/>
    <w:rsid w:val="00BD5D5E"/>
    <w:rsid w:val="00BD6803"/>
    <w:rsid w:val="00BD6903"/>
    <w:rsid w:val="00BE141E"/>
    <w:rsid w:val="00BE14D2"/>
    <w:rsid w:val="00BE728C"/>
    <w:rsid w:val="00BF05B5"/>
    <w:rsid w:val="00BF5656"/>
    <w:rsid w:val="00BF6DA1"/>
    <w:rsid w:val="00BF6FAE"/>
    <w:rsid w:val="00C00A6B"/>
    <w:rsid w:val="00C011F9"/>
    <w:rsid w:val="00C0419A"/>
    <w:rsid w:val="00C0475C"/>
    <w:rsid w:val="00C04892"/>
    <w:rsid w:val="00C04B18"/>
    <w:rsid w:val="00C05DF5"/>
    <w:rsid w:val="00C0618F"/>
    <w:rsid w:val="00C07786"/>
    <w:rsid w:val="00C1189F"/>
    <w:rsid w:val="00C14FFD"/>
    <w:rsid w:val="00C156D9"/>
    <w:rsid w:val="00C201FF"/>
    <w:rsid w:val="00C2288A"/>
    <w:rsid w:val="00C23E56"/>
    <w:rsid w:val="00C24EA3"/>
    <w:rsid w:val="00C25821"/>
    <w:rsid w:val="00C27897"/>
    <w:rsid w:val="00C279D5"/>
    <w:rsid w:val="00C322D2"/>
    <w:rsid w:val="00C330A4"/>
    <w:rsid w:val="00C34382"/>
    <w:rsid w:val="00C347EF"/>
    <w:rsid w:val="00C35588"/>
    <w:rsid w:val="00C360A7"/>
    <w:rsid w:val="00C36247"/>
    <w:rsid w:val="00C363E6"/>
    <w:rsid w:val="00C374FE"/>
    <w:rsid w:val="00C426B6"/>
    <w:rsid w:val="00C46E7E"/>
    <w:rsid w:val="00C50039"/>
    <w:rsid w:val="00C50481"/>
    <w:rsid w:val="00C50E27"/>
    <w:rsid w:val="00C5225D"/>
    <w:rsid w:val="00C522D0"/>
    <w:rsid w:val="00C52A48"/>
    <w:rsid w:val="00C52FC2"/>
    <w:rsid w:val="00C54260"/>
    <w:rsid w:val="00C54C51"/>
    <w:rsid w:val="00C54DBB"/>
    <w:rsid w:val="00C603B2"/>
    <w:rsid w:val="00C61641"/>
    <w:rsid w:val="00C61DDC"/>
    <w:rsid w:val="00C62AA8"/>
    <w:rsid w:val="00C62F55"/>
    <w:rsid w:val="00C6348F"/>
    <w:rsid w:val="00C63FCC"/>
    <w:rsid w:val="00C6608D"/>
    <w:rsid w:val="00C722FD"/>
    <w:rsid w:val="00C729A6"/>
    <w:rsid w:val="00C73F60"/>
    <w:rsid w:val="00C74A32"/>
    <w:rsid w:val="00C74EB6"/>
    <w:rsid w:val="00C76A3B"/>
    <w:rsid w:val="00C82A76"/>
    <w:rsid w:val="00C832E8"/>
    <w:rsid w:val="00C83D13"/>
    <w:rsid w:val="00C8471B"/>
    <w:rsid w:val="00C854D8"/>
    <w:rsid w:val="00C8632F"/>
    <w:rsid w:val="00C914FA"/>
    <w:rsid w:val="00C91663"/>
    <w:rsid w:val="00C91EE3"/>
    <w:rsid w:val="00C93BF0"/>
    <w:rsid w:val="00C95190"/>
    <w:rsid w:val="00C9565B"/>
    <w:rsid w:val="00C95756"/>
    <w:rsid w:val="00C964F2"/>
    <w:rsid w:val="00C97CC5"/>
    <w:rsid w:val="00CA146F"/>
    <w:rsid w:val="00CA1CB9"/>
    <w:rsid w:val="00CA2BC3"/>
    <w:rsid w:val="00CA6AC2"/>
    <w:rsid w:val="00CB21AB"/>
    <w:rsid w:val="00CB23C6"/>
    <w:rsid w:val="00CB2948"/>
    <w:rsid w:val="00CB3306"/>
    <w:rsid w:val="00CB3641"/>
    <w:rsid w:val="00CB3D3C"/>
    <w:rsid w:val="00CB4E6D"/>
    <w:rsid w:val="00CB5CD7"/>
    <w:rsid w:val="00CB7621"/>
    <w:rsid w:val="00CC0774"/>
    <w:rsid w:val="00CC1C45"/>
    <w:rsid w:val="00CC216E"/>
    <w:rsid w:val="00CC54A6"/>
    <w:rsid w:val="00CC5E5A"/>
    <w:rsid w:val="00CC6D2F"/>
    <w:rsid w:val="00CC785B"/>
    <w:rsid w:val="00CC7F30"/>
    <w:rsid w:val="00CD0428"/>
    <w:rsid w:val="00CD0D9E"/>
    <w:rsid w:val="00CD0E04"/>
    <w:rsid w:val="00CD1A3A"/>
    <w:rsid w:val="00CD2164"/>
    <w:rsid w:val="00CD452C"/>
    <w:rsid w:val="00CD5919"/>
    <w:rsid w:val="00CD5E43"/>
    <w:rsid w:val="00CD74D3"/>
    <w:rsid w:val="00CE0095"/>
    <w:rsid w:val="00CE042E"/>
    <w:rsid w:val="00CE101E"/>
    <w:rsid w:val="00CE11DD"/>
    <w:rsid w:val="00CE1771"/>
    <w:rsid w:val="00CE1AC2"/>
    <w:rsid w:val="00CE3DC0"/>
    <w:rsid w:val="00CE53D9"/>
    <w:rsid w:val="00CF1306"/>
    <w:rsid w:val="00CF2115"/>
    <w:rsid w:val="00CF3BF8"/>
    <w:rsid w:val="00CF4E73"/>
    <w:rsid w:val="00CF5CDB"/>
    <w:rsid w:val="00CF66B1"/>
    <w:rsid w:val="00D01882"/>
    <w:rsid w:val="00D02850"/>
    <w:rsid w:val="00D03060"/>
    <w:rsid w:val="00D03F2C"/>
    <w:rsid w:val="00D04BAA"/>
    <w:rsid w:val="00D059FA"/>
    <w:rsid w:val="00D05B13"/>
    <w:rsid w:val="00D10A5A"/>
    <w:rsid w:val="00D115E8"/>
    <w:rsid w:val="00D15460"/>
    <w:rsid w:val="00D15BD5"/>
    <w:rsid w:val="00D16400"/>
    <w:rsid w:val="00D224C7"/>
    <w:rsid w:val="00D2561E"/>
    <w:rsid w:val="00D25CC4"/>
    <w:rsid w:val="00D264DD"/>
    <w:rsid w:val="00D265D6"/>
    <w:rsid w:val="00D26838"/>
    <w:rsid w:val="00D3090C"/>
    <w:rsid w:val="00D31D50"/>
    <w:rsid w:val="00D32761"/>
    <w:rsid w:val="00D34472"/>
    <w:rsid w:val="00D360EA"/>
    <w:rsid w:val="00D36E11"/>
    <w:rsid w:val="00D36E1A"/>
    <w:rsid w:val="00D40DD3"/>
    <w:rsid w:val="00D44426"/>
    <w:rsid w:val="00D46C41"/>
    <w:rsid w:val="00D478FB"/>
    <w:rsid w:val="00D527E1"/>
    <w:rsid w:val="00D55F4D"/>
    <w:rsid w:val="00D5689D"/>
    <w:rsid w:val="00D600B7"/>
    <w:rsid w:val="00D6103B"/>
    <w:rsid w:val="00D61704"/>
    <w:rsid w:val="00D623A6"/>
    <w:rsid w:val="00D62A8A"/>
    <w:rsid w:val="00D63C4B"/>
    <w:rsid w:val="00D66EC5"/>
    <w:rsid w:val="00D67CD4"/>
    <w:rsid w:val="00D700CB"/>
    <w:rsid w:val="00D72853"/>
    <w:rsid w:val="00D72F4B"/>
    <w:rsid w:val="00D743F4"/>
    <w:rsid w:val="00D76E8D"/>
    <w:rsid w:val="00D77D11"/>
    <w:rsid w:val="00D80710"/>
    <w:rsid w:val="00D8187E"/>
    <w:rsid w:val="00D81C07"/>
    <w:rsid w:val="00D82ED7"/>
    <w:rsid w:val="00D830BA"/>
    <w:rsid w:val="00D86499"/>
    <w:rsid w:val="00D871DC"/>
    <w:rsid w:val="00D9084D"/>
    <w:rsid w:val="00D9429C"/>
    <w:rsid w:val="00D9481F"/>
    <w:rsid w:val="00D95DB1"/>
    <w:rsid w:val="00D97C6A"/>
    <w:rsid w:val="00DA1675"/>
    <w:rsid w:val="00DA2D39"/>
    <w:rsid w:val="00DA347C"/>
    <w:rsid w:val="00DA498C"/>
    <w:rsid w:val="00DB20BC"/>
    <w:rsid w:val="00DB4704"/>
    <w:rsid w:val="00DB4F90"/>
    <w:rsid w:val="00DB578A"/>
    <w:rsid w:val="00DB5E6E"/>
    <w:rsid w:val="00DB69BB"/>
    <w:rsid w:val="00DB77DD"/>
    <w:rsid w:val="00DB7ABB"/>
    <w:rsid w:val="00DC0328"/>
    <w:rsid w:val="00DC04C2"/>
    <w:rsid w:val="00DC44AF"/>
    <w:rsid w:val="00DC514F"/>
    <w:rsid w:val="00DC614E"/>
    <w:rsid w:val="00DC6BEC"/>
    <w:rsid w:val="00DC7BD8"/>
    <w:rsid w:val="00DD2CDC"/>
    <w:rsid w:val="00DD3215"/>
    <w:rsid w:val="00DD519D"/>
    <w:rsid w:val="00DD65D9"/>
    <w:rsid w:val="00DD6AA4"/>
    <w:rsid w:val="00DD6B5E"/>
    <w:rsid w:val="00DD6C7F"/>
    <w:rsid w:val="00DE0508"/>
    <w:rsid w:val="00DE2201"/>
    <w:rsid w:val="00DE375C"/>
    <w:rsid w:val="00DE4684"/>
    <w:rsid w:val="00DE49E3"/>
    <w:rsid w:val="00DE6983"/>
    <w:rsid w:val="00DF186D"/>
    <w:rsid w:val="00DF2175"/>
    <w:rsid w:val="00DF2C7A"/>
    <w:rsid w:val="00DF33CD"/>
    <w:rsid w:val="00DF64AE"/>
    <w:rsid w:val="00E004C8"/>
    <w:rsid w:val="00E01A57"/>
    <w:rsid w:val="00E027D0"/>
    <w:rsid w:val="00E05C4F"/>
    <w:rsid w:val="00E0671B"/>
    <w:rsid w:val="00E1210A"/>
    <w:rsid w:val="00E1310E"/>
    <w:rsid w:val="00E140E2"/>
    <w:rsid w:val="00E14F16"/>
    <w:rsid w:val="00E17AB3"/>
    <w:rsid w:val="00E2005A"/>
    <w:rsid w:val="00E2023C"/>
    <w:rsid w:val="00E2193F"/>
    <w:rsid w:val="00E22574"/>
    <w:rsid w:val="00E22B09"/>
    <w:rsid w:val="00E23391"/>
    <w:rsid w:val="00E23953"/>
    <w:rsid w:val="00E24810"/>
    <w:rsid w:val="00E24F4B"/>
    <w:rsid w:val="00E2509E"/>
    <w:rsid w:val="00E250A3"/>
    <w:rsid w:val="00E25666"/>
    <w:rsid w:val="00E27B4D"/>
    <w:rsid w:val="00E3109F"/>
    <w:rsid w:val="00E344DA"/>
    <w:rsid w:val="00E34E4F"/>
    <w:rsid w:val="00E35E38"/>
    <w:rsid w:val="00E368B8"/>
    <w:rsid w:val="00E417DE"/>
    <w:rsid w:val="00E4506C"/>
    <w:rsid w:val="00E46A3A"/>
    <w:rsid w:val="00E46A68"/>
    <w:rsid w:val="00E47469"/>
    <w:rsid w:val="00E52BD4"/>
    <w:rsid w:val="00E52E20"/>
    <w:rsid w:val="00E53B3E"/>
    <w:rsid w:val="00E55147"/>
    <w:rsid w:val="00E56D93"/>
    <w:rsid w:val="00E56FD3"/>
    <w:rsid w:val="00E57309"/>
    <w:rsid w:val="00E620DB"/>
    <w:rsid w:val="00E652B7"/>
    <w:rsid w:val="00E666C0"/>
    <w:rsid w:val="00E67415"/>
    <w:rsid w:val="00E7119F"/>
    <w:rsid w:val="00E7258F"/>
    <w:rsid w:val="00E731DC"/>
    <w:rsid w:val="00E74800"/>
    <w:rsid w:val="00E75913"/>
    <w:rsid w:val="00E75D1D"/>
    <w:rsid w:val="00E763DA"/>
    <w:rsid w:val="00E766E9"/>
    <w:rsid w:val="00E7690D"/>
    <w:rsid w:val="00E77B6B"/>
    <w:rsid w:val="00E839C9"/>
    <w:rsid w:val="00E83A7F"/>
    <w:rsid w:val="00E86162"/>
    <w:rsid w:val="00E9014C"/>
    <w:rsid w:val="00E919F8"/>
    <w:rsid w:val="00E9307D"/>
    <w:rsid w:val="00E93603"/>
    <w:rsid w:val="00E936CE"/>
    <w:rsid w:val="00E938E0"/>
    <w:rsid w:val="00E94A64"/>
    <w:rsid w:val="00E95E49"/>
    <w:rsid w:val="00E96A49"/>
    <w:rsid w:val="00E97A67"/>
    <w:rsid w:val="00E97CF8"/>
    <w:rsid w:val="00EA0BE4"/>
    <w:rsid w:val="00EA2F67"/>
    <w:rsid w:val="00EA47BF"/>
    <w:rsid w:val="00EA7589"/>
    <w:rsid w:val="00EB0920"/>
    <w:rsid w:val="00EB0BA3"/>
    <w:rsid w:val="00EB39D1"/>
    <w:rsid w:val="00EB3C7E"/>
    <w:rsid w:val="00EB517E"/>
    <w:rsid w:val="00EB55CF"/>
    <w:rsid w:val="00EB6064"/>
    <w:rsid w:val="00EB60B9"/>
    <w:rsid w:val="00EB6AD7"/>
    <w:rsid w:val="00EB7CFC"/>
    <w:rsid w:val="00EC0EF1"/>
    <w:rsid w:val="00EC1059"/>
    <w:rsid w:val="00EC1A6B"/>
    <w:rsid w:val="00EC1F56"/>
    <w:rsid w:val="00EC419D"/>
    <w:rsid w:val="00EC7C58"/>
    <w:rsid w:val="00ED01A3"/>
    <w:rsid w:val="00ED18BF"/>
    <w:rsid w:val="00ED21D9"/>
    <w:rsid w:val="00ED2F85"/>
    <w:rsid w:val="00ED48C8"/>
    <w:rsid w:val="00ED515D"/>
    <w:rsid w:val="00ED65AA"/>
    <w:rsid w:val="00ED6C32"/>
    <w:rsid w:val="00EE34B4"/>
    <w:rsid w:val="00EE5613"/>
    <w:rsid w:val="00EE6535"/>
    <w:rsid w:val="00EE6A43"/>
    <w:rsid w:val="00EE71A2"/>
    <w:rsid w:val="00EE7695"/>
    <w:rsid w:val="00EE7865"/>
    <w:rsid w:val="00EF07AF"/>
    <w:rsid w:val="00EF3424"/>
    <w:rsid w:val="00EF4986"/>
    <w:rsid w:val="00EF49E7"/>
    <w:rsid w:val="00EF7FF5"/>
    <w:rsid w:val="00F00AD0"/>
    <w:rsid w:val="00F010A4"/>
    <w:rsid w:val="00F01B1A"/>
    <w:rsid w:val="00F028EA"/>
    <w:rsid w:val="00F037FE"/>
    <w:rsid w:val="00F07998"/>
    <w:rsid w:val="00F07DB6"/>
    <w:rsid w:val="00F14F32"/>
    <w:rsid w:val="00F16AC4"/>
    <w:rsid w:val="00F20057"/>
    <w:rsid w:val="00F20BA1"/>
    <w:rsid w:val="00F20C48"/>
    <w:rsid w:val="00F21AE9"/>
    <w:rsid w:val="00F22146"/>
    <w:rsid w:val="00F25131"/>
    <w:rsid w:val="00F25645"/>
    <w:rsid w:val="00F256DB"/>
    <w:rsid w:val="00F26135"/>
    <w:rsid w:val="00F27857"/>
    <w:rsid w:val="00F31794"/>
    <w:rsid w:val="00F31A7E"/>
    <w:rsid w:val="00F34204"/>
    <w:rsid w:val="00F35AF4"/>
    <w:rsid w:val="00F3610D"/>
    <w:rsid w:val="00F4022E"/>
    <w:rsid w:val="00F426F6"/>
    <w:rsid w:val="00F42B60"/>
    <w:rsid w:val="00F44B65"/>
    <w:rsid w:val="00F45435"/>
    <w:rsid w:val="00F47BB0"/>
    <w:rsid w:val="00F56956"/>
    <w:rsid w:val="00F633BE"/>
    <w:rsid w:val="00F635F9"/>
    <w:rsid w:val="00F63B83"/>
    <w:rsid w:val="00F64F43"/>
    <w:rsid w:val="00F65AF9"/>
    <w:rsid w:val="00F65F47"/>
    <w:rsid w:val="00F6676D"/>
    <w:rsid w:val="00F66F8C"/>
    <w:rsid w:val="00F70A5A"/>
    <w:rsid w:val="00F722D6"/>
    <w:rsid w:val="00F72EC8"/>
    <w:rsid w:val="00F7311F"/>
    <w:rsid w:val="00F73BF7"/>
    <w:rsid w:val="00F73DDD"/>
    <w:rsid w:val="00F81839"/>
    <w:rsid w:val="00F81B38"/>
    <w:rsid w:val="00F82963"/>
    <w:rsid w:val="00F84321"/>
    <w:rsid w:val="00F84601"/>
    <w:rsid w:val="00F85EE9"/>
    <w:rsid w:val="00F87C31"/>
    <w:rsid w:val="00F87F5F"/>
    <w:rsid w:val="00F900D1"/>
    <w:rsid w:val="00F927B6"/>
    <w:rsid w:val="00F92AF3"/>
    <w:rsid w:val="00F96288"/>
    <w:rsid w:val="00F967D8"/>
    <w:rsid w:val="00FA065A"/>
    <w:rsid w:val="00FA0980"/>
    <w:rsid w:val="00FA2427"/>
    <w:rsid w:val="00FA458D"/>
    <w:rsid w:val="00FA49F0"/>
    <w:rsid w:val="00FA513F"/>
    <w:rsid w:val="00FA5B29"/>
    <w:rsid w:val="00FA64CE"/>
    <w:rsid w:val="00FA6FF3"/>
    <w:rsid w:val="00FB04CF"/>
    <w:rsid w:val="00FB06B1"/>
    <w:rsid w:val="00FB1397"/>
    <w:rsid w:val="00FB1D94"/>
    <w:rsid w:val="00FB213F"/>
    <w:rsid w:val="00FB2C68"/>
    <w:rsid w:val="00FB3597"/>
    <w:rsid w:val="00FC08DA"/>
    <w:rsid w:val="00FC134D"/>
    <w:rsid w:val="00FC1714"/>
    <w:rsid w:val="00FC2FF5"/>
    <w:rsid w:val="00FC3103"/>
    <w:rsid w:val="00FC4498"/>
    <w:rsid w:val="00FC4A8B"/>
    <w:rsid w:val="00FC5FF2"/>
    <w:rsid w:val="00FD0E8A"/>
    <w:rsid w:val="00FD1BA0"/>
    <w:rsid w:val="00FD2DD6"/>
    <w:rsid w:val="00FD35DA"/>
    <w:rsid w:val="00FD4BF8"/>
    <w:rsid w:val="00FD6741"/>
    <w:rsid w:val="00FD6DB6"/>
    <w:rsid w:val="00FD7077"/>
    <w:rsid w:val="00FD7E26"/>
    <w:rsid w:val="00FE03E8"/>
    <w:rsid w:val="00FE0883"/>
    <w:rsid w:val="00FE18AF"/>
    <w:rsid w:val="00FE35A6"/>
    <w:rsid w:val="00FE619C"/>
    <w:rsid w:val="00FE6D89"/>
    <w:rsid w:val="00FF115F"/>
    <w:rsid w:val="00FF300E"/>
    <w:rsid w:val="00FF377E"/>
    <w:rsid w:val="00FF4F90"/>
    <w:rsid w:val="00FF5D0B"/>
    <w:rsid w:val="00FF7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057FD87"/>
  <w15:chartTrackingRefBased/>
  <w15:docId w15:val="{3EBF468C-DE5A-4C2B-AA3F-8DA70D596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346A"/>
    <w:rPr>
      <w:sz w:val="24"/>
      <w:szCs w:val="24"/>
    </w:rPr>
  </w:style>
  <w:style w:type="paragraph" w:styleId="10">
    <w:name w:val="heading 1"/>
    <w:basedOn w:val="a0"/>
    <w:next w:val="a0"/>
    <w:link w:val="11"/>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lang w:val="x-none" w:eastAsia="x-none"/>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basedOn w:val="a0"/>
    <w:link w:val="a9"/>
    <w:semiHidden/>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lang w:val="x-none" w:eastAsia="x-none"/>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customStyle="1" w:styleId="12">
    <w:name w:val="Обычный (веб)1"/>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ad">
    <w:name w:val="Название"/>
    <w:basedOn w:val="a0"/>
    <w:link w:val="ae"/>
    <w:qFormat/>
    <w:rsid w:val="00E004C8"/>
    <w:pPr>
      <w:widowControl w:val="0"/>
      <w:ind w:firstLine="420"/>
      <w:jc w:val="center"/>
    </w:pPr>
    <w:rPr>
      <w:b/>
      <w:szCs w:val="20"/>
      <w:lang w:val="x-none" w:eastAsia="x-none"/>
    </w:rPr>
  </w:style>
  <w:style w:type="paragraph" w:styleId="af">
    <w:name w:val="footer"/>
    <w:basedOn w:val="a0"/>
    <w:link w:val="af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lang w:val="x-none" w:eastAsia="x-none"/>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val="x-none"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ad"/>
    <w:rsid w:val="00E24810"/>
    <w:rPr>
      <w:b/>
      <w:sz w:val="24"/>
    </w:rPr>
  </w:style>
  <w:style w:type="character" w:customStyle="1" w:styleId="22">
    <w:name w:val="Заголовок 2 Знак"/>
    <w:link w:val="21"/>
    <w:rsid w:val="00116982"/>
    <w:rPr>
      <w:b/>
      <w:bCs/>
      <w:sz w:val="24"/>
      <w:szCs w:val="24"/>
    </w:rPr>
  </w:style>
  <w:style w:type="character" w:customStyle="1" w:styleId="ConsPlusNormal0">
    <w:name w:val="ConsPlusNormal Знак"/>
    <w:link w:val="ConsPlusNormal"/>
    <w:locked/>
    <w:rsid w:val="00F82963"/>
    <w:rPr>
      <w:rFonts w:ascii="Arial" w:hAnsi="Arial" w:cs="Arial"/>
      <w:lang w:val="ru-RU" w:eastAsia="ru-RU" w:bidi="ar-SA"/>
    </w:rPr>
  </w:style>
  <w:style w:type="character" w:customStyle="1" w:styleId="a9">
    <w:name w:val="Текст сноски Знак"/>
    <w:link w:val="a8"/>
    <w:semiHidden/>
    <w:rsid w:val="00314D02"/>
  </w:style>
  <w:style w:type="paragraph" w:styleId="afa">
    <w:name w:val="List Paragraph"/>
    <w:basedOn w:val="a0"/>
    <w:link w:val="afb"/>
    <w:uiPriority w:val="34"/>
    <w:qFormat/>
    <w:rsid w:val="007233B1"/>
    <w:pPr>
      <w:spacing w:after="200" w:line="276" w:lineRule="auto"/>
      <w:ind w:left="720"/>
      <w:contextualSpacing/>
    </w:pPr>
    <w:rPr>
      <w:rFonts w:ascii="Calibri" w:eastAsia="Calibri" w:hAnsi="Calibri"/>
      <w:sz w:val="22"/>
      <w:szCs w:val="22"/>
      <w:lang w:eastAsia="en-US"/>
    </w:rPr>
  </w:style>
  <w:style w:type="character" w:customStyle="1" w:styleId="11">
    <w:name w:val="Заголовок 1 Знак"/>
    <w:basedOn w:val="a1"/>
    <w:link w:val="10"/>
    <w:rsid w:val="00EB3C7E"/>
    <w:rPr>
      <w:b/>
      <w:bCs/>
      <w:sz w:val="24"/>
      <w:szCs w:val="24"/>
    </w:rPr>
  </w:style>
  <w:style w:type="paragraph" w:styleId="afc">
    <w:name w:val="No Spacing"/>
    <w:aliases w:val="мой,МОЙ,Без интервала 111,МММ,Без интервала2,МОЙ МОЙ,Без интервала1,для таблиц,Без интервала21,Без интервал"/>
    <w:link w:val="afd"/>
    <w:uiPriority w:val="1"/>
    <w:qFormat/>
    <w:rsid w:val="00DD519D"/>
    <w:rPr>
      <w:rFonts w:asciiTheme="minorHAnsi" w:eastAsiaTheme="minorHAnsi" w:hAnsiTheme="minorHAnsi" w:cstheme="minorBidi"/>
      <w:sz w:val="22"/>
      <w:szCs w:val="22"/>
      <w:lang w:eastAsia="en-US"/>
    </w:rPr>
  </w:style>
  <w:style w:type="character" w:customStyle="1" w:styleId="af0">
    <w:name w:val="Нижний колонтитул Знак"/>
    <w:basedOn w:val="a1"/>
    <w:link w:val="af"/>
    <w:rsid w:val="0045346A"/>
    <w:rPr>
      <w:rFonts w:ascii="Arial" w:hAnsi="Arial" w:cs="Arial"/>
      <w:sz w:val="18"/>
      <w:szCs w:val="18"/>
    </w:rPr>
  </w:style>
  <w:style w:type="character" w:customStyle="1" w:styleId="afd">
    <w:name w:val="Без интервала Знак"/>
    <w:aliases w:val="мой Знак,МОЙ Знак,Без интервала 111 Знак,МММ Знак,Без интервала2 Знак,МОЙ МОЙ Знак,Без интервала1 Знак,для таблиц Знак,Без интервала21 Знак,Без интервал Знак"/>
    <w:link w:val="afc"/>
    <w:uiPriority w:val="1"/>
    <w:rsid w:val="0045346A"/>
    <w:rPr>
      <w:rFonts w:asciiTheme="minorHAnsi" w:eastAsiaTheme="minorHAnsi" w:hAnsiTheme="minorHAnsi" w:cstheme="minorBidi"/>
      <w:sz w:val="22"/>
      <w:szCs w:val="22"/>
      <w:lang w:eastAsia="en-US"/>
    </w:rPr>
  </w:style>
  <w:style w:type="character" w:customStyle="1" w:styleId="afb">
    <w:name w:val="Абзац списка Знак"/>
    <w:link w:val="afa"/>
    <w:uiPriority w:val="34"/>
    <w:locked/>
    <w:rsid w:val="00EE786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8940094">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23238339">
      <w:bodyDiv w:val="1"/>
      <w:marLeft w:val="0"/>
      <w:marRight w:val="0"/>
      <w:marTop w:val="0"/>
      <w:marBottom w:val="0"/>
      <w:divBdr>
        <w:top w:val="none" w:sz="0" w:space="0" w:color="auto"/>
        <w:left w:val="none" w:sz="0" w:space="0" w:color="auto"/>
        <w:bottom w:val="none" w:sz="0" w:space="0" w:color="auto"/>
        <w:right w:val="none" w:sz="0" w:space="0" w:color="auto"/>
      </w:divBdr>
      <w:divsChild>
        <w:div w:id="35861588">
          <w:marLeft w:val="0"/>
          <w:marRight w:val="0"/>
          <w:marTop w:val="0"/>
          <w:marBottom w:val="0"/>
          <w:divBdr>
            <w:top w:val="none" w:sz="0" w:space="0" w:color="auto"/>
            <w:left w:val="none" w:sz="0" w:space="0" w:color="auto"/>
            <w:bottom w:val="none" w:sz="0" w:space="0" w:color="auto"/>
            <w:right w:val="none" w:sz="0" w:space="0" w:color="auto"/>
          </w:divBdr>
        </w:div>
      </w:divsChild>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236136538">
      <w:bodyDiv w:val="1"/>
      <w:marLeft w:val="0"/>
      <w:marRight w:val="0"/>
      <w:marTop w:val="0"/>
      <w:marBottom w:val="0"/>
      <w:divBdr>
        <w:top w:val="none" w:sz="0" w:space="0" w:color="auto"/>
        <w:left w:val="none" w:sz="0" w:space="0" w:color="auto"/>
        <w:bottom w:val="none" w:sz="0" w:space="0" w:color="auto"/>
        <w:right w:val="none" w:sz="0" w:space="0" w:color="auto"/>
      </w:divBdr>
    </w:div>
    <w:div w:id="25094065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351733887">
      <w:bodyDiv w:val="1"/>
      <w:marLeft w:val="0"/>
      <w:marRight w:val="0"/>
      <w:marTop w:val="0"/>
      <w:marBottom w:val="0"/>
      <w:divBdr>
        <w:top w:val="none" w:sz="0" w:space="0" w:color="auto"/>
        <w:left w:val="none" w:sz="0" w:space="0" w:color="auto"/>
        <w:bottom w:val="none" w:sz="0" w:space="0" w:color="auto"/>
        <w:right w:val="none" w:sz="0" w:space="0" w:color="auto"/>
      </w:divBdr>
      <w:divsChild>
        <w:div w:id="2090614118">
          <w:marLeft w:val="0"/>
          <w:marRight w:val="0"/>
          <w:marTop w:val="0"/>
          <w:marBottom w:val="0"/>
          <w:divBdr>
            <w:top w:val="none" w:sz="0" w:space="0" w:color="auto"/>
            <w:left w:val="none" w:sz="0" w:space="0" w:color="auto"/>
            <w:bottom w:val="none" w:sz="0" w:space="0" w:color="auto"/>
            <w:right w:val="none" w:sz="0" w:space="0" w:color="auto"/>
          </w:divBdr>
          <w:divsChild>
            <w:div w:id="197402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12068">
      <w:bodyDiv w:val="1"/>
      <w:marLeft w:val="0"/>
      <w:marRight w:val="0"/>
      <w:marTop w:val="0"/>
      <w:marBottom w:val="0"/>
      <w:divBdr>
        <w:top w:val="none" w:sz="0" w:space="0" w:color="auto"/>
        <w:left w:val="none" w:sz="0" w:space="0" w:color="auto"/>
        <w:bottom w:val="none" w:sz="0" w:space="0" w:color="auto"/>
        <w:right w:val="none" w:sz="0" w:space="0" w:color="auto"/>
      </w:divBdr>
    </w:div>
    <w:div w:id="4863663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646859068">
      <w:bodyDiv w:val="1"/>
      <w:marLeft w:val="0"/>
      <w:marRight w:val="0"/>
      <w:marTop w:val="0"/>
      <w:marBottom w:val="0"/>
      <w:divBdr>
        <w:top w:val="none" w:sz="0" w:space="0" w:color="auto"/>
        <w:left w:val="none" w:sz="0" w:space="0" w:color="auto"/>
        <w:bottom w:val="none" w:sz="0" w:space="0" w:color="auto"/>
        <w:right w:val="none" w:sz="0" w:space="0" w:color="auto"/>
      </w:divBdr>
      <w:divsChild>
        <w:div w:id="635258364">
          <w:marLeft w:val="0"/>
          <w:marRight w:val="0"/>
          <w:marTop w:val="0"/>
          <w:marBottom w:val="0"/>
          <w:divBdr>
            <w:top w:val="none" w:sz="0" w:space="0" w:color="auto"/>
            <w:left w:val="none" w:sz="0" w:space="0" w:color="auto"/>
            <w:bottom w:val="none" w:sz="0" w:space="0" w:color="auto"/>
            <w:right w:val="none" w:sz="0" w:space="0" w:color="auto"/>
          </w:divBdr>
        </w:div>
      </w:divsChild>
    </w:div>
    <w:div w:id="651101552">
      <w:bodyDiv w:val="1"/>
      <w:marLeft w:val="0"/>
      <w:marRight w:val="0"/>
      <w:marTop w:val="0"/>
      <w:marBottom w:val="0"/>
      <w:divBdr>
        <w:top w:val="none" w:sz="0" w:space="0" w:color="auto"/>
        <w:left w:val="none" w:sz="0" w:space="0" w:color="auto"/>
        <w:bottom w:val="none" w:sz="0" w:space="0" w:color="auto"/>
        <w:right w:val="none" w:sz="0" w:space="0" w:color="auto"/>
      </w:divBdr>
      <w:divsChild>
        <w:div w:id="894437691">
          <w:marLeft w:val="0"/>
          <w:marRight w:val="0"/>
          <w:marTop w:val="0"/>
          <w:marBottom w:val="0"/>
          <w:divBdr>
            <w:top w:val="none" w:sz="0" w:space="0" w:color="auto"/>
            <w:left w:val="none" w:sz="0" w:space="0" w:color="auto"/>
            <w:bottom w:val="none" w:sz="0" w:space="0" w:color="auto"/>
            <w:right w:val="none" w:sz="0" w:space="0" w:color="auto"/>
          </w:divBdr>
        </w:div>
      </w:divsChild>
    </w:div>
    <w:div w:id="788552363">
      <w:bodyDiv w:val="1"/>
      <w:marLeft w:val="0"/>
      <w:marRight w:val="0"/>
      <w:marTop w:val="0"/>
      <w:marBottom w:val="0"/>
      <w:divBdr>
        <w:top w:val="none" w:sz="0" w:space="0" w:color="auto"/>
        <w:left w:val="none" w:sz="0" w:space="0" w:color="auto"/>
        <w:bottom w:val="none" w:sz="0" w:space="0" w:color="auto"/>
        <w:right w:val="none" w:sz="0" w:space="0" w:color="auto"/>
      </w:divBdr>
      <w:divsChild>
        <w:div w:id="420837971">
          <w:marLeft w:val="-225"/>
          <w:marRight w:val="-225"/>
          <w:marTop w:val="0"/>
          <w:marBottom w:val="75"/>
          <w:divBdr>
            <w:top w:val="none" w:sz="0" w:space="0" w:color="auto"/>
            <w:left w:val="none" w:sz="0" w:space="0" w:color="auto"/>
            <w:bottom w:val="none" w:sz="0" w:space="0" w:color="auto"/>
            <w:right w:val="none" w:sz="0" w:space="0" w:color="auto"/>
          </w:divBdr>
          <w:divsChild>
            <w:div w:id="2096317098">
              <w:marLeft w:val="0"/>
              <w:marRight w:val="0"/>
              <w:marTop w:val="0"/>
              <w:marBottom w:val="0"/>
              <w:divBdr>
                <w:top w:val="none" w:sz="0" w:space="0" w:color="auto"/>
                <w:left w:val="none" w:sz="0" w:space="0" w:color="auto"/>
                <w:bottom w:val="none" w:sz="0" w:space="0" w:color="auto"/>
                <w:right w:val="none" w:sz="0" w:space="0" w:color="auto"/>
              </w:divBdr>
              <w:divsChild>
                <w:div w:id="3427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8235">
          <w:marLeft w:val="-225"/>
          <w:marRight w:val="-225"/>
          <w:marTop w:val="0"/>
          <w:marBottom w:val="75"/>
          <w:divBdr>
            <w:top w:val="none" w:sz="0" w:space="0" w:color="auto"/>
            <w:left w:val="none" w:sz="0" w:space="0" w:color="auto"/>
            <w:bottom w:val="none" w:sz="0" w:space="0" w:color="auto"/>
            <w:right w:val="none" w:sz="0" w:space="0" w:color="auto"/>
          </w:divBdr>
          <w:divsChild>
            <w:div w:id="1341081722">
              <w:marLeft w:val="0"/>
              <w:marRight w:val="0"/>
              <w:marTop w:val="0"/>
              <w:marBottom w:val="0"/>
              <w:divBdr>
                <w:top w:val="none" w:sz="0" w:space="0" w:color="auto"/>
                <w:left w:val="none" w:sz="0" w:space="0" w:color="auto"/>
                <w:bottom w:val="none" w:sz="0" w:space="0" w:color="auto"/>
                <w:right w:val="none" w:sz="0" w:space="0" w:color="auto"/>
              </w:divBdr>
              <w:divsChild>
                <w:div w:id="194749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745217">
      <w:bodyDiv w:val="1"/>
      <w:marLeft w:val="0"/>
      <w:marRight w:val="0"/>
      <w:marTop w:val="0"/>
      <w:marBottom w:val="0"/>
      <w:divBdr>
        <w:top w:val="none" w:sz="0" w:space="0" w:color="auto"/>
        <w:left w:val="none" w:sz="0" w:space="0" w:color="auto"/>
        <w:bottom w:val="none" w:sz="0" w:space="0" w:color="auto"/>
        <w:right w:val="none" w:sz="0" w:space="0" w:color="auto"/>
      </w:divBdr>
    </w:div>
    <w:div w:id="807669073">
      <w:bodyDiv w:val="1"/>
      <w:marLeft w:val="0"/>
      <w:marRight w:val="0"/>
      <w:marTop w:val="0"/>
      <w:marBottom w:val="0"/>
      <w:divBdr>
        <w:top w:val="none" w:sz="0" w:space="0" w:color="auto"/>
        <w:left w:val="none" w:sz="0" w:space="0" w:color="auto"/>
        <w:bottom w:val="none" w:sz="0" w:space="0" w:color="auto"/>
        <w:right w:val="none" w:sz="0" w:space="0" w:color="auto"/>
      </w:divBdr>
    </w:div>
    <w:div w:id="815952218">
      <w:bodyDiv w:val="1"/>
      <w:marLeft w:val="0"/>
      <w:marRight w:val="0"/>
      <w:marTop w:val="0"/>
      <w:marBottom w:val="0"/>
      <w:divBdr>
        <w:top w:val="none" w:sz="0" w:space="0" w:color="auto"/>
        <w:left w:val="none" w:sz="0" w:space="0" w:color="auto"/>
        <w:bottom w:val="none" w:sz="0" w:space="0" w:color="auto"/>
        <w:right w:val="none" w:sz="0" w:space="0" w:color="auto"/>
      </w:divBdr>
      <w:divsChild>
        <w:div w:id="143816291">
          <w:marLeft w:val="-225"/>
          <w:marRight w:val="-225"/>
          <w:marTop w:val="0"/>
          <w:marBottom w:val="75"/>
          <w:divBdr>
            <w:top w:val="none" w:sz="0" w:space="0" w:color="auto"/>
            <w:left w:val="none" w:sz="0" w:space="0" w:color="auto"/>
            <w:bottom w:val="none" w:sz="0" w:space="0" w:color="auto"/>
            <w:right w:val="none" w:sz="0" w:space="0" w:color="auto"/>
          </w:divBdr>
          <w:divsChild>
            <w:div w:id="731857181">
              <w:marLeft w:val="0"/>
              <w:marRight w:val="0"/>
              <w:marTop w:val="0"/>
              <w:marBottom w:val="0"/>
              <w:divBdr>
                <w:top w:val="none" w:sz="0" w:space="0" w:color="auto"/>
                <w:left w:val="none" w:sz="0" w:space="0" w:color="auto"/>
                <w:bottom w:val="none" w:sz="0" w:space="0" w:color="auto"/>
                <w:right w:val="none" w:sz="0" w:space="0" w:color="auto"/>
              </w:divBdr>
              <w:divsChild>
                <w:div w:id="59239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59429">
          <w:marLeft w:val="-225"/>
          <w:marRight w:val="-225"/>
          <w:marTop w:val="0"/>
          <w:marBottom w:val="75"/>
          <w:divBdr>
            <w:top w:val="none" w:sz="0" w:space="0" w:color="auto"/>
            <w:left w:val="none" w:sz="0" w:space="0" w:color="auto"/>
            <w:bottom w:val="none" w:sz="0" w:space="0" w:color="auto"/>
            <w:right w:val="none" w:sz="0" w:space="0" w:color="auto"/>
          </w:divBdr>
          <w:divsChild>
            <w:div w:id="671102219">
              <w:marLeft w:val="0"/>
              <w:marRight w:val="0"/>
              <w:marTop w:val="0"/>
              <w:marBottom w:val="0"/>
              <w:divBdr>
                <w:top w:val="none" w:sz="0" w:space="0" w:color="auto"/>
                <w:left w:val="none" w:sz="0" w:space="0" w:color="auto"/>
                <w:bottom w:val="none" w:sz="0" w:space="0" w:color="auto"/>
                <w:right w:val="none" w:sz="0" w:space="0" w:color="auto"/>
              </w:divBdr>
              <w:divsChild>
                <w:div w:id="142665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1019619297">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27400244">
      <w:bodyDiv w:val="1"/>
      <w:marLeft w:val="0"/>
      <w:marRight w:val="0"/>
      <w:marTop w:val="0"/>
      <w:marBottom w:val="0"/>
      <w:divBdr>
        <w:top w:val="none" w:sz="0" w:space="0" w:color="auto"/>
        <w:left w:val="none" w:sz="0" w:space="0" w:color="auto"/>
        <w:bottom w:val="none" w:sz="0" w:space="0" w:color="auto"/>
        <w:right w:val="none" w:sz="0" w:space="0" w:color="auto"/>
      </w:divBdr>
      <w:divsChild>
        <w:div w:id="1938252673">
          <w:marLeft w:val="0"/>
          <w:marRight w:val="0"/>
          <w:marTop w:val="0"/>
          <w:marBottom w:val="0"/>
          <w:divBdr>
            <w:top w:val="none" w:sz="0" w:space="0" w:color="auto"/>
            <w:left w:val="none" w:sz="0" w:space="0" w:color="auto"/>
            <w:bottom w:val="none" w:sz="0" w:space="0" w:color="auto"/>
            <w:right w:val="none" w:sz="0" w:space="0" w:color="auto"/>
          </w:divBdr>
        </w:div>
        <w:div w:id="8878190">
          <w:marLeft w:val="0"/>
          <w:marRight w:val="0"/>
          <w:marTop w:val="0"/>
          <w:marBottom w:val="0"/>
          <w:divBdr>
            <w:top w:val="none" w:sz="0" w:space="0" w:color="auto"/>
            <w:left w:val="none" w:sz="0" w:space="0" w:color="auto"/>
            <w:bottom w:val="none" w:sz="0" w:space="0" w:color="auto"/>
            <w:right w:val="none" w:sz="0" w:space="0" w:color="auto"/>
          </w:divBdr>
        </w:div>
        <w:div w:id="1249928493">
          <w:marLeft w:val="0"/>
          <w:marRight w:val="0"/>
          <w:marTop w:val="0"/>
          <w:marBottom w:val="0"/>
          <w:divBdr>
            <w:top w:val="none" w:sz="0" w:space="0" w:color="auto"/>
            <w:left w:val="none" w:sz="0" w:space="0" w:color="auto"/>
            <w:bottom w:val="none" w:sz="0" w:space="0" w:color="auto"/>
            <w:right w:val="none" w:sz="0" w:space="0" w:color="auto"/>
          </w:divBdr>
        </w:div>
      </w:divsChild>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42929046">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64449495">
      <w:bodyDiv w:val="1"/>
      <w:marLeft w:val="0"/>
      <w:marRight w:val="0"/>
      <w:marTop w:val="0"/>
      <w:marBottom w:val="0"/>
      <w:divBdr>
        <w:top w:val="none" w:sz="0" w:space="0" w:color="auto"/>
        <w:left w:val="none" w:sz="0" w:space="0" w:color="auto"/>
        <w:bottom w:val="none" w:sz="0" w:space="0" w:color="auto"/>
        <w:right w:val="none" w:sz="0" w:space="0" w:color="auto"/>
      </w:divBdr>
      <w:divsChild>
        <w:div w:id="958026383">
          <w:marLeft w:val="-225"/>
          <w:marRight w:val="-225"/>
          <w:marTop w:val="0"/>
          <w:marBottom w:val="75"/>
          <w:divBdr>
            <w:top w:val="none" w:sz="0" w:space="0" w:color="auto"/>
            <w:left w:val="none" w:sz="0" w:space="0" w:color="auto"/>
            <w:bottom w:val="none" w:sz="0" w:space="0" w:color="auto"/>
            <w:right w:val="none" w:sz="0" w:space="0" w:color="auto"/>
          </w:divBdr>
          <w:divsChild>
            <w:div w:id="489248592">
              <w:marLeft w:val="0"/>
              <w:marRight w:val="0"/>
              <w:marTop w:val="0"/>
              <w:marBottom w:val="0"/>
              <w:divBdr>
                <w:top w:val="none" w:sz="0" w:space="0" w:color="auto"/>
                <w:left w:val="none" w:sz="0" w:space="0" w:color="auto"/>
                <w:bottom w:val="none" w:sz="0" w:space="0" w:color="auto"/>
                <w:right w:val="none" w:sz="0" w:space="0" w:color="auto"/>
              </w:divBdr>
              <w:divsChild>
                <w:div w:id="211597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90485">
          <w:marLeft w:val="-225"/>
          <w:marRight w:val="-225"/>
          <w:marTop w:val="0"/>
          <w:marBottom w:val="75"/>
          <w:divBdr>
            <w:top w:val="none" w:sz="0" w:space="0" w:color="auto"/>
            <w:left w:val="none" w:sz="0" w:space="0" w:color="auto"/>
            <w:bottom w:val="none" w:sz="0" w:space="0" w:color="auto"/>
            <w:right w:val="none" w:sz="0" w:space="0" w:color="auto"/>
          </w:divBdr>
          <w:divsChild>
            <w:div w:id="1369991743">
              <w:marLeft w:val="0"/>
              <w:marRight w:val="0"/>
              <w:marTop w:val="0"/>
              <w:marBottom w:val="0"/>
              <w:divBdr>
                <w:top w:val="none" w:sz="0" w:space="0" w:color="auto"/>
                <w:left w:val="none" w:sz="0" w:space="0" w:color="auto"/>
                <w:bottom w:val="none" w:sz="0" w:space="0" w:color="auto"/>
                <w:right w:val="none" w:sz="0" w:space="0" w:color="auto"/>
              </w:divBdr>
              <w:divsChild>
                <w:div w:id="145968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257664">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989476831">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4;&#1057;95\+&#1045;&#1044;%20&#1048;&#1057;&#1058;\&#1064;&#1040;&#1041;&#1051;&#1054;&#105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659B72-F845-4E84-9EF4-B407A9A28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Template>
  <TotalTime>234</TotalTime>
  <Pages>12</Pages>
  <Words>5387</Words>
  <Characters>30708</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Анастасия Константиновна</dc:creator>
  <cp:keywords/>
  <cp:lastModifiedBy>User</cp:lastModifiedBy>
  <cp:revision>20</cp:revision>
  <cp:lastPrinted>2023-09-26T11:53:00Z</cp:lastPrinted>
  <dcterms:created xsi:type="dcterms:W3CDTF">2023-07-10T11:21:00Z</dcterms:created>
  <dcterms:modified xsi:type="dcterms:W3CDTF">2023-11-20T14:16:00Z</dcterms:modified>
</cp:coreProperties>
</file>