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22D" w:rsidRPr="00E10598" w:rsidRDefault="007A022D" w:rsidP="0037365F">
      <w:pPr>
        <w:autoSpaceDE w:val="0"/>
        <w:ind w:left="5529"/>
        <w:jc w:val="right"/>
      </w:pPr>
    </w:p>
    <w:p w:rsidR="007A022D" w:rsidRPr="00E10598" w:rsidRDefault="007A022D" w:rsidP="0037365F">
      <w:pPr>
        <w:jc w:val="right"/>
        <w:rPr>
          <w:bCs/>
          <w:color w:val="000000"/>
          <w:highlight w:val="yellow"/>
        </w:rPr>
      </w:pPr>
    </w:p>
    <w:p w:rsidR="007A022D" w:rsidRDefault="007A022D" w:rsidP="00B44910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7A022D" w:rsidRDefault="007A022D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Обоснование </w:t>
      </w:r>
      <w:r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7A022D" w:rsidRDefault="007A022D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7A022D" w:rsidRPr="00F74CB4" w:rsidRDefault="007A022D" w:rsidP="00544C9C">
      <w:pPr>
        <w:widowControl w:val="0"/>
        <w:ind w:firstLine="567"/>
        <w:jc w:val="both"/>
        <w:rPr>
          <w:color w:val="000000"/>
        </w:rPr>
      </w:pPr>
      <w:r w:rsidRPr="004212D7">
        <w:rPr>
          <w:lang w:eastAsia="ar-SA"/>
        </w:rPr>
        <w:t xml:space="preserve">1. </w:t>
      </w:r>
      <w:r w:rsidRPr="00F74CB4">
        <w:rPr>
          <w:color w:val="000000"/>
        </w:rPr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:rsidR="007A022D" w:rsidRPr="00F74CB4" w:rsidRDefault="007A022D" w:rsidP="00544C9C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1</w:t>
      </w:r>
      <w:r w:rsidRPr="00F74CB4">
        <w:rPr>
          <w:color w:val="000000"/>
        </w:rPr>
        <w:t>) метод сопоставимых рыночных цен (цены товаров и материалов, не учтенные сметными расценками).</w:t>
      </w:r>
    </w:p>
    <w:p w:rsidR="007A022D" w:rsidRPr="00C52E72" w:rsidRDefault="007A022D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C52E72">
        <w:rPr>
          <w:rFonts w:ascii="Times New Roman" w:hAnsi="Times New Roman" w:cs="Times New Roman"/>
        </w:rPr>
        <w:t>Использованы коммерческие предложения, предоставленные в адрес Заказчика.</w:t>
      </w:r>
    </w:p>
    <w:p w:rsidR="007A022D" w:rsidRPr="00C52E72" w:rsidRDefault="007A022D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C52E72">
        <w:rPr>
          <w:rFonts w:ascii="Times New Roman" w:hAnsi="Times New Roman"/>
        </w:rPr>
        <w:t>Указанные коммерческие предложения представлены по электронной почте и зарегистрированы как входящий документ.</w:t>
      </w:r>
    </w:p>
    <w:p w:rsidR="007A022D" w:rsidRPr="00F74CB4" w:rsidRDefault="007A022D" w:rsidP="00544C9C">
      <w:pPr>
        <w:widowControl w:val="0"/>
        <w:autoSpaceDE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 xml:space="preserve">2. </w:t>
      </w:r>
      <w:r w:rsidRPr="00F74CB4">
        <w:rPr>
          <w:color w:val="000000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7A022D" w:rsidRPr="00F74CB4" w:rsidRDefault="007A022D" w:rsidP="00544C9C">
      <w:pPr>
        <w:widowControl w:val="0"/>
        <w:autoSpaceDE w:val="0"/>
        <w:adjustRightInd w:val="0"/>
        <w:ind w:firstLine="567"/>
        <w:jc w:val="both"/>
        <w:rPr>
          <w:color w:val="000000"/>
        </w:rPr>
      </w:pPr>
      <w:r w:rsidRPr="00F74CB4">
        <w:rPr>
          <w:color w:val="000000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/>
        </w:rPr>
        <w:t>закупки</w:t>
      </w:r>
      <w:r w:rsidRPr="00F74CB4">
        <w:rPr>
          <w:color w:val="000000"/>
        </w:rPr>
        <w:t>, с которым заключается контракт.</w:t>
      </w:r>
    </w:p>
    <w:p w:rsidR="007A022D" w:rsidRPr="00F74CB4" w:rsidRDefault="007A022D" w:rsidP="00544C9C">
      <w:pPr>
        <w:widowControl w:val="0"/>
        <w:autoSpaceDE w:val="0"/>
        <w:adjustRightInd w:val="0"/>
        <w:ind w:firstLine="567"/>
        <w:jc w:val="both"/>
        <w:rPr>
          <w:color w:val="000000"/>
        </w:rPr>
      </w:pPr>
      <w:r w:rsidRPr="00F74CB4">
        <w:rPr>
          <w:color w:val="000000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/>
        </w:rPr>
        <w:t>м</w:t>
      </w:r>
      <w:r w:rsidRPr="00F74CB4">
        <w:rPr>
          <w:color w:val="000000"/>
        </w:rPr>
        <w:t xml:space="preserve"> </w:t>
      </w:r>
      <w:r>
        <w:rPr>
          <w:color w:val="000000"/>
        </w:rPr>
        <w:t>конкурсе</w:t>
      </w:r>
      <w:r w:rsidRPr="00F74CB4">
        <w:rPr>
          <w:color w:val="000000"/>
        </w:rPr>
        <w:t xml:space="preserve"> и расчетов с поставщиками (исполнителями, подрядчиками), - рубль Российской Федерации.</w:t>
      </w:r>
    </w:p>
    <w:p w:rsidR="007A022D" w:rsidRPr="004212D7" w:rsidRDefault="007A022D" w:rsidP="00544C9C">
      <w:pPr>
        <w:autoSpaceDN/>
        <w:ind w:firstLine="709"/>
        <w:jc w:val="both"/>
        <w:textAlignment w:val="auto"/>
        <w:rPr>
          <w:lang w:eastAsia="ar-SA"/>
        </w:rPr>
      </w:pPr>
    </w:p>
    <w:p w:rsidR="007A022D" w:rsidRDefault="007A022D" w:rsidP="00C33891">
      <w:pPr>
        <w:rPr>
          <w:iCs/>
        </w:rPr>
      </w:pPr>
    </w:p>
    <w:p w:rsidR="007A022D" w:rsidRDefault="007A022D" w:rsidP="00C33891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7A022D" w:rsidRPr="00544C9C" w:rsidRDefault="007A022D" w:rsidP="00991AA6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7A022D" w:rsidRDefault="007A022D" w:rsidP="00991AA6">
      <w:pPr>
        <w:rPr>
          <w:color w:val="000000"/>
        </w:rPr>
      </w:pPr>
    </w:p>
    <w:p w:rsidR="007A022D" w:rsidRDefault="007A022D" w:rsidP="00C33891">
      <w:pPr>
        <w:rPr>
          <w:iCs/>
        </w:rPr>
      </w:pPr>
    </w:p>
    <w:p w:rsidR="007A022D" w:rsidRDefault="007A022D" w:rsidP="00C33891">
      <w:pPr>
        <w:rPr>
          <w:iCs/>
        </w:rPr>
        <w:sectPr w:rsidR="007A022D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A022D" w:rsidRDefault="007A022D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  <w:r>
        <w:rPr>
          <w:b/>
          <w:iCs/>
        </w:rPr>
        <w:t xml:space="preserve"> №1 </w:t>
      </w:r>
    </w:p>
    <w:p w:rsidR="007A022D" w:rsidRDefault="007A022D" w:rsidP="00FF27B8">
      <w:pPr>
        <w:jc w:val="right"/>
        <w:rPr>
          <w:b/>
          <w:iCs/>
        </w:rPr>
      </w:pPr>
    </w:p>
    <w:p w:rsidR="007A022D" w:rsidRPr="00FF27B8" w:rsidRDefault="007A022D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7A022D" w:rsidRDefault="007A022D" w:rsidP="00341301">
      <w:pPr>
        <w:jc w:val="both"/>
        <w:outlineLvl w:val="0"/>
        <w:rPr>
          <w:sz w:val="22"/>
          <w:szCs w:val="22"/>
        </w:rPr>
      </w:pPr>
    </w:p>
    <w:p w:rsidR="007A022D" w:rsidRPr="00341301" w:rsidRDefault="007A022D" w:rsidP="00341301">
      <w:pPr>
        <w:jc w:val="both"/>
        <w:outlineLvl w:val="0"/>
        <w:rPr>
          <w:szCs w:val="22"/>
        </w:rPr>
      </w:pPr>
      <w:r w:rsidRPr="00341301">
        <w:rPr>
          <w:szCs w:val="22"/>
        </w:rPr>
        <w:t>Дата подготовки обоснования НМЦК: 1</w:t>
      </w:r>
      <w:r>
        <w:rPr>
          <w:szCs w:val="22"/>
        </w:rPr>
        <w:t>3</w:t>
      </w:r>
      <w:r w:rsidRPr="00341301">
        <w:rPr>
          <w:szCs w:val="22"/>
        </w:rPr>
        <w:t>.</w:t>
      </w:r>
      <w:r>
        <w:rPr>
          <w:szCs w:val="22"/>
        </w:rPr>
        <w:t>12</w:t>
      </w:r>
      <w:r w:rsidRPr="00341301">
        <w:rPr>
          <w:szCs w:val="22"/>
        </w:rPr>
        <w:t>.2023г.</w:t>
      </w:r>
    </w:p>
    <w:p w:rsidR="007A022D" w:rsidRPr="00341301" w:rsidRDefault="007A022D" w:rsidP="00341301">
      <w:pPr>
        <w:jc w:val="both"/>
        <w:outlineLvl w:val="0"/>
        <w:rPr>
          <w:szCs w:val="22"/>
        </w:rPr>
      </w:pPr>
      <w:r w:rsidRPr="00341301">
        <w:rPr>
          <w:szCs w:val="22"/>
        </w:rPr>
        <w:t xml:space="preserve"> Телефон: (812) 573-97-68</w:t>
      </w:r>
    </w:p>
    <w:p w:rsidR="007A022D" w:rsidRPr="00544C9C" w:rsidRDefault="007A022D" w:rsidP="00FF27B8">
      <w:pPr>
        <w:jc w:val="both"/>
        <w:rPr>
          <w:iCs/>
        </w:rPr>
      </w:pPr>
    </w:p>
    <w:tbl>
      <w:tblPr>
        <w:tblW w:w="15466" w:type="dxa"/>
        <w:tblInd w:w="93" w:type="dxa"/>
        <w:tblLayout w:type="fixed"/>
        <w:tblLook w:val="00A0"/>
      </w:tblPr>
      <w:tblGrid>
        <w:gridCol w:w="486"/>
        <w:gridCol w:w="2931"/>
        <w:gridCol w:w="851"/>
        <w:gridCol w:w="637"/>
        <w:gridCol w:w="1206"/>
        <w:gridCol w:w="209"/>
        <w:gridCol w:w="925"/>
        <w:gridCol w:w="752"/>
        <w:gridCol w:w="382"/>
        <w:gridCol w:w="1275"/>
        <w:gridCol w:w="709"/>
        <w:gridCol w:w="1559"/>
        <w:gridCol w:w="1276"/>
        <w:gridCol w:w="992"/>
        <w:gridCol w:w="1276"/>
      </w:tblGrid>
      <w:tr w:rsidR="007A022D" w:rsidRPr="00EA4215" w:rsidTr="00C92940">
        <w:trPr>
          <w:gridAfter w:val="7"/>
          <w:wAfter w:w="7469" w:type="dxa"/>
          <w:trHeight w:val="570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 w:rsidRPr="00341301">
              <w:rPr>
                <w:color w:val="000000"/>
                <w:szCs w:val="20"/>
              </w:rPr>
              <w:t>Начальная (максимальная) цена договора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D5B4"/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Cs w:val="20"/>
              </w:rPr>
            </w:pPr>
            <w:r>
              <w:rPr>
                <w:b/>
                <w:bCs/>
                <w:color w:val="000000"/>
                <w:szCs w:val="20"/>
              </w:rPr>
              <w:t>6278,64</w:t>
            </w:r>
            <w:r w:rsidRPr="00341301">
              <w:rPr>
                <w:b/>
                <w:bCs/>
                <w:color w:val="000000"/>
                <w:szCs w:val="20"/>
              </w:rPr>
              <w:t xml:space="preserve">  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7A022D" w:rsidRPr="00EA4215" w:rsidTr="00C92940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Минимальное значение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Коэфф вариации V=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ОКПД 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ККН</w:t>
            </w:r>
          </w:p>
        </w:tc>
      </w:tr>
      <w:tr w:rsidR="007A022D" w:rsidRPr="00EA4215" w:rsidTr="00C92940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Ед.</w:t>
            </w:r>
            <w:r>
              <w:rPr>
                <w:color w:val="000000"/>
                <w:sz w:val="20"/>
                <w:szCs w:val="20"/>
              </w:rPr>
              <w:t xml:space="preserve"> изм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7A022D" w:rsidRPr="00EA4215" w:rsidTr="00C92940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A421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022D" w:rsidRPr="00E155A8" w:rsidRDefault="007A022D" w:rsidP="00A04982">
            <w:r w:rsidRPr="00A04982">
              <w:t>Оказание услуг по комплексному техническому обслуживанию ОДС в ГБДОУ детском саду № 85 Красносельско</w:t>
            </w:r>
            <w:r>
              <w:t xml:space="preserve">го района Санкт-Петербурга </w:t>
            </w:r>
            <w:r w:rsidRPr="00A04982">
              <w:t>202</w:t>
            </w:r>
            <w:r>
              <w:t>4</w:t>
            </w:r>
            <w:r w:rsidRPr="00A04982">
              <w:t xml:space="preserve"> году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услуг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6278,64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10560,00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9240,00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2D" w:rsidRPr="00341301" w:rsidRDefault="007A022D" w:rsidP="00425A5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6278,64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Cs w:val="20"/>
              </w:rPr>
            </w:pPr>
            <w:r w:rsidRPr="00341301">
              <w:rPr>
                <w:color w:val="00000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341301" w:rsidRDefault="007A022D">
            <w:pPr>
              <w:jc w:val="center"/>
              <w:rPr>
                <w:color w:val="000000"/>
                <w:szCs w:val="20"/>
              </w:rPr>
            </w:pPr>
            <w:r w:rsidRPr="00A04982">
              <w:rPr>
                <w:color w:val="000000"/>
                <w:szCs w:val="20"/>
              </w:rPr>
              <w:t>25,22168533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341301" w:rsidRDefault="007A022D" w:rsidP="001C2F0C">
            <w:pPr>
              <w:suppressAutoHyphens w:val="0"/>
              <w:autoSpaceDN/>
              <w:jc w:val="center"/>
              <w:textAlignment w:val="auto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6278,64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7A022D" w:rsidRPr="00EA4215" w:rsidTr="00341301">
        <w:trPr>
          <w:trHeight w:val="420"/>
        </w:trPr>
        <w:tc>
          <w:tcPr>
            <w:tcW w:w="11922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341301" w:rsidRDefault="007A022D" w:rsidP="003D576E">
            <w:pPr>
              <w:suppressAutoHyphens w:val="0"/>
              <w:autoSpaceDN/>
              <w:jc w:val="right"/>
              <w:textAlignment w:val="auto"/>
              <w:rPr>
                <w:b/>
                <w:color w:val="000000"/>
                <w:szCs w:val="20"/>
              </w:rPr>
            </w:pPr>
            <w:r w:rsidRPr="00341301">
              <w:rPr>
                <w:b/>
                <w:color w:val="00000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341301" w:rsidRDefault="007A022D" w:rsidP="00EA4215">
            <w:pPr>
              <w:suppressAutoHyphens w:val="0"/>
              <w:autoSpaceDN/>
              <w:jc w:val="center"/>
              <w:textAlignment w:val="auto"/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6278,64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022D" w:rsidRPr="00EA4215" w:rsidRDefault="007A022D" w:rsidP="00EA4215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</w:tbl>
    <w:p w:rsidR="007A022D" w:rsidRDefault="007A022D" w:rsidP="00601E79">
      <w:pPr>
        <w:rPr>
          <w:iCs/>
        </w:rPr>
      </w:pPr>
    </w:p>
    <w:sectPr w:rsidR="007A022D" w:rsidSect="00FF27B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60C26"/>
    <w:multiLevelType w:val="hybridMultilevel"/>
    <w:tmpl w:val="3BAA650C"/>
    <w:lvl w:ilvl="0" w:tplc="4358D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abstractNum w:abstractNumId="2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4910"/>
    <w:rsid w:val="0004013C"/>
    <w:rsid w:val="000B6852"/>
    <w:rsid w:val="000D4F28"/>
    <w:rsid w:val="000E358F"/>
    <w:rsid w:val="00166213"/>
    <w:rsid w:val="00181842"/>
    <w:rsid w:val="001C2F0C"/>
    <w:rsid w:val="001C55BF"/>
    <w:rsid w:val="00205F3F"/>
    <w:rsid w:val="00223D75"/>
    <w:rsid w:val="002540C0"/>
    <w:rsid w:val="00260A68"/>
    <w:rsid w:val="002D6E90"/>
    <w:rsid w:val="002F613A"/>
    <w:rsid w:val="00322290"/>
    <w:rsid w:val="00341301"/>
    <w:rsid w:val="00345DCC"/>
    <w:rsid w:val="003634EB"/>
    <w:rsid w:val="0037365F"/>
    <w:rsid w:val="003869ED"/>
    <w:rsid w:val="003B243B"/>
    <w:rsid w:val="003B3F2B"/>
    <w:rsid w:val="003D576E"/>
    <w:rsid w:val="00403A42"/>
    <w:rsid w:val="004212D7"/>
    <w:rsid w:val="00425A55"/>
    <w:rsid w:val="00474136"/>
    <w:rsid w:val="004A2A0B"/>
    <w:rsid w:val="004D2606"/>
    <w:rsid w:val="004F259A"/>
    <w:rsid w:val="004F6723"/>
    <w:rsid w:val="0052335B"/>
    <w:rsid w:val="0053238B"/>
    <w:rsid w:val="00544C9C"/>
    <w:rsid w:val="00576194"/>
    <w:rsid w:val="00576EEA"/>
    <w:rsid w:val="00600B0B"/>
    <w:rsid w:val="00600BDD"/>
    <w:rsid w:val="00601E79"/>
    <w:rsid w:val="006642B0"/>
    <w:rsid w:val="00690CAC"/>
    <w:rsid w:val="006B547A"/>
    <w:rsid w:val="00713158"/>
    <w:rsid w:val="007A022D"/>
    <w:rsid w:val="007B4955"/>
    <w:rsid w:val="007C29B9"/>
    <w:rsid w:val="007C7DF6"/>
    <w:rsid w:val="007E0301"/>
    <w:rsid w:val="008258BC"/>
    <w:rsid w:val="00853797"/>
    <w:rsid w:val="008C4C08"/>
    <w:rsid w:val="008D5221"/>
    <w:rsid w:val="008E4808"/>
    <w:rsid w:val="008E7D36"/>
    <w:rsid w:val="008F3D40"/>
    <w:rsid w:val="00902BAC"/>
    <w:rsid w:val="00907BF3"/>
    <w:rsid w:val="0096188B"/>
    <w:rsid w:val="00991AA6"/>
    <w:rsid w:val="009A27C3"/>
    <w:rsid w:val="00A04982"/>
    <w:rsid w:val="00A13847"/>
    <w:rsid w:val="00A1558A"/>
    <w:rsid w:val="00A24203"/>
    <w:rsid w:val="00A25524"/>
    <w:rsid w:val="00A36221"/>
    <w:rsid w:val="00AC45C1"/>
    <w:rsid w:val="00B07FD0"/>
    <w:rsid w:val="00B4267B"/>
    <w:rsid w:val="00B44910"/>
    <w:rsid w:val="00B511CD"/>
    <w:rsid w:val="00B63C92"/>
    <w:rsid w:val="00B75823"/>
    <w:rsid w:val="00B94774"/>
    <w:rsid w:val="00BB0C52"/>
    <w:rsid w:val="00BC5032"/>
    <w:rsid w:val="00BE0355"/>
    <w:rsid w:val="00C33891"/>
    <w:rsid w:val="00C52E72"/>
    <w:rsid w:val="00C8437C"/>
    <w:rsid w:val="00C92940"/>
    <w:rsid w:val="00CC3052"/>
    <w:rsid w:val="00CE4782"/>
    <w:rsid w:val="00CE760B"/>
    <w:rsid w:val="00DA5EB0"/>
    <w:rsid w:val="00DC6A67"/>
    <w:rsid w:val="00E0057C"/>
    <w:rsid w:val="00E10598"/>
    <w:rsid w:val="00E155A8"/>
    <w:rsid w:val="00E26B48"/>
    <w:rsid w:val="00E6250F"/>
    <w:rsid w:val="00EA1651"/>
    <w:rsid w:val="00EA4215"/>
    <w:rsid w:val="00EA553B"/>
    <w:rsid w:val="00EB3988"/>
    <w:rsid w:val="00EC2C06"/>
    <w:rsid w:val="00ED0188"/>
    <w:rsid w:val="00ED1F32"/>
    <w:rsid w:val="00ED3165"/>
    <w:rsid w:val="00EF3C3C"/>
    <w:rsid w:val="00F31A18"/>
    <w:rsid w:val="00F74CB4"/>
    <w:rsid w:val="00F94F23"/>
    <w:rsid w:val="00F95004"/>
    <w:rsid w:val="00FA0692"/>
    <w:rsid w:val="00FF2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910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aliases w:val="Основной текст 2 Знак Знак"/>
    <w:basedOn w:val="Normal"/>
    <w:link w:val="BodyText2Char"/>
    <w:uiPriority w:val="99"/>
    <w:rsid w:val="00B44910"/>
  </w:style>
  <w:style w:type="character" w:customStyle="1" w:styleId="BodyText2Char">
    <w:name w:val="Body Text 2 Char"/>
    <w:aliases w:val="Основной текст 2 Знак Знак Char"/>
    <w:basedOn w:val="DefaultParagraphFont"/>
    <w:link w:val="BodyText2"/>
    <w:uiPriority w:val="99"/>
    <w:locked/>
    <w:rsid w:val="00B44910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Normal"/>
    <w:link w:val="ListParagraphChar"/>
    <w:uiPriority w:val="99"/>
    <w:qFormat/>
    <w:rsid w:val="000E358F"/>
    <w:pPr>
      <w:snapToGrid w:val="0"/>
      <w:spacing w:after="200" w:line="276" w:lineRule="auto"/>
      <w:ind w:left="720"/>
    </w:pPr>
    <w:rPr>
      <w:rFonts w:ascii="Calibri" w:eastAsia="Calibri" w:hAnsi="Calibri"/>
      <w:sz w:val="20"/>
      <w:szCs w:val="20"/>
      <w:lang w:eastAsia="ar-SA"/>
    </w:rPr>
  </w:style>
  <w:style w:type="paragraph" w:customStyle="1" w:styleId="3">
    <w:name w:val="Список3"/>
    <w:basedOn w:val="Normal"/>
    <w:uiPriority w:val="99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E005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057C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Normal"/>
    <w:uiPriority w:val="99"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aliases w:val="Bullet Number Char,Индексы Char,Num Bullet 1 Char,Paragraphe de liste1 Char,lp1 Char,ТЗ список Char,Абзац списка литеральный Char,ПС - Нумерованный Char,Абзац списка нумерованный Char,Подпись рисунка Char,UL Char"/>
    <w:link w:val="ListParagraph"/>
    <w:uiPriority w:val="99"/>
    <w:locked/>
    <w:rsid w:val="00991AA6"/>
    <w:rPr>
      <w:rFonts w:ascii="Calibri" w:hAnsi="Calibri"/>
      <w:lang w:eastAsia="ar-SA" w:bidi="ar-SA"/>
    </w:rPr>
  </w:style>
  <w:style w:type="numbering" w:customStyle="1" w:styleId="LFO2">
    <w:name w:val="LFO2"/>
    <w:rsid w:val="004D3D1D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2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397</Words>
  <Characters>2267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subject/>
  <dc:creator>User</dc:creator>
  <cp:keywords/>
  <dc:description/>
  <cp:lastModifiedBy>User</cp:lastModifiedBy>
  <cp:revision>2</cp:revision>
  <cp:lastPrinted>2022-01-26T07:23:00Z</cp:lastPrinted>
  <dcterms:created xsi:type="dcterms:W3CDTF">2023-12-15T14:18:00Z</dcterms:created>
  <dcterms:modified xsi:type="dcterms:W3CDTF">2023-12-15T14:18:00Z</dcterms:modified>
</cp:coreProperties>
</file>