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A08" w:rsidRPr="00CA7A08" w:rsidRDefault="00AC1A5D" w:rsidP="00CA7A08">
      <w:pPr>
        <w:spacing w:before="240" w:after="240"/>
        <w:ind w:left="360"/>
        <w:jc w:val="center"/>
        <w:rPr>
          <w:rFonts w:ascii="Times New Roman" w:eastAsia="Courier New" w:hAnsi="Times New Roman" w:cs="Times New Roman"/>
          <w:b/>
          <w:lang w:bidi="ru-RU"/>
        </w:rPr>
      </w:pPr>
      <w:r>
        <w:rPr>
          <w:rFonts w:ascii="Times New Roman" w:eastAsia="Courier New" w:hAnsi="Times New Roman" w:cs="Times New Roman"/>
          <w:b/>
          <w:lang w:bidi="ru-RU"/>
        </w:rPr>
        <w:t xml:space="preserve">  </w:t>
      </w:r>
      <w:r w:rsidR="00CA7A08" w:rsidRPr="00CA7A08">
        <w:rPr>
          <w:rFonts w:ascii="Times New Roman" w:eastAsia="Courier New" w:hAnsi="Times New Roman" w:cs="Times New Roman"/>
          <w:b/>
          <w:lang w:bidi="ru-RU"/>
        </w:rPr>
        <w:t xml:space="preserve">Обоснование начальной (максимальной) цены контракта </w:t>
      </w:r>
      <w:r w:rsidR="00CA7A08" w:rsidRPr="00CA7A08">
        <w:rPr>
          <w:rFonts w:ascii="Times New Roman" w:eastAsia="Courier New" w:hAnsi="Times New Roman" w:cs="Times New Roman"/>
          <w:b/>
          <w:lang w:bidi="ru-RU"/>
        </w:rPr>
        <w:br/>
        <w:t>(начальных цен единиц товара, работы, услуги).</w:t>
      </w:r>
    </w:p>
    <w:p w:rsidR="00827A7B" w:rsidRDefault="00CA7A08" w:rsidP="00CA7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bookmarkStart w:id="0" w:name="Par2412"/>
      <w:bookmarkEnd w:id="0"/>
      <w:r w:rsidRPr="00CA7A08">
        <w:rPr>
          <w:rFonts w:ascii="Times New Roman" w:eastAsia="Courier New" w:hAnsi="Times New Roman" w:cs="Times New Roman"/>
          <w:color w:val="000000"/>
          <w:lang w:bidi="ru-RU"/>
        </w:rPr>
        <w:t xml:space="preserve">      1.</w:t>
      </w:r>
      <w:r w:rsidR="00827A7B" w:rsidRPr="00827A7B">
        <w:rPr>
          <w:rFonts w:ascii="Times New Roman" w:eastAsia="Courier New" w:hAnsi="Times New Roman" w:cs="Times New Roman"/>
          <w:color w:val="000000"/>
          <w:lang w:bidi="ru-RU"/>
        </w:rPr>
        <w:t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A7A08" w:rsidRPr="00CA7A08" w:rsidRDefault="00CA7A08" w:rsidP="00F570F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ourier New" w:hAnsi="Times New Roman" w:cs="Times New Roman"/>
          <w:b/>
          <w:color w:val="000000"/>
          <w:lang w:bidi="ru-RU"/>
        </w:rPr>
      </w:pPr>
      <w:r w:rsidRPr="00CA7A08">
        <w:rPr>
          <w:rFonts w:ascii="Times New Roman" w:eastAsia="Courier New" w:hAnsi="Times New Roman" w:cs="Times New Roman"/>
          <w:color w:val="000000"/>
          <w:lang w:bidi="ru-RU"/>
        </w:rPr>
        <w:t xml:space="preserve">Начальная (максимальная) цена контракта </w:t>
      </w:r>
      <w:r w:rsidR="007B7EB2" w:rsidRPr="00CA7A08">
        <w:rPr>
          <w:rFonts w:ascii="Times New Roman" w:eastAsia="Courier New" w:hAnsi="Times New Roman" w:cs="Times New Roman"/>
          <w:color w:val="000000"/>
          <w:lang w:bidi="ru-RU"/>
        </w:rPr>
        <w:t>определ</w:t>
      </w:r>
      <w:r w:rsidR="007B7EB2">
        <w:rPr>
          <w:rFonts w:ascii="Times New Roman" w:eastAsia="Courier New" w:hAnsi="Times New Roman" w:cs="Times New Roman"/>
          <w:color w:val="000000"/>
          <w:lang w:bidi="ru-RU"/>
        </w:rPr>
        <w:t xml:space="preserve">ена </w:t>
      </w:r>
      <w:r w:rsidR="007B7EB2" w:rsidRPr="00CA7A08">
        <w:rPr>
          <w:rFonts w:ascii="Times New Roman" w:eastAsia="Courier New" w:hAnsi="Times New Roman" w:cs="Times New Roman"/>
          <w:color w:val="000000"/>
          <w:lang w:bidi="ru-RU"/>
        </w:rPr>
        <w:t>и</w:t>
      </w:r>
      <w:r w:rsidRPr="00CA7A08">
        <w:rPr>
          <w:rFonts w:ascii="Times New Roman" w:eastAsia="Courier New" w:hAnsi="Times New Roman" w:cs="Times New Roman"/>
          <w:color w:val="000000"/>
          <w:lang w:bidi="ru-RU"/>
        </w:rPr>
        <w:t xml:space="preserve"> </w:t>
      </w:r>
      <w:r w:rsidR="0029765C">
        <w:rPr>
          <w:rFonts w:ascii="Times New Roman" w:eastAsia="Courier New" w:hAnsi="Times New Roman" w:cs="Times New Roman"/>
          <w:color w:val="000000"/>
          <w:lang w:bidi="ru-RU"/>
        </w:rPr>
        <w:t>обоснована</w:t>
      </w:r>
      <w:r w:rsidRPr="00CA7A08">
        <w:rPr>
          <w:rFonts w:ascii="Times New Roman" w:eastAsia="Courier New" w:hAnsi="Times New Roman" w:cs="Times New Roman"/>
          <w:color w:val="000000"/>
          <w:lang w:bidi="ru-RU"/>
        </w:rPr>
        <w:t xml:space="preserve"> заказчиком посредством применения </w:t>
      </w:r>
      <w:r w:rsidRPr="00CA7A08">
        <w:rPr>
          <w:rFonts w:ascii="Times New Roman" w:eastAsia="Courier New" w:hAnsi="Times New Roman" w:cs="Times New Roman"/>
          <w:b/>
          <w:color w:val="000000"/>
          <w:lang w:bidi="ru-RU"/>
        </w:rPr>
        <w:t>метода сопоставимых рыночных цен (анализа рынка).</w:t>
      </w:r>
    </w:p>
    <w:p w:rsidR="00174512" w:rsidRPr="00174512" w:rsidRDefault="00174512" w:rsidP="00174512">
      <w:pPr>
        <w:spacing w:after="0" w:line="240" w:lineRule="auto"/>
        <w:ind w:firstLine="36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174512">
        <w:rPr>
          <w:rFonts w:ascii="Times New Roman" w:eastAsia="Courier New" w:hAnsi="Times New Roman" w:cs="Times New Roman"/>
          <w:color w:val="000000"/>
          <w:lang w:bidi="ru-RU"/>
        </w:rPr>
        <w:t>Определение начальной (максимальной) цены контракта сформировано в соответствии с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CA7A08" w:rsidRPr="00CA7A08" w:rsidRDefault="00CA7A08" w:rsidP="00CA7A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CA7A08">
        <w:rPr>
          <w:rFonts w:ascii="Times New Roman" w:eastAsia="Times New Roman" w:hAnsi="Times New Roman" w:cs="Times New Roman"/>
          <w:color w:val="000000"/>
        </w:rPr>
        <w:t xml:space="preserve">2. </w:t>
      </w:r>
      <w:r w:rsidR="00174512" w:rsidRPr="00174512">
        <w:rPr>
          <w:rFonts w:ascii="Times New Roman" w:eastAsia="Times New Roman" w:hAnsi="Times New Roman" w:cs="Times New Roman"/>
          <w:color w:val="000000"/>
        </w:rPr>
        <w:t xml:space="preserve">Порядок формирования начальной (максимальной) цены контракта приведен заказчиком в расчете начальной (максимальной) цены контракта </w:t>
      </w:r>
      <w:r w:rsidRPr="00CA7A08">
        <w:rPr>
          <w:rFonts w:ascii="Times New Roman" w:eastAsia="Times New Roman" w:hAnsi="Times New Roman" w:cs="Times New Roman"/>
        </w:rPr>
        <w:t>Цена контракта формируется участником с учетом расходов на перевозку, страхование, уплату таможенных пошлин, налогов и других обязательных платежей.</w:t>
      </w:r>
    </w:p>
    <w:p w:rsidR="00CA7A08" w:rsidRDefault="00CA7A08" w:rsidP="00CA7A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CA7A08">
        <w:rPr>
          <w:rFonts w:ascii="Times New Roman" w:eastAsia="Times New Roman" w:hAnsi="Times New Roman" w:cs="Times New Roman"/>
        </w:rPr>
        <w:t>3. В случае если победитель не является плательщиком НДС (в том числе находится на упрощенной системе налогообложения), расчеты за единицу товара (выполненные работы, оказанные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закупки, с которым заключается контракт.</w:t>
      </w:r>
    </w:p>
    <w:p w:rsidR="00BA759B" w:rsidRDefault="00BA759B" w:rsidP="00CA7A0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</w:t>
      </w:r>
      <w:r w:rsidRPr="00BA759B">
        <w:rPr>
          <w:rFonts w:ascii="Times New Roman" w:eastAsia="Times New Roman" w:hAnsi="Times New Roman" w:cs="Times New Roman"/>
        </w:rPr>
        <w:t xml:space="preserve">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аукционе, для оплаты поставленного товара - рубль Российской Федерации</w:t>
      </w:r>
      <w:r w:rsidR="00210BD5">
        <w:rPr>
          <w:rFonts w:ascii="Times New Roman" w:eastAsia="Times New Roman" w:hAnsi="Times New Roman" w:cs="Times New Roman"/>
        </w:rPr>
        <w:t>.</w:t>
      </w:r>
    </w:p>
    <w:p w:rsidR="00200B60" w:rsidRPr="00200B60" w:rsidRDefault="00200B60" w:rsidP="00200B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0B60" w:rsidRPr="00200B60" w:rsidRDefault="0029765C" w:rsidP="00200B6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Расчет</w:t>
      </w:r>
      <w:r w:rsidR="00200B60" w:rsidRPr="00200B60">
        <w:rPr>
          <w:rFonts w:ascii="Times New Roman" w:hAnsi="Times New Roman" w:cs="Times New Roman"/>
          <w:b/>
          <w:sz w:val="24"/>
          <w:szCs w:val="24"/>
        </w:rPr>
        <w:t xml:space="preserve"> начальной (максимальной) цены контракта </w:t>
      </w:r>
    </w:p>
    <w:p w:rsidR="00200B60" w:rsidRPr="00200B60" w:rsidRDefault="00200B60" w:rsidP="00200B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00B60" w:rsidRPr="00200B60" w:rsidRDefault="00200B60" w:rsidP="00200B6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0B60">
        <w:rPr>
          <w:rFonts w:ascii="Times New Roman" w:hAnsi="Times New Roman" w:cs="Times New Roman"/>
          <w:sz w:val="24"/>
          <w:szCs w:val="24"/>
        </w:rPr>
        <w:t>В целях получения ценовой информации в отношении предполагаемого к поставке товара для определения НМЦК был</w:t>
      </w:r>
      <w:r>
        <w:rPr>
          <w:rFonts w:ascii="Times New Roman" w:hAnsi="Times New Roman" w:cs="Times New Roman"/>
          <w:sz w:val="24"/>
          <w:szCs w:val="24"/>
        </w:rPr>
        <w:t>и</w:t>
      </w:r>
      <w:r w:rsidR="00C23D6F">
        <w:rPr>
          <w:rFonts w:ascii="Times New Roman" w:hAnsi="Times New Roman" w:cs="Times New Roman"/>
          <w:sz w:val="24"/>
          <w:szCs w:val="24"/>
        </w:rPr>
        <w:t xml:space="preserve"> </w:t>
      </w:r>
      <w:r w:rsidRPr="00200B60">
        <w:rPr>
          <w:rFonts w:ascii="Times New Roman" w:hAnsi="Times New Roman" w:cs="Times New Roman"/>
          <w:sz w:val="24"/>
          <w:szCs w:val="24"/>
        </w:rPr>
        <w:t>направлен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 w:rsidR="007B7EB2">
        <w:rPr>
          <w:rFonts w:ascii="Times New Roman" w:hAnsi="Times New Roman" w:cs="Times New Roman"/>
          <w:sz w:val="24"/>
          <w:szCs w:val="24"/>
        </w:rPr>
        <w:t>за</w:t>
      </w:r>
      <w:r w:rsidR="007B7EB2" w:rsidRPr="00200B60">
        <w:rPr>
          <w:rFonts w:ascii="Times New Roman" w:hAnsi="Times New Roman" w:cs="Times New Roman"/>
          <w:sz w:val="24"/>
          <w:szCs w:val="24"/>
        </w:rPr>
        <w:t>прос</w:t>
      </w:r>
      <w:r w:rsidR="007B7EB2">
        <w:rPr>
          <w:rFonts w:ascii="Times New Roman" w:hAnsi="Times New Roman" w:cs="Times New Roman"/>
          <w:sz w:val="24"/>
          <w:szCs w:val="24"/>
        </w:rPr>
        <w:t>ы</w:t>
      </w:r>
      <w:r w:rsidR="007B7EB2" w:rsidRPr="00200B60">
        <w:rPr>
          <w:rFonts w:ascii="Times New Roman" w:hAnsi="Times New Roman" w:cs="Times New Roman"/>
          <w:sz w:val="24"/>
          <w:szCs w:val="24"/>
        </w:rPr>
        <w:t xml:space="preserve"> </w:t>
      </w:r>
      <w:r w:rsidRPr="00200B60">
        <w:rPr>
          <w:rFonts w:ascii="Times New Roman" w:hAnsi="Times New Roman" w:cs="Times New Roman"/>
          <w:sz w:val="24"/>
          <w:szCs w:val="24"/>
        </w:rPr>
        <w:t xml:space="preserve">о предоставлении ценовой информации </w:t>
      </w:r>
      <w:r>
        <w:rPr>
          <w:rFonts w:ascii="Times New Roman" w:hAnsi="Times New Roman" w:cs="Times New Roman"/>
          <w:sz w:val="24"/>
          <w:szCs w:val="24"/>
        </w:rPr>
        <w:t>5</w:t>
      </w:r>
      <w:r w:rsidR="003B6CE9">
        <w:rPr>
          <w:rFonts w:ascii="Times New Roman" w:hAnsi="Times New Roman" w:cs="Times New Roman"/>
          <w:sz w:val="24"/>
          <w:szCs w:val="24"/>
        </w:rPr>
        <w:t xml:space="preserve">(пяти) </w:t>
      </w:r>
      <w:r w:rsidRPr="00200B60">
        <w:rPr>
          <w:rFonts w:ascii="Times New Roman" w:hAnsi="Times New Roman" w:cs="Times New Roman"/>
          <w:sz w:val="24"/>
          <w:szCs w:val="24"/>
        </w:rPr>
        <w:t xml:space="preserve">потенциальным </w:t>
      </w:r>
      <w:r w:rsidR="003B6CE9">
        <w:rPr>
          <w:rFonts w:ascii="Times New Roman" w:hAnsi="Times New Roman" w:cs="Times New Roman"/>
          <w:sz w:val="24"/>
          <w:szCs w:val="24"/>
        </w:rPr>
        <w:t>Исполнителям, обладающим опытом оказания соответствующих Услуг.</w:t>
      </w:r>
    </w:p>
    <w:p w:rsidR="003B6CE9" w:rsidRPr="003B6CE9" w:rsidRDefault="003B6CE9" w:rsidP="003B6CE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6CE9">
        <w:rPr>
          <w:rFonts w:ascii="Times New Roman" w:hAnsi="Times New Roman" w:cs="Times New Roman"/>
          <w:sz w:val="24"/>
          <w:szCs w:val="24"/>
        </w:rPr>
        <w:t xml:space="preserve">На запросы были представлены коммерческие предложения от </w:t>
      </w:r>
      <w:r>
        <w:rPr>
          <w:rFonts w:ascii="Times New Roman" w:hAnsi="Times New Roman" w:cs="Times New Roman"/>
          <w:sz w:val="24"/>
          <w:szCs w:val="24"/>
        </w:rPr>
        <w:t>3(трех) потенциальных Исполнителей</w:t>
      </w:r>
      <w:r w:rsidRPr="003B6CE9">
        <w:rPr>
          <w:rFonts w:ascii="Times New Roman" w:hAnsi="Times New Roman" w:cs="Times New Roman"/>
          <w:sz w:val="24"/>
          <w:szCs w:val="24"/>
        </w:rPr>
        <w:t>, на основании которых было проведено определение однородности совокупности значений выявленных цен.</w:t>
      </w:r>
    </w:p>
    <w:p w:rsidR="003B6CE9" w:rsidRPr="003B6CE9" w:rsidRDefault="003B6CE9" w:rsidP="00434DD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6CE9">
        <w:rPr>
          <w:rFonts w:ascii="Times New Roman" w:hAnsi="Times New Roman" w:cs="Times New Roman"/>
          <w:bCs/>
          <w:sz w:val="24"/>
          <w:szCs w:val="24"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рынка.</w:t>
      </w:r>
    </w:p>
    <w:p w:rsidR="00200B60" w:rsidRDefault="00200B60" w:rsidP="00200B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0B60" w:rsidRDefault="00200B60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0B60" w:rsidRDefault="00200B60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DD8" w:rsidRDefault="00434DD8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DD8" w:rsidRDefault="00434DD8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DD8" w:rsidRDefault="00434DD8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DD8" w:rsidRDefault="00434DD8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DD8" w:rsidRDefault="00434DD8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DD8" w:rsidRDefault="00434DD8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DD8" w:rsidRDefault="00434DD8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DD8" w:rsidRDefault="00434DD8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DD8" w:rsidRDefault="00434DD8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765C" w:rsidRDefault="0029765C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29765C" w:rsidSect="001D162E">
          <w:footerReference w:type="default" r:id="rId8"/>
          <w:pgSz w:w="11906" w:h="16838"/>
          <w:pgMar w:top="709" w:right="850" w:bottom="1134" w:left="709" w:header="708" w:footer="708" w:gutter="0"/>
          <w:pgNumType w:start="14"/>
          <w:cols w:space="708"/>
          <w:docGrid w:linePitch="360"/>
        </w:sectPr>
      </w:pPr>
    </w:p>
    <w:p w:rsidR="00434DD8" w:rsidRDefault="00434DD8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DD8" w:rsidRDefault="00434DD8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DD8" w:rsidRDefault="00434DD8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34DD8" w:rsidRDefault="00434DD8" w:rsidP="004C17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53E71" w:rsidRDefault="00453E71" w:rsidP="00466C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14639" w:type="dxa"/>
        <w:tblInd w:w="98" w:type="dxa"/>
        <w:tblLayout w:type="fixed"/>
        <w:tblLook w:val="04A0" w:firstRow="1" w:lastRow="0" w:firstColumn="1" w:lastColumn="0" w:noHBand="0" w:noVBand="1"/>
      </w:tblPr>
      <w:tblGrid>
        <w:gridCol w:w="464"/>
        <w:gridCol w:w="2850"/>
        <w:gridCol w:w="733"/>
        <w:gridCol w:w="733"/>
        <w:gridCol w:w="2205"/>
        <w:gridCol w:w="2268"/>
        <w:gridCol w:w="1984"/>
        <w:gridCol w:w="1701"/>
        <w:gridCol w:w="1701"/>
      </w:tblGrid>
      <w:tr w:rsidR="00732744" w:rsidRPr="00F22DBC" w:rsidTr="00732744">
        <w:trPr>
          <w:trHeight w:val="885"/>
        </w:trPr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744" w:rsidRPr="00F22DBC" w:rsidRDefault="00732744" w:rsidP="008E4724">
            <w:pPr>
              <w:spacing w:after="0" w:line="240" w:lineRule="auto"/>
              <w:ind w:right="293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№ </w:t>
            </w:r>
            <w:proofErr w:type="gramStart"/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</w:t>
            </w:r>
            <w:proofErr w:type="gramEnd"/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/п</w:t>
            </w:r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744" w:rsidRPr="00F22DBC" w:rsidRDefault="00732744" w:rsidP="008E4724">
            <w:pPr>
              <w:spacing w:after="0" w:line="240" w:lineRule="auto"/>
              <w:ind w:right="293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товара, работ, услуг</w:t>
            </w:r>
          </w:p>
        </w:tc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744" w:rsidRPr="00F22DBC" w:rsidRDefault="00732744" w:rsidP="008E47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Ед. измерения</w:t>
            </w:r>
          </w:p>
        </w:tc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744" w:rsidRPr="00F22DBC" w:rsidRDefault="00732744" w:rsidP="008E47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Количество 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744" w:rsidRPr="00F22DBC" w:rsidRDefault="00732744" w:rsidP="00961F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Коммерческое предложение </w:t>
            </w:r>
            <w:proofErr w:type="spellStart"/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вх</w:t>
            </w:r>
            <w:proofErr w:type="spellEnd"/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 №</w:t>
            </w:r>
            <w:r w:rsidR="00961F97"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18</w:t>
            </w:r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от </w:t>
            </w:r>
            <w:r w:rsidR="00961F97"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12.11.23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744" w:rsidRPr="00F22DBC" w:rsidRDefault="00732744" w:rsidP="00961F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Коммерческое предложение </w:t>
            </w:r>
            <w:proofErr w:type="spellStart"/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вх</w:t>
            </w:r>
            <w:proofErr w:type="spellEnd"/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. </w:t>
            </w:r>
            <w:bookmarkStart w:id="1" w:name="_GoBack"/>
            <w:bookmarkEnd w:id="1"/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  <w:r w:rsidR="00961F97"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17</w:t>
            </w:r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от </w:t>
            </w:r>
            <w:r w:rsidR="00961F97"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12.11</w:t>
            </w:r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.23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744" w:rsidRPr="00F22DBC" w:rsidRDefault="00732744" w:rsidP="008E47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Коммерческое предложение </w:t>
            </w:r>
          </w:p>
          <w:p w:rsidR="00732744" w:rsidRPr="00F22DBC" w:rsidRDefault="00732744" w:rsidP="008E47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вх</w:t>
            </w:r>
            <w:proofErr w:type="spellEnd"/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. № </w:t>
            </w:r>
            <w:r w:rsidR="00961F97"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</w:t>
            </w:r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от </w:t>
            </w:r>
            <w:r w:rsidR="00961F97"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  <w:r w:rsidR="00961F97"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.23</w:t>
            </w:r>
          </w:p>
          <w:p w:rsidR="00732744" w:rsidRPr="00F22DBC" w:rsidRDefault="00732744" w:rsidP="008E4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Cs/>
                <w:color w:val="000000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744" w:rsidRPr="00F22DBC" w:rsidRDefault="00732744" w:rsidP="00961F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Средняя арифметическая величина цены единицы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744" w:rsidRPr="00F22DBC" w:rsidRDefault="00732744" w:rsidP="008E4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Начальная (максимальная) цена контракта, </w:t>
            </w:r>
            <w:proofErr w:type="spellStart"/>
            <w:r w:rsidRPr="00F22DB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732744" w:rsidRPr="00F22DBC" w:rsidTr="00732744">
        <w:trPr>
          <w:trHeight w:val="1290"/>
        </w:trPr>
        <w:tc>
          <w:tcPr>
            <w:tcW w:w="4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744" w:rsidRPr="00F22DBC" w:rsidRDefault="00732744" w:rsidP="008E47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744" w:rsidRPr="00F22DBC" w:rsidRDefault="00732744" w:rsidP="008E47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744" w:rsidRPr="00F22DBC" w:rsidRDefault="00732744" w:rsidP="008E47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744" w:rsidRPr="00F22DBC" w:rsidRDefault="00732744" w:rsidP="008E47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744" w:rsidRPr="00F22DBC" w:rsidRDefault="00732744" w:rsidP="008E4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744" w:rsidRPr="00F22DBC" w:rsidRDefault="00732744" w:rsidP="008E4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744" w:rsidRPr="00F22DBC" w:rsidRDefault="00732744" w:rsidP="008E4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744" w:rsidRPr="00F22DBC" w:rsidRDefault="00732744" w:rsidP="008E47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744" w:rsidRPr="00F22DBC" w:rsidRDefault="00732744" w:rsidP="008E47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732744" w:rsidRPr="00F22DBC" w:rsidTr="00732744">
        <w:trPr>
          <w:trHeight w:val="213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744" w:rsidRPr="00F22DBC" w:rsidRDefault="00732744" w:rsidP="008E4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Cs/>
                <w:color w:val="000000"/>
              </w:rPr>
              <w:t>1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744" w:rsidRPr="00F22DBC" w:rsidRDefault="00732744" w:rsidP="008E4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Cs/>
                <w:color w:val="000000"/>
              </w:rPr>
              <w:t>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744" w:rsidRPr="00F22DBC" w:rsidRDefault="00732744" w:rsidP="008E4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Cs/>
                <w:color w:val="000000"/>
              </w:rPr>
              <w:t>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744" w:rsidRPr="00F22DBC" w:rsidRDefault="00732744" w:rsidP="008E4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Cs/>
                <w:color w:val="000000"/>
              </w:rPr>
              <w:t>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744" w:rsidRPr="00F22DBC" w:rsidRDefault="00732744" w:rsidP="008E4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Cs/>
                <w:color w:val="00000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744" w:rsidRPr="00F22DBC" w:rsidRDefault="00732744" w:rsidP="008E4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Cs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744" w:rsidRPr="00F22DBC" w:rsidRDefault="00732744" w:rsidP="008E4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Cs/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744" w:rsidRPr="00F22DBC" w:rsidRDefault="00732744" w:rsidP="008E4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Cs/>
                <w:color w:val="00000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744" w:rsidRPr="00F22DBC" w:rsidRDefault="00732744" w:rsidP="008E4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Cs/>
                <w:color w:val="000000"/>
              </w:rPr>
              <w:t>11</w:t>
            </w:r>
          </w:p>
        </w:tc>
      </w:tr>
      <w:tr w:rsidR="00732744" w:rsidRPr="00F22DBC" w:rsidTr="00732744">
        <w:trPr>
          <w:trHeight w:val="495"/>
        </w:trPr>
        <w:tc>
          <w:tcPr>
            <w:tcW w:w="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744" w:rsidRPr="00F22DBC" w:rsidRDefault="00732744" w:rsidP="007B7E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32744" w:rsidRPr="00F22DBC" w:rsidRDefault="00961F97" w:rsidP="007B7EB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22DBC">
              <w:rPr>
                <w:rFonts w:ascii="Times New Roman" w:hAnsi="Times New Roman" w:cs="Times New Roman"/>
                <w:color w:val="000000"/>
              </w:rPr>
              <w:t>Механизированная очистка территории от снега</w:t>
            </w:r>
          </w:p>
          <w:p w:rsidR="00732744" w:rsidRPr="00F22DBC" w:rsidRDefault="00732744" w:rsidP="007B7E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2744" w:rsidRPr="00F22DBC" w:rsidRDefault="00961F97" w:rsidP="007B7E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color w:val="000000"/>
              </w:rPr>
              <w:t>час</w:t>
            </w:r>
            <w:r w:rsidR="00732744" w:rsidRPr="00F22DBC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2744" w:rsidRPr="00F22DBC" w:rsidRDefault="00961F97" w:rsidP="007B7E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F97" w:rsidRPr="00F22DBC" w:rsidRDefault="00961F97" w:rsidP="00961F9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22DBC">
              <w:rPr>
                <w:rFonts w:ascii="Times New Roman" w:hAnsi="Times New Roman" w:cs="Times New Roman"/>
                <w:color w:val="000000"/>
              </w:rPr>
              <w:t xml:space="preserve">240 000,00  </w:t>
            </w:r>
          </w:p>
          <w:p w:rsidR="00732744" w:rsidRPr="00F22DBC" w:rsidRDefault="00732744" w:rsidP="00961F9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F97" w:rsidRPr="00F22DBC" w:rsidRDefault="00961F97" w:rsidP="00961F9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22DBC">
              <w:rPr>
                <w:rFonts w:ascii="Times New Roman" w:hAnsi="Times New Roman" w:cs="Times New Roman"/>
                <w:color w:val="000000"/>
              </w:rPr>
              <w:t xml:space="preserve">240 000,00  </w:t>
            </w:r>
          </w:p>
          <w:p w:rsidR="00732744" w:rsidRPr="00F22DBC" w:rsidRDefault="00732744" w:rsidP="007B7E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F97" w:rsidRPr="00F22DBC" w:rsidRDefault="00961F97" w:rsidP="00961F9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22DBC">
              <w:rPr>
                <w:rFonts w:ascii="Times New Roman" w:hAnsi="Times New Roman" w:cs="Times New Roman"/>
                <w:color w:val="000000"/>
              </w:rPr>
              <w:t xml:space="preserve">231 600,00  </w:t>
            </w:r>
          </w:p>
          <w:p w:rsidR="00732744" w:rsidRPr="00F22DBC" w:rsidRDefault="00732744" w:rsidP="00961F9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F97" w:rsidRPr="00F22DBC" w:rsidRDefault="00961F97" w:rsidP="00961F9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22DBC">
              <w:rPr>
                <w:rFonts w:ascii="Times New Roman" w:hAnsi="Times New Roman" w:cs="Times New Roman"/>
                <w:color w:val="000000"/>
              </w:rPr>
              <w:t xml:space="preserve">1 976,67  </w:t>
            </w:r>
          </w:p>
          <w:p w:rsidR="00732744" w:rsidRPr="00F22DBC" w:rsidRDefault="00732744" w:rsidP="007B7E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F97" w:rsidRPr="00F22DBC" w:rsidRDefault="00961F97" w:rsidP="00961F9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22DBC">
              <w:rPr>
                <w:rFonts w:ascii="Times New Roman" w:hAnsi="Times New Roman" w:cs="Times New Roman"/>
                <w:color w:val="000000"/>
              </w:rPr>
              <w:t xml:space="preserve">237 200,40  </w:t>
            </w:r>
          </w:p>
          <w:p w:rsidR="00732744" w:rsidRPr="00F22DBC" w:rsidRDefault="00732744" w:rsidP="007B7E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2DBC" w:rsidRPr="00F22DBC" w:rsidTr="00CE47A5">
        <w:trPr>
          <w:trHeight w:val="300"/>
        </w:trPr>
        <w:tc>
          <w:tcPr>
            <w:tcW w:w="1293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DBC" w:rsidRPr="00F22DBC" w:rsidRDefault="00F22DBC" w:rsidP="00F22D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22DBC">
              <w:rPr>
                <w:rFonts w:ascii="Times New Roman" w:eastAsia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2DBC" w:rsidRPr="00F22DBC" w:rsidRDefault="00F22DBC" w:rsidP="00961F97">
            <w:p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F22DBC">
              <w:rPr>
                <w:rFonts w:ascii="Times New Roman" w:hAnsi="Times New Roman" w:cs="Times New Roman"/>
                <w:b/>
                <w:color w:val="000000"/>
              </w:rPr>
              <w:t xml:space="preserve">237 200,40  </w:t>
            </w:r>
          </w:p>
        </w:tc>
      </w:tr>
    </w:tbl>
    <w:p w:rsidR="00210BD5" w:rsidRDefault="00466C45" w:rsidP="004B4E6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 w:bidi="en-US"/>
        </w:rPr>
      </w:pPr>
      <w:r w:rsidRPr="00466C45">
        <w:rPr>
          <w:rFonts w:ascii="Times New Roman" w:hAnsi="Times New Roman" w:cs="Times New Roman"/>
          <w:sz w:val="24"/>
          <w:szCs w:val="24"/>
          <w:lang w:eastAsia="en-US" w:bidi="en-US"/>
        </w:rPr>
        <w:tab/>
      </w:r>
    </w:p>
    <w:p w:rsidR="00210BD5" w:rsidRPr="00210BD5" w:rsidRDefault="00210BD5" w:rsidP="00B0460C">
      <w:pPr>
        <w:spacing w:after="0" w:line="240" w:lineRule="auto"/>
        <w:ind w:left="-284" w:firstLine="426"/>
        <w:rPr>
          <w:rFonts w:ascii="Times New Roman" w:hAnsi="Times New Roman" w:cs="Times New Roman"/>
          <w:bCs/>
          <w:sz w:val="24"/>
          <w:szCs w:val="24"/>
          <w:lang w:eastAsia="en-US" w:bidi="en-US"/>
        </w:rPr>
      </w:pPr>
      <w:r w:rsidRPr="00210BD5">
        <w:rPr>
          <w:rFonts w:ascii="Times New Roman" w:hAnsi="Times New Roman" w:cs="Times New Roman"/>
          <w:bCs/>
          <w:sz w:val="24"/>
          <w:szCs w:val="24"/>
          <w:lang w:eastAsia="en-US" w:bidi="en-US"/>
        </w:rPr>
        <w:t xml:space="preserve">Начальная (максимальная) цена контракта включает в себя все затраты, издержки, а также расходы на страхование, уплату таможенных пошлин, налогов и других обязательных платежей, которые </w:t>
      </w:r>
      <w:r w:rsidR="00C020BB">
        <w:rPr>
          <w:rFonts w:ascii="Times New Roman" w:hAnsi="Times New Roman" w:cs="Times New Roman"/>
          <w:bCs/>
          <w:sz w:val="24"/>
          <w:szCs w:val="24"/>
          <w:lang w:eastAsia="en-US" w:bidi="en-US"/>
        </w:rPr>
        <w:t>Исполнитель</w:t>
      </w:r>
      <w:r w:rsidRPr="00210BD5">
        <w:rPr>
          <w:rFonts w:ascii="Times New Roman" w:hAnsi="Times New Roman" w:cs="Times New Roman"/>
          <w:bCs/>
          <w:sz w:val="24"/>
          <w:szCs w:val="24"/>
          <w:lang w:eastAsia="en-US" w:bidi="en-US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 </w:t>
      </w:r>
    </w:p>
    <w:p w:rsidR="00210BD5" w:rsidRDefault="00210BD5" w:rsidP="004B4E6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 w:bidi="en-US"/>
        </w:rPr>
      </w:pPr>
    </w:p>
    <w:p w:rsidR="00453E71" w:rsidRPr="00B20A76" w:rsidRDefault="00453E71" w:rsidP="004B4E65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B20A7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/>
        </w:rPr>
        <w:t xml:space="preserve">*Коэффициент вариации, рассчитан в соответствии с требованиями и по формуле, изложенной в п. 3.20 </w:t>
      </w:r>
      <w:r w:rsidRPr="00B20A76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Приказа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ом (подрядчиком, исполнителем)".</w:t>
      </w:r>
    </w:p>
    <w:p w:rsidR="00453E71" w:rsidRPr="00C609A6" w:rsidRDefault="00453E71" w:rsidP="0033407A">
      <w:pPr>
        <w:spacing w:after="0" w:line="240" w:lineRule="auto"/>
        <w:ind w:firstLine="426"/>
        <w:jc w:val="both"/>
        <w:outlineLvl w:val="0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</w:pPr>
      <w:r w:rsidRPr="00B20A76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Значение коэффициента вариации по каждой позиции не превышает 33%, совокупность ценовых значений является однородной.</w:t>
      </w:r>
    </w:p>
    <w:p w:rsidR="00453E71" w:rsidRDefault="00453E71" w:rsidP="0033407A">
      <w:pPr>
        <w:spacing w:after="0" w:line="240" w:lineRule="auto"/>
        <w:ind w:firstLine="426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B20A76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Документы, подтверждающие проведение мониторинга, хранятся у Заказчика.</w:t>
      </w:r>
    </w:p>
    <w:p w:rsidR="00453E71" w:rsidRDefault="00453E71" w:rsidP="00453E71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453E71" w:rsidRDefault="00453E71" w:rsidP="00453E71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B6235B" w:rsidRDefault="00B6235B" w:rsidP="00453E71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4C1796" w:rsidRDefault="004C1796" w:rsidP="004C17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4420" w:rsidRPr="004C1796" w:rsidRDefault="00C84420">
      <w:pPr>
        <w:rPr>
          <w:rFonts w:ascii="Times New Roman" w:hAnsi="Times New Roman" w:cs="Times New Roman"/>
        </w:rPr>
      </w:pPr>
    </w:p>
    <w:sectPr w:rsidR="00C84420" w:rsidRPr="004C1796" w:rsidSect="00CA7A08">
      <w:pgSz w:w="16838" w:h="11906" w:orient="landscape"/>
      <w:pgMar w:top="851" w:right="1134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5F4" w:rsidRDefault="002445F4" w:rsidP="001D162E">
      <w:pPr>
        <w:spacing w:after="0" w:line="240" w:lineRule="auto"/>
      </w:pPr>
      <w:r>
        <w:separator/>
      </w:r>
    </w:p>
  </w:endnote>
  <w:endnote w:type="continuationSeparator" w:id="0">
    <w:p w:rsidR="002445F4" w:rsidRDefault="002445F4" w:rsidP="001D1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29704"/>
      <w:docPartObj>
        <w:docPartGallery w:val="Page Numbers (Bottom of Page)"/>
        <w:docPartUnique/>
      </w:docPartObj>
    </w:sdtPr>
    <w:sdtEndPr/>
    <w:sdtContent>
      <w:p w:rsidR="001D162E" w:rsidRDefault="00AB18F0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2DBC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1D162E" w:rsidRDefault="001D162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5F4" w:rsidRDefault="002445F4" w:rsidP="001D162E">
      <w:pPr>
        <w:spacing w:after="0" w:line="240" w:lineRule="auto"/>
      </w:pPr>
      <w:r>
        <w:separator/>
      </w:r>
    </w:p>
  </w:footnote>
  <w:footnote w:type="continuationSeparator" w:id="0">
    <w:p w:rsidR="002445F4" w:rsidRDefault="002445F4" w:rsidP="001D16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796"/>
    <w:rsid w:val="00001E89"/>
    <w:rsid w:val="000021AA"/>
    <w:rsid w:val="00002700"/>
    <w:rsid w:val="00002F2C"/>
    <w:rsid w:val="00002F64"/>
    <w:rsid w:val="0000340B"/>
    <w:rsid w:val="000035CD"/>
    <w:rsid w:val="00003915"/>
    <w:rsid w:val="0000392C"/>
    <w:rsid w:val="00003AAD"/>
    <w:rsid w:val="00004E2C"/>
    <w:rsid w:val="00005789"/>
    <w:rsid w:val="0000640B"/>
    <w:rsid w:val="00006A5E"/>
    <w:rsid w:val="000070CD"/>
    <w:rsid w:val="000072DD"/>
    <w:rsid w:val="00010F74"/>
    <w:rsid w:val="0001110F"/>
    <w:rsid w:val="000111BB"/>
    <w:rsid w:val="00011DC9"/>
    <w:rsid w:val="000132F6"/>
    <w:rsid w:val="000134BE"/>
    <w:rsid w:val="00013D0A"/>
    <w:rsid w:val="00014209"/>
    <w:rsid w:val="00014847"/>
    <w:rsid w:val="00014B8F"/>
    <w:rsid w:val="00015AF0"/>
    <w:rsid w:val="00015D47"/>
    <w:rsid w:val="000160AB"/>
    <w:rsid w:val="00016629"/>
    <w:rsid w:val="00016A59"/>
    <w:rsid w:val="00016E72"/>
    <w:rsid w:val="00016FE2"/>
    <w:rsid w:val="0001757E"/>
    <w:rsid w:val="00017E83"/>
    <w:rsid w:val="00020B46"/>
    <w:rsid w:val="00020D04"/>
    <w:rsid w:val="000210CC"/>
    <w:rsid w:val="000214DC"/>
    <w:rsid w:val="00021A37"/>
    <w:rsid w:val="000242B2"/>
    <w:rsid w:val="00025112"/>
    <w:rsid w:val="000254DD"/>
    <w:rsid w:val="000254E5"/>
    <w:rsid w:val="0002552A"/>
    <w:rsid w:val="0002563F"/>
    <w:rsid w:val="0002651C"/>
    <w:rsid w:val="00027287"/>
    <w:rsid w:val="00030DFB"/>
    <w:rsid w:val="0003180E"/>
    <w:rsid w:val="00031861"/>
    <w:rsid w:val="000325F3"/>
    <w:rsid w:val="00033403"/>
    <w:rsid w:val="00033B2A"/>
    <w:rsid w:val="00033D5B"/>
    <w:rsid w:val="0003405C"/>
    <w:rsid w:val="00034483"/>
    <w:rsid w:val="00034AC0"/>
    <w:rsid w:val="00035590"/>
    <w:rsid w:val="000363FB"/>
    <w:rsid w:val="00036E53"/>
    <w:rsid w:val="00036F6D"/>
    <w:rsid w:val="00037850"/>
    <w:rsid w:val="00040D96"/>
    <w:rsid w:val="000416B8"/>
    <w:rsid w:val="00041868"/>
    <w:rsid w:val="00041E8C"/>
    <w:rsid w:val="00042115"/>
    <w:rsid w:val="000426CA"/>
    <w:rsid w:val="00042E58"/>
    <w:rsid w:val="00044D58"/>
    <w:rsid w:val="000472DB"/>
    <w:rsid w:val="00047A71"/>
    <w:rsid w:val="00050055"/>
    <w:rsid w:val="00050B94"/>
    <w:rsid w:val="00051393"/>
    <w:rsid w:val="000529BB"/>
    <w:rsid w:val="00052F4F"/>
    <w:rsid w:val="00052FAA"/>
    <w:rsid w:val="0005329D"/>
    <w:rsid w:val="00053523"/>
    <w:rsid w:val="00053EAE"/>
    <w:rsid w:val="0005460A"/>
    <w:rsid w:val="00054A52"/>
    <w:rsid w:val="00055107"/>
    <w:rsid w:val="00055D10"/>
    <w:rsid w:val="00055FD3"/>
    <w:rsid w:val="00056551"/>
    <w:rsid w:val="000573F4"/>
    <w:rsid w:val="00057834"/>
    <w:rsid w:val="000603EA"/>
    <w:rsid w:val="000609F2"/>
    <w:rsid w:val="000623F0"/>
    <w:rsid w:val="00062D1C"/>
    <w:rsid w:val="00062F85"/>
    <w:rsid w:val="00063117"/>
    <w:rsid w:val="0006311A"/>
    <w:rsid w:val="000642B7"/>
    <w:rsid w:val="0006692C"/>
    <w:rsid w:val="00066FC1"/>
    <w:rsid w:val="00067F28"/>
    <w:rsid w:val="0007099F"/>
    <w:rsid w:val="00070AC8"/>
    <w:rsid w:val="00071BBD"/>
    <w:rsid w:val="000722A5"/>
    <w:rsid w:val="0007408C"/>
    <w:rsid w:val="000746C9"/>
    <w:rsid w:val="000751A9"/>
    <w:rsid w:val="00075622"/>
    <w:rsid w:val="000761C0"/>
    <w:rsid w:val="00076203"/>
    <w:rsid w:val="0007679E"/>
    <w:rsid w:val="0007764A"/>
    <w:rsid w:val="0007765C"/>
    <w:rsid w:val="00077CBD"/>
    <w:rsid w:val="0008067D"/>
    <w:rsid w:val="00080823"/>
    <w:rsid w:val="00080DCE"/>
    <w:rsid w:val="000816FE"/>
    <w:rsid w:val="0008177C"/>
    <w:rsid w:val="00081B1E"/>
    <w:rsid w:val="000826C0"/>
    <w:rsid w:val="00082E2C"/>
    <w:rsid w:val="00084D60"/>
    <w:rsid w:val="00090344"/>
    <w:rsid w:val="00091A91"/>
    <w:rsid w:val="00092E7E"/>
    <w:rsid w:val="00092EE6"/>
    <w:rsid w:val="00093D8B"/>
    <w:rsid w:val="000945E3"/>
    <w:rsid w:val="00095BA4"/>
    <w:rsid w:val="0009634A"/>
    <w:rsid w:val="00096E11"/>
    <w:rsid w:val="000970F5"/>
    <w:rsid w:val="00097BE0"/>
    <w:rsid w:val="00097D03"/>
    <w:rsid w:val="00097F99"/>
    <w:rsid w:val="000A02F2"/>
    <w:rsid w:val="000A04A1"/>
    <w:rsid w:val="000A1485"/>
    <w:rsid w:val="000A201C"/>
    <w:rsid w:val="000A2349"/>
    <w:rsid w:val="000A2359"/>
    <w:rsid w:val="000A36EE"/>
    <w:rsid w:val="000A3F5E"/>
    <w:rsid w:val="000A403B"/>
    <w:rsid w:val="000A420C"/>
    <w:rsid w:val="000A4CB0"/>
    <w:rsid w:val="000A57A3"/>
    <w:rsid w:val="000A61AE"/>
    <w:rsid w:val="000A6309"/>
    <w:rsid w:val="000A7438"/>
    <w:rsid w:val="000B0970"/>
    <w:rsid w:val="000B1BE1"/>
    <w:rsid w:val="000B2CCE"/>
    <w:rsid w:val="000B31E9"/>
    <w:rsid w:val="000B3317"/>
    <w:rsid w:val="000B3364"/>
    <w:rsid w:val="000B4B60"/>
    <w:rsid w:val="000B5727"/>
    <w:rsid w:val="000B5F65"/>
    <w:rsid w:val="000B62ED"/>
    <w:rsid w:val="000B6884"/>
    <w:rsid w:val="000B6893"/>
    <w:rsid w:val="000B7E68"/>
    <w:rsid w:val="000C1A2C"/>
    <w:rsid w:val="000C1FF1"/>
    <w:rsid w:val="000C255C"/>
    <w:rsid w:val="000C2FF3"/>
    <w:rsid w:val="000C3459"/>
    <w:rsid w:val="000C40E7"/>
    <w:rsid w:val="000C429D"/>
    <w:rsid w:val="000C4D14"/>
    <w:rsid w:val="000C692B"/>
    <w:rsid w:val="000C6997"/>
    <w:rsid w:val="000C72CB"/>
    <w:rsid w:val="000C750E"/>
    <w:rsid w:val="000D02F6"/>
    <w:rsid w:val="000D08E9"/>
    <w:rsid w:val="000D129B"/>
    <w:rsid w:val="000D30AE"/>
    <w:rsid w:val="000D3343"/>
    <w:rsid w:val="000D3F4D"/>
    <w:rsid w:val="000D3FAE"/>
    <w:rsid w:val="000D5623"/>
    <w:rsid w:val="000D5C49"/>
    <w:rsid w:val="000D6020"/>
    <w:rsid w:val="000D6149"/>
    <w:rsid w:val="000D6FF8"/>
    <w:rsid w:val="000D78F6"/>
    <w:rsid w:val="000D7919"/>
    <w:rsid w:val="000E0D11"/>
    <w:rsid w:val="000E109B"/>
    <w:rsid w:val="000E1519"/>
    <w:rsid w:val="000E1BB6"/>
    <w:rsid w:val="000E39DE"/>
    <w:rsid w:val="000E401B"/>
    <w:rsid w:val="000E46E6"/>
    <w:rsid w:val="000E4DEB"/>
    <w:rsid w:val="000E53A7"/>
    <w:rsid w:val="000E5745"/>
    <w:rsid w:val="000E596D"/>
    <w:rsid w:val="000E5CD5"/>
    <w:rsid w:val="000E6F6C"/>
    <w:rsid w:val="000E79F8"/>
    <w:rsid w:val="000E7D57"/>
    <w:rsid w:val="000F32B6"/>
    <w:rsid w:val="000F372C"/>
    <w:rsid w:val="000F41B9"/>
    <w:rsid w:val="000F4DF0"/>
    <w:rsid w:val="000F62CA"/>
    <w:rsid w:val="000F7D15"/>
    <w:rsid w:val="00100538"/>
    <w:rsid w:val="00100936"/>
    <w:rsid w:val="00100B57"/>
    <w:rsid w:val="00100C8F"/>
    <w:rsid w:val="00101763"/>
    <w:rsid w:val="00101AEC"/>
    <w:rsid w:val="00101F06"/>
    <w:rsid w:val="00102E7F"/>
    <w:rsid w:val="0010529A"/>
    <w:rsid w:val="0010591A"/>
    <w:rsid w:val="00106556"/>
    <w:rsid w:val="001073B6"/>
    <w:rsid w:val="00107F25"/>
    <w:rsid w:val="0011066F"/>
    <w:rsid w:val="00110C3B"/>
    <w:rsid w:val="00111DFC"/>
    <w:rsid w:val="00113005"/>
    <w:rsid w:val="00113332"/>
    <w:rsid w:val="00113519"/>
    <w:rsid w:val="001135E0"/>
    <w:rsid w:val="00113629"/>
    <w:rsid w:val="00113987"/>
    <w:rsid w:val="00113A6E"/>
    <w:rsid w:val="00114F86"/>
    <w:rsid w:val="00116455"/>
    <w:rsid w:val="00116CA2"/>
    <w:rsid w:val="0011703D"/>
    <w:rsid w:val="001173B2"/>
    <w:rsid w:val="001174F8"/>
    <w:rsid w:val="00117575"/>
    <w:rsid w:val="00117721"/>
    <w:rsid w:val="001201C9"/>
    <w:rsid w:val="0012478B"/>
    <w:rsid w:val="001268D8"/>
    <w:rsid w:val="00127A89"/>
    <w:rsid w:val="00130081"/>
    <w:rsid w:val="00130A1E"/>
    <w:rsid w:val="00130A7A"/>
    <w:rsid w:val="00132172"/>
    <w:rsid w:val="00133206"/>
    <w:rsid w:val="00133709"/>
    <w:rsid w:val="00133F0E"/>
    <w:rsid w:val="00134298"/>
    <w:rsid w:val="001343BE"/>
    <w:rsid w:val="0013477C"/>
    <w:rsid w:val="001347C1"/>
    <w:rsid w:val="00135247"/>
    <w:rsid w:val="00136836"/>
    <w:rsid w:val="001369BE"/>
    <w:rsid w:val="00136C3E"/>
    <w:rsid w:val="00136C7E"/>
    <w:rsid w:val="00140713"/>
    <w:rsid w:val="00140C69"/>
    <w:rsid w:val="00141145"/>
    <w:rsid w:val="0014145D"/>
    <w:rsid w:val="00143B1C"/>
    <w:rsid w:val="0014475A"/>
    <w:rsid w:val="00144C80"/>
    <w:rsid w:val="00145BEE"/>
    <w:rsid w:val="00145E52"/>
    <w:rsid w:val="0014608D"/>
    <w:rsid w:val="001474B6"/>
    <w:rsid w:val="00150644"/>
    <w:rsid w:val="0015104B"/>
    <w:rsid w:val="00151A9B"/>
    <w:rsid w:val="001524A5"/>
    <w:rsid w:val="00152D5B"/>
    <w:rsid w:val="00153384"/>
    <w:rsid w:val="00153398"/>
    <w:rsid w:val="00155967"/>
    <w:rsid w:val="00155CE3"/>
    <w:rsid w:val="00157248"/>
    <w:rsid w:val="001575CB"/>
    <w:rsid w:val="00157835"/>
    <w:rsid w:val="001579CF"/>
    <w:rsid w:val="00157D55"/>
    <w:rsid w:val="00161F73"/>
    <w:rsid w:val="001634B7"/>
    <w:rsid w:val="00163590"/>
    <w:rsid w:val="001635C3"/>
    <w:rsid w:val="00163E6E"/>
    <w:rsid w:val="00164338"/>
    <w:rsid w:val="001643E8"/>
    <w:rsid w:val="00164531"/>
    <w:rsid w:val="00165423"/>
    <w:rsid w:val="0016593A"/>
    <w:rsid w:val="00166BC6"/>
    <w:rsid w:val="001676D8"/>
    <w:rsid w:val="00167D98"/>
    <w:rsid w:val="0017245F"/>
    <w:rsid w:val="00172BC3"/>
    <w:rsid w:val="00174512"/>
    <w:rsid w:val="00174671"/>
    <w:rsid w:val="001749C4"/>
    <w:rsid w:val="001757BE"/>
    <w:rsid w:val="001758D8"/>
    <w:rsid w:val="00176409"/>
    <w:rsid w:val="001806CE"/>
    <w:rsid w:val="00182218"/>
    <w:rsid w:val="00182A76"/>
    <w:rsid w:val="00182A8C"/>
    <w:rsid w:val="00182CEF"/>
    <w:rsid w:val="001837B5"/>
    <w:rsid w:val="00184413"/>
    <w:rsid w:val="001845F4"/>
    <w:rsid w:val="0018779F"/>
    <w:rsid w:val="00187DE8"/>
    <w:rsid w:val="00187E53"/>
    <w:rsid w:val="00190816"/>
    <w:rsid w:val="00192BAD"/>
    <w:rsid w:val="00194390"/>
    <w:rsid w:val="001945E2"/>
    <w:rsid w:val="00194D52"/>
    <w:rsid w:val="00195820"/>
    <w:rsid w:val="001964DF"/>
    <w:rsid w:val="001A0AC0"/>
    <w:rsid w:val="001A13F1"/>
    <w:rsid w:val="001A1513"/>
    <w:rsid w:val="001A1ED7"/>
    <w:rsid w:val="001A2A36"/>
    <w:rsid w:val="001A33CC"/>
    <w:rsid w:val="001A400A"/>
    <w:rsid w:val="001A4D78"/>
    <w:rsid w:val="001A4FEB"/>
    <w:rsid w:val="001A587D"/>
    <w:rsid w:val="001A6AAC"/>
    <w:rsid w:val="001A7CB0"/>
    <w:rsid w:val="001B09DC"/>
    <w:rsid w:val="001B0C11"/>
    <w:rsid w:val="001B0F3D"/>
    <w:rsid w:val="001B1312"/>
    <w:rsid w:val="001B1A12"/>
    <w:rsid w:val="001B395D"/>
    <w:rsid w:val="001B3B23"/>
    <w:rsid w:val="001B3CCB"/>
    <w:rsid w:val="001B4CFD"/>
    <w:rsid w:val="001B58FC"/>
    <w:rsid w:val="001B624C"/>
    <w:rsid w:val="001B64BE"/>
    <w:rsid w:val="001B771E"/>
    <w:rsid w:val="001B7E1E"/>
    <w:rsid w:val="001B7EFB"/>
    <w:rsid w:val="001C00D8"/>
    <w:rsid w:val="001C00E1"/>
    <w:rsid w:val="001C0825"/>
    <w:rsid w:val="001C08CC"/>
    <w:rsid w:val="001C1A2B"/>
    <w:rsid w:val="001C1DF6"/>
    <w:rsid w:val="001C2009"/>
    <w:rsid w:val="001C2750"/>
    <w:rsid w:val="001C27EE"/>
    <w:rsid w:val="001C2C35"/>
    <w:rsid w:val="001C42A6"/>
    <w:rsid w:val="001C430B"/>
    <w:rsid w:val="001C43D9"/>
    <w:rsid w:val="001C45C7"/>
    <w:rsid w:val="001C47EF"/>
    <w:rsid w:val="001C50A3"/>
    <w:rsid w:val="001C53BA"/>
    <w:rsid w:val="001D0DEF"/>
    <w:rsid w:val="001D1076"/>
    <w:rsid w:val="001D162E"/>
    <w:rsid w:val="001D1BCC"/>
    <w:rsid w:val="001D37A0"/>
    <w:rsid w:val="001D3DCD"/>
    <w:rsid w:val="001D453B"/>
    <w:rsid w:val="001D4562"/>
    <w:rsid w:val="001D6988"/>
    <w:rsid w:val="001D6F62"/>
    <w:rsid w:val="001D72C5"/>
    <w:rsid w:val="001D77D0"/>
    <w:rsid w:val="001D7A70"/>
    <w:rsid w:val="001E0FD9"/>
    <w:rsid w:val="001E12E9"/>
    <w:rsid w:val="001E1758"/>
    <w:rsid w:val="001E3110"/>
    <w:rsid w:val="001E341B"/>
    <w:rsid w:val="001E42ED"/>
    <w:rsid w:val="001E71E4"/>
    <w:rsid w:val="001E720F"/>
    <w:rsid w:val="001F0314"/>
    <w:rsid w:val="001F082E"/>
    <w:rsid w:val="001F0FCB"/>
    <w:rsid w:val="001F1DDA"/>
    <w:rsid w:val="001F1FE3"/>
    <w:rsid w:val="001F262A"/>
    <w:rsid w:val="001F2C56"/>
    <w:rsid w:val="001F317F"/>
    <w:rsid w:val="001F3723"/>
    <w:rsid w:val="001F3D10"/>
    <w:rsid w:val="001F3E35"/>
    <w:rsid w:val="001F428F"/>
    <w:rsid w:val="001F63DD"/>
    <w:rsid w:val="001F6466"/>
    <w:rsid w:val="00200B60"/>
    <w:rsid w:val="002017BC"/>
    <w:rsid w:val="0020255D"/>
    <w:rsid w:val="00202EE9"/>
    <w:rsid w:val="00203061"/>
    <w:rsid w:val="00203553"/>
    <w:rsid w:val="00203A43"/>
    <w:rsid w:val="00203CB4"/>
    <w:rsid w:val="002041F1"/>
    <w:rsid w:val="00204775"/>
    <w:rsid w:val="00204879"/>
    <w:rsid w:val="00204941"/>
    <w:rsid w:val="00205448"/>
    <w:rsid w:val="002054A0"/>
    <w:rsid w:val="0020559C"/>
    <w:rsid w:val="002055F4"/>
    <w:rsid w:val="002058C4"/>
    <w:rsid w:val="002067D2"/>
    <w:rsid w:val="00207285"/>
    <w:rsid w:val="0020781E"/>
    <w:rsid w:val="002108E8"/>
    <w:rsid w:val="00210BD5"/>
    <w:rsid w:val="00210D36"/>
    <w:rsid w:val="002113C4"/>
    <w:rsid w:val="00211B82"/>
    <w:rsid w:val="0021236D"/>
    <w:rsid w:val="002126D1"/>
    <w:rsid w:val="0021302B"/>
    <w:rsid w:val="00214703"/>
    <w:rsid w:val="0021496A"/>
    <w:rsid w:val="00215BF4"/>
    <w:rsid w:val="00216A2C"/>
    <w:rsid w:val="0021709F"/>
    <w:rsid w:val="002173B1"/>
    <w:rsid w:val="00217595"/>
    <w:rsid w:val="0022303A"/>
    <w:rsid w:val="002231F1"/>
    <w:rsid w:val="00223DAD"/>
    <w:rsid w:val="00223DB0"/>
    <w:rsid w:val="00224031"/>
    <w:rsid w:val="00224175"/>
    <w:rsid w:val="002246CD"/>
    <w:rsid w:val="002253A7"/>
    <w:rsid w:val="002253E3"/>
    <w:rsid w:val="0022543F"/>
    <w:rsid w:val="002260F0"/>
    <w:rsid w:val="00226FA2"/>
    <w:rsid w:val="00227DFD"/>
    <w:rsid w:val="00230081"/>
    <w:rsid w:val="00231224"/>
    <w:rsid w:val="00231556"/>
    <w:rsid w:val="0023180D"/>
    <w:rsid w:val="002324A8"/>
    <w:rsid w:val="00232C98"/>
    <w:rsid w:val="0023483E"/>
    <w:rsid w:val="0023519D"/>
    <w:rsid w:val="00235AD1"/>
    <w:rsid w:val="0023752C"/>
    <w:rsid w:val="00237B55"/>
    <w:rsid w:val="00237E3C"/>
    <w:rsid w:val="002403AB"/>
    <w:rsid w:val="002407AA"/>
    <w:rsid w:val="00241655"/>
    <w:rsid w:val="00241957"/>
    <w:rsid w:val="00242802"/>
    <w:rsid w:val="00243EB5"/>
    <w:rsid w:val="00243FEE"/>
    <w:rsid w:val="002445F4"/>
    <w:rsid w:val="00244651"/>
    <w:rsid w:val="00244A3B"/>
    <w:rsid w:val="00245261"/>
    <w:rsid w:val="00245BFB"/>
    <w:rsid w:val="00245CE4"/>
    <w:rsid w:val="00246ACF"/>
    <w:rsid w:val="00247756"/>
    <w:rsid w:val="00250BEA"/>
    <w:rsid w:val="00251340"/>
    <w:rsid w:val="00251AF7"/>
    <w:rsid w:val="00252049"/>
    <w:rsid w:val="00252105"/>
    <w:rsid w:val="00253490"/>
    <w:rsid w:val="00253D56"/>
    <w:rsid w:val="002543BE"/>
    <w:rsid w:val="00254991"/>
    <w:rsid w:val="00255F8E"/>
    <w:rsid w:val="0025651F"/>
    <w:rsid w:val="00256A23"/>
    <w:rsid w:val="00256AD9"/>
    <w:rsid w:val="00257A79"/>
    <w:rsid w:val="00257A84"/>
    <w:rsid w:val="00257AD4"/>
    <w:rsid w:val="002617FD"/>
    <w:rsid w:val="002628BE"/>
    <w:rsid w:val="00262EA9"/>
    <w:rsid w:val="00264574"/>
    <w:rsid w:val="0026495A"/>
    <w:rsid w:val="00267C55"/>
    <w:rsid w:val="002701B9"/>
    <w:rsid w:val="002713FF"/>
    <w:rsid w:val="00272AF8"/>
    <w:rsid w:val="00272B55"/>
    <w:rsid w:val="00273040"/>
    <w:rsid w:val="00274D5C"/>
    <w:rsid w:val="002752A7"/>
    <w:rsid w:val="002752F5"/>
    <w:rsid w:val="0027599A"/>
    <w:rsid w:val="00275E9C"/>
    <w:rsid w:val="00275F46"/>
    <w:rsid w:val="00276E17"/>
    <w:rsid w:val="0027709A"/>
    <w:rsid w:val="002770CE"/>
    <w:rsid w:val="002772AB"/>
    <w:rsid w:val="002776BF"/>
    <w:rsid w:val="0028066B"/>
    <w:rsid w:val="00280687"/>
    <w:rsid w:val="00280E34"/>
    <w:rsid w:val="0028222E"/>
    <w:rsid w:val="002827CB"/>
    <w:rsid w:val="00282D2B"/>
    <w:rsid w:val="002838B7"/>
    <w:rsid w:val="00283AAA"/>
    <w:rsid w:val="00283CB2"/>
    <w:rsid w:val="0028405E"/>
    <w:rsid w:val="00284822"/>
    <w:rsid w:val="00286B54"/>
    <w:rsid w:val="00286CE0"/>
    <w:rsid w:val="002875BD"/>
    <w:rsid w:val="00290359"/>
    <w:rsid w:val="0029046F"/>
    <w:rsid w:val="002905B0"/>
    <w:rsid w:val="00290BA5"/>
    <w:rsid w:val="00291560"/>
    <w:rsid w:val="00291754"/>
    <w:rsid w:val="00293333"/>
    <w:rsid w:val="00293AAE"/>
    <w:rsid w:val="00293DCB"/>
    <w:rsid w:val="002944EF"/>
    <w:rsid w:val="002949B0"/>
    <w:rsid w:val="00295FC6"/>
    <w:rsid w:val="00296EF2"/>
    <w:rsid w:val="0029765C"/>
    <w:rsid w:val="00297AB9"/>
    <w:rsid w:val="002A0182"/>
    <w:rsid w:val="002A0F3E"/>
    <w:rsid w:val="002A1393"/>
    <w:rsid w:val="002A1991"/>
    <w:rsid w:val="002A206B"/>
    <w:rsid w:val="002A20E3"/>
    <w:rsid w:val="002A20F2"/>
    <w:rsid w:val="002A24E7"/>
    <w:rsid w:val="002A464A"/>
    <w:rsid w:val="002A550A"/>
    <w:rsid w:val="002A5C8E"/>
    <w:rsid w:val="002A5DD7"/>
    <w:rsid w:val="002B08CD"/>
    <w:rsid w:val="002B0D01"/>
    <w:rsid w:val="002B152B"/>
    <w:rsid w:val="002B1641"/>
    <w:rsid w:val="002B1668"/>
    <w:rsid w:val="002B17FE"/>
    <w:rsid w:val="002B2F2E"/>
    <w:rsid w:val="002B3422"/>
    <w:rsid w:val="002B3A4D"/>
    <w:rsid w:val="002B3AEF"/>
    <w:rsid w:val="002B3F2A"/>
    <w:rsid w:val="002B422E"/>
    <w:rsid w:val="002B4B74"/>
    <w:rsid w:val="002B5096"/>
    <w:rsid w:val="002B62D0"/>
    <w:rsid w:val="002B7844"/>
    <w:rsid w:val="002B7894"/>
    <w:rsid w:val="002C0EA5"/>
    <w:rsid w:val="002C12B8"/>
    <w:rsid w:val="002C155E"/>
    <w:rsid w:val="002C3711"/>
    <w:rsid w:val="002C4B0B"/>
    <w:rsid w:val="002C4B62"/>
    <w:rsid w:val="002C5231"/>
    <w:rsid w:val="002C6558"/>
    <w:rsid w:val="002C66D6"/>
    <w:rsid w:val="002C68AA"/>
    <w:rsid w:val="002C7746"/>
    <w:rsid w:val="002C7750"/>
    <w:rsid w:val="002C7752"/>
    <w:rsid w:val="002C7BF5"/>
    <w:rsid w:val="002C7F51"/>
    <w:rsid w:val="002D011D"/>
    <w:rsid w:val="002D0FA7"/>
    <w:rsid w:val="002D1F62"/>
    <w:rsid w:val="002D20AD"/>
    <w:rsid w:val="002D25D0"/>
    <w:rsid w:val="002D3A5C"/>
    <w:rsid w:val="002D3AC6"/>
    <w:rsid w:val="002D4EE3"/>
    <w:rsid w:val="002D5460"/>
    <w:rsid w:val="002D6593"/>
    <w:rsid w:val="002D6E69"/>
    <w:rsid w:val="002E01B2"/>
    <w:rsid w:val="002E0953"/>
    <w:rsid w:val="002E1A42"/>
    <w:rsid w:val="002E1E22"/>
    <w:rsid w:val="002E2512"/>
    <w:rsid w:val="002E3074"/>
    <w:rsid w:val="002E3761"/>
    <w:rsid w:val="002E4662"/>
    <w:rsid w:val="002E4896"/>
    <w:rsid w:val="002E6950"/>
    <w:rsid w:val="002E703E"/>
    <w:rsid w:val="002E77ED"/>
    <w:rsid w:val="002F0891"/>
    <w:rsid w:val="002F1294"/>
    <w:rsid w:val="002F256D"/>
    <w:rsid w:val="002F2941"/>
    <w:rsid w:val="002F2F03"/>
    <w:rsid w:val="002F3304"/>
    <w:rsid w:val="002F35DB"/>
    <w:rsid w:val="002F5750"/>
    <w:rsid w:val="002F6499"/>
    <w:rsid w:val="002F6594"/>
    <w:rsid w:val="002F70ED"/>
    <w:rsid w:val="002F7337"/>
    <w:rsid w:val="002F792A"/>
    <w:rsid w:val="002F7E36"/>
    <w:rsid w:val="002F7F0C"/>
    <w:rsid w:val="00301097"/>
    <w:rsid w:val="003014A2"/>
    <w:rsid w:val="00301941"/>
    <w:rsid w:val="00302436"/>
    <w:rsid w:val="003025BD"/>
    <w:rsid w:val="00302D9C"/>
    <w:rsid w:val="00303C5E"/>
    <w:rsid w:val="00303F5B"/>
    <w:rsid w:val="00304591"/>
    <w:rsid w:val="003048EC"/>
    <w:rsid w:val="00306B9C"/>
    <w:rsid w:val="00306FC7"/>
    <w:rsid w:val="00307702"/>
    <w:rsid w:val="00307E6B"/>
    <w:rsid w:val="00310730"/>
    <w:rsid w:val="00310849"/>
    <w:rsid w:val="00310D24"/>
    <w:rsid w:val="00310E94"/>
    <w:rsid w:val="0031227D"/>
    <w:rsid w:val="00312D50"/>
    <w:rsid w:val="00313A47"/>
    <w:rsid w:val="003142B6"/>
    <w:rsid w:val="003146E1"/>
    <w:rsid w:val="0031496A"/>
    <w:rsid w:val="0031522E"/>
    <w:rsid w:val="003156BF"/>
    <w:rsid w:val="00315E35"/>
    <w:rsid w:val="003163D9"/>
    <w:rsid w:val="00316A6E"/>
    <w:rsid w:val="00316DDE"/>
    <w:rsid w:val="00316E33"/>
    <w:rsid w:val="003172BA"/>
    <w:rsid w:val="00317452"/>
    <w:rsid w:val="00317650"/>
    <w:rsid w:val="00320586"/>
    <w:rsid w:val="003209A3"/>
    <w:rsid w:val="003214DE"/>
    <w:rsid w:val="00321911"/>
    <w:rsid w:val="00321A25"/>
    <w:rsid w:val="0032334D"/>
    <w:rsid w:val="00324C47"/>
    <w:rsid w:val="003266FF"/>
    <w:rsid w:val="00326ECD"/>
    <w:rsid w:val="00326F03"/>
    <w:rsid w:val="003273B5"/>
    <w:rsid w:val="00330306"/>
    <w:rsid w:val="003316E6"/>
    <w:rsid w:val="0033183A"/>
    <w:rsid w:val="003332BA"/>
    <w:rsid w:val="0033407A"/>
    <w:rsid w:val="0033475C"/>
    <w:rsid w:val="0033476C"/>
    <w:rsid w:val="003348E3"/>
    <w:rsid w:val="00334975"/>
    <w:rsid w:val="003356C0"/>
    <w:rsid w:val="0033604A"/>
    <w:rsid w:val="0033696A"/>
    <w:rsid w:val="00337BC2"/>
    <w:rsid w:val="00337E14"/>
    <w:rsid w:val="003400F9"/>
    <w:rsid w:val="00340AEE"/>
    <w:rsid w:val="00340D2D"/>
    <w:rsid w:val="003416A5"/>
    <w:rsid w:val="003424D6"/>
    <w:rsid w:val="00343B41"/>
    <w:rsid w:val="00343DF1"/>
    <w:rsid w:val="00343E0B"/>
    <w:rsid w:val="00343EF5"/>
    <w:rsid w:val="003442E2"/>
    <w:rsid w:val="00344784"/>
    <w:rsid w:val="003449A6"/>
    <w:rsid w:val="00345DFF"/>
    <w:rsid w:val="00351190"/>
    <w:rsid w:val="00351433"/>
    <w:rsid w:val="0035357E"/>
    <w:rsid w:val="003538FF"/>
    <w:rsid w:val="00353E23"/>
    <w:rsid w:val="00355784"/>
    <w:rsid w:val="0035578D"/>
    <w:rsid w:val="00355F29"/>
    <w:rsid w:val="00356431"/>
    <w:rsid w:val="00356FA2"/>
    <w:rsid w:val="00356FBD"/>
    <w:rsid w:val="003578A2"/>
    <w:rsid w:val="00361D04"/>
    <w:rsid w:val="003629A3"/>
    <w:rsid w:val="003645C9"/>
    <w:rsid w:val="00364ACC"/>
    <w:rsid w:val="00364CB4"/>
    <w:rsid w:val="003650B8"/>
    <w:rsid w:val="0036560F"/>
    <w:rsid w:val="003662AD"/>
    <w:rsid w:val="003712D2"/>
    <w:rsid w:val="0037165B"/>
    <w:rsid w:val="00372F2E"/>
    <w:rsid w:val="00374236"/>
    <w:rsid w:val="00376873"/>
    <w:rsid w:val="00376FD6"/>
    <w:rsid w:val="0037772C"/>
    <w:rsid w:val="0037784E"/>
    <w:rsid w:val="00381BA6"/>
    <w:rsid w:val="00381CFE"/>
    <w:rsid w:val="003834A2"/>
    <w:rsid w:val="00385831"/>
    <w:rsid w:val="00386A8F"/>
    <w:rsid w:val="00387BB2"/>
    <w:rsid w:val="00387D85"/>
    <w:rsid w:val="003902CE"/>
    <w:rsid w:val="00392B0D"/>
    <w:rsid w:val="00393CA6"/>
    <w:rsid w:val="00394700"/>
    <w:rsid w:val="003948E9"/>
    <w:rsid w:val="00394E91"/>
    <w:rsid w:val="00395A25"/>
    <w:rsid w:val="0039663C"/>
    <w:rsid w:val="00396705"/>
    <w:rsid w:val="00396CB4"/>
    <w:rsid w:val="00396D2A"/>
    <w:rsid w:val="00396F6A"/>
    <w:rsid w:val="00397093"/>
    <w:rsid w:val="00397B2A"/>
    <w:rsid w:val="003A0D30"/>
    <w:rsid w:val="003A1516"/>
    <w:rsid w:val="003A1EFF"/>
    <w:rsid w:val="003A21DD"/>
    <w:rsid w:val="003A23FB"/>
    <w:rsid w:val="003A2894"/>
    <w:rsid w:val="003A3264"/>
    <w:rsid w:val="003A39B7"/>
    <w:rsid w:val="003A3D9B"/>
    <w:rsid w:val="003A4D1D"/>
    <w:rsid w:val="003A4E5B"/>
    <w:rsid w:val="003A509C"/>
    <w:rsid w:val="003A56D9"/>
    <w:rsid w:val="003A6726"/>
    <w:rsid w:val="003A6964"/>
    <w:rsid w:val="003B08A8"/>
    <w:rsid w:val="003B091B"/>
    <w:rsid w:val="003B10E9"/>
    <w:rsid w:val="003B1414"/>
    <w:rsid w:val="003B1C7F"/>
    <w:rsid w:val="003B1E1E"/>
    <w:rsid w:val="003B2409"/>
    <w:rsid w:val="003B37A8"/>
    <w:rsid w:val="003B4430"/>
    <w:rsid w:val="003B689E"/>
    <w:rsid w:val="003B6CE9"/>
    <w:rsid w:val="003B788F"/>
    <w:rsid w:val="003B7AAC"/>
    <w:rsid w:val="003C04B8"/>
    <w:rsid w:val="003C1690"/>
    <w:rsid w:val="003C1934"/>
    <w:rsid w:val="003C298E"/>
    <w:rsid w:val="003C29D8"/>
    <w:rsid w:val="003C2B85"/>
    <w:rsid w:val="003C3198"/>
    <w:rsid w:val="003C45E6"/>
    <w:rsid w:val="003C464E"/>
    <w:rsid w:val="003C46C0"/>
    <w:rsid w:val="003C4925"/>
    <w:rsid w:val="003C5191"/>
    <w:rsid w:val="003C51C1"/>
    <w:rsid w:val="003C550F"/>
    <w:rsid w:val="003C6EA8"/>
    <w:rsid w:val="003C75F2"/>
    <w:rsid w:val="003C7B1A"/>
    <w:rsid w:val="003D05B2"/>
    <w:rsid w:val="003D0696"/>
    <w:rsid w:val="003D082D"/>
    <w:rsid w:val="003D1193"/>
    <w:rsid w:val="003D14F6"/>
    <w:rsid w:val="003D1D9A"/>
    <w:rsid w:val="003D234D"/>
    <w:rsid w:val="003D2424"/>
    <w:rsid w:val="003D29B8"/>
    <w:rsid w:val="003D3303"/>
    <w:rsid w:val="003D3B67"/>
    <w:rsid w:val="003D4112"/>
    <w:rsid w:val="003D46CB"/>
    <w:rsid w:val="003D4903"/>
    <w:rsid w:val="003D4F7E"/>
    <w:rsid w:val="003D4FD5"/>
    <w:rsid w:val="003D510C"/>
    <w:rsid w:val="003D5A01"/>
    <w:rsid w:val="003D5B09"/>
    <w:rsid w:val="003D5B52"/>
    <w:rsid w:val="003D5CEA"/>
    <w:rsid w:val="003D5E55"/>
    <w:rsid w:val="003D641F"/>
    <w:rsid w:val="003D6953"/>
    <w:rsid w:val="003D729E"/>
    <w:rsid w:val="003D75B9"/>
    <w:rsid w:val="003D79E0"/>
    <w:rsid w:val="003E0461"/>
    <w:rsid w:val="003E0C4D"/>
    <w:rsid w:val="003E133E"/>
    <w:rsid w:val="003E193B"/>
    <w:rsid w:val="003E1967"/>
    <w:rsid w:val="003E3D68"/>
    <w:rsid w:val="003E3E6E"/>
    <w:rsid w:val="003E43CF"/>
    <w:rsid w:val="003E46E9"/>
    <w:rsid w:val="003E493C"/>
    <w:rsid w:val="003E4AEB"/>
    <w:rsid w:val="003E59A6"/>
    <w:rsid w:val="003E5B26"/>
    <w:rsid w:val="003E6A5F"/>
    <w:rsid w:val="003E6CE6"/>
    <w:rsid w:val="003E6FC7"/>
    <w:rsid w:val="003E74CA"/>
    <w:rsid w:val="003F0652"/>
    <w:rsid w:val="003F0C81"/>
    <w:rsid w:val="003F3031"/>
    <w:rsid w:val="003F3796"/>
    <w:rsid w:val="003F3DC2"/>
    <w:rsid w:val="003F42C9"/>
    <w:rsid w:val="003F6231"/>
    <w:rsid w:val="003F6EA0"/>
    <w:rsid w:val="003F7731"/>
    <w:rsid w:val="003F7EB1"/>
    <w:rsid w:val="0040003E"/>
    <w:rsid w:val="00400DE4"/>
    <w:rsid w:val="00401543"/>
    <w:rsid w:val="00402968"/>
    <w:rsid w:val="00403593"/>
    <w:rsid w:val="004044E5"/>
    <w:rsid w:val="004045C3"/>
    <w:rsid w:val="00404676"/>
    <w:rsid w:val="00404F5F"/>
    <w:rsid w:val="00406840"/>
    <w:rsid w:val="00406C09"/>
    <w:rsid w:val="00407058"/>
    <w:rsid w:val="004072B3"/>
    <w:rsid w:val="0040743B"/>
    <w:rsid w:val="00410469"/>
    <w:rsid w:val="004117EE"/>
    <w:rsid w:val="00411C7C"/>
    <w:rsid w:val="00412728"/>
    <w:rsid w:val="004142BB"/>
    <w:rsid w:val="00414C64"/>
    <w:rsid w:val="0041567D"/>
    <w:rsid w:val="0042062B"/>
    <w:rsid w:val="00420B9E"/>
    <w:rsid w:val="004219AA"/>
    <w:rsid w:val="00421D12"/>
    <w:rsid w:val="00421D19"/>
    <w:rsid w:val="0042476A"/>
    <w:rsid w:val="00424A96"/>
    <w:rsid w:val="00424B66"/>
    <w:rsid w:val="00425453"/>
    <w:rsid w:val="00425E4B"/>
    <w:rsid w:val="00425EC5"/>
    <w:rsid w:val="00427F29"/>
    <w:rsid w:val="0043035D"/>
    <w:rsid w:val="00430431"/>
    <w:rsid w:val="00430806"/>
    <w:rsid w:val="004317A4"/>
    <w:rsid w:val="00431C0E"/>
    <w:rsid w:val="00432264"/>
    <w:rsid w:val="004329BB"/>
    <w:rsid w:val="00432BD5"/>
    <w:rsid w:val="00433BB6"/>
    <w:rsid w:val="00433EFF"/>
    <w:rsid w:val="00433F1A"/>
    <w:rsid w:val="00434171"/>
    <w:rsid w:val="00434DD8"/>
    <w:rsid w:val="00434DF6"/>
    <w:rsid w:val="004365A3"/>
    <w:rsid w:val="00437B89"/>
    <w:rsid w:val="004404CD"/>
    <w:rsid w:val="00440E80"/>
    <w:rsid w:val="004414F5"/>
    <w:rsid w:val="00442334"/>
    <w:rsid w:val="00442715"/>
    <w:rsid w:val="00443B00"/>
    <w:rsid w:val="00443F85"/>
    <w:rsid w:val="00444D7B"/>
    <w:rsid w:val="0044663E"/>
    <w:rsid w:val="004475C2"/>
    <w:rsid w:val="00447858"/>
    <w:rsid w:val="00447AF9"/>
    <w:rsid w:val="00447E2B"/>
    <w:rsid w:val="0045008B"/>
    <w:rsid w:val="004500B6"/>
    <w:rsid w:val="00450D8A"/>
    <w:rsid w:val="004515F0"/>
    <w:rsid w:val="00452406"/>
    <w:rsid w:val="00453E71"/>
    <w:rsid w:val="00454B55"/>
    <w:rsid w:val="00454FB1"/>
    <w:rsid w:val="004563D7"/>
    <w:rsid w:val="004569AC"/>
    <w:rsid w:val="00456D98"/>
    <w:rsid w:val="00457671"/>
    <w:rsid w:val="00457936"/>
    <w:rsid w:val="00460714"/>
    <w:rsid w:val="00461833"/>
    <w:rsid w:val="00461C6A"/>
    <w:rsid w:val="00461E82"/>
    <w:rsid w:val="00461F58"/>
    <w:rsid w:val="0046262D"/>
    <w:rsid w:val="00462715"/>
    <w:rsid w:val="00463AFB"/>
    <w:rsid w:val="00463C73"/>
    <w:rsid w:val="004648C6"/>
    <w:rsid w:val="00464FE2"/>
    <w:rsid w:val="00465424"/>
    <w:rsid w:val="004659D1"/>
    <w:rsid w:val="004667AF"/>
    <w:rsid w:val="00466C45"/>
    <w:rsid w:val="00467459"/>
    <w:rsid w:val="00467750"/>
    <w:rsid w:val="004700A3"/>
    <w:rsid w:val="00470C83"/>
    <w:rsid w:val="00471439"/>
    <w:rsid w:val="00471CA7"/>
    <w:rsid w:val="0047215C"/>
    <w:rsid w:val="00472A52"/>
    <w:rsid w:val="0047343E"/>
    <w:rsid w:val="00474C06"/>
    <w:rsid w:val="00474CEB"/>
    <w:rsid w:val="00475130"/>
    <w:rsid w:val="0047548F"/>
    <w:rsid w:val="004759ED"/>
    <w:rsid w:val="00475B68"/>
    <w:rsid w:val="00475C8A"/>
    <w:rsid w:val="004778B4"/>
    <w:rsid w:val="00477F44"/>
    <w:rsid w:val="00481987"/>
    <w:rsid w:val="00481B91"/>
    <w:rsid w:val="00481E61"/>
    <w:rsid w:val="004834B6"/>
    <w:rsid w:val="00483D69"/>
    <w:rsid w:val="00484E2B"/>
    <w:rsid w:val="004872A2"/>
    <w:rsid w:val="00487617"/>
    <w:rsid w:val="00487AD6"/>
    <w:rsid w:val="00487BE8"/>
    <w:rsid w:val="00490268"/>
    <w:rsid w:val="004903AF"/>
    <w:rsid w:val="00490B9A"/>
    <w:rsid w:val="004915F8"/>
    <w:rsid w:val="00492500"/>
    <w:rsid w:val="00492851"/>
    <w:rsid w:val="00492DAE"/>
    <w:rsid w:val="00493E94"/>
    <w:rsid w:val="0049405C"/>
    <w:rsid w:val="004953FE"/>
    <w:rsid w:val="00495C38"/>
    <w:rsid w:val="00496366"/>
    <w:rsid w:val="004A0832"/>
    <w:rsid w:val="004A0959"/>
    <w:rsid w:val="004A0994"/>
    <w:rsid w:val="004A1CE7"/>
    <w:rsid w:val="004A2AAE"/>
    <w:rsid w:val="004A32CE"/>
    <w:rsid w:val="004A3AB7"/>
    <w:rsid w:val="004A4825"/>
    <w:rsid w:val="004A54D9"/>
    <w:rsid w:val="004A566A"/>
    <w:rsid w:val="004A5A81"/>
    <w:rsid w:val="004A5AE2"/>
    <w:rsid w:val="004A6571"/>
    <w:rsid w:val="004A7EE5"/>
    <w:rsid w:val="004B0259"/>
    <w:rsid w:val="004B1405"/>
    <w:rsid w:val="004B16ED"/>
    <w:rsid w:val="004B1DCA"/>
    <w:rsid w:val="004B24D1"/>
    <w:rsid w:val="004B2C41"/>
    <w:rsid w:val="004B3E2F"/>
    <w:rsid w:val="004B407A"/>
    <w:rsid w:val="004B4E65"/>
    <w:rsid w:val="004B5CC5"/>
    <w:rsid w:val="004B6631"/>
    <w:rsid w:val="004B6FD7"/>
    <w:rsid w:val="004B7296"/>
    <w:rsid w:val="004C0296"/>
    <w:rsid w:val="004C02F1"/>
    <w:rsid w:val="004C0AC3"/>
    <w:rsid w:val="004C0F74"/>
    <w:rsid w:val="004C1796"/>
    <w:rsid w:val="004C1DD6"/>
    <w:rsid w:val="004C26AE"/>
    <w:rsid w:val="004C3101"/>
    <w:rsid w:val="004C3899"/>
    <w:rsid w:val="004C43BA"/>
    <w:rsid w:val="004C5DED"/>
    <w:rsid w:val="004C6F74"/>
    <w:rsid w:val="004C71AD"/>
    <w:rsid w:val="004C78ED"/>
    <w:rsid w:val="004C7ABF"/>
    <w:rsid w:val="004C7CDA"/>
    <w:rsid w:val="004D07E2"/>
    <w:rsid w:val="004D0E31"/>
    <w:rsid w:val="004D137C"/>
    <w:rsid w:val="004D1ED0"/>
    <w:rsid w:val="004D2097"/>
    <w:rsid w:val="004D3285"/>
    <w:rsid w:val="004D333F"/>
    <w:rsid w:val="004D3A30"/>
    <w:rsid w:val="004D41B6"/>
    <w:rsid w:val="004D429C"/>
    <w:rsid w:val="004D500B"/>
    <w:rsid w:val="004D54E7"/>
    <w:rsid w:val="004D5D97"/>
    <w:rsid w:val="004D68FA"/>
    <w:rsid w:val="004D73C9"/>
    <w:rsid w:val="004E0C9A"/>
    <w:rsid w:val="004E354F"/>
    <w:rsid w:val="004E3C38"/>
    <w:rsid w:val="004E41F4"/>
    <w:rsid w:val="004E5436"/>
    <w:rsid w:val="004E6268"/>
    <w:rsid w:val="004E75E7"/>
    <w:rsid w:val="004F02BE"/>
    <w:rsid w:val="004F274E"/>
    <w:rsid w:val="004F275B"/>
    <w:rsid w:val="004F2948"/>
    <w:rsid w:val="004F3AC2"/>
    <w:rsid w:val="004F3C5B"/>
    <w:rsid w:val="004F4552"/>
    <w:rsid w:val="004F47D2"/>
    <w:rsid w:val="004F52AD"/>
    <w:rsid w:val="004F5535"/>
    <w:rsid w:val="004F5802"/>
    <w:rsid w:val="004F5D38"/>
    <w:rsid w:val="004F6735"/>
    <w:rsid w:val="004F6846"/>
    <w:rsid w:val="004F6B11"/>
    <w:rsid w:val="004F7731"/>
    <w:rsid w:val="004F7E84"/>
    <w:rsid w:val="004F7EF4"/>
    <w:rsid w:val="00500C96"/>
    <w:rsid w:val="00501841"/>
    <w:rsid w:val="005019D1"/>
    <w:rsid w:val="00502A0D"/>
    <w:rsid w:val="00502CDA"/>
    <w:rsid w:val="00502DAC"/>
    <w:rsid w:val="005041FC"/>
    <w:rsid w:val="005046CC"/>
    <w:rsid w:val="005056F4"/>
    <w:rsid w:val="005065FE"/>
    <w:rsid w:val="00507788"/>
    <w:rsid w:val="00510943"/>
    <w:rsid w:val="00510F89"/>
    <w:rsid w:val="005111A3"/>
    <w:rsid w:val="005119E8"/>
    <w:rsid w:val="00512510"/>
    <w:rsid w:val="0051263F"/>
    <w:rsid w:val="00512743"/>
    <w:rsid w:val="00512A41"/>
    <w:rsid w:val="00515002"/>
    <w:rsid w:val="00515521"/>
    <w:rsid w:val="005159DC"/>
    <w:rsid w:val="00515D78"/>
    <w:rsid w:val="0052043E"/>
    <w:rsid w:val="00520B70"/>
    <w:rsid w:val="005210D9"/>
    <w:rsid w:val="00521714"/>
    <w:rsid w:val="0052214E"/>
    <w:rsid w:val="005226DD"/>
    <w:rsid w:val="005231E7"/>
    <w:rsid w:val="0052366C"/>
    <w:rsid w:val="005237CD"/>
    <w:rsid w:val="00523E79"/>
    <w:rsid w:val="00524F9F"/>
    <w:rsid w:val="0052592F"/>
    <w:rsid w:val="0052690F"/>
    <w:rsid w:val="00527C8E"/>
    <w:rsid w:val="00527CD2"/>
    <w:rsid w:val="005311CB"/>
    <w:rsid w:val="0053189D"/>
    <w:rsid w:val="005322BE"/>
    <w:rsid w:val="005331F1"/>
    <w:rsid w:val="00533AA7"/>
    <w:rsid w:val="005341ED"/>
    <w:rsid w:val="00534B89"/>
    <w:rsid w:val="00534C90"/>
    <w:rsid w:val="00534F12"/>
    <w:rsid w:val="00535D74"/>
    <w:rsid w:val="00536298"/>
    <w:rsid w:val="005368B3"/>
    <w:rsid w:val="00540AFE"/>
    <w:rsid w:val="00541E31"/>
    <w:rsid w:val="0054271A"/>
    <w:rsid w:val="00542A2D"/>
    <w:rsid w:val="00542A45"/>
    <w:rsid w:val="0054448B"/>
    <w:rsid w:val="00544DCD"/>
    <w:rsid w:val="00544FB6"/>
    <w:rsid w:val="00545012"/>
    <w:rsid w:val="005459E6"/>
    <w:rsid w:val="00545CAB"/>
    <w:rsid w:val="00546144"/>
    <w:rsid w:val="0054767C"/>
    <w:rsid w:val="005477E7"/>
    <w:rsid w:val="00550D75"/>
    <w:rsid w:val="005525CB"/>
    <w:rsid w:val="00554725"/>
    <w:rsid w:val="00555177"/>
    <w:rsid w:val="0055564A"/>
    <w:rsid w:val="005559AC"/>
    <w:rsid w:val="00555A24"/>
    <w:rsid w:val="00555A4F"/>
    <w:rsid w:val="005572D9"/>
    <w:rsid w:val="00557B8A"/>
    <w:rsid w:val="00561107"/>
    <w:rsid w:val="005611BF"/>
    <w:rsid w:val="005625D8"/>
    <w:rsid w:val="0056409A"/>
    <w:rsid w:val="0056522B"/>
    <w:rsid w:val="00566702"/>
    <w:rsid w:val="00566CF2"/>
    <w:rsid w:val="00566E9F"/>
    <w:rsid w:val="005671F5"/>
    <w:rsid w:val="00567723"/>
    <w:rsid w:val="0056796E"/>
    <w:rsid w:val="00571EDE"/>
    <w:rsid w:val="00572CC0"/>
    <w:rsid w:val="00572E30"/>
    <w:rsid w:val="005770B6"/>
    <w:rsid w:val="0058057C"/>
    <w:rsid w:val="00580A22"/>
    <w:rsid w:val="00582D59"/>
    <w:rsid w:val="005841B4"/>
    <w:rsid w:val="005845B7"/>
    <w:rsid w:val="005845F6"/>
    <w:rsid w:val="00584D9D"/>
    <w:rsid w:val="005851F5"/>
    <w:rsid w:val="005857A6"/>
    <w:rsid w:val="00587B41"/>
    <w:rsid w:val="005904E9"/>
    <w:rsid w:val="00590628"/>
    <w:rsid w:val="00590D9C"/>
    <w:rsid w:val="005913B1"/>
    <w:rsid w:val="00591C8F"/>
    <w:rsid w:val="005926BB"/>
    <w:rsid w:val="00592A6F"/>
    <w:rsid w:val="00592E05"/>
    <w:rsid w:val="00593B91"/>
    <w:rsid w:val="005A067C"/>
    <w:rsid w:val="005A2424"/>
    <w:rsid w:val="005A3273"/>
    <w:rsid w:val="005A3409"/>
    <w:rsid w:val="005A3E2E"/>
    <w:rsid w:val="005A54AB"/>
    <w:rsid w:val="005A5706"/>
    <w:rsid w:val="005A6266"/>
    <w:rsid w:val="005A6507"/>
    <w:rsid w:val="005A6765"/>
    <w:rsid w:val="005A6C5B"/>
    <w:rsid w:val="005A6EC0"/>
    <w:rsid w:val="005A77E3"/>
    <w:rsid w:val="005A7A08"/>
    <w:rsid w:val="005A7EF3"/>
    <w:rsid w:val="005B08B6"/>
    <w:rsid w:val="005B0B29"/>
    <w:rsid w:val="005B1E9A"/>
    <w:rsid w:val="005B3182"/>
    <w:rsid w:val="005B31E5"/>
    <w:rsid w:val="005B3B6B"/>
    <w:rsid w:val="005B463B"/>
    <w:rsid w:val="005B4D55"/>
    <w:rsid w:val="005B51AE"/>
    <w:rsid w:val="005B70DF"/>
    <w:rsid w:val="005B7BEC"/>
    <w:rsid w:val="005B7E52"/>
    <w:rsid w:val="005B7E9D"/>
    <w:rsid w:val="005C00FC"/>
    <w:rsid w:val="005C2378"/>
    <w:rsid w:val="005C2628"/>
    <w:rsid w:val="005C291A"/>
    <w:rsid w:val="005C2E6A"/>
    <w:rsid w:val="005C2F7F"/>
    <w:rsid w:val="005C368D"/>
    <w:rsid w:val="005C3E3B"/>
    <w:rsid w:val="005C44A7"/>
    <w:rsid w:val="005C4EBB"/>
    <w:rsid w:val="005C4F06"/>
    <w:rsid w:val="005C618C"/>
    <w:rsid w:val="005C7257"/>
    <w:rsid w:val="005C7433"/>
    <w:rsid w:val="005C7C83"/>
    <w:rsid w:val="005C7FE7"/>
    <w:rsid w:val="005D07B0"/>
    <w:rsid w:val="005D0CE5"/>
    <w:rsid w:val="005D1B9B"/>
    <w:rsid w:val="005D248C"/>
    <w:rsid w:val="005D270D"/>
    <w:rsid w:val="005D28F2"/>
    <w:rsid w:val="005D290B"/>
    <w:rsid w:val="005D3660"/>
    <w:rsid w:val="005D43DB"/>
    <w:rsid w:val="005D48E6"/>
    <w:rsid w:val="005D6867"/>
    <w:rsid w:val="005D68D0"/>
    <w:rsid w:val="005D6F2A"/>
    <w:rsid w:val="005E0223"/>
    <w:rsid w:val="005E05BA"/>
    <w:rsid w:val="005E0A2B"/>
    <w:rsid w:val="005E0BB9"/>
    <w:rsid w:val="005E0C6E"/>
    <w:rsid w:val="005E0E00"/>
    <w:rsid w:val="005E4637"/>
    <w:rsid w:val="005E493B"/>
    <w:rsid w:val="005E531E"/>
    <w:rsid w:val="005E533D"/>
    <w:rsid w:val="005E61A3"/>
    <w:rsid w:val="005E6B09"/>
    <w:rsid w:val="005E7C49"/>
    <w:rsid w:val="005F0741"/>
    <w:rsid w:val="005F099B"/>
    <w:rsid w:val="005F1015"/>
    <w:rsid w:val="005F1EEF"/>
    <w:rsid w:val="005F286F"/>
    <w:rsid w:val="005F342B"/>
    <w:rsid w:val="005F3FD2"/>
    <w:rsid w:val="005F48CF"/>
    <w:rsid w:val="005F4B52"/>
    <w:rsid w:val="005F4FDF"/>
    <w:rsid w:val="005F512C"/>
    <w:rsid w:val="005F5208"/>
    <w:rsid w:val="005F6940"/>
    <w:rsid w:val="005F6B0E"/>
    <w:rsid w:val="005F6CBF"/>
    <w:rsid w:val="00600BAA"/>
    <w:rsid w:val="00601903"/>
    <w:rsid w:val="00602138"/>
    <w:rsid w:val="00602961"/>
    <w:rsid w:val="00603169"/>
    <w:rsid w:val="00604799"/>
    <w:rsid w:val="00605888"/>
    <w:rsid w:val="006061DC"/>
    <w:rsid w:val="00606458"/>
    <w:rsid w:val="0060689A"/>
    <w:rsid w:val="006069B7"/>
    <w:rsid w:val="0061002E"/>
    <w:rsid w:val="00610043"/>
    <w:rsid w:val="006103B4"/>
    <w:rsid w:val="006103D3"/>
    <w:rsid w:val="00611E2C"/>
    <w:rsid w:val="00611EDC"/>
    <w:rsid w:val="006123E1"/>
    <w:rsid w:val="00612DC5"/>
    <w:rsid w:val="006136FD"/>
    <w:rsid w:val="00615287"/>
    <w:rsid w:val="00615A27"/>
    <w:rsid w:val="00615FA5"/>
    <w:rsid w:val="0061672D"/>
    <w:rsid w:val="00617344"/>
    <w:rsid w:val="0061759D"/>
    <w:rsid w:val="00620053"/>
    <w:rsid w:val="00620054"/>
    <w:rsid w:val="00620E57"/>
    <w:rsid w:val="00620E90"/>
    <w:rsid w:val="0062166A"/>
    <w:rsid w:val="0062189A"/>
    <w:rsid w:val="00622411"/>
    <w:rsid w:val="006224A9"/>
    <w:rsid w:val="006225C8"/>
    <w:rsid w:val="006228D4"/>
    <w:rsid w:val="00623982"/>
    <w:rsid w:val="006251F4"/>
    <w:rsid w:val="006257EB"/>
    <w:rsid w:val="0062586F"/>
    <w:rsid w:val="00626D53"/>
    <w:rsid w:val="00630902"/>
    <w:rsid w:val="00631141"/>
    <w:rsid w:val="00632C6A"/>
    <w:rsid w:val="0063340C"/>
    <w:rsid w:val="006350BF"/>
    <w:rsid w:val="00636246"/>
    <w:rsid w:val="00636987"/>
    <w:rsid w:val="00636CED"/>
    <w:rsid w:val="006375FE"/>
    <w:rsid w:val="00640FE9"/>
    <w:rsid w:val="0064102A"/>
    <w:rsid w:val="00641ABB"/>
    <w:rsid w:val="00641D0A"/>
    <w:rsid w:val="00641E4A"/>
    <w:rsid w:val="006422F4"/>
    <w:rsid w:val="006429A2"/>
    <w:rsid w:val="00643175"/>
    <w:rsid w:val="006437D0"/>
    <w:rsid w:val="00644A0C"/>
    <w:rsid w:val="00645128"/>
    <w:rsid w:val="00645B4B"/>
    <w:rsid w:val="006477F8"/>
    <w:rsid w:val="00647F99"/>
    <w:rsid w:val="0065067E"/>
    <w:rsid w:val="006517A8"/>
    <w:rsid w:val="006519EA"/>
    <w:rsid w:val="00651B1C"/>
    <w:rsid w:val="00652412"/>
    <w:rsid w:val="00652E2F"/>
    <w:rsid w:val="006531E9"/>
    <w:rsid w:val="00653555"/>
    <w:rsid w:val="00653A53"/>
    <w:rsid w:val="00653AF0"/>
    <w:rsid w:val="00653F8E"/>
    <w:rsid w:val="00654462"/>
    <w:rsid w:val="0065614D"/>
    <w:rsid w:val="006575FB"/>
    <w:rsid w:val="00657B79"/>
    <w:rsid w:val="00657C73"/>
    <w:rsid w:val="00657C90"/>
    <w:rsid w:val="00660A04"/>
    <w:rsid w:val="00661A9D"/>
    <w:rsid w:val="00661CB7"/>
    <w:rsid w:val="00661CCA"/>
    <w:rsid w:val="006625A8"/>
    <w:rsid w:val="006625BF"/>
    <w:rsid w:val="006626DC"/>
    <w:rsid w:val="006636E6"/>
    <w:rsid w:val="00664BE7"/>
    <w:rsid w:val="00664E62"/>
    <w:rsid w:val="00667F81"/>
    <w:rsid w:val="006728DD"/>
    <w:rsid w:val="00672F33"/>
    <w:rsid w:val="0067311F"/>
    <w:rsid w:val="006736A9"/>
    <w:rsid w:val="0067428F"/>
    <w:rsid w:val="00674FB5"/>
    <w:rsid w:val="006755D5"/>
    <w:rsid w:val="00675FE6"/>
    <w:rsid w:val="0067693A"/>
    <w:rsid w:val="00676CDF"/>
    <w:rsid w:val="00677917"/>
    <w:rsid w:val="006800FD"/>
    <w:rsid w:val="00680434"/>
    <w:rsid w:val="00680510"/>
    <w:rsid w:val="00680AB4"/>
    <w:rsid w:val="00680CA9"/>
    <w:rsid w:val="006812EF"/>
    <w:rsid w:val="006820D5"/>
    <w:rsid w:val="006832AA"/>
    <w:rsid w:val="0068506A"/>
    <w:rsid w:val="00685525"/>
    <w:rsid w:val="00685E54"/>
    <w:rsid w:val="00687377"/>
    <w:rsid w:val="00687B6F"/>
    <w:rsid w:val="006903B2"/>
    <w:rsid w:val="00690417"/>
    <w:rsid w:val="00691E37"/>
    <w:rsid w:val="006923D8"/>
    <w:rsid w:val="00692503"/>
    <w:rsid w:val="006927F6"/>
    <w:rsid w:val="00692F99"/>
    <w:rsid w:val="00692FCB"/>
    <w:rsid w:val="00692FCD"/>
    <w:rsid w:val="006932BA"/>
    <w:rsid w:val="00694A09"/>
    <w:rsid w:val="006951F1"/>
    <w:rsid w:val="00695310"/>
    <w:rsid w:val="00695350"/>
    <w:rsid w:val="00696799"/>
    <w:rsid w:val="006A12ED"/>
    <w:rsid w:val="006A130E"/>
    <w:rsid w:val="006A159F"/>
    <w:rsid w:val="006A19E4"/>
    <w:rsid w:val="006A27B2"/>
    <w:rsid w:val="006A2EF1"/>
    <w:rsid w:val="006A2FA2"/>
    <w:rsid w:val="006A420F"/>
    <w:rsid w:val="006A44C6"/>
    <w:rsid w:val="006A47FE"/>
    <w:rsid w:val="006A4869"/>
    <w:rsid w:val="006A49BC"/>
    <w:rsid w:val="006A545F"/>
    <w:rsid w:val="006A6446"/>
    <w:rsid w:val="006A64B0"/>
    <w:rsid w:val="006A69CA"/>
    <w:rsid w:val="006A738A"/>
    <w:rsid w:val="006A76F5"/>
    <w:rsid w:val="006B09C8"/>
    <w:rsid w:val="006B0FAD"/>
    <w:rsid w:val="006B145A"/>
    <w:rsid w:val="006B1C13"/>
    <w:rsid w:val="006B1D48"/>
    <w:rsid w:val="006B2362"/>
    <w:rsid w:val="006B3B44"/>
    <w:rsid w:val="006B52F0"/>
    <w:rsid w:val="006B55C4"/>
    <w:rsid w:val="006B69D8"/>
    <w:rsid w:val="006B708B"/>
    <w:rsid w:val="006C0523"/>
    <w:rsid w:val="006C0793"/>
    <w:rsid w:val="006C0B19"/>
    <w:rsid w:val="006C0C85"/>
    <w:rsid w:val="006C1039"/>
    <w:rsid w:val="006C3A91"/>
    <w:rsid w:val="006C4481"/>
    <w:rsid w:val="006C4DDC"/>
    <w:rsid w:val="006C4E8F"/>
    <w:rsid w:val="006C566D"/>
    <w:rsid w:val="006C63F4"/>
    <w:rsid w:val="006D084B"/>
    <w:rsid w:val="006D0AB0"/>
    <w:rsid w:val="006D0D9C"/>
    <w:rsid w:val="006D1817"/>
    <w:rsid w:val="006D1F96"/>
    <w:rsid w:val="006D2879"/>
    <w:rsid w:val="006D2AE9"/>
    <w:rsid w:val="006D3EF8"/>
    <w:rsid w:val="006D4875"/>
    <w:rsid w:val="006D56B0"/>
    <w:rsid w:val="006D5713"/>
    <w:rsid w:val="006D6C65"/>
    <w:rsid w:val="006D6C73"/>
    <w:rsid w:val="006D7238"/>
    <w:rsid w:val="006D752D"/>
    <w:rsid w:val="006E254C"/>
    <w:rsid w:val="006E2A6A"/>
    <w:rsid w:val="006E330D"/>
    <w:rsid w:val="006E3CCE"/>
    <w:rsid w:val="006E4175"/>
    <w:rsid w:val="006E61C4"/>
    <w:rsid w:val="006E6436"/>
    <w:rsid w:val="006E72B1"/>
    <w:rsid w:val="006E73C3"/>
    <w:rsid w:val="006E7CAF"/>
    <w:rsid w:val="006E7E51"/>
    <w:rsid w:val="006F05F3"/>
    <w:rsid w:val="006F0BC8"/>
    <w:rsid w:val="006F1BDF"/>
    <w:rsid w:val="006F2CE7"/>
    <w:rsid w:val="006F2E2C"/>
    <w:rsid w:val="006F2FEA"/>
    <w:rsid w:val="006F408E"/>
    <w:rsid w:val="006F40F1"/>
    <w:rsid w:val="006F41B0"/>
    <w:rsid w:val="006F5009"/>
    <w:rsid w:val="006F535B"/>
    <w:rsid w:val="006F560F"/>
    <w:rsid w:val="006F7E80"/>
    <w:rsid w:val="00700350"/>
    <w:rsid w:val="00700C2B"/>
    <w:rsid w:val="00701097"/>
    <w:rsid w:val="007017C4"/>
    <w:rsid w:val="00701865"/>
    <w:rsid w:val="00702703"/>
    <w:rsid w:val="007032A6"/>
    <w:rsid w:val="007044CC"/>
    <w:rsid w:val="007045ED"/>
    <w:rsid w:val="00705629"/>
    <w:rsid w:val="00705EBD"/>
    <w:rsid w:val="00706B09"/>
    <w:rsid w:val="00706D89"/>
    <w:rsid w:val="00706F47"/>
    <w:rsid w:val="00707C44"/>
    <w:rsid w:val="0071013C"/>
    <w:rsid w:val="0071042E"/>
    <w:rsid w:val="00711B58"/>
    <w:rsid w:val="00711C08"/>
    <w:rsid w:val="00712189"/>
    <w:rsid w:val="0071229C"/>
    <w:rsid w:val="0071266F"/>
    <w:rsid w:val="00712839"/>
    <w:rsid w:val="00712B96"/>
    <w:rsid w:val="00713747"/>
    <w:rsid w:val="00713921"/>
    <w:rsid w:val="00713DDB"/>
    <w:rsid w:val="00715B92"/>
    <w:rsid w:val="007166F5"/>
    <w:rsid w:val="007167A3"/>
    <w:rsid w:val="0072063C"/>
    <w:rsid w:val="00720CE2"/>
    <w:rsid w:val="00720EED"/>
    <w:rsid w:val="00721D2B"/>
    <w:rsid w:val="00722217"/>
    <w:rsid w:val="007236DE"/>
    <w:rsid w:val="0072379F"/>
    <w:rsid w:val="007239F3"/>
    <w:rsid w:val="00723F52"/>
    <w:rsid w:val="007240C3"/>
    <w:rsid w:val="00724644"/>
    <w:rsid w:val="00724A30"/>
    <w:rsid w:val="0072536D"/>
    <w:rsid w:val="00725E71"/>
    <w:rsid w:val="007268A0"/>
    <w:rsid w:val="00726F48"/>
    <w:rsid w:val="00727F2E"/>
    <w:rsid w:val="0073019A"/>
    <w:rsid w:val="00730201"/>
    <w:rsid w:val="007308F8"/>
    <w:rsid w:val="007317DF"/>
    <w:rsid w:val="00731A1C"/>
    <w:rsid w:val="00731A51"/>
    <w:rsid w:val="00731AD6"/>
    <w:rsid w:val="00731B1B"/>
    <w:rsid w:val="00732744"/>
    <w:rsid w:val="00733967"/>
    <w:rsid w:val="00734019"/>
    <w:rsid w:val="0073446A"/>
    <w:rsid w:val="00734487"/>
    <w:rsid w:val="0073522A"/>
    <w:rsid w:val="00735648"/>
    <w:rsid w:val="00736FF6"/>
    <w:rsid w:val="00740107"/>
    <w:rsid w:val="0074092D"/>
    <w:rsid w:val="00740AB7"/>
    <w:rsid w:val="0074199F"/>
    <w:rsid w:val="00741DDD"/>
    <w:rsid w:val="00741E6F"/>
    <w:rsid w:val="00742631"/>
    <w:rsid w:val="00742668"/>
    <w:rsid w:val="0074487F"/>
    <w:rsid w:val="00744D98"/>
    <w:rsid w:val="00745D5C"/>
    <w:rsid w:val="00746178"/>
    <w:rsid w:val="00746804"/>
    <w:rsid w:val="00747330"/>
    <w:rsid w:val="007474AC"/>
    <w:rsid w:val="00747702"/>
    <w:rsid w:val="00747B76"/>
    <w:rsid w:val="00750A5F"/>
    <w:rsid w:val="00750E33"/>
    <w:rsid w:val="00750EFD"/>
    <w:rsid w:val="007511FB"/>
    <w:rsid w:val="007535A8"/>
    <w:rsid w:val="00753B09"/>
    <w:rsid w:val="00754CD8"/>
    <w:rsid w:val="00756819"/>
    <w:rsid w:val="007570C6"/>
    <w:rsid w:val="007575D0"/>
    <w:rsid w:val="0075781A"/>
    <w:rsid w:val="007622D4"/>
    <w:rsid w:val="007623C6"/>
    <w:rsid w:val="00762BB4"/>
    <w:rsid w:val="00763E19"/>
    <w:rsid w:val="00765977"/>
    <w:rsid w:val="00765D2B"/>
    <w:rsid w:val="007667DC"/>
    <w:rsid w:val="00766AD7"/>
    <w:rsid w:val="00767135"/>
    <w:rsid w:val="00767508"/>
    <w:rsid w:val="00767D61"/>
    <w:rsid w:val="00770BC7"/>
    <w:rsid w:val="00770F9D"/>
    <w:rsid w:val="00771158"/>
    <w:rsid w:val="00772DA7"/>
    <w:rsid w:val="00773044"/>
    <w:rsid w:val="00773B48"/>
    <w:rsid w:val="00773E2A"/>
    <w:rsid w:val="007749E2"/>
    <w:rsid w:val="00774B78"/>
    <w:rsid w:val="00774F8A"/>
    <w:rsid w:val="007752A4"/>
    <w:rsid w:val="0077532D"/>
    <w:rsid w:val="007761D5"/>
    <w:rsid w:val="0077659B"/>
    <w:rsid w:val="007778E1"/>
    <w:rsid w:val="00780B8F"/>
    <w:rsid w:val="00780D52"/>
    <w:rsid w:val="00780D73"/>
    <w:rsid w:val="00781490"/>
    <w:rsid w:val="007824E5"/>
    <w:rsid w:val="007828F9"/>
    <w:rsid w:val="0078332D"/>
    <w:rsid w:val="00783511"/>
    <w:rsid w:val="00785AA9"/>
    <w:rsid w:val="0078652B"/>
    <w:rsid w:val="007868A6"/>
    <w:rsid w:val="00786ACB"/>
    <w:rsid w:val="00786CF9"/>
    <w:rsid w:val="0078754D"/>
    <w:rsid w:val="007877DC"/>
    <w:rsid w:val="00787D4D"/>
    <w:rsid w:val="0079038B"/>
    <w:rsid w:val="00790EFD"/>
    <w:rsid w:val="00791D1E"/>
    <w:rsid w:val="00791EE6"/>
    <w:rsid w:val="00792163"/>
    <w:rsid w:val="007925FE"/>
    <w:rsid w:val="007926A7"/>
    <w:rsid w:val="0079365B"/>
    <w:rsid w:val="00794DF3"/>
    <w:rsid w:val="00795EEB"/>
    <w:rsid w:val="0079601A"/>
    <w:rsid w:val="00796616"/>
    <w:rsid w:val="0079687F"/>
    <w:rsid w:val="007A1EBD"/>
    <w:rsid w:val="007A1FEB"/>
    <w:rsid w:val="007A3F57"/>
    <w:rsid w:val="007A4C5D"/>
    <w:rsid w:val="007A54FE"/>
    <w:rsid w:val="007A555E"/>
    <w:rsid w:val="007A5B22"/>
    <w:rsid w:val="007A6289"/>
    <w:rsid w:val="007A7E45"/>
    <w:rsid w:val="007B0383"/>
    <w:rsid w:val="007B06F1"/>
    <w:rsid w:val="007B08DD"/>
    <w:rsid w:val="007B0E89"/>
    <w:rsid w:val="007B1647"/>
    <w:rsid w:val="007B1904"/>
    <w:rsid w:val="007B311B"/>
    <w:rsid w:val="007B3198"/>
    <w:rsid w:val="007B344C"/>
    <w:rsid w:val="007B407F"/>
    <w:rsid w:val="007B40DC"/>
    <w:rsid w:val="007B4191"/>
    <w:rsid w:val="007B4721"/>
    <w:rsid w:val="007B482A"/>
    <w:rsid w:val="007B4C58"/>
    <w:rsid w:val="007B4DC1"/>
    <w:rsid w:val="007B55E0"/>
    <w:rsid w:val="007B6EAC"/>
    <w:rsid w:val="007B709A"/>
    <w:rsid w:val="007B7CD7"/>
    <w:rsid w:val="007B7EB2"/>
    <w:rsid w:val="007C018C"/>
    <w:rsid w:val="007C07AA"/>
    <w:rsid w:val="007C0B3C"/>
    <w:rsid w:val="007C0FED"/>
    <w:rsid w:val="007C19B0"/>
    <w:rsid w:val="007C2528"/>
    <w:rsid w:val="007C36A3"/>
    <w:rsid w:val="007C382B"/>
    <w:rsid w:val="007C3DB6"/>
    <w:rsid w:val="007C5BCD"/>
    <w:rsid w:val="007C6A43"/>
    <w:rsid w:val="007C6FDC"/>
    <w:rsid w:val="007C7D4D"/>
    <w:rsid w:val="007C7D93"/>
    <w:rsid w:val="007D02FC"/>
    <w:rsid w:val="007D1D27"/>
    <w:rsid w:val="007D2938"/>
    <w:rsid w:val="007D3317"/>
    <w:rsid w:val="007D36FF"/>
    <w:rsid w:val="007D3A5F"/>
    <w:rsid w:val="007D3CF0"/>
    <w:rsid w:val="007D410D"/>
    <w:rsid w:val="007D4338"/>
    <w:rsid w:val="007D6E5B"/>
    <w:rsid w:val="007D74C7"/>
    <w:rsid w:val="007D7C57"/>
    <w:rsid w:val="007D7C61"/>
    <w:rsid w:val="007E0B47"/>
    <w:rsid w:val="007E1381"/>
    <w:rsid w:val="007E152A"/>
    <w:rsid w:val="007E1980"/>
    <w:rsid w:val="007E1C23"/>
    <w:rsid w:val="007E1F9C"/>
    <w:rsid w:val="007E23B6"/>
    <w:rsid w:val="007E3631"/>
    <w:rsid w:val="007E3BB4"/>
    <w:rsid w:val="007E3F42"/>
    <w:rsid w:val="007E42C3"/>
    <w:rsid w:val="007E4AC8"/>
    <w:rsid w:val="007E4CE7"/>
    <w:rsid w:val="007E59BD"/>
    <w:rsid w:val="007E78DA"/>
    <w:rsid w:val="007E7DA3"/>
    <w:rsid w:val="007F0B1C"/>
    <w:rsid w:val="007F115D"/>
    <w:rsid w:val="007F25E8"/>
    <w:rsid w:val="007F312A"/>
    <w:rsid w:val="007F3255"/>
    <w:rsid w:val="007F474B"/>
    <w:rsid w:val="007F4784"/>
    <w:rsid w:val="007F58C0"/>
    <w:rsid w:val="007F6211"/>
    <w:rsid w:val="007F6BDD"/>
    <w:rsid w:val="007F6E28"/>
    <w:rsid w:val="007F72E1"/>
    <w:rsid w:val="007F7AEF"/>
    <w:rsid w:val="00800B22"/>
    <w:rsid w:val="00800EA3"/>
    <w:rsid w:val="00802531"/>
    <w:rsid w:val="00803855"/>
    <w:rsid w:val="00803EDC"/>
    <w:rsid w:val="00805180"/>
    <w:rsid w:val="00805704"/>
    <w:rsid w:val="00805BF1"/>
    <w:rsid w:val="008100E0"/>
    <w:rsid w:val="00810DFA"/>
    <w:rsid w:val="008112D5"/>
    <w:rsid w:val="008115A9"/>
    <w:rsid w:val="008118E3"/>
    <w:rsid w:val="00811F56"/>
    <w:rsid w:val="0081354D"/>
    <w:rsid w:val="00814484"/>
    <w:rsid w:val="0081471E"/>
    <w:rsid w:val="00814A64"/>
    <w:rsid w:val="00816124"/>
    <w:rsid w:val="00816A6E"/>
    <w:rsid w:val="00817F02"/>
    <w:rsid w:val="0082179B"/>
    <w:rsid w:val="00821A70"/>
    <w:rsid w:val="0082250F"/>
    <w:rsid w:val="00822E53"/>
    <w:rsid w:val="00824BE2"/>
    <w:rsid w:val="00824FE3"/>
    <w:rsid w:val="00826A2A"/>
    <w:rsid w:val="00826B5E"/>
    <w:rsid w:val="008272D0"/>
    <w:rsid w:val="00827A7B"/>
    <w:rsid w:val="00827F87"/>
    <w:rsid w:val="0083049E"/>
    <w:rsid w:val="008304BE"/>
    <w:rsid w:val="008307AE"/>
    <w:rsid w:val="008312B6"/>
    <w:rsid w:val="00831463"/>
    <w:rsid w:val="008330CB"/>
    <w:rsid w:val="008333F7"/>
    <w:rsid w:val="00833F8F"/>
    <w:rsid w:val="008346D6"/>
    <w:rsid w:val="00835D8A"/>
    <w:rsid w:val="00836738"/>
    <w:rsid w:val="008375ED"/>
    <w:rsid w:val="008377BD"/>
    <w:rsid w:val="00837E4D"/>
    <w:rsid w:val="00840EE4"/>
    <w:rsid w:val="00841057"/>
    <w:rsid w:val="0084223C"/>
    <w:rsid w:val="00842A0A"/>
    <w:rsid w:val="0084317F"/>
    <w:rsid w:val="008431D8"/>
    <w:rsid w:val="0084320C"/>
    <w:rsid w:val="00843C36"/>
    <w:rsid w:val="00844DAD"/>
    <w:rsid w:val="008452F8"/>
    <w:rsid w:val="00845C6A"/>
    <w:rsid w:val="00847B8B"/>
    <w:rsid w:val="00847D44"/>
    <w:rsid w:val="00847DCD"/>
    <w:rsid w:val="00851B2C"/>
    <w:rsid w:val="00851B8D"/>
    <w:rsid w:val="008523B5"/>
    <w:rsid w:val="0085248E"/>
    <w:rsid w:val="0085255E"/>
    <w:rsid w:val="008528C0"/>
    <w:rsid w:val="00852A3C"/>
    <w:rsid w:val="00852E43"/>
    <w:rsid w:val="00853489"/>
    <w:rsid w:val="0085358A"/>
    <w:rsid w:val="00854208"/>
    <w:rsid w:val="0085478F"/>
    <w:rsid w:val="008553E3"/>
    <w:rsid w:val="0085777D"/>
    <w:rsid w:val="00857AA5"/>
    <w:rsid w:val="00860195"/>
    <w:rsid w:val="00860ABD"/>
    <w:rsid w:val="00861CAA"/>
    <w:rsid w:val="0086363E"/>
    <w:rsid w:val="00863D67"/>
    <w:rsid w:val="00863FB9"/>
    <w:rsid w:val="00865A99"/>
    <w:rsid w:val="00865B6A"/>
    <w:rsid w:val="00866A0E"/>
    <w:rsid w:val="008670D5"/>
    <w:rsid w:val="00867930"/>
    <w:rsid w:val="00867E37"/>
    <w:rsid w:val="0087015E"/>
    <w:rsid w:val="008714EC"/>
    <w:rsid w:val="00871AFC"/>
    <w:rsid w:val="00871CC6"/>
    <w:rsid w:val="0087231F"/>
    <w:rsid w:val="008724CA"/>
    <w:rsid w:val="00872EAF"/>
    <w:rsid w:val="0087369A"/>
    <w:rsid w:val="008746F1"/>
    <w:rsid w:val="0087523F"/>
    <w:rsid w:val="008756A6"/>
    <w:rsid w:val="00875F51"/>
    <w:rsid w:val="00877333"/>
    <w:rsid w:val="0087760E"/>
    <w:rsid w:val="00880722"/>
    <w:rsid w:val="00881E05"/>
    <w:rsid w:val="00881F94"/>
    <w:rsid w:val="00882448"/>
    <w:rsid w:val="0088546C"/>
    <w:rsid w:val="0088658E"/>
    <w:rsid w:val="00887613"/>
    <w:rsid w:val="00891C4F"/>
    <w:rsid w:val="00891E7D"/>
    <w:rsid w:val="00892D7D"/>
    <w:rsid w:val="008949F7"/>
    <w:rsid w:val="00894CAE"/>
    <w:rsid w:val="00895E24"/>
    <w:rsid w:val="00896588"/>
    <w:rsid w:val="0089659D"/>
    <w:rsid w:val="00896D08"/>
    <w:rsid w:val="008972A6"/>
    <w:rsid w:val="008974C9"/>
    <w:rsid w:val="008A0A82"/>
    <w:rsid w:val="008A0A97"/>
    <w:rsid w:val="008A1503"/>
    <w:rsid w:val="008A32F3"/>
    <w:rsid w:val="008A5642"/>
    <w:rsid w:val="008A57E9"/>
    <w:rsid w:val="008A5E22"/>
    <w:rsid w:val="008A653B"/>
    <w:rsid w:val="008A67BF"/>
    <w:rsid w:val="008A68C9"/>
    <w:rsid w:val="008B0DC1"/>
    <w:rsid w:val="008B11C8"/>
    <w:rsid w:val="008B28A6"/>
    <w:rsid w:val="008B2F23"/>
    <w:rsid w:val="008B4241"/>
    <w:rsid w:val="008B49EA"/>
    <w:rsid w:val="008B52B6"/>
    <w:rsid w:val="008B5B70"/>
    <w:rsid w:val="008B5F61"/>
    <w:rsid w:val="008B607A"/>
    <w:rsid w:val="008C0A58"/>
    <w:rsid w:val="008C1C90"/>
    <w:rsid w:val="008C23AB"/>
    <w:rsid w:val="008C24C5"/>
    <w:rsid w:val="008C2520"/>
    <w:rsid w:val="008C26CD"/>
    <w:rsid w:val="008C4643"/>
    <w:rsid w:val="008C4BD3"/>
    <w:rsid w:val="008C5007"/>
    <w:rsid w:val="008C5684"/>
    <w:rsid w:val="008C5AFC"/>
    <w:rsid w:val="008C6542"/>
    <w:rsid w:val="008C65D1"/>
    <w:rsid w:val="008C6A9C"/>
    <w:rsid w:val="008C6AD0"/>
    <w:rsid w:val="008C6FE8"/>
    <w:rsid w:val="008D068E"/>
    <w:rsid w:val="008D34AC"/>
    <w:rsid w:val="008D38C3"/>
    <w:rsid w:val="008D4DD7"/>
    <w:rsid w:val="008D54F9"/>
    <w:rsid w:val="008D5566"/>
    <w:rsid w:val="008D5DE7"/>
    <w:rsid w:val="008D65A8"/>
    <w:rsid w:val="008D758F"/>
    <w:rsid w:val="008D7CE8"/>
    <w:rsid w:val="008E1070"/>
    <w:rsid w:val="008E17D9"/>
    <w:rsid w:val="008E4724"/>
    <w:rsid w:val="008E4A00"/>
    <w:rsid w:val="008E525C"/>
    <w:rsid w:val="008E6EF8"/>
    <w:rsid w:val="008E75C7"/>
    <w:rsid w:val="008F0531"/>
    <w:rsid w:val="008F09D0"/>
    <w:rsid w:val="008F19EE"/>
    <w:rsid w:val="008F24C1"/>
    <w:rsid w:val="008F2AB6"/>
    <w:rsid w:val="008F44E3"/>
    <w:rsid w:val="008F4A39"/>
    <w:rsid w:val="008F540D"/>
    <w:rsid w:val="008F5537"/>
    <w:rsid w:val="008F62E3"/>
    <w:rsid w:val="008F7A52"/>
    <w:rsid w:val="008F7E32"/>
    <w:rsid w:val="009000A0"/>
    <w:rsid w:val="009006A1"/>
    <w:rsid w:val="009009E2"/>
    <w:rsid w:val="00901C58"/>
    <w:rsid w:val="00901D60"/>
    <w:rsid w:val="009025F2"/>
    <w:rsid w:val="009031E3"/>
    <w:rsid w:val="009033DA"/>
    <w:rsid w:val="00903B0E"/>
    <w:rsid w:val="00904B91"/>
    <w:rsid w:val="00904C0E"/>
    <w:rsid w:val="00904C96"/>
    <w:rsid w:val="00906DBF"/>
    <w:rsid w:val="00907B0F"/>
    <w:rsid w:val="009106D1"/>
    <w:rsid w:val="00910D27"/>
    <w:rsid w:val="00911003"/>
    <w:rsid w:val="00911ADE"/>
    <w:rsid w:val="00912003"/>
    <w:rsid w:val="00912331"/>
    <w:rsid w:val="009127DD"/>
    <w:rsid w:val="00912943"/>
    <w:rsid w:val="00913822"/>
    <w:rsid w:val="00913D54"/>
    <w:rsid w:val="009143A3"/>
    <w:rsid w:val="00915002"/>
    <w:rsid w:val="0091554A"/>
    <w:rsid w:val="00915D0D"/>
    <w:rsid w:val="00915ED7"/>
    <w:rsid w:val="00917089"/>
    <w:rsid w:val="009202F7"/>
    <w:rsid w:val="00920425"/>
    <w:rsid w:val="00920CE3"/>
    <w:rsid w:val="0092148B"/>
    <w:rsid w:val="00921496"/>
    <w:rsid w:val="009222C6"/>
    <w:rsid w:val="00922A54"/>
    <w:rsid w:val="00922F80"/>
    <w:rsid w:val="009239F8"/>
    <w:rsid w:val="00924326"/>
    <w:rsid w:val="009260E4"/>
    <w:rsid w:val="00926E1E"/>
    <w:rsid w:val="00927262"/>
    <w:rsid w:val="00927A19"/>
    <w:rsid w:val="00930B58"/>
    <w:rsid w:val="00931E02"/>
    <w:rsid w:val="00932103"/>
    <w:rsid w:val="0093289C"/>
    <w:rsid w:val="00933EF5"/>
    <w:rsid w:val="00934042"/>
    <w:rsid w:val="0093468E"/>
    <w:rsid w:val="00935520"/>
    <w:rsid w:val="0093585B"/>
    <w:rsid w:val="00936E10"/>
    <w:rsid w:val="00936FBE"/>
    <w:rsid w:val="009373F9"/>
    <w:rsid w:val="0093750F"/>
    <w:rsid w:val="00940139"/>
    <w:rsid w:val="009408EF"/>
    <w:rsid w:val="00940C6F"/>
    <w:rsid w:val="00941EE2"/>
    <w:rsid w:val="00942CD4"/>
    <w:rsid w:val="00944BEA"/>
    <w:rsid w:val="009458D1"/>
    <w:rsid w:val="009461F1"/>
    <w:rsid w:val="00950B85"/>
    <w:rsid w:val="009511D1"/>
    <w:rsid w:val="00952DEA"/>
    <w:rsid w:val="00955E45"/>
    <w:rsid w:val="00955E8F"/>
    <w:rsid w:val="009576F9"/>
    <w:rsid w:val="00960638"/>
    <w:rsid w:val="0096083E"/>
    <w:rsid w:val="00960CD0"/>
    <w:rsid w:val="00961050"/>
    <w:rsid w:val="00961F97"/>
    <w:rsid w:val="00962449"/>
    <w:rsid w:val="009624B3"/>
    <w:rsid w:val="00962ACB"/>
    <w:rsid w:val="009635A6"/>
    <w:rsid w:val="0096410A"/>
    <w:rsid w:val="009646F5"/>
    <w:rsid w:val="009649CC"/>
    <w:rsid w:val="00964CDD"/>
    <w:rsid w:val="009653C0"/>
    <w:rsid w:val="00966422"/>
    <w:rsid w:val="00966D28"/>
    <w:rsid w:val="00966D3B"/>
    <w:rsid w:val="00967820"/>
    <w:rsid w:val="00967832"/>
    <w:rsid w:val="0097026B"/>
    <w:rsid w:val="00970410"/>
    <w:rsid w:val="0097067F"/>
    <w:rsid w:val="009717D1"/>
    <w:rsid w:val="00971A6B"/>
    <w:rsid w:val="00971EB4"/>
    <w:rsid w:val="00972BA4"/>
    <w:rsid w:val="00974625"/>
    <w:rsid w:val="0097483B"/>
    <w:rsid w:val="0097619B"/>
    <w:rsid w:val="00977C18"/>
    <w:rsid w:val="00980851"/>
    <w:rsid w:val="00981226"/>
    <w:rsid w:val="00981995"/>
    <w:rsid w:val="00982867"/>
    <w:rsid w:val="009832BA"/>
    <w:rsid w:val="00983736"/>
    <w:rsid w:val="0098435C"/>
    <w:rsid w:val="00984A69"/>
    <w:rsid w:val="00984CAF"/>
    <w:rsid w:val="00985B94"/>
    <w:rsid w:val="00986C93"/>
    <w:rsid w:val="00986F7D"/>
    <w:rsid w:val="0098730A"/>
    <w:rsid w:val="00987ADF"/>
    <w:rsid w:val="00991F0D"/>
    <w:rsid w:val="009926D3"/>
    <w:rsid w:val="00992FB8"/>
    <w:rsid w:val="009931FB"/>
    <w:rsid w:val="009935B8"/>
    <w:rsid w:val="00993879"/>
    <w:rsid w:val="00994193"/>
    <w:rsid w:val="00994F5B"/>
    <w:rsid w:val="0099645B"/>
    <w:rsid w:val="00997C0B"/>
    <w:rsid w:val="00997C90"/>
    <w:rsid w:val="009A018E"/>
    <w:rsid w:val="009A1199"/>
    <w:rsid w:val="009A1E79"/>
    <w:rsid w:val="009A2E07"/>
    <w:rsid w:val="009A34E7"/>
    <w:rsid w:val="009A3F81"/>
    <w:rsid w:val="009A446A"/>
    <w:rsid w:val="009A58ED"/>
    <w:rsid w:val="009A58FB"/>
    <w:rsid w:val="009A5C14"/>
    <w:rsid w:val="009A704D"/>
    <w:rsid w:val="009A7122"/>
    <w:rsid w:val="009A7AC9"/>
    <w:rsid w:val="009B0783"/>
    <w:rsid w:val="009B0ECD"/>
    <w:rsid w:val="009B12B7"/>
    <w:rsid w:val="009B193F"/>
    <w:rsid w:val="009B19FD"/>
    <w:rsid w:val="009B1D96"/>
    <w:rsid w:val="009B23D9"/>
    <w:rsid w:val="009B3886"/>
    <w:rsid w:val="009B4D8F"/>
    <w:rsid w:val="009B4ECE"/>
    <w:rsid w:val="009B66DC"/>
    <w:rsid w:val="009B7142"/>
    <w:rsid w:val="009B77DC"/>
    <w:rsid w:val="009B78C5"/>
    <w:rsid w:val="009B7E8A"/>
    <w:rsid w:val="009C0C5C"/>
    <w:rsid w:val="009C27C0"/>
    <w:rsid w:val="009C3415"/>
    <w:rsid w:val="009C5509"/>
    <w:rsid w:val="009C5AE5"/>
    <w:rsid w:val="009C70D4"/>
    <w:rsid w:val="009C73F1"/>
    <w:rsid w:val="009D0525"/>
    <w:rsid w:val="009D070F"/>
    <w:rsid w:val="009D149D"/>
    <w:rsid w:val="009D4962"/>
    <w:rsid w:val="009D4CB0"/>
    <w:rsid w:val="009D5CB0"/>
    <w:rsid w:val="009D63BF"/>
    <w:rsid w:val="009D660B"/>
    <w:rsid w:val="009D69BE"/>
    <w:rsid w:val="009E034B"/>
    <w:rsid w:val="009E0647"/>
    <w:rsid w:val="009E1624"/>
    <w:rsid w:val="009E25E2"/>
    <w:rsid w:val="009E27C6"/>
    <w:rsid w:val="009E4AA7"/>
    <w:rsid w:val="009E5DEE"/>
    <w:rsid w:val="009F00CE"/>
    <w:rsid w:val="009F0536"/>
    <w:rsid w:val="009F3643"/>
    <w:rsid w:val="009F49FA"/>
    <w:rsid w:val="009F535C"/>
    <w:rsid w:val="009F5FDC"/>
    <w:rsid w:val="009F64AF"/>
    <w:rsid w:val="009F6E6B"/>
    <w:rsid w:val="009F7B9E"/>
    <w:rsid w:val="00A00C78"/>
    <w:rsid w:val="00A029B7"/>
    <w:rsid w:val="00A02F12"/>
    <w:rsid w:val="00A03238"/>
    <w:rsid w:val="00A0410D"/>
    <w:rsid w:val="00A04717"/>
    <w:rsid w:val="00A05266"/>
    <w:rsid w:val="00A05C35"/>
    <w:rsid w:val="00A06ADB"/>
    <w:rsid w:val="00A1035A"/>
    <w:rsid w:val="00A1051C"/>
    <w:rsid w:val="00A10A5F"/>
    <w:rsid w:val="00A10E70"/>
    <w:rsid w:val="00A11F41"/>
    <w:rsid w:val="00A1240D"/>
    <w:rsid w:val="00A128CF"/>
    <w:rsid w:val="00A133C9"/>
    <w:rsid w:val="00A14DF6"/>
    <w:rsid w:val="00A16C08"/>
    <w:rsid w:val="00A16C1E"/>
    <w:rsid w:val="00A16ECE"/>
    <w:rsid w:val="00A173A9"/>
    <w:rsid w:val="00A17E96"/>
    <w:rsid w:val="00A17F29"/>
    <w:rsid w:val="00A20C54"/>
    <w:rsid w:val="00A21F62"/>
    <w:rsid w:val="00A22391"/>
    <w:rsid w:val="00A223E0"/>
    <w:rsid w:val="00A22983"/>
    <w:rsid w:val="00A235BE"/>
    <w:rsid w:val="00A235E4"/>
    <w:rsid w:val="00A24FA2"/>
    <w:rsid w:val="00A252CC"/>
    <w:rsid w:val="00A270BE"/>
    <w:rsid w:val="00A276AE"/>
    <w:rsid w:val="00A307F4"/>
    <w:rsid w:val="00A3287D"/>
    <w:rsid w:val="00A32BD6"/>
    <w:rsid w:val="00A32F0C"/>
    <w:rsid w:val="00A34905"/>
    <w:rsid w:val="00A35017"/>
    <w:rsid w:val="00A35C44"/>
    <w:rsid w:val="00A36567"/>
    <w:rsid w:val="00A3690E"/>
    <w:rsid w:val="00A4002D"/>
    <w:rsid w:val="00A40302"/>
    <w:rsid w:val="00A40575"/>
    <w:rsid w:val="00A41165"/>
    <w:rsid w:val="00A42294"/>
    <w:rsid w:val="00A42CE7"/>
    <w:rsid w:val="00A4387F"/>
    <w:rsid w:val="00A44417"/>
    <w:rsid w:val="00A44887"/>
    <w:rsid w:val="00A44B6A"/>
    <w:rsid w:val="00A4562E"/>
    <w:rsid w:val="00A45A25"/>
    <w:rsid w:val="00A47051"/>
    <w:rsid w:val="00A472AB"/>
    <w:rsid w:val="00A479F5"/>
    <w:rsid w:val="00A47A23"/>
    <w:rsid w:val="00A500B7"/>
    <w:rsid w:val="00A5025C"/>
    <w:rsid w:val="00A5069C"/>
    <w:rsid w:val="00A5128D"/>
    <w:rsid w:val="00A518D9"/>
    <w:rsid w:val="00A5214B"/>
    <w:rsid w:val="00A530D4"/>
    <w:rsid w:val="00A54B5D"/>
    <w:rsid w:val="00A54ED8"/>
    <w:rsid w:val="00A55086"/>
    <w:rsid w:val="00A55DCB"/>
    <w:rsid w:val="00A565C1"/>
    <w:rsid w:val="00A56B83"/>
    <w:rsid w:val="00A57373"/>
    <w:rsid w:val="00A573B4"/>
    <w:rsid w:val="00A6016C"/>
    <w:rsid w:val="00A611C9"/>
    <w:rsid w:val="00A6138F"/>
    <w:rsid w:val="00A64D4F"/>
    <w:rsid w:val="00A66035"/>
    <w:rsid w:val="00A66849"/>
    <w:rsid w:val="00A670C4"/>
    <w:rsid w:val="00A671C1"/>
    <w:rsid w:val="00A67711"/>
    <w:rsid w:val="00A70D81"/>
    <w:rsid w:val="00A715D9"/>
    <w:rsid w:val="00A71700"/>
    <w:rsid w:val="00A72D3A"/>
    <w:rsid w:val="00A73063"/>
    <w:rsid w:val="00A74F13"/>
    <w:rsid w:val="00A766DE"/>
    <w:rsid w:val="00A77494"/>
    <w:rsid w:val="00A7759E"/>
    <w:rsid w:val="00A81574"/>
    <w:rsid w:val="00A816A6"/>
    <w:rsid w:val="00A81B1F"/>
    <w:rsid w:val="00A81EBB"/>
    <w:rsid w:val="00A8283B"/>
    <w:rsid w:val="00A82929"/>
    <w:rsid w:val="00A838B5"/>
    <w:rsid w:val="00A838F1"/>
    <w:rsid w:val="00A8430E"/>
    <w:rsid w:val="00A8458D"/>
    <w:rsid w:val="00A84F76"/>
    <w:rsid w:val="00A857B0"/>
    <w:rsid w:val="00A864D2"/>
    <w:rsid w:val="00A870E8"/>
    <w:rsid w:val="00A87573"/>
    <w:rsid w:val="00A8769C"/>
    <w:rsid w:val="00A87816"/>
    <w:rsid w:val="00A906E9"/>
    <w:rsid w:val="00A90BA5"/>
    <w:rsid w:val="00A914A0"/>
    <w:rsid w:val="00A91927"/>
    <w:rsid w:val="00A925C9"/>
    <w:rsid w:val="00A9336E"/>
    <w:rsid w:val="00A93F09"/>
    <w:rsid w:val="00A949B7"/>
    <w:rsid w:val="00A96D16"/>
    <w:rsid w:val="00A96F49"/>
    <w:rsid w:val="00A972DE"/>
    <w:rsid w:val="00A976F2"/>
    <w:rsid w:val="00AA05D7"/>
    <w:rsid w:val="00AA0791"/>
    <w:rsid w:val="00AA1A2D"/>
    <w:rsid w:val="00AA41FB"/>
    <w:rsid w:val="00AA4249"/>
    <w:rsid w:val="00AA5126"/>
    <w:rsid w:val="00AA5EE5"/>
    <w:rsid w:val="00AA6A93"/>
    <w:rsid w:val="00AA7296"/>
    <w:rsid w:val="00AB0732"/>
    <w:rsid w:val="00AB18F0"/>
    <w:rsid w:val="00AB1ABA"/>
    <w:rsid w:val="00AB2B3B"/>
    <w:rsid w:val="00AB3F69"/>
    <w:rsid w:val="00AB44E2"/>
    <w:rsid w:val="00AB4B42"/>
    <w:rsid w:val="00AB67A7"/>
    <w:rsid w:val="00AB68FA"/>
    <w:rsid w:val="00AB70BC"/>
    <w:rsid w:val="00AB77FB"/>
    <w:rsid w:val="00AB7A7B"/>
    <w:rsid w:val="00AC1607"/>
    <w:rsid w:val="00AC1A5D"/>
    <w:rsid w:val="00AC1AD1"/>
    <w:rsid w:val="00AC1ED8"/>
    <w:rsid w:val="00AC2634"/>
    <w:rsid w:val="00AC2C53"/>
    <w:rsid w:val="00AC3A26"/>
    <w:rsid w:val="00AC57C5"/>
    <w:rsid w:val="00AC761E"/>
    <w:rsid w:val="00AC78AF"/>
    <w:rsid w:val="00AD0B8B"/>
    <w:rsid w:val="00AD1FD0"/>
    <w:rsid w:val="00AD23FE"/>
    <w:rsid w:val="00AD3795"/>
    <w:rsid w:val="00AD5159"/>
    <w:rsid w:val="00AD56E2"/>
    <w:rsid w:val="00AD6017"/>
    <w:rsid w:val="00AD77C7"/>
    <w:rsid w:val="00AE0356"/>
    <w:rsid w:val="00AE0385"/>
    <w:rsid w:val="00AE2012"/>
    <w:rsid w:val="00AE265E"/>
    <w:rsid w:val="00AE33F7"/>
    <w:rsid w:val="00AE567F"/>
    <w:rsid w:val="00AE6A72"/>
    <w:rsid w:val="00AE6DD4"/>
    <w:rsid w:val="00AE6EBE"/>
    <w:rsid w:val="00AE78E1"/>
    <w:rsid w:val="00AF0A6A"/>
    <w:rsid w:val="00AF2B1D"/>
    <w:rsid w:val="00AF2C69"/>
    <w:rsid w:val="00AF2D74"/>
    <w:rsid w:val="00AF2D80"/>
    <w:rsid w:val="00AF34F4"/>
    <w:rsid w:val="00AF3AD5"/>
    <w:rsid w:val="00AF4C33"/>
    <w:rsid w:val="00AF57B4"/>
    <w:rsid w:val="00AF5903"/>
    <w:rsid w:val="00AF5E50"/>
    <w:rsid w:val="00AF7720"/>
    <w:rsid w:val="00B0165C"/>
    <w:rsid w:val="00B03093"/>
    <w:rsid w:val="00B0360D"/>
    <w:rsid w:val="00B0399F"/>
    <w:rsid w:val="00B04059"/>
    <w:rsid w:val="00B0460C"/>
    <w:rsid w:val="00B056BF"/>
    <w:rsid w:val="00B0593A"/>
    <w:rsid w:val="00B06E94"/>
    <w:rsid w:val="00B07995"/>
    <w:rsid w:val="00B07F28"/>
    <w:rsid w:val="00B11295"/>
    <w:rsid w:val="00B11CC9"/>
    <w:rsid w:val="00B13936"/>
    <w:rsid w:val="00B142B7"/>
    <w:rsid w:val="00B145D1"/>
    <w:rsid w:val="00B14684"/>
    <w:rsid w:val="00B14A40"/>
    <w:rsid w:val="00B14A93"/>
    <w:rsid w:val="00B16816"/>
    <w:rsid w:val="00B2026C"/>
    <w:rsid w:val="00B216EC"/>
    <w:rsid w:val="00B2183D"/>
    <w:rsid w:val="00B218EA"/>
    <w:rsid w:val="00B21FAE"/>
    <w:rsid w:val="00B23513"/>
    <w:rsid w:val="00B23A42"/>
    <w:rsid w:val="00B23BFF"/>
    <w:rsid w:val="00B23C4B"/>
    <w:rsid w:val="00B23CAC"/>
    <w:rsid w:val="00B243BB"/>
    <w:rsid w:val="00B252BC"/>
    <w:rsid w:val="00B26B7C"/>
    <w:rsid w:val="00B27A9B"/>
    <w:rsid w:val="00B311D3"/>
    <w:rsid w:val="00B31560"/>
    <w:rsid w:val="00B316C8"/>
    <w:rsid w:val="00B31873"/>
    <w:rsid w:val="00B31B3F"/>
    <w:rsid w:val="00B31D9B"/>
    <w:rsid w:val="00B32D21"/>
    <w:rsid w:val="00B33299"/>
    <w:rsid w:val="00B339EA"/>
    <w:rsid w:val="00B33E04"/>
    <w:rsid w:val="00B34AE1"/>
    <w:rsid w:val="00B35191"/>
    <w:rsid w:val="00B351CE"/>
    <w:rsid w:val="00B35AED"/>
    <w:rsid w:val="00B35BD6"/>
    <w:rsid w:val="00B361CB"/>
    <w:rsid w:val="00B36820"/>
    <w:rsid w:val="00B3740B"/>
    <w:rsid w:val="00B374FF"/>
    <w:rsid w:val="00B37A30"/>
    <w:rsid w:val="00B40E15"/>
    <w:rsid w:val="00B42691"/>
    <w:rsid w:val="00B43B96"/>
    <w:rsid w:val="00B440A7"/>
    <w:rsid w:val="00B4444E"/>
    <w:rsid w:val="00B4493A"/>
    <w:rsid w:val="00B45B65"/>
    <w:rsid w:val="00B4746C"/>
    <w:rsid w:val="00B47933"/>
    <w:rsid w:val="00B47984"/>
    <w:rsid w:val="00B50387"/>
    <w:rsid w:val="00B50442"/>
    <w:rsid w:val="00B50477"/>
    <w:rsid w:val="00B51026"/>
    <w:rsid w:val="00B51171"/>
    <w:rsid w:val="00B51351"/>
    <w:rsid w:val="00B51ACD"/>
    <w:rsid w:val="00B51C9F"/>
    <w:rsid w:val="00B51D64"/>
    <w:rsid w:val="00B526F5"/>
    <w:rsid w:val="00B52820"/>
    <w:rsid w:val="00B5361F"/>
    <w:rsid w:val="00B539AD"/>
    <w:rsid w:val="00B53C38"/>
    <w:rsid w:val="00B53DA5"/>
    <w:rsid w:val="00B54714"/>
    <w:rsid w:val="00B548D1"/>
    <w:rsid w:val="00B55DA2"/>
    <w:rsid w:val="00B55FEF"/>
    <w:rsid w:val="00B575AF"/>
    <w:rsid w:val="00B60D23"/>
    <w:rsid w:val="00B61036"/>
    <w:rsid w:val="00B61075"/>
    <w:rsid w:val="00B61138"/>
    <w:rsid w:val="00B618D4"/>
    <w:rsid w:val="00B622DB"/>
    <w:rsid w:val="00B6235B"/>
    <w:rsid w:val="00B6240C"/>
    <w:rsid w:val="00B626A3"/>
    <w:rsid w:val="00B63208"/>
    <w:rsid w:val="00B64664"/>
    <w:rsid w:val="00B6472F"/>
    <w:rsid w:val="00B65A68"/>
    <w:rsid w:val="00B6602F"/>
    <w:rsid w:val="00B662F3"/>
    <w:rsid w:val="00B66314"/>
    <w:rsid w:val="00B66E76"/>
    <w:rsid w:val="00B67ACA"/>
    <w:rsid w:val="00B70909"/>
    <w:rsid w:val="00B70DCB"/>
    <w:rsid w:val="00B71B83"/>
    <w:rsid w:val="00B7282B"/>
    <w:rsid w:val="00B72BE4"/>
    <w:rsid w:val="00B72CBB"/>
    <w:rsid w:val="00B741D0"/>
    <w:rsid w:val="00B74AC2"/>
    <w:rsid w:val="00B7569F"/>
    <w:rsid w:val="00B75DF7"/>
    <w:rsid w:val="00B75F9C"/>
    <w:rsid w:val="00B7616F"/>
    <w:rsid w:val="00B76F23"/>
    <w:rsid w:val="00B77030"/>
    <w:rsid w:val="00B77EB0"/>
    <w:rsid w:val="00B82455"/>
    <w:rsid w:val="00B83099"/>
    <w:rsid w:val="00B83154"/>
    <w:rsid w:val="00B83871"/>
    <w:rsid w:val="00B83A51"/>
    <w:rsid w:val="00B83DE8"/>
    <w:rsid w:val="00B843CD"/>
    <w:rsid w:val="00B849F0"/>
    <w:rsid w:val="00B8587B"/>
    <w:rsid w:val="00B85CF8"/>
    <w:rsid w:val="00B863A0"/>
    <w:rsid w:val="00B8648D"/>
    <w:rsid w:val="00B87107"/>
    <w:rsid w:val="00B90A1C"/>
    <w:rsid w:val="00B920BA"/>
    <w:rsid w:val="00B922D6"/>
    <w:rsid w:val="00B923AB"/>
    <w:rsid w:val="00B93418"/>
    <w:rsid w:val="00B93814"/>
    <w:rsid w:val="00B93FDA"/>
    <w:rsid w:val="00B94256"/>
    <w:rsid w:val="00B96395"/>
    <w:rsid w:val="00B96F42"/>
    <w:rsid w:val="00B97CE3"/>
    <w:rsid w:val="00BA0087"/>
    <w:rsid w:val="00BA25D0"/>
    <w:rsid w:val="00BA4092"/>
    <w:rsid w:val="00BA4197"/>
    <w:rsid w:val="00BA4D5D"/>
    <w:rsid w:val="00BA4DA6"/>
    <w:rsid w:val="00BA5327"/>
    <w:rsid w:val="00BA545C"/>
    <w:rsid w:val="00BA5D4F"/>
    <w:rsid w:val="00BA6273"/>
    <w:rsid w:val="00BA68F4"/>
    <w:rsid w:val="00BA695C"/>
    <w:rsid w:val="00BA759B"/>
    <w:rsid w:val="00BA797F"/>
    <w:rsid w:val="00BB0045"/>
    <w:rsid w:val="00BB06F9"/>
    <w:rsid w:val="00BB0A32"/>
    <w:rsid w:val="00BB0B90"/>
    <w:rsid w:val="00BB1C12"/>
    <w:rsid w:val="00BB1F4B"/>
    <w:rsid w:val="00BB21EE"/>
    <w:rsid w:val="00BB288F"/>
    <w:rsid w:val="00BB428D"/>
    <w:rsid w:val="00BB4873"/>
    <w:rsid w:val="00BB493D"/>
    <w:rsid w:val="00BB4E93"/>
    <w:rsid w:val="00BB5482"/>
    <w:rsid w:val="00BB59D8"/>
    <w:rsid w:val="00BB5C95"/>
    <w:rsid w:val="00BB6B46"/>
    <w:rsid w:val="00BC0D7B"/>
    <w:rsid w:val="00BC0F37"/>
    <w:rsid w:val="00BC1FE5"/>
    <w:rsid w:val="00BC298A"/>
    <w:rsid w:val="00BC2C75"/>
    <w:rsid w:val="00BC339A"/>
    <w:rsid w:val="00BC3BB1"/>
    <w:rsid w:val="00BC3BE0"/>
    <w:rsid w:val="00BC401C"/>
    <w:rsid w:val="00BC417F"/>
    <w:rsid w:val="00BC4C85"/>
    <w:rsid w:val="00BC4D19"/>
    <w:rsid w:val="00BC4D52"/>
    <w:rsid w:val="00BD049B"/>
    <w:rsid w:val="00BD3823"/>
    <w:rsid w:val="00BD4DFF"/>
    <w:rsid w:val="00BD5A32"/>
    <w:rsid w:val="00BD6B80"/>
    <w:rsid w:val="00BD72E9"/>
    <w:rsid w:val="00BD7ED7"/>
    <w:rsid w:val="00BE191F"/>
    <w:rsid w:val="00BE1D4E"/>
    <w:rsid w:val="00BE24C5"/>
    <w:rsid w:val="00BE258A"/>
    <w:rsid w:val="00BE27E7"/>
    <w:rsid w:val="00BE33E1"/>
    <w:rsid w:val="00BE34CE"/>
    <w:rsid w:val="00BE352E"/>
    <w:rsid w:val="00BE3628"/>
    <w:rsid w:val="00BE36C2"/>
    <w:rsid w:val="00BE4AF5"/>
    <w:rsid w:val="00BE659E"/>
    <w:rsid w:val="00BE6A20"/>
    <w:rsid w:val="00BF0647"/>
    <w:rsid w:val="00BF187A"/>
    <w:rsid w:val="00BF1E12"/>
    <w:rsid w:val="00BF2694"/>
    <w:rsid w:val="00BF2A4B"/>
    <w:rsid w:val="00BF30D2"/>
    <w:rsid w:val="00BF342E"/>
    <w:rsid w:val="00BF421E"/>
    <w:rsid w:val="00BF484F"/>
    <w:rsid w:val="00BF530D"/>
    <w:rsid w:val="00BF5D13"/>
    <w:rsid w:val="00BF6D98"/>
    <w:rsid w:val="00BF74D1"/>
    <w:rsid w:val="00C01228"/>
    <w:rsid w:val="00C01971"/>
    <w:rsid w:val="00C01AFF"/>
    <w:rsid w:val="00C020BB"/>
    <w:rsid w:val="00C02AD2"/>
    <w:rsid w:val="00C04C9E"/>
    <w:rsid w:val="00C05256"/>
    <w:rsid w:val="00C05285"/>
    <w:rsid w:val="00C05A86"/>
    <w:rsid w:val="00C06128"/>
    <w:rsid w:val="00C100AA"/>
    <w:rsid w:val="00C10730"/>
    <w:rsid w:val="00C10F2A"/>
    <w:rsid w:val="00C1267E"/>
    <w:rsid w:val="00C1322B"/>
    <w:rsid w:val="00C1405E"/>
    <w:rsid w:val="00C1432B"/>
    <w:rsid w:val="00C148BD"/>
    <w:rsid w:val="00C14F42"/>
    <w:rsid w:val="00C1575A"/>
    <w:rsid w:val="00C16D84"/>
    <w:rsid w:val="00C1790E"/>
    <w:rsid w:val="00C17B05"/>
    <w:rsid w:val="00C17F08"/>
    <w:rsid w:val="00C20644"/>
    <w:rsid w:val="00C207C6"/>
    <w:rsid w:val="00C217D9"/>
    <w:rsid w:val="00C21C63"/>
    <w:rsid w:val="00C224B4"/>
    <w:rsid w:val="00C22F55"/>
    <w:rsid w:val="00C23910"/>
    <w:rsid w:val="00C23D6F"/>
    <w:rsid w:val="00C249DE"/>
    <w:rsid w:val="00C25016"/>
    <w:rsid w:val="00C25037"/>
    <w:rsid w:val="00C251E3"/>
    <w:rsid w:val="00C264F5"/>
    <w:rsid w:val="00C26B7C"/>
    <w:rsid w:val="00C273CF"/>
    <w:rsid w:val="00C30549"/>
    <w:rsid w:val="00C30BA0"/>
    <w:rsid w:val="00C311E7"/>
    <w:rsid w:val="00C3256F"/>
    <w:rsid w:val="00C336B5"/>
    <w:rsid w:val="00C348BD"/>
    <w:rsid w:val="00C35221"/>
    <w:rsid w:val="00C36250"/>
    <w:rsid w:val="00C36979"/>
    <w:rsid w:val="00C40457"/>
    <w:rsid w:val="00C405CE"/>
    <w:rsid w:val="00C410C4"/>
    <w:rsid w:val="00C411A7"/>
    <w:rsid w:val="00C42679"/>
    <w:rsid w:val="00C42C12"/>
    <w:rsid w:val="00C439F6"/>
    <w:rsid w:val="00C44888"/>
    <w:rsid w:val="00C448EC"/>
    <w:rsid w:val="00C45E90"/>
    <w:rsid w:val="00C508DF"/>
    <w:rsid w:val="00C50CF0"/>
    <w:rsid w:val="00C528DD"/>
    <w:rsid w:val="00C5388C"/>
    <w:rsid w:val="00C539AE"/>
    <w:rsid w:val="00C551A7"/>
    <w:rsid w:val="00C554E1"/>
    <w:rsid w:val="00C56501"/>
    <w:rsid w:val="00C57925"/>
    <w:rsid w:val="00C60754"/>
    <w:rsid w:val="00C60EF4"/>
    <w:rsid w:val="00C61012"/>
    <w:rsid w:val="00C61358"/>
    <w:rsid w:val="00C62BD5"/>
    <w:rsid w:val="00C62EB3"/>
    <w:rsid w:val="00C62FF0"/>
    <w:rsid w:val="00C63AEC"/>
    <w:rsid w:val="00C655F9"/>
    <w:rsid w:val="00C6572B"/>
    <w:rsid w:val="00C66F61"/>
    <w:rsid w:val="00C671B9"/>
    <w:rsid w:val="00C676B0"/>
    <w:rsid w:val="00C71202"/>
    <w:rsid w:val="00C724BE"/>
    <w:rsid w:val="00C72879"/>
    <w:rsid w:val="00C73EA8"/>
    <w:rsid w:val="00C7408C"/>
    <w:rsid w:val="00C75971"/>
    <w:rsid w:val="00C75DD6"/>
    <w:rsid w:val="00C7697B"/>
    <w:rsid w:val="00C769BE"/>
    <w:rsid w:val="00C773A8"/>
    <w:rsid w:val="00C77757"/>
    <w:rsid w:val="00C8104A"/>
    <w:rsid w:val="00C81A15"/>
    <w:rsid w:val="00C830F7"/>
    <w:rsid w:val="00C83464"/>
    <w:rsid w:val="00C839BC"/>
    <w:rsid w:val="00C84420"/>
    <w:rsid w:val="00C844CC"/>
    <w:rsid w:val="00C8452F"/>
    <w:rsid w:val="00C84548"/>
    <w:rsid w:val="00C84996"/>
    <w:rsid w:val="00C85702"/>
    <w:rsid w:val="00C86830"/>
    <w:rsid w:val="00C900AC"/>
    <w:rsid w:val="00C9041F"/>
    <w:rsid w:val="00C907FE"/>
    <w:rsid w:val="00C913F3"/>
    <w:rsid w:val="00C913FF"/>
    <w:rsid w:val="00C91ED9"/>
    <w:rsid w:val="00C92E7F"/>
    <w:rsid w:val="00C93353"/>
    <w:rsid w:val="00C94CB5"/>
    <w:rsid w:val="00C94CD7"/>
    <w:rsid w:val="00C9755C"/>
    <w:rsid w:val="00C97721"/>
    <w:rsid w:val="00C97DBE"/>
    <w:rsid w:val="00CA1CEA"/>
    <w:rsid w:val="00CA1D0F"/>
    <w:rsid w:val="00CA1E6B"/>
    <w:rsid w:val="00CA24F4"/>
    <w:rsid w:val="00CA2CAF"/>
    <w:rsid w:val="00CA2E84"/>
    <w:rsid w:val="00CA35AD"/>
    <w:rsid w:val="00CA4363"/>
    <w:rsid w:val="00CA4EE5"/>
    <w:rsid w:val="00CA50CC"/>
    <w:rsid w:val="00CA512D"/>
    <w:rsid w:val="00CA51FD"/>
    <w:rsid w:val="00CA558F"/>
    <w:rsid w:val="00CA587E"/>
    <w:rsid w:val="00CA6DAC"/>
    <w:rsid w:val="00CA6E17"/>
    <w:rsid w:val="00CA77A4"/>
    <w:rsid w:val="00CA7932"/>
    <w:rsid w:val="00CA7983"/>
    <w:rsid w:val="00CA7A08"/>
    <w:rsid w:val="00CA7A89"/>
    <w:rsid w:val="00CB0B02"/>
    <w:rsid w:val="00CB0EDF"/>
    <w:rsid w:val="00CB0F19"/>
    <w:rsid w:val="00CB1671"/>
    <w:rsid w:val="00CB1E89"/>
    <w:rsid w:val="00CB1FF1"/>
    <w:rsid w:val="00CB2621"/>
    <w:rsid w:val="00CB26BF"/>
    <w:rsid w:val="00CB4F62"/>
    <w:rsid w:val="00CB5058"/>
    <w:rsid w:val="00CB5A1F"/>
    <w:rsid w:val="00CB769A"/>
    <w:rsid w:val="00CB7856"/>
    <w:rsid w:val="00CC07A1"/>
    <w:rsid w:val="00CC0CB6"/>
    <w:rsid w:val="00CC12CA"/>
    <w:rsid w:val="00CC29B8"/>
    <w:rsid w:val="00CC34ED"/>
    <w:rsid w:val="00CC3C0A"/>
    <w:rsid w:val="00CC4142"/>
    <w:rsid w:val="00CC446D"/>
    <w:rsid w:val="00CC4A78"/>
    <w:rsid w:val="00CC528F"/>
    <w:rsid w:val="00CC52E3"/>
    <w:rsid w:val="00CC56B4"/>
    <w:rsid w:val="00CC5B0A"/>
    <w:rsid w:val="00CC5E07"/>
    <w:rsid w:val="00CC6058"/>
    <w:rsid w:val="00CC69A0"/>
    <w:rsid w:val="00CD121E"/>
    <w:rsid w:val="00CD224D"/>
    <w:rsid w:val="00CD2787"/>
    <w:rsid w:val="00CD3355"/>
    <w:rsid w:val="00CD35D2"/>
    <w:rsid w:val="00CD3654"/>
    <w:rsid w:val="00CD369B"/>
    <w:rsid w:val="00CD377A"/>
    <w:rsid w:val="00CD4B51"/>
    <w:rsid w:val="00CD67E0"/>
    <w:rsid w:val="00CD6B45"/>
    <w:rsid w:val="00CD7420"/>
    <w:rsid w:val="00CD7A71"/>
    <w:rsid w:val="00CE08AF"/>
    <w:rsid w:val="00CE1E6F"/>
    <w:rsid w:val="00CE3CD2"/>
    <w:rsid w:val="00CE4025"/>
    <w:rsid w:val="00CE45D2"/>
    <w:rsid w:val="00CE4F00"/>
    <w:rsid w:val="00CE5A35"/>
    <w:rsid w:val="00CE708C"/>
    <w:rsid w:val="00CE7793"/>
    <w:rsid w:val="00CE7F74"/>
    <w:rsid w:val="00CF057C"/>
    <w:rsid w:val="00CF0A08"/>
    <w:rsid w:val="00CF0AFB"/>
    <w:rsid w:val="00CF1BE4"/>
    <w:rsid w:val="00CF1D1A"/>
    <w:rsid w:val="00CF1D76"/>
    <w:rsid w:val="00CF25F8"/>
    <w:rsid w:val="00CF2DF6"/>
    <w:rsid w:val="00CF37B6"/>
    <w:rsid w:val="00CF41D2"/>
    <w:rsid w:val="00CF4B51"/>
    <w:rsid w:val="00CF4E73"/>
    <w:rsid w:val="00CF56D5"/>
    <w:rsid w:val="00CF61D4"/>
    <w:rsid w:val="00CF642E"/>
    <w:rsid w:val="00CF6E3F"/>
    <w:rsid w:val="00CF7049"/>
    <w:rsid w:val="00D01399"/>
    <w:rsid w:val="00D02443"/>
    <w:rsid w:val="00D03A3D"/>
    <w:rsid w:val="00D03A6C"/>
    <w:rsid w:val="00D052CA"/>
    <w:rsid w:val="00D06F09"/>
    <w:rsid w:val="00D07FD1"/>
    <w:rsid w:val="00D10B85"/>
    <w:rsid w:val="00D1102E"/>
    <w:rsid w:val="00D1148A"/>
    <w:rsid w:val="00D1167A"/>
    <w:rsid w:val="00D12180"/>
    <w:rsid w:val="00D12431"/>
    <w:rsid w:val="00D15429"/>
    <w:rsid w:val="00D15CB1"/>
    <w:rsid w:val="00D16274"/>
    <w:rsid w:val="00D16E98"/>
    <w:rsid w:val="00D17634"/>
    <w:rsid w:val="00D17D23"/>
    <w:rsid w:val="00D203BE"/>
    <w:rsid w:val="00D20C54"/>
    <w:rsid w:val="00D2120F"/>
    <w:rsid w:val="00D21998"/>
    <w:rsid w:val="00D21BED"/>
    <w:rsid w:val="00D2257B"/>
    <w:rsid w:val="00D2278F"/>
    <w:rsid w:val="00D22F03"/>
    <w:rsid w:val="00D23A9C"/>
    <w:rsid w:val="00D23C60"/>
    <w:rsid w:val="00D242AD"/>
    <w:rsid w:val="00D24556"/>
    <w:rsid w:val="00D26257"/>
    <w:rsid w:val="00D27AF6"/>
    <w:rsid w:val="00D3109D"/>
    <w:rsid w:val="00D32180"/>
    <w:rsid w:val="00D325A1"/>
    <w:rsid w:val="00D32E0A"/>
    <w:rsid w:val="00D33771"/>
    <w:rsid w:val="00D33AA8"/>
    <w:rsid w:val="00D33EF5"/>
    <w:rsid w:val="00D342A6"/>
    <w:rsid w:val="00D34966"/>
    <w:rsid w:val="00D3676E"/>
    <w:rsid w:val="00D36841"/>
    <w:rsid w:val="00D3691B"/>
    <w:rsid w:val="00D36BE0"/>
    <w:rsid w:val="00D3702D"/>
    <w:rsid w:val="00D3724C"/>
    <w:rsid w:val="00D37488"/>
    <w:rsid w:val="00D37B92"/>
    <w:rsid w:val="00D413E7"/>
    <w:rsid w:val="00D43417"/>
    <w:rsid w:val="00D448FE"/>
    <w:rsid w:val="00D44BA2"/>
    <w:rsid w:val="00D45423"/>
    <w:rsid w:val="00D46273"/>
    <w:rsid w:val="00D47450"/>
    <w:rsid w:val="00D47594"/>
    <w:rsid w:val="00D47647"/>
    <w:rsid w:val="00D50BA1"/>
    <w:rsid w:val="00D50C0B"/>
    <w:rsid w:val="00D50D0B"/>
    <w:rsid w:val="00D52DD8"/>
    <w:rsid w:val="00D534B1"/>
    <w:rsid w:val="00D538FC"/>
    <w:rsid w:val="00D53C08"/>
    <w:rsid w:val="00D53F79"/>
    <w:rsid w:val="00D53FAB"/>
    <w:rsid w:val="00D5498C"/>
    <w:rsid w:val="00D552DC"/>
    <w:rsid w:val="00D57F4B"/>
    <w:rsid w:val="00D61A7C"/>
    <w:rsid w:val="00D61B53"/>
    <w:rsid w:val="00D62278"/>
    <w:rsid w:val="00D628E4"/>
    <w:rsid w:val="00D63089"/>
    <w:rsid w:val="00D6354B"/>
    <w:rsid w:val="00D635B5"/>
    <w:rsid w:val="00D63A51"/>
    <w:rsid w:val="00D64741"/>
    <w:rsid w:val="00D650B1"/>
    <w:rsid w:val="00D65BE9"/>
    <w:rsid w:val="00D66007"/>
    <w:rsid w:val="00D66602"/>
    <w:rsid w:val="00D66F76"/>
    <w:rsid w:val="00D674B9"/>
    <w:rsid w:val="00D700EC"/>
    <w:rsid w:val="00D71ABD"/>
    <w:rsid w:val="00D733E9"/>
    <w:rsid w:val="00D73A58"/>
    <w:rsid w:val="00D73BE8"/>
    <w:rsid w:val="00D73F39"/>
    <w:rsid w:val="00D760F1"/>
    <w:rsid w:val="00D7638E"/>
    <w:rsid w:val="00D7781C"/>
    <w:rsid w:val="00D80678"/>
    <w:rsid w:val="00D80E3D"/>
    <w:rsid w:val="00D81309"/>
    <w:rsid w:val="00D81F62"/>
    <w:rsid w:val="00D82566"/>
    <w:rsid w:val="00D82C1B"/>
    <w:rsid w:val="00D8399E"/>
    <w:rsid w:val="00D840DE"/>
    <w:rsid w:val="00D84AC2"/>
    <w:rsid w:val="00D8576F"/>
    <w:rsid w:val="00D85C5E"/>
    <w:rsid w:val="00D85E03"/>
    <w:rsid w:val="00D86AE5"/>
    <w:rsid w:val="00D91407"/>
    <w:rsid w:val="00D93687"/>
    <w:rsid w:val="00D93E8C"/>
    <w:rsid w:val="00D944EE"/>
    <w:rsid w:val="00D951C8"/>
    <w:rsid w:val="00D95E2F"/>
    <w:rsid w:val="00DA0376"/>
    <w:rsid w:val="00DA0AB2"/>
    <w:rsid w:val="00DA1A8D"/>
    <w:rsid w:val="00DA1FA9"/>
    <w:rsid w:val="00DA208F"/>
    <w:rsid w:val="00DA2B11"/>
    <w:rsid w:val="00DA384B"/>
    <w:rsid w:val="00DA3CC1"/>
    <w:rsid w:val="00DA43DA"/>
    <w:rsid w:val="00DA46DB"/>
    <w:rsid w:val="00DA52C8"/>
    <w:rsid w:val="00DA5565"/>
    <w:rsid w:val="00DA56EA"/>
    <w:rsid w:val="00DA5B3D"/>
    <w:rsid w:val="00DA5BAB"/>
    <w:rsid w:val="00DA70AD"/>
    <w:rsid w:val="00DA71AB"/>
    <w:rsid w:val="00DA7CD6"/>
    <w:rsid w:val="00DA7F97"/>
    <w:rsid w:val="00DB0035"/>
    <w:rsid w:val="00DB0418"/>
    <w:rsid w:val="00DB08D8"/>
    <w:rsid w:val="00DB136A"/>
    <w:rsid w:val="00DB1A02"/>
    <w:rsid w:val="00DB25E3"/>
    <w:rsid w:val="00DB29D0"/>
    <w:rsid w:val="00DB2C71"/>
    <w:rsid w:val="00DB2CC6"/>
    <w:rsid w:val="00DB3B16"/>
    <w:rsid w:val="00DB3BE0"/>
    <w:rsid w:val="00DB45B6"/>
    <w:rsid w:val="00DB4DEE"/>
    <w:rsid w:val="00DB51B4"/>
    <w:rsid w:val="00DB6225"/>
    <w:rsid w:val="00DB7794"/>
    <w:rsid w:val="00DC0168"/>
    <w:rsid w:val="00DC0CC4"/>
    <w:rsid w:val="00DC1372"/>
    <w:rsid w:val="00DC1DA8"/>
    <w:rsid w:val="00DC3BF7"/>
    <w:rsid w:val="00DC452B"/>
    <w:rsid w:val="00DC4D3B"/>
    <w:rsid w:val="00DC4D90"/>
    <w:rsid w:val="00DC51CF"/>
    <w:rsid w:val="00DC5D45"/>
    <w:rsid w:val="00DC76ED"/>
    <w:rsid w:val="00DD024E"/>
    <w:rsid w:val="00DD2DEF"/>
    <w:rsid w:val="00DD3C47"/>
    <w:rsid w:val="00DD46A3"/>
    <w:rsid w:val="00DD4AC0"/>
    <w:rsid w:val="00DD4AE0"/>
    <w:rsid w:val="00DD6CBA"/>
    <w:rsid w:val="00DD6E17"/>
    <w:rsid w:val="00DD7022"/>
    <w:rsid w:val="00DD7441"/>
    <w:rsid w:val="00DD76B1"/>
    <w:rsid w:val="00DD7739"/>
    <w:rsid w:val="00DD7A22"/>
    <w:rsid w:val="00DD7A67"/>
    <w:rsid w:val="00DE20D9"/>
    <w:rsid w:val="00DE315A"/>
    <w:rsid w:val="00DE35CD"/>
    <w:rsid w:val="00DE4FE7"/>
    <w:rsid w:val="00DE55A0"/>
    <w:rsid w:val="00DE5F58"/>
    <w:rsid w:val="00DE6206"/>
    <w:rsid w:val="00DE6A8E"/>
    <w:rsid w:val="00DE6F50"/>
    <w:rsid w:val="00DE7258"/>
    <w:rsid w:val="00DE7DB0"/>
    <w:rsid w:val="00DF02E3"/>
    <w:rsid w:val="00DF05D6"/>
    <w:rsid w:val="00DF18F6"/>
    <w:rsid w:val="00DF3188"/>
    <w:rsid w:val="00DF3706"/>
    <w:rsid w:val="00DF3CAF"/>
    <w:rsid w:val="00DF501D"/>
    <w:rsid w:val="00DF648E"/>
    <w:rsid w:val="00DF71CD"/>
    <w:rsid w:val="00DF7E72"/>
    <w:rsid w:val="00E00ACF"/>
    <w:rsid w:val="00E017B9"/>
    <w:rsid w:val="00E01E21"/>
    <w:rsid w:val="00E034EF"/>
    <w:rsid w:val="00E03D1E"/>
    <w:rsid w:val="00E067A4"/>
    <w:rsid w:val="00E06E8B"/>
    <w:rsid w:val="00E10633"/>
    <w:rsid w:val="00E10756"/>
    <w:rsid w:val="00E10D74"/>
    <w:rsid w:val="00E11532"/>
    <w:rsid w:val="00E12BDA"/>
    <w:rsid w:val="00E13136"/>
    <w:rsid w:val="00E13A39"/>
    <w:rsid w:val="00E1458A"/>
    <w:rsid w:val="00E14C21"/>
    <w:rsid w:val="00E15576"/>
    <w:rsid w:val="00E15BB0"/>
    <w:rsid w:val="00E1616D"/>
    <w:rsid w:val="00E16F89"/>
    <w:rsid w:val="00E17C5E"/>
    <w:rsid w:val="00E20EDC"/>
    <w:rsid w:val="00E21FEB"/>
    <w:rsid w:val="00E231BB"/>
    <w:rsid w:val="00E249E7"/>
    <w:rsid w:val="00E261F1"/>
    <w:rsid w:val="00E268F5"/>
    <w:rsid w:val="00E26981"/>
    <w:rsid w:val="00E30B4F"/>
    <w:rsid w:val="00E31325"/>
    <w:rsid w:val="00E31E08"/>
    <w:rsid w:val="00E31F2F"/>
    <w:rsid w:val="00E334D6"/>
    <w:rsid w:val="00E3383C"/>
    <w:rsid w:val="00E35982"/>
    <w:rsid w:val="00E35A4D"/>
    <w:rsid w:val="00E36261"/>
    <w:rsid w:val="00E3695D"/>
    <w:rsid w:val="00E36D0B"/>
    <w:rsid w:val="00E371FF"/>
    <w:rsid w:val="00E37D0C"/>
    <w:rsid w:val="00E41FCC"/>
    <w:rsid w:val="00E42FAA"/>
    <w:rsid w:val="00E43B4E"/>
    <w:rsid w:val="00E43C47"/>
    <w:rsid w:val="00E44F7B"/>
    <w:rsid w:val="00E507FC"/>
    <w:rsid w:val="00E511AB"/>
    <w:rsid w:val="00E5239D"/>
    <w:rsid w:val="00E5386D"/>
    <w:rsid w:val="00E53AA3"/>
    <w:rsid w:val="00E551B0"/>
    <w:rsid w:val="00E56976"/>
    <w:rsid w:val="00E60B1E"/>
    <w:rsid w:val="00E61D61"/>
    <w:rsid w:val="00E62D7B"/>
    <w:rsid w:val="00E647A1"/>
    <w:rsid w:val="00E649B2"/>
    <w:rsid w:val="00E65482"/>
    <w:rsid w:val="00E65BDC"/>
    <w:rsid w:val="00E6607D"/>
    <w:rsid w:val="00E66D36"/>
    <w:rsid w:val="00E67079"/>
    <w:rsid w:val="00E67C19"/>
    <w:rsid w:val="00E67F02"/>
    <w:rsid w:val="00E71789"/>
    <w:rsid w:val="00E73F3A"/>
    <w:rsid w:val="00E7442F"/>
    <w:rsid w:val="00E747D1"/>
    <w:rsid w:val="00E74CC2"/>
    <w:rsid w:val="00E75628"/>
    <w:rsid w:val="00E756B8"/>
    <w:rsid w:val="00E76E6F"/>
    <w:rsid w:val="00E77263"/>
    <w:rsid w:val="00E776A7"/>
    <w:rsid w:val="00E80464"/>
    <w:rsid w:val="00E81F8D"/>
    <w:rsid w:val="00E821CF"/>
    <w:rsid w:val="00E82531"/>
    <w:rsid w:val="00E827A7"/>
    <w:rsid w:val="00E83262"/>
    <w:rsid w:val="00E87459"/>
    <w:rsid w:val="00E87AD7"/>
    <w:rsid w:val="00E87DB8"/>
    <w:rsid w:val="00E90E45"/>
    <w:rsid w:val="00E91098"/>
    <w:rsid w:val="00E91706"/>
    <w:rsid w:val="00E928D7"/>
    <w:rsid w:val="00E94FFA"/>
    <w:rsid w:val="00E95727"/>
    <w:rsid w:val="00E95810"/>
    <w:rsid w:val="00E95E05"/>
    <w:rsid w:val="00EA016A"/>
    <w:rsid w:val="00EA0637"/>
    <w:rsid w:val="00EA15A5"/>
    <w:rsid w:val="00EA2343"/>
    <w:rsid w:val="00EA343A"/>
    <w:rsid w:val="00EA36DF"/>
    <w:rsid w:val="00EA3C8D"/>
    <w:rsid w:val="00EA422E"/>
    <w:rsid w:val="00EA522A"/>
    <w:rsid w:val="00EA640C"/>
    <w:rsid w:val="00EA72F3"/>
    <w:rsid w:val="00EA7D1D"/>
    <w:rsid w:val="00EB031B"/>
    <w:rsid w:val="00EB1DF1"/>
    <w:rsid w:val="00EB3261"/>
    <w:rsid w:val="00EB38D5"/>
    <w:rsid w:val="00EB56C7"/>
    <w:rsid w:val="00EB616E"/>
    <w:rsid w:val="00EB69D4"/>
    <w:rsid w:val="00EB6CFE"/>
    <w:rsid w:val="00EB6F59"/>
    <w:rsid w:val="00EC0239"/>
    <w:rsid w:val="00EC06CE"/>
    <w:rsid w:val="00EC095D"/>
    <w:rsid w:val="00EC0C5B"/>
    <w:rsid w:val="00EC412A"/>
    <w:rsid w:val="00EC4530"/>
    <w:rsid w:val="00EC4E1D"/>
    <w:rsid w:val="00EC604F"/>
    <w:rsid w:val="00EC65B8"/>
    <w:rsid w:val="00EC65CF"/>
    <w:rsid w:val="00EC783D"/>
    <w:rsid w:val="00EC7BD9"/>
    <w:rsid w:val="00ED0533"/>
    <w:rsid w:val="00ED139E"/>
    <w:rsid w:val="00ED217B"/>
    <w:rsid w:val="00ED28A8"/>
    <w:rsid w:val="00ED2AF7"/>
    <w:rsid w:val="00ED3D1F"/>
    <w:rsid w:val="00ED472A"/>
    <w:rsid w:val="00ED4A64"/>
    <w:rsid w:val="00ED54CD"/>
    <w:rsid w:val="00ED6FBC"/>
    <w:rsid w:val="00EE0EBE"/>
    <w:rsid w:val="00EE1988"/>
    <w:rsid w:val="00EE28A2"/>
    <w:rsid w:val="00EE2B12"/>
    <w:rsid w:val="00EE2F8E"/>
    <w:rsid w:val="00EE32BC"/>
    <w:rsid w:val="00EE46D6"/>
    <w:rsid w:val="00EE4B2D"/>
    <w:rsid w:val="00EE4CC6"/>
    <w:rsid w:val="00EE5192"/>
    <w:rsid w:val="00EE5BF4"/>
    <w:rsid w:val="00EE6101"/>
    <w:rsid w:val="00EE6536"/>
    <w:rsid w:val="00EE6D52"/>
    <w:rsid w:val="00EE736F"/>
    <w:rsid w:val="00EE788F"/>
    <w:rsid w:val="00EE7B35"/>
    <w:rsid w:val="00EF0BDF"/>
    <w:rsid w:val="00EF0E87"/>
    <w:rsid w:val="00EF1FD4"/>
    <w:rsid w:val="00EF24D3"/>
    <w:rsid w:val="00EF2F3D"/>
    <w:rsid w:val="00EF40B3"/>
    <w:rsid w:val="00EF4336"/>
    <w:rsid w:val="00EF47C9"/>
    <w:rsid w:val="00EF4D57"/>
    <w:rsid w:val="00EF54C5"/>
    <w:rsid w:val="00EF57B3"/>
    <w:rsid w:val="00EF63D0"/>
    <w:rsid w:val="00EF6D02"/>
    <w:rsid w:val="00EF7FA4"/>
    <w:rsid w:val="00F01C78"/>
    <w:rsid w:val="00F02039"/>
    <w:rsid w:val="00F047F2"/>
    <w:rsid w:val="00F05F35"/>
    <w:rsid w:val="00F06525"/>
    <w:rsid w:val="00F06A41"/>
    <w:rsid w:val="00F072C2"/>
    <w:rsid w:val="00F07ACD"/>
    <w:rsid w:val="00F10920"/>
    <w:rsid w:val="00F11860"/>
    <w:rsid w:val="00F1222F"/>
    <w:rsid w:val="00F12BEE"/>
    <w:rsid w:val="00F13D97"/>
    <w:rsid w:val="00F15033"/>
    <w:rsid w:val="00F15586"/>
    <w:rsid w:val="00F1583C"/>
    <w:rsid w:val="00F15F66"/>
    <w:rsid w:val="00F1743A"/>
    <w:rsid w:val="00F176AC"/>
    <w:rsid w:val="00F21E44"/>
    <w:rsid w:val="00F22339"/>
    <w:rsid w:val="00F223DF"/>
    <w:rsid w:val="00F22DBC"/>
    <w:rsid w:val="00F237B5"/>
    <w:rsid w:val="00F25160"/>
    <w:rsid w:val="00F257F3"/>
    <w:rsid w:val="00F2604F"/>
    <w:rsid w:val="00F26359"/>
    <w:rsid w:val="00F2732B"/>
    <w:rsid w:val="00F27430"/>
    <w:rsid w:val="00F316DA"/>
    <w:rsid w:val="00F31F63"/>
    <w:rsid w:val="00F33068"/>
    <w:rsid w:val="00F336F4"/>
    <w:rsid w:val="00F33C57"/>
    <w:rsid w:val="00F35086"/>
    <w:rsid w:val="00F35F32"/>
    <w:rsid w:val="00F36B22"/>
    <w:rsid w:val="00F3780D"/>
    <w:rsid w:val="00F40405"/>
    <w:rsid w:val="00F40533"/>
    <w:rsid w:val="00F40DF2"/>
    <w:rsid w:val="00F433C9"/>
    <w:rsid w:val="00F43806"/>
    <w:rsid w:val="00F43C98"/>
    <w:rsid w:val="00F43EB8"/>
    <w:rsid w:val="00F4504C"/>
    <w:rsid w:val="00F451F0"/>
    <w:rsid w:val="00F45877"/>
    <w:rsid w:val="00F460D3"/>
    <w:rsid w:val="00F465D1"/>
    <w:rsid w:val="00F46C04"/>
    <w:rsid w:val="00F47714"/>
    <w:rsid w:val="00F47CB4"/>
    <w:rsid w:val="00F50E0D"/>
    <w:rsid w:val="00F50F98"/>
    <w:rsid w:val="00F5108B"/>
    <w:rsid w:val="00F52751"/>
    <w:rsid w:val="00F5303D"/>
    <w:rsid w:val="00F531B1"/>
    <w:rsid w:val="00F539FB"/>
    <w:rsid w:val="00F54627"/>
    <w:rsid w:val="00F5522E"/>
    <w:rsid w:val="00F55426"/>
    <w:rsid w:val="00F55C49"/>
    <w:rsid w:val="00F5614E"/>
    <w:rsid w:val="00F570FD"/>
    <w:rsid w:val="00F57C84"/>
    <w:rsid w:val="00F57D74"/>
    <w:rsid w:val="00F57E83"/>
    <w:rsid w:val="00F60982"/>
    <w:rsid w:val="00F6143A"/>
    <w:rsid w:val="00F61487"/>
    <w:rsid w:val="00F618D7"/>
    <w:rsid w:val="00F62966"/>
    <w:rsid w:val="00F62E5B"/>
    <w:rsid w:val="00F62E5C"/>
    <w:rsid w:val="00F62EF7"/>
    <w:rsid w:val="00F63309"/>
    <w:rsid w:val="00F634BE"/>
    <w:rsid w:val="00F63843"/>
    <w:rsid w:val="00F6453A"/>
    <w:rsid w:val="00F645CA"/>
    <w:rsid w:val="00F64D86"/>
    <w:rsid w:val="00F65A1C"/>
    <w:rsid w:val="00F65A3B"/>
    <w:rsid w:val="00F65DF1"/>
    <w:rsid w:val="00F65EFF"/>
    <w:rsid w:val="00F66559"/>
    <w:rsid w:val="00F67665"/>
    <w:rsid w:val="00F67E56"/>
    <w:rsid w:val="00F7090D"/>
    <w:rsid w:val="00F71946"/>
    <w:rsid w:val="00F728A3"/>
    <w:rsid w:val="00F72ECB"/>
    <w:rsid w:val="00F74518"/>
    <w:rsid w:val="00F7485F"/>
    <w:rsid w:val="00F74D76"/>
    <w:rsid w:val="00F75137"/>
    <w:rsid w:val="00F754BD"/>
    <w:rsid w:val="00F755D8"/>
    <w:rsid w:val="00F75833"/>
    <w:rsid w:val="00F75A59"/>
    <w:rsid w:val="00F76D74"/>
    <w:rsid w:val="00F77D20"/>
    <w:rsid w:val="00F80778"/>
    <w:rsid w:val="00F81F63"/>
    <w:rsid w:val="00F82AA9"/>
    <w:rsid w:val="00F82DDE"/>
    <w:rsid w:val="00F8359D"/>
    <w:rsid w:val="00F836AA"/>
    <w:rsid w:val="00F84EEE"/>
    <w:rsid w:val="00F853AD"/>
    <w:rsid w:val="00F859A5"/>
    <w:rsid w:val="00F8621E"/>
    <w:rsid w:val="00F8675D"/>
    <w:rsid w:val="00F868E7"/>
    <w:rsid w:val="00F86A11"/>
    <w:rsid w:val="00F86E6D"/>
    <w:rsid w:val="00F87635"/>
    <w:rsid w:val="00F90EB2"/>
    <w:rsid w:val="00F91337"/>
    <w:rsid w:val="00F929F4"/>
    <w:rsid w:val="00F92A5C"/>
    <w:rsid w:val="00F93442"/>
    <w:rsid w:val="00F94E4C"/>
    <w:rsid w:val="00F950B7"/>
    <w:rsid w:val="00F959DF"/>
    <w:rsid w:val="00F95C2C"/>
    <w:rsid w:val="00F95F70"/>
    <w:rsid w:val="00F96CBA"/>
    <w:rsid w:val="00FA1169"/>
    <w:rsid w:val="00FA205C"/>
    <w:rsid w:val="00FA3847"/>
    <w:rsid w:val="00FA3EEE"/>
    <w:rsid w:val="00FA7408"/>
    <w:rsid w:val="00FA7702"/>
    <w:rsid w:val="00FA7ECA"/>
    <w:rsid w:val="00FB021E"/>
    <w:rsid w:val="00FB0F5A"/>
    <w:rsid w:val="00FB1B84"/>
    <w:rsid w:val="00FB22B9"/>
    <w:rsid w:val="00FB27FF"/>
    <w:rsid w:val="00FB3A8F"/>
    <w:rsid w:val="00FB42AC"/>
    <w:rsid w:val="00FB4A6E"/>
    <w:rsid w:val="00FB4BB3"/>
    <w:rsid w:val="00FB66D8"/>
    <w:rsid w:val="00FB6911"/>
    <w:rsid w:val="00FB6F75"/>
    <w:rsid w:val="00FB7318"/>
    <w:rsid w:val="00FB74A1"/>
    <w:rsid w:val="00FC0888"/>
    <w:rsid w:val="00FC0A28"/>
    <w:rsid w:val="00FC2E98"/>
    <w:rsid w:val="00FC505A"/>
    <w:rsid w:val="00FC50E9"/>
    <w:rsid w:val="00FC51D5"/>
    <w:rsid w:val="00FC5681"/>
    <w:rsid w:val="00FC5901"/>
    <w:rsid w:val="00FC6958"/>
    <w:rsid w:val="00FC6F35"/>
    <w:rsid w:val="00FD2724"/>
    <w:rsid w:val="00FD2804"/>
    <w:rsid w:val="00FD388F"/>
    <w:rsid w:val="00FD3C33"/>
    <w:rsid w:val="00FD413C"/>
    <w:rsid w:val="00FD4B83"/>
    <w:rsid w:val="00FD4FD4"/>
    <w:rsid w:val="00FD60B3"/>
    <w:rsid w:val="00FD703C"/>
    <w:rsid w:val="00FD71FA"/>
    <w:rsid w:val="00FD74C5"/>
    <w:rsid w:val="00FD7868"/>
    <w:rsid w:val="00FE0322"/>
    <w:rsid w:val="00FE1C38"/>
    <w:rsid w:val="00FE1EEF"/>
    <w:rsid w:val="00FE237F"/>
    <w:rsid w:val="00FE27B5"/>
    <w:rsid w:val="00FE2A40"/>
    <w:rsid w:val="00FE2B76"/>
    <w:rsid w:val="00FE3902"/>
    <w:rsid w:val="00FE3E14"/>
    <w:rsid w:val="00FE4C3E"/>
    <w:rsid w:val="00FE5580"/>
    <w:rsid w:val="00FE5D08"/>
    <w:rsid w:val="00FE5D87"/>
    <w:rsid w:val="00FE5E8F"/>
    <w:rsid w:val="00FE681E"/>
    <w:rsid w:val="00FE69A7"/>
    <w:rsid w:val="00FE6A50"/>
    <w:rsid w:val="00FE7152"/>
    <w:rsid w:val="00FE775E"/>
    <w:rsid w:val="00FE7FDC"/>
    <w:rsid w:val="00FF0782"/>
    <w:rsid w:val="00FF1144"/>
    <w:rsid w:val="00FF17BC"/>
    <w:rsid w:val="00FF1840"/>
    <w:rsid w:val="00FF2C0D"/>
    <w:rsid w:val="00FF4AA9"/>
    <w:rsid w:val="00FF521A"/>
    <w:rsid w:val="00FF662D"/>
    <w:rsid w:val="00FF6C54"/>
    <w:rsid w:val="00FF7910"/>
    <w:rsid w:val="00FF7E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0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00B60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1D1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D162E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1D1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162E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0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00B60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1D1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D162E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1D1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162E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64611-EA43-45F6-A828-EBF839B58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FA9EC701.dotm</Template>
  <TotalTime>1</TotalTime>
  <Pages>3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Оксана Геннадьевна Малеванная</cp:lastModifiedBy>
  <cp:revision>2</cp:revision>
  <cp:lastPrinted>2022-08-09T09:26:00Z</cp:lastPrinted>
  <dcterms:created xsi:type="dcterms:W3CDTF">2023-12-19T07:29:00Z</dcterms:created>
  <dcterms:modified xsi:type="dcterms:W3CDTF">2023-12-19T07:29:00Z</dcterms:modified>
</cp:coreProperties>
</file>