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5E6" w:rsidRDefault="001825E6" w:rsidP="001825E6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1825E6" w:rsidRPr="00F847AF" w:rsidRDefault="001825E6" w:rsidP="001825E6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A35953" w:rsidRPr="00A35953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</w:t>
      </w:r>
      <w:r w:rsidRPr="00896EA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Нормирование: Распоряжение Комитета по здравоохранению Санкт-Петербурга от </w:t>
      </w:r>
      <w:r w:rsidR="002E6BF2" w:rsidRPr="002E6BF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03.08.2023 N 389-р </w:t>
      </w:r>
      <w:r w:rsidRPr="00896EA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</w:t>
      </w:r>
      <w:r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работ, услуг)»: в распоряжении отсутствует товар, соответствующий объекту закупки.</w:t>
      </w: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E526DD" w:rsidRPr="00F847AF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3.1. Заказчиком был</w:t>
      </w:r>
      <w:r w:rsidR="005969BD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и</w:t>
      </w:r>
      <w:r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направлен</w:t>
      </w:r>
      <w:r w:rsidR="005969BD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запрос</w:t>
      </w:r>
      <w:r w:rsidR="005969BD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 предоставлении ценовой информации </w:t>
      </w:r>
      <w:r w:rsidR="009247B9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(Исх. № </w:t>
      </w:r>
      <w:r w:rsidR="00CE354B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110</w:t>
      </w:r>
      <w:r w:rsidR="009247B9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/1-з, </w:t>
      </w:r>
      <w:r w:rsidR="00CE354B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110</w:t>
      </w:r>
      <w:r w:rsidR="009247B9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/2-з, </w:t>
      </w:r>
      <w:r w:rsidR="00CE354B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110</w:t>
      </w:r>
      <w:r w:rsidR="009247B9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/3-з, </w:t>
      </w:r>
      <w:r w:rsidR="00CE354B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110</w:t>
      </w:r>
      <w:r w:rsidR="009247B9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/4-з, </w:t>
      </w:r>
      <w:r w:rsidR="00CE354B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110</w:t>
      </w:r>
      <w:r w:rsidR="009247B9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/5-з от </w:t>
      </w:r>
      <w:r w:rsidR="00CE354B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14.</w:t>
      </w:r>
      <w:r w:rsidR="009247B9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03.2024) </w:t>
      </w:r>
      <w:r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5 поставщикам,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E526DD" w:rsidRPr="00F847AF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На запросы были предс</w:t>
      </w:r>
      <w:r w:rsidR="00CE354B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тавлены ценовые предложения от 3</w:t>
      </w:r>
      <w:r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поставщиков.</w:t>
      </w:r>
    </w:p>
    <w:p w:rsidR="00E526DD" w:rsidRPr="00F847AF" w:rsidRDefault="00A35953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3.2</w:t>
      </w:r>
      <w:r w:rsidR="00E526DD"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</w:t>
      </w:r>
      <w:r w:rsidR="00E526DD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Петербурга»: Реестр товаров на </w:t>
      </w:r>
      <w:r w:rsidR="00CE354B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="00E526DD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квартал 202</w:t>
      </w:r>
      <w:r w:rsidR="00CE354B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="00E526DD"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E526DD" w:rsidRPr="00CE354B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Pr="00F847AF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  <w:r w:rsidRP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В ходе проведения мониторинга исполненных контрактов в ЕИС, был найден контракт</w:t>
      </w:r>
      <w:r w:rsid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, РНК указан под таблицей расчета</w:t>
      </w:r>
    </w:p>
    <w:p w:rsidR="00E526DD" w:rsidRPr="00F847AF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CE354B"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</w:t>
      </w:r>
      <w:r w:rsidR="00A35953" w:rsidRPr="00A35953">
        <w:rPr>
          <w:rFonts w:ascii="Times New Roman" w:eastAsia="Times New Roman" w:hAnsi="Times New Roman" w:cs="Times New Roman"/>
          <w:sz w:val="20"/>
          <w:szCs w:val="20"/>
          <w:lang w:eastAsia="zh-CN"/>
        </w:rPr>
        <w:t>На основании полученных цен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567.</w:t>
      </w:r>
    </w:p>
    <w:p w:rsidR="00E526DD" w:rsidRPr="00F847AF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Цена контракта определяется участником электронного аукциона на основе прилагаемого заказчиком </w:t>
      </w:r>
      <w:hyperlink w:anchor="Par1699" w:history="1">
        <w:r w:rsidRPr="00F847AF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E526DD" w:rsidRDefault="00E526D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213BE5" w:rsidRDefault="00213BE5" w:rsidP="00213B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B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магазин, на сутки.</w:t>
      </w:r>
    </w:p>
    <w:p w:rsidR="00213BE5" w:rsidRPr="00213BE5" w:rsidRDefault="00213BE5" w:rsidP="00213B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B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палочек стеклянных</w:t>
      </w:r>
    </w:p>
    <w:p w:rsidR="00213BE5" w:rsidRPr="00213BE5" w:rsidRDefault="00213BE5" w:rsidP="00213B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BE5">
        <w:rPr>
          <w:rFonts w:ascii="Times New Roman" w:eastAsia="Times New Roman" w:hAnsi="Times New Roman" w:cs="Times New Roman"/>
          <w:sz w:val="24"/>
          <w:szCs w:val="24"/>
          <w:lang w:eastAsia="ru-RU"/>
        </w:rPr>
        <w:t>23.19.23.110</w:t>
      </w:r>
    </w:p>
    <w:p w:rsidR="00213BE5" w:rsidRPr="00213BE5" w:rsidRDefault="00213BE5" w:rsidP="00213B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BE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мед</w:t>
      </w:r>
      <w:proofErr w:type="gramStart"/>
      <w:r w:rsidRPr="00213B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13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3BE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213BE5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зделие.</w:t>
      </w:r>
    </w:p>
    <w:p w:rsidR="00213BE5" w:rsidRDefault="00213BE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3BE5" w:rsidRDefault="00213BE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A18AF">
        <w:rPr>
          <w:rFonts w:ascii="Times New Roman" w:eastAsia="Times New Roman" w:hAnsi="Times New Roman" w:cs="Times New Roman"/>
          <w:b/>
          <w:bCs/>
          <w:lang w:eastAsia="ru-RU"/>
        </w:rPr>
        <w:t>Расчет начальной (максимальной) цены контракта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3"/>
        <w:gridCol w:w="3118"/>
        <w:gridCol w:w="657"/>
        <w:gridCol w:w="663"/>
        <w:gridCol w:w="1970"/>
        <w:gridCol w:w="1840"/>
        <w:gridCol w:w="1839"/>
        <w:gridCol w:w="1079"/>
        <w:gridCol w:w="1079"/>
        <w:gridCol w:w="890"/>
        <w:gridCol w:w="1118"/>
      </w:tblGrid>
      <w:tr w:rsidR="004F79D9" w:rsidRPr="00D314FD" w:rsidTr="004F79D9">
        <w:trPr>
          <w:trHeight w:val="510"/>
        </w:trPr>
        <w:tc>
          <w:tcPr>
            <w:tcW w:w="18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5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4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2275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36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301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НЕОДН</w:t>
            </w:r>
          </w:p>
        </w:tc>
        <w:tc>
          <w:tcPr>
            <w:tcW w:w="37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4F79D9" w:rsidRPr="00D314FD" w:rsidTr="00960A16">
        <w:trPr>
          <w:trHeight w:val="60"/>
        </w:trPr>
        <w:tc>
          <w:tcPr>
            <w:tcW w:w="18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F79D9" w:rsidRPr="00D314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F79D9" w:rsidRPr="00D314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Default="004F79D9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960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112</w:t>
            </w:r>
          </w:p>
          <w:p w:rsidR="00960A16" w:rsidRDefault="00960A16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15.03.2024</w:t>
            </w:r>
          </w:p>
          <w:p w:rsidR="00A00C6C" w:rsidRDefault="00A00C6C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960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296-зв</w:t>
            </w:r>
          </w:p>
          <w:p w:rsidR="00960A16" w:rsidRPr="00D314FD" w:rsidRDefault="00960A16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18.03.2024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0A16" w:rsidRDefault="00960A16" w:rsidP="009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№1</w:t>
            </w:r>
            <w:r w:rsidR="00822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24000115</w:t>
            </w:r>
          </w:p>
          <w:p w:rsidR="00960A16" w:rsidRDefault="00960A16" w:rsidP="009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15.03.2024</w:t>
            </w:r>
          </w:p>
          <w:p w:rsidR="00960A16" w:rsidRDefault="00960A16" w:rsidP="009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</w:t>
            </w:r>
            <w:r w:rsidR="00822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-зв</w:t>
            </w:r>
          </w:p>
          <w:p w:rsidR="00A00C6C" w:rsidRPr="00D314FD" w:rsidRDefault="00960A16" w:rsidP="009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18.03.2024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0A16" w:rsidRDefault="00960A16" w:rsidP="009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822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93</w:t>
            </w:r>
          </w:p>
          <w:p w:rsidR="00960A16" w:rsidRDefault="00960A16" w:rsidP="009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15.03.2024</w:t>
            </w:r>
          </w:p>
          <w:p w:rsidR="00960A16" w:rsidRDefault="00960A16" w:rsidP="009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822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-зв</w:t>
            </w:r>
          </w:p>
          <w:p w:rsidR="00A00C6C" w:rsidRPr="00D314FD" w:rsidRDefault="0082202F" w:rsidP="00822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21</w:t>
            </w:r>
            <w:r w:rsidR="00960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.03.2024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D9" w:rsidRPr="00D314FD" w:rsidRDefault="00DD2BB3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www</w:t>
            </w:r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zakupki</w:t>
            </w:r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gov</w:t>
            </w:r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ru</w:t>
            </w:r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365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9D9" w:rsidRPr="00D314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79D9" w:rsidRPr="00D314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79D9" w:rsidRPr="00D314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70825" w:rsidRPr="00C75EFD" w:rsidTr="00FF1404">
        <w:trPr>
          <w:trHeight w:val="60"/>
        </w:trPr>
        <w:tc>
          <w:tcPr>
            <w:tcW w:w="1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825" w:rsidRPr="00C75EFD" w:rsidRDefault="00170825" w:rsidP="0017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0825" w:rsidRPr="00C75EFD" w:rsidRDefault="00170825" w:rsidP="0017082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E354B">
              <w:rPr>
                <w:rFonts w:ascii="Times New Roman" w:hAnsi="Times New Roman" w:cs="Times New Roman"/>
                <w:sz w:val="20"/>
                <w:szCs w:val="20"/>
              </w:rPr>
              <w:t>Палочка стеклянная</w:t>
            </w:r>
          </w:p>
        </w:tc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25" w:rsidRPr="00BB1804" w:rsidRDefault="00170825" w:rsidP="001708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25" w:rsidRPr="00BB1804" w:rsidRDefault="00170825" w:rsidP="0017082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825" w:rsidRPr="00C75EFD" w:rsidRDefault="00170825" w:rsidP="0017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0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9,50  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825" w:rsidRPr="00C75EFD" w:rsidRDefault="00170825" w:rsidP="0017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20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9,93  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825" w:rsidRPr="00C75EFD" w:rsidRDefault="00170825" w:rsidP="0017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20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10,04  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0825" w:rsidRPr="00C75EFD" w:rsidRDefault="00170825" w:rsidP="0017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70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10,14  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825" w:rsidRPr="00170825" w:rsidRDefault="00170825" w:rsidP="0017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70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9,90 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70825" w:rsidRPr="00170825" w:rsidRDefault="00170825" w:rsidP="0017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70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70825" w:rsidRPr="00170825" w:rsidRDefault="00170825" w:rsidP="0017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70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4 950,00  </w:t>
            </w:r>
          </w:p>
        </w:tc>
      </w:tr>
      <w:tr w:rsidR="00170825" w:rsidRPr="00C75EFD" w:rsidTr="00960A16">
        <w:trPr>
          <w:trHeight w:val="60"/>
        </w:trPr>
        <w:tc>
          <w:tcPr>
            <w:tcW w:w="1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0825" w:rsidRPr="00C75EFD" w:rsidRDefault="00170825" w:rsidP="00170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 w:colFirst="10" w:colLast="10"/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0825" w:rsidRPr="00C75EFD" w:rsidRDefault="00170825" w:rsidP="00170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0825" w:rsidRPr="00C75EFD" w:rsidRDefault="00170825" w:rsidP="00170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0825" w:rsidRPr="00C75EFD" w:rsidRDefault="00170825" w:rsidP="00170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0825" w:rsidRPr="00C75EFD" w:rsidRDefault="00170825" w:rsidP="00170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0825" w:rsidRPr="00C75EFD" w:rsidRDefault="00170825" w:rsidP="00170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0825" w:rsidRPr="00C75EFD" w:rsidRDefault="00170825" w:rsidP="00170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170825" w:rsidRPr="00C75EFD" w:rsidRDefault="00170825" w:rsidP="00170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0825" w:rsidRPr="00C75EFD" w:rsidRDefault="00170825" w:rsidP="00170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0825" w:rsidRPr="00C75EFD" w:rsidRDefault="00170825" w:rsidP="00170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0825" w:rsidRPr="00C75EFD" w:rsidRDefault="00170825" w:rsidP="00170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4 950,00</w:t>
            </w:r>
          </w:p>
        </w:tc>
      </w:tr>
    </w:tbl>
    <w:bookmarkEnd w:id="0"/>
    <w:p w:rsidR="00C75EFD" w:rsidRPr="00C75EFD" w:rsidRDefault="00C75EFD" w:rsidP="00C75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EFD">
        <w:rPr>
          <w:rFonts w:ascii="Times New Roman" w:hAnsi="Times New Roman" w:cs="Times New Roman"/>
          <w:sz w:val="20"/>
          <w:szCs w:val="20"/>
        </w:rPr>
        <w:t>*Реестровые номера контрактов, цены которых использованы в расчете:</w:t>
      </w:r>
    </w:p>
    <w:p w:rsidR="00C75EFD" w:rsidRPr="00C75EFD" w:rsidRDefault="00170825" w:rsidP="00C75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–</w:t>
      </w:r>
      <w:r w:rsidR="00C75EFD" w:rsidRPr="00C75EFD">
        <w:rPr>
          <w:rFonts w:ascii="Times New Roman" w:hAnsi="Times New Roman" w:cs="Times New Roman"/>
          <w:sz w:val="20"/>
          <w:szCs w:val="20"/>
        </w:rPr>
        <w:t xml:space="preserve"> </w:t>
      </w:r>
      <w:r w:rsidRPr="00170825">
        <w:rPr>
          <w:rFonts w:ascii="Times New Roman" w:hAnsi="Times New Roman" w:cs="Times New Roman"/>
          <w:sz w:val="20"/>
          <w:szCs w:val="20"/>
        </w:rPr>
        <w:t>2622801389723000015</w:t>
      </w:r>
    </w:p>
    <w:sectPr w:rsidR="00C75EFD" w:rsidRPr="00C75EFD" w:rsidSect="001825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258D"/>
    <w:rsid w:val="0014763C"/>
    <w:rsid w:val="00152A22"/>
    <w:rsid w:val="00170825"/>
    <w:rsid w:val="001825E6"/>
    <w:rsid w:val="002077C3"/>
    <w:rsid w:val="00213BE5"/>
    <w:rsid w:val="002E6BF2"/>
    <w:rsid w:val="003C4CBE"/>
    <w:rsid w:val="003E15EF"/>
    <w:rsid w:val="004365F8"/>
    <w:rsid w:val="004B4954"/>
    <w:rsid w:val="004D39B8"/>
    <w:rsid w:val="004F79D9"/>
    <w:rsid w:val="005969BD"/>
    <w:rsid w:val="005B47C9"/>
    <w:rsid w:val="005C15BF"/>
    <w:rsid w:val="005E258D"/>
    <w:rsid w:val="006D47B2"/>
    <w:rsid w:val="00787400"/>
    <w:rsid w:val="007D683A"/>
    <w:rsid w:val="0082202F"/>
    <w:rsid w:val="00842F9F"/>
    <w:rsid w:val="008D6585"/>
    <w:rsid w:val="008F2825"/>
    <w:rsid w:val="009247B9"/>
    <w:rsid w:val="00957A7B"/>
    <w:rsid w:val="00960A16"/>
    <w:rsid w:val="00976458"/>
    <w:rsid w:val="009E6599"/>
    <w:rsid w:val="009E784B"/>
    <w:rsid w:val="00A00C6C"/>
    <w:rsid w:val="00A35953"/>
    <w:rsid w:val="00B55B40"/>
    <w:rsid w:val="00C75EFD"/>
    <w:rsid w:val="00CB62DF"/>
    <w:rsid w:val="00CE354B"/>
    <w:rsid w:val="00CF216E"/>
    <w:rsid w:val="00D20E71"/>
    <w:rsid w:val="00D314FD"/>
    <w:rsid w:val="00D84E26"/>
    <w:rsid w:val="00D938FB"/>
    <w:rsid w:val="00DD2BB3"/>
    <w:rsid w:val="00E526DD"/>
    <w:rsid w:val="00E61B4D"/>
    <w:rsid w:val="00EB5F9A"/>
    <w:rsid w:val="00F8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4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C500D977.dotm</Template>
  <TotalTime>0</TotalTime>
  <Pages>2</Pages>
  <Words>678</Words>
  <Characters>3869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Екатерина Юрьевна Калинчук</cp:lastModifiedBy>
  <cp:revision>2</cp:revision>
  <cp:lastPrinted>2024-03-22T07:43:00Z</cp:lastPrinted>
  <dcterms:created xsi:type="dcterms:W3CDTF">2024-03-22T07:46:00Z</dcterms:created>
  <dcterms:modified xsi:type="dcterms:W3CDTF">2024-03-22T07:46:00Z</dcterms:modified>
</cp:coreProperties>
</file>