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3910"/>
        <w:gridCol w:w="8962"/>
        <w:gridCol w:w="771"/>
        <w:gridCol w:w="640"/>
      </w:tblGrid>
      <w:tr w:rsidR="007910BD" w:rsidRPr="009506F3" w:rsidTr="0019751A">
        <w:tc>
          <w:tcPr>
            <w:tcW w:w="170" w:type="pct"/>
          </w:tcPr>
          <w:p w:rsidR="007910BD" w:rsidRPr="009506F3" w:rsidRDefault="007910BD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322" w:type="pct"/>
            <w:shd w:val="clear" w:color="auto" w:fill="auto"/>
            <w:noWrap/>
          </w:tcPr>
          <w:p w:rsidR="007910BD" w:rsidRPr="009506F3" w:rsidRDefault="007910BD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Наименование и характеристики товара</w:t>
            </w:r>
          </w:p>
        </w:tc>
        <w:tc>
          <w:tcPr>
            <w:tcW w:w="3031" w:type="pct"/>
          </w:tcPr>
          <w:p w:rsidR="007910BD" w:rsidRPr="009506F3" w:rsidRDefault="007910BD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261" w:type="pct"/>
          </w:tcPr>
          <w:p w:rsidR="007910BD" w:rsidRPr="009506F3" w:rsidRDefault="007910BD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16" w:type="pct"/>
          </w:tcPr>
          <w:p w:rsidR="007910BD" w:rsidRPr="009506F3" w:rsidRDefault="007910BD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BB1804" w:rsidRPr="009506F3" w:rsidTr="0019751A">
        <w:tc>
          <w:tcPr>
            <w:tcW w:w="170" w:type="pct"/>
          </w:tcPr>
          <w:p w:rsidR="00BB1804" w:rsidRPr="001C69DC" w:rsidRDefault="00BB1804" w:rsidP="001C69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2" w:type="pct"/>
            <w:shd w:val="clear" w:color="auto" w:fill="auto"/>
            <w:noWrap/>
          </w:tcPr>
          <w:p w:rsidR="00BB1804" w:rsidRPr="00BB1804" w:rsidRDefault="0019751A" w:rsidP="00BB18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751A">
              <w:rPr>
                <w:rFonts w:ascii="Times New Roman" w:hAnsi="Times New Roman"/>
                <w:sz w:val="20"/>
                <w:szCs w:val="20"/>
              </w:rPr>
              <w:t>Палочка стеклянная</w:t>
            </w:r>
          </w:p>
        </w:tc>
        <w:tc>
          <w:tcPr>
            <w:tcW w:w="3031" w:type="pct"/>
          </w:tcPr>
          <w:p w:rsidR="0019751A" w:rsidRDefault="0019751A" w:rsidP="001975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751A">
              <w:rPr>
                <w:rFonts w:ascii="Times New Roman" w:hAnsi="Times New Roman"/>
                <w:sz w:val="20"/>
                <w:szCs w:val="20"/>
              </w:rPr>
              <w:t>Предназначена для перемешивания невязких растворов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при проведении лабораторных анализов.</w:t>
            </w:r>
          </w:p>
          <w:p w:rsidR="0019751A" w:rsidRDefault="0019751A" w:rsidP="001975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751A">
              <w:rPr>
                <w:rFonts w:ascii="Times New Roman" w:hAnsi="Times New Roman"/>
                <w:sz w:val="20"/>
                <w:szCs w:val="20"/>
              </w:rPr>
              <w:t>Длина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должна быть не менее </w:t>
            </w:r>
            <w:r w:rsidRPr="0019751A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15 и не более </w:t>
            </w:r>
            <w:r w:rsidRPr="0019751A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19751A"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9751A" w:rsidRPr="0019751A" w:rsidRDefault="0019751A" w:rsidP="001975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751A">
              <w:rPr>
                <w:rFonts w:ascii="Times New Roman" w:hAnsi="Times New Roman"/>
                <w:sz w:val="20"/>
                <w:szCs w:val="20"/>
              </w:rPr>
              <w:t>Диаметр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должен быть не менее 4,5</w:t>
            </w:r>
            <w:r w:rsidRPr="0019751A">
              <w:rPr>
                <w:rFonts w:ascii="Times New Roman" w:hAnsi="Times New Roman"/>
                <w:sz w:val="20"/>
                <w:szCs w:val="20"/>
              </w:rPr>
              <w:t xml:space="preserve"> и не более </w:t>
            </w:r>
            <w:r>
              <w:rPr>
                <w:rFonts w:ascii="Times New Roman" w:hAnsi="Times New Roman"/>
                <w:sz w:val="20"/>
                <w:szCs w:val="20"/>
              </w:rPr>
              <w:t>5,5</w:t>
            </w:r>
            <w:r w:rsidRPr="0019751A"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</w:p>
          <w:p w:rsidR="00BB1804" w:rsidRPr="00BB1804" w:rsidRDefault="0019751A" w:rsidP="001975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Должна быть и</w:t>
            </w:r>
            <w:r w:rsidRPr="0019751A">
              <w:rPr>
                <w:rFonts w:ascii="Times New Roman" w:hAnsi="Times New Roman"/>
                <w:sz w:val="20"/>
                <w:szCs w:val="20"/>
              </w:rPr>
              <w:t>зготовлена из стекла ТС по ГОСТ 21400-75.</w:t>
            </w:r>
          </w:p>
        </w:tc>
        <w:tc>
          <w:tcPr>
            <w:tcW w:w="261" w:type="pct"/>
          </w:tcPr>
          <w:p w:rsidR="00BB1804" w:rsidRPr="00BB1804" w:rsidRDefault="0019751A" w:rsidP="001975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16" w:type="pct"/>
          </w:tcPr>
          <w:p w:rsidR="00BB1804" w:rsidRPr="00BB1804" w:rsidRDefault="0019751A" w:rsidP="00BB180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</w:tr>
    </w:tbl>
    <w:p w:rsidR="006D5B55" w:rsidRDefault="006D5B55">
      <w:bookmarkStart w:id="0" w:name="_GoBack"/>
      <w:bookmarkEnd w:id="0"/>
    </w:p>
    <w:sectPr w:rsidR="006D5B55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6A0"/>
    <w:rsid w:val="00061DD2"/>
    <w:rsid w:val="0007254D"/>
    <w:rsid w:val="000847C8"/>
    <w:rsid w:val="000A1DB7"/>
    <w:rsid w:val="000B08A4"/>
    <w:rsid w:val="000B275A"/>
    <w:rsid w:val="000D5E77"/>
    <w:rsid w:val="001518AF"/>
    <w:rsid w:val="00171FD9"/>
    <w:rsid w:val="0019751A"/>
    <w:rsid w:val="001B0E71"/>
    <w:rsid w:val="001C69DC"/>
    <w:rsid w:val="002346A0"/>
    <w:rsid w:val="002448D0"/>
    <w:rsid w:val="00281CE2"/>
    <w:rsid w:val="002C0596"/>
    <w:rsid w:val="002D50A3"/>
    <w:rsid w:val="00334C48"/>
    <w:rsid w:val="003415EC"/>
    <w:rsid w:val="003904C2"/>
    <w:rsid w:val="0043626C"/>
    <w:rsid w:val="00534435"/>
    <w:rsid w:val="0054201E"/>
    <w:rsid w:val="00552849"/>
    <w:rsid w:val="005613C0"/>
    <w:rsid w:val="005B7D9E"/>
    <w:rsid w:val="00616F27"/>
    <w:rsid w:val="00691D67"/>
    <w:rsid w:val="00693C1D"/>
    <w:rsid w:val="006A0804"/>
    <w:rsid w:val="006D5B55"/>
    <w:rsid w:val="006F3EE6"/>
    <w:rsid w:val="00765EC1"/>
    <w:rsid w:val="007910BD"/>
    <w:rsid w:val="007A14BF"/>
    <w:rsid w:val="007E4427"/>
    <w:rsid w:val="008668AB"/>
    <w:rsid w:val="009506F3"/>
    <w:rsid w:val="009E240D"/>
    <w:rsid w:val="00A1182C"/>
    <w:rsid w:val="00A27886"/>
    <w:rsid w:val="00A70075"/>
    <w:rsid w:val="00A92AA4"/>
    <w:rsid w:val="00AD0217"/>
    <w:rsid w:val="00B35AC0"/>
    <w:rsid w:val="00B6217A"/>
    <w:rsid w:val="00BA21CE"/>
    <w:rsid w:val="00BA54DE"/>
    <w:rsid w:val="00BB1804"/>
    <w:rsid w:val="00BC7EFD"/>
    <w:rsid w:val="00C11BE4"/>
    <w:rsid w:val="00C26D29"/>
    <w:rsid w:val="00C33142"/>
    <w:rsid w:val="00CE1067"/>
    <w:rsid w:val="00D27EEA"/>
    <w:rsid w:val="00D63534"/>
    <w:rsid w:val="00D64E5B"/>
    <w:rsid w:val="00E12DF2"/>
    <w:rsid w:val="00E33AB9"/>
    <w:rsid w:val="00E5260A"/>
    <w:rsid w:val="00E674C2"/>
    <w:rsid w:val="00EA0AEF"/>
    <w:rsid w:val="00F5078A"/>
    <w:rsid w:val="00F51611"/>
    <w:rsid w:val="00F5419E"/>
    <w:rsid w:val="00F618C0"/>
    <w:rsid w:val="00F66245"/>
    <w:rsid w:val="00F9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C500D977.dotm</Template>
  <TotalTime>0</TotalTime>
  <Pages>1</Pages>
  <Words>53</Words>
  <Characters>308</Characters>
  <Application>Microsoft Office Word</Application>
  <DocSecurity>4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Екатерина Юрьевна Калинчук</cp:lastModifiedBy>
  <cp:revision>2</cp:revision>
  <cp:lastPrinted>2017-07-05T10:17:00Z</cp:lastPrinted>
  <dcterms:created xsi:type="dcterms:W3CDTF">2024-03-22T07:47:00Z</dcterms:created>
  <dcterms:modified xsi:type="dcterms:W3CDTF">2024-03-22T07:47:00Z</dcterms:modified>
</cp:coreProperties>
</file>