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23248C" w14:textId="77777777" w:rsidR="00207026" w:rsidRPr="004A21CF" w:rsidRDefault="00207026">
      <w:pPr>
        <w:pStyle w:val="1"/>
        <w:jc w:val="center"/>
        <w:rPr>
          <w:b/>
        </w:rPr>
      </w:pPr>
      <w:r w:rsidRPr="004A21CF">
        <w:rPr>
          <w:b/>
        </w:rPr>
        <w:t>ДОГОВОР №</w:t>
      </w:r>
      <w:r w:rsidR="002023E5" w:rsidRPr="004A21CF">
        <w:rPr>
          <w:b/>
        </w:rPr>
        <w:t xml:space="preserve"> </w:t>
      </w:r>
    </w:p>
    <w:p w14:paraId="523DB6A5" w14:textId="03FBEE6F" w:rsidR="00207026" w:rsidRPr="004A21CF" w:rsidRDefault="001709A3">
      <w:pPr>
        <w:pStyle w:val="a5"/>
      </w:pPr>
      <w:r>
        <w:t>к</w:t>
      </w:r>
      <w:r w:rsidR="00207026" w:rsidRPr="004A21CF">
        <w:t>упли-продажи нефтепродуктов</w:t>
      </w:r>
    </w:p>
    <w:p w14:paraId="2494C317" w14:textId="5369AFD0" w:rsidR="00207026" w:rsidRDefault="00207026">
      <w:pPr>
        <w:pStyle w:val="a5"/>
      </w:pPr>
      <w:r w:rsidRPr="004A21CF">
        <w:t>с применением информационных смарт-карт</w:t>
      </w:r>
    </w:p>
    <w:p w14:paraId="188A94F5" w14:textId="1F29ED9D" w:rsidR="007507BB" w:rsidRPr="004A21CF" w:rsidRDefault="007507BB">
      <w:pPr>
        <w:pStyle w:val="a5"/>
      </w:pPr>
      <w:r>
        <w:t>ИКЗ ______________________</w:t>
      </w:r>
    </w:p>
    <w:p w14:paraId="7A0D1973" w14:textId="77777777" w:rsidR="00207026" w:rsidRPr="004A21CF" w:rsidRDefault="00207026"/>
    <w:p w14:paraId="639657A5" w14:textId="7AC9E461" w:rsidR="00207026" w:rsidRPr="004A21CF" w:rsidRDefault="006F0107">
      <w:pPr>
        <w:rPr>
          <w:b/>
        </w:rPr>
      </w:pPr>
      <w:r>
        <w:rPr>
          <w:b/>
        </w:rPr>
        <w:t xml:space="preserve">г. </w:t>
      </w:r>
      <w:r w:rsidR="00207026" w:rsidRPr="004A21CF">
        <w:rPr>
          <w:b/>
        </w:rPr>
        <w:t>Санкт-</w:t>
      </w:r>
      <w:proofErr w:type="gramStart"/>
      <w:r w:rsidR="00207026" w:rsidRPr="004A21CF">
        <w:rPr>
          <w:b/>
        </w:rPr>
        <w:t xml:space="preserve">Петербург  </w:t>
      </w:r>
      <w:r w:rsidR="00207026" w:rsidRPr="004A21CF">
        <w:rPr>
          <w:b/>
        </w:rPr>
        <w:tab/>
      </w:r>
      <w:proofErr w:type="gramEnd"/>
      <w:r w:rsidR="00207026" w:rsidRPr="004A21CF">
        <w:rPr>
          <w:b/>
        </w:rPr>
        <w:tab/>
        <w:t xml:space="preserve">                    </w:t>
      </w:r>
      <w:r w:rsidR="004A21CF">
        <w:rPr>
          <w:b/>
        </w:rPr>
        <w:tab/>
      </w:r>
      <w:r w:rsidR="004A21CF">
        <w:rPr>
          <w:b/>
        </w:rPr>
        <w:tab/>
      </w:r>
      <w:r w:rsidR="004A21CF">
        <w:rPr>
          <w:b/>
        </w:rPr>
        <w:tab/>
      </w:r>
      <w:r w:rsidR="00207026" w:rsidRPr="004A21CF">
        <w:rPr>
          <w:b/>
        </w:rPr>
        <w:t xml:space="preserve">    «</w:t>
      </w:r>
      <w:r w:rsidR="005C7A1C" w:rsidRPr="004A21CF">
        <w:rPr>
          <w:b/>
        </w:rPr>
        <w:t xml:space="preserve">    </w:t>
      </w:r>
      <w:r w:rsidR="004F266B" w:rsidRPr="004A21CF">
        <w:rPr>
          <w:b/>
        </w:rPr>
        <w:t xml:space="preserve">  </w:t>
      </w:r>
      <w:r w:rsidR="00207026" w:rsidRPr="004A21CF">
        <w:rPr>
          <w:b/>
        </w:rPr>
        <w:t>»</w:t>
      </w:r>
      <w:r w:rsidR="002023E5" w:rsidRPr="004A21CF">
        <w:rPr>
          <w:b/>
        </w:rPr>
        <w:t xml:space="preserve"> </w:t>
      </w:r>
      <w:r w:rsidR="004F266B" w:rsidRPr="004A21CF">
        <w:rPr>
          <w:b/>
        </w:rPr>
        <w:t xml:space="preserve">                       </w:t>
      </w:r>
      <w:r w:rsidR="00207026" w:rsidRPr="004A21CF">
        <w:rPr>
          <w:b/>
        </w:rPr>
        <w:t xml:space="preserve"> 20</w:t>
      </w:r>
      <w:r w:rsidR="005D5A63" w:rsidRPr="004A21CF">
        <w:rPr>
          <w:b/>
        </w:rPr>
        <w:t>2</w:t>
      </w:r>
      <w:r>
        <w:rPr>
          <w:b/>
        </w:rPr>
        <w:t>4</w:t>
      </w:r>
      <w:r w:rsidR="00207026" w:rsidRPr="004A21CF">
        <w:rPr>
          <w:b/>
        </w:rPr>
        <w:t xml:space="preserve"> г.</w:t>
      </w:r>
    </w:p>
    <w:p w14:paraId="19AD5359" w14:textId="19029C93" w:rsidR="00207026" w:rsidRPr="004A21CF" w:rsidRDefault="00207026"/>
    <w:p w14:paraId="29634138" w14:textId="753E0680" w:rsidR="007F4314" w:rsidRPr="004E4759" w:rsidRDefault="006F0107" w:rsidP="006F0107">
      <w:pPr>
        <w:ind w:firstLine="708"/>
        <w:jc w:val="both"/>
      </w:pPr>
      <w:bookmarkStart w:id="0" w:name="_Hlk131521988"/>
      <w:r>
        <w:t>Государственное бюджетное профессиональное образовательное учреждение педагогический колледж №1 им. Н.А. Некрасова Санкт-Петербурга</w:t>
      </w:r>
      <w:bookmarkEnd w:id="0"/>
      <w:r w:rsidR="004F049E" w:rsidRPr="004E4759">
        <w:t>, именуемое в дальнейшем «</w:t>
      </w:r>
      <w:r w:rsidRPr="004E4759">
        <w:t>Покупатель</w:t>
      </w:r>
      <w:r w:rsidR="004F049E" w:rsidRPr="004E4759">
        <w:t xml:space="preserve">», в лице директора </w:t>
      </w:r>
      <w:r>
        <w:t>Федотовой Елены Юрьевны</w:t>
      </w:r>
      <w:r w:rsidR="004F049E" w:rsidRPr="004E4759">
        <w:rPr>
          <w:i/>
        </w:rPr>
        <w:t>,</w:t>
      </w:r>
      <w:r w:rsidR="004F049E" w:rsidRPr="004E4759">
        <w:t xml:space="preserve"> действующего на основании Устава, с одной стороны</w:t>
      </w:r>
      <w:r w:rsidR="007F4314" w:rsidRPr="004E4759">
        <w:t xml:space="preserve"> и _______________ именуемое в дальнейшем «</w:t>
      </w:r>
      <w:r>
        <w:t>Продавец</w:t>
      </w:r>
      <w:r w:rsidR="007F4314" w:rsidRPr="004E4759">
        <w:t>», в лице____________________________________, действующего на основании ____________, с другой стороны,  заключили настоящий договор о нижеследующем:</w:t>
      </w:r>
    </w:p>
    <w:p w14:paraId="5FC9CA8C" w14:textId="77777777" w:rsidR="00207026" w:rsidRPr="004A21CF" w:rsidRDefault="00207026">
      <w:pPr>
        <w:pStyle w:val="2"/>
        <w:spacing w:after="120"/>
        <w:ind w:firstLine="720"/>
        <w:jc w:val="center"/>
        <w:rPr>
          <w:rFonts w:ascii="Times New Roman" w:hAnsi="Times New Roman"/>
        </w:rPr>
      </w:pPr>
      <w:r w:rsidRPr="004A21CF">
        <w:rPr>
          <w:rFonts w:ascii="Times New Roman" w:hAnsi="Times New Roman"/>
        </w:rPr>
        <w:t>1. Предмет договора</w:t>
      </w:r>
    </w:p>
    <w:p w14:paraId="5B6C4874" w14:textId="7C36C1AB" w:rsidR="00C15AD3" w:rsidRPr="004A21CF" w:rsidRDefault="00207026" w:rsidP="007F4314">
      <w:pPr>
        <w:spacing w:after="120"/>
        <w:jc w:val="both"/>
      </w:pPr>
      <w:r w:rsidRPr="004A21CF">
        <w:t>1.1. Продавец обязуется в течение срока действия настоящего договора передавать в собственность Покупателя, а Покупатель принимать и оплачивать нефтепродукты в соответствии с письменной заявкой по установленной форме (Приложение 1).</w:t>
      </w:r>
    </w:p>
    <w:p w14:paraId="6424840C" w14:textId="7CB774C6" w:rsidR="00E91716" w:rsidRDefault="00E16430" w:rsidP="00B95699">
      <w:pPr>
        <w:spacing w:after="120" w:line="240" w:lineRule="exact"/>
        <w:jc w:val="both"/>
        <w:rPr>
          <w:b/>
        </w:rPr>
      </w:pPr>
      <w:r>
        <w:rPr>
          <w:b/>
        </w:rPr>
        <w:t>Бензин А-</w:t>
      </w:r>
      <w:r w:rsidRPr="00E16430">
        <w:rPr>
          <w:b/>
        </w:rPr>
        <w:t>92</w:t>
      </w:r>
      <w:r w:rsidR="00E91716" w:rsidRPr="00E16430">
        <w:rPr>
          <w:b/>
        </w:rPr>
        <w:t xml:space="preserve"> в количестве </w:t>
      </w:r>
      <w:r w:rsidR="006F0107">
        <w:rPr>
          <w:b/>
        </w:rPr>
        <w:t>1 500</w:t>
      </w:r>
      <w:r w:rsidR="00E91716" w:rsidRPr="004A21CF">
        <w:rPr>
          <w:b/>
        </w:rPr>
        <w:t xml:space="preserve"> литров по цене </w:t>
      </w:r>
      <w:r w:rsidR="004241A6">
        <w:rPr>
          <w:b/>
        </w:rPr>
        <w:t>_____</w:t>
      </w:r>
      <w:r w:rsidR="00E91716" w:rsidRPr="004A21CF">
        <w:rPr>
          <w:b/>
        </w:rPr>
        <w:t xml:space="preserve"> руб./литр</w:t>
      </w:r>
      <w:r w:rsidR="00853FC6">
        <w:rPr>
          <w:b/>
        </w:rPr>
        <w:t>.</w:t>
      </w:r>
    </w:p>
    <w:p w14:paraId="67EAAE80" w14:textId="2507B9E1" w:rsidR="00E16430" w:rsidRDefault="00E16430" w:rsidP="00B95699">
      <w:pPr>
        <w:spacing w:after="120" w:line="240" w:lineRule="exact"/>
        <w:jc w:val="both"/>
        <w:rPr>
          <w:b/>
        </w:rPr>
      </w:pPr>
      <w:r>
        <w:rPr>
          <w:b/>
        </w:rPr>
        <w:t>Бензин А-</w:t>
      </w:r>
      <w:r w:rsidRPr="00E16430">
        <w:rPr>
          <w:b/>
        </w:rPr>
        <w:t>9</w:t>
      </w:r>
      <w:r>
        <w:rPr>
          <w:b/>
        </w:rPr>
        <w:t>5</w:t>
      </w:r>
      <w:r w:rsidRPr="00E16430">
        <w:rPr>
          <w:b/>
        </w:rPr>
        <w:t xml:space="preserve"> в количестве </w:t>
      </w:r>
      <w:r w:rsidR="006F0107">
        <w:rPr>
          <w:b/>
        </w:rPr>
        <w:t>4 500</w:t>
      </w:r>
      <w:r w:rsidRPr="004A21CF">
        <w:rPr>
          <w:b/>
        </w:rPr>
        <w:t xml:space="preserve"> литров по цене </w:t>
      </w:r>
      <w:r w:rsidR="004241A6">
        <w:rPr>
          <w:b/>
        </w:rPr>
        <w:t>_____</w:t>
      </w:r>
      <w:r w:rsidRPr="004A21CF">
        <w:rPr>
          <w:b/>
        </w:rPr>
        <w:t xml:space="preserve"> руб./литр</w:t>
      </w:r>
      <w:r w:rsidR="00853FC6">
        <w:rPr>
          <w:b/>
        </w:rPr>
        <w:t>.</w:t>
      </w:r>
    </w:p>
    <w:p w14:paraId="68765E49" w14:textId="52D8421A" w:rsidR="00207026" w:rsidRPr="004A21CF" w:rsidRDefault="00207026" w:rsidP="00C15AD3">
      <w:pPr>
        <w:jc w:val="both"/>
      </w:pPr>
      <w:r w:rsidRPr="004A21CF">
        <w:t xml:space="preserve">1.2. Отпуск нефтепродуктов производится с применением информационных смарт-карт (далее – «ИСК») на автозаправочных станциях, указанных в списке </w:t>
      </w:r>
      <w:proofErr w:type="gramStart"/>
      <w:r w:rsidRPr="004A21CF">
        <w:t>АЗС</w:t>
      </w:r>
      <w:proofErr w:type="gramEnd"/>
      <w:r w:rsidRPr="004A21CF">
        <w:t xml:space="preserve"> принимающих топливные карты. С изменениями в списке АЗС можно ознакомиться на сайте </w:t>
      </w:r>
      <w:r w:rsidR="006F0107">
        <w:t>_____</w:t>
      </w:r>
      <w:r w:rsidRPr="004A21CF">
        <w:t xml:space="preserve"> в разделе </w:t>
      </w:r>
      <w:r w:rsidR="006F0107">
        <w:t>________</w:t>
      </w:r>
      <w:r w:rsidRPr="004A21CF">
        <w:t xml:space="preserve">, а также в бесплатной информационно-справочной службе по телефону </w:t>
      </w:r>
      <w:r w:rsidR="006F0107">
        <w:t>_____________</w:t>
      </w:r>
      <w:r w:rsidRPr="004A21CF">
        <w:t>.</w:t>
      </w:r>
      <w:r w:rsidR="003B5C91">
        <w:t xml:space="preserve"> Ближайшая АЗС из списка должна находиться не далее 5 км от адреса нахождения Покупателя: г. Санкт-Петербург, ул. Кубинская, д.32, </w:t>
      </w:r>
      <w:proofErr w:type="spellStart"/>
      <w:r w:rsidR="003B5C91">
        <w:t>лит.А</w:t>
      </w:r>
      <w:proofErr w:type="spellEnd"/>
      <w:r w:rsidR="003B5C91">
        <w:t>.</w:t>
      </w:r>
    </w:p>
    <w:p w14:paraId="200BFD8C" w14:textId="77777777" w:rsidR="00B95699" w:rsidRDefault="00207026" w:rsidP="00B95699">
      <w:pPr>
        <w:tabs>
          <w:tab w:val="left" w:pos="720"/>
        </w:tabs>
        <w:spacing w:after="120"/>
        <w:jc w:val="both"/>
      </w:pPr>
      <w:r w:rsidRPr="004A21CF">
        <w:t xml:space="preserve">1.3. ИСК – электронный товарораспорядительный документ, пластиковая карта со встроенным микропроцессорным чипом, содержащим информацию о номере карты, виде и количестве нефтепродукта на карте и является средством получения нефтепродуктов на АЗС. Порядок обращения ИСК и отпуска нефтепродуктов на АЗС регламентируется «Правилами пользования ИСК», утвержденными Продавцом (Приложение </w:t>
      </w:r>
      <w:r w:rsidR="00E573B2" w:rsidRPr="004A21CF">
        <w:t>2</w:t>
      </w:r>
      <w:r w:rsidRPr="004A21CF">
        <w:t>).</w:t>
      </w:r>
    </w:p>
    <w:p w14:paraId="070AB456" w14:textId="4DB56A8D" w:rsidR="00B95699" w:rsidRPr="006F0107" w:rsidRDefault="00207026" w:rsidP="00B95699">
      <w:pPr>
        <w:tabs>
          <w:tab w:val="left" w:pos="720"/>
        </w:tabs>
        <w:spacing w:after="120"/>
        <w:jc w:val="both"/>
      </w:pPr>
      <w:r w:rsidRPr="004A21CF">
        <w:t>1.</w:t>
      </w:r>
      <w:r w:rsidR="00EB355A" w:rsidRPr="004A21CF">
        <w:t>4</w:t>
      </w:r>
      <w:r w:rsidRPr="004A21CF">
        <w:t xml:space="preserve">. Покупатель производит оплату </w:t>
      </w:r>
      <w:r w:rsidRPr="006F0107">
        <w:t>нефтепродуктов</w:t>
      </w:r>
      <w:r w:rsidR="001B7B7F" w:rsidRPr="006F0107">
        <w:rPr>
          <w:sz w:val="22"/>
        </w:rPr>
        <w:t xml:space="preserve"> </w:t>
      </w:r>
      <w:proofErr w:type="gramStart"/>
      <w:r w:rsidRPr="006F0107">
        <w:t>на основании</w:t>
      </w:r>
      <w:proofErr w:type="gramEnd"/>
      <w:r w:rsidRPr="006F0107">
        <w:t xml:space="preserve"> выписанн</w:t>
      </w:r>
      <w:r w:rsidR="005933EF" w:rsidRPr="006F0107">
        <w:t>ых</w:t>
      </w:r>
      <w:r w:rsidRPr="006F0107">
        <w:t xml:space="preserve"> Продавцом счета</w:t>
      </w:r>
      <w:r w:rsidR="005933EF" w:rsidRPr="006F0107">
        <w:t>, счет-фактуры и накладной</w:t>
      </w:r>
      <w:r w:rsidRPr="006F0107">
        <w:t xml:space="preserve"> в течение </w:t>
      </w:r>
      <w:r w:rsidR="006F0107" w:rsidRPr="006F0107">
        <w:t>7</w:t>
      </w:r>
      <w:r w:rsidRPr="006F0107">
        <w:t xml:space="preserve"> (</w:t>
      </w:r>
      <w:r w:rsidR="006F0107" w:rsidRPr="006F0107">
        <w:t>семи</w:t>
      </w:r>
      <w:r w:rsidRPr="006F0107">
        <w:t xml:space="preserve">) </w:t>
      </w:r>
      <w:r w:rsidR="004A21CF" w:rsidRPr="006F0107">
        <w:t>рабочих</w:t>
      </w:r>
      <w:r w:rsidR="00B95699" w:rsidRPr="006F0107">
        <w:t xml:space="preserve"> дней.</w:t>
      </w:r>
    </w:p>
    <w:p w14:paraId="40B4FDDD" w14:textId="6252EE97" w:rsidR="00207026" w:rsidRPr="004A21CF" w:rsidRDefault="00207026" w:rsidP="00B95699">
      <w:pPr>
        <w:tabs>
          <w:tab w:val="left" w:pos="720"/>
        </w:tabs>
        <w:spacing w:after="120"/>
        <w:jc w:val="both"/>
      </w:pPr>
      <w:r w:rsidRPr="004A21CF">
        <w:t>1.</w:t>
      </w:r>
      <w:r w:rsidR="00EB355A" w:rsidRPr="004A21CF">
        <w:t>5.</w:t>
      </w:r>
      <w:r w:rsidRPr="004A21CF">
        <w:t xml:space="preserve"> ИСК дает право Покупателю получить количество и вид топлива в течение </w:t>
      </w:r>
      <w:r w:rsidR="00F815B3" w:rsidRPr="004A21CF">
        <w:t>срока действия договора</w:t>
      </w:r>
      <w:r w:rsidRPr="004A21CF">
        <w:t>.</w:t>
      </w:r>
    </w:p>
    <w:p w14:paraId="7A7BF115" w14:textId="77777777" w:rsidR="00207026" w:rsidRPr="00571E4F" w:rsidRDefault="00207026">
      <w:pPr>
        <w:spacing w:after="120"/>
        <w:jc w:val="both"/>
      </w:pPr>
      <w:r w:rsidRPr="004A21CF">
        <w:t>1.</w:t>
      </w:r>
      <w:r w:rsidR="00EB355A" w:rsidRPr="004A21CF">
        <w:t>6</w:t>
      </w:r>
      <w:r w:rsidRPr="004A21CF">
        <w:t>. ИСК не является собственностью Покупателя и при прекращении договора по любому основанию возвращается Продавцу.</w:t>
      </w:r>
    </w:p>
    <w:p w14:paraId="7FDC9EBF" w14:textId="77777777" w:rsidR="00207026" w:rsidRPr="004A21CF" w:rsidRDefault="00207026">
      <w:pPr>
        <w:spacing w:after="120"/>
        <w:jc w:val="both"/>
      </w:pPr>
      <w:r w:rsidRPr="004A21CF">
        <w:t>1.</w:t>
      </w:r>
      <w:r w:rsidR="00EB355A" w:rsidRPr="004A21CF">
        <w:t>7</w:t>
      </w:r>
      <w:r w:rsidRPr="004A21CF">
        <w:t xml:space="preserve">. Моментом перехода права собственности на нефтепродукты от Продавца к Покупателю считается момент фактического получения нефтепродуктов на АЗС. </w:t>
      </w:r>
    </w:p>
    <w:p w14:paraId="4DC309C9" w14:textId="77777777" w:rsidR="001F3ACE" w:rsidRDefault="00CC6DF9" w:rsidP="001F3ACE">
      <w:pPr>
        <w:jc w:val="both"/>
        <w:rPr>
          <w:b/>
        </w:rPr>
      </w:pPr>
      <w:r w:rsidRPr="004A21CF">
        <w:t>1.</w:t>
      </w:r>
      <w:r w:rsidR="00EB355A" w:rsidRPr="004A21CF">
        <w:t>8</w:t>
      </w:r>
      <w:r w:rsidRPr="004A21CF">
        <w:t>.</w:t>
      </w:r>
      <w:r w:rsidR="002163D1" w:rsidRPr="004A21CF">
        <w:t xml:space="preserve"> Сумма договора составляет </w:t>
      </w:r>
      <w:r w:rsidR="001F3ACE">
        <w:rPr>
          <w:b/>
        </w:rPr>
        <w:t>___________</w:t>
      </w:r>
      <w:r w:rsidR="00232DAE" w:rsidRPr="00232DAE">
        <w:rPr>
          <w:b/>
        </w:rPr>
        <w:t xml:space="preserve"> </w:t>
      </w:r>
      <w:r w:rsidR="00487366" w:rsidRPr="00232DAE">
        <w:rPr>
          <w:b/>
        </w:rPr>
        <w:t>(</w:t>
      </w:r>
      <w:r w:rsidR="001F3ACE">
        <w:rPr>
          <w:b/>
        </w:rPr>
        <w:t>_________________________________</w:t>
      </w:r>
      <w:r w:rsidR="00487366" w:rsidRPr="00232DAE">
        <w:rPr>
          <w:b/>
        </w:rPr>
        <w:t>)</w:t>
      </w:r>
      <w:r w:rsidR="002163D1" w:rsidRPr="00232DAE">
        <w:rPr>
          <w:b/>
        </w:rPr>
        <w:t xml:space="preserve"> рубл</w:t>
      </w:r>
      <w:r w:rsidR="00232DAE" w:rsidRPr="00232DAE">
        <w:rPr>
          <w:b/>
        </w:rPr>
        <w:t xml:space="preserve">ей </w:t>
      </w:r>
      <w:r w:rsidR="001F3ACE">
        <w:rPr>
          <w:b/>
        </w:rPr>
        <w:t>__</w:t>
      </w:r>
      <w:r w:rsidR="00F815B3" w:rsidRPr="00232DAE">
        <w:rPr>
          <w:b/>
        </w:rPr>
        <w:t xml:space="preserve"> копеек, </w:t>
      </w:r>
      <w:r w:rsidR="00487366" w:rsidRPr="00232DAE">
        <w:rPr>
          <w:b/>
        </w:rPr>
        <w:t xml:space="preserve">в т.ч. НДС (20%) </w:t>
      </w:r>
      <w:r w:rsidR="00232DAE" w:rsidRPr="00232DAE">
        <w:rPr>
          <w:b/>
        </w:rPr>
        <w:t>–</w:t>
      </w:r>
      <w:r w:rsidR="00487366" w:rsidRPr="00232DAE">
        <w:rPr>
          <w:b/>
        </w:rPr>
        <w:t xml:space="preserve"> </w:t>
      </w:r>
      <w:r w:rsidR="001F3ACE">
        <w:rPr>
          <w:b/>
        </w:rPr>
        <w:t>_________</w:t>
      </w:r>
      <w:r w:rsidR="00232DAE" w:rsidRPr="00232DAE">
        <w:rPr>
          <w:b/>
        </w:rPr>
        <w:t xml:space="preserve"> </w:t>
      </w:r>
      <w:r w:rsidR="001F3ACE" w:rsidRPr="001F3ACE">
        <w:rPr>
          <w:b/>
        </w:rPr>
        <w:t xml:space="preserve">(_________________________________) рублей __ копеек </w:t>
      </w:r>
    </w:p>
    <w:p w14:paraId="4E5B3C5C" w14:textId="77777777" w:rsidR="001F3ACE" w:rsidRDefault="001F3ACE" w:rsidP="001F3ACE">
      <w:pPr>
        <w:jc w:val="both"/>
      </w:pPr>
    </w:p>
    <w:p w14:paraId="1D27752F" w14:textId="77777777" w:rsidR="001F3ACE" w:rsidRDefault="00207026" w:rsidP="00B95699">
      <w:pPr>
        <w:jc w:val="center"/>
        <w:rPr>
          <w:b/>
          <w:i/>
        </w:rPr>
      </w:pPr>
      <w:r w:rsidRPr="001F3ACE">
        <w:rPr>
          <w:b/>
          <w:i/>
        </w:rPr>
        <w:t>2. Порядок исполнения договора.</w:t>
      </w:r>
    </w:p>
    <w:p w14:paraId="0DC744CC" w14:textId="77777777" w:rsidR="00B95699" w:rsidRDefault="00B95699" w:rsidP="00B95699">
      <w:pPr>
        <w:jc w:val="center"/>
      </w:pPr>
    </w:p>
    <w:p w14:paraId="30A70CD8" w14:textId="497BBBD2" w:rsidR="00207026" w:rsidRPr="004A21CF" w:rsidRDefault="00207026">
      <w:pPr>
        <w:pStyle w:val="20"/>
        <w:spacing w:after="120"/>
        <w:rPr>
          <w:szCs w:val="24"/>
        </w:rPr>
      </w:pPr>
      <w:r w:rsidRPr="004A21CF">
        <w:rPr>
          <w:szCs w:val="24"/>
        </w:rPr>
        <w:t xml:space="preserve">2.1. </w:t>
      </w:r>
      <w:r w:rsidR="006E46FA" w:rsidRPr="004A21CF">
        <w:t>Покупатель оформляет заявку на необходимое количество ИСК с указанием вида и количества нефтепродуктов на каждой ИСК и, если необходимо, устанавливает суточный или месячный лимит. Срок исполнения Заявки – 5 (пять) банковских дней с даты получения Продавцом Заявки, заполненной Покупателем. Вид нефтепродуктов</w:t>
      </w:r>
      <w:r w:rsidR="006F0107">
        <w:t>,</w:t>
      </w:r>
      <w:r w:rsidR="006E46FA" w:rsidRPr="004A21CF">
        <w:t xml:space="preserve"> запрограммированный на ИСК</w:t>
      </w:r>
      <w:r w:rsidR="006F0107">
        <w:t>,</w:t>
      </w:r>
      <w:r w:rsidR="006E46FA" w:rsidRPr="004A21CF">
        <w:t xml:space="preserve"> может быть изменен если остаток топлива на ИСК равен «0». Для изменения вида </w:t>
      </w:r>
      <w:r w:rsidR="006E46FA" w:rsidRPr="004A21CF">
        <w:lastRenderedPageBreak/>
        <w:t>нефтепродукта, запрограммированного на ИСК, Покупатель оформляет заявку и передает ИСК Продавцу. Срок перепрограммирования ИСК составляет не более пяти рабочих дней. Для изменения суточного или месячного лимита Покупатель оформляет заявку и передает ее Продавцу.</w:t>
      </w:r>
    </w:p>
    <w:p w14:paraId="13A47FEE" w14:textId="77777777" w:rsidR="00207026" w:rsidRPr="004A21CF" w:rsidRDefault="00207026">
      <w:pPr>
        <w:pStyle w:val="20"/>
        <w:spacing w:after="120"/>
        <w:rPr>
          <w:szCs w:val="24"/>
        </w:rPr>
      </w:pPr>
      <w:r w:rsidRPr="004A21CF">
        <w:rPr>
          <w:szCs w:val="24"/>
        </w:rPr>
        <w:t xml:space="preserve">Литровые остатки на ИСК не пересчитываются в другие виды нефтепродуктов. </w:t>
      </w:r>
    </w:p>
    <w:p w14:paraId="28CC8F8D" w14:textId="77777777" w:rsidR="00207026" w:rsidRPr="004A21CF" w:rsidRDefault="00207026">
      <w:pPr>
        <w:pStyle w:val="32"/>
        <w:ind w:left="0"/>
        <w:jc w:val="both"/>
        <w:rPr>
          <w:sz w:val="24"/>
          <w:szCs w:val="24"/>
        </w:rPr>
      </w:pPr>
      <w:r w:rsidRPr="004A21CF">
        <w:rPr>
          <w:sz w:val="24"/>
          <w:szCs w:val="24"/>
        </w:rPr>
        <w:t>2.</w:t>
      </w:r>
      <w:r w:rsidR="00157BEE" w:rsidRPr="004A21CF">
        <w:rPr>
          <w:sz w:val="24"/>
          <w:szCs w:val="24"/>
        </w:rPr>
        <w:t>2</w:t>
      </w:r>
      <w:r w:rsidRPr="004A21CF">
        <w:rPr>
          <w:sz w:val="24"/>
          <w:szCs w:val="24"/>
        </w:rPr>
        <w:t>. Оплата осуществляется в безналичном порядке платежным поручением или иными способами, не противоречащему действующим законодательством РФ по соглашению сторон.</w:t>
      </w:r>
    </w:p>
    <w:p w14:paraId="4AABCFA4" w14:textId="77777777" w:rsidR="00207026" w:rsidRPr="004A21CF" w:rsidRDefault="00207026">
      <w:pPr>
        <w:pStyle w:val="20"/>
        <w:spacing w:after="120"/>
      </w:pPr>
      <w:r w:rsidRPr="004A21CF">
        <w:t>2.</w:t>
      </w:r>
      <w:r w:rsidR="00157BEE" w:rsidRPr="004A21CF">
        <w:t>3</w:t>
      </w:r>
      <w:r w:rsidRPr="004A21CF">
        <w:t xml:space="preserve">. Первичное программирование ИСК осуществляется в течение пяти банковских дней с момента </w:t>
      </w:r>
      <w:r w:rsidR="00157BEE" w:rsidRPr="004A21CF">
        <w:t>получения заявки</w:t>
      </w:r>
      <w:r w:rsidR="00961625" w:rsidRPr="004A21CF">
        <w:t xml:space="preserve">. Продавец </w:t>
      </w:r>
      <w:r w:rsidRPr="004A21CF">
        <w:t>выдает Покупателю соответствующее количество ИСК. Выдача ИСК производится представителю Покупателя по доверенности.</w:t>
      </w:r>
    </w:p>
    <w:p w14:paraId="3C49A1FE" w14:textId="2AE15104" w:rsidR="00207026" w:rsidRPr="004A21CF" w:rsidRDefault="00207026">
      <w:pPr>
        <w:pStyle w:val="20"/>
        <w:spacing w:after="120"/>
      </w:pPr>
      <w:r w:rsidRPr="004A21CF">
        <w:t>2.5. К выдаваемым Покупателю ИСК прилагаются квитанции</w:t>
      </w:r>
      <w:r w:rsidR="006F0107">
        <w:t>,</w:t>
      </w:r>
      <w:r w:rsidRPr="004A21CF">
        <w:t xml:space="preserve"> в которых содержится следующая информация:</w:t>
      </w:r>
    </w:p>
    <w:p w14:paraId="6FD857D3" w14:textId="20EDC53F" w:rsidR="00207026" w:rsidRPr="004A21CF" w:rsidRDefault="00207026" w:rsidP="00B95699">
      <w:pPr>
        <w:pStyle w:val="20"/>
        <w:numPr>
          <w:ilvl w:val="0"/>
          <w:numId w:val="3"/>
        </w:numPr>
        <w:tabs>
          <w:tab w:val="clear" w:pos="1080"/>
          <w:tab w:val="num" w:pos="360"/>
        </w:tabs>
        <w:spacing w:after="120" w:line="240" w:lineRule="exact"/>
        <w:ind w:left="357" w:firstLine="720"/>
      </w:pPr>
      <w:r w:rsidRPr="004A21CF">
        <w:t>дата и время программирования ИСК;</w:t>
      </w:r>
    </w:p>
    <w:p w14:paraId="59AE2F97" w14:textId="77777777" w:rsidR="00207026" w:rsidRPr="004A21CF" w:rsidRDefault="00207026" w:rsidP="00B95699">
      <w:pPr>
        <w:pStyle w:val="20"/>
        <w:numPr>
          <w:ilvl w:val="0"/>
          <w:numId w:val="3"/>
        </w:numPr>
        <w:tabs>
          <w:tab w:val="clear" w:pos="1080"/>
          <w:tab w:val="num" w:pos="360"/>
        </w:tabs>
        <w:spacing w:after="120" w:line="240" w:lineRule="exact"/>
        <w:ind w:left="357" w:firstLine="720"/>
      </w:pPr>
      <w:r w:rsidRPr="004A21CF">
        <w:t>код кассира;</w:t>
      </w:r>
    </w:p>
    <w:p w14:paraId="0A648A1A" w14:textId="77777777" w:rsidR="00207026" w:rsidRPr="004A21CF" w:rsidRDefault="00207026" w:rsidP="00B95699">
      <w:pPr>
        <w:pStyle w:val="20"/>
        <w:numPr>
          <w:ilvl w:val="0"/>
          <w:numId w:val="3"/>
        </w:numPr>
        <w:tabs>
          <w:tab w:val="clear" w:pos="1080"/>
          <w:tab w:val="num" w:pos="360"/>
        </w:tabs>
        <w:spacing w:after="120" w:line="240" w:lineRule="exact"/>
        <w:ind w:left="357" w:firstLine="720"/>
      </w:pPr>
      <w:r w:rsidRPr="004A21CF">
        <w:t>вид и количество топлива;</w:t>
      </w:r>
    </w:p>
    <w:p w14:paraId="4E12BD8B" w14:textId="77777777" w:rsidR="00207026" w:rsidRPr="004A21CF" w:rsidRDefault="00207026" w:rsidP="00B95699">
      <w:pPr>
        <w:pStyle w:val="20"/>
        <w:numPr>
          <w:ilvl w:val="0"/>
          <w:numId w:val="3"/>
        </w:numPr>
        <w:tabs>
          <w:tab w:val="clear" w:pos="1080"/>
          <w:tab w:val="num" w:pos="360"/>
        </w:tabs>
        <w:spacing w:after="120" w:line="240" w:lineRule="exact"/>
        <w:ind w:left="357" w:firstLine="720"/>
      </w:pPr>
      <w:r w:rsidRPr="004A21CF">
        <w:t>наименование Покупателя;</w:t>
      </w:r>
    </w:p>
    <w:p w14:paraId="3FFE5CE1" w14:textId="77777777" w:rsidR="00207026" w:rsidRPr="004A21CF" w:rsidRDefault="00207026" w:rsidP="00B95699">
      <w:pPr>
        <w:pStyle w:val="20"/>
        <w:numPr>
          <w:ilvl w:val="0"/>
          <w:numId w:val="3"/>
        </w:numPr>
        <w:tabs>
          <w:tab w:val="clear" w:pos="1080"/>
          <w:tab w:val="num" w:pos="360"/>
        </w:tabs>
        <w:spacing w:after="120" w:line="240" w:lineRule="exact"/>
        <w:ind w:left="357" w:firstLine="720"/>
      </w:pPr>
      <w:r w:rsidRPr="004A21CF">
        <w:t>номер ИСК;</w:t>
      </w:r>
    </w:p>
    <w:p w14:paraId="1C3E0659" w14:textId="77777777" w:rsidR="00207026" w:rsidRPr="004A21CF" w:rsidRDefault="00207026" w:rsidP="00B95699">
      <w:pPr>
        <w:pStyle w:val="20"/>
        <w:numPr>
          <w:ilvl w:val="0"/>
          <w:numId w:val="3"/>
        </w:numPr>
        <w:tabs>
          <w:tab w:val="clear" w:pos="1080"/>
          <w:tab w:val="num" w:pos="360"/>
        </w:tabs>
        <w:spacing w:after="120" w:line="240" w:lineRule="exact"/>
        <w:ind w:left="357" w:firstLine="720"/>
      </w:pPr>
      <w:r w:rsidRPr="004A21CF">
        <w:t xml:space="preserve">суточный лимит </w:t>
      </w:r>
      <w:r w:rsidR="00270B1B" w:rsidRPr="004A21CF">
        <w:t xml:space="preserve">или месячный лимит </w:t>
      </w:r>
      <w:r w:rsidRPr="004A21CF">
        <w:t>(по желанию Покупателя).</w:t>
      </w:r>
    </w:p>
    <w:p w14:paraId="1286394F" w14:textId="77777777" w:rsidR="00207026" w:rsidRPr="004A21CF" w:rsidRDefault="00207026">
      <w:pPr>
        <w:pStyle w:val="20"/>
        <w:spacing w:after="120"/>
      </w:pPr>
      <w:r w:rsidRPr="004A21CF">
        <w:t>Квитанции должны храниться Покупателем в течение всего срока действия договора.</w:t>
      </w:r>
    </w:p>
    <w:p w14:paraId="42514F49" w14:textId="77777777" w:rsidR="00207026" w:rsidRPr="004A21CF" w:rsidRDefault="00207026" w:rsidP="00157BEE">
      <w:pPr>
        <w:pStyle w:val="20"/>
        <w:spacing w:after="120"/>
      </w:pPr>
      <w:r w:rsidRPr="004A21CF">
        <w:t>2.6. Дальнейшее пополнение нефтепродуктов на ИСК осуществляется на основании заявки Покупателя, в которой указывается номер пополняемой ИСК, вид и количество нефтепродуктов</w:t>
      </w:r>
      <w:r w:rsidR="00157BEE" w:rsidRPr="004A21CF">
        <w:t>.</w:t>
      </w:r>
    </w:p>
    <w:p w14:paraId="445B7737" w14:textId="530D136B" w:rsidR="00207026" w:rsidRPr="004A21CF" w:rsidRDefault="00157BEE">
      <w:pPr>
        <w:pStyle w:val="20"/>
        <w:spacing w:after="120"/>
      </w:pPr>
      <w:r w:rsidRPr="004A21CF">
        <w:t>2.7</w:t>
      </w:r>
      <w:r w:rsidR="00207026" w:rsidRPr="004A21CF">
        <w:rPr>
          <w:szCs w:val="24"/>
        </w:rPr>
        <w:t xml:space="preserve">. </w:t>
      </w:r>
      <w:r w:rsidR="000E2BC0" w:rsidRPr="004A21CF">
        <w:rPr>
          <w:szCs w:val="24"/>
        </w:rPr>
        <w:t>В случае, если Покупатель по каким-либо, не зависящим от него обстоятельствам, лишится возможности владеть и пользоваться картой</w:t>
      </w:r>
      <w:r w:rsidR="00207026" w:rsidRPr="004A21CF">
        <w:rPr>
          <w:szCs w:val="24"/>
        </w:rPr>
        <w:t>,</w:t>
      </w:r>
      <w:r w:rsidR="00207026" w:rsidRPr="004A21CF">
        <w:t xml:space="preserve"> </w:t>
      </w:r>
      <w:r w:rsidR="000E2BC0" w:rsidRPr="004A21CF">
        <w:t>он</w:t>
      </w:r>
      <w:r w:rsidR="00207026" w:rsidRPr="004A21CF">
        <w:t xml:space="preserve"> должен немедленно сообщить об этом по телефону </w:t>
      </w:r>
      <w:r w:rsidR="006F0107">
        <w:t>_____________</w:t>
      </w:r>
      <w:r w:rsidR="00801A8B" w:rsidRPr="004A21CF">
        <w:t xml:space="preserve"> для внесения ее в «черный список»,</w:t>
      </w:r>
      <w:r w:rsidR="00207026" w:rsidRPr="004A21CF">
        <w:t xml:space="preserve"> а затем направить письменное подтверждение Продавцу. В случае невыполнения Покупателем требований настоящего пункта и отсутствия заявления о внесении в «черный список», Продавец не несет ответственности за ущерб, возникший в связи с незаконным использованием ИСК Покупателя.</w:t>
      </w:r>
    </w:p>
    <w:p w14:paraId="03F94EB4" w14:textId="762147A7" w:rsidR="00207026" w:rsidRPr="004A21CF" w:rsidRDefault="00157BEE">
      <w:pPr>
        <w:pStyle w:val="20"/>
        <w:spacing w:after="120"/>
      </w:pPr>
      <w:r w:rsidRPr="004A21CF">
        <w:t>2.8</w:t>
      </w:r>
      <w:r w:rsidR="00207026" w:rsidRPr="004A21CF">
        <w:t xml:space="preserve">. Номера утерянных ИСК заносятся в «черный список», который передается на АЗС с целью исключения возможности дальнейшего использования таких карт, срок доведения «черного списка» до всех АЗС принимающих топливные карты с момента поступления сообщения на телефон </w:t>
      </w:r>
      <w:r w:rsidR="006F0107">
        <w:t>_____________</w:t>
      </w:r>
      <w:r w:rsidR="00E573B2" w:rsidRPr="004A21CF">
        <w:t xml:space="preserve"> </w:t>
      </w:r>
      <w:r w:rsidR="00207026" w:rsidRPr="004A21CF">
        <w:t>составляет не более 24 часов, Продавец не несет ответственность за незаконное использование ИСК в течение указанного времени.</w:t>
      </w:r>
    </w:p>
    <w:p w14:paraId="0E4CFB14" w14:textId="77777777" w:rsidR="00207026" w:rsidRPr="004A21CF" w:rsidRDefault="00207026">
      <w:pPr>
        <w:pStyle w:val="20"/>
        <w:spacing w:after="120"/>
      </w:pPr>
      <w:r w:rsidRPr="004A21CF">
        <w:t>2.</w:t>
      </w:r>
      <w:r w:rsidR="00157BEE" w:rsidRPr="004A21CF">
        <w:t>9</w:t>
      </w:r>
      <w:r w:rsidRPr="004A21CF">
        <w:t>. В случае возникновения необходимости увеличения количества ИСК, Покупатель оформляет заявку в соответствии с требованиями п. 2.1.</w:t>
      </w:r>
    </w:p>
    <w:p w14:paraId="3A48DDC5" w14:textId="77777777" w:rsidR="00207026" w:rsidRPr="004A21CF" w:rsidRDefault="00207026">
      <w:pPr>
        <w:pStyle w:val="20"/>
        <w:spacing w:after="120"/>
      </w:pPr>
      <w:r w:rsidRPr="004A21CF">
        <w:t>2.1</w:t>
      </w:r>
      <w:r w:rsidR="00157BEE" w:rsidRPr="004A21CF">
        <w:t>1</w:t>
      </w:r>
      <w:r w:rsidRPr="004A21CF">
        <w:t xml:space="preserve">. Ежемесячно, после 5 числа месяца, следующего за отчетным, Продавец выдает Покупателю </w:t>
      </w:r>
      <w:r w:rsidR="005054DD" w:rsidRPr="004A21CF">
        <w:t>отчеты по транзакциям</w:t>
      </w:r>
      <w:r w:rsidR="00157BEE" w:rsidRPr="004A21CF">
        <w:t xml:space="preserve"> за отчетный месяц, </w:t>
      </w:r>
      <w:r w:rsidR="00157BEE" w:rsidRPr="004A21CF">
        <w:rPr>
          <w:szCs w:val="24"/>
        </w:rPr>
        <w:t>счета, счет-фактуру и накладную на фактически полученное топливо.</w:t>
      </w:r>
    </w:p>
    <w:p w14:paraId="1870AE8D" w14:textId="72CFA52F" w:rsidR="00207026" w:rsidRPr="004A21CF" w:rsidRDefault="00207026">
      <w:pPr>
        <w:pStyle w:val="20"/>
        <w:spacing w:after="120"/>
      </w:pPr>
      <w:r w:rsidRPr="004A21CF">
        <w:t>2.1</w:t>
      </w:r>
      <w:r w:rsidR="00157BEE" w:rsidRPr="004A21CF">
        <w:t>2</w:t>
      </w:r>
      <w:r w:rsidRPr="004A21CF">
        <w:t xml:space="preserve">. По письменному заявлению Покупателя Продавец предоставляет право доступа для входа в </w:t>
      </w:r>
      <w:proofErr w:type="gramStart"/>
      <w:r w:rsidRPr="004A21CF">
        <w:t>Интернет систему</w:t>
      </w:r>
      <w:proofErr w:type="gramEnd"/>
      <w:r w:rsidRPr="004A21CF">
        <w:t xml:space="preserve"> </w:t>
      </w:r>
      <w:r w:rsidR="006F0107">
        <w:t>__________</w:t>
      </w:r>
      <w:r w:rsidRPr="004A21CF">
        <w:t>, для получения информации о всех операциях, произведенных с картами Покупателя на АЗС.</w:t>
      </w:r>
    </w:p>
    <w:p w14:paraId="35E524D9" w14:textId="77777777" w:rsidR="00207026" w:rsidRPr="004A21CF" w:rsidRDefault="00207026">
      <w:pPr>
        <w:pStyle w:val="2"/>
        <w:spacing w:after="120"/>
        <w:ind w:firstLine="720"/>
        <w:jc w:val="center"/>
        <w:rPr>
          <w:rFonts w:ascii="Times New Roman" w:hAnsi="Times New Roman"/>
        </w:rPr>
      </w:pPr>
      <w:r w:rsidRPr="004A21CF">
        <w:rPr>
          <w:rFonts w:ascii="Times New Roman" w:hAnsi="Times New Roman"/>
        </w:rPr>
        <w:lastRenderedPageBreak/>
        <w:t>3. Обязанности Сторон</w:t>
      </w:r>
    </w:p>
    <w:p w14:paraId="32C37991" w14:textId="77777777" w:rsidR="00207026" w:rsidRPr="004A21CF" w:rsidRDefault="00207026">
      <w:pPr>
        <w:pStyle w:val="2"/>
        <w:spacing w:after="120"/>
        <w:rPr>
          <w:rFonts w:ascii="Times New Roman" w:hAnsi="Times New Roman"/>
        </w:rPr>
      </w:pPr>
      <w:r w:rsidRPr="004A21CF">
        <w:rPr>
          <w:rFonts w:ascii="Times New Roman" w:hAnsi="Times New Roman"/>
        </w:rPr>
        <w:t>3.1. Продавец обязуется:</w:t>
      </w:r>
    </w:p>
    <w:p w14:paraId="101B7643" w14:textId="77777777" w:rsidR="00207026" w:rsidRPr="004A21CF" w:rsidRDefault="00207026">
      <w:pPr>
        <w:pStyle w:val="20"/>
        <w:numPr>
          <w:ilvl w:val="0"/>
          <w:numId w:val="9"/>
        </w:numPr>
        <w:tabs>
          <w:tab w:val="clear" w:pos="1080"/>
          <w:tab w:val="num" w:pos="180"/>
        </w:tabs>
        <w:spacing w:after="120"/>
        <w:ind w:left="0" w:firstLine="0"/>
      </w:pPr>
      <w:r w:rsidRPr="004A21CF">
        <w:t>Соблюдать порядок исполнения настоящего договора;</w:t>
      </w:r>
    </w:p>
    <w:p w14:paraId="08949FDE" w14:textId="57BDB9D7" w:rsidR="00207026" w:rsidRPr="004A21CF" w:rsidRDefault="00207026">
      <w:pPr>
        <w:pStyle w:val="20"/>
        <w:numPr>
          <w:ilvl w:val="0"/>
          <w:numId w:val="9"/>
        </w:numPr>
        <w:tabs>
          <w:tab w:val="clear" w:pos="1080"/>
          <w:tab w:val="num" w:pos="180"/>
        </w:tabs>
        <w:spacing w:after="120"/>
        <w:ind w:left="0" w:firstLine="0"/>
      </w:pPr>
      <w:r w:rsidRPr="004A21CF">
        <w:t xml:space="preserve">Выдавать Покупателю по письменному запросу информацию </w:t>
      </w:r>
      <w:proofErr w:type="gramStart"/>
      <w:r w:rsidRPr="004A21CF">
        <w:t>о транзакциях</w:t>
      </w:r>
      <w:proofErr w:type="gramEnd"/>
      <w:r w:rsidRPr="004A21CF">
        <w:t xml:space="preserve"> совершенных по ИСК покупателя за отчетный месяц (начиная с 5 числа месяца следующего за отчетным), об остатках топлива на конкретную дату;</w:t>
      </w:r>
    </w:p>
    <w:p w14:paraId="48C5AB9D" w14:textId="48C38CDD" w:rsidR="00207026" w:rsidRPr="004A21CF" w:rsidRDefault="00207026">
      <w:pPr>
        <w:pStyle w:val="20"/>
        <w:numPr>
          <w:ilvl w:val="0"/>
          <w:numId w:val="9"/>
        </w:numPr>
        <w:tabs>
          <w:tab w:val="clear" w:pos="1080"/>
          <w:tab w:val="num" w:pos="180"/>
        </w:tabs>
        <w:spacing w:after="120"/>
        <w:ind w:left="0" w:firstLine="0"/>
      </w:pPr>
      <w:r w:rsidRPr="004A21CF">
        <w:t>Обеспечить наличие нефтепродук</w:t>
      </w:r>
      <w:r w:rsidR="00E573B2" w:rsidRPr="004A21CF">
        <w:t xml:space="preserve">тов на АЗС, указанных в списке на сайте </w:t>
      </w:r>
      <w:r w:rsidR="00853FC6">
        <w:t>Продавца</w:t>
      </w:r>
      <w:r w:rsidRPr="004A21CF">
        <w:t>;</w:t>
      </w:r>
    </w:p>
    <w:p w14:paraId="62558711" w14:textId="77777777" w:rsidR="00207026" w:rsidRPr="004A21CF" w:rsidRDefault="00207026">
      <w:pPr>
        <w:pStyle w:val="20"/>
        <w:numPr>
          <w:ilvl w:val="0"/>
          <w:numId w:val="9"/>
        </w:numPr>
        <w:tabs>
          <w:tab w:val="clear" w:pos="1080"/>
          <w:tab w:val="num" w:pos="180"/>
        </w:tabs>
        <w:spacing w:after="120"/>
        <w:ind w:left="0" w:firstLine="0"/>
        <w:rPr>
          <w:szCs w:val="24"/>
        </w:rPr>
      </w:pPr>
      <w:r w:rsidRPr="004A21CF">
        <w:rPr>
          <w:szCs w:val="24"/>
        </w:rPr>
        <w:t>Обеспечить выдачу качественных нефтепродуктов, соответствующих действующим стандартам и техническим условиям на территории РФ;</w:t>
      </w:r>
    </w:p>
    <w:p w14:paraId="062B79A3" w14:textId="4176C16D" w:rsidR="00207026" w:rsidRPr="004A21CF" w:rsidRDefault="00207026">
      <w:pPr>
        <w:pStyle w:val="a9"/>
        <w:ind w:left="0" w:right="0" w:firstLine="0"/>
        <w:rPr>
          <w:szCs w:val="24"/>
        </w:rPr>
      </w:pPr>
      <w:r w:rsidRPr="004A21CF">
        <w:rPr>
          <w:szCs w:val="24"/>
        </w:rPr>
        <w:t>Претензии по качеству нефтепродуктов Покупатель вправе предъявить Продавцу в течение 2-х календарных дней с момента получения их на АЗС при недопущении попадания воды и других посторонних примесей в баки автомобилей из атмосферы или иным путем, а также при условии, что не производилась последующая заправка топливом, повлекшая смешения в баках автомашин нефтепродуктов разных партий (фирм).</w:t>
      </w:r>
    </w:p>
    <w:p w14:paraId="4CE60941" w14:textId="1655A70E" w:rsidR="00207026" w:rsidRPr="004A21CF" w:rsidRDefault="00207026">
      <w:pPr>
        <w:pStyle w:val="20"/>
        <w:tabs>
          <w:tab w:val="num" w:pos="180"/>
        </w:tabs>
        <w:spacing w:after="120"/>
      </w:pPr>
      <w:r w:rsidRPr="004A21CF">
        <w:t>Принимать и рассматривать в течение 5-ти рабочих дней письменные претензии Покупателя, вытекающие из настоящего договора.</w:t>
      </w:r>
    </w:p>
    <w:p w14:paraId="2FFDCE71" w14:textId="77777777" w:rsidR="00207026" w:rsidRPr="004A21CF" w:rsidRDefault="00207026">
      <w:pPr>
        <w:pStyle w:val="2"/>
        <w:spacing w:after="120"/>
        <w:rPr>
          <w:rFonts w:ascii="Times New Roman" w:hAnsi="Times New Roman"/>
        </w:rPr>
      </w:pPr>
      <w:r w:rsidRPr="004A21CF">
        <w:rPr>
          <w:rFonts w:ascii="Times New Roman" w:hAnsi="Times New Roman"/>
        </w:rPr>
        <w:t>3.2. Покупатель обязуется:</w:t>
      </w:r>
    </w:p>
    <w:p w14:paraId="36E597FF" w14:textId="77777777" w:rsidR="00207026" w:rsidRPr="004A21CF" w:rsidRDefault="00207026" w:rsidP="00B95699">
      <w:pPr>
        <w:pStyle w:val="20"/>
        <w:numPr>
          <w:ilvl w:val="0"/>
          <w:numId w:val="8"/>
        </w:numPr>
        <w:tabs>
          <w:tab w:val="clear" w:pos="1080"/>
          <w:tab w:val="num" w:pos="180"/>
        </w:tabs>
        <w:spacing w:after="120" w:line="240" w:lineRule="exact"/>
        <w:ind w:left="0" w:firstLine="0"/>
      </w:pPr>
      <w:r w:rsidRPr="004A21CF">
        <w:t>Соблюдать порядок исполнения настоящего договора;</w:t>
      </w:r>
    </w:p>
    <w:p w14:paraId="2104EE66" w14:textId="056F6CAE" w:rsidR="00207026" w:rsidRPr="004A21CF" w:rsidRDefault="00207026" w:rsidP="00B95699">
      <w:pPr>
        <w:pStyle w:val="20"/>
        <w:numPr>
          <w:ilvl w:val="0"/>
          <w:numId w:val="8"/>
        </w:numPr>
        <w:tabs>
          <w:tab w:val="clear" w:pos="1080"/>
          <w:tab w:val="num" w:pos="180"/>
        </w:tabs>
        <w:spacing w:after="120" w:line="240" w:lineRule="exact"/>
        <w:ind w:left="0" w:firstLine="0"/>
      </w:pPr>
      <w:r w:rsidRPr="004A21CF">
        <w:t xml:space="preserve">Произвести оплату Товара по счету не позднее </w:t>
      </w:r>
      <w:r w:rsidR="00853FC6">
        <w:t>7 (семи)</w:t>
      </w:r>
      <w:r w:rsidR="00392A26">
        <w:t xml:space="preserve"> рабочих</w:t>
      </w:r>
      <w:r w:rsidRPr="004A21CF">
        <w:t xml:space="preserve"> дней с момента выписки счета;</w:t>
      </w:r>
    </w:p>
    <w:p w14:paraId="553A93F3" w14:textId="77777777" w:rsidR="00207026" w:rsidRPr="004A21CF" w:rsidRDefault="00207026" w:rsidP="00B95699">
      <w:pPr>
        <w:pStyle w:val="20"/>
        <w:numPr>
          <w:ilvl w:val="0"/>
          <w:numId w:val="8"/>
        </w:numPr>
        <w:tabs>
          <w:tab w:val="clear" w:pos="1080"/>
          <w:tab w:val="num" w:pos="180"/>
        </w:tabs>
        <w:spacing w:after="120" w:line="240" w:lineRule="exact"/>
        <w:ind w:left="0" w:firstLine="0"/>
      </w:pPr>
      <w:r w:rsidRPr="004A21CF">
        <w:t xml:space="preserve">Соблюдать правила пользования ИСК (Приложение </w:t>
      </w:r>
      <w:r w:rsidR="00E573B2" w:rsidRPr="004A21CF">
        <w:t>2</w:t>
      </w:r>
      <w:r w:rsidRPr="004A21CF">
        <w:t>);</w:t>
      </w:r>
    </w:p>
    <w:p w14:paraId="434AA366" w14:textId="77777777" w:rsidR="00207026" w:rsidRPr="004A21CF" w:rsidRDefault="00207026" w:rsidP="00B95699">
      <w:pPr>
        <w:pStyle w:val="20"/>
        <w:numPr>
          <w:ilvl w:val="0"/>
          <w:numId w:val="8"/>
        </w:numPr>
        <w:tabs>
          <w:tab w:val="clear" w:pos="1080"/>
          <w:tab w:val="num" w:pos="180"/>
        </w:tabs>
        <w:spacing w:after="120" w:line="240" w:lineRule="exact"/>
        <w:ind w:left="0" w:firstLine="0"/>
      </w:pPr>
      <w:r w:rsidRPr="004A21CF">
        <w:t>Исключить деформацию ИСК, а также воздействие на нее тепловых и электромагнитных полей;</w:t>
      </w:r>
    </w:p>
    <w:p w14:paraId="216B5CE5" w14:textId="54E46B17" w:rsidR="00207026" w:rsidRPr="004A21CF" w:rsidRDefault="00207026" w:rsidP="00B95699">
      <w:pPr>
        <w:pStyle w:val="20"/>
        <w:numPr>
          <w:ilvl w:val="0"/>
          <w:numId w:val="8"/>
        </w:numPr>
        <w:tabs>
          <w:tab w:val="clear" w:pos="1080"/>
          <w:tab w:val="num" w:pos="180"/>
        </w:tabs>
        <w:spacing w:after="120" w:line="240" w:lineRule="exact"/>
        <w:ind w:left="0" w:firstLine="0"/>
      </w:pPr>
      <w:r w:rsidRPr="004A21CF">
        <w:t>Не допускать попыток несанкционированного чтения ИСК, поскольку это приведет к их автоматической блокировке;</w:t>
      </w:r>
    </w:p>
    <w:p w14:paraId="2ED772B1" w14:textId="59ED409F" w:rsidR="00207026" w:rsidRPr="004A21CF" w:rsidRDefault="00207026" w:rsidP="00B95699">
      <w:pPr>
        <w:pStyle w:val="20"/>
        <w:numPr>
          <w:ilvl w:val="0"/>
          <w:numId w:val="8"/>
        </w:numPr>
        <w:tabs>
          <w:tab w:val="clear" w:pos="1080"/>
          <w:tab w:val="num" w:pos="180"/>
        </w:tabs>
        <w:spacing w:after="120" w:line="240" w:lineRule="exact"/>
        <w:ind w:left="0" w:firstLine="0"/>
      </w:pPr>
      <w:r w:rsidRPr="004A21CF">
        <w:t>Не использовать ИСК в других системах электронных платежей;</w:t>
      </w:r>
    </w:p>
    <w:p w14:paraId="1A57BE4E" w14:textId="77777777" w:rsidR="00207026" w:rsidRPr="004A21CF" w:rsidRDefault="00207026" w:rsidP="00B95699">
      <w:pPr>
        <w:pStyle w:val="20"/>
        <w:numPr>
          <w:ilvl w:val="0"/>
          <w:numId w:val="8"/>
        </w:numPr>
        <w:tabs>
          <w:tab w:val="clear" w:pos="1080"/>
          <w:tab w:val="num" w:pos="0"/>
        </w:tabs>
        <w:spacing w:after="120" w:line="240" w:lineRule="exact"/>
        <w:ind w:left="0" w:firstLine="0"/>
      </w:pPr>
      <w:r w:rsidRPr="004A21CF">
        <w:t>При прекращении договора вернуть ИСК по акту.</w:t>
      </w:r>
    </w:p>
    <w:p w14:paraId="332C6D2F" w14:textId="7DD509D8" w:rsidR="00207026" w:rsidRPr="004A21CF" w:rsidRDefault="00207026">
      <w:pPr>
        <w:pStyle w:val="2"/>
        <w:spacing w:after="120"/>
        <w:ind w:firstLine="720"/>
        <w:rPr>
          <w:rFonts w:ascii="Times New Roman" w:hAnsi="Times New Roman"/>
        </w:rPr>
      </w:pPr>
      <w:r w:rsidRPr="004A21CF">
        <w:rPr>
          <w:rFonts w:ascii="Times New Roman" w:hAnsi="Times New Roman"/>
        </w:rPr>
        <w:t>4. Срок действия договора, порядок его изменения и расторжения</w:t>
      </w:r>
    </w:p>
    <w:p w14:paraId="4A657C6A" w14:textId="6C57D87E" w:rsidR="00207026" w:rsidRPr="004A21CF" w:rsidRDefault="00207026">
      <w:pPr>
        <w:jc w:val="both"/>
        <w:rPr>
          <w:spacing w:val="-4"/>
        </w:rPr>
      </w:pPr>
      <w:r w:rsidRPr="004A21CF">
        <w:rPr>
          <w:color w:val="000000"/>
          <w:spacing w:val="-4"/>
        </w:rPr>
        <w:t xml:space="preserve">4.1. Настоящий Договор заключается на срок </w:t>
      </w:r>
      <w:r w:rsidR="00853FC6">
        <w:rPr>
          <w:color w:val="000000"/>
          <w:spacing w:val="-4"/>
        </w:rPr>
        <w:t xml:space="preserve">с даты подписания Договора </w:t>
      </w:r>
      <w:r w:rsidR="002023E5" w:rsidRPr="004A21CF">
        <w:rPr>
          <w:color w:val="000000"/>
          <w:spacing w:val="-4"/>
        </w:rPr>
        <w:t xml:space="preserve">до </w:t>
      </w:r>
      <w:r w:rsidR="00EB3805" w:rsidRPr="00853FC6">
        <w:rPr>
          <w:color w:val="000000"/>
          <w:spacing w:val="-4"/>
        </w:rPr>
        <w:t>31.</w:t>
      </w:r>
      <w:r w:rsidR="00B95699" w:rsidRPr="00853FC6">
        <w:rPr>
          <w:color w:val="000000"/>
          <w:spacing w:val="-4"/>
        </w:rPr>
        <w:t>12</w:t>
      </w:r>
      <w:r w:rsidR="00EB3805" w:rsidRPr="00853FC6">
        <w:rPr>
          <w:color w:val="000000"/>
          <w:spacing w:val="-4"/>
        </w:rPr>
        <w:t>.202</w:t>
      </w:r>
      <w:r w:rsidR="00853FC6" w:rsidRPr="00853FC6">
        <w:rPr>
          <w:color w:val="000000"/>
          <w:spacing w:val="-4"/>
        </w:rPr>
        <w:t>4</w:t>
      </w:r>
      <w:r w:rsidR="00EB3805" w:rsidRPr="00853FC6">
        <w:rPr>
          <w:color w:val="000000"/>
          <w:spacing w:val="-4"/>
        </w:rPr>
        <w:t xml:space="preserve"> г</w:t>
      </w:r>
      <w:r w:rsidR="00EB3805" w:rsidRPr="004A21CF">
        <w:rPr>
          <w:color w:val="000000"/>
          <w:spacing w:val="-4"/>
        </w:rPr>
        <w:t>.</w:t>
      </w:r>
      <w:r w:rsidR="002023E5" w:rsidRPr="004A21CF">
        <w:rPr>
          <w:color w:val="000000"/>
          <w:spacing w:val="-4"/>
        </w:rPr>
        <w:t xml:space="preserve"> </w:t>
      </w:r>
      <w:r w:rsidRPr="004A21CF">
        <w:rPr>
          <w:color w:val="000000"/>
          <w:spacing w:val="-4"/>
        </w:rPr>
        <w:t>и вступает в силу с момента его подписания обеими Сторонами.</w:t>
      </w:r>
    </w:p>
    <w:p w14:paraId="3262CE44" w14:textId="77777777" w:rsidR="00207026" w:rsidRPr="004A21CF" w:rsidRDefault="00207026">
      <w:pPr>
        <w:jc w:val="both"/>
        <w:rPr>
          <w:spacing w:val="-4"/>
        </w:rPr>
      </w:pPr>
      <w:r w:rsidRPr="004A21CF">
        <w:rPr>
          <w:color w:val="000000"/>
          <w:spacing w:val="-4"/>
        </w:rPr>
        <w:t>4.2. Действие настоящего Договора, будет прекращено спустя 30 дней после получения одной из Сторон письменного уведомления другой Стороны о желании расторгнуть Договор. При этом Стороны обязаны выполнять все свои обязательства по настоящему Договору до окончания срока его действия, после чего произвести окончательные взаиморасчеты до закрытия настоящего Договора</w:t>
      </w:r>
      <w:r w:rsidRPr="004A21CF">
        <w:rPr>
          <w:spacing w:val="-4"/>
        </w:rPr>
        <w:t>.</w:t>
      </w:r>
    </w:p>
    <w:p w14:paraId="138FE5CA" w14:textId="343B6F0D" w:rsidR="00207026" w:rsidRPr="004A21CF" w:rsidRDefault="00207026">
      <w:pPr>
        <w:ind w:right="-58"/>
        <w:jc w:val="both"/>
      </w:pPr>
      <w:r w:rsidRPr="004A21CF">
        <w:t>4.3. Все изменения и дополнения к настоящему договору действительны, если они составлены в письменном виде и подписаны уполномоченными представителями Сторон.</w:t>
      </w:r>
    </w:p>
    <w:p w14:paraId="126F3D1E" w14:textId="54B59C83" w:rsidR="00AD2B40" w:rsidRPr="004A21CF" w:rsidRDefault="00207026" w:rsidP="00AD2B40">
      <w:pPr>
        <w:pStyle w:val="20"/>
        <w:spacing w:after="120"/>
      </w:pPr>
      <w:r w:rsidRPr="004A21CF">
        <w:t xml:space="preserve">4.4. </w:t>
      </w:r>
      <w:r w:rsidR="00AD2B40" w:rsidRPr="004A21CF">
        <w:t>При расторжении договора по любому основанию Покупатель должен сдать по акту все ИСК в срок не позднее 10 (десяти) дней с момента расторжения. При сдаче поврежденных ИСК и/или при невозврате ИСК об этом делается пометка в акте</w:t>
      </w:r>
      <w:r w:rsidR="00255429" w:rsidRPr="004A21CF">
        <w:t>.</w:t>
      </w:r>
    </w:p>
    <w:p w14:paraId="50886D5B" w14:textId="77777777" w:rsidR="00AD2B40" w:rsidRPr="004A21CF" w:rsidRDefault="00AD2B40">
      <w:pPr>
        <w:ind w:right="32"/>
        <w:jc w:val="center"/>
        <w:rPr>
          <w:b/>
          <w:i/>
        </w:rPr>
      </w:pPr>
    </w:p>
    <w:p w14:paraId="1CD82483" w14:textId="77777777" w:rsidR="00207026" w:rsidRPr="004A21CF" w:rsidRDefault="00207026">
      <w:pPr>
        <w:ind w:right="32"/>
        <w:jc w:val="center"/>
        <w:rPr>
          <w:b/>
          <w:i/>
        </w:rPr>
      </w:pPr>
      <w:r w:rsidRPr="004A21CF">
        <w:rPr>
          <w:b/>
          <w:i/>
        </w:rPr>
        <w:t>5. Ответственность сторон</w:t>
      </w:r>
    </w:p>
    <w:p w14:paraId="14C8EA50" w14:textId="26233CC6" w:rsidR="00853FC6" w:rsidRPr="004F0647" w:rsidRDefault="00853FC6" w:rsidP="00853FC6">
      <w:pPr>
        <w:ind w:firstLine="708"/>
        <w:jc w:val="both"/>
      </w:pPr>
      <w:r>
        <w:t>5</w:t>
      </w:r>
      <w:r w:rsidRPr="004F0647">
        <w:t xml:space="preserve">.1. </w:t>
      </w:r>
      <w:r w:rsidRPr="00E05EAB">
        <w:t xml:space="preserve">За неисполнение или ненадлежащее исполнение своих обязательств, установленных </w:t>
      </w:r>
      <w:r>
        <w:t>Договор</w:t>
      </w:r>
      <w:r w:rsidRPr="00E05EAB">
        <w:t xml:space="preserve">ом, Стороны несут ответственность в соответствии с законодательством Российской Федерации и </w:t>
      </w:r>
      <w:r>
        <w:t>Договор</w:t>
      </w:r>
      <w:r w:rsidRPr="00E05EAB">
        <w:t>ом.</w:t>
      </w:r>
      <w:r w:rsidRPr="004F0647">
        <w:t xml:space="preserve"> </w:t>
      </w:r>
    </w:p>
    <w:p w14:paraId="7AD1C3B2" w14:textId="5B809A16" w:rsidR="00853FC6" w:rsidRPr="004F0647" w:rsidRDefault="00853FC6" w:rsidP="00853FC6">
      <w:pPr>
        <w:ind w:firstLine="708"/>
        <w:jc w:val="both"/>
      </w:pPr>
      <w:r w:rsidRPr="00E05EAB">
        <w:lastRenderedPageBreak/>
        <w:t xml:space="preserve"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</w:t>
      </w:r>
      <w:r>
        <w:t xml:space="preserve">Продавцом </w:t>
      </w:r>
      <w:r w:rsidR="005D071F">
        <w:t>(</w:t>
      </w:r>
      <w:r w:rsidRPr="00E05EAB">
        <w:t>поставщиком</w:t>
      </w:r>
      <w:r w:rsidR="005D071F">
        <w:t>,</w:t>
      </w:r>
      <w:r w:rsidRPr="00E05EAB">
        <w:t xml:space="preserve"> подрядчиком, исполнителем) обязательств, предусмотренных </w:t>
      </w:r>
      <w:r w:rsidR="005D071F">
        <w:t>Договор</w:t>
      </w:r>
      <w:r w:rsidRPr="00E05EAB">
        <w:t xml:space="preserve">ом (за исключением просрочки исполнения обязательств </w:t>
      </w:r>
      <w:r w:rsidR="005D071F">
        <w:t>Покупателем</w:t>
      </w:r>
      <w:r w:rsidRPr="00E05EAB">
        <w:t>, утвержденными Постановлением Правительства РФ от 30.08.2017 № 1042 (далее – Правила).</w:t>
      </w:r>
    </w:p>
    <w:p w14:paraId="5C4D6C30" w14:textId="313A45A2" w:rsidR="00853FC6" w:rsidRPr="004F0647" w:rsidRDefault="005D071F" w:rsidP="00853FC6">
      <w:pPr>
        <w:ind w:firstLine="708"/>
        <w:jc w:val="both"/>
      </w:pPr>
      <w:r>
        <w:t>5</w:t>
      </w:r>
      <w:r w:rsidR="00853FC6">
        <w:t>.2. Пени</w:t>
      </w:r>
      <w:r w:rsidR="00853FC6"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</w:t>
      </w:r>
      <w:r>
        <w:t>Покупателем</w:t>
      </w:r>
      <w:r w:rsidR="00853FC6" w:rsidRPr="004F0647">
        <w:t xml:space="preserve"> обязательства, предусмотренного </w:t>
      </w:r>
      <w:r>
        <w:t>Договор</w:t>
      </w:r>
      <w:r w:rsidR="00853FC6" w:rsidRPr="004F0647">
        <w:t xml:space="preserve">ом, начиная со дня, следующего после дня истечения установленного </w:t>
      </w:r>
      <w:r>
        <w:t>Договор</w:t>
      </w:r>
      <w:r w:rsidR="00853FC6" w:rsidRPr="004F0647">
        <w:t>ом срока исполнения обязательства.</w:t>
      </w:r>
    </w:p>
    <w:p w14:paraId="213C5644" w14:textId="023F392A" w:rsidR="00853FC6" w:rsidRPr="004F0647" w:rsidRDefault="00853FC6" w:rsidP="00853FC6">
      <w:pPr>
        <w:ind w:firstLine="708"/>
        <w:jc w:val="both"/>
      </w:pPr>
      <w:r w:rsidRPr="004F0647">
        <w:t xml:space="preserve">За каждый факт неисполнения </w:t>
      </w:r>
      <w:r w:rsidR="005D071F">
        <w:t>Покупателем</w:t>
      </w:r>
      <w:r w:rsidRPr="004F0647">
        <w:t xml:space="preserve"> обязательств, предусмотренных </w:t>
      </w:r>
      <w:r w:rsidR="005D071F">
        <w:t>Договор</w:t>
      </w:r>
      <w:r w:rsidRPr="004F0647">
        <w:t>ом, за исключением просрочки исполнения обязательств, предусмотренных Контрактом, размер штрафа устанавливается в размере 1000 (одна тысяча) рублей.</w:t>
      </w:r>
    </w:p>
    <w:p w14:paraId="22C6269A" w14:textId="1D6C0F23" w:rsidR="00853FC6" w:rsidRPr="004F0647" w:rsidRDefault="005D071F" w:rsidP="00853FC6">
      <w:pPr>
        <w:ind w:firstLine="708"/>
        <w:jc w:val="both"/>
      </w:pPr>
      <w:r>
        <w:t>5</w:t>
      </w:r>
      <w:r w:rsidR="00853FC6">
        <w:t>.3. Пени начисляю</w:t>
      </w:r>
      <w:r w:rsidR="00853FC6" w:rsidRPr="004F0647">
        <w:t xml:space="preserve">тся за каждый день просрочки исполнения </w:t>
      </w:r>
      <w:r>
        <w:t>Продавцом</w:t>
      </w:r>
      <w:r w:rsidR="00853FC6" w:rsidRPr="004F0647">
        <w:t xml:space="preserve"> обязательства, предусмотренного </w:t>
      </w:r>
      <w:r>
        <w:t>Договор</w:t>
      </w:r>
      <w:r w:rsidR="00853FC6" w:rsidRPr="004F0647">
        <w:t xml:space="preserve">ом, в размере 1/300 (одной трехсотой) </w:t>
      </w:r>
      <w:r w:rsidR="00853FC6">
        <w:t>действующей на дату уплаты пеней</w:t>
      </w:r>
      <w:r w:rsidR="00853FC6" w:rsidRPr="004F0647">
        <w:t xml:space="preserve"> ключевой ставки Центрального банка РФ от цены </w:t>
      </w:r>
      <w:r>
        <w:t>Договор</w:t>
      </w:r>
      <w:r w:rsidR="00853FC6" w:rsidRPr="004F0647">
        <w:t xml:space="preserve">а, уменьшенной на сумму, пропорциональную объему обязательств, предусмотренных </w:t>
      </w:r>
      <w:r>
        <w:t>Договор</w:t>
      </w:r>
      <w:r w:rsidR="00853FC6" w:rsidRPr="004F0647">
        <w:t xml:space="preserve">ом, и фактически исполненных </w:t>
      </w:r>
      <w:r>
        <w:t>Продавцом</w:t>
      </w:r>
      <w:r w:rsidR="00853FC6" w:rsidRPr="004F0647">
        <w:t>.</w:t>
      </w:r>
    </w:p>
    <w:p w14:paraId="26C3A8C1" w14:textId="16E8C0F8" w:rsidR="00853FC6" w:rsidRPr="004F0647" w:rsidRDefault="00853FC6" w:rsidP="00853FC6">
      <w:pPr>
        <w:ind w:firstLine="708"/>
        <w:jc w:val="both"/>
      </w:pPr>
      <w:r w:rsidRPr="004F0647">
        <w:t xml:space="preserve">За каждый факт неисполнения или ненадлежащего исполнения </w:t>
      </w:r>
      <w:r w:rsidR="005D071F">
        <w:t>Продавцом</w:t>
      </w:r>
      <w:r w:rsidRPr="004F0647">
        <w:t xml:space="preserve"> обязательств, </w:t>
      </w:r>
      <w:r w:rsidRPr="00C574B0">
        <w:t xml:space="preserve">предусмотренных </w:t>
      </w:r>
      <w:r w:rsidR="005D071F">
        <w:t>Договор</w:t>
      </w:r>
      <w:r w:rsidRPr="00C574B0">
        <w:t xml:space="preserve">ом, за исключением просрочки исполнения обязательств </w:t>
      </w:r>
      <w:r w:rsidRPr="00C574B0">
        <w:rPr>
          <w:rFonts w:eastAsiaTheme="minorHAnsi"/>
          <w:lang w:eastAsia="en-US"/>
        </w:rPr>
        <w:t>(в том числе гарантийного обязательства)</w:t>
      </w:r>
      <w:r w:rsidRPr="00C574B0">
        <w:t>,</w:t>
      </w:r>
      <w:r w:rsidRPr="004F0647">
        <w:t xml:space="preserve"> предусмотренных </w:t>
      </w:r>
      <w:r w:rsidR="005D071F">
        <w:t>Договор</w:t>
      </w:r>
      <w:r w:rsidRPr="004F0647">
        <w:t>ом, размер штрафа устанавливается в размере 10</w:t>
      </w:r>
      <w:r>
        <w:t xml:space="preserve"> </w:t>
      </w:r>
      <w:r w:rsidRPr="004F0647">
        <w:t xml:space="preserve">% цены контракта и составляет </w:t>
      </w:r>
      <w:r>
        <w:t>__________ рублей __________</w:t>
      </w:r>
      <w:r w:rsidRPr="00CE570E">
        <w:t xml:space="preserve"> копеек</w:t>
      </w:r>
      <w:r w:rsidRPr="00085C41">
        <w:t xml:space="preserve"> </w:t>
      </w:r>
      <w:r>
        <w:t>(_______</w:t>
      </w:r>
      <w:r w:rsidRPr="00085C41">
        <w:t>)</w:t>
      </w:r>
      <w:r w:rsidRPr="004F0647">
        <w:t>.</w:t>
      </w:r>
    </w:p>
    <w:p w14:paraId="3B2DC08A" w14:textId="549BF637" w:rsidR="00853FC6" w:rsidRPr="004F0647" w:rsidRDefault="00853FC6" w:rsidP="00853FC6">
      <w:pPr>
        <w:ind w:firstLine="708"/>
        <w:jc w:val="both"/>
      </w:pPr>
      <w:r w:rsidRPr="004F0647">
        <w:t xml:space="preserve">За каждый факт неисполнения или ненадлежащего исполнения </w:t>
      </w:r>
      <w:r w:rsidR="005D071F">
        <w:t>Продавцом</w:t>
      </w:r>
      <w:r w:rsidRPr="004F0647">
        <w:t xml:space="preserve"> обязательства, предусмотренного </w:t>
      </w:r>
      <w:r w:rsidR="005D071F">
        <w:t>Договор</w:t>
      </w:r>
      <w:r w:rsidRPr="004F0647">
        <w:t xml:space="preserve">ом, которое не имеет стоимостного выражения, размер штрафа устанавливается (при наличии в </w:t>
      </w:r>
      <w:r w:rsidR="005D071F">
        <w:t>Договор</w:t>
      </w:r>
      <w:r w:rsidRPr="004F0647">
        <w:t>е таких обязательств) в размере 1000 (одной тысячи) рублей.</w:t>
      </w:r>
    </w:p>
    <w:p w14:paraId="65405276" w14:textId="2C7B59F5" w:rsidR="00853FC6" w:rsidRPr="004A4304" w:rsidRDefault="005D071F" w:rsidP="00853FC6">
      <w:pPr>
        <w:ind w:firstLine="540"/>
        <w:jc w:val="both"/>
      </w:pPr>
      <w:r>
        <w:t>5</w:t>
      </w:r>
      <w:r w:rsidR="00853FC6" w:rsidRPr="004F0647">
        <w:t xml:space="preserve">.4. </w:t>
      </w:r>
      <w:r w:rsidR="00853FC6" w:rsidRPr="004A4304">
        <w:t xml:space="preserve">Общая сумма начисленных штрафов за неисполнение или ненадлежащее исполнение </w:t>
      </w:r>
      <w:r>
        <w:t>Продавцом</w:t>
      </w:r>
      <w:r w:rsidR="00853FC6" w:rsidRPr="004A4304">
        <w:t xml:space="preserve"> обязательств, предусмотренных </w:t>
      </w:r>
      <w:r>
        <w:t>Договор</w:t>
      </w:r>
      <w:r w:rsidR="00853FC6" w:rsidRPr="004A4304">
        <w:t xml:space="preserve">ом, не может превышать цену </w:t>
      </w:r>
      <w:r>
        <w:t>Договор</w:t>
      </w:r>
      <w:r w:rsidR="00853FC6" w:rsidRPr="004A4304">
        <w:t xml:space="preserve">а. </w:t>
      </w:r>
    </w:p>
    <w:p w14:paraId="6FA85B05" w14:textId="62CFFA4A" w:rsidR="00853FC6" w:rsidRPr="004F0647" w:rsidRDefault="00853FC6" w:rsidP="00853FC6">
      <w:pPr>
        <w:ind w:firstLine="708"/>
        <w:jc w:val="both"/>
      </w:pPr>
      <w:r w:rsidRPr="004A4304">
        <w:t xml:space="preserve">Общая сумма начисленных штрафов за ненадлежащее исполнение </w:t>
      </w:r>
      <w:r w:rsidR="005D071F">
        <w:t>Покупателем</w:t>
      </w:r>
      <w:r w:rsidRPr="004A4304">
        <w:t xml:space="preserve"> обязательств, предусмотренных </w:t>
      </w:r>
      <w:r w:rsidR="005D071F">
        <w:t>Договор</w:t>
      </w:r>
      <w:r w:rsidRPr="004A4304">
        <w:t xml:space="preserve">ом, не может превышать цену </w:t>
      </w:r>
      <w:r w:rsidR="005D071F">
        <w:t>Договор</w:t>
      </w:r>
      <w:r w:rsidRPr="004A4304">
        <w:t>а.</w:t>
      </w:r>
    </w:p>
    <w:p w14:paraId="28B8CD13" w14:textId="3992BE5E" w:rsidR="00853FC6" w:rsidRPr="004F0647" w:rsidRDefault="005D071F" w:rsidP="00853FC6">
      <w:pPr>
        <w:ind w:firstLine="708"/>
        <w:jc w:val="both"/>
      </w:pPr>
      <w:r>
        <w:t>5</w:t>
      </w:r>
      <w:r w:rsidR="00853FC6" w:rsidRPr="004F0647">
        <w:t xml:space="preserve">.5. В случае неисполнения или ненадлежащего исполнения </w:t>
      </w:r>
      <w:r>
        <w:t>Продавцом</w:t>
      </w:r>
      <w:r w:rsidR="00853FC6" w:rsidRPr="004F0647">
        <w:t xml:space="preserve"> обязательств, предусмотренных </w:t>
      </w:r>
      <w:r>
        <w:t>Договор</w:t>
      </w:r>
      <w:r w:rsidR="00853FC6" w:rsidRPr="004F0647">
        <w:t xml:space="preserve">ом, </w:t>
      </w:r>
      <w:r>
        <w:t>Покупатель</w:t>
      </w:r>
      <w:r w:rsidR="00853FC6" w:rsidRPr="004F0647">
        <w:t xml:space="preserve"> вправе произвести оплату по </w:t>
      </w:r>
      <w:r>
        <w:t>Договор</w:t>
      </w:r>
      <w:r w:rsidR="00853FC6" w:rsidRPr="004F0647">
        <w:t xml:space="preserve">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</w:t>
      </w:r>
      <w:r>
        <w:t>Покупателя</w:t>
      </w:r>
      <w:r w:rsidR="00853FC6" w:rsidRPr="004F0647">
        <w:t xml:space="preserve">). Уплата Стороной неустойки не освобождает ее от исполнения обязательств по </w:t>
      </w:r>
      <w:r>
        <w:t>Договор</w:t>
      </w:r>
      <w:r w:rsidR="00853FC6" w:rsidRPr="004F0647">
        <w:t>у.</w:t>
      </w:r>
    </w:p>
    <w:p w14:paraId="54A007ED" w14:textId="4179AAFE" w:rsidR="00853FC6" w:rsidRDefault="005D071F" w:rsidP="00853FC6">
      <w:pPr>
        <w:ind w:firstLine="708"/>
        <w:jc w:val="both"/>
      </w:pPr>
      <w:r>
        <w:t>5</w:t>
      </w:r>
      <w:r w:rsidR="00853FC6" w:rsidRPr="004F0647">
        <w:t xml:space="preserve">.6. </w:t>
      </w:r>
      <w:r w:rsidR="00853FC6">
        <w:t>Сторона</w:t>
      </w:r>
      <w:r w:rsidR="00853FC6" w:rsidRPr="004F0647">
        <w:t xml:space="preserve"> освобожда</w:t>
      </w:r>
      <w:r w:rsidR="00853FC6">
        <w:t>ется от уплаты неустойки (штрафов</w:t>
      </w:r>
      <w:r w:rsidR="00853FC6" w:rsidRPr="004F0647">
        <w:t xml:space="preserve">, пеней), если докажет, что неисполнение или ненадлежащее исполнение обязательства, предусмотренного </w:t>
      </w:r>
      <w:r>
        <w:t>Договор</w:t>
      </w:r>
      <w:r w:rsidR="00853FC6" w:rsidRPr="004F0647">
        <w:t>ом, произошло по вине другой стороны или вследствие обстоятельств непреодолимой силы.</w:t>
      </w:r>
      <w:r w:rsidR="00853FC6">
        <w:t xml:space="preserve"> </w:t>
      </w:r>
    </w:p>
    <w:p w14:paraId="409BADB7" w14:textId="77777777" w:rsidR="005D071F" w:rsidRDefault="005D071F" w:rsidP="00853FC6">
      <w:pPr>
        <w:ind w:firstLine="708"/>
        <w:jc w:val="both"/>
      </w:pPr>
    </w:p>
    <w:p w14:paraId="2FB619B1" w14:textId="77777777" w:rsidR="00207026" w:rsidRPr="004A21CF" w:rsidRDefault="00207026">
      <w:pPr>
        <w:ind w:right="-908"/>
        <w:jc w:val="center"/>
        <w:rPr>
          <w:b/>
          <w:bCs/>
          <w:i/>
        </w:rPr>
      </w:pPr>
      <w:r w:rsidRPr="004A21CF">
        <w:rPr>
          <w:b/>
          <w:bCs/>
          <w:i/>
        </w:rPr>
        <w:t>6. Порядок разрешения споров</w:t>
      </w:r>
    </w:p>
    <w:p w14:paraId="780469D3" w14:textId="76AD745C" w:rsidR="00207026" w:rsidRPr="004A21CF" w:rsidRDefault="00207026">
      <w:pPr>
        <w:jc w:val="both"/>
        <w:rPr>
          <w:bCs/>
          <w:spacing w:val="-4"/>
        </w:rPr>
      </w:pPr>
      <w:r w:rsidRPr="004A21CF">
        <w:t>6.1. Все споры и разногласия, которые могут возникнуть при заключении и исполнении настоящего договора или в связи с ним, решаются путем переговоров и с обязательным предъявлением претензий.</w:t>
      </w:r>
      <w:r w:rsidRPr="004A21CF">
        <w:rPr>
          <w:b/>
        </w:rPr>
        <w:t xml:space="preserve"> </w:t>
      </w:r>
      <w:r w:rsidRPr="004A21CF">
        <w:t>З</w:t>
      </w:r>
      <w:r w:rsidRPr="004A21CF">
        <w:rPr>
          <w:spacing w:val="-4"/>
        </w:rPr>
        <w:t>аинтересованная Сторона направляет претензию заказным письмом или вручает другой Стороне под расписку в письменной форме. С</w:t>
      </w:r>
      <w:r w:rsidRPr="004A21CF">
        <w:t>рок рассмотрения претензии 15 (Пятнадцать) дней с момента получения.</w:t>
      </w:r>
    </w:p>
    <w:p w14:paraId="5C5CAB47" w14:textId="77777777" w:rsidR="00207026" w:rsidRPr="004A21CF" w:rsidRDefault="00207026">
      <w:pPr>
        <w:jc w:val="both"/>
        <w:rPr>
          <w:b/>
        </w:rPr>
      </w:pPr>
      <w:r w:rsidRPr="004A21CF">
        <w:t>6.2. При недостижении согласия споры подлежат разрешению в Арбитражном суде Санкт-Петербурга и Ленинградской области.</w:t>
      </w:r>
    </w:p>
    <w:p w14:paraId="6A23A4B9" w14:textId="77777777" w:rsidR="00207026" w:rsidRPr="004A21CF" w:rsidRDefault="00207026">
      <w:pPr>
        <w:pStyle w:val="2"/>
        <w:spacing w:after="120"/>
        <w:ind w:firstLine="720"/>
        <w:jc w:val="center"/>
        <w:rPr>
          <w:rFonts w:ascii="Times New Roman" w:hAnsi="Times New Roman"/>
        </w:rPr>
      </w:pPr>
      <w:r w:rsidRPr="004A21CF">
        <w:rPr>
          <w:rFonts w:ascii="Times New Roman" w:hAnsi="Times New Roman"/>
        </w:rPr>
        <w:lastRenderedPageBreak/>
        <w:t>7. Прочие условия</w:t>
      </w:r>
    </w:p>
    <w:p w14:paraId="7473368E" w14:textId="77777777" w:rsidR="00207026" w:rsidRPr="004A21CF" w:rsidRDefault="00207026">
      <w:pPr>
        <w:jc w:val="both"/>
        <w:rPr>
          <w:bCs/>
          <w:spacing w:val="-4"/>
        </w:rPr>
      </w:pPr>
      <w:r w:rsidRPr="004A21CF">
        <w:rPr>
          <w:spacing w:val="-4"/>
        </w:rPr>
        <w:t>7.1. Стороны соглашаются с тем, что Договор, включая его условия, а также любая информация и документы, касающиеся любой из Сторон и предоставленные или ставшие известными любой из Сторон в рамках исполнения Договора, содержат коммерческую тайну Сторон и не подлежат разглашению или передаче третьим лицам.</w:t>
      </w:r>
    </w:p>
    <w:p w14:paraId="0300CE44" w14:textId="77777777" w:rsidR="00207026" w:rsidRPr="004A21CF" w:rsidRDefault="00207026">
      <w:pPr>
        <w:jc w:val="both"/>
        <w:rPr>
          <w:bCs/>
          <w:spacing w:val="-4"/>
        </w:rPr>
      </w:pPr>
      <w:r w:rsidRPr="004A21CF">
        <w:rPr>
          <w:spacing w:val="-4"/>
        </w:rPr>
        <w:t>7.2. Все заявления, извещения и другие документы в рамках исполнения Договора отправляются Сторонами посредством факсимильной связи по номерам, указанным в Договоре, либо заказными почтовыми отправлениями по адресам, указанным в Договоре в качестве почтовых адресов, либо вручаются под расписку уполномоченному представителю Стороны-получателя.</w:t>
      </w:r>
    </w:p>
    <w:p w14:paraId="50F5B0BD" w14:textId="77777777" w:rsidR="00207026" w:rsidRPr="004A21CF" w:rsidRDefault="00207026">
      <w:pPr>
        <w:ind w:right="-58"/>
        <w:jc w:val="both"/>
      </w:pPr>
      <w:r w:rsidRPr="004A21CF">
        <w:t>7.3. Настоящий договор составлен в 2-х экземплярах, по одному для каждой стороны, имеющих равную юридическую силу.</w:t>
      </w:r>
    </w:p>
    <w:p w14:paraId="7C8A18AD" w14:textId="77777777" w:rsidR="00207026" w:rsidRPr="004A21CF" w:rsidRDefault="00207026">
      <w:pPr>
        <w:pStyle w:val="20"/>
      </w:pPr>
      <w:r w:rsidRPr="004A21CF">
        <w:t>7.4. Взаимоотношения сторон, не урегулированные настоящим договором, разрешаются в соответствии с действующим законодательством РФ.</w:t>
      </w:r>
    </w:p>
    <w:p w14:paraId="58E1A9C5" w14:textId="7755EE85" w:rsidR="00207026" w:rsidRPr="004A21CF" w:rsidRDefault="00207026">
      <w:pPr>
        <w:pStyle w:val="a5"/>
        <w:jc w:val="both"/>
        <w:rPr>
          <w:b w:val="0"/>
        </w:rPr>
      </w:pPr>
      <w:r w:rsidRPr="004A21CF">
        <w:rPr>
          <w:b w:val="0"/>
        </w:rPr>
        <w:t>7.5.</w:t>
      </w:r>
      <w:r w:rsidRPr="004A21CF">
        <w:rPr>
          <w:b w:val="0"/>
          <w:bCs/>
        </w:rPr>
        <w:t xml:space="preserve"> </w:t>
      </w:r>
      <w:r w:rsidRPr="004A21CF">
        <w:rPr>
          <w:b w:val="0"/>
        </w:rPr>
        <w:t>Стороны обязаны извещать друг друга об изменении своих реквизитов в двухнедельный срок с момента их изменения.</w:t>
      </w:r>
    </w:p>
    <w:p w14:paraId="643ACD65" w14:textId="77777777" w:rsidR="007D2B31" w:rsidRDefault="00207026" w:rsidP="007D2B31">
      <w:pPr>
        <w:tabs>
          <w:tab w:val="left" w:pos="426"/>
        </w:tabs>
        <w:rPr>
          <w:b/>
          <w:sz w:val="22"/>
          <w:szCs w:val="22"/>
        </w:rPr>
      </w:pPr>
      <w:r w:rsidRPr="004A21CF">
        <w:t>7.6. В случае реорганизации одной из сторон настоящий Договор остается действующим, а права и обязанности переходят к правопреемнику реорганизованной стороны.</w:t>
      </w:r>
      <w:r w:rsidR="007D2B31" w:rsidRPr="004A21CF">
        <w:rPr>
          <w:b/>
          <w:sz w:val="22"/>
          <w:szCs w:val="22"/>
        </w:rPr>
        <w:t xml:space="preserve"> </w:t>
      </w:r>
    </w:p>
    <w:p w14:paraId="3EE68BEF" w14:textId="77777777" w:rsidR="00BD017C" w:rsidRPr="004A21CF" w:rsidRDefault="00BD017C" w:rsidP="007D2B31">
      <w:pPr>
        <w:tabs>
          <w:tab w:val="left" w:pos="426"/>
        </w:tabs>
        <w:rPr>
          <w:b/>
          <w:sz w:val="22"/>
          <w:szCs w:val="22"/>
        </w:rPr>
      </w:pPr>
    </w:p>
    <w:p w14:paraId="2D932D69" w14:textId="77777777" w:rsidR="007D2B31" w:rsidRPr="004A21CF" w:rsidRDefault="007D2B31" w:rsidP="007D2B31">
      <w:pPr>
        <w:tabs>
          <w:tab w:val="left" w:pos="426"/>
        </w:tabs>
        <w:jc w:val="center"/>
        <w:rPr>
          <w:b/>
          <w:sz w:val="22"/>
          <w:szCs w:val="22"/>
        </w:rPr>
      </w:pPr>
      <w:r w:rsidRPr="004A21CF">
        <w:rPr>
          <w:b/>
          <w:sz w:val="22"/>
          <w:szCs w:val="22"/>
        </w:rPr>
        <w:t>8. РЕКВИЗИТЫ СТОРОН</w:t>
      </w:r>
    </w:p>
    <w:p w14:paraId="0241E9F8" w14:textId="77777777" w:rsidR="007D2B31" w:rsidRPr="004A21CF" w:rsidRDefault="007D2B31" w:rsidP="007D2B31">
      <w:pPr>
        <w:tabs>
          <w:tab w:val="left" w:pos="426"/>
        </w:tabs>
        <w:rPr>
          <w:sz w:val="22"/>
          <w:szCs w:val="22"/>
        </w:rPr>
      </w:pPr>
    </w:p>
    <w:tbl>
      <w:tblPr>
        <w:tblW w:w="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84"/>
        <w:gridCol w:w="4362"/>
        <w:gridCol w:w="883"/>
        <w:gridCol w:w="4394"/>
      </w:tblGrid>
      <w:tr w:rsidR="007D2B31" w:rsidRPr="004A21CF" w14:paraId="16DCBE02" w14:textId="77777777">
        <w:trPr>
          <w:cantSplit/>
        </w:trPr>
        <w:tc>
          <w:tcPr>
            <w:tcW w:w="884" w:type="dxa"/>
          </w:tcPr>
          <w:p w14:paraId="35B973E2" w14:textId="77777777" w:rsidR="007D2B31" w:rsidRPr="004A21CF" w:rsidRDefault="007D2B31">
            <w:pPr>
              <w:jc w:val="right"/>
              <w:rPr>
                <w:b/>
              </w:rPr>
            </w:pPr>
          </w:p>
        </w:tc>
        <w:tc>
          <w:tcPr>
            <w:tcW w:w="4362" w:type="dxa"/>
            <w:hideMark/>
          </w:tcPr>
          <w:p w14:paraId="269F8610" w14:textId="77777777" w:rsidR="007D2B31" w:rsidRPr="004A21CF" w:rsidRDefault="007D2B31">
            <w:pPr>
              <w:rPr>
                <w:b/>
              </w:rPr>
            </w:pPr>
            <w:r w:rsidRPr="004A21CF">
              <w:rPr>
                <w:b/>
              </w:rPr>
              <w:t>Продавец:</w:t>
            </w:r>
          </w:p>
        </w:tc>
        <w:tc>
          <w:tcPr>
            <w:tcW w:w="883" w:type="dxa"/>
          </w:tcPr>
          <w:p w14:paraId="50E6DFF0" w14:textId="77777777" w:rsidR="007D2B31" w:rsidRPr="004A21CF" w:rsidRDefault="007D2B31">
            <w:pPr>
              <w:jc w:val="right"/>
            </w:pPr>
          </w:p>
        </w:tc>
        <w:tc>
          <w:tcPr>
            <w:tcW w:w="4394" w:type="dxa"/>
            <w:hideMark/>
          </w:tcPr>
          <w:p w14:paraId="4429E902" w14:textId="77777777" w:rsidR="007D2B31" w:rsidRPr="004A21CF" w:rsidRDefault="007D2B31">
            <w:pPr>
              <w:rPr>
                <w:b/>
              </w:rPr>
            </w:pPr>
            <w:r w:rsidRPr="004A21CF">
              <w:rPr>
                <w:b/>
              </w:rPr>
              <w:t>Покупатель:</w:t>
            </w:r>
          </w:p>
        </w:tc>
      </w:tr>
      <w:tr w:rsidR="007D2B31" w:rsidRPr="004A21CF" w14:paraId="2A83982E" w14:textId="77777777" w:rsidTr="00853FC6">
        <w:trPr>
          <w:cantSplit/>
          <w:trHeight w:val="375"/>
        </w:trPr>
        <w:tc>
          <w:tcPr>
            <w:tcW w:w="884" w:type="dxa"/>
          </w:tcPr>
          <w:p w14:paraId="2D7202C2" w14:textId="77777777" w:rsidR="007D2B31" w:rsidRPr="004A21CF" w:rsidRDefault="007D2B31">
            <w:pPr>
              <w:jc w:val="right"/>
              <w:rPr>
                <w:b/>
                <w:bCs/>
                <w:i/>
              </w:rPr>
            </w:pPr>
          </w:p>
        </w:tc>
        <w:tc>
          <w:tcPr>
            <w:tcW w:w="4362" w:type="dxa"/>
          </w:tcPr>
          <w:p w14:paraId="09E09084" w14:textId="36AC6352" w:rsidR="007D2B31" w:rsidRPr="004A21CF" w:rsidRDefault="007D2B31">
            <w:pPr>
              <w:pStyle w:val="3"/>
              <w:jc w:val="left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883" w:type="dxa"/>
          </w:tcPr>
          <w:p w14:paraId="0714C8BC" w14:textId="77777777" w:rsidR="007D2B31" w:rsidRPr="004A21CF" w:rsidRDefault="007D2B31">
            <w:pPr>
              <w:jc w:val="right"/>
            </w:pPr>
          </w:p>
        </w:tc>
        <w:tc>
          <w:tcPr>
            <w:tcW w:w="4394" w:type="dxa"/>
          </w:tcPr>
          <w:p w14:paraId="4365914A" w14:textId="77777777" w:rsidR="007D2B31" w:rsidRPr="004A21CF" w:rsidRDefault="007D2B31"/>
        </w:tc>
      </w:tr>
      <w:tr w:rsidR="007D2B31" w:rsidRPr="004A21CF" w14:paraId="20377E33" w14:textId="77777777" w:rsidTr="00853FC6">
        <w:trPr>
          <w:cantSplit/>
        </w:trPr>
        <w:tc>
          <w:tcPr>
            <w:tcW w:w="884" w:type="dxa"/>
            <w:hideMark/>
          </w:tcPr>
          <w:p w14:paraId="1571DD74" w14:textId="77777777" w:rsidR="007D2B31" w:rsidRPr="004A21CF" w:rsidRDefault="007D2B31">
            <w:pPr>
              <w:jc w:val="right"/>
              <w:rPr>
                <w:bCs/>
              </w:rPr>
            </w:pPr>
            <w:r w:rsidRPr="004A21CF">
              <w:rPr>
                <w:bCs/>
              </w:rPr>
              <w:t>ИНН</w:t>
            </w:r>
          </w:p>
        </w:tc>
        <w:tc>
          <w:tcPr>
            <w:tcW w:w="4362" w:type="dxa"/>
          </w:tcPr>
          <w:p w14:paraId="4C495C38" w14:textId="0E6B1623" w:rsidR="007D2B31" w:rsidRPr="004A21CF" w:rsidRDefault="007D2B31">
            <w:pPr>
              <w:pStyle w:val="3"/>
              <w:jc w:val="left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883" w:type="dxa"/>
            <w:hideMark/>
          </w:tcPr>
          <w:p w14:paraId="3563A936" w14:textId="77777777" w:rsidR="007D2B31" w:rsidRPr="004A21CF" w:rsidRDefault="007D2B31">
            <w:pPr>
              <w:jc w:val="right"/>
              <w:rPr>
                <w:bCs/>
              </w:rPr>
            </w:pPr>
            <w:r w:rsidRPr="004A21CF">
              <w:rPr>
                <w:bCs/>
              </w:rPr>
              <w:t>ИНН</w:t>
            </w:r>
          </w:p>
        </w:tc>
        <w:tc>
          <w:tcPr>
            <w:tcW w:w="4394" w:type="dxa"/>
          </w:tcPr>
          <w:p w14:paraId="4B5F406D" w14:textId="77777777" w:rsidR="007D2B31" w:rsidRPr="004A21CF" w:rsidRDefault="007D2B31"/>
        </w:tc>
      </w:tr>
      <w:tr w:rsidR="007D2B31" w:rsidRPr="004A21CF" w14:paraId="4B55DC43" w14:textId="77777777" w:rsidTr="00853FC6">
        <w:trPr>
          <w:cantSplit/>
        </w:trPr>
        <w:tc>
          <w:tcPr>
            <w:tcW w:w="884" w:type="dxa"/>
            <w:hideMark/>
          </w:tcPr>
          <w:p w14:paraId="0BF133E3" w14:textId="77777777" w:rsidR="007D2B31" w:rsidRPr="004A21CF" w:rsidRDefault="007D2B31">
            <w:pPr>
              <w:jc w:val="right"/>
              <w:rPr>
                <w:bCs/>
              </w:rPr>
            </w:pPr>
            <w:r w:rsidRPr="004A21CF">
              <w:rPr>
                <w:bCs/>
              </w:rPr>
              <w:t>КПП</w:t>
            </w:r>
          </w:p>
        </w:tc>
        <w:tc>
          <w:tcPr>
            <w:tcW w:w="4362" w:type="dxa"/>
          </w:tcPr>
          <w:p w14:paraId="3F603846" w14:textId="3D3CEBEC" w:rsidR="007D2B31" w:rsidRPr="004A21CF" w:rsidRDefault="007D2B31">
            <w:pPr>
              <w:pStyle w:val="3"/>
              <w:jc w:val="left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883" w:type="dxa"/>
            <w:hideMark/>
          </w:tcPr>
          <w:p w14:paraId="695BA0BB" w14:textId="77777777" w:rsidR="007D2B31" w:rsidRPr="004A21CF" w:rsidRDefault="007D2B31">
            <w:pPr>
              <w:jc w:val="right"/>
              <w:rPr>
                <w:bCs/>
              </w:rPr>
            </w:pPr>
            <w:r w:rsidRPr="004A21CF">
              <w:rPr>
                <w:bCs/>
              </w:rPr>
              <w:t>КПП</w:t>
            </w:r>
          </w:p>
        </w:tc>
        <w:tc>
          <w:tcPr>
            <w:tcW w:w="4394" w:type="dxa"/>
          </w:tcPr>
          <w:p w14:paraId="7B3214D3" w14:textId="77777777" w:rsidR="007D2B31" w:rsidRPr="004A21CF" w:rsidRDefault="007D2B31"/>
        </w:tc>
      </w:tr>
      <w:tr w:rsidR="007D2B31" w:rsidRPr="004A21CF" w14:paraId="1DCBA55B" w14:textId="77777777" w:rsidTr="00853FC6">
        <w:trPr>
          <w:cantSplit/>
        </w:trPr>
        <w:tc>
          <w:tcPr>
            <w:tcW w:w="884" w:type="dxa"/>
            <w:hideMark/>
          </w:tcPr>
          <w:p w14:paraId="37EFC8B0" w14:textId="77777777" w:rsidR="007D2B31" w:rsidRPr="004A21CF" w:rsidRDefault="007D2B31">
            <w:pPr>
              <w:jc w:val="right"/>
              <w:rPr>
                <w:bCs/>
              </w:rPr>
            </w:pPr>
            <w:r w:rsidRPr="004A21CF">
              <w:rPr>
                <w:bCs/>
              </w:rPr>
              <w:t>ОГРН</w:t>
            </w:r>
          </w:p>
        </w:tc>
        <w:tc>
          <w:tcPr>
            <w:tcW w:w="4362" w:type="dxa"/>
          </w:tcPr>
          <w:p w14:paraId="04F2D352" w14:textId="653380D8" w:rsidR="007D2B31" w:rsidRPr="004A21CF" w:rsidRDefault="007D2B31">
            <w:pPr>
              <w:pStyle w:val="3"/>
              <w:jc w:val="left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883" w:type="dxa"/>
            <w:hideMark/>
          </w:tcPr>
          <w:p w14:paraId="72A199EC" w14:textId="77777777" w:rsidR="007D2B31" w:rsidRPr="004A21CF" w:rsidRDefault="007D2B31">
            <w:pPr>
              <w:jc w:val="right"/>
              <w:rPr>
                <w:bCs/>
              </w:rPr>
            </w:pPr>
            <w:r w:rsidRPr="004A21CF">
              <w:rPr>
                <w:bCs/>
              </w:rPr>
              <w:t>ОГРН</w:t>
            </w:r>
          </w:p>
        </w:tc>
        <w:tc>
          <w:tcPr>
            <w:tcW w:w="4394" w:type="dxa"/>
          </w:tcPr>
          <w:p w14:paraId="3C9AE839" w14:textId="77777777" w:rsidR="007D2B31" w:rsidRPr="004A21CF" w:rsidRDefault="007D2B31"/>
        </w:tc>
      </w:tr>
      <w:tr w:rsidR="007D2B31" w:rsidRPr="004A21CF" w14:paraId="32706B99" w14:textId="77777777" w:rsidTr="00853FC6">
        <w:trPr>
          <w:cantSplit/>
        </w:trPr>
        <w:tc>
          <w:tcPr>
            <w:tcW w:w="884" w:type="dxa"/>
            <w:hideMark/>
          </w:tcPr>
          <w:p w14:paraId="289354F3" w14:textId="77777777" w:rsidR="007D2B31" w:rsidRPr="004A21CF" w:rsidRDefault="007D2B31">
            <w:pPr>
              <w:jc w:val="right"/>
              <w:rPr>
                <w:bCs/>
              </w:rPr>
            </w:pPr>
            <w:r w:rsidRPr="004A21CF">
              <w:rPr>
                <w:bCs/>
              </w:rPr>
              <w:t>Адрес</w:t>
            </w:r>
          </w:p>
        </w:tc>
        <w:tc>
          <w:tcPr>
            <w:tcW w:w="4362" w:type="dxa"/>
          </w:tcPr>
          <w:p w14:paraId="372EAD4B" w14:textId="03E2BC95" w:rsidR="007D2B31" w:rsidRPr="004A21CF" w:rsidRDefault="007D2B31">
            <w:pPr>
              <w:rPr>
                <w:bCs/>
              </w:rPr>
            </w:pPr>
          </w:p>
        </w:tc>
        <w:tc>
          <w:tcPr>
            <w:tcW w:w="883" w:type="dxa"/>
            <w:hideMark/>
          </w:tcPr>
          <w:p w14:paraId="14BAE6DF" w14:textId="77777777" w:rsidR="007D2B31" w:rsidRPr="004A21CF" w:rsidRDefault="007D2B31">
            <w:pPr>
              <w:jc w:val="right"/>
              <w:rPr>
                <w:bCs/>
              </w:rPr>
            </w:pPr>
            <w:r w:rsidRPr="004A21CF">
              <w:rPr>
                <w:bCs/>
              </w:rPr>
              <w:t>Адрес</w:t>
            </w:r>
          </w:p>
        </w:tc>
        <w:tc>
          <w:tcPr>
            <w:tcW w:w="4394" w:type="dxa"/>
          </w:tcPr>
          <w:p w14:paraId="6137BD92" w14:textId="77777777" w:rsidR="007D2B31" w:rsidRPr="004A21CF" w:rsidRDefault="007D2B31">
            <w:pPr>
              <w:pStyle w:val="Preforma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D2B31" w:rsidRPr="004A21CF" w14:paraId="1F31E921" w14:textId="77777777" w:rsidTr="00853FC6">
        <w:trPr>
          <w:cantSplit/>
        </w:trPr>
        <w:tc>
          <w:tcPr>
            <w:tcW w:w="884" w:type="dxa"/>
            <w:hideMark/>
          </w:tcPr>
          <w:p w14:paraId="1DDC9318" w14:textId="77777777" w:rsidR="007D2B31" w:rsidRPr="004A21CF" w:rsidRDefault="007D2B31">
            <w:pPr>
              <w:jc w:val="right"/>
            </w:pPr>
            <w:proofErr w:type="spellStart"/>
            <w:r w:rsidRPr="004A21CF">
              <w:t>Почт.адрес</w:t>
            </w:r>
            <w:proofErr w:type="spellEnd"/>
          </w:p>
        </w:tc>
        <w:tc>
          <w:tcPr>
            <w:tcW w:w="4362" w:type="dxa"/>
          </w:tcPr>
          <w:p w14:paraId="3203B046" w14:textId="2C695900" w:rsidR="007D2B31" w:rsidRPr="004A21CF" w:rsidRDefault="007D2B31"/>
        </w:tc>
        <w:tc>
          <w:tcPr>
            <w:tcW w:w="883" w:type="dxa"/>
            <w:hideMark/>
          </w:tcPr>
          <w:p w14:paraId="528E3BE1" w14:textId="77777777" w:rsidR="007D2B31" w:rsidRPr="004A21CF" w:rsidRDefault="007D2B31">
            <w:pPr>
              <w:jc w:val="right"/>
              <w:rPr>
                <w:lang w:val="en-US"/>
              </w:rPr>
            </w:pPr>
            <w:r w:rsidRPr="004A21CF">
              <w:t>Почт.</w:t>
            </w:r>
          </w:p>
          <w:p w14:paraId="359C0766" w14:textId="77777777" w:rsidR="007D2B31" w:rsidRPr="004A21CF" w:rsidRDefault="007D2B31">
            <w:pPr>
              <w:jc w:val="right"/>
            </w:pPr>
            <w:r w:rsidRPr="004A21CF">
              <w:t>адрес</w:t>
            </w:r>
          </w:p>
        </w:tc>
        <w:tc>
          <w:tcPr>
            <w:tcW w:w="4394" w:type="dxa"/>
          </w:tcPr>
          <w:p w14:paraId="3DD493AB" w14:textId="77777777" w:rsidR="007D2B31" w:rsidRPr="004A21CF" w:rsidRDefault="007D2B31">
            <w:pPr>
              <w:pStyle w:val="Preforma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D2B31" w:rsidRPr="004A21CF" w14:paraId="107C5D8D" w14:textId="77777777" w:rsidTr="00853FC6">
        <w:trPr>
          <w:cantSplit/>
        </w:trPr>
        <w:tc>
          <w:tcPr>
            <w:tcW w:w="884" w:type="dxa"/>
            <w:hideMark/>
          </w:tcPr>
          <w:p w14:paraId="58C960F1" w14:textId="77777777" w:rsidR="007D2B31" w:rsidRPr="004A21CF" w:rsidRDefault="007D2B31">
            <w:pPr>
              <w:jc w:val="right"/>
            </w:pPr>
            <w:r w:rsidRPr="004A21CF">
              <w:t>Тел/ф.</w:t>
            </w:r>
          </w:p>
        </w:tc>
        <w:tc>
          <w:tcPr>
            <w:tcW w:w="4362" w:type="dxa"/>
          </w:tcPr>
          <w:p w14:paraId="4098E21B" w14:textId="608829AB" w:rsidR="007D2B31" w:rsidRPr="004A21CF" w:rsidRDefault="007D2B31"/>
        </w:tc>
        <w:tc>
          <w:tcPr>
            <w:tcW w:w="883" w:type="dxa"/>
            <w:hideMark/>
          </w:tcPr>
          <w:p w14:paraId="4426F682" w14:textId="77777777" w:rsidR="007D2B31" w:rsidRPr="004A21CF" w:rsidRDefault="007D2B31">
            <w:pPr>
              <w:jc w:val="right"/>
            </w:pPr>
            <w:r w:rsidRPr="004A21CF">
              <w:t>Тел/ф.</w:t>
            </w:r>
          </w:p>
        </w:tc>
        <w:tc>
          <w:tcPr>
            <w:tcW w:w="4394" w:type="dxa"/>
          </w:tcPr>
          <w:p w14:paraId="25CBA4C2" w14:textId="77777777" w:rsidR="007D2B31" w:rsidRPr="004A21CF" w:rsidRDefault="007D2B31"/>
        </w:tc>
      </w:tr>
      <w:tr w:rsidR="007D2B31" w:rsidRPr="004A21CF" w14:paraId="1D8EF768" w14:textId="77777777" w:rsidTr="00853FC6">
        <w:trPr>
          <w:cantSplit/>
        </w:trPr>
        <w:tc>
          <w:tcPr>
            <w:tcW w:w="884" w:type="dxa"/>
            <w:hideMark/>
          </w:tcPr>
          <w:p w14:paraId="0E1DB11C" w14:textId="77777777" w:rsidR="007D2B31" w:rsidRPr="004A21CF" w:rsidRDefault="007D2B31">
            <w:pPr>
              <w:jc w:val="right"/>
            </w:pPr>
            <w:r w:rsidRPr="004A21CF">
              <w:t>р/</w:t>
            </w:r>
            <w:proofErr w:type="spellStart"/>
            <w:r w:rsidRPr="004A21CF">
              <w:t>сч</w:t>
            </w:r>
            <w:proofErr w:type="spellEnd"/>
          </w:p>
        </w:tc>
        <w:tc>
          <w:tcPr>
            <w:tcW w:w="4362" w:type="dxa"/>
          </w:tcPr>
          <w:p w14:paraId="24202C35" w14:textId="62B368B3" w:rsidR="007D2B31" w:rsidRPr="004A21CF" w:rsidRDefault="007D2B31"/>
        </w:tc>
        <w:tc>
          <w:tcPr>
            <w:tcW w:w="883" w:type="dxa"/>
            <w:hideMark/>
          </w:tcPr>
          <w:p w14:paraId="014CA71A" w14:textId="77777777" w:rsidR="007D2B31" w:rsidRPr="004A21CF" w:rsidRDefault="007D2B31">
            <w:pPr>
              <w:jc w:val="right"/>
            </w:pPr>
            <w:r w:rsidRPr="004A21CF">
              <w:t>р/</w:t>
            </w:r>
            <w:proofErr w:type="spellStart"/>
            <w:r w:rsidRPr="004A21CF">
              <w:t>сч</w:t>
            </w:r>
            <w:proofErr w:type="spellEnd"/>
          </w:p>
        </w:tc>
        <w:tc>
          <w:tcPr>
            <w:tcW w:w="4394" w:type="dxa"/>
          </w:tcPr>
          <w:p w14:paraId="74B34C9C" w14:textId="77777777" w:rsidR="007D2B31" w:rsidRPr="004A21CF" w:rsidRDefault="007D2B31"/>
        </w:tc>
      </w:tr>
      <w:tr w:rsidR="007D2B31" w:rsidRPr="004A21CF" w14:paraId="54490B09" w14:textId="77777777" w:rsidTr="00853FC6">
        <w:trPr>
          <w:cantSplit/>
        </w:trPr>
        <w:tc>
          <w:tcPr>
            <w:tcW w:w="884" w:type="dxa"/>
          </w:tcPr>
          <w:p w14:paraId="10B62408" w14:textId="77777777" w:rsidR="007D2B31" w:rsidRPr="004A21CF" w:rsidRDefault="007D2B31">
            <w:pPr>
              <w:jc w:val="right"/>
            </w:pPr>
          </w:p>
        </w:tc>
        <w:tc>
          <w:tcPr>
            <w:tcW w:w="4362" w:type="dxa"/>
          </w:tcPr>
          <w:p w14:paraId="3690F2D1" w14:textId="17C4843B" w:rsidR="007D2B31" w:rsidRPr="004A21CF" w:rsidRDefault="007D2B31"/>
        </w:tc>
        <w:tc>
          <w:tcPr>
            <w:tcW w:w="883" w:type="dxa"/>
          </w:tcPr>
          <w:p w14:paraId="71C00055" w14:textId="77777777" w:rsidR="007D2B31" w:rsidRPr="004A21CF" w:rsidRDefault="007D2B31">
            <w:pPr>
              <w:jc w:val="right"/>
            </w:pPr>
          </w:p>
        </w:tc>
        <w:tc>
          <w:tcPr>
            <w:tcW w:w="4394" w:type="dxa"/>
          </w:tcPr>
          <w:p w14:paraId="6DD9B6DC" w14:textId="77777777" w:rsidR="007D2B31" w:rsidRPr="004A21CF" w:rsidRDefault="007D2B31"/>
        </w:tc>
      </w:tr>
      <w:tr w:rsidR="007D2B31" w:rsidRPr="004A21CF" w14:paraId="668719D8" w14:textId="77777777" w:rsidTr="00853FC6">
        <w:trPr>
          <w:cantSplit/>
        </w:trPr>
        <w:tc>
          <w:tcPr>
            <w:tcW w:w="884" w:type="dxa"/>
            <w:hideMark/>
          </w:tcPr>
          <w:p w14:paraId="11392E84" w14:textId="77777777" w:rsidR="007D2B31" w:rsidRPr="004A21CF" w:rsidRDefault="007D2B31">
            <w:pPr>
              <w:jc w:val="right"/>
            </w:pPr>
            <w:r w:rsidRPr="004A21CF">
              <w:t>БИК</w:t>
            </w:r>
          </w:p>
        </w:tc>
        <w:tc>
          <w:tcPr>
            <w:tcW w:w="4362" w:type="dxa"/>
          </w:tcPr>
          <w:p w14:paraId="59BA340D" w14:textId="69117FCE" w:rsidR="007D2B31" w:rsidRPr="004A21CF" w:rsidRDefault="007D2B31"/>
        </w:tc>
        <w:tc>
          <w:tcPr>
            <w:tcW w:w="883" w:type="dxa"/>
            <w:hideMark/>
          </w:tcPr>
          <w:p w14:paraId="576BB61B" w14:textId="77777777" w:rsidR="007D2B31" w:rsidRPr="004A21CF" w:rsidRDefault="007D2B31">
            <w:pPr>
              <w:jc w:val="right"/>
            </w:pPr>
            <w:r w:rsidRPr="004A21CF">
              <w:t>БИК</w:t>
            </w:r>
          </w:p>
        </w:tc>
        <w:tc>
          <w:tcPr>
            <w:tcW w:w="4394" w:type="dxa"/>
          </w:tcPr>
          <w:p w14:paraId="5A360C6A" w14:textId="77777777" w:rsidR="007D2B31" w:rsidRPr="004A21CF" w:rsidRDefault="007D2B31"/>
        </w:tc>
      </w:tr>
      <w:tr w:rsidR="007D2B31" w:rsidRPr="004A21CF" w14:paraId="4BCA1587" w14:textId="77777777" w:rsidTr="00853FC6">
        <w:trPr>
          <w:cantSplit/>
        </w:trPr>
        <w:tc>
          <w:tcPr>
            <w:tcW w:w="884" w:type="dxa"/>
            <w:hideMark/>
          </w:tcPr>
          <w:p w14:paraId="67F75D6A" w14:textId="77777777" w:rsidR="007D2B31" w:rsidRPr="004A21CF" w:rsidRDefault="007D2B31">
            <w:pPr>
              <w:jc w:val="right"/>
            </w:pPr>
            <w:r w:rsidRPr="004A21CF">
              <w:t>к/</w:t>
            </w:r>
            <w:proofErr w:type="spellStart"/>
            <w:r w:rsidRPr="004A21CF">
              <w:t>сч</w:t>
            </w:r>
            <w:proofErr w:type="spellEnd"/>
          </w:p>
        </w:tc>
        <w:tc>
          <w:tcPr>
            <w:tcW w:w="4362" w:type="dxa"/>
          </w:tcPr>
          <w:p w14:paraId="17C7A592" w14:textId="5F6100C3" w:rsidR="007D2B31" w:rsidRPr="004A21CF" w:rsidRDefault="007D2B31"/>
        </w:tc>
        <w:tc>
          <w:tcPr>
            <w:tcW w:w="883" w:type="dxa"/>
            <w:hideMark/>
          </w:tcPr>
          <w:p w14:paraId="61278164" w14:textId="77777777" w:rsidR="007D2B31" w:rsidRPr="004A21CF" w:rsidRDefault="007D2B31">
            <w:pPr>
              <w:jc w:val="right"/>
            </w:pPr>
            <w:r w:rsidRPr="004A21CF">
              <w:t>к/</w:t>
            </w:r>
            <w:proofErr w:type="spellStart"/>
            <w:r w:rsidRPr="004A21CF">
              <w:t>сч</w:t>
            </w:r>
            <w:proofErr w:type="spellEnd"/>
          </w:p>
        </w:tc>
        <w:tc>
          <w:tcPr>
            <w:tcW w:w="4394" w:type="dxa"/>
            <w:hideMark/>
          </w:tcPr>
          <w:p w14:paraId="439BD1BD" w14:textId="77777777" w:rsidR="007D2B31" w:rsidRPr="004A21CF" w:rsidRDefault="00F26047">
            <w:r>
              <w:fldChar w:fldCharType="begin"/>
            </w:r>
            <w:r>
              <w:instrText xml:space="preserve"> DOCVARIABLE  КонтрагентКоррСчет  \* MERGEFORMAT </w:instrText>
            </w:r>
            <w:r>
              <w:fldChar w:fldCharType="separate"/>
            </w:r>
            <w:r w:rsidR="007D2B31" w:rsidRPr="004A21CF">
              <w:t xml:space="preserve"> </w:t>
            </w:r>
            <w:r>
              <w:fldChar w:fldCharType="end"/>
            </w:r>
          </w:p>
        </w:tc>
      </w:tr>
      <w:tr w:rsidR="007D2B31" w:rsidRPr="004A21CF" w14:paraId="7AEF72FA" w14:textId="77777777">
        <w:trPr>
          <w:cantSplit/>
          <w:trHeight w:val="908"/>
        </w:trPr>
        <w:tc>
          <w:tcPr>
            <w:tcW w:w="884" w:type="dxa"/>
          </w:tcPr>
          <w:p w14:paraId="22A8BC07" w14:textId="77777777" w:rsidR="007D2B31" w:rsidRPr="004A21CF" w:rsidRDefault="007D2B31">
            <w:pPr>
              <w:jc w:val="right"/>
              <w:rPr>
                <w:b/>
              </w:rPr>
            </w:pPr>
          </w:p>
        </w:tc>
        <w:tc>
          <w:tcPr>
            <w:tcW w:w="4362" w:type="dxa"/>
          </w:tcPr>
          <w:p w14:paraId="3E42262B" w14:textId="77777777" w:rsidR="007D2B31" w:rsidRPr="004A21CF" w:rsidRDefault="007D2B31">
            <w:pPr>
              <w:rPr>
                <w:b/>
                <w:lang w:val="en-US"/>
              </w:rPr>
            </w:pPr>
          </w:p>
          <w:p w14:paraId="0ABF205B" w14:textId="77777777" w:rsidR="007D2B31" w:rsidRPr="004A21CF" w:rsidRDefault="007D2B31">
            <w:pPr>
              <w:rPr>
                <w:b/>
              </w:rPr>
            </w:pPr>
            <w:r w:rsidRPr="004A21CF">
              <w:rPr>
                <w:bCs/>
              </w:rPr>
              <w:t>______________________</w:t>
            </w:r>
          </w:p>
          <w:p w14:paraId="614909A4" w14:textId="77777777" w:rsidR="007D2B31" w:rsidRPr="004A21CF" w:rsidRDefault="007D2B31">
            <w:pPr>
              <w:rPr>
                <w:b/>
              </w:rPr>
            </w:pPr>
            <w:r w:rsidRPr="004A21CF">
              <w:rPr>
                <w:b/>
              </w:rPr>
              <w:t xml:space="preserve">             </w:t>
            </w:r>
            <w:proofErr w:type="spellStart"/>
            <w:r w:rsidRPr="004A21CF">
              <w:rPr>
                <w:b/>
              </w:rPr>
              <w:t>м.п</w:t>
            </w:r>
            <w:proofErr w:type="spellEnd"/>
            <w:r w:rsidRPr="004A21CF">
              <w:rPr>
                <w:b/>
              </w:rPr>
              <w:t>.</w:t>
            </w:r>
          </w:p>
        </w:tc>
        <w:tc>
          <w:tcPr>
            <w:tcW w:w="883" w:type="dxa"/>
          </w:tcPr>
          <w:p w14:paraId="4A03B677" w14:textId="77777777" w:rsidR="007D2B31" w:rsidRPr="004A21CF" w:rsidRDefault="007D2B31">
            <w:pPr>
              <w:jc w:val="center"/>
              <w:rPr>
                <w:lang w:val="en-US"/>
              </w:rPr>
            </w:pPr>
          </w:p>
        </w:tc>
        <w:tc>
          <w:tcPr>
            <w:tcW w:w="4394" w:type="dxa"/>
          </w:tcPr>
          <w:p w14:paraId="0B7BBD90" w14:textId="77777777" w:rsidR="007D2B31" w:rsidRPr="004A21CF" w:rsidRDefault="007D2B31">
            <w:pPr>
              <w:jc w:val="both"/>
              <w:rPr>
                <w:b/>
                <w:lang w:val="en-US"/>
              </w:rPr>
            </w:pPr>
          </w:p>
          <w:p w14:paraId="2523F7FC" w14:textId="77777777" w:rsidR="007D2B31" w:rsidRPr="004A21CF" w:rsidRDefault="007D2B31">
            <w:pPr>
              <w:jc w:val="both"/>
              <w:rPr>
                <w:bCs/>
              </w:rPr>
            </w:pPr>
            <w:r w:rsidRPr="004A21CF">
              <w:rPr>
                <w:bCs/>
              </w:rPr>
              <w:t xml:space="preserve">________________________      </w:t>
            </w:r>
          </w:p>
          <w:p w14:paraId="6FED3AA3" w14:textId="77777777" w:rsidR="007D2B31" w:rsidRPr="004A21CF" w:rsidRDefault="007D2B31">
            <w:pPr>
              <w:jc w:val="both"/>
              <w:rPr>
                <w:b/>
              </w:rPr>
            </w:pPr>
            <w:r w:rsidRPr="004A21CF">
              <w:rPr>
                <w:b/>
              </w:rPr>
              <w:t xml:space="preserve">                  </w:t>
            </w:r>
            <w:proofErr w:type="spellStart"/>
            <w:r w:rsidRPr="004A21CF">
              <w:rPr>
                <w:b/>
              </w:rPr>
              <w:t>м.п</w:t>
            </w:r>
            <w:proofErr w:type="spellEnd"/>
            <w:r w:rsidRPr="004A21CF">
              <w:rPr>
                <w:b/>
              </w:rPr>
              <w:t xml:space="preserve">. </w:t>
            </w:r>
          </w:p>
        </w:tc>
      </w:tr>
    </w:tbl>
    <w:p w14:paraId="4F1AD316" w14:textId="77777777" w:rsidR="00EE42F3" w:rsidRPr="004A21CF" w:rsidRDefault="007D2B31" w:rsidP="00EE42F3">
      <w:r w:rsidRPr="004A21CF">
        <w:rPr>
          <w:b/>
          <w:sz w:val="22"/>
          <w:szCs w:val="22"/>
        </w:rPr>
        <w:br w:type="page"/>
      </w:r>
      <w:r w:rsidR="00207026" w:rsidRPr="004A21CF">
        <w:lastRenderedPageBreak/>
        <w:t xml:space="preserve"> </w:t>
      </w:r>
    </w:p>
    <w:p w14:paraId="5320CCFB" w14:textId="77777777" w:rsidR="00EE42F3" w:rsidRPr="004A21CF" w:rsidRDefault="00EE42F3" w:rsidP="00EE42F3">
      <w:pPr>
        <w:jc w:val="right"/>
      </w:pPr>
      <w:r w:rsidRPr="004A21CF">
        <w:t>Приложение 1</w:t>
      </w:r>
    </w:p>
    <w:p w14:paraId="2C6498CB" w14:textId="77777777" w:rsidR="00EE42F3" w:rsidRPr="004A21CF" w:rsidRDefault="00EE42F3" w:rsidP="00EE42F3">
      <w:pPr>
        <w:jc w:val="right"/>
        <w:rPr>
          <w:sz w:val="36"/>
        </w:rPr>
      </w:pPr>
      <w:r w:rsidRPr="004A21CF">
        <w:t xml:space="preserve"> Договору № _______ от _________</w:t>
      </w:r>
    </w:p>
    <w:p w14:paraId="2A4674E5" w14:textId="77777777" w:rsidR="00EE42F3" w:rsidRPr="004A21CF" w:rsidRDefault="00EE42F3" w:rsidP="00EE42F3">
      <w:pPr>
        <w:jc w:val="center"/>
        <w:rPr>
          <w:b/>
          <w:sz w:val="36"/>
        </w:rPr>
      </w:pPr>
    </w:p>
    <w:p w14:paraId="6BFF442A" w14:textId="77777777" w:rsidR="00EE42F3" w:rsidRPr="00EE42F3" w:rsidRDefault="00EE42F3" w:rsidP="00EE42F3">
      <w:pPr>
        <w:jc w:val="center"/>
        <w:rPr>
          <w:b/>
          <w:sz w:val="28"/>
        </w:rPr>
      </w:pPr>
    </w:p>
    <w:p w14:paraId="3AE6EA55" w14:textId="77777777" w:rsidR="00EE42F3" w:rsidRPr="00EE42F3" w:rsidRDefault="00EE42F3" w:rsidP="00EE42F3">
      <w:pPr>
        <w:jc w:val="center"/>
        <w:rPr>
          <w:b/>
          <w:sz w:val="28"/>
        </w:rPr>
      </w:pPr>
      <w:r w:rsidRPr="00EE42F3">
        <w:rPr>
          <w:b/>
          <w:sz w:val="28"/>
        </w:rPr>
        <w:t>Заявка на подготовку и пополнение информационных смарт-карт</w:t>
      </w:r>
    </w:p>
    <w:p w14:paraId="47B88815" w14:textId="77777777" w:rsidR="00EE42F3" w:rsidRPr="00EE42F3" w:rsidRDefault="00EE42F3" w:rsidP="00EE42F3">
      <w:pPr>
        <w:jc w:val="both"/>
        <w:rPr>
          <w:b/>
          <w:sz w:val="22"/>
        </w:rPr>
      </w:pPr>
    </w:p>
    <w:p w14:paraId="0D49793B" w14:textId="77777777" w:rsidR="00EE42F3" w:rsidRPr="00EE42F3" w:rsidRDefault="00EE42F3" w:rsidP="00EE42F3">
      <w:pPr>
        <w:jc w:val="both"/>
        <w:rPr>
          <w:b/>
          <w:sz w:val="22"/>
        </w:rPr>
      </w:pPr>
      <w:r w:rsidRPr="00EE42F3">
        <w:rPr>
          <w:b/>
          <w:sz w:val="22"/>
        </w:rPr>
        <w:t xml:space="preserve">Наименование </w:t>
      </w:r>
      <w:proofErr w:type="gramStart"/>
      <w:r w:rsidRPr="00EE42F3">
        <w:rPr>
          <w:b/>
          <w:sz w:val="22"/>
        </w:rPr>
        <w:t>организации:</w:t>
      </w:r>
      <w:r w:rsidRPr="00EE42F3">
        <w:rPr>
          <w:sz w:val="22"/>
        </w:rPr>
        <w:t>_</w:t>
      </w:r>
      <w:proofErr w:type="gramEnd"/>
      <w:r w:rsidRPr="00EE42F3">
        <w:rPr>
          <w:sz w:val="22"/>
        </w:rPr>
        <w:t>__________________________________</w:t>
      </w:r>
      <w:r w:rsidRPr="00EE42F3">
        <w:rPr>
          <w:b/>
          <w:sz w:val="22"/>
        </w:rPr>
        <w:t xml:space="preserve">    </w:t>
      </w:r>
    </w:p>
    <w:p w14:paraId="56BC799D" w14:textId="77777777" w:rsidR="00EE42F3" w:rsidRPr="00EE42F3" w:rsidRDefault="00EE42F3" w:rsidP="00EE42F3">
      <w:pPr>
        <w:jc w:val="both"/>
        <w:rPr>
          <w:b/>
          <w:sz w:val="22"/>
        </w:rPr>
      </w:pPr>
    </w:p>
    <w:p w14:paraId="17926A2F" w14:textId="77777777" w:rsidR="00EE42F3" w:rsidRPr="00EE42F3" w:rsidRDefault="00EE42F3" w:rsidP="00EE42F3">
      <w:pPr>
        <w:rPr>
          <w:sz w:val="20"/>
        </w:rPr>
      </w:pPr>
    </w:p>
    <w:tbl>
      <w:tblPr>
        <w:tblW w:w="9240" w:type="dxa"/>
        <w:tblInd w:w="21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68"/>
        <w:gridCol w:w="1604"/>
        <w:gridCol w:w="1462"/>
        <w:gridCol w:w="1754"/>
        <w:gridCol w:w="1915"/>
        <w:gridCol w:w="1937"/>
      </w:tblGrid>
      <w:tr w:rsidR="00EE42F3" w:rsidRPr="00EE42F3" w14:paraId="370C46D0" w14:textId="77777777" w:rsidTr="00EE42F3">
        <w:trPr>
          <w:trHeight w:val="742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0040FF" w14:textId="77777777" w:rsidR="00EE42F3" w:rsidRPr="00EE42F3" w:rsidRDefault="00EE42F3" w:rsidP="00FC3B5B">
            <w:pPr>
              <w:jc w:val="both"/>
              <w:rPr>
                <w:b/>
              </w:rPr>
            </w:pP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CA721F" w14:textId="2B8D21EE" w:rsidR="00EE42F3" w:rsidRPr="00EE42F3" w:rsidRDefault="00EE42F3" w:rsidP="00FC3B5B">
            <w:pPr>
              <w:jc w:val="center"/>
              <w:rPr>
                <w:b/>
              </w:rPr>
            </w:pPr>
            <w:r w:rsidRPr="00EE42F3">
              <w:rPr>
                <w:b/>
              </w:rPr>
              <w:t>N карты</w:t>
            </w:r>
            <w:r w:rsidR="00853FC6">
              <w:rPr>
                <w:b/>
              </w:rPr>
              <w:t xml:space="preserve"> (*)</w:t>
            </w:r>
          </w:p>
        </w:tc>
        <w:tc>
          <w:tcPr>
            <w:tcW w:w="1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88CFEC" w14:textId="77777777" w:rsidR="00EE42F3" w:rsidRPr="00EE42F3" w:rsidRDefault="00EE42F3" w:rsidP="00FC3B5B">
            <w:pPr>
              <w:jc w:val="center"/>
              <w:rPr>
                <w:b/>
              </w:rPr>
            </w:pPr>
            <w:r w:rsidRPr="00EE42F3">
              <w:rPr>
                <w:b/>
              </w:rPr>
              <w:t xml:space="preserve">Вид топлива </w:t>
            </w:r>
          </w:p>
        </w:tc>
        <w:tc>
          <w:tcPr>
            <w:tcW w:w="1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9D8791" w14:textId="77777777" w:rsidR="00EE42F3" w:rsidRPr="00EE42F3" w:rsidRDefault="00EE42F3" w:rsidP="00FC3B5B">
            <w:pPr>
              <w:jc w:val="center"/>
              <w:rPr>
                <w:b/>
              </w:rPr>
            </w:pPr>
            <w:r w:rsidRPr="00EE42F3">
              <w:rPr>
                <w:b/>
              </w:rPr>
              <w:t>Кол-во топлива (л)</w:t>
            </w:r>
          </w:p>
        </w:tc>
        <w:tc>
          <w:tcPr>
            <w:tcW w:w="1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66C907" w14:textId="77777777" w:rsidR="00EE42F3" w:rsidRPr="00EE42F3" w:rsidRDefault="00EE42F3" w:rsidP="00FC3B5B">
            <w:pPr>
              <w:jc w:val="center"/>
              <w:rPr>
                <w:b/>
              </w:rPr>
            </w:pPr>
            <w:r w:rsidRPr="00EE42F3">
              <w:rPr>
                <w:b/>
              </w:rPr>
              <w:t>Суточный лимит (л)</w:t>
            </w:r>
          </w:p>
        </w:tc>
        <w:tc>
          <w:tcPr>
            <w:tcW w:w="1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3AD50E" w14:textId="77777777" w:rsidR="00EE42F3" w:rsidRPr="00EE42F3" w:rsidRDefault="00EE42F3" w:rsidP="00FC3B5B">
            <w:pPr>
              <w:jc w:val="center"/>
              <w:rPr>
                <w:b/>
              </w:rPr>
            </w:pPr>
            <w:proofErr w:type="gramStart"/>
            <w:r w:rsidRPr="00EE42F3">
              <w:rPr>
                <w:b/>
              </w:rPr>
              <w:t>Месячный  лимит</w:t>
            </w:r>
            <w:proofErr w:type="gramEnd"/>
            <w:r w:rsidRPr="00EE42F3">
              <w:rPr>
                <w:b/>
              </w:rPr>
              <w:t xml:space="preserve"> (л)</w:t>
            </w:r>
          </w:p>
        </w:tc>
      </w:tr>
      <w:tr w:rsidR="00EE42F3" w:rsidRPr="00EE42F3" w14:paraId="54E3AC0B" w14:textId="77777777" w:rsidTr="00EE42F3">
        <w:trPr>
          <w:trHeight w:val="379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057366" w14:textId="77777777" w:rsidR="00EE42F3" w:rsidRPr="00EE42F3" w:rsidRDefault="00EE42F3" w:rsidP="00FC3B5B">
            <w:pPr>
              <w:jc w:val="both"/>
              <w:rPr>
                <w:b/>
              </w:rPr>
            </w:pPr>
            <w:r w:rsidRPr="00EE42F3">
              <w:rPr>
                <w:b/>
              </w:rPr>
              <w:t>1.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290818" w14:textId="77777777" w:rsidR="00EE42F3" w:rsidRPr="00EE42F3" w:rsidRDefault="00EE42F3" w:rsidP="00FC3B5B">
            <w:pPr>
              <w:jc w:val="center"/>
            </w:pPr>
          </w:p>
        </w:tc>
        <w:tc>
          <w:tcPr>
            <w:tcW w:w="1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2833E6" w14:textId="77777777" w:rsidR="00EE42F3" w:rsidRPr="00EE42F3" w:rsidRDefault="00EE42F3" w:rsidP="00FC3B5B">
            <w:pPr>
              <w:jc w:val="center"/>
            </w:pPr>
          </w:p>
        </w:tc>
        <w:tc>
          <w:tcPr>
            <w:tcW w:w="1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5BB45B" w14:textId="77777777" w:rsidR="00EE42F3" w:rsidRPr="00EE42F3" w:rsidRDefault="00EE42F3" w:rsidP="00FC3B5B">
            <w:pPr>
              <w:jc w:val="center"/>
            </w:pPr>
          </w:p>
        </w:tc>
        <w:tc>
          <w:tcPr>
            <w:tcW w:w="1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22CA91" w14:textId="77777777" w:rsidR="00EE42F3" w:rsidRPr="00EE42F3" w:rsidRDefault="00EE42F3" w:rsidP="00FC3B5B">
            <w:pPr>
              <w:jc w:val="center"/>
            </w:pPr>
          </w:p>
        </w:tc>
        <w:tc>
          <w:tcPr>
            <w:tcW w:w="1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C20FC3" w14:textId="77777777" w:rsidR="00EE42F3" w:rsidRPr="00EE42F3" w:rsidRDefault="00EE42F3" w:rsidP="00FC3B5B">
            <w:pPr>
              <w:jc w:val="center"/>
            </w:pPr>
          </w:p>
        </w:tc>
      </w:tr>
      <w:tr w:rsidR="00EE42F3" w:rsidRPr="00EE42F3" w14:paraId="5B34AF4F" w14:textId="77777777" w:rsidTr="00EE42F3">
        <w:trPr>
          <w:trHeight w:val="363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4BF3AB" w14:textId="77777777" w:rsidR="00EE42F3" w:rsidRPr="00EE42F3" w:rsidRDefault="00EE42F3" w:rsidP="00FC3B5B">
            <w:pPr>
              <w:jc w:val="both"/>
              <w:rPr>
                <w:b/>
              </w:rPr>
            </w:pPr>
            <w:r w:rsidRPr="00EE42F3">
              <w:rPr>
                <w:b/>
              </w:rPr>
              <w:t>2.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CFC083" w14:textId="77777777" w:rsidR="00EE42F3" w:rsidRPr="00EE42F3" w:rsidRDefault="00EE42F3" w:rsidP="00FC3B5B">
            <w:pPr>
              <w:jc w:val="center"/>
            </w:pPr>
          </w:p>
        </w:tc>
        <w:tc>
          <w:tcPr>
            <w:tcW w:w="1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192FD1" w14:textId="77777777" w:rsidR="00EE42F3" w:rsidRPr="00EE42F3" w:rsidRDefault="00EE42F3" w:rsidP="00FC3B5B">
            <w:pPr>
              <w:jc w:val="center"/>
            </w:pPr>
          </w:p>
        </w:tc>
        <w:tc>
          <w:tcPr>
            <w:tcW w:w="1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4C30AE" w14:textId="77777777" w:rsidR="00EE42F3" w:rsidRPr="00EE42F3" w:rsidRDefault="00EE42F3" w:rsidP="00FC3B5B">
            <w:pPr>
              <w:jc w:val="center"/>
            </w:pPr>
          </w:p>
        </w:tc>
        <w:tc>
          <w:tcPr>
            <w:tcW w:w="1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F44F30" w14:textId="77777777" w:rsidR="00EE42F3" w:rsidRPr="00EE42F3" w:rsidRDefault="00EE42F3" w:rsidP="00FC3B5B">
            <w:pPr>
              <w:jc w:val="center"/>
            </w:pPr>
          </w:p>
        </w:tc>
        <w:tc>
          <w:tcPr>
            <w:tcW w:w="1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8EC553" w14:textId="77777777" w:rsidR="00EE42F3" w:rsidRPr="00EE42F3" w:rsidRDefault="00EE42F3" w:rsidP="00FC3B5B">
            <w:pPr>
              <w:jc w:val="center"/>
            </w:pPr>
          </w:p>
        </w:tc>
      </w:tr>
      <w:tr w:rsidR="00EE42F3" w:rsidRPr="00EE42F3" w14:paraId="612A97F1" w14:textId="77777777" w:rsidTr="00EE42F3">
        <w:trPr>
          <w:trHeight w:val="379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63F58" w14:textId="77777777" w:rsidR="00EE42F3" w:rsidRPr="00EE42F3" w:rsidRDefault="00EE42F3" w:rsidP="00FC3B5B">
            <w:pPr>
              <w:jc w:val="both"/>
              <w:rPr>
                <w:b/>
              </w:rPr>
            </w:pPr>
            <w:r w:rsidRPr="00EE42F3">
              <w:rPr>
                <w:b/>
              </w:rPr>
              <w:t>3.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28DE0C" w14:textId="77777777" w:rsidR="00EE42F3" w:rsidRPr="00EE42F3" w:rsidRDefault="00EE42F3" w:rsidP="00FC3B5B">
            <w:pPr>
              <w:jc w:val="center"/>
            </w:pPr>
          </w:p>
        </w:tc>
        <w:tc>
          <w:tcPr>
            <w:tcW w:w="1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DB4C59" w14:textId="77777777" w:rsidR="00EE42F3" w:rsidRPr="00EE42F3" w:rsidRDefault="00EE42F3" w:rsidP="00FC3B5B">
            <w:pPr>
              <w:jc w:val="center"/>
            </w:pPr>
          </w:p>
        </w:tc>
        <w:tc>
          <w:tcPr>
            <w:tcW w:w="1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0CD1F0" w14:textId="77777777" w:rsidR="00EE42F3" w:rsidRPr="00EE42F3" w:rsidRDefault="00EE42F3" w:rsidP="00FC3B5B">
            <w:pPr>
              <w:jc w:val="center"/>
            </w:pPr>
          </w:p>
        </w:tc>
        <w:tc>
          <w:tcPr>
            <w:tcW w:w="1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DEDBB3" w14:textId="77777777" w:rsidR="00EE42F3" w:rsidRPr="00EE42F3" w:rsidRDefault="00EE42F3" w:rsidP="00FC3B5B">
            <w:pPr>
              <w:jc w:val="center"/>
            </w:pPr>
          </w:p>
        </w:tc>
        <w:tc>
          <w:tcPr>
            <w:tcW w:w="1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9F3113" w14:textId="77777777" w:rsidR="00EE42F3" w:rsidRPr="00EE42F3" w:rsidRDefault="00EE42F3" w:rsidP="00FC3B5B">
            <w:pPr>
              <w:jc w:val="center"/>
            </w:pPr>
          </w:p>
        </w:tc>
      </w:tr>
      <w:tr w:rsidR="00EE42F3" w:rsidRPr="00EE42F3" w14:paraId="719F7827" w14:textId="77777777" w:rsidTr="00EE42F3">
        <w:trPr>
          <w:trHeight w:val="363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13E3EC" w14:textId="77777777" w:rsidR="00EE42F3" w:rsidRPr="00EE42F3" w:rsidRDefault="00EE42F3" w:rsidP="00FC3B5B">
            <w:pPr>
              <w:jc w:val="both"/>
              <w:rPr>
                <w:b/>
              </w:rPr>
            </w:pPr>
            <w:r w:rsidRPr="00EE42F3">
              <w:rPr>
                <w:b/>
              </w:rPr>
              <w:t>4.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1BB9BD" w14:textId="77777777" w:rsidR="00EE42F3" w:rsidRPr="00EE42F3" w:rsidRDefault="00EE42F3" w:rsidP="00FC3B5B">
            <w:pPr>
              <w:jc w:val="center"/>
            </w:pPr>
          </w:p>
        </w:tc>
        <w:tc>
          <w:tcPr>
            <w:tcW w:w="1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B15BCE" w14:textId="77777777" w:rsidR="00EE42F3" w:rsidRPr="00EE42F3" w:rsidRDefault="00EE42F3" w:rsidP="00FC3B5B">
            <w:pPr>
              <w:jc w:val="center"/>
            </w:pPr>
          </w:p>
        </w:tc>
        <w:tc>
          <w:tcPr>
            <w:tcW w:w="1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1BC701" w14:textId="77777777" w:rsidR="00EE42F3" w:rsidRPr="00EE42F3" w:rsidRDefault="00EE42F3" w:rsidP="00FC3B5B">
            <w:pPr>
              <w:jc w:val="center"/>
            </w:pPr>
          </w:p>
        </w:tc>
        <w:tc>
          <w:tcPr>
            <w:tcW w:w="1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AE2AAE" w14:textId="77777777" w:rsidR="00EE42F3" w:rsidRPr="00EE42F3" w:rsidRDefault="00EE42F3" w:rsidP="00FC3B5B">
            <w:pPr>
              <w:jc w:val="center"/>
            </w:pPr>
          </w:p>
        </w:tc>
        <w:tc>
          <w:tcPr>
            <w:tcW w:w="1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A853B1" w14:textId="77777777" w:rsidR="00EE42F3" w:rsidRPr="00EE42F3" w:rsidRDefault="00EE42F3" w:rsidP="00FC3B5B">
            <w:pPr>
              <w:jc w:val="center"/>
            </w:pPr>
          </w:p>
        </w:tc>
      </w:tr>
      <w:tr w:rsidR="00EE42F3" w:rsidRPr="00EE42F3" w14:paraId="2947CC8E" w14:textId="77777777" w:rsidTr="00EE42F3">
        <w:trPr>
          <w:trHeight w:val="379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D15B9E" w14:textId="77777777" w:rsidR="00EE42F3" w:rsidRPr="00EE42F3" w:rsidRDefault="00EE42F3" w:rsidP="00FC3B5B">
            <w:pPr>
              <w:jc w:val="both"/>
              <w:rPr>
                <w:b/>
              </w:rPr>
            </w:pPr>
            <w:r w:rsidRPr="00EE42F3">
              <w:rPr>
                <w:b/>
              </w:rPr>
              <w:t>5.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B48228" w14:textId="77777777" w:rsidR="00EE42F3" w:rsidRPr="00EE42F3" w:rsidRDefault="00EE42F3" w:rsidP="00FC3B5B">
            <w:pPr>
              <w:jc w:val="center"/>
              <w:rPr>
                <w:b/>
              </w:rPr>
            </w:pPr>
          </w:p>
        </w:tc>
        <w:tc>
          <w:tcPr>
            <w:tcW w:w="1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F2167E" w14:textId="77777777" w:rsidR="00EE42F3" w:rsidRPr="00EE42F3" w:rsidRDefault="00EE42F3" w:rsidP="00FC3B5B">
            <w:pPr>
              <w:jc w:val="center"/>
              <w:rPr>
                <w:b/>
              </w:rPr>
            </w:pPr>
          </w:p>
        </w:tc>
        <w:tc>
          <w:tcPr>
            <w:tcW w:w="1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55B113" w14:textId="77777777" w:rsidR="00EE42F3" w:rsidRPr="00EE42F3" w:rsidRDefault="00EE42F3" w:rsidP="00FC3B5B">
            <w:pPr>
              <w:jc w:val="center"/>
              <w:rPr>
                <w:b/>
              </w:rPr>
            </w:pPr>
          </w:p>
        </w:tc>
        <w:tc>
          <w:tcPr>
            <w:tcW w:w="1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76DC74" w14:textId="77777777" w:rsidR="00EE42F3" w:rsidRPr="00EE42F3" w:rsidRDefault="00EE42F3" w:rsidP="00FC3B5B">
            <w:pPr>
              <w:jc w:val="center"/>
              <w:rPr>
                <w:b/>
              </w:rPr>
            </w:pPr>
          </w:p>
        </w:tc>
        <w:tc>
          <w:tcPr>
            <w:tcW w:w="1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F40A9C" w14:textId="77777777" w:rsidR="00EE42F3" w:rsidRPr="00EE42F3" w:rsidRDefault="00EE42F3" w:rsidP="00FC3B5B">
            <w:pPr>
              <w:jc w:val="center"/>
              <w:rPr>
                <w:b/>
              </w:rPr>
            </w:pPr>
          </w:p>
        </w:tc>
      </w:tr>
      <w:tr w:rsidR="00EE42F3" w:rsidRPr="00EE42F3" w14:paraId="0EE3A451" w14:textId="77777777" w:rsidTr="00EE42F3">
        <w:trPr>
          <w:trHeight w:val="363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7F1ACF" w14:textId="77777777" w:rsidR="00EE42F3" w:rsidRPr="00EE42F3" w:rsidRDefault="00EE42F3" w:rsidP="00FC3B5B">
            <w:pPr>
              <w:jc w:val="both"/>
              <w:rPr>
                <w:b/>
              </w:rPr>
            </w:pPr>
            <w:r w:rsidRPr="00EE42F3">
              <w:rPr>
                <w:b/>
              </w:rPr>
              <w:t>6.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344C05" w14:textId="77777777" w:rsidR="00EE42F3" w:rsidRPr="00EE42F3" w:rsidRDefault="00EE42F3" w:rsidP="00FC3B5B">
            <w:pPr>
              <w:jc w:val="center"/>
              <w:rPr>
                <w:b/>
              </w:rPr>
            </w:pPr>
          </w:p>
        </w:tc>
        <w:tc>
          <w:tcPr>
            <w:tcW w:w="1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5526F8" w14:textId="77777777" w:rsidR="00EE42F3" w:rsidRPr="00EE42F3" w:rsidRDefault="00EE42F3" w:rsidP="00FC3B5B">
            <w:pPr>
              <w:jc w:val="center"/>
              <w:rPr>
                <w:b/>
              </w:rPr>
            </w:pPr>
          </w:p>
        </w:tc>
        <w:tc>
          <w:tcPr>
            <w:tcW w:w="1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C4D90D" w14:textId="77777777" w:rsidR="00EE42F3" w:rsidRPr="00EE42F3" w:rsidRDefault="00EE42F3" w:rsidP="00FC3B5B">
            <w:pPr>
              <w:jc w:val="center"/>
              <w:rPr>
                <w:b/>
              </w:rPr>
            </w:pPr>
          </w:p>
        </w:tc>
        <w:tc>
          <w:tcPr>
            <w:tcW w:w="1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C7A35C" w14:textId="77777777" w:rsidR="00EE42F3" w:rsidRPr="00EE42F3" w:rsidRDefault="00EE42F3" w:rsidP="00FC3B5B">
            <w:pPr>
              <w:jc w:val="center"/>
              <w:rPr>
                <w:b/>
              </w:rPr>
            </w:pPr>
          </w:p>
        </w:tc>
        <w:tc>
          <w:tcPr>
            <w:tcW w:w="1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D2DFE2" w14:textId="77777777" w:rsidR="00EE42F3" w:rsidRPr="00EE42F3" w:rsidRDefault="00EE42F3" w:rsidP="00FC3B5B">
            <w:pPr>
              <w:jc w:val="center"/>
              <w:rPr>
                <w:b/>
              </w:rPr>
            </w:pPr>
          </w:p>
        </w:tc>
      </w:tr>
      <w:tr w:rsidR="00EE42F3" w:rsidRPr="00EE42F3" w14:paraId="5E50E366" w14:textId="77777777" w:rsidTr="00EE42F3">
        <w:trPr>
          <w:trHeight w:val="379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236847" w14:textId="77777777" w:rsidR="00EE42F3" w:rsidRPr="00EE42F3" w:rsidRDefault="00EE42F3" w:rsidP="00FC3B5B">
            <w:pPr>
              <w:jc w:val="both"/>
              <w:rPr>
                <w:b/>
              </w:rPr>
            </w:pPr>
            <w:r w:rsidRPr="00EE42F3">
              <w:rPr>
                <w:b/>
              </w:rPr>
              <w:t>7.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64561E" w14:textId="77777777" w:rsidR="00EE42F3" w:rsidRPr="00EE42F3" w:rsidRDefault="00EE42F3" w:rsidP="00FC3B5B">
            <w:pPr>
              <w:jc w:val="center"/>
              <w:rPr>
                <w:b/>
              </w:rPr>
            </w:pPr>
          </w:p>
        </w:tc>
        <w:tc>
          <w:tcPr>
            <w:tcW w:w="1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488D13" w14:textId="77777777" w:rsidR="00EE42F3" w:rsidRPr="00EE42F3" w:rsidRDefault="00EE42F3" w:rsidP="00FC3B5B">
            <w:pPr>
              <w:jc w:val="center"/>
              <w:rPr>
                <w:b/>
              </w:rPr>
            </w:pPr>
          </w:p>
        </w:tc>
        <w:tc>
          <w:tcPr>
            <w:tcW w:w="1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58D305" w14:textId="77777777" w:rsidR="00EE42F3" w:rsidRPr="00EE42F3" w:rsidRDefault="00EE42F3" w:rsidP="00FC3B5B">
            <w:pPr>
              <w:jc w:val="center"/>
              <w:rPr>
                <w:b/>
              </w:rPr>
            </w:pPr>
          </w:p>
        </w:tc>
        <w:tc>
          <w:tcPr>
            <w:tcW w:w="1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A41460" w14:textId="77777777" w:rsidR="00EE42F3" w:rsidRPr="00EE42F3" w:rsidRDefault="00EE42F3" w:rsidP="00FC3B5B">
            <w:pPr>
              <w:jc w:val="center"/>
              <w:rPr>
                <w:b/>
              </w:rPr>
            </w:pPr>
          </w:p>
        </w:tc>
        <w:tc>
          <w:tcPr>
            <w:tcW w:w="1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AE6B23" w14:textId="77777777" w:rsidR="00EE42F3" w:rsidRPr="00EE42F3" w:rsidRDefault="00EE42F3" w:rsidP="00FC3B5B">
            <w:pPr>
              <w:jc w:val="center"/>
              <w:rPr>
                <w:b/>
              </w:rPr>
            </w:pPr>
          </w:p>
        </w:tc>
      </w:tr>
      <w:tr w:rsidR="00EE42F3" w:rsidRPr="00EE42F3" w14:paraId="388099BE" w14:textId="77777777" w:rsidTr="00EE42F3">
        <w:trPr>
          <w:trHeight w:val="363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30970B" w14:textId="77777777" w:rsidR="00EE42F3" w:rsidRPr="00EE42F3" w:rsidRDefault="00EE42F3" w:rsidP="00FC3B5B">
            <w:pPr>
              <w:jc w:val="both"/>
              <w:rPr>
                <w:b/>
              </w:rPr>
            </w:pPr>
            <w:r w:rsidRPr="00EE42F3">
              <w:rPr>
                <w:b/>
              </w:rPr>
              <w:t>8.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1F7CC7" w14:textId="77777777" w:rsidR="00EE42F3" w:rsidRPr="00EE42F3" w:rsidRDefault="00EE42F3" w:rsidP="00FC3B5B">
            <w:pPr>
              <w:jc w:val="center"/>
              <w:rPr>
                <w:b/>
              </w:rPr>
            </w:pPr>
          </w:p>
        </w:tc>
        <w:tc>
          <w:tcPr>
            <w:tcW w:w="1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02BAD5" w14:textId="77777777" w:rsidR="00EE42F3" w:rsidRPr="00EE42F3" w:rsidRDefault="00EE42F3" w:rsidP="00FC3B5B">
            <w:pPr>
              <w:jc w:val="center"/>
              <w:rPr>
                <w:b/>
              </w:rPr>
            </w:pPr>
          </w:p>
        </w:tc>
        <w:tc>
          <w:tcPr>
            <w:tcW w:w="1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C63D5E" w14:textId="77777777" w:rsidR="00EE42F3" w:rsidRPr="00EE42F3" w:rsidRDefault="00EE42F3" w:rsidP="00FC3B5B">
            <w:pPr>
              <w:jc w:val="center"/>
              <w:rPr>
                <w:b/>
              </w:rPr>
            </w:pPr>
          </w:p>
        </w:tc>
        <w:tc>
          <w:tcPr>
            <w:tcW w:w="1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2D1DA2" w14:textId="77777777" w:rsidR="00EE42F3" w:rsidRPr="00EE42F3" w:rsidRDefault="00EE42F3" w:rsidP="00FC3B5B">
            <w:pPr>
              <w:jc w:val="center"/>
              <w:rPr>
                <w:b/>
              </w:rPr>
            </w:pPr>
          </w:p>
        </w:tc>
        <w:tc>
          <w:tcPr>
            <w:tcW w:w="1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D6AB91" w14:textId="77777777" w:rsidR="00EE42F3" w:rsidRPr="00EE42F3" w:rsidRDefault="00EE42F3" w:rsidP="00FC3B5B">
            <w:pPr>
              <w:jc w:val="center"/>
              <w:rPr>
                <w:b/>
              </w:rPr>
            </w:pPr>
          </w:p>
        </w:tc>
      </w:tr>
      <w:tr w:rsidR="00EE42F3" w:rsidRPr="00EE42F3" w14:paraId="3CD445C3" w14:textId="77777777" w:rsidTr="00EE42F3">
        <w:trPr>
          <w:trHeight w:val="379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96CD1D" w14:textId="77777777" w:rsidR="00EE42F3" w:rsidRPr="00EE42F3" w:rsidRDefault="00EE42F3" w:rsidP="00FC3B5B">
            <w:pPr>
              <w:jc w:val="both"/>
              <w:rPr>
                <w:b/>
              </w:rPr>
            </w:pPr>
            <w:r w:rsidRPr="00EE42F3">
              <w:rPr>
                <w:b/>
              </w:rPr>
              <w:t>9.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47A921" w14:textId="77777777" w:rsidR="00EE42F3" w:rsidRPr="00EE42F3" w:rsidRDefault="00EE42F3" w:rsidP="00FC3B5B">
            <w:pPr>
              <w:jc w:val="center"/>
              <w:rPr>
                <w:b/>
              </w:rPr>
            </w:pPr>
          </w:p>
        </w:tc>
        <w:tc>
          <w:tcPr>
            <w:tcW w:w="1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30176D" w14:textId="77777777" w:rsidR="00EE42F3" w:rsidRPr="00EE42F3" w:rsidRDefault="00EE42F3" w:rsidP="00FC3B5B">
            <w:pPr>
              <w:jc w:val="center"/>
              <w:rPr>
                <w:b/>
              </w:rPr>
            </w:pPr>
          </w:p>
        </w:tc>
        <w:tc>
          <w:tcPr>
            <w:tcW w:w="1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FF9288" w14:textId="77777777" w:rsidR="00EE42F3" w:rsidRPr="00EE42F3" w:rsidRDefault="00EE42F3" w:rsidP="00FC3B5B">
            <w:pPr>
              <w:jc w:val="center"/>
              <w:rPr>
                <w:b/>
              </w:rPr>
            </w:pPr>
          </w:p>
        </w:tc>
        <w:tc>
          <w:tcPr>
            <w:tcW w:w="1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A52E64" w14:textId="77777777" w:rsidR="00EE42F3" w:rsidRPr="00EE42F3" w:rsidRDefault="00EE42F3" w:rsidP="00FC3B5B">
            <w:pPr>
              <w:jc w:val="center"/>
              <w:rPr>
                <w:b/>
              </w:rPr>
            </w:pPr>
          </w:p>
        </w:tc>
        <w:tc>
          <w:tcPr>
            <w:tcW w:w="1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F19B01" w14:textId="77777777" w:rsidR="00EE42F3" w:rsidRPr="00EE42F3" w:rsidRDefault="00EE42F3" w:rsidP="00FC3B5B">
            <w:pPr>
              <w:jc w:val="center"/>
              <w:rPr>
                <w:b/>
              </w:rPr>
            </w:pPr>
          </w:p>
        </w:tc>
      </w:tr>
      <w:tr w:rsidR="00EE42F3" w:rsidRPr="00EE42F3" w14:paraId="465B0640" w14:textId="77777777" w:rsidTr="00EE42F3">
        <w:trPr>
          <w:trHeight w:val="379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851FDC" w14:textId="77777777" w:rsidR="00EE42F3" w:rsidRPr="00EE42F3" w:rsidRDefault="00EE42F3" w:rsidP="00FC3B5B">
            <w:pPr>
              <w:jc w:val="both"/>
              <w:rPr>
                <w:b/>
              </w:rPr>
            </w:pPr>
            <w:r w:rsidRPr="00EE42F3">
              <w:rPr>
                <w:b/>
              </w:rPr>
              <w:t>10.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24027B" w14:textId="77777777" w:rsidR="00EE42F3" w:rsidRPr="00EE42F3" w:rsidRDefault="00EE42F3" w:rsidP="00FC3B5B">
            <w:pPr>
              <w:jc w:val="center"/>
              <w:rPr>
                <w:b/>
              </w:rPr>
            </w:pPr>
          </w:p>
        </w:tc>
        <w:tc>
          <w:tcPr>
            <w:tcW w:w="1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7FEE10" w14:textId="77777777" w:rsidR="00EE42F3" w:rsidRPr="00EE42F3" w:rsidRDefault="00EE42F3" w:rsidP="00FC3B5B">
            <w:pPr>
              <w:jc w:val="center"/>
              <w:rPr>
                <w:b/>
              </w:rPr>
            </w:pPr>
          </w:p>
        </w:tc>
        <w:tc>
          <w:tcPr>
            <w:tcW w:w="1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DCE3A8" w14:textId="77777777" w:rsidR="00EE42F3" w:rsidRPr="00EE42F3" w:rsidRDefault="00EE42F3" w:rsidP="00FC3B5B">
            <w:pPr>
              <w:jc w:val="center"/>
              <w:rPr>
                <w:b/>
              </w:rPr>
            </w:pPr>
          </w:p>
        </w:tc>
        <w:tc>
          <w:tcPr>
            <w:tcW w:w="1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168A01" w14:textId="77777777" w:rsidR="00EE42F3" w:rsidRPr="00EE42F3" w:rsidRDefault="00EE42F3" w:rsidP="00FC3B5B">
            <w:pPr>
              <w:jc w:val="center"/>
              <w:rPr>
                <w:b/>
              </w:rPr>
            </w:pPr>
          </w:p>
        </w:tc>
        <w:tc>
          <w:tcPr>
            <w:tcW w:w="1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B950BC" w14:textId="77777777" w:rsidR="00EE42F3" w:rsidRPr="00EE42F3" w:rsidRDefault="00EE42F3" w:rsidP="00FC3B5B">
            <w:pPr>
              <w:jc w:val="center"/>
              <w:rPr>
                <w:b/>
              </w:rPr>
            </w:pPr>
          </w:p>
        </w:tc>
      </w:tr>
      <w:tr w:rsidR="00EE42F3" w:rsidRPr="00EE42F3" w14:paraId="3EC29794" w14:textId="77777777" w:rsidTr="00EE42F3">
        <w:trPr>
          <w:trHeight w:val="363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0BA9CE" w14:textId="77777777" w:rsidR="00EE42F3" w:rsidRPr="00EE42F3" w:rsidRDefault="00EE42F3" w:rsidP="00FC3B5B">
            <w:pPr>
              <w:jc w:val="both"/>
              <w:rPr>
                <w:b/>
              </w:rPr>
            </w:pPr>
            <w:r w:rsidRPr="00EE42F3">
              <w:rPr>
                <w:b/>
              </w:rPr>
              <w:t>11.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7E1489" w14:textId="77777777" w:rsidR="00EE42F3" w:rsidRPr="00EE42F3" w:rsidRDefault="00EE42F3" w:rsidP="00FC3B5B">
            <w:pPr>
              <w:jc w:val="center"/>
              <w:rPr>
                <w:b/>
              </w:rPr>
            </w:pPr>
          </w:p>
        </w:tc>
        <w:tc>
          <w:tcPr>
            <w:tcW w:w="1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6974D" w14:textId="77777777" w:rsidR="00EE42F3" w:rsidRPr="00EE42F3" w:rsidRDefault="00EE42F3" w:rsidP="00FC3B5B">
            <w:pPr>
              <w:jc w:val="center"/>
              <w:rPr>
                <w:b/>
              </w:rPr>
            </w:pPr>
          </w:p>
        </w:tc>
        <w:tc>
          <w:tcPr>
            <w:tcW w:w="1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471C0B" w14:textId="77777777" w:rsidR="00EE42F3" w:rsidRPr="00EE42F3" w:rsidRDefault="00EE42F3" w:rsidP="00FC3B5B">
            <w:pPr>
              <w:jc w:val="center"/>
              <w:rPr>
                <w:b/>
              </w:rPr>
            </w:pPr>
          </w:p>
        </w:tc>
        <w:tc>
          <w:tcPr>
            <w:tcW w:w="1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0BBF3D" w14:textId="77777777" w:rsidR="00EE42F3" w:rsidRPr="00EE42F3" w:rsidRDefault="00EE42F3" w:rsidP="00FC3B5B">
            <w:pPr>
              <w:jc w:val="center"/>
              <w:rPr>
                <w:b/>
              </w:rPr>
            </w:pPr>
          </w:p>
        </w:tc>
        <w:tc>
          <w:tcPr>
            <w:tcW w:w="1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B480EC" w14:textId="77777777" w:rsidR="00EE42F3" w:rsidRPr="00EE42F3" w:rsidRDefault="00EE42F3" w:rsidP="00FC3B5B">
            <w:pPr>
              <w:jc w:val="center"/>
              <w:rPr>
                <w:b/>
              </w:rPr>
            </w:pPr>
          </w:p>
        </w:tc>
      </w:tr>
      <w:tr w:rsidR="00EE42F3" w:rsidRPr="00EE42F3" w14:paraId="37EA2B4D" w14:textId="77777777" w:rsidTr="00EE42F3">
        <w:trPr>
          <w:trHeight w:val="379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3DEB4C" w14:textId="77777777" w:rsidR="00EE42F3" w:rsidRPr="00EE42F3" w:rsidRDefault="00EE42F3" w:rsidP="00FC3B5B">
            <w:pPr>
              <w:tabs>
                <w:tab w:val="left" w:pos="0"/>
              </w:tabs>
              <w:jc w:val="both"/>
              <w:rPr>
                <w:b/>
              </w:rPr>
            </w:pPr>
            <w:r w:rsidRPr="00EE42F3">
              <w:rPr>
                <w:b/>
              </w:rPr>
              <w:t>12.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7896FB" w14:textId="77777777" w:rsidR="00EE42F3" w:rsidRPr="00EE42F3" w:rsidRDefault="00EE42F3" w:rsidP="00FC3B5B">
            <w:pPr>
              <w:jc w:val="center"/>
              <w:rPr>
                <w:b/>
              </w:rPr>
            </w:pPr>
          </w:p>
        </w:tc>
        <w:tc>
          <w:tcPr>
            <w:tcW w:w="1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44E2E3" w14:textId="77777777" w:rsidR="00EE42F3" w:rsidRPr="00EE42F3" w:rsidRDefault="00EE42F3" w:rsidP="00FC3B5B">
            <w:pPr>
              <w:jc w:val="center"/>
              <w:rPr>
                <w:b/>
              </w:rPr>
            </w:pPr>
          </w:p>
        </w:tc>
        <w:tc>
          <w:tcPr>
            <w:tcW w:w="1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11826" w14:textId="77777777" w:rsidR="00EE42F3" w:rsidRPr="00EE42F3" w:rsidRDefault="00EE42F3" w:rsidP="00FC3B5B">
            <w:pPr>
              <w:jc w:val="center"/>
              <w:rPr>
                <w:b/>
              </w:rPr>
            </w:pPr>
          </w:p>
        </w:tc>
        <w:tc>
          <w:tcPr>
            <w:tcW w:w="1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C8430B" w14:textId="77777777" w:rsidR="00EE42F3" w:rsidRPr="00EE42F3" w:rsidRDefault="00EE42F3" w:rsidP="00FC3B5B">
            <w:pPr>
              <w:jc w:val="center"/>
              <w:rPr>
                <w:b/>
              </w:rPr>
            </w:pPr>
          </w:p>
        </w:tc>
        <w:tc>
          <w:tcPr>
            <w:tcW w:w="1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C0E3A6" w14:textId="77777777" w:rsidR="00EE42F3" w:rsidRPr="00EE42F3" w:rsidRDefault="00EE42F3" w:rsidP="00FC3B5B">
            <w:pPr>
              <w:jc w:val="center"/>
              <w:rPr>
                <w:b/>
              </w:rPr>
            </w:pPr>
          </w:p>
        </w:tc>
      </w:tr>
      <w:tr w:rsidR="00EE42F3" w:rsidRPr="00EE42F3" w14:paraId="5CA290D8" w14:textId="77777777" w:rsidTr="00EE42F3">
        <w:trPr>
          <w:trHeight w:val="363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D8BF434" w14:textId="77777777" w:rsidR="00EE42F3" w:rsidRPr="00EE42F3" w:rsidRDefault="00EE42F3" w:rsidP="00FC3B5B">
            <w:pPr>
              <w:jc w:val="both"/>
              <w:rPr>
                <w:b/>
              </w:rPr>
            </w:pPr>
            <w:r w:rsidRPr="00EE42F3">
              <w:rPr>
                <w:b/>
              </w:rPr>
              <w:t>13.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D243073" w14:textId="77777777" w:rsidR="00EE42F3" w:rsidRPr="00EE42F3" w:rsidRDefault="00EE42F3" w:rsidP="00FC3B5B">
            <w:pPr>
              <w:jc w:val="center"/>
              <w:rPr>
                <w:b/>
              </w:rPr>
            </w:pPr>
          </w:p>
        </w:tc>
        <w:tc>
          <w:tcPr>
            <w:tcW w:w="146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063A982" w14:textId="77777777" w:rsidR="00EE42F3" w:rsidRPr="00EE42F3" w:rsidRDefault="00EE42F3" w:rsidP="00FC3B5B">
            <w:pPr>
              <w:jc w:val="center"/>
              <w:rPr>
                <w:b/>
              </w:rPr>
            </w:pPr>
          </w:p>
        </w:tc>
        <w:tc>
          <w:tcPr>
            <w:tcW w:w="175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A6AB246" w14:textId="77777777" w:rsidR="00EE42F3" w:rsidRPr="00EE42F3" w:rsidRDefault="00EE42F3" w:rsidP="00FC3B5B">
            <w:pPr>
              <w:jc w:val="center"/>
              <w:rPr>
                <w:b/>
              </w:rPr>
            </w:pPr>
          </w:p>
        </w:tc>
        <w:tc>
          <w:tcPr>
            <w:tcW w:w="19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A45FD4C" w14:textId="77777777" w:rsidR="00EE42F3" w:rsidRPr="00EE42F3" w:rsidRDefault="00EE42F3" w:rsidP="00FC3B5B">
            <w:pPr>
              <w:jc w:val="center"/>
              <w:rPr>
                <w:b/>
              </w:rPr>
            </w:pPr>
          </w:p>
        </w:tc>
        <w:tc>
          <w:tcPr>
            <w:tcW w:w="193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A132C98" w14:textId="77777777" w:rsidR="00EE42F3" w:rsidRPr="00EE42F3" w:rsidRDefault="00EE42F3" w:rsidP="00FC3B5B">
            <w:pPr>
              <w:jc w:val="center"/>
              <w:rPr>
                <w:b/>
              </w:rPr>
            </w:pPr>
          </w:p>
        </w:tc>
      </w:tr>
      <w:tr w:rsidR="00EE42F3" w:rsidRPr="00EE42F3" w14:paraId="4543962C" w14:textId="77777777" w:rsidTr="00EE42F3">
        <w:trPr>
          <w:trHeight w:val="3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B8F33" w14:textId="77777777" w:rsidR="00EE42F3" w:rsidRPr="00EE42F3" w:rsidRDefault="00EE42F3" w:rsidP="00FC3B5B">
            <w:pPr>
              <w:jc w:val="both"/>
              <w:rPr>
                <w:b/>
              </w:rPr>
            </w:pPr>
            <w:r w:rsidRPr="00EE42F3">
              <w:rPr>
                <w:b/>
              </w:rPr>
              <w:t>14.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18479" w14:textId="77777777" w:rsidR="00EE42F3" w:rsidRPr="00EE42F3" w:rsidRDefault="00EE42F3" w:rsidP="00FC3B5B">
            <w:pPr>
              <w:jc w:val="center"/>
              <w:rPr>
                <w:b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3F3D8" w14:textId="77777777" w:rsidR="00EE42F3" w:rsidRPr="00EE42F3" w:rsidRDefault="00EE42F3" w:rsidP="00FC3B5B">
            <w:pPr>
              <w:jc w:val="center"/>
              <w:rPr>
                <w:b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E6FCD" w14:textId="77777777" w:rsidR="00EE42F3" w:rsidRPr="00EE42F3" w:rsidRDefault="00EE42F3" w:rsidP="00FC3B5B">
            <w:pPr>
              <w:jc w:val="center"/>
              <w:rPr>
                <w:b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3C625" w14:textId="77777777" w:rsidR="00EE42F3" w:rsidRPr="00EE42F3" w:rsidRDefault="00EE42F3" w:rsidP="00FC3B5B">
            <w:pPr>
              <w:jc w:val="center"/>
              <w:rPr>
                <w:b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5358A" w14:textId="77777777" w:rsidR="00EE42F3" w:rsidRPr="00EE42F3" w:rsidRDefault="00EE42F3" w:rsidP="00FC3B5B">
            <w:pPr>
              <w:jc w:val="center"/>
              <w:rPr>
                <w:b/>
              </w:rPr>
            </w:pPr>
          </w:p>
        </w:tc>
      </w:tr>
    </w:tbl>
    <w:p w14:paraId="4CE4ED4F" w14:textId="77777777" w:rsidR="00EE42F3" w:rsidRPr="00EE42F3" w:rsidRDefault="00EE42F3" w:rsidP="00EE42F3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91"/>
        <w:gridCol w:w="1982"/>
        <w:gridCol w:w="1982"/>
      </w:tblGrid>
      <w:tr w:rsidR="00853FC6" w:rsidRPr="00EE42F3" w14:paraId="51606793" w14:textId="77777777" w:rsidTr="00853FC6"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0C9B1" w14:textId="77777777" w:rsidR="00853FC6" w:rsidRPr="00EE42F3" w:rsidRDefault="00853FC6" w:rsidP="00FC3B5B">
            <w:pPr>
              <w:jc w:val="both"/>
              <w:rPr>
                <w:b/>
              </w:rPr>
            </w:pPr>
            <w:r w:rsidRPr="00EE42F3">
              <w:rPr>
                <w:b/>
              </w:rPr>
              <w:t>Итого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08002" w14:textId="77777777" w:rsidR="00853FC6" w:rsidRPr="00EE42F3" w:rsidRDefault="00853FC6" w:rsidP="00FC3B5B">
            <w:pPr>
              <w:jc w:val="center"/>
              <w:rPr>
                <w:b/>
              </w:rPr>
            </w:pPr>
            <w:r w:rsidRPr="00EE42F3">
              <w:rPr>
                <w:b/>
              </w:rPr>
              <w:t>92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B9BB4" w14:textId="77777777" w:rsidR="00853FC6" w:rsidRPr="00EE42F3" w:rsidRDefault="00853FC6" w:rsidP="00FC3B5B">
            <w:pPr>
              <w:jc w:val="center"/>
              <w:rPr>
                <w:b/>
              </w:rPr>
            </w:pPr>
            <w:r w:rsidRPr="00EE42F3">
              <w:rPr>
                <w:b/>
              </w:rPr>
              <w:t>95</w:t>
            </w:r>
          </w:p>
        </w:tc>
      </w:tr>
      <w:tr w:rsidR="00853FC6" w:rsidRPr="00EE42F3" w14:paraId="79721513" w14:textId="77777777" w:rsidTr="00853FC6"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25707" w14:textId="77777777" w:rsidR="00853FC6" w:rsidRPr="00EE42F3" w:rsidRDefault="00853FC6" w:rsidP="00FC3B5B">
            <w:pPr>
              <w:jc w:val="both"/>
              <w:rPr>
                <w:b/>
                <w:sz w:val="22"/>
                <w:szCs w:val="28"/>
              </w:rPr>
            </w:pPr>
            <w:r w:rsidRPr="00EE42F3">
              <w:rPr>
                <w:b/>
                <w:sz w:val="22"/>
                <w:szCs w:val="28"/>
              </w:rPr>
              <w:t>Литр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9BFF5" w14:textId="77777777" w:rsidR="00853FC6" w:rsidRPr="00EE42F3" w:rsidRDefault="00853FC6" w:rsidP="00FC3B5B">
            <w:pPr>
              <w:jc w:val="center"/>
              <w:rPr>
                <w:b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605C1" w14:textId="77777777" w:rsidR="00853FC6" w:rsidRPr="00EE42F3" w:rsidRDefault="00853FC6" w:rsidP="00FC3B5B">
            <w:pPr>
              <w:jc w:val="center"/>
              <w:rPr>
                <w:b/>
              </w:rPr>
            </w:pPr>
          </w:p>
        </w:tc>
      </w:tr>
    </w:tbl>
    <w:p w14:paraId="289F7310" w14:textId="77777777" w:rsidR="00EE42F3" w:rsidRPr="00EE42F3" w:rsidRDefault="00EE42F3" w:rsidP="00EE42F3">
      <w:pPr>
        <w:jc w:val="both"/>
        <w:rPr>
          <w:b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811"/>
        <w:gridCol w:w="4811"/>
      </w:tblGrid>
      <w:tr w:rsidR="00EE42F3" w:rsidRPr="00EE42F3" w14:paraId="61C51742" w14:textId="77777777" w:rsidTr="00FC3B5B">
        <w:tc>
          <w:tcPr>
            <w:tcW w:w="4811" w:type="dxa"/>
          </w:tcPr>
          <w:p w14:paraId="080DFBB7" w14:textId="77777777" w:rsidR="00EE42F3" w:rsidRPr="00EE42F3" w:rsidRDefault="00EE42F3" w:rsidP="00FC3B5B">
            <w:pPr>
              <w:rPr>
                <w:b/>
                <w:sz w:val="22"/>
              </w:rPr>
            </w:pPr>
            <w:r w:rsidRPr="00EE42F3">
              <w:rPr>
                <w:b/>
                <w:sz w:val="22"/>
              </w:rPr>
              <w:t xml:space="preserve">Дата подачи </w:t>
            </w:r>
            <w:proofErr w:type="gramStart"/>
            <w:r w:rsidRPr="00EE42F3">
              <w:rPr>
                <w:b/>
                <w:sz w:val="22"/>
              </w:rPr>
              <w:t>заявки:</w:t>
            </w:r>
            <w:r w:rsidRPr="00EE42F3">
              <w:rPr>
                <w:sz w:val="22"/>
              </w:rPr>
              <w:t>_</w:t>
            </w:r>
            <w:proofErr w:type="gramEnd"/>
            <w:r w:rsidRPr="00EE42F3">
              <w:rPr>
                <w:sz w:val="22"/>
              </w:rPr>
              <w:t>___________________</w:t>
            </w:r>
            <w:r w:rsidRPr="00EE42F3">
              <w:rPr>
                <w:b/>
                <w:sz w:val="22"/>
              </w:rPr>
              <w:tab/>
            </w:r>
          </w:p>
          <w:p w14:paraId="1B7E5939" w14:textId="77777777" w:rsidR="00EE42F3" w:rsidRPr="00EE42F3" w:rsidRDefault="00EE42F3" w:rsidP="00FC3B5B">
            <w:pPr>
              <w:rPr>
                <w:b/>
                <w:sz w:val="22"/>
              </w:rPr>
            </w:pPr>
          </w:p>
        </w:tc>
        <w:tc>
          <w:tcPr>
            <w:tcW w:w="4811" w:type="dxa"/>
          </w:tcPr>
          <w:p w14:paraId="5931ACF5" w14:textId="77777777" w:rsidR="00EE42F3" w:rsidRPr="00EE42F3" w:rsidRDefault="00EE42F3" w:rsidP="00FC3B5B">
            <w:pPr>
              <w:rPr>
                <w:b/>
                <w:sz w:val="22"/>
              </w:rPr>
            </w:pPr>
            <w:r w:rsidRPr="00EE42F3">
              <w:rPr>
                <w:b/>
                <w:sz w:val="22"/>
              </w:rPr>
              <w:t xml:space="preserve">Дата приема </w:t>
            </w:r>
            <w:proofErr w:type="gramStart"/>
            <w:r w:rsidRPr="00EE42F3">
              <w:rPr>
                <w:b/>
                <w:sz w:val="22"/>
              </w:rPr>
              <w:t>заявки:</w:t>
            </w:r>
            <w:r w:rsidRPr="00EE42F3">
              <w:rPr>
                <w:sz w:val="22"/>
              </w:rPr>
              <w:t>_</w:t>
            </w:r>
            <w:proofErr w:type="gramEnd"/>
            <w:r w:rsidRPr="00EE42F3">
              <w:rPr>
                <w:sz w:val="22"/>
              </w:rPr>
              <w:t>_____________________</w:t>
            </w:r>
          </w:p>
        </w:tc>
      </w:tr>
      <w:tr w:rsidR="00EE42F3" w:rsidRPr="00EE42F3" w14:paraId="3186C801" w14:textId="77777777" w:rsidTr="00FC3B5B">
        <w:trPr>
          <w:trHeight w:val="80"/>
        </w:trPr>
        <w:tc>
          <w:tcPr>
            <w:tcW w:w="4811" w:type="dxa"/>
          </w:tcPr>
          <w:p w14:paraId="611A1A2A" w14:textId="77777777" w:rsidR="00EE42F3" w:rsidRPr="00EE42F3" w:rsidRDefault="00EE42F3" w:rsidP="00FC3B5B">
            <w:pPr>
              <w:rPr>
                <w:b/>
                <w:sz w:val="22"/>
              </w:rPr>
            </w:pPr>
          </w:p>
        </w:tc>
        <w:tc>
          <w:tcPr>
            <w:tcW w:w="4811" w:type="dxa"/>
          </w:tcPr>
          <w:p w14:paraId="416A9945" w14:textId="77777777" w:rsidR="00EE42F3" w:rsidRPr="00EE42F3" w:rsidRDefault="00EE42F3" w:rsidP="00FC3B5B">
            <w:pPr>
              <w:rPr>
                <w:b/>
                <w:sz w:val="22"/>
              </w:rPr>
            </w:pPr>
          </w:p>
        </w:tc>
      </w:tr>
    </w:tbl>
    <w:p w14:paraId="1AB3A356" w14:textId="77777777" w:rsidR="00EE42F3" w:rsidRPr="00EE42F3" w:rsidRDefault="00EE42F3" w:rsidP="00EE42F3">
      <w:pPr>
        <w:jc w:val="both"/>
        <w:rPr>
          <w:sz w:val="20"/>
        </w:rPr>
      </w:pPr>
    </w:p>
    <w:p w14:paraId="788DCCF7" w14:textId="0603ED47" w:rsidR="00EE42F3" w:rsidRPr="004A21CF" w:rsidRDefault="00853FC6" w:rsidP="00EE42F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(*) </w:t>
      </w:r>
      <w:r w:rsidR="00EE42F3" w:rsidRPr="004A21CF">
        <w:rPr>
          <w:b/>
          <w:sz w:val="28"/>
          <w:szCs w:val="28"/>
        </w:rPr>
        <w:t>Для изготовления новых карт в графе № карты указывайте «новая»</w:t>
      </w:r>
    </w:p>
    <w:p w14:paraId="72FD1ECE" w14:textId="77777777" w:rsidR="00EE42F3" w:rsidRPr="004A21CF" w:rsidRDefault="00EE42F3" w:rsidP="00EE42F3">
      <w:pPr>
        <w:rPr>
          <w:b/>
          <w:sz w:val="28"/>
          <w:szCs w:val="28"/>
        </w:rPr>
      </w:pPr>
    </w:p>
    <w:p w14:paraId="7393C76F" w14:textId="77777777" w:rsidR="00EE42F3" w:rsidRPr="004A21CF" w:rsidRDefault="00EE42F3" w:rsidP="00EE42F3">
      <w:pPr>
        <w:jc w:val="both"/>
      </w:pPr>
    </w:p>
    <w:p w14:paraId="0756DE3F" w14:textId="77777777" w:rsidR="00E573B2" w:rsidRPr="004A21CF" w:rsidRDefault="00E573B2" w:rsidP="007D2B31">
      <w:pPr>
        <w:pStyle w:val="21"/>
        <w:ind w:firstLine="0"/>
      </w:pPr>
    </w:p>
    <w:p w14:paraId="2A98C02D" w14:textId="5FB276DC" w:rsidR="00853FC6" w:rsidRDefault="00853FC6">
      <w:r>
        <w:br w:type="page"/>
      </w:r>
    </w:p>
    <w:p w14:paraId="597B92CC" w14:textId="77777777" w:rsidR="00DF1221" w:rsidRPr="00571E4F" w:rsidRDefault="00DF1221" w:rsidP="00EE42F3">
      <w:pPr>
        <w:pStyle w:val="4"/>
        <w:jc w:val="right"/>
        <w:rPr>
          <w:szCs w:val="24"/>
        </w:rPr>
      </w:pPr>
      <w:r w:rsidRPr="004A21CF">
        <w:rPr>
          <w:b/>
          <w:i/>
        </w:rPr>
        <w:lastRenderedPageBreak/>
        <w:t xml:space="preserve">                                                                              </w:t>
      </w:r>
      <w:r w:rsidRPr="004A21CF">
        <w:rPr>
          <w:b/>
          <w:szCs w:val="24"/>
        </w:rPr>
        <w:t xml:space="preserve"> </w:t>
      </w:r>
      <w:r w:rsidRPr="00EE42F3">
        <w:rPr>
          <w:szCs w:val="24"/>
        </w:rPr>
        <w:t xml:space="preserve">Приложение </w:t>
      </w:r>
      <w:r w:rsidR="00E573B2" w:rsidRPr="00571E4F">
        <w:rPr>
          <w:szCs w:val="24"/>
        </w:rPr>
        <w:t>2</w:t>
      </w:r>
    </w:p>
    <w:p w14:paraId="74BB8C0D" w14:textId="77777777" w:rsidR="00DF1221" w:rsidRPr="00EE42F3" w:rsidRDefault="00DF1221" w:rsidP="00EE42F3">
      <w:pPr>
        <w:tabs>
          <w:tab w:val="left" w:pos="6975"/>
        </w:tabs>
        <w:jc w:val="right"/>
      </w:pPr>
      <w:r w:rsidRPr="00EE42F3">
        <w:t xml:space="preserve">                                                                                       Договору № _______ от _________</w:t>
      </w:r>
    </w:p>
    <w:p w14:paraId="59F8B6CC" w14:textId="77777777" w:rsidR="00DF1221" w:rsidRPr="004A21CF" w:rsidRDefault="00DF1221" w:rsidP="00DF1221">
      <w:pPr>
        <w:pStyle w:val="4"/>
        <w:jc w:val="center"/>
        <w:rPr>
          <w:b/>
          <w:szCs w:val="24"/>
        </w:rPr>
      </w:pPr>
    </w:p>
    <w:p w14:paraId="3589957D" w14:textId="77777777" w:rsidR="00DF1221" w:rsidRPr="004A21CF" w:rsidRDefault="00DF1221" w:rsidP="00DF1221">
      <w:pPr>
        <w:pStyle w:val="4"/>
        <w:jc w:val="center"/>
        <w:rPr>
          <w:b/>
          <w:szCs w:val="24"/>
        </w:rPr>
      </w:pPr>
      <w:r w:rsidRPr="004A21CF">
        <w:rPr>
          <w:b/>
          <w:szCs w:val="24"/>
        </w:rPr>
        <w:t>Правила пользования</w:t>
      </w:r>
    </w:p>
    <w:p w14:paraId="7A38AD08" w14:textId="3A810A6E" w:rsidR="00DF1221" w:rsidRDefault="00DF1221" w:rsidP="00DF1221">
      <w:pPr>
        <w:jc w:val="center"/>
        <w:rPr>
          <w:b/>
        </w:rPr>
      </w:pPr>
      <w:r w:rsidRPr="004A21CF">
        <w:rPr>
          <w:b/>
        </w:rPr>
        <w:t>Литровыми смарт-картами</w:t>
      </w:r>
    </w:p>
    <w:p w14:paraId="6B52F6D4" w14:textId="77777777" w:rsidR="00EE42F3" w:rsidRDefault="00EE42F3" w:rsidP="00DF1221">
      <w:pPr>
        <w:jc w:val="center"/>
        <w:rPr>
          <w:b/>
        </w:rPr>
      </w:pPr>
    </w:p>
    <w:p w14:paraId="68D404A5" w14:textId="77777777" w:rsidR="00EE42F3" w:rsidRPr="004A21CF" w:rsidRDefault="00EE42F3" w:rsidP="00DF1221">
      <w:pPr>
        <w:jc w:val="center"/>
        <w:rPr>
          <w:b/>
        </w:rPr>
      </w:pPr>
    </w:p>
    <w:p w14:paraId="28C321DB" w14:textId="2CF3FC6C" w:rsidR="00DF1221" w:rsidRPr="004A21CF" w:rsidRDefault="00DF1221" w:rsidP="00EE42F3">
      <w:pPr>
        <w:jc w:val="both"/>
      </w:pPr>
      <w:r w:rsidRPr="004A21CF">
        <w:t xml:space="preserve">Литровая смарт-карта (далее ИСК) является средством для получения клиентом нефтепродуктов на всех автозаправочных станциях, указанных в списке АЗС, отпускающих нефтепродукты по ИСК </w:t>
      </w:r>
      <w:r w:rsidR="00853FC6">
        <w:t>________________</w:t>
      </w:r>
      <w:r w:rsidRPr="004A21CF">
        <w:t>.</w:t>
      </w:r>
    </w:p>
    <w:p w14:paraId="60F6A852" w14:textId="77777777" w:rsidR="00DF1221" w:rsidRPr="004A21CF" w:rsidRDefault="00DF1221" w:rsidP="00EE42F3">
      <w:pPr>
        <w:ind w:firstLine="709"/>
        <w:jc w:val="both"/>
      </w:pPr>
      <w:r w:rsidRPr="004A21CF">
        <w:t>ИСК представляет собой пластиковую карту со встроенной микросхемой и соответствует международным стандартам. ИСК имеет защищенную память, в которой содержится информация о виде нефтепродукта, отпускаемом по карте и количестве нефтепродукта в литрах.</w:t>
      </w:r>
    </w:p>
    <w:p w14:paraId="71A442DA" w14:textId="77777777" w:rsidR="00DF1221" w:rsidRPr="004A21CF" w:rsidRDefault="00DF1221" w:rsidP="00EE42F3">
      <w:pPr>
        <w:ind w:firstLine="709"/>
        <w:jc w:val="both"/>
      </w:pPr>
      <w:r w:rsidRPr="004A21CF">
        <w:t>При выдаче ИСК Покупателю выдается накладная с указанием количества карт и количества нефтепродуктов, с разбивкой по видам, занесенных на ИСК.</w:t>
      </w:r>
    </w:p>
    <w:p w14:paraId="45A5A912" w14:textId="55DB45BA" w:rsidR="00DF1221" w:rsidRPr="004A21CF" w:rsidRDefault="00DF1221" w:rsidP="00EE42F3">
      <w:pPr>
        <w:ind w:firstLine="709"/>
        <w:jc w:val="both"/>
      </w:pPr>
      <w:r w:rsidRPr="004A21CF">
        <w:t xml:space="preserve">В согласованные между сторонами сроки </w:t>
      </w:r>
      <w:r w:rsidR="00853FC6">
        <w:t>Продавец</w:t>
      </w:r>
      <w:r w:rsidRPr="004A21CF">
        <w:t xml:space="preserve"> (далее по тексту «Общество») предоставляет Покупателю данные о движении нефтепродуктов на ИСК Покупателя (№№ АЗС, время заправок, количество отпущенного топлива, остаток нефтепродуктов на ИСК после каждой транзакции).</w:t>
      </w:r>
    </w:p>
    <w:p w14:paraId="7F53E563" w14:textId="4E0FF949" w:rsidR="00DF1221" w:rsidRPr="004A21CF" w:rsidRDefault="00DF1221" w:rsidP="00EE42F3">
      <w:pPr>
        <w:ind w:firstLine="709"/>
        <w:jc w:val="both"/>
      </w:pPr>
      <w:r w:rsidRPr="004A21CF">
        <w:t xml:space="preserve">При утере или повреждении ИСК клиент должен немедленно сообщить об этом по телефону </w:t>
      </w:r>
      <w:r w:rsidR="00853FC6">
        <w:t>___________</w:t>
      </w:r>
      <w:r w:rsidRPr="004A21CF">
        <w:t xml:space="preserve"> и в ближайший рабочий день передать письменное заявление в Общество с представителем. Номера утерянных карт заносятся в "черный список", который передается на АЗС с целью исключения возможности дальнейшего использования таких карт. Общество оставляет за собой право проведения расследования в течение 5 дней.</w:t>
      </w:r>
    </w:p>
    <w:p w14:paraId="5093FC9A" w14:textId="77777777" w:rsidR="00DF1221" w:rsidRPr="004A21CF" w:rsidRDefault="00DF1221" w:rsidP="00EE42F3">
      <w:pPr>
        <w:ind w:firstLine="709"/>
        <w:jc w:val="both"/>
      </w:pPr>
      <w:r w:rsidRPr="004A21CF">
        <w:t xml:space="preserve">Все претензии к Обществу принимаются в письменном виде на имя Генерального директора. </w:t>
      </w:r>
    </w:p>
    <w:p w14:paraId="584E80AD" w14:textId="77777777" w:rsidR="00D4489A" w:rsidRPr="004A21CF" w:rsidRDefault="00DF1221" w:rsidP="00EE42F3">
      <w:pPr>
        <w:ind w:firstLine="709"/>
        <w:jc w:val="both"/>
      </w:pPr>
      <w:r w:rsidRPr="004A21CF">
        <w:t xml:space="preserve">Если карта была своевременно заблокирована, остаток нефтепродуктов заносится на новую карту. </w:t>
      </w:r>
    </w:p>
    <w:p w14:paraId="56AB59CB" w14:textId="77777777" w:rsidR="00DF1221" w:rsidRPr="004A21CF" w:rsidRDefault="00DF1221" w:rsidP="00EE42F3">
      <w:pPr>
        <w:ind w:firstLine="709"/>
        <w:jc w:val="both"/>
      </w:pPr>
      <w:r w:rsidRPr="004A21CF">
        <w:t>При выдаче ИСК клиенту выдается чек, на котором указаны следующие сведения о карте:</w:t>
      </w:r>
    </w:p>
    <w:p w14:paraId="06A09EA3" w14:textId="77777777" w:rsidR="00DF1221" w:rsidRPr="004A21CF" w:rsidRDefault="00DF1221" w:rsidP="00EE42F3">
      <w:pPr>
        <w:ind w:firstLine="709"/>
        <w:jc w:val="both"/>
      </w:pPr>
      <w:r w:rsidRPr="004A21CF">
        <w:t>1) Номер ИСК, нанесенный на карте полиграфическим способом;</w:t>
      </w:r>
    </w:p>
    <w:p w14:paraId="5AF2772E" w14:textId="77777777" w:rsidR="00DF1221" w:rsidRPr="004A21CF" w:rsidRDefault="00DF1221" w:rsidP="00EE42F3">
      <w:pPr>
        <w:ind w:firstLine="709"/>
        <w:jc w:val="both"/>
      </w:pPr>
      <w:r w:rsidRPr="004A21CF">
        <w:t>2) Дата кодирования карты;</w:t>
      </w:r>
    </w:p>
    <w:p w14:paraId="22D300BF" w14:textId="77777777" w:rsidR="00DF1221" w:rsidRPr="004A21CF" w:rsidRDefault="00DF1221" w:rsidP="00EE42F3">
      <w:pPr>
        <w:ind w:firstLine="709"/>
        <w:jc w:val="both"/>
      </w:pPr>
      <w:r w:rsidRPr="004A21CF">
        <w:t>3) Код кассира;</w:t>
      </w:r>
    </w:p>
    <w:p w14:paraId="13D05B7B" w14:textId="77777777" w:rsidR="00DF1221" w:rsidRPr="004A21CF" w:rsidRDefault="00DF1221" w:rsidP="00EE42F3">
      <w:pPr>
        <w:ind w:firstLine="709"/>
        <w:jc w:val="both"/>
      </w:pPr>
      <w:r w:rsidRPr="004A21CF">
        <w:t>4) Вид топлива;</w:t>
      </w:r>
    </w:p>
    <w:p w14:paraId="3B524B16" w14:textId="427F3CA3" w:rsidR="00DF1221" w:rsidRPr="004A21CF" w:rsidRDefault="00DF1221" w:rsidP="00EE42F3">
      <w:pPr>
        <w:ind w:firstLine="709"/>
        <w:jc w:val="both"/>
      </w:pPr>
      <w:r w:rsidRPr="004A21CF">
        <w:t>5) Объем нефтепродуктов</w:t>
      </w:r>
      <w:r w:rsidR="00853FC6">
        <w:t>,</w:t>
      </w:r>
      <w:r w:rsidRPr="004A21CF">
        <w:t xml:space="preserve"> занесенных на карту в литрах;</w:t>
      </w:r>
    </w:p>
    <w:p w14:paraId="5F1756D1" w14:textId="77777777" w:rsidR="00250535" w:rsidRDefault="00250535" w:rsidP="00EE42F3">
      <w:pPr>
        <w:ind w:firstLine="709"/>
        <w:jc w:val="both"/>
      </w:pPr>
      <w:r w:rsidRPr="004A21CF">
        <w:t>7) Суточный или месячный лимит (По желание Покупателя).</w:t>
      </w:r>
    </w:p>
    <w:p w14:paraId="1B1F9F90" w14:textId="77777777" w:rsidR="00EE42F3" w:rsidRPr="004A21CF" w:rsidRDefault="00EE42F3" w:rsidP="00EE42F3">
      <w:pPr>
        <w:ind w:firstLine="709"/>
        <w:jc w:val="both"/>
      </w:pPr>
    </w:p>
    <w:p w14:paraId="273905D8" w14:textId="580ED31A" w:rsidR="00DF1221" w:rsidRPr="004A21CF" w:rsidRDefault="00DF1221" w:rsidP="00EE42F3">
      <w:pPr>
        <w:jc w:val="center"/>
        <w:rPr>
          <w:b/>
        </w:rPr>
      </w:pPr>
      <w:r w:rsidRPr="004A21CF">
        <w:rPr>
          <w:b/>
        </w:rPr>
        <w:t>Общие правила пользования литровыми смарт-картами</w:t>
      </w:r>
    </w:p>
    <w:p w14:paraId="51A20197" w14:textId="77777777" w:rsidR="00DF1221" w:rsidRPr="004A21CF" w:rsidRDefault="00DF1221" w:rsidP="00EE42F3">
      <w:pPr>
        <w:jc w:val="both"/>
      </w:pPr>
      <w:r w:rsidRPr="004A21CF">
        <w:tab/>
        <w:t>ИСК обладают высокой степенью защищенности от подделок и соответствуют современным международным стандартам по системам электронных платежей.</w:t>
      </w:r>
    </w:p>
    <w:p w14:paraId="4F23DAB1" w14:textId="77777777" w:rsidR="00DF1221" w:rsidRPr="004A21CF" w:rsidRDefault="00DF1221" w:rsidP="00EE42F3">
      <w:pPr>
        <w:jc w:val="both"/>
      </w:pPr>
      <w:r w:rsidRPr="004A21CF">
        <w:tab/>
        <w:t>С целью обеспечения сохранности информации, закодированной на ИСК, не допускается деформировать ИСК или повреждать их поверхность. Запрещается хранить ИСК вблизи нагревательных приборов и источников электромагнитных полей. Не допускается подключать внешние источники электрического тока к контактам на ИСК. Запрещается использование ИСК в других системах электронных платежей, поскольку попытки несанкционированного чтения приводят к автоматическому блокированию ИСК.</w:t>
      </w:r>
    </w:p>
    <w:p w14:paraId="2D89942A" w14:textId="77777777" w:rsidR="00DF1221" w:rsidRDefault="00DF1221" w:rsidP="00EE42F3">
      <w:pPr>
        <w:jc w:val="both"/>
      </w:pPr>
      <w:r w:rsidRPr="004A21CF">
        <w:tab/>
        <w:t xml:space="preserve">Проверка подлинности и платежеспособности предъявляемых ИСК производится автоматически при каждом использовании ИСК на АЗС. </w:t>
      </w:r>
    </w:p>
    <w:p w14:paraId="06060A31" w14:textId="77777777" w:rsidR="00EE42F3" w:rsidRPr="004A21CF" w:rsidRDefault="00EE42F3" w:rsidP="00EE42F3">
      <w:pPr>
        <w:jc w:val="both"/>
      </w:pPr>
    </w:p>
    <w:p w14:paraId="30C1ABC7" w14:textId="77777777" w:rsidR="00DF1221" w:rsidRPr="004A21CF" w:rsidRDefault="00DF1221" w:rsidP="00EE42F3">
      <w:pPr>
        <w:jc w:val="center"/>
        <w:rPr>
          <w:u w:val="single"/>
        </w:rPr>
      </w:pPr>
      <w:r w:rsidRPr="004A21CF">
        <w:rPr>
          <w:b/>
        </w:rPr>
        <w:t>Порядок приобретения нефтепродуктов по ИСК на АЗС.</w:t>
      </w:r>
    </w:p>
    <w:p w14:paraId="10E7D10E" w14:textId="77777777" w:rsidR="00DF1221" w:rsidRPr="004A21CF" w:rsidRDefault="00DF1221" w:rsidP="00EE42F3">
      <w:pPr>
        <w:numPr>
          <w:ilvl w:val="0"/>
          <w:numId w:val="13"/>
        </w:numPr>
        <w:jc w:val="both"/>
      </w:pPr>
      <w:r w:rsidRPr="004A21CF">
        <w:t>Вставить пистолет в бак.</w:t>
      </w:r>
    </w:p>
    <w:p w14:paraId="284BBECF" w14:textId="77777777" w:rsidR="00DF1221" w:rsidRPr="004A21CF" w:rsidRDefault="00DF1221" w:rsidP="00EE42F3">
      <w:pPr>
        <w:numPr>
          <w:ilvl w:val="0"/>
          <w:numId w:val="13"/>
        </w:numPr>
        <w:jc w:val="both"/>
      </w:pPr>
      <w:r w:rsidRPr="004A21CF">
        <w:t>Передать карту оператору АЗС.</w:t>
      </w:r>
    </w:p>
    <w:p w14:paraId="7CE3D1EE" w14:textId="77777777" w:rsidR="00DF1221" w:rsidRPr="004A21CF" w:rsidRDefault="00DF1221" w:rsidP="00EE42F3">
      <w:pPr>
        <w:numPr>
          <w:ilvl w:val="0"/>
          <w:numId w:val="13"/>
        </w:numPr>
        <w:jc w:val="both"/>
      </w:pPr>
      <w:r w:rsidRPr="004A21CF">
        <w:lastRenderedPageBreak/>
        <w:t>Назвать оператору номер колонки и запросить требуемое количество литров нефтепродукта.</w:t>
      </w:r>
    </w:p>
    <w:p w14:paraId="4AF98348" w14:textId="77777777" w:rsidR="00DF1221" w:rsidRPr="004A21CF" w:rsidRDefault="00DF1221" w:rsidP="00EE42F3">
      <w:pPr>
        <w:numPr>
          <w:ilvl w:val="0"/>
          <w:numId w:val="13"/>
        </w:numPr>
        <w:jc w:val="both"/>
      </w:pPr>
      <w:r w:rsidRPr="004A21CF">
        <w:t xml:space="preserve">Получить карту вместе с чеком. </w:t>
      </w:r>
    </w:p>
    <w:p w14:paraId="612E49AE" w14:textId="77777777" w:rsidR="00DF1221" w:rsidRPr="004A21CF" w:rsidRDefault="00DF1221" w:rsidP="00EE42F3">
      <w:pPr>
        <w:jc w:val="both"/>
      </w:pPr>
      <w:r w:rsidRPr="004A21CF">
        <w:t>На чеке печатается следующая информация:</w:t>
      </w:r>
    </w:p>
    <w:p w14:paraId="47CD80F6" w14:textId="77777777" w:rsidR="00DF1221" w:rsidRPr="004A21CF" w:rsidRDefault="00DF1221" w:rsidP="00EE42F3">
      <w:pPr>
        <w:jc w:val="both"/>
      </w:pPr>
      <w:r w:rsidRPr="004A21CF">
        <w:t>- номер АЗС;</w:t>
      </w:r>
    </w:p>
    <w:p w14:paraId="31D934A9" w14:textId="77777777" w:rsidR="00DF1221" w:rsidRPr="004A21CF" w:rsidRDefault="00DF1221" w:rsidP="00EE42F3">
      <w:pPr>
        <w:jc w:val="both"/>
      </w:pPr>
      <w:r w:rsidRPr="004A21CF">
        <w:t>- сокращенное наименование нефтепродукта;</w:t>
      </w:r>
    </w:p>
    <w:p w14:paraId="74C60252" w14:textId="77777777" w:rsidR="00DF1221" w:rsidRPr="004A21CF" w:rsidRDefault="00DF1221" w:rsidP="00EE42F3">
      <w:pPr>
        <w:jc w:val="both"/>
      </w:pPr>
      <w:r w:rsidRPr="004A21CF">
        <w:t>- количество отпущенных литров;</w:t>
      </w:r>
    </w:p>
    <w:p w14:paraId="6B53F634" w14:textId="77777777" w:rsidR="00DF1221" w:rsidRPr="004A21CF" w:rsidRDefault="00DF1221" w:rsidP="00EE42F3">
      <w:pPr>
        <w:jc w:val="both"/>
      </w:pPr>
      <w:r w:rsidRPr="004A21CF">
        <w:t>- номер ИСК;</w:t>
      </w:r>
    </w:p>
    <w:p w14:paraId="0F1910D2" w14:textId="4BC560D0" w:rsidR="00DF1221" w:rsidRPr="004A21CF" w:rsidRDefault="00DF1221" w:rsidP="00EE42F3">
      <w:pPr>
        <w:jc w:val="both"/>
      </w:pPr>
      <w:r w:rsidRPr="004A21CF">
        <w:t>- остаток нефтепродуктов на ИСК после совершения операции, литров;</w:t>
      </w:r>
    </w:p>
    <w:p w14:paraId="4FA6F95E" w14:textId="77777777" w:rsidR="00D26861" w:rsidRPr="004A21CF" w:rsidRDefault="00D26861" w:rsidP="00EE42F3">
      <w:pPr>
        <w:jc w:val="both"/>
      </w:pPr>
      <w:r w:rsidRPr="004A21CF">
        <w:t>- остаток суточного или месячного лимита на ИСК после совершения операции, литров;</w:t>
      </w:r>
    </w:p>
    <w:p w14:paraId="53B96403" w14:textId="77777777" w:rsidR="00DF1221" w:rsidRPr="004A21CF" w:rsidRDefault="00DF1221" w:rsidP="00EE42F3">
      <w:pPr>
        <w:jc w:val="both"/>
      </w:pPr>
      <w:r w:rsidRPr="004A21CF">
        <w:t>- дата;</w:t>
      </w:r>
    </w:p>
    <w:p w14:paraId="0A3EB144" w14:textId="77777777" w:rsidR="00DF1221" w:rsidRPr="004A21CF" w:rsidRDefault="00DF1221" w:rsidP="00EE42F3">
      <w:pPr>
        <w:jc w:val="both"/>
      </w:pPr>
      <w:r w:rsidRPr="004A21CF">
        <w:t>- время.</w:t>
      </w:r>
    </w:p>
    <w:p w14:paraId="22233FF1" w14:textId="77777777" w:rsidR="00DF1221" w:rsidRDefault="00DF1221" w:rsidP="00EE42F3">
      <w:pPr>
        <w:numPr>
          <w:ilvl w:val="0"/>
          <w:numId w:val="13"/>
        </w:numPr>
        <w:jc w:val="both"/>
      </w:pPr>
      <w:r w:rsidRPr="004A21CF">
        <w:t>После получения ИСК и чека получить нефтепродукт.</w:t>
      </w:r>
    </w:p>
    <w:p w14:paraId="3D58C9E8" w14:textId="77777777" w:rsidR="00EE42F3" w:rsidRPr="004A21CF" w:rsidRDefault="00EE42F3" w:rsidP="00EE42F3">
      <w:pPr>
        <w:ind w:left="360"/>
        <w:jc w:val="both"/>
      </w:pPr>
    </w:p>
    <w:p w14:paraId="12469C74" w14:textId="77777777" w:rsidR="00DF1221" w:rsidRPr="004A21CF" w:rsidRDefault="00DF1221" w:rsidP="00EE42F3">
      <w:pPr>
        <w:jc w:val="center"/>
        <w:rPr>
          <w:b/>
        </w:rPr>
      </w:pPr>
      <w:r w:rsidRPr="004A21CF">
        <w:rPr>
          <w:b/>
        </w:rPr>
        <w:t>Порядок возврата литров на карту за недополученный нефтепродукт</w:t>
      </w:r>
    </w:p>
    <w:p w14:paraId="39ECD972" w14:textId="77777777" w:rsidR="00DF1221" w:rsidRPr="004A21CF" w:rsidRDefault="00DF1221" w:rsidP="00EE42F3">
      <w:pPr>
        <w:jc w:val="both"/>
      </w:pPr>
      <w:r w:rsidRPr="004A21CF">
        <w:tab/>
        <w:t>1) Передать ИСК оператору АЗС.</w:t>
      </w:r>
    </w:p>
    <w:p w14:paraId="4E5EB2F2" w14:textId="52596439" w:rsidR="00DF1221" w:rsidRPr="004A21CF" w:rsidRDefault="00DF1221" w:rsidP="00EE42F3">
      <w:pPr>
        <w:jc w:val="both"/>
      </w:pPr>
      <w:r w:rsidRPr="004A21CF">
        <w:tab/>
        <w:t>2) Назвать оператору номер колонки и сообщить количество недополученных литров нефтепродукта.</w:t>
      </w:r>
    </w:p>
    <w:p w14:paraId="2203C129" w14:textId="2C378A1A" w:rsidR="00DF1221" w:rsidRPr="004A21CF" w:rsidRDefault="00DB1BF8" w:rsidP="00EE42F3">
      <w:pPr>
        <w:jc w:val="both"/>
      </w:pPr>
      <w:r w:rsidRPr="004A21CF">
        <w:tab/>
        <w:t>3</w:t>
      </w:r>
      <w:r w:rsidR="00DF1221" w:rsidRPr="004A21CF">
        <w:t>) Получить карту и чек, на котором печатается следующая информация:</w:t>
      </w:r>
    </w:p>
    <w:p w14:paraId="0516142B" w14:textId="77777777" w:rsidR="00DF1221" w:rsidRPr="004A21CF" w:rsidRDefault="00DF1221" w:rsidP="00EE42F3">
      <w:pPr>
        <w:jc w:val="both"/>
      </w:pPr>
      <w:r w:rsidRPr="004A21CF">
        <w:t>- номер АЗС;</w:t>
      </w:r>
    </w:p>
    <w:p w14:paraId="3B107A08" w14:textId="77777777" w:rsidR="00DF1221" w:rsidRPr="004A21CF" w:rsidRDefault="00DF1221" w:rsidP="00EE42F3">
      <w:pPr>
        <w:jc w:val="both"/>
      </w:pPr>
      <w:r w:rsidRPr="004A21CF">
        <w:t>- сокращенное наименование нефтепродукта;</w:t>
      </w:r>
    </w:p>
    <w:p w14:paraId="02265888" w14:textId="77777777" w:rsidR="00DF1221" w:rsidRPr="004A21CF" w:rsidRDefault="00DF1221" w:rsidP="00EE42F3">
      <w:pPr>
        <w:jc w:val="both"/>
      </w:pPr>
      <w:r w:rsidRPr="004A21CF">
        <w:t>- количество литров со знаком "-" (минус);</w:t>
      </w:r>
    </w:p>
    <w:p w14:paraId="141F01CC" w14:textId="77777777" w:rsidR="00DF1221" w:rsidRPr="004A21CF" w:rsidRDefault="00DF1221" w:rsidP="00EE42F3">
      <w:pPr>
        <w:jc w:val="both"/>
      </w:pPr>
      <w:r w:rsidRPr="004A21CF">
        <w:t>- номер ИСК;</w:t>
      </w:r>
    </w:p>
    <w:p w14:paraId="04949EEC" w14:textId="77777777" w:rsidR="00DF1221" w:rsidRPr="004A21CF" w:rsidRDefault="00DF1221" w:rsidP="00EE42F3">
      <w:pPr>
        <w:jc w:val="both"/>
      </w:pPr>
      <w:r w:rsidRPr="004A21CF">
        <w:t>- остаток нефтепродуктов на ИСК после совершения операции;</w:t>
      </w:r>
    </w:p>
    <w:p w14:paraId="54A16381" w14:textId="77777777" w:rsidR="00DF1221" w:rsidRPr="004A21CF" w:rsidRDefault="00DF1221" w:rsidP="00EE42F3">
      <w:pPr>
        <w:jc w:val="both"/>
      </w:pPr>
      <w:r w:rsidRPr="004A21CF">
        <w:t>- дата;</w:t>
      </w:r>
    </w:p>
    <w:p w14:paraId="4E73264D" w14:textId="77777777" w:rsidR="00DF1221" w:rsidRPr="004A21CF" w:rsidRDefault="00DF1221" w:rsidP="00EE42F3">
      <w:pPr>
        <w:jc w:val="both"/>
      </w:pPr>
      <w:r w:rsidRPr="004A21CF">
        <w:t>- время.</w:t>
      </w:r>
    </w:p>
    <w:p w14:paraId="32913B07" w14:textId="77777777" w:rsidR="00DF1221" w:rsidRPr="004A21CF" w:rsidRDefault="00DF1221" w:rsidP="00EE42F3">
      <w:pPr>
        <w:jc w:val="both"/>
        <w:rPr>
          <w:b/>
        </w:rPr>
      </w:pPr>
    </w:p>
    <w:p w14:paraId="08925A55" w14:textId="77777777" w:rsidR="00DF1221" w:rsidRPr="004A21CF" w:rsidRDefault="00DF1221" w:rsidP="00EE42F3">
      <w:pPr>
        <w:jc w:val="center"/>
        <w:rPr>
          <w:b/>
        </w:rPr>
      </w:pPr>
      <w:r w:rsidRPr="004A21CF">
        <w:rPr>
          <w:b/>
        </w:rPr>
        <w:t>Удаленное пополнение карт</w:t>
      </w:r>
    </w:p>
    <w:p w14:paraId="71A019BC" w14:textId="6C7F44FB" w:rsidR="00DF1221" w:rsidRPr="004A21CF" w:rsidRDefault="00DF1221" w:rsidP="00EE42F3">
      <w:pPr>
        <w:jc w:val="both"/>
      </w:pPr>
      <w:r w:rsidRPr="004A21CF">
        <w:tab/>
        <w:t xml:space="preserve">Удаленное пополнение карт производится по заявкам, переданным по </w:t>
      </w:r>
      <w:proofErr w:type="gramStart"/>
      <w:r w:rsidRPr="004A21CF">
        <w:t>Интернет системе</w:t>
      </w:r>
      <w:proofErr w:type="gramEnd"/>
      <w:r w:rsidRPr="004A21CF">
        <w:t xml:space="preserve"> </w:t>
      </w:r>
      <w:r w:rsidR="00853FC6">
        <w:t>______________</w:t>
      </w:r>
      <w:r w:rsidRPr="004A21CF">
        <w:t>.</w:t>
      </w:r>
    </w:p>
    <w:p w14:paraId="26083D9B" w14:textId="69863F07" w:rsidR="00DF1221" w:rsidRPr="004A21CF" w:rsidRDefault="00DF1221" w:rsidP="00EE42F3">
      <w:pPr>
        <w:jc w:val="both"/>
      </w:pPr>
      <w:r w:rsidRPr="004A21CF">
        <w:tab/>
        <w:t>Пополнение карт производиться автоматически при их очередной обработке на АЗС, при этом распечатывается квитанция пополнения</w:t>
      </w:r>
      <w:r w:rsidR="00853FC6">
        <w:t>,</w:t>
      </w:r>
      <w:r w:rsidRPr="004A21CF">
        <w:t xml:space="preserve"> в которой указывается: дата и время проведения операции, старый остаток на ИСК; доза пополнения; новый остаток на ИСК.</w:t>
      </w:r>
    </w:p>
    <w:p w14:paraId="253023F9" w14:textId="78DFF321" w:rsidR="00DF1221" w:rsidRPr="004A21CF" w:rsidRDefault="00DF1221" w:rsidP="00EE42F3">
      <w:pPr>
        <w:jc w:val="both"/>
      </w:pPr>
      <w:r w:rsidRPr="004A21CF">
        <w:tab/>
        <w:t>Заявки</w:t>
      </w:r>
      <w:r w:rsidR="00853FC6">
        <w:t>,</w:t>
      </w:r>
      <w:r w:rsidRPr="004A21CF">
        <w:t xml:space="preserve"> принятые к исполнению до 16.30 текущего дня</w:t>
      </w:r>
      <w:r w:rsidR="00853FC6">
        <w:t>,</w:t>
      </w:r>
      <w:r w:rsidRPr="004A21CF">
        <w:t xml:space="preserve"> доводятся до АЗС, осуществляющих отложенное пополнение, к началу смены следующего дня. </w:t>
      </w:r>
    </w:p>
    <w:p w14:paraId="42E0D7EE" w14:textId="77777777" w:rsidR="00DF1221" w:rsidRPr="004A21CF" w:rsidRDefault="00DF1221" w:rsidP="00EE42F3">
      <w:pPr>
        <w:jc w:val="both"/>
      </w:pPr>
    </w:p>
    <w:p w14:paraId="46C8A272" w14:textId="77777777" w:rsidR="00E07C36" w:rsidRPr="004A21CF" w:rsidRDefault="00E07C36" w:rsidP="00EE42F3">
      <w:pPr>
        <w:jc w:val="both"/>
      </w:pPr>
    </w:p>
    <w:p w14:paraId="1A0CD937" w14:textId="77777777" w:rsidR="00E07C36" w:rsidRPr="004A21CF" w:rsidRDefault="00E07C36" w:rsidP="00EE42F3">
      <w:pPr>
        <w:jc w:val="both"/>
      </w:pPr>
    </w:p>
    <w:p w14:paraId="79F5D8BC" w14:textId="77777777" w:rsidR="008A5604" w:rsidRPr="004A21CF" w:rsidRDefault="008A5604" w:rsidP="00EE42F3">
      <w:pPr>
        <w:jc w:val="both"/>
      </w:pPr>
    </w:p>
    <w:p w14:paraId="6788A89E" w14:textId="77777777" w:rsidR="00347C6E" w:rsidRPr="004A21CF" w:rsidRDefault="00347C6E" w:rsidP="00EE42F3">
      <w:pPr>
        <w:jc w:val="both"/>
      </w:pPr>
    </w:p>
    <w:p w14:paraId="00B9AD37" w14:textId="77777777" w:rsidR="00347C6E" w:rsidRPr="004A21CF" w:rsidRDefault="00347C6E" w:rsidP="00EE42F3">
      <w:pPr>
        <w:jc w:val="both"/>
      </w:pPr>
    </w:p>
    <w:p w14:paraId="6E36B519" w14:textId="77777777" w:rsidR="00E573B2" w:rsidRPr="00853FC6" w:rsidRDefault="00E573B2" w:rsidP="00EE42F3">
      <w:pPr>
        <w:jc w:val="both"/>
      </w:pPr>
    </w:p>
    <w:p w14:paraId="43CE8109" w14:textId="77777777" w:rsidR="003022D7" w:rsidRPr="00853FC6" w:rsidRDefault="003022D7" w:rsidP="00EE42F3">
      <w:pPr>
        <w:jc w:val="both"/>
      </w:pPr>
    </w:p>
    <w:p w14:paraId="64390C83" w14:textId="77777777" w:rsidR="003022D7" w:rsidRPr="00853FC6" w:rsidRDefault="003022D7"/>
    <w:p w14:paraId="7BA1DA0C" w14:textId="77777777" w:rsidR="003022D7" w:rsidRPr="00853FC6" w:rsidRDefault="003022D7"/>
    <w:p w14:paraId="0B37041C" w14:textId="0B88C14C" w:rsidR="00571E4F" w:rsidRDefault="00571E4F">
      <w:r>
        <w:br w:type="page"/>
      </w:r>
    </w:p>
    <w:p w14:paraId="186C49F8" w14:textId="46DEF9E7" w:rsidR="00E573B2" w:rsidRPr="00571E4F" w:rsidRDefault="00571E4F" w:rsidP="00571E4F">
      <w:pPr>
        <w:jc w:val="center"/>
        <w:rPr>
          <w:b/>
          <w:bCs/>
        </w:rPr>
      </w:pPr>
      <w:r w:rsidRPr="00571E4F">
        <w:rPr>
          <w:b/>
          <w:bCs/>
        </w:rPr>
        <w:lastRenderedPageBreak/>
        <w:t>Требования к автомобильному топливу:</w:t>
      </w:r>
    </w:p>
    <w:p w14:paraId="58A5627D" w14:textId="77777777" w:rsidR="00E573B2" w:rsidRPr="004A21CF" w:rsidRDefault="00E573B2"/>
    <w:p w14:paraId="5BC037B7" w14:textId="7325E988" w:rsidR="00347C6E" w:rsidRDefault="00347C6E"/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</w:tblCellMar>
        <w:tblLook w:val="04A0" w:firstRow="1" w:lastRow="0" w:firstColumn="1" w:lastColumn="0" w:noHBand="0" w:noVBand="1"/>
      </w:tblPr>
      <w:tblGrid>
        <w:gridCol w:w="1267"/>
        <w:gridCol w:w="2130"/>
        <w:gridCol w:w="4253"/>
        <w:gridCol w:w="992"/>
        <w:gridCol w:w="1134"/>
      </w:tblGrid>
      <w:tr w:rsidR="00571E4F" w14:paraId="4928155E" w14:textId="03E1A858" w:rsidTr="00C23EE6">
        <w:trPr>
          <w:trHeight w:val="738"/>
        </w:trPr>
        <w:tc>
          <w:tcPr>
            <w:tcW w:w="1267" w:type="dxa"/>
            <w:shd w:val="clear" w:color="auto" w:fill="auto"/>
            <w:vAlign w:val="center"/>
          </w:tcPr>
          <w:p w14:paraId="628A1FAB" w14:textId="77595EFA" w:rsidR="00571E4F" w:rsidRPr="00C23EE6" w:rsidRDefault="00571E4F">
            <w:pPr>
              <w:jc w:val="center"/>
              <w:rPr>
                <w:b/>
                <w:bCs/>
                <w:sz w:val="20"/>
                <w:szCs w:val="20"/>
              </w:rPr>
            </w:pPr>
            <w:r w:rsidRPr="00C23EE6">
              <w:rPr>
                <w:b/>
                <w:bCs/>
                <w:sz w:val="20"/>
                <w:szCs w:val="20"/>
              </w:rPr>
              <w:t>Код ОКПД2</w:t>
            </w:r>
          </w:p>
        </w:tc>
        <w:tc>
          <w:tcPr>
            <w:tcW w:w="2130" w:type="dxa"/>
            <w:shd w:val="clear" w:color="auto" w:fill="auto"/>
            <w:vAlign w:val="center"/>
          </w:tcPr>
          <w:p w14:paraId="2B73419F" w14:textId="2FCE3A0F" w:rsidR="00571E4F" w:rsidRPr="00C23EE6" w:rsidRDefault="00571E4F">
            <w:pPr>
              <w:rPr>
                <w:b/>
                <w:bCs/>
                <w:sz w:val="20"/>
                <w:szCs w:val="20"/>
              </w:rPr>
            </w:pPr>
            <w:r w:rsidRPr="00C23EE6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7FA92F79" w14:textId="062A1973" w:rsidR="00571E4F" w:rsidRPr="00C23EE6" w:rsidRDefault="00571E4F">
            <w:pPr>
              <w:rPr>
                <w:b/>
                <w:bCs/>
                <w:sz w:val="20"/>
                <w:szCs w:val="20"/>
              </w:rPr>
            </w:pPr>
            <w:r w:rsidRPr="00C23EE6">
              <w:rPr>
                <w:b/>
                <w:bCs/>
                <w:sz w:val="20"/>
                <w:szCs w:val="20"/>
              </w:rPr>
              <w:t>Характеристики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88F3670" w14:textId="3D05B856" w:rsidR="00571E4F" w:rsidRPr="00C23EE6" w:rsidRDefault="00571E4F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C23EE6">
              <w:rPr>
                <w:b/>
                <w:bCs/>
                <w:sz w:val="20"/>
                <w:szCs w:val="20"/>
              </w:rPr>
              <w:t>Ед</w:t>
            </w:r>
            <w:proofErr w:type="spellEnd"/>
            <w:r w:rsidRPr="00C23EE6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C23EE6">
              <w:rPr>
                <w:b/>
                <w:bCs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1134" w:type="dxa"/>
            <w:vAlign w:val="center"/>
          </w:tcPr>
          <w:p w14:paraId="0303E5D4" w14:textId="6978A8D1" w:rsidR="00571E4F" w:rsidRPr="00C23EE6" w:rsidRDefault="00571E4F">
            <w:pPr>
              <w:jc w:val="center"/>
              <w:rPr>
                <w:b/>
                <w:bCs/>
                <w:sz w:val="20"/>
                <w:szCs w:val="20"/>
              </w:rPr>
            </w:pPr>
            <w:r w:rsidRPr="00C23EE6">
              <w:rPr>
                <w:b/>
                <w:bCs/>
                <w:sz w:val="20"/>
                <w:szCs w:val="20"/>
              </w:rPr>
              <w:t>Кол-во</w:t>
            </w:r>
          </w:p>
        </w:tc>
      </w:tr>
      <w:tr w:rsidR="00571E4F" w14:paraId="0AAC1208" w14:textId="4794AFC9" w:rsidTr="00C23EE6">
        <w:trPr>
          <w:trHeight w:val="5520"/>
        </w:trPr>
        <w:tc>
          <w:tcPr>
            <w:tcW w:w="1267" w:type="dxa"/>
            <w:shd w:val="clear" w:color="auto" w:fill="auto"/>
            <w:vAlign w:val="center"/>
            <w:hideMark/>
          </w:tcPr>
          <w:p w14:paraId="7801FA71" w14:textId="77777777" w:rsidR="00571E4F" w:rsidRDefault="00571E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19.20.21.135</w:t>
            </w:r>
          </w:p>
        </w:tc>
        <w:tc>
          <w:tcPr>
            <w:tcW w:w="2130" w:type="dxa"/>
            <w:shd w:val="clear" w:color="auto" w:fill="auto"/>
            <w:vAlign w:val="center"/>
            <w:hideMark/>
          </w:tcPr>
          <w:p w14:paraId="1AC6756A" w14:textId="77777777" w:rsidR="00571E4F" w:rsidRDefault="00571E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Бензин автомобильный (розничная реализация) тип 5</w:t>
            </w: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14:paraId="4A933182" w14:textId="77777777" w:rsidR="00571E4F" w:rsidRDefault="00571E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Октановое число бензина автомобильного по исследовательскому методу: ≥ 95 и &lt; 98</w:t>
            </w:r>
            <w:r>
              <w:rPr>
                <w:sz w:val="20"/>
                <w:szCs w:val="20"/>
              </w:rPr>
              <w:br/>
              <w:t>Экологический класс: Не ниже К5</w:t>
            </w:r>
            <w:r>
              <w:rPr>
                <w:sz w:val="20"/>
                <w:szCs w:val="20"/>
              </w:rPr>
              <w:br/>
              <w:t>Способ обслуживания: Топливные талоны; Топливные карты</w:t>
            </w:r>
            <w:r>
              <w:rPr>
                <w:sz w:val="20"/>
                <w:szCs w:val="20"/>
              </w:rPr>
              <w:br/>
              <w:t>Объем топлива к поставке: не менее 1000 не более 4999 Л; ДМ3</w:t>
            </w:r>
            <w:r>
              <w:rPr>
                <w:sz w:val="20"/>
                <w:szCs w:val="20"/>
              </w:rPr>
              <w:br/>
              <w:t>Соответствие нормативно-технической документации: Технический регламент Таможенного союза ТР ТС 013/2011 «О требованиях к автомобильному и авиационному бензину, дизельному и судовому топливу, топливу для реактивных двигателей и мазуту», утвержденный Решением Комиссии Таможенного союза от 18 октября 2011 г. N 826, ГОСТ Р 51866-2002; Технический регламент Таможенного союза ТР ТС 013/2011 «О требованиях к автомобильному и авиационному бензину, дизельному и судовому топливу, топливу для реактивных двигателей и мазуту», утвержденный Решением Комиссии Таможенного союза от 18 октября 2011 г. N 826, ГОСТ 32513-2013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BDF2571" w14:textId="77777777" w:rsidR="00571E4F" w:rsidRDefault="00571E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Л; ДМ3</w:t>
            </w:r>
          </w:p>
        </w:tc>
        <w:tc>
          <w:tcPr>
            <w:tcW w:w="1134" w:type="dxa"/>
            <w:vAlign w:val="center"/>
          </w:tcPr>
          <w:p w14:paraId="2E288D96" w14:textId="68744D75" w:rsidR="00571E4F" w:rsidRDefault="00C23E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4 500</w:t>
            </w:r>
          </w:p>
        </w:tc>
      </w:tr>
      <w:tr w:rsidR="00571E4F" w14:paraId="24EE02EE" w14:textId="77777777" w:rsidTr="00C23EE6">
        <w:trPr>
          <w:trHeight w:val="5520"/>
        </w:trPr>
        <w:tc>
          <w:tcPr>
            <w:tcW w:w="1267" w:type="dxa"/>
            <w:shd w:val="clear" w:color="auto" w:fill="auto"/>
            <w:vAlign w:val="center"/>
            <w:hideMark/>
          </w:tcPr>
          <w:p w14:paraId="36F332D9" w14:textId="77777777" w:rsidR="00571E4F" w:rsidRDefault="00571E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19.20.21.125</w:t>
            </w:r>
          </w:p>
        </w:tc>
        <w:tc>
          <w:tcPr>
            <w:tcW w:w="2130" w:type="dxa"/>
            <w:shd w:val="clear" w:color="auto" w:fill="auto"/>
            <w:vAlign w:val="center"/>
            <w:hideMark/>
          </w:tcPr>
          <w:p w14:paraId="35CDFC05" w14:textId="77777777" w:rsidR="00571E4F" w:rsidRDefault="00571E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Бензин автомобильный (розничная реализация) тип 2</w:t>
            </w: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14:paraId="3A4A146C" w14:textId="77777777" w:rsidR="00571E4F" w:rsidRDefault="00571E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Октановое число бензина автомобильного по исследовательскому методу: ≥ 92 и &lt; 95</w:t>
            </w:r>
            <w:r>
              <w:rPr>
                <w:sz w:val="20"/>
                <w:szCs w:val="20"/>
              </w:rPr>
              <w:br/>
              <w:t>Экологический класс: Не ниже К5</w:t>
            </w:r>
            <w:r>
              <w:rPr>
                <w:sz w:val="20"/>
                <w:szCs w:val="20"/>
              </w:rPr>
              <w:br/>
              <w:t>Способ обслуживания: Топливные талоны; Топливные карты</w:t>
            </w:r>
            <w:r>
              <w:rPr>
                <w:sz w:val="20"/>
                <w:szCs w:val="20"/>
              </w:rPr>
              <w:br/>
              <w:t>Объем топлива к поставке: не менее 1000 не более 4999 Л; ДМ3</w:t>
            </w:r>
            <w:r>
              <w:rPr>
                <w:sz w:val="20"/>
                <w:szCs w:val="20"/>
              </w:rPr>
              <w:br/>
              <w:t>Соответствие нормативно-технической документации: Технический регламент Таможенного союза ТР ТС 013/2011 «О требованиях к автомобильному и авиационному бензину, дизельному и судовому топливу, топливу для реактивных двигателей и мазуту», утвержденный Решением Комиссии Таможенного союза от 18 октября 2011 г. N 826, ГОСТ Р 51105-2020; Технический регламент Таможенного союза ТР ТС 013/2011 «О требованиях к автомобильному и авиационному бензину, дизельному и судовому топливу, топливу для реактивных двигателей и мазуту», утвержденный Решением Комиссии Таможенного союза от 18 октября 2011 г. N 826, ГОСТ 32513-2013</w:t>
            </w:r>
          </w:p>
        </w:tc>
        <w:tc>
          <w:tcPr>
            <w:tcW w:w="992" w:type="dxa"/>
            <w:vAlign w:val="center"/>
          </w:tcPr>
          <w:p w14:paraId="4A5FB68B" w14:textId="664790A5" w:rsidR="00571E4F" w:rsidRDefault="00571E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Л; ДМ3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6FE4D73" w14:textId="701F2404" w:rsidR="00571E4F" w:rsidRDefault="00C23E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1 500</w:t>
            </w:r>
          </w:p>
        </w:tc>
      </w:tr>
    </w:tbl>
    <w:p w14:paraId="107D05B6" w14:textId="77777777" w:rsidR="00571E4F" w:rsidRPr="004A21CF" w:rsidRDefault="00571E4F"/>
    <w:sectPr w:rsidR="00571E4F" w:rsidRPr="004A21CF" w:rsidSect="00B95699">
      <w:headerReference w:type="default" r:id="rId7"/>
      <w:footerReference w:type="default" r:id="rId8"/>
      <w:pgSz w:w="11906" w:h="16838" w:code="9"/>
      <w:pgMar w:top="40" w:right="991" w:bottom="284" w:left="1440" w:header="35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7CC44D" w14:textId="77777777" w:rsidR="00F26047" w:rsidRDefault="00F26047">
      <w:r>
        <w:separator/>
      </w:r>
    </w:p>
  </w:endnote>
  <w:endnote w:type="continuationSeparator" w:id="0">
    <w:p w14:paraId="5747F314" w14:textId="77777777" w:rsidR="00F26047" w:rsidRDefault="00F26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E15B1B" w14:textId="77990F7B" w:rsidR="005B0AAA" w:rsidRDefault="005B0AAA">
    <w:pPr>
      <w:pStyle w:val="a4"/>
      <w:pBdr>
        <w:top w:val="single" w:sz="4" w:space="1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397CA9" w14:textId="77777777" w:rsidR="00F26047" w:rsidRDefault="00F26047">
      <w:r>
        <w:separator/>
      </w:r>
    </w:p>
  </w:footnote>
  <w:footnote w:type="continuationSeparator" w:id="0">
    <w:p w14:paraId="1402E7F7" w14:textId="77777777" w:rsidR="00F26047" w:rsidRDefault="00F26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604F8" w14:textId="77777777" w:rsidR="005B0AAA" w:rsidRDefault="005B0AAA" w:rsidP="007F61CB">
    <w:pPr>
      <w:pStyle w:val="a3"/>
      <w:ind w:left="-180"/>
    </w:pPr>
  </w:p>
  <w:p w14:paraId="51598BB7" w14:textId="77777777" w:rsidR="005B0AAA" w:rsidRDefault="005B0AAA">
    <w:pPr>
      <w:pStyle w:val="a3"/>
      <w:ind w:left="-18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E35F7E"/>
    <w:multiLevelType w:val="singleLevel"/>
    <w:tmpl w:val="71A8D460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 w15:restartNumberingAfterBreak="0">
    <w:nsid w:val="13DD4034"/>
    <w:multiLevelType w:val="singleLevel"/>
    <w:tmpl w:val="71A8D460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" w15:restartNumberingAfterBreak="0">
    <w:nsid w:val="174E3495"/>
    <w:multiLevelType w:val="multilevel"/>
    <w:tmpl w:val="F634DF76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18BF0FB0"/>
    <w:multiLevelType w:val="singleLevel"/>
    <w:tmpl w:val="71A8D460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 w15:restartNumberingAfterBreak="0">
    <w:nsid w:val="1DDE7D75"/>
    <w:multiLevelType w:val="singleLevel"/>
    <w:tmpl w:val="71A8D460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 w15:restartNumberingAfterBreak="0">
    <w:nsid w:val="237F704E"/>
    <w:multiLevelType w:val="singleLevel"/>
    <w:tmpl w:val="3BD6DB2E"/>
    <w:lvl w:ilvl="0">
      <w:start w:val="5"/>
      <w:numFmt w:val="bullet"/>
      <w:lvlText w:val="-"/>
      <w:lvlJc w:val="left"/>
      <w:pPr>
        <w:tabs>
          <w:tab w:val="num" w:pos="1065"/>
        </w:tabs>
        <w:ind w:left="1065" w:hanging="360"/>
      </w:pPr>
    </w:lvl>
  </w:abstractNum>
  <w:abstractNum w:abstractNumId="6" w15:restartNumberingAfterBreak="0">
    <w:nsid w:val="2497644C"/>
    <w:multiLevelType w:val="multilevel"/>
    <w:tmpl w:val="06F435A4"/>
    <w:lvl w:ilvl="0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 w15:restartNumberingAfterBreak="0">
    <w:nsid w:val="25E042DE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54EB102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544558F"/>
    <w:multiLevelType w:val="multilevel"/>
    <w:tmpl w:val="F634DF76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5D787F0E"/>
    <w:multiLevelType w:val="multilevel"/>
    <w:tmpl w:val="29FE4654"/>
    <w:lvl w:ilvl="0">
      <w:start w:val="5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20"/>
        </w:tabs>
        <w:ind w:left="2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080"/>
        </w:tabs>
        <w:ind w:left="5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40"/>
        </w:tabs>
        <w:ind w:left="6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440"/>
        </w:tabs>
        <w:ind w:left="7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800"/>
        </w:tabs>
        <w:ind w:left="8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800"/>
        </w:tabs>
        <w:ind w:left="9800" w:hanging="1800"/>
      </w:pPr>
      <w:rPr>
        <w:rFonts w:hint="default"/>
      </w:rPr>
    </w:lvl>
  </w:abstractNum>
  <w:abstractNum w:abstractNumId="11" w15:restartNumberingAfterBreak="0">
    <w:nsid w:val="71BD405C"/>
    <w:multiLevelType w:val="singleLevel"/>
    <w:tmpl w:val="91D88C80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7837291D"/>
    <w:multiLevelType w:val="multilevel"/>
    <w:tmpl w:val="DD802A60"/>
    <w:lvl w:ilvl="0">
      <w:start w:val="5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305"/>
        </w:tabs>
        <w:ind w:left="1305" w:hanging="58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num w:numId="1">
    <w:abstractNumId w:val="11"/>
  </w:num>
  <w:num w:numId="2">
    <w:abstractNumId w:val="6"/>
  </w:num>
  <w:num w:numId="3">
    <w:abstractNumId w:val="4"/>
  </w:num>
  <w:num w:numId="4">
    <w:abstractNumId w:val="2"/>
  </w:num>
  <w:num w:numId="5">
    <w:abstractNumId w:val="7"/>
  </w:num>
  <w:num w:numId="6">
    <w:abstractNumId w:val="1"/>
  </w:num>
  <w:num w:numId="7">
    <w:abstractNumId w:val="9"/>
  </w:num>
  <w:num w:numId="8">
    <w:abstractNumId w:val="3"/>
  </w:num>
  <w:num w:numId="9">
    <w:abstractNumId w:val="0"/>
  </w:num>
  <w:num w:numId="10">
    <w:abstractNumId w:val="12"/>
  </w:num>
  <w:num w:numId="11">
    <w:abstractNumId w:val="10"/>
  </w:num>
  <w:num w:numId="12">
    <w:abstractNumId w:val="5"/>
  </w:num>
  <w:num w:numId="13">
    <w:abstractNumId w:val="8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4BB"/>
    <w:rsid w:val="00014EE5"/>
    <w:rsid w:val="000269D8"/>
    <w:rsid w:val="000B1BD0"/>
    <w:rsid w:val="000B42B9"/>
    <w:rsid w:val="000D2144"/>
    <w:rsid w:val="000E2BC0"/>
    <w:rsid w:val="00100EE0"/>
    <w:rsid w:val="00112054"/>
    <w:rsid w:val="0012144A"/>
    <w:rsid w:val="001336A2"/>
    <w:rsid w:val="00157BEE"/>
    <w:rsid w:val="00167823"/>
    <w:rsid w:val="001709A3"/>
    <w:rsid w:val="00183A5E"/>
    <w:rsid w:val="00187E21"/>
    <w:rsid w:val="001A348B"/>
    <w:rsid w:val="001B6229"/>
    <w:rsid w:val="001B7B7F"/>
    <w:rsid w:val="001E7FFB"/>
    <w:rsid w:val="001F3ACE"/>
    <w:rsid w:val="002023E5"/>
    <w:rsid w:val="00207026"/>
    <w:rsid w:val="002163D1"/>
    <w:rsid w:val="0022089F"/>
    <w:rsid w:val="00226B5D"/>
    <w:rsid w:val="00232DAE"/>
    <w:rsid w:val="00240675"/>
    <w:rsid w:val="00243839"/>
    <w:rsid w:val="00250535"/>
    <w:rsid w:val="00254F11"/>
    <w:rsid w:val="00255429"/>
    <w:rsid w:val="00270B1B"/>
    <w:rsid w:val="0027385F"/>
    <w:rsid w:val="00280879"/>
    <w:rsid w:val="00297403"/>
    <w:rsid w:val="002C2DBA"/>
    <w:rsid w:val="002D1AD7"/>
    <w:rsid w:val="002D6144"/>
    <w:rsid w:val="003022D7"/>
    <w:rsid w:val="00312057"/>
    <w:rsid w:val="0032651F"/>
    <w:rsid w:val="0032683D"/>
    <w:rsid w:val="003375F2"/>
    <w:rsid w:val="00343141"/>
    <w:rsid w:val="00344FF7"/>
    <w:rsid w:val="00347C6E"/>
    <w:rsid w:val="00392A26"/>
    <w:rsid w:val="003B4C6F"/>
    <w:rsid w:val="003B5C91"/>
    <w:rsid w:val="003C22D5"/>
    <w:rsid w:val="003D5A99"/>
    <w:rsid w:val="003E27CC"/>
    <w:rsid w:val="003E37BF"/>
    <w:rsid w:val="003F122B"/>
    <w:rsid w:val="003F5EE4"/>
    <w:rsid w:val="003F7AB2"/>
    <w:rsid w:val="00401498"/>
    <w:rsid w:val="00401B71"/>
    <w:rsid w:val="00414EAD"/>
    <w:rsid w:val="0042288F"/>
    <w:rsid w:val="004241A6"/>
    <w:rsid w:val="00430F91"/>
    <w:rsid w:val="0043570F"/>
    <w:rsid w:val="00454117"/>
    <w:rsid w:val="00476367"/>
    <w:rsid w:val="00487366"/>
    <w:rsid w:val="004979A7"/>
    <w:rsid w:val="004A21CF"/>
    <w:rsid w:val="004B6812"/>
    <w:rsid w:val="004D0CF5"/>
    <w:rsid w:val="004E1170"/>
    <w:rsid w:val="004E4759"/>
    <w:rsid w:val="004E7F3B"/>
    <w:rsid w:val="004F049E"/>
    <w:rsid w:val="004F266B"/>
    <w:rsid w:val="004F7C7C"/>
    <w:rsid w:val="00502D30"/>
    <w:rsid w:val="005054DD"/>
    <w:rsid w:val="00511BE1"/>
    <w:rsid w:val="00542913"/>
    <w:rsid w:val="00542E0C"/>
    <w:rsid w:val="005443AA"/>
    <w:rsid w:val="005539C3"/>
    <w:rsid w:val="00553EA4"/>
    <w:rsid w:val="00563485"/>
    <w:rsid w:val="00571E4F"/>
    <w:rsid w:val="00576434"/>
    <w:rsid w:val="00584592"/>
    <w:rsid w:val="00585213"/>
    <w:rsid w:val="005933EF"/>
    <w:rsid w:val="005A16A9"/>
    <w:rsid w:val="005B0AAA"/>
    <w:rsid w:val="005C6B18"/>
    <w:rsid w:val="005C7A1C"/>
    <w:rsid w:val="005D071F"/>
    <w:rsid w:val="005D5A63"/>
    <w:rsid w:val="005F50A6"/>
    <w:rsid w:val="00601DEC"/>
    <w:rsid w:val="00603055"/>
    <w:rsid w:val="00607CCA"/>
    <w:rsid w:val="00622498"/>
    <w:rsid w:val="00622A7C"/>
    <w:rsid w:val="006244A7"/>
    <w:rsid w:val="006264F9"/>
    <w:rsid w:val="006305BD"/>
    <w:rsid w:val="00630D6A"/>
    <w:rsid w:val="00645058"/>
    <w:rsid w:val="00653203"/>
    <w:rsid w:val="00653BF4"/>
    <w:rsid w:val="0066000B"/>
    <w:rsid w:val="006764E3"/>
    <w:rsid w:val="0068351C"/>
    <w:rsid w:val="006B476C"/>
    <w:rsid w:val="006C3BAA"/>
    <w:rsid w:val="006E46FA"/>
    <w:rsid w:val="006F0107"/>
    <w:rsid w:val="006F388E"/>
    <w:rsid w:val="006F3BB5"/>
    <w:rsid w:val="00711DE1"/>
    <w:rsid w:val="00717A55"/>
    <w:rsid w:val="0074319A"/>
    <w:rsid w:val="0074661E"/>
    <w:rsid w:val="007507BB"/>
    <w:rsid w:val="00764E98"/>
    <w:rsid w:val="00765261"/>
    <w:rsid w:val="007A01D6"/>
    <w:rsid w:val="007D2B31"/>
    <w:rsid w:val="007E2D04"/>
    <w:rsid w:val="007F4314"/>
    <w:rsid w:val="007F5893"/>
    <w:rsid w:val="007F61CB"/>
    <w:rsid w:val="00801A8B"/>
    <w:rsid w:val="00803AEA"/>
    <w:rsid w:val="00811328"/>
    <w:rsid w:val="00826F52"/>
    <w:rsid w:val="00853FC6"/>
    <w:rsid w:val="00855755"/>
    <w:rsid w:val="008571CA"/>
    <w:rsid w:val="00860474"/>
    <w:rsid w:val="008A24D4"/>
    <w:rsid w:val="008A5604"/>
    <w:rsid w:val="008B15FC"/>
    <w:rsid w:val="008C6658"/>
    <w:rsid w:val="008E2744"/>
    <w:rsid w:val="008F3C35"/>
    <w:rsid w:val="00905CAD"/>
    <w:rsid w:val="00923355"/>
    <w:rsid w:val="00932FBC"/>
    <w:rsid w:val="00941F37"/>
    <w:rsid w:val="0094480F"/>
    <w:rsid w:val="00961625"/>
    <w:rsid w:val="00973D02"/>
    <w:rsid w:val="009C1BE3"/>
    <w:rsid w:val="009D4F41"/>
    <w:rsid w:val="009D638E"/>
    <w:rsid w:val="00A011C8"/>
    <w:rsid w:val="00A024BB"/>
    <w:rsid w:val="00A27D4A"/>
    <w:rsid w:val="00A36B01"/>
    <w:rsid w:val="00A53C50"/>
    <w:rsid w:val="00A60530"/>
    <w:rsid w:val="00A62F88"/>
    <w:rsid w:val="00A6348F"/>
    <w:rsid w:val="00A65E73"/>
    <w:rsid w:val="00A73445"/>
    <w:rsid w:val="00A73914"/>
    <w:rsid w:val="00A76729"/>
    <w:rsid w:val="00A86095"/>
    <w:rsid w:val="00AC6963"/>
    <w:rsid w:val="00AD2B40"/>
    <w:rsid w:val="00AD78ED"/>
    <w:rsid w:val="00AE5D2C"/>
    <w:rsid w:val="00AF1D7C"/>
    <w:rsid w:val="00B013A7"/>
    <w:rsid w:val="00B05641"/>
    <w:rsid w:val="00B10C92"/>
    <w:rsid w:val="00B16C3C"/>
    <w:rsid w:val="00B20585"/>
    <w:rsid w:val="00B25936"/>
    <w:rsid w:val="00B50003"/>
    <w:rsid w:val="00B50D75"/>
    <w:rsid w:val="00B72F54"/>
    <w:rsid w:val="00B95699"/>
    <w:rsid w:val="00B95899"/>
    <w:rsid w:val="00B95A99"/>
    <w:rsid w:val="00BC02FC"/>
    <w:rsid w:val="00BC6F84"/>
    <w:rsid w:val="00BD017C"/>
    <w:rsid w:val="00BD0D51"/>
    <w:rsid w:val="00BF15E2"/>
    <w:rsid w:val="00C05254"/>
    <w:rsid w:val="00C15AD3"/>
    <w:rsid w:val="00C23EE6"/>
    <w:rsid w:val="00C24976"/>
    <w:rsid w:val="00C35001"/>
    <w:rsid w:val="00C360E8"/>
    <w:rsid w:val="00C471C7"/>
    <w:rsid w:val="00C547AC"/>
    <w:rsid w:val="00C55FCE"/>
    <w:rsid w:val="00C64D88"/>
    <w:rsid w:val="00C71F4C"/>
    <w:rsid w:val="00C80AC2"/>
    <w:rsid w:val="00C92681"/>
    <w:rsid w:val="00CA45AE"/>
    <w:rsid w:val="00CB537C"/>
    <w:rsid w:val="00CC0CF8"/>
    <w:rsid w:val="00CC6DF9"/>
    <w:rsid w:val="00CD09D2"/>
    <w:rsid w:val="00CD530D"/>
    <w:rsid w:val="00CD5C13"/>
    <w:rsid w:val="00D00AF2"/>
    <w:rsid w:val="00D14BA5"/>
    <w:rsid w:val="00D26861"/>
    <w:rsid w:val="00D35523"/>
    <w:rsid w:val="00D36672"/>
    <w:rsid w:val="00D4489A"/>
    <w:rsid w:val="00D524D3"/>
    <w:rsid w:val="00D5403D"/>
    <w:rsid w:val="00D704B3"/>
    <w:rsid w:val="00D93676"/>
    <w:rsid w:val="00D9699E"/>
    <w:rsid w:val="00DA706B"/>
    <w:rsid w:val="00DB1BF8"/>
    <w:rsid w:val="00DB5FA4"/>
    <w:rsid w:val="00DC5A9F"/>
    <w:rsid w:val="00DD2184"/>
    <w:rsid w:val="00DE46AF"/>
    <w:rsid w:val="00DF1221"/>
    <w:rsid w:val="00DF2F2E"/>
    <w:rsid w:val="00DF6B13"/>
    <w:rsid w:val="00E07C36"/>
    <w:rsid w:val="00E10EF4"/>
    <w:rsid w:val="00E12DFE"/>
    <w:rsid w:val="00E16430"/>
    <w:rsid w:val="00E301A7"/>
    <w:rsid w:val="00E4274C"/>
    <w:rsid w:val="00E556BE"/>
    <w:rsid w:val="00E573B2"/>
    <w:rsid w:val="00E72B8A"/>
    <w:rsid w:val="00E746D8"/>
    <w:rsid w:val="00E760E7"/>
    <w:rsid w:val="00E86F40"/>
    <w:rsid w:val="00E91716"/>
    <w:rsid w:val="00EB355A"/>
    <w:rsid w:val="00EB35EA"/>
    <w:rsid w:val="00EB3805"/>
    <w:rsid w:val="00EC65AB"/>
    <w:rsid w:val="00EE42F3"/>
    <w:rsid w:val="00EF255B"/>
    <w:rsid w:val="00F26047"/>
    <w:rsid w:val="00F35951"/>
    <w:rsid w:val="00F53283"/>
    <w:rsid w:val="00F53A4B"/>
    <w:rsid w:val="00F66562"/>
    <w:rsid w:val="00F668F5"/>
    <w:rsid w:val="00F71F55"/>
    <w:rsid w:val="00F802F1"/>
    <w:rsid w:val="00F806A4"/>
    <w:rsid w:val="00F815B3"/>
    <w:rsid w:val="00FB273A"/>
    <w:rsid w:val="00FC3B5B"/>
    <w:rsid w:val="00FD45D9"/>
    <w:rsid w:val="00FD6C53"/>
    <w:rsid w:val="00FE1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E3C9BB"/>
  <w15:chartTrackingRefBased/>
  <w15:docId w15:val="{ED46D317-18D4-4A0E-B85E-5B24BCDE0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Cs w:val="20"/>
    </w:rPr>
  </w:style>
  <w:style w:type="paragraph" w:styleId="2">
    <w:name w:val="heading 2"/>
    <w:basedOn w:val="a"/>
    <w:next w:val="a"/>
    <w:qFormat/>
    <w:pPr>
      <w:keepNext/>
      <w:spacing w:before="240" w:after="60"/>
      <w:outlineLvl w:val="1"/>
    </w:pPr>
    <w:rPr>
      <w:rFonts w:ascii="Arial" w:hAnsi="Arial"/>
      <w:b/>
      <w:i/>
      <w:szCs w:val="20"/>
    </w:rPr>
  </w:style>
  <w:style w:type="paragraph" w:styleId="3">
    <w:name w:val="heading 3"/>
    <w:basedOn w:val="a"/>
    <w:next w:val="a"/>
    <w:link w:val="30"/>
    <w:qFormat/>
    <w:pPr>
      <w:keepNext/>
      <w:jc w:val="center"/>
      <w:outlineLvl w:val="2"/>
    </w:pPr>
    <w:rPr>
      <w:rFonts w:ascii="Arial" w:hAnsi="Arial" w:cs="Arial"/>
      <w:b/>
      <w:bCs/>
      <w:i/>
      <w:iCs/>
      <w:sz w:val="20"/>
      <w:szCs w:val="20"/>
    </w:rPr>
  </w:style>
  <w:style w:type="paragraph" w:styleId="4">
    <w:name w:val="heading 4"/>
    <w:basedOn w:val="a"/>
    <w:next w:val="a"/>
    <w:qFormat/>
    <w:pPr>
      <w:keepNext/>
      <w:outlineLvl w:val="3"/>
    </w:pPr>
    <w:rPr>
      <w:szCs w:val="20"/>
    </w:rPr>
  </w:style>
  <w:style w:type="paragraph" w:styleId="5">
    <w:name w:val="heading 5"/>
    <w:basedOn w:val="a"/>
    <w:next w:val="a"/>
    <w:qFormat/>
    <w:pPr>
      <w:keepNext/>
      <w:outlineLvl w:val="4"/>
    </w:pPr>
    <w:rPr>
      <w:b/>
      <w:sz w:val="20"/>
      <w:szCs w:val="20"/>
    </w:rPr>
  </w:style>
  <w:style w:type="paragraph" w:styleId="7">
    <w:name w:val="heading 7"/>
    <w:basedOn w:val="a"/>
    <w:next w:val="a"/>
    <w:qFormat/>
    <w:pPr>
      <w:keepNext/>
      <w:outlineLvl w:val="6"/>
    </w:pPr>
    <w:rPr>
      <w:b/>
      <w:bCs/>
      <w:i/>
      <w:i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ody Text"/>
    <w:basedOn w:val="a"/>
    <w:pPr>
      <w:jc w:val="center"/>
    </w:pPr>
    <w:rPr>
      <w:b/>
      <w:szCs w:val="20"/>
    </w:rPr>
  </w:style>
  <w:style w:type="paragraph" w:styleId="20">
    <w:name w:val="Body Text 2"/>
    <w:basedOn w:val="a"/>
    <w:pPr>
      <w:jc w:val="both"/>
    </w:pPr>
    <w:rPr>
      <w:szCs w:val="20"/>
    </w:rPr>
  </w:style>
  <w:style w:type="paragraph" w:styleId="21">
    <w:name w:val="Body Text Indent 2"/>
    <w:basedOn w:val="a"/>
    <w:pPr>
      <w:spacing w:after="120"/>
      <w:ind w:firstLine="720"/>
      <w:jc w:val="both"/>
    </w:pPr>
    <w:rPr>
      <w:szCs w:val="20"/>
    </w:rPr>
  </w:style>
  <w:style w:type="paragraph" w:styleId="a6">
    <w:name w:val="Body Text Indent"/>
    <w:basedOn w:val="a"/>
    <w:pPr>
      <w:spacing w:after="120"/>
      <w:ind w:firstLine="720"/>
      <w:jc w:val="both"/>
    </w:pPr>
    <w:rPr>
      <w:b/>
      <w:szCs w:val="20"/>
    </w:rPr>
  </w:style>
  <w:style w:type="paragraph" w:styleId="31">
    <w:name w:val="Body Text 3"/>
    <w:basedOn w:val="a"/>
    <w:pPr>
      <w:jc w:val="center"/>
    </w:pPr>
    <w:rPr>
      <w:b/>
      <w:bCs/>
      <w:szCs w:val="20"/>
    </w:rPr>
  </w:style>
  <w:style w:type="paragraph" w:customStyle="1" w:styleId="Preformat">
    <w:name w:val="Preformat"/>
    <w:rPr>
      <w:rFonts w:ascii="Courier New" w:hAnsi="Courier New"/>
      <w:snapToGrid w:val="0"/>
    </w:rPr>
  </w:style>
  <w:style w:type="paragraph" w:styleId="32">
    <w:name w:val="Body Text Indent 3"/>
    <w:basedOn w:val="a"/>
    <w:pPr>
      <w:spacing w:after="120"/>
      <w:ind w:left="283"/>
    </w:pPr>
    <w:rPr>
      <w:sz w:val="16"/>
      <w:szCs w:val="16"/>
    </w:rPr>
  </w:style>
  <w:style w:type="paragraph" w:styleId="a7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character" w:styleId="a8">
    <w:name w:val="page number"/>
    <w:basedOn w:val="a0"/>
  </w:style>
  <w:style w:type="paragraph" w:styleId="a9">
    <w:name w:val="Block Text"/>
    <w:basedOn w:val="a"/>
    <w:pPr>
      <w:ind w:left="90" w:right="-341" w:firstLine="615"/>
      <w:jc w:val="both"/>
    </w:pPr>
    <w:rPr>
      <w:szCs w:val="20"/>
    </w:rPr>
  </w:style>
  <w:style w:type="character" w:styleId="aa">
    <w:name w:val="Hyperlink"/>
    <w:rPr>
      <w:color w:val="0000FF"/>
      <w:u w:val="single"/>
    </w:rPr>
  </w:style>
  <w:style w:type="paragraph" w:styleId="ab">
    <w:name w:val="Balloon Text"/>
    <w:basedOn w:val="a"/>
    <w:semiHidden/>
    <w:rsid w:val="00BC6F84"/>
    <w:rPr>
      <w:rFonts w:ascii="Tahoma" w:hAnsi="Tahoma" w:cs="Tahoma"/>
      <w:sz w:val="16"/>
      <w:szCs w:val="16"/>
    </w:rPr>
  </w:style>
  <w:style w:type="table" w:styleId="ac">
    <w:name w:val="Table Grid"/>
    <w:basedOn w:val="a1"/>
    <w:rsid w:val="00D00AF2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C6B18"/>
    <w:pPr>
      <w:widowControl w:val="0"/>
      <w:suppressAutoHyphens/>
      <w:autoSpaceDN w:val="0"/>
    </w:pPr>
    <w:rPr>
      <w:rFonts w:ascii="Arial" w:eastAsia="SimSun" w:hAnsi="Arial" w:cs="Mangal"/>
      <w:kern w:val="3"/>
      <w:sz w:val="24"/>
      <w:szCs w:val="24"/>
      <w:lang w:eastAsia="zh-CN" w:bidi="hi-IN"/>
    </w:rPr>
  </w:style>
  <w:style w:type="character" w:customStyle="1" w:styleId="30">
    <w:name w:val="Заголовок 3 Знак"/>
    <w:link w:val="3"/>
    <w:rsid w:val="007D2B31"/>
    <w:rPr>
      <w:rFonts w:ascii="Arial" w:hAnsi="Arial" w:cs="Arial"/>
      <w:b/>
      <w:bCs/>
      <w:i/>
      <w:iCs/>
    </w:rPr>
  </w:style>
  <w:style w:type="character" w:styleId="ad">
    <w:name w:val="Unresolved Mention"/>
    <w:uiPriority w:val="99"/>
    <w:semiHidden/>
    <w:unhideWhenUsed/>
    <w:rsid w:val="00D540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69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Profiles\zinoviev\Application%20Data\Microsoft\&#1064;&#1072;&#1073;&#1083;&#1086;&#1085;&#1099;\&#1041;&#1083;&#1072;&#1085;&#1082;%20&#1076;&#1083;&#1103;%20&#1076;&#1086;&#1075;&#1086;&#1074;&#1086;&#1088;&#1086;&#107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для договоров</Template>
  <TotalTime>42</TotalTime>
  <Pages>9</Pages>
  <Words>3059</Words>
  <Characters>17441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</vt:lpstr>
    </vt:vector>
  </TitlesOfParts>
  <Company>RC</Company>
  <LinksUpToDate>false</LinksUpToDate>
  <CharactersWithSpaces>20460</CharactersWithSpaces>
  <SharedDoc>false</SharedDoc>
  <HLinks>
    <vt:vector size="6" baseType="variant">
      <vt:variant>
        <vt:i4>131097</vt:i4>
      </vt:variant>
      <vt:variant>
        <vt:i4>0</vt:i4>
      </vt:variant>
      <vt:variant>
        <vt:i4>0</vt:i4>
      </vt:variant>
      <vt:variant>
        <vt:i4>5</vt:i4>
      </vt:variant>
      <vt:variant>
        <vt:lpwstr>http://www.ofptk.ru/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</dc:title>
  <dc:subject/>
  <dc:creator>Зиновьев</dc:creator>
  <cp:keywords/>
  <cp:lastModifiedBy>User</cp:lastModifiedBy>
  <cp:revision>8</cp:revision>
  <cp:lastPrinted>2021-07-30T08:05:00Z</cp:lastPrinted>
  <dcterms:created xsi:type="dcterms:W3CDTF">2024-03-21T11:46:00Z</dcterms:created>
  <dcterms:modified xsi:type="dcterms:W3CDTF">2024-03-21T12:30:00Z</dcterms:modified>
</cp:coreProperties>
</file>