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2F9" w:rsidRPr="002074E2" w:rsidRDefault="008922F9" w:rsidP="00785BC6">
      <w:pPr>
        <w:pStyle w:val="a7"/>
        <w:spacing w:after="120"/>
        <w:rPr>
          <w:rFonts w:ascii="Calibri" w:hAnsi="Calibri" w:cs="Calibri"/>
          <w:b/>
          <w:bCs/>
          <w:sz w:val="18"/>
          <w:szCs w:val="18"/>
        </w:rPr>
      </w:pPr>
    </w:p>
    <w:p w:rsidR="00664D42" w:rsidRDefault="00664D42" w:rsidP="00BA5762">
      <w:pPr>
        <w:pStyle w:val="a7"/>
        <w:jc w:val="left"/>
        <w:rPr>
          <w:rFonts w:ascii="Calibri" w:hAnsi="Calibri" w:cs="Calibri"/>
          <w:b/>
          <w:bCs/>
          <w:i/>
          <w:sz w:val="18"/>
          <w:szCs w:val="18"/>
          <w:lang w:val="en-US"/>
        </w:rPr>
      </w:pPr>
      <w:bookmarkStart w:id="0" w:name="_GoBack"/>
      <w:bookmarkEnd w:id="0"/>
    </w:p>
    <w:p w:rsidR="00533088" w:rsidRPr="00533088" w:rsidRDefault="00533088" w:rsidP="00B47107">
      <w:pPr>
        <w:pStyle w:val="a7"/>
        <w:rPr>
          <w:rFonts w:ascii="Calibri" w:hAnsi="Calibri" w:cs="Calibri"/>
          <w:b/>
          <w:bCs/>
          <w:i/>
          <w:sz w:val="18"/>
          <w:szCs w:val="18"/>
          <w:lang w:val="en-US"/>
        </w:rPr>
      </w:pPr>
    </w:p>
    <w:p w:rsidR="00785BC6" w:rsidRPr="008A793B" w:rsidRDefault="00884607" w:rsidP="00B47107">
      <w:pPr>
        <w:pStyle w:val="a7"/>
        <w:rPr>
          <w:rFonts w:ascii="Calibri" w:hAnsi="Calibri" w:cs="Calibri"/>
          <w:b/>
          <w:bCs/>
          <w:i/>
          <w:sz w:val="18"/>
          <w:szCs w:val="18"/>
        </w:rPr>
      </w:pPr>
      <w:r w:rsidRPr="00884607">
        <w:rPr>
          <w:rFonts w:ascii="Calibri" w:hAnsi="Calibri" w:cs="Calibri"/>
          <w:b/>
          <w:bCs/>
          <w:i/>
          <w:sz w:val="18"/>
          <w:szCs w:val="18"/>
        </w:rPr>
        <w:t xml:space="preserve"> </w:t>
      </w:r>
      <w:r w:rsidR="00785BC6" w:rsidRPr="002074E2">
        <w:rPr>
          <w:rFonts w:ascii="Calibri" w:hAnsi="Calibri" w:cs="Calibri"/>
          <w:b/>
          <w:bCs/>
          <w:i/>
          <w:sz w:val="18"/>
          <w:szCs w:val="18"/>
        </w:rPr>
        <w:t>Договор о предоставлении услуг</w:t>
      </w:r>
      <w:r w:rsidR="000F7C06" w:rsidRPr="002074E2">
        <w:rPr>
          <w:rFonts w:ascii="Calibri" w:hAnsi="Calibri" w:cs="Calibri"/>
          <w:b/>
          <w:bCs/>
          <w:i/>
          <w:sz w:val="18"/>
          <w:szCs w:val="18"/>
        </w:rPr>
        <w:t xml:space="preserve"> связи</w:t>
      </w:r>
    </w:p>
    <w:p w:rsidR="00EE7018" w:rsidRPr="00E32583" w:rsidRDefault="00055C4E" w:rsidP="006D6067">
      <w:pPr>
        <w:pStyle w:val="3"/>
        <w:spacing w:before="0" w:beforeAutospacing="0" w:after="360" w:afterAutospacing="0"/>
        <w:ind w:left="0"/>
        <w:jc w:val="center"/>
        <w:rPr>
          <w:rFonts w:ascii="Calibri" w:hAnsi="Calibri" w:cs="Calibri"/>
          <w:b/>
          <w:i/>
          <w:sz w:val="18"/>
          <w:szCs w:val="18"/>
        </w:rPr>
      </w:pPr>
      <w:bookmarkStart w:id="1" w:name="_№ВоАЙПИ-150114/1"/>
      <w:bookmarkStart w:id="2" w:name="_Ref378256045"/>
      <w:bookmarkStart w:id="3" w:name="договор"/>
      <w:bookmarkEnd w:id="1"/>
      <w:r w:rsidRPr="008A793B">
        <w:rPr>
          <w:rFonts w:ascii="Calibri" w:hAnsi="Calibri" w:cs="Calibri"/>
          <w:b/>
          <w:i/>
          <w:sz w:val="18"/>
          <w:szCs w:val="18"/>
        </w:rPr>
        <w:t>№</w:t>
      </w:r>
      <w:bookmarkEnd w:id="2"/>
      <w:bookmarkEnd w:id="3"/>
      <w:r w:rsidR="000B5811" w:rsidRPr="000B5811">
        <w:rPr>
          <w:rFonts w:ascii="Calibri" w:hAnsi="Calibri" w:cs="Calibri"/>
          <w:b/>
          <w:i/>
          <w:sz w:val="18"/>
          <w:szCs w:val="18"/>
        </w:rPr>
        <w:t xml:space="preserve"> </w:t>
      </w:r>
    </w:p>
    <w:p w:rsidR="00DB17FE" w:rsidRPr="00E32583" w:rsidRDefault="00B70E3E" w:rsidP="008153D6">
      <w:pPr>
        <w:tabs>
          <w:tab w:val="left" w:pos="8222"/>
        </w:tabs>
        <w:ind w:firstLine="357"/>
        <w:jc w:val="both"/>
        <w:rPr>
          <w:rFonts w:ascii="Calibri" w:hAnsi="Calibri" w:cs="Calibri"/>
          <w:b/>
          <w:bCs/>
          <w:i/>
          <w:sz w:val="18"/>
          <w:szCs w:val="18"/>
        </w:rPr>
      </w:pPr>
      <w:r w:rsidRPr="00084E58">
        <w:rPr>
          <w:rFonts w:ascii="Calibri" w:hAnsi="Calibri" w:cs="Calibri"/>
          <w:b/>
          <w:bCs/>
          <w:i/>
          <w:sz w:val="18"/>
          <w:szCs w:val="18"/>
        </w:rPr>
        <w:t>г. Санкт-Петербур</w:t>
      </w:r>
      <w:r w:rsidR="00055C4E" w:rsidRPr="00084E58">
        <w:rPr>
          <w:rFonts w:ascii="Calibri" w:hAnsi="Calibri" w:cs="Calibri"/>
          <w:b/>
          <w:bCs/>
          <w:i/>
          <w:sz w:val="18"/>
          <w:szCs w:val="18"/>
        </w:rPr>
        <w:t>г</w:t>
      </w:r>
      <w:r w:rsidR="008A793B" w:rsidRPr="008A793B">
        <w:rPr>
          <w:rFonts w:ascii="Calibri" w:hAnsi="Calibri" w:cs="Calibri"/>
          <w:b/>
          <w:bCs/>
          <w:i/>
          <w:sz w:val="18"/>
          <w:szCs w:val="18"/>
        </w:rPr>
        <w:tab/>
      </w:r>
    </w:p>
    <w:p w:rsidR="00A54D34" w:rsidRPr="00A45E69" w:rsidRDefault="00D73EE5" w:rsidP="008153D6">
      <w:pPr>
        <w:pStyle w:val="a3"/>
        <w:spacing w:before="240"/>
        <w:ind w:firstLine="357"/>
        <w:rPr>
          <w:rFonts w:ascii="Calibri" w:hAnsi="Calibri" w:cs="Calibri"/>
          <w:b/>
          <w:sz w:val="18"/>
          <w:szCs w:val="18"/>
        </w:rPr>
      </w:pPr>
      <w:r w:rsidRPr="00D73EE5">
        <w:rPr>
          <w:rFonts w:ascii="Calibri" w:hAnsi="Calibri" w:cs="Calibri"/>
          <w:b/>
          <w:sz w:val="18"/>
          <w:szCs w:val="18"/>
        </w:rPr>
        <w:t>_________________</w:t>
      </w:r>
      <w:r w:rsidR="00785BC6" w:rsidRPr="00A45E69">
        <w:rPr>
          <w:rFonts w:ascii="Calibri" w:hAnsi="Calibri" w:cs="Calibri"/>
          <w:sz w:val="18"/>
          <w:szCs w:val="18"/>
        </w:rPr>
        <w:t xml:space="preserve">, именуемое в дальнейшем </w:t>
      </w:r>
      <w:r w:rsidR="00784287" w:rsidRPr="00A45E69">
        <w:rPr>
          <w:rFonts w:ascii="Calibri" w:hAnsi="Calibri" w:cs="Calibri"/>
          <w:b/>
          <w:sz w:val="18"/>
          <w:szCs w:val="18"/>
        </w:rPr>
        <w:t>«</w:t>
      </w:r>
      <w:r w:rsidR="00785BC6" w:rsidRPr="00A45E69">
        <w:rPr>
          <w:rFonts w:ascii="Calibri" w:hAnsi="Calibri" w:cs="Calibri"/>
          <w:b/>
          <w:bCs/>
          <w:sz w:val="18"/>
          <w:szCs w:val="18"/>
        </w:rPr>
        <w:t>Оператор</w:t>
      </w:r>
      <w:r w:rsidR="00784287" w:rsidRPr="00A45E69">
        <w:rPr>
          <w:rFonts w:ascii="Calibri" w:hAnsi="Calibri" w:cs="Calibri"/>
          <w:b/>
          <w:sz w:val="18"/>
          <w:szCs w:val="18"/>
        </w:rPr>
        <w:t>»</w:t>
      </w:r>
      <w:r w:rsidR="00BB1C05" w:rsidRPr="00A45E69">
        <w:rPr>
          <w:rFonts w:ascii="Calibri" w:hAnsi="Calibri" w:cs="Calibri"/>
          <w:sz w:val="18"/>
          <w:szCs w:val="18"/>
        </w:rPr>
        <w:t xml:space="preserve">, </w:t>
      </w:r>
      <w:r w:rsidR="00DE4BDA" w:rsidRPr="00A45E69">
        <w:rPr>
          <w:rFonts w:ascii="Calibri" w:hAnsi="Calibri" w:cs="Calibri"/>
          <w:sz w:val="18"/>
          <w:szCs w:val="18"/>
        </w:rPr>
        <w:t>от имени которого действует</w:t>
      </w:r>
      <w:r w:rsidR="00BB1C05" w:rsidRPr="00A45E69">
        <w:rPr>
          <w:rFonts w:ascii="Calibri" w:hAnsi="Calibri" w:cs="Calibri"/>
          <w:sz w:val="18"/>
          <w:szCs w:val="18"/>
        </w:rPr>
        <w:t xml:space="preserve"> </w:t>
      </w:r>
      <w:r w:rsidRPr="00D73EE5">
        <w:rPr>
          <w:rFonts w:ascii="Calibri" w:hAnsi="Calibri" w:cs="Calibri"/>
          <w:sz w:val="18"/>
          <w:szCs w:val="18"/>
        </w:rPr>
        <w:t>______________________</w:t>
      </w:r>
      <w:r w:rsidR="0041706A" w:rsidRPr="00A45E69">
        <w:rPr>
          <w:rFonts w:ascii="Calibri" w:hAnsi="Calibri" w:cs="Calibri"/>
          <w:sz w:val="18"/>
          <w:szCs w:val="18"/>
        </w:rPr>
        <w:t xml:space="preserve"> на основании </w:t>
      </w:r>
      <w:r w:rsidRPr="00D73EE5">
        <w:rPr>
          <w:rFonts w:ascii="Calibri" w:hAnsi="Calibri" w:cs="Calibri"/>
          <w:sz w:val="18"/>
          <w:szCs w:val="18"/>
        </w:rPr>
        <w:t>______________</w:t>
      </w:r>
      <w:r w:rsidR="008153D6" w:rsidRPr="00A45E69">
        <w:rPr>
          <w:rFonts w:ascii="Calibri" w:hAnsi="Calibri" w:cs="Calibri"/>
          <w:sz w:val="18"/>
          <w:szCs w:val="18"/>
        </w:rPr>
        <w:t>,</w:t>
      </w:r>
      <w:r w:rsidR="00784287" w:rsidRPr="00A45E69">
        <w:rPr>
          <w:rFonts w:ascii="Calibri" w:hAnsi="Calibri" w:cs="Calibri"/>
          <w:sz w:val="18"/>
          <w:szCs w:val="18"/>
        </w:rPr>
        <w:t xml:space="preserve"> с одной стороны</w:t>
      </w:r>
      <w:r w:rsidR="00785BC6" w:rsidRPr="00A45E69">
        <w:rPr>
          <w:rFonts w:ascii="Calibri" w:hAnsi="Calibri" w:cs="Calibri"/>
          <w:sz w:val="18"/>
          <w:szCs w:val="18"/>
        </w:rPr>
        <w:t xml:space="preserve"> и</w:t>
      </w:r>
    </w:p>
    <w:p w:rsidR="00FD1918" w:rsidRPr="00A45E69" w:rsidRDefault="00D73EE5" w:rsidP="003E171D">
      <w:pPr>
        <w:autoSpaceDE w:val="0"/>
        <w:autoSpaceDN w:val="0"/>
        <w:adjustRightInd w:val="0"/>
        <w:spacing w:after="120"/>
        <w:ind w:firstLine="357"/>
        <w:jc w:val="both"/>
      </w:pPr>
      <w:r>
        <w:rPr>
          <w:rFonts w:ascii="Calibri" w:hAnsi="Calibri" w:cs="Calibri"/>
          <w:b/>
          <w:sz w:val="18"/>
          <w:szCs w:val="18"/>
        </w:rPr>
        <w:t>СПб ГБУЗ «Городская больница № 15»</w:t>
      </w:r>
      <w:r w:rsidR="00785BC6" w:rsidRPr="00A45E69">
        <w:rPr>
          <w:rFonts w:ascii="Calibri" w:hAnsi="Calibri" w:cs="Calibri"/>
          <w:sz w:val="18"/>
          <w:szCs w:val="18"/>
        </w:rPr>
        <w:t>,</w:t>
      </w:r>
      <w:r w:rsidR="00FE2C96" w:rsidRPr="00A45E69">
        <w:rPr>
          <w:rFonts w:ascii="Calibri" w:hAnsi="Calibri" w:cs="Calibri"/>
          <w:sz w:val="18"/>
          <w:szCs w:val="18"/>
        </w:rPr>
        <w:t xml:space="preserve"> </w:t>
      </w:r>
      <w:r w:rsidR="00827FF0" w:rsidRPr="00A45E69">
        <w:rPr>
          <w:rFonts w:ascii="Calibri" w:hAnsi="Calibri" w:cs="Calibri"/>
          <w:sz w:val="18"/>
          <w:szCs w:val="18"/>
        </w:rPr>
        <w:t>и</w:t>
      </w:r>
      <w:r w:rsidR="00FE2C96" w:rsidRPr="00A45E69">
        <w:rPr>
          <w:rFonts w:ascii="Calibri" w:hAnsi="Calibri" w:cs="Calibri"/>
          <w:sz w:val="18"/>
          <w:szCs w:val="18"/>
        </w:rPr>
        <w:t>менуемое</w:t>
      </w:r>
      <w:r w:rsidR="00722A1C" w:rsidRPr="00A45E69">
        <w:rPr>
          <w:rFonts w:ascii="Calibri" w:hAnsi="Calibri" w:cs="Calibri"/>
          <w:sz w:val="18"/>
          <w:szCs w:val="18"/>
        </w:rPr>
        <w:t xml:space="preserve"> в </w:t>
      </w:r>
      <w:r w:rsidR="007F4C5B" w:rsidRPr="00A45E69">
        <w:rPr>
          <w:rFonts w:ascii="Calibri" w:hAnsi="Calibri" w:cs="Calibri"/>
          <w:sz w:val="18"/>
          <w:szCs w:val="18"/>
        </w:rPr>
        <w:t xml:space="preserve">дальнейшем </w:t>
      </w:r>
      <w:r w:rsidR="007F4C5B" w:rsidRPr="00A45E69">
        <w:rPr>
          <w:rFonts w:ascii="Calibri" w:hAnsi="Calibri" w:cs="Calibri"/>
          <w:b/>
          <w:sz w:val="18"/>
          <w:szCs w:val="18"/>
        </w:rPr>
        <w:t>«Абонент»</w:t>
      </w:r>
      <w:r w:rsidR="00D9642B" w:rsidRPr="00A45E69">
        <w:rPr>
          <w:rFonts w:ascii="Calibri" w:hAnsi="Calibri" w:cs="Calibri"/>
          <w:sz w:val="18"/>
          <w:szCs w:val="18"/>
        </w:rPr>
        <w:t xml:space="preserve">, </w:t>
      </w:r>
      <w:r w:rsidR="00DE4BDA" w:rsidRPr="00A45E69">
        <w:rPr>
          <w:rFonts w:ascii="Calibri" w:hAnsi="Calibri" w:cs="Calibri"/>
          <w:sz w:val="18"/>
          <w:szCs w:val="18"/>
        </w:rPr>
        <w:t>от имени которого действует</w:t>
      </w:r>
      <w:r w:rsidR="002037CE" w:rsidRPr="00A45E69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заместитель главного врача по медицинской части Мосийчук Олег Михайлович</w:t>
      </w:r>
      <w:r w:rsidR="000B5811" w:rsidRPr="00A45E69">
        <w:rPr>
          <w:rFonts w:ascii="Calibri" w:hAnsi="Calibri" w:cs="Calibri"/>
          <w:sz w:val="18"/>
          <w:szCs w:val="18"/>
        </w:rPr>
        <w:t xml:space="preserve"> </w:t>
      </w:r>
      <w:r w:rsidR="002037CE" w:rsidRPr="00A45E69">
        <w:rPr>
          <w:rFonts w:ascii="Calibri" w:hAnsi="Calibri" w:cs="Calibri"/>
          <w:sz w:val="18"/>
          <w:szCs w:val="18"/>
        </w:rPr>
        <w:t>на основании</w:t>
      </w:r>
      <w:r w:rsidR="000B5811" w:rsidRPr="00A45E69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Приказа от 11.04.2023 № 50/ОД</w:t>
      </w:r>
      <w:r w:rsidR="00D9642B" w:rsidRPr="00A45E69">
        <w:rPr>
          <w:rFonts w:ascii="Calibri" w:hAnsi="Calibri" w:cs="Calibri"/>
          <w:sz w:val="18"/>
          <w:szCs w:val="18"/>
        </w:rPr>
        <w:t>,</w:t>
      </w:r>
      <w:r w:rsidR="00AC598A" w:rsidRPr="00A45E69">
        <w:rPr>
          <w:rFonts w:ascii="Calibri" w:hAnsi="Calibri" w:cs="Calibri"/>
          <w:sz w:val="18"/>
          <w:szCs w:val="18"/>
        </w:rPr>
        <w:t xml:space="preserve"> с другой стороны, </w:t>
      </w:r>
      <w:r w:rsidR="00E12AA4" w:rsidRPr="00A45E69">
        <w:rPr>
          <w:rFonts w:ascii="Calibri" w:hAnsi="Calibri" w:cs="Calibri"/>
          <w:sz w:val="18"/>
          <w:szCs w:val="18"/>
        </w:rPr>
        <w:t>совместно именуемые «</w:t>
      </w:r>
      <w:r w:rsidR="00E12AA4" w:rsidRPr="00A45E69">
        <w:rPr>
          <w:rFonts w:ascii="Calibri" w:hAnsi="Calibri" w:cs="Calibri"/>
          <w:b/>
          <w:sz w:val="18"/>
          <w:szCs w:val="18"/>
        </w:rPr>
        <w:t>Стороны</w:t>
      </w:r>
      <w:r w:rsidR="00E12AA4" w:rsidRPr="00A45E69">
        <w:rPr>
          <w:rFonts w:ascii="Calibri" w:hAnsi="Calibri" w:cs="Calibri"/>
          <w:sz w:val="18"/>
          <w:szCs w:val="18"/>
        </w:rPr>
        <w:t xml:space="preserve">», </w:t>
      </w:r>
      <w:r w:rsidR="00AC598A" w:rsidRPr="00A45E69">
        <w:rPr>
          <w:rFonts w:ascii="Calibri" w:hAnsi="Calibri" w:cs="Calibri"/>
          <w:sz w:val="18"/>
          <w:szCs w:val="18"/>
        </w:rPr>
        <w:t xml:space="preserve">учитывая, что </w:t>
      </w:r>
      <w:r w:rsidR="00AC598A" w:rsidRPr="00A45E69">
        <w:rPr>
          <w:rFonts w:ascii="Calibri" w:hAnsi="Calibri" w:cs="Calibri"/>
          <w:b/>
          <w:sz w:val="18"/>
          <w:szCs w:val="18"/>
        </w:rPr>
        <w:t>Оператор</w:t>
      </w:r>
      <w:r w:rsidR="00AC598A" w:rsidRPr="00A45E69">
        <w:rPr>
          <w:rFonts w:ascii="Calibri" w:hAnsi="Calibri" w:cs="Calibri"/>
          <w:sz w:val="18"/>
          <w:szCs w:val="18"/>
        </w:rPr>
        <w:t xml:space="preserve"> имеет следующие лицензии:</w:t>
      </w:r>
    </w:p>
    <w:p w:rsidR="007C23E4" w:rsidRPr="00A45E69" w:rsidRDefault="007C23E4" w:rsidP="003E171D">
      <w:pPr>
        <w:pStyle w:val="a3"/>
        <w:spacing w:after="120" w:line="276" w:lineRule="auto"/>
        <w:ind w:firstLine="357"/>
        <w:rPr>
          <w:rFonts w:ascii="Calibri" w:hAnsi="Calibri" w:cs="Calibri"/>
          <w:i/>
          <w:sz w:val="18"/>
          <w:szCs w:val="18"/>
          <w:u w:val="single"/>
        </w:rPr>
      </w:pPr>
      <w:r w:rsidRPr="00A45E69">
        <w:rPr>
          <w:rFonts w:ascii="Calibri" w:hAnsi="Calibri" w:cs="Calibri"/>
          <w:i/>
          <w:sz w:val="18"/>
          <w:szCs w:val="18"/>
          <w:u w:val="single"/>
        </w:rPr>
        <w:t xml:space="preserve"> </w:t>
      </w:r>
      <w:r w:rsidR="00D73EE5">
        <w:rPr>
          <w:rFonts w:ascii="Calibri" w:hAnsi="Calibri" w:cs="Calibri"/>
          <w:i/>
          <w:sz w:val="18"/>
          <w:szCs w:val="18"/>
          <w:u w:val="single"/>
        </w:rPr>
        <w:t>-</w:t>
      </w:r>
      <w:r w:rsidRPr="00A45E69">
        <w:rPr>
          <w:rFonts w:ascii="Calibri" w:hAnsi="Calibri" w:cs="Calibri"/>
          <w:i/>
          <w:sz w:val="18"/>
          <w:szCs w:val="18"/>
          <w:u w:val="single"/>
        </w:rPr>
        <w:t xml:space="preserve"> на предоставление услуг связи по передаче данных, за исключением услуг связи по передаче данных для целей передачи голосовой информации;</w:t>
      </w:r>
    </w:p>
    <w:p w:rsidR="007C23E4" w:rsidRPr="00A45E69" w:rsidRDefault="00D73EE5" w:rsidP="003E171D">
      <w:pPr>
        <w:pStyle w:val="a3"/>
        <w:spacing w:after="120" w:line="276" w:lineRule="auto"/>
        <w:ind w:firstLine="357"/>
        <w:rPr>
          <w:rFonts w:ascii="Calibri" w:hAnsi="Calibri" w:cs="Calibri"/>
          <w:i/>
          <w:sz w:val="18"/>
          <w:szCs w:val="18"/>
          <w:u w:val="single"/>
        </w:rPr>
      </w:pPr>
      <w:r>
        <w:rPr>
          <w:rFonts w:ascii="Calibri" w:hAnsi="Calibri" w:cs="Calibri"/>
          <w:b/>
          <w:i/>
          <w:sz w:val="18"/>
          <w:szCs w:val="18"/>
          <w:u w:val="single"/>
        </w:rPr>
        <w:t>-</w:t>
      </w:r>
      <w:r w:rsidR="003E171D" w:rsidRPr="00A45E69">
        <w:rPr>
          <w:rFonts w:ascii="Calibri" w:hAnsi="Calibri" w:cs="Calibri"/>
          <w:i/>
          <w:sz w:val="18"/>
          <w:szCs w:val="18"/>
          <w:u w:val="single"/>
        </w:rPr>
        <w:t>.</w:t>
      </w:r>
      <w:r w:rsidR="007C23E4" w:rsidRPr="00A45E69">
        <w:rPr>
          <w:rFonts w:ascii="Calibri" w:hAnsi="Calibri" w:cs="Calibri"/>
          <w:i/>
          <w:sz w:val="18"/>
          <w:szCs w:val="18"/>
          <w:u w:val="single"/>
        </w:rPr>
        <w:t xml:space="preserve"> на предоставление телематических услуг связи;</w:t>
      </w:r>
    </w:p>
    <w:p w:rsidR="007C23E4" w:rsidRPr="00A45E69" w:rsidRDefault="00D73EE5" w:rsidP="003E171D">
      <w:pPr>
        <w:pStyle w:val="a3"/>
        <w:spacing w:after="120" w:line="276" w:lineRule="auto"/>
        <w:ind w:firstLine="357"/>
        <w:rPr>
          <w:rFonts w:ascii="Calibri" w:hAnsi="Calibri" w:cs="Calibri"/>
          <w:i/>
          <w:sz w:val="18"/>
          <w:szCs w:val="18"/>
          <w:u w:val="single"/>
        </w:rPr>
      </w:pPr>
      <w:r>
        <w:rPr>
          <w:rFonts w:ascii="Calibri" w:hAnsi="Calibri" w:cs="Calibri"/>
          <w:i/>
          <w:sz w:val="18"/>
          <w:szCs w:val="18"/>
          <w:u w:val="single"/>
        </w:rPr>
        <w:t>-</w:t>
      </w:r>
      <w:r w:rsidR="007C23E4" w:rsidRPr="00A45E69">
        <w:rPr>
          <w:rFonts w:ascii="Calibri" w:hAnsi="Calibri" w:cs="Calibri"/>
          <w:i/>
          <w:sz w:val="18"/>
          <w:szCs w:val="18"/>
          <w:u w:val="single"/>
        </w:rPr>
        <w:t xml:space="preserve"> на предоставление услуг местной телефонной связи, за исключением услуг местной телефонной связи с использованием таксофонов и средств коллективного доступа;</w:t>
      </w:r>
    </w:p>
    <w:p w:rsidR="003C276D" w:rsidRPr="00A45E69" w:rsidRDefault="00D73EE5" w:rsidP="003E171D">
      <w:pPr>
        <w:pStyle w:val="a3"/>
        <w:spacing w:after="120" w:line="276" w:lineRule="auto"/>
        <w:ind w:firstLine="357"/>
        <w:rPr>
          <w:rFonts w:ascii="Calibri" w:hAnsi="Calibri" w:cs="Calibri"/>
          <w:i/>
          <w:sz w:val="18"/>
          <w:szCs w:val="18"/>
          <w:u w:val="single"/>
        </w:rPr>
      </w:pPr>
      <w:r>
        <w:rPr>
          <w:rFonts w:ascii="Calibri" w:hAnsi="Calibri" w:cs="Calibri"/>
          <w:i/>
          <w:sz w:val="18"/>
          <w:szCs w:val="18"/>
          <w:u w:val="single"/>
        </w:rPr>
        <w:t>-</w:t>
      </w:r>
      <w:r w:rsidR="003C276D" w:rsidRPr="00A45E69">
        <w:rPr>
          <w:rFonts w:ascii="Calibri" w:hAnsi="Calibri" w:cs="Calibri"/>
          <w:i/>
          <w:sz w:val="18"/>
          <w:szCs w:val="18"/>
          <w:u w:val="single"/>
        </w:rPr>
        <w:t xml:space="preserve"> на предоставление телематических услуг связи;</w:t>
      </w:r>
    </w:p>
    <w:p w:rsidR="003C276D" w:rsidRPr="00A45E69" w:rsidRDefault="00D73EE5" w:rsidP="003E171D">
      <w:pPr>
        <w:pStyle w:val="a3"/>
        <w:spacing w:after="120" w:line="276" w:lineRule="auto"/>
        <w:ind w:firstLine="357"/>
        <w:rPr>
          <w:rFonts w:ascii="Calibri" w:hAnsi="Calibri" w:cs="Calibri"/>
          <w:i/>
          <w:sz w:val="18"/>
          <w:szCs w:val="18"/>
          <w:u w:val="single"/>
        </w:rPr>
      </w:pPr>
      <w:r>
        <w:rPr>
          <w:rFonts w:ascii="Calibri" w:hAnsi="Calibri" w:cs="Calibri"/>
          <w:b/>
          <w:i/>
          <w:sz w:val="18"/>
          <w:szCs w:val="18"/>
          <w:u w:val="single"/>
        </w:rPr>
        <w:t>-</w:t>
      </w:r>
      <w:r w:rsidR="003C276D" w:rsidRPr="00A45E69">
        <w:rPr>
          <w:rFonts w:ascii="Calibri" w:hAnsi="Calibri" w:cs="Calibri"/>
          <w:i/>
          <w:sz w:val="18"/>
          <w:szCs w:val="18"/>
          <w:u w:val="single"/>
        </w:rPr>
        <w:t xml:space="preserve"> на предоставление услуг местной телефонной связи, за исключением услуг местной телефонной связи с использованием таксофонов и средств коллективного доступа; </w:t>
      </w:r>
    </w:p>
    <w:p w:rsidR="00D43B10" w:rsidRDefault="00D73EE5" w:rsidP="00D43B1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357"/>
        <w:jc w:val="both"/>
        <w:rPr>
          <w:rFonts w:ascii="Calibri" w:eastAsia="Calibri" w:hAnsi="Calibri" w:cs="Calibri"/>
          <w:i/>
          <w:color w:val="000000"/>
          <w:sz w:val="18"/>
          <w:szCs w:val="18"/>
          <w:u w:val="single"/>
        </w:rPr>
      </w:pPr>
      <w:r>
        <w:rPr>
          <w:rFonts w:ascii="Calibri" w:eastAsia="Calibri" w:hAnsi="Calibri" w:cs="Calibri"/>
          <w:i/>
          <w:color w:val="000000"/>
          <w:sz w:val="18"/>
          <w:szCs w:val="18"/>
          <w:u w:val="single"/>
        </w:rPr>
        <w:t xml:space="preserve">- </w:t>
      </w:r>
      <w:r w:rsidR="00D43B10">
        <w:rPr>
          <w:rFonts w:ascii="Calibri" w:eastAsia="Calibri" w:hAnsi="Calibri" w:cs="Calibri"/>
          <w:i/>
          <w:color w:val="000000"/>
          <w:sz w:val="18"/>
          <w:szCs w:val="18"/>
          <w:u w:val="single"/>
        </w:rPr>
        <w:t xml:space="preserve"> на оказание услуг связи по передаче данных для целей передачи голосовой информации;</w:t>
      </w:r>
    </w:p>
    <w:p w:rsidR="002074E2" w:rsidRPr="00A45E69" w:rsidRDefault="00FD1918" w:rsidP="00957021">
      <w:pPr>
        <w:pStyle w:val="a3"/>
        <w:spacing w:after="240"/>
        <w:ind w:firstLine="357"/>
        <w:rPr>
          <w:rFonts w:ascii="Calibri" w:hAnsi="Calibri" w:cs="Calibri"/>
          <w:sz w:val="18"/>
          <w:szCs w:val="18"/>
        </w:rPr>
      </w:pPr>
      <w:r w:rsidRPr="00A45E69">
        <w:rPr>
          <w:rFonts w:ascii="Calibri" w:hAnsi="Calibri" w:cs="Calibri"/>
          <w:sz w:val="18"/>
          <w:szCs w:val="18"/>
        </w:rPr>
        <w:t>а</w:t>
      </w:r>
      <w:r w:rsidR="003F597F" w:rsidRPr="00A45E69">
        <w:rPr>
          <w:rFonts w:ascii="Calibri" w:hAnsi="Calibri" w:cs="Calibri"/>
          <w:sz w:val="18"/>
          <w:szCs w:val="18"/>
        </w:rPr>
        <w:t xml:space="preserve"> также технические возможности для предоставления вышеуказанных услуг, заключили настоящий Договор (далее Договор) о нижеследующем:</w:t>
      </w:r>
    </w:p>
    <w:p w:rsidR="00920770" w:rsidRPr="00A45E69" w:rsidRDefault="00920770" w:rsidP="006D6067">
      <w:pPr>
        <w:pStyle w:val="afa"/>
        <w:numPr>
          <w:ilvl w:val="0"/>
          <w:numId w:val="2"/>
        </w:numPr>
        <w:tabs>
          <w:tab w:val="clear" w:pos="450"/>
        </w:tabs>
        <w:spacing w:after="0"/>
        <w:ind w:left="227" w:hanging="227"/>
        <w:jc w:val="center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ПРЕДМЕТ ДОГОВОРА</w:t>
      </w:r>
    </w:p>
    <w:p w:rsidR="00920770" w:rsidRPr="00A45E69" w:rsidRDefault="00296322" w:rsidP="008E577C">
      <w:pPr>
        <w:numPr>
          <w:ilvl w:val="1"/>
          <w:numId w:val="2"/>
        </w:numPr>
        <w:jc w:val="both"/>
        <w:rPr>
          <w:rFonts w:ascii="Calibri" w:hAnsi="Calibri" w:cs="Calibri"/>
          <w:sz w:val="18"/>
          <w:szCs w:val="18"/>
        </w:rPr>
      </w:pPr>
      <w:r w:rsidRPr="00A45E69">
        <w:rPr>
          <w:rFonts w:ascii="Calibri" w:hAnsi="Calibri" w:cs="Calibri"/>
          <w:b/>
          <w:sz w:val="18"/>
          <w:szCs w:val="18"/>
        </w:rPr>
        <w:t>Оператор</w:t>
      </w:r>
      <w:r w:rsidR="00920770" w:rsidRPr="00A45E69">
        <w:rPr>
          <w:rFonts w:ascii="Calibri" w:hAnsi="Calibri" w:cs="Calibri"/>
          <w:sz w:val="18"/>
          <w:szCs w:val="18"/>
        </w:rPr>
        <w:t xml:space="preserve"> обязуется предоставить </w:t>
      </w:r>
      <w:r w:rsidRPr="00A45E69">
        <w:rPr>
          <w:rFonts w:ascii="Calibri" w:hAnsi="Calibri" w:cs="Calibri"/>
          <w:b/>
          <w:sz w:val="18"/>
          <w:szCs w:val="18"/>
        </w:rPr>
        <w:t xml:space="preserve">Абоненту </w:t>
      </w:r>
      <w:r w:rsidRPr="00A45E69">
        <w:rPr>
          <w:rFonts w:ascii="Calibri" w:hAnsi="Calibri" w:cs="Calibri"/>
          <w:sz w:val="18"/>
          <w:szCs w:val="18"/>
        </w:rPr>
        <w:t xml:space="preserve">услуги связи </w:t>
      </w:r>
      <w:r w:rsidR="00920770" w:rsidRPr="00A45E69">
        <w:rPr>
          <w:rFonts w:ascii="Calibri" w:hAnsi="Calibri" w:cs="Calibri"/>
          <w:sz w:val="18"/>
          <w:szCs w:val="18"/>
        </w:rPr>
        <w:t xml:space="preserve">(далее Услуги) в соответствии </w:t>
      </w:r>
      <w:r w:rsidR="0049332B" w:rsidRPr="00A45E69">
        <w:rPr>
          <w:rFonts w:ascii="Calibri" w:hAnsi="Calibri" w:cs="Calibri"/>
          <w:sz w:val="18"/>
          <w:szCs w:val="18"/>
        </w:rPr>
        <w:t>со Спецификацией (Приложение 1) и иные</w:t>
      </w:r>
      <w:r w:rsidR="00920770" w:rsidRPr="00A45E69">
        <w:rPr>
          <w:rFonts w:ascii="Calibri" w:hAnsi="Calibri" w:cs="Calibri"/>
          <w:sz w:val="18"/>
          <w:szCs w:val="18"/>
        </w:rPr>
        <w:t xml:space="preserve"> услуги, связанные с </w:t>
      </w:r>
      <w:r w:rsidR="0049332B" w:rsidRPr="00A45E69">
        <w:rPr>
          <w:rFonts w:ascii="Calibri" w:hAnsi="Calibri" w:cs="Calibri"/>
          <w:sz w:val="18"/>
          <w:szCs w:val="18"/>
        </w:rPr>
        <w:t>исполнением Договора</w:t>
      </w:r>
      <w:r w:rsidR="00920770" w:rsidRPr="00A45E69">
        <w:rPr>
          <w:rFonts w:ascii="Calibri" w:hAnsi="Calibri" w:cs="Calibri"/>
          <w:sz w:val="18"/>
          <w:szCs w:val="18"/>
        </w:rPr>
        <w:t>.</w:t>
      </w:r>
    </w:p>
    <w:p w:rsidR="00CA6A5C" w:rsidRPr="00A45E69" w:rsidRDefault="00B65541" w:rsidP="008E577C">
      <w:pPr>
        <w:numPr>
          <w:ilvl w:val="1"/>
          <w:numId w:val="2"/>
        </w:numPr>
        <w:jc w:val="both"/>
        <w:rPr>
          <w:rFonts w:ascii="Calibri" w:hAnsi="Calibri" w:cs="Calibri"/>
          <w:sz w:val="18"/>
          <w:szCs w:val="18"/>
        </w:rPr>
      </w:pPr>
      <w:r w:rsidRPr="00A45E69">
        <w:rPr>
          <w:rFonts w:ascii="Calibri" w:hAnsi="Calibri" w:cs="Calibri"/>
          <w:b/>
          <w:sz w:val="18"/>
          <w:szCs w:val="18"/>
        </w:rPr>
        <w:t>Абонент</w:t>
      </w:r>
      <w:r w:rsidRPr="00A45E69">
        <w:rPr>
          <w:rFonts w:ascii="Calibri" w:hAnsi="Calibri" w:cs="Calibri"/>
          <w:sz w:val="18"/>
          <w:szCs w:val="18"/>
        </w:rPr>
        <w:t xml:space="preserve"> обязуется принимать и оплачивать Услуги в соответствии с Договором и Спецификацией (Приложение 1).</w:t>
      </w:r>
    </w:p>
    <w:p w:rsidR="00815707" w:rsidRPr="00A45E69" w:rsidRDefault="00920770" w:rsidP="00957021">
      <w:pPr>
        <w:numPr>
          <w:ilvl w:val="1"/>
          <w:numId w:val="2"/>
        </w:numPr>
        <w:spacing w:after="240"/>
        <w:jc w:val="both"/>
        <w:rPr>
          <w:rFonts w:ascii="Calibri" w:hAnsi="Calibri" w:cs="Calibri"/>
          <w:sz w:val="18"/>
          <w:szCs w:val="18"/>
        </w:rPr>
      </w:pPr>
      <w:r w:rsidRPr="00A45E69">
        <w:rPr>
          <w:rFonts w:ascii="Calibri" w:hAnsi="Calibri" w:cs="Calibri"/>
          <w:sz w:val="18"/>
          <w:szCs w:val="18"/>
        </w:rPr>
        <w:t xml:space="preserve">Полный и подробный перечень Услуг, предоставляемых </w:t>
      </w:r>
      <w:r w:rsidR="00296322" w:rsidRPr="00A45E69">
        <w:rPr>
          <w:rFonts w:ascii="Calibri" w:hAnsi="Calibri" w:cs="Calibri"/>
          <w:b/>
          <w:sz w:val="18"/>
          <w:szCs w:val="18"/>
        </w:rPr>
        <w:t>Абоненту</w:t>
      </w:r>
      <w:r w:rsidRPr="00A45E69">
        <w:rPr>
          <w:rFonts w:ascii="Calibri" w:hAnsi="Calibri" w:cs="Calibri"/>
          <w:sz w:val="18"/>
          <w:szCs w:val="18"/>
        </w:rPr>
        <w:t>, с указанием способа определения их стоимости, приведены в Приложени</w:t>
      </w:r>
      <w:r w:rsidR="00566321" w:rsidRPr="00A45E69">
        <w:rPr>
          <w:rFonts w:ascii="Calibri" w:hAnsi="Calibri" w:cs="Calibri"/>
          <w:sz w:val="18"/>
          <w:szCs w:val="18"/>
        </w:rPr>
        <w:t>и 1</w:t>
      </w:r>
      <w:r w:rsidRPr="00A45E69">
        <w:rPr>
          <w:rFonts w:ascii="Calibri" w:hAnsi="Calibri" w:cs="Calibri"/>
          <w:sz w:val="18"/>
          <w:szCs w:val="18"/>
        </w:rPr>
        <w:t>, являющ</w:t>
      </w:r>
      <w:r w:rsidR="00566321" w:rsidRPr="00A45E69">
        <w:rPr>
          <w:rFonts w:ascii="Calibri" w:hAnsi="Calibri" w:cs="Calibri"/>
          <w:sz w:val="18"/>
          <w:szCs w:val="18"/>
        </w:rPr>
        <w:t>имся</w:t>
      </w:r>
      <w:r w:rsidRPr="00A45E69">
        <w:rPr>
          <w:rFonts w:ascii="Calibri" w:hAnsi="Calibri" w:cs="Calibri"/>
          <w:sz w:val="18"/>
          <w:szCs w:val="18"/>
        </w:rPr>
        <w:t xml:space="preserve"> неотъемлемой частью Договора.</w:t>
      </w:r>
    </w:p>
    <w:p w:rsidR="00CA6A5C" w:rsidRPr="00A45E69" w:rsidRDefault="00CA6A5C" w:rsidP="006D6067">
      <w:pPr>
        <w:pStyle w:val="afa"/>
        <w:numPr>
          <w:ilvl w:val="0"/>
          <w:numId w:val="34"/>
        </w:numPr>
        <w:ind w:left="227" w:hanging="227"/>
        <w:jc w:val="center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ПРАВА И ОБЯЗАННОСТИ СТОРОН</w:t>
      </w:r>
    </w:p>
    <w:p w:rsidR="00CA6A5C" w:rsidRPr="00A45E69" w:rsidRDefault="00296322" w:rsidP="0031608A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Оператор</w:t>
      </w:r>
      <w:r w:rsidR="00920770" w:rsidRPr="00A45E69">
        <w:rPr>
          <w:rFonts w:cs="Calibri"/>
          <w:sz w:val="18"/>
          <w:szCs w:val="18"/>
        </w:rPr>
        <w:t xml:space="preserve"> обязует</w:t>
      </w:r>
      <w:r w:rsidR="00B33057" w:rsidRPr="00A45E69">
        <w:rPr>
          <w:rFonts w:cs="Calibri"/>
          <w:sz w:val="18"/>
          <w:szCs w:val="18"/>
        </w:rPr>
        <w:t>ся</w:t>
      </w:r>
      <w:r w:rsidR="00920770" w:rsidRPr="00A45E69">
        <w:rPr>
          <w:rFonts w:cs="Calibri"/>
          <w:sz w:val="18"/>
          <w:szCs w:val="18"/>
        </w:rPr>
        <w:t>:</w:t>
      </w:r>
    </w:p>
    <w:p w:rsidR="00CA6A5C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Предоставлять </w:t>
      </w:r>
      <w:r w:rsidR="00296322" w:rsidRPr="00A45E69">
        <w:rPr>
          <w:rFonts w:cs="Calibri"/>
          <w:b/>
          <w:bCs/>
          <w:sz w:val="18"/>
          <w:szCs w:val="18"/>
        </w:rPr>
        <w:t>Абоненту</w:t>
      </w:r>
      <w:r w:rsidRPr="00A45E69">
        <w:rPr>
          <w:rFonts w:cs="Calibri"/>
          <w:sz w:val="18"/>
          <w:szCs w:val="18"/>
        </w:rPr>
        <w:t xml:space="preserve"> Услуги в соответствии со Спецификацией (Приложение 1) </w:t>
      </w:r>
      <w:r w:rsidR="00B444D1" w:rsidRPr="00A45E69">
        <w:rPr>
          <w:rFonts w:cs="Calibri"/>
          <w:sz w:val="18"/>
          <w:szCs w:val="18"/>
        </w:rPr>
        <w:t>круглосуточно</w:t>
      </w:r>
      <w:r w:rsidRPr="00A45E69">
        <w:rPr>
          <w:rFonts w:cs="Calibri"/>
          <w:sz w:val="18"/>
          <w:szCs w:val="18"/>
        </w:rPr>
        <w:t>,</w:t>
      </w:r>
      <w:r w:rsidRPr="00A45E69">
        <w:rPr>
          <w:rFonts w:cs="Calibri"/>
          <w:color w:val="000000"/>
          <w:sz w:val="18"/>
          <w:szCs w:val="18"/>
        </w:rPr>
        <w:t xml:space="preserve"> за исключением проведения необходимых профилактических и ремонтных работ, которые будут планироваться на время, когда это может нанести наименьший ущерб </w:t>
      </w:r>
      <w:r w:rsidR="00296322" w:rsidRPr="00A45E69">
        <w:rPr>
          <w:rFonts w:cs="Calibri"/>
          <w:b/>
          <w:color w:val="000000"/>
          <w:sz w:val="18"/>
          <w:szCs w:val="18"/>
        </w:rPr>
        <w:t>Абоненту</w:t>
      </w:r>
      <w:r w:rsidRPr="00A45E69">
        <w:rPr>
          <w:rFonts w:cs="Calibri"/>
          <w:sz w:val="18"/>
          <w:szCs w:val="18"/>
        </w:rPr>
        <w:t>.</w:t>
      </w:r>
    </w:p>
    <w:p w:rsidR="00CA6A5C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Извещать </w:t>
      </w:r>
      <w:r w:rsidR="00296322" w:rsidRPr="00A45E69">
        <w:rPr>
          <w:rFonts w:cs="Calibri"/>
          <w:b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 xml:space="preserve"> о проведении плановых работ по профилактике, ремонту и техническому обслуживанию, связанных с приостановкой предоставления услуг не менее чем за одни </w:t>
      </w:r>
      <w:r w:rsidR="002F040F" w:rsidRPr="00A45E69">
        <w:rPr>
          <w:rFonts w:cs="Calibri"/>
          <w:sz w:val="18"/>
          <w:szCs w:val="18"/>
        </w:rPr>
        <w:t>сутки (24 часа) до начала работ.</w:t>
      </w:r>
      <w:r w:rsidR="00B2412C" w:rsidRPr="00A45E69">
        <w:rPr>
          <w:rFonts w:cs="Calibri"/>
          <w:sz w:val="18"/>
          <w:szCs w:val="18"/>
        </w:rPr>
        <w:t xml:space="preserve"> </w:t>
      </w:r>
    </w:p>
    <w:p w:rsidR="00FE2C96" w:rsidRPr="00A45E69" w:rsidRDefault="00DE4BDA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Уведомлять </w:t>
      </w:r>
      <w:r w:rsidRPr="00A45E69">
        <w:rPr>
          <w:rFonts w:cs="Calibri"/>
          <w:b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 xml:space="preserve"> о</w:t>
      </w:r>
      <w:r w:rsidR="00FE2C96" w:rsidRPr="00A45E69">
        <w:rPr>
          <w:rFonts w:cs="Calibri"/>
          <w:sz w:val="18"/>
          <w:szCs w:val="18"/>
        </w:rPr>
        <w:t>бо всех случаях приостановки оказания услуг</w:t>
      </w:r>
      <w:r w:rsidRPr="00A45E69">
        <w:rPr>
          <w:rFonts w:cs="Calibri"/>
          <w:sz w:val="18"/>
          <w:szCs w:val="18"/>
        </w:rPr>
        <w:t>.</w:t>
      </w:r>
    </w:p>
    <w:p w:rsidR="00CA6A5C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color w:val="000000"/>
          <w:sz w:val="18"/>
          <w:szCs w:val="18"/>
        </w:rPr>
        <w:t xml:space="preserve">Предоставлять </w:t>
      </w:r>
      <w:r w:rsidR="00296322" w:rsidRPr="00A45E69">
        <w:rPr>
          <w:rFonts w:cs="Calibri"/>
          <w:b/>
          <w:color w:val="000000"/>
          <w:sz w:val="18"/>
          <w:szCs w:val="18"/>
        </w:rPr>
        <w:t>Абоненту</w:t>
      </w:r>
      <w:r w:rsidRPr="00A45E69">
        <w:rPr>
          <w:rFonts w:cs="Calibri"/>
          <w:color w:val="000000"/>
          <w:sz w:val="18"/>
          <w:szCs w:val="18"/>
        </w:rPr>
        <w:t xml:space="preserve"> при соблюдении им условий, определяемых настоящим Договором, консультации по конкретным вопросам, касающимся использования Услуги.</w:t>
      </w:r>
    </w:p>
    <w:p w:rsidR="00CA6A5C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Вести учет Услуг, оказанных </w:t>
      </w:r>
      <w:r w:rsidR="00296322" w:rsidRPr="00A45E69">
        <w:rPr>
          <w:rFonts w:cs="Calibri"/>
          <w:b/>
          <w:bCs/>
          <w:sz w:val="18"/>
          <w:szCs w:val="18"/>
        </w:rPr>
        <w:t>Абоненту</w:t>
      </w:r>
      <w:r w:rsidR="0049332B" w:rsidRPr="00A45E69">
        <w:rPr>
          <w:rFonts w:cs="Calibri"/>
          <w:bCs/>
          <w:sz w:val="18"/>
          <w:szCs w:val="18"/>
        </w:rPr>
        <w:t>,</w:t>
      </w:r>
      <w:r w:rsidRPr="00A45E69">
        <w:rPr>
          <w:rFonts w:cs="Calibri"/>
          <w:sz w:val="18"/>
          <w:szCs w:val="18"/>
        </w:rPr>
        <w:t xml:space="preserve"> своевременно</w:t>
      </w:r>
      <w:r w:rsidR="0049332B" w:rsidRPr="00A45E69">
        <w:rPr>
          <w:rFonts w:cs="Calibri"/>
          <w:sz w:val="18"/>
          <w:szCs w:val="18"/>
        </w:rPr>
        <w:t xml:space="preserve"> </w:t>
      </w:r>
      <w:r w:rsidRPr="00A45E69">
        <w:rPr>
          <w:rFonts w:cs="Calibri"/>
          <w:sz w:val="18"/>
          <w:szCs w:val="18"/>
        </w:rPr>
        <w:t xml:space="preserve">выставлять </w:t>
      </w:r>
      <w:r w:rsidR="00296322" w:rsidRPr="00A45E69">
        <w:rPr>
          <w:rFonts w:cs="Calibri"/>
          <w:b/>
          <w:sz w:val="18"/>
          <w:szCs w:val="18"/>
        </w:rPr>
        <w:t>Абоненту</w:t>
      </w:r>
      <w:r w:rsidRPr="00A45E69">
        <w:rPr>
          <w:rFonts w:cs="Calibri"/>
          <w:sz w:val="18"/>
          <w:szCs w:val="18"/>
        </w:rPr>
        <w:t xml:space="preserve"> счета на оплату и предоставлять счет-фактуру и </w:t>
      </w:r>
      <w:r w:rsidR="000F7C06" w:rsidRPr="00A45E69">
        <w:rPr>
          <w:rFonts w:cs="Calibri"/>
          <w:sz w:val="18"/>
          <w:szCs w:val="18"/>
        </w:rPr>
        <w:t>Акты</w:t>
      </w:r>
      <w:r w:rsidR="0049332B" w:rsidRPr="00A45E69">
        <w:rPr>
          <w:rFonts w:cs="Calibri"/>
          <w:sz w:val="18"/>
          <w:szCs w:val="18"/>
        </w:rPr>
        <w:t xml:space="preserve"> в соответствии с разделом 4 настоящего Договора</w:t>
      </w:r>
      <w:r w:rsidRPr="00A45E69">
        <w:rPr>
          <w:rFonts w:cs="Calibri"/>
          <w:sz w:val="18"/>
          <w:szCs w:val="18"/>
        </w:rPr>
        <w:t>.</w:t>
      </w:r>
    </w:p>
    <w:p w:rsidR="00CA6A5C" w:rsidRPr="00A45E69" w:rsidRDefault="000D6EF6" w:rsidP="002174C9">
      <w:pPr>
        <w:pStyle w:val="afa"/>
        <w:numPr>
          <w:ilvl w:val="1"/>
          <w:numId w:val="34"/>
        </w:numPr>
        <w:spacing w:after="0" w:line="240" w:lineRule="auto"/>
        <w:contextualSpacing w:val="0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Оператор</w:t>
      </w:r>
      <w:r w:rsidR="00920770" w:rsidRPr="00A45E69">
        <w:rPr>
          <w:rFonts w:cs="Calibri"/>
          <w:b/>
          <w:bCs/>
          <w:sz w:val="18"/>
          <w:szCs w:val="18"/>
        </w:rPr>
        <w:t xml:space="preserve"> </w:t>
      </w:r>
      <w:r w:rsidR="00920770" w:rsidRPr="00A45E69">
        <w:rPr>
          <w:rFonts w:cs="Calibri"/>
          <w:bCs/>
          <w:sz w:val="18"/>
          <w:szCs w:val="18"/>
        </w:rPr>
        <w:t>имеет право</w:t>
      </w:r>
      <w:r w:rsidR="00920770" w:rsidRPr="00A45E69">
        <w:rPr>
          <w:rFonts w:cs="Calibri"/>
          <w:b/>
          <w:bCs/>
          <w:sz w:val="18"/>
          <w:szCs w:val="18"/>
        </w:rPr>
        <w:t>:</w:t>
      </w:r>
    </w:p>
    <w:p w:rsidR="000B19ED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sz w:val="18"/>
          <w:szCs w:val="18"/>
        </w:rPr>
        <w:t>Временно приостанавливать оказание Услуг</w:t>
      </w:r>
      <w:r w:rsidR="000B19ED" w:rsidRPr="00A45E69">
        <w:rPr>
          <w:rFonts w:cs="Calibri"/>
          <w:sz w:val="18"/>
          <w:szCs w:val="18"/>
        </w:rPr>
        <w:t>:</w:t>
      </w:r>
    </w:p>
    <w:p w:rsidR="00920770" w:rsidRPr="00A45E69" w:rsidRDefault="00920770" w:rsidP="00C47700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при нарушении </w:t>
      </w:r>
      <w:r w:rsidR="000D6EF6" w:rsidRPr="00A45E69">
        <w:rPr>
          <w:rFonts w:cs="Calibri"/>
          <w:sz w:val="18"/>
          <w:szCs w:val="18"/>
        </w:rPr>
        <w:t>Абонентом</w:t>
      </w:r>
      <w:r w:rsidRPr="00A45E69">
        <w:rPr>
          <w:rFonts w:cs="Calibri"/>
          <w:sz w:val="18"/>
          <w:szCs w:val="18"/>
        </w:rPr>
        <w:t xml:space="preserve"> сроков и условий оплаты Услуг, являющи</w:t>
      </w:r>
      <w:r w:rsidR="00520EF4" w:rsidRPr="00A45E69">
        <w:rPr>
          <w:rFonts w:cs="Calibri"/>
          <w:sz w:val="18"/>
          <w:szCs w:val="18"/>
        </w:rPr>
        <w:t>х</w:t>
      </w:r>
      <w:r w:rsidR="0049332B" w:rsidRPr="00A45E69">
        <w:rPr>
          <w:rFonts w:cs="Calibri"/>
          <w:sz w:val="18"/>
          <w:szCs w:val="18"/>
        </w:rPr>
        <w:t>ся предметом</w:t>
      </w:r>
      <w:r w:rsidRPr="00A45E69">
        <w:rPr>
          <w:rFonts w:cs="Calibri"/>
          <w:sz w:val="18"/>
          <w:szCs w:val="18"/>
        </w:rPr>
        <w:t xml:space="preserve"> настоящего Договора</w:t>
      </w:r>
      <w:r w:rsidR="000B19ED" w:rsidRPr="00A45E69">
        <w:rPr>
          <w:rFonts w:cs="Calibri"/>
          <w:sz w:val="18"/>
          <w:szCs w:val="18"/>
        </w:rPr>
        <w:t>, до погашения Абонентом имеющейся задолженности</w:t>
      </w:r>
      <w:r w:rsidRPr="00A45E69">
        <w:rPr>
          <w:rFonts w:cs="Calibri"/>
          <w:sz w:val="18"/>
          <w:szCs w:val="18"/>
        </w:rPr>
        <w:t>;</w:t>
      </w:r>
    </w:p>
    <w:p w:rsidR="00920770" w:rsidRPr="00A45E69" w:rsidRDefault="00920770" w:rsidP="00C47700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при использовании </w:t>
      </w:r>
      <w:r w:rsidR="000D6EF6" w:rsidRPr="00A45E69">
        <w:rPr>
          <w:rFonts w:cs="Calibri"/>
          <w:sz w:val="18"/>
          <w:szCs w:val="18"/>
        </w:rPr>
        <w:t>Абонентом</w:t>
      </w:r>
      <w:r w:rsidRPr="00A45E69">
        <w:rPr>
          <w:rFonts w:cs="Calibri"/>
          <w:sz w:val="18"/>
          <w:szCs w:val="18"/>
        </w:rPr>
        <w:t xml:space="preserve"> Услуг, оказываемых по настоящему Договору, для несанкционированного вмешательства в работу </w:t>
      </w:r>
      <w:r w:rsidR="000D6EF6" w:rsidRPr="00A45E69">
        <w:rPr>
          <w:rFonts w:cs="Calibri"/>
          <w:sz w:val="18"/>
          <w:szCs w:val="18"/>
        </w:rPr>
        <w:t>Оператора</w:t>
      </w:r>
      <w:r w:rsidRPr="00A45E69">
        <w:rPr>
          <w:rFonts w:cs="Calibri"/>
          <w:sz w:val="18"/>
          <w:szCs w:val="18"/>
        </w:rPr>
        <w:t xml:space="preserve"> или несанкционированного доступа к информации </w:t>
      </w:r>
      <w:r w:rsidR="000D6EF6" w:rsidRPr="00A45E69">
        <w:rPr>
          <w:rFonts w:cs="Calibri"/>
          <w:sz w:val="18"/>
          <w:szCs w:val="18"/>
        </w:rPr>
        <w:t>Оператора</w:t>
      </w:r>
      <w:r w:rsidR="000B19ED" w:rsidRPr="00A45E69">
        <w:rPr>
          <w:rFonts w:cs="Calibri"/>
          <w:sz w:val="18"/>
          <w:szCs w:val="18"/>
        </w:rPr>
        <w:t>;</w:t>
      </w:r>
    </w:p>
    <w:p w:rsidR="00BD4188" w:rsidRPr="00A45E69" w:rsidRDefault="00920770" w:rsidP="00C47700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по предписанию соответствующих компетентных органов или по решению суда.</w:t>
      </w:r>
    </w:p>
    <w:p w:rsidR="00DE4BDA" w:rsidRPr="00A45E69" w:rsidRDefault="00DE4BDA" w:rsidP="009E1D3E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lastRenderedPageBreak/>
        <w:t xml:space="preserve">В одностороннем порядке изменять </w:t>
      </w:r>
      <w:r w:rsidR="00322E13" w:rsidRPr="00A45E69">
        <w:rPr>
          <w:rFonts w:cs="Calibri"/>
          <w:sz w:val="18"/>
          <w:szCs w:val="18"/>
        </w:rPr>
        <w:t xml:space="preserve">стоимость оказываемых услуг </w:t>
      </w:r>
      <w:r w:rsidR="009E1D3E" w:rsidRPr="00A45E69">
        <w:rPr>
          <w:rFonts w:cs="Calibri"/>
          <w:sz w:val="18"/>
          <w:szCs w:val="18"/>
        </w:rPr>
        <w:t>не чаще 1 (одного) раза в год</w:t>
      </w:r>
      <w:r w:rsidR="00322E13" w:rsidRPr="00A45E69">
        <w:rPr>
          <w:rFonts w:cs="Calibri"/>
          <w:sz w:val="18"/>
          <w:szCs w:val="18"/>
        </w:rPr>
        <w:t xml:space="preserve">, предварительно уведомив об этом Абонента не позднее, чем за 15 календарных дней </w:t>
      </w:r>
      <w:r w:rsidR="009E1D3E" w:rsidRPr="00A45E69">
        <w:rPr>
          <w:rFonts w:cs="Calibri"/>
          <w:sz w:val="18"/>
          <w:szCs w:val="18"/>
        </w:rPr>
        <w:t xml:space="preserve">направив уведомление по адресу электронной почты, указанной в разделе 10 Договора. </w:t>
      </w:r>
    </w:p>
    <w:p w:rsidR="00CA6A5C" w:rsidRPr="00A45E69" w:rsidRDefault="000D6EF6" w:rsidP="002B76DF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Абонент</w:t>
      </w:r>
      <w:r w:rsidR="00920770" w:rsidRPr="00A45E69">
        <w:rPr>
          <w:rFonts w:cs="Calibri"/>
          <w:sz w:val="18"/>
          <w:szCs w:val="18"/>
        </w:rPr>
        <w:t xml:space="preserve"> обязуется:</w:t>
      </w:r>
    </w:p>
    <w:p w:rsidR="00CA6A5C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Своевременно производить оплату предоставляемых Услуг в соответствии с условиями Договора, на основании выставляемых </w:t>
      </w:r>
      <w:r w:rsidR="000D6EF6" w:rsidRPr="00A45E69">
        <w:rPr>
          <w:rFonts w:cs="Calibri"/>
          <w:b/>
          <w:bCs/>
          <w:sz w:val="18"/>
          <w:szCs w:val="18"/>
        </w:rPr>
        <w:t>Оператором</w:t>
      </w:r>
      <w:r w:rsidRPr="00A45E69">
        <w:rPr>
          <w:rFonts w:cs="Calibri"/>
          <w:sz w:val="18"/>
          <w:szCs w:val="18"/>
        </w:rPr>
        <w:t xml:space="preserve"> счетов.</w:t>
      </w:r>
    </w:p>
    <w:p w:rsidR="00CA6A5C" w:rsidRPr="00A45E69" w:rsidRDefault="00920770" w:rsidP="00C47700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Не оказывать услуги связи, требующие обязательного лицензирования, используя телекоммуникационные услуги, предоставляемые </w:t>
      </w:r>
      <w:r w:rsidR="000D6EF6" w:rsidRPr="00A45E69">
        <w:rPr>
          <w:rFonts w:cs="Calibri"/>
          <w:b/>
          <w:sz w:val="18"/>
          <w:szCs w:val="18"/>
        </w:rPr>
        <w:t>Оператором</w:t>
      </w:r>
      <w:r w:rsidRPr="00A45E69">
        <w:rPr>
          <w:rFonts w:cs="Calibri"/>
          <w:sz w:val="18"/>
          <w:szCs w:val="18"/>
        </w:rPr>
        <w:t xml:space="preserve"> по настоящему договору.</w:t>
      </w:r>
    </w:p>
    <w:p w:rsidR="00CA6A5C" w:rsidRPr="00A45E69" w:rsidRDefault="000D6EF6" w:rsidP="00C00E97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Абонент</w:t>
      </w:r>
      <w:r w:rsidR="00920770" w:rsidRPr="00A45E69">
        <w:rPr>
          <w:rFonts w:cs="Calibri"/>
          <w:b/>
          <w:bCs/>
          <w:sz w:val="18"/>
          <w:szCs w:val="18"/>
        </w:rPr>
        <w:t xml:space="preserve"> </w:t>
      </w:r>
      <w:r w:rsidR="00920770" w:rsidRPr="00A45E69">
        <w:rPr>
          <w:rFonts w:cs="Calibri"/>
          <w:bCs/>
          <w:sz w:val="18"/>
          <w:szCs w:val="18"/>
        </w:rPr>
        <w:t>имеет право</w:t>
      </w:r>
      <w:r w:rsidR="00920770" w:rsidRPr="00A45E69">
        <w:rPr>
          <w:rFonts w:cs="Calibri"/>
          <w:b/>
          <w:bCs/>
          <w:sz w:val="18"/>
          <w:szCs w:val="18"/>
        </w:rPr>
        <w:t>:</w:t>
      </w:r>
    </w:p>
    <w:p w:rsidR="00CB5F11" w:rsidRPr="00A45E69" w:rsidRDefault="00106002" w:rsidP="001B0A6F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Получать и требовать предоставления услуг на условиях </w:t>
      </w:r>
      <w:r w:rsidR="004D4783" w:rsidRPr="00A45E69">
        <w:rPr>
          <w:rFonts w:cs="Calibri"/>
          <w:sz w:val="18"/>
          <w:szCs w:val="18"/>
        </w:rPr>
        <w:t>настоящего Договора, а именно</w:t>
      </w:r>
      <w:r w:rsidRPr="00A45E69">
        <w:rPr>
          <w:rFonts w:cs="Calibri"/>
          <w:sz w:val="18"/>
          <w:szCs w:val="18"/>
        </w:rPr>
        <w:t>:</w:t>
      </w:r>
    </w:p>
    <w:p w:rsidR="00106002" w:rsidRPr="00A45E69" w:rsidRDefault="00106002" w:rsidP="00265D58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своевременное проведение ремонтных работ;</w:t>
      </w:r>
    </w:p>
    <w:p w:rsidR="00106002" w:rsidRPr="00A45E69" w:rsidRDefault="00566321" w:rsidP="00265D58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своевременное получение счетов, счетов-фактур и актов выполненных работ </w:t>
      </w:r>
      <w:r w:rsidR="00106002" w:rsidRPr="00A45E69">
        <w:rPr>
          <w:rFonts w:cs="Calibri"/>
          <w:sz w:val="18"/>
          <w:szCs w:val="18"/>
        </w:rPr>
        <w:t>в полном объеме;</w:t>
      </w:r>
    </w:p>
    <w:p w:rsidR="00106002" w:rsidRPr="00A45E69" w:rsidRDefault="00106002" w:rsidP="00265D58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своевременное уведомление об изменении тарифов и порядке оплаты </w:t>
      </w:r>
      <w:r w:rsidR="00B33057" w:rsidRPr="00A45E69">
        <w:rPr>
          <w:rFonts w:cs="Calibri"/>
          <w:sz w:val="18"/>
          <w:szCs w:val="18"/>
        </w:rPr>
        <w:t xml:space="preserve"> </w:t>
      </w:r>
      <w:r w:rsidR="000F7C06" w:rsidRPr="00A45E69">
        <w:rPr>
          <w:rFonts w:cs="Calibri"/>
          <w:sz w:val="18"/>
          <w:szCs w:val="18"/>
        </w:rPr>
        <w:t>У</w:t>
      </w:r>
      <w:r w:rsidRPr="00A45E69">
        <w:rPr>
          <w:rFonts w:cs="Calibri"/>
          <w:sz w:val="18"/>
          <w:szCs w:val="18"/>
        </w:rPr>
        <w:t xml:space="preserve">слуг </w:t>
      </w:r>
      <w:r w:rsidRPr="00A45E69">
        <w:rPr>
          <w:rFonts w:cs="Calibri"/>
          <w:b/>
          <w:sz w:val="18"/>
          <w:szCs w:val="18"/>
        </w:rPr>
        <w:t>Оператора</w:t>
      </w:r>
      <w:r w:rsidRPr="00A45E69">
        <w:rPr>
          <w:rFonts w:cs="Calibri"/>
          <w:sz w:val="18"/>
          <w:szCs w:val="18"/>
        </w:rPr>
        <w:t>;</w:t>
      </w:r>
    </w:p>
    <w:p w:rsidR="00CB5F11" w:rsidRPr="00A45E69" w:rsidRDefault="00566321" w:rsidP="00265D58">
      <w:pPr>
        <w:pStyle w:val="afa"/>
        <w:numPr>
          <w:ilvl w:val="0"/>
          <w:numId w:val="35"/>
        </w:numPr>
        <w:spacing w:after="0" w:line="240" w:lineRule="auto"/>
        <w:ind w:left="680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получение информации о дополнительных</w:t>
      </w:r>
      <w:r w:rsidR="00106002" w:rsidRPr="00A45E69">
        <w:rPr>
          <w:rFonts w:cs="Calibri"/>
          <w:sz w:val="18"/>
          <w:szCs w:val="18"/>
        </w:rPr>
        <w:t xml:space="preserve"> и </w:t>
      </w:r>
      <w:r w:rsidRPr="00A45E69">
        <w:rPr>
          <w:rFonts w:cs="Calibri"/>
          <w:sz w:val="18"/>
          <w:szCs w:val="18"/>
        </w:rPr>
        <w:t>вновь вводимых услугах</w:t>
      </w:r>
      <w:r w:rsidR="00106002" w:rsidRPr="00A45E69">
        <w:rPr>
          <w:rFonts w:cs="Calibri"/>
          <w:sz w:val="18"/>
          <w:szCs w:val="18"/>
        </w:rPr>
        <w:t xml:space="preserve"> </w:t>
      </w:r>
      <w:r w:rsidR="00106002" w:rsidRPr="00A45E69">
        <w:rPr>
          <w:rFonts w:cs="Calibri"/>
          <w:b/>
          <w:sz w:val="18"/>
          <w:szCs w:val="18"/>
        </w:rPr>
        <w:t>Оператора</w:t>
      </w:r>
      <w:r w:rsidR="00106002" w:rsidRPr="00A45E69">
        <w:rPr>
          <w:rFonts w:cs="Calibri"/>
          <w:sz w:val="18"/>
          <w:szCs w:val="18"/>
        </w:rPr>
        <w:t>.</w:t>
      </w:r>
    </w:p>
    <w:p w:rsidR="00CB5F11" w:rsidRPr="00A45E69" w:rsidRDefault="00106002" w:rsidP="00265D58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Использовать сеть для ведения телефонных переговоров, передачи информации любым способом в пределах своей технической возможности, на условиях настоящего Договора.</w:t>
      </w:r>
    </w:p>
    <w:p w:rsidR="00CB5F11" w:rsidRPr="00A45E69" w:rsidRDefault="0039366D" w:rsidP="00265D58">
      <w:pPr>
        <w:pStyle w:val="afa"/>
        <w:numPr>
          <w:ilvl w:val="2"/>
          <w:numId w:val="34"/>
        </w:numPr>
        <w:spacing w:after="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В случаях, предусмотренных Договором, т</w:t>
      </w:r>
      <w:r w:rsidR="00106002" w:rsidRPr="00A45E69">
        <w:rPr>
          <w:rFonts w:cs="Calibri"/>
          <w:sz w:val="18"/>
          <w:szCs w:val="18"/>
        </w:rPr>
        <w:t xml:space="preserve">ребовать перерасчета платы за услуги </w:t>
      </w:r>
      <w:r w:rsidR="00DE4BDA" w:rsidRPr="00A45E69">
        <w:rPr>
          <w:rFonts w:cs="Calibri"/>
          <w:sz w:val="18"/>
          <w:szCs w:val="18"/>
        </w:rPr>
        <w:t>за</w:t>
      </w:r>
      <w:r w:rsidR="00106002" w:rsidRPr="00A45E69">
        <w:rPr>
          <w:rFonts w:cs="Calibri"/>
          <w:sz w:val="18"/>
          <w:szCs w:val="18"/>
        </w:rPr>
        <w:t xml:space="preserve"> период бездействия связи</w:t>
      </w:r>
      <w:r w:rsidR="00DE4BDA" w:rsidRPr="00A45E69">
        <w:rPr>
          <w:rFonts w:cs="Calibri"/>
          <w:sz w:val="18"/>
          <w:szCs w:val="18"/>
        </w:rPr>
        <w:t>, возникший</w:t>
      </w:r>
      <w:r w:rsidR="00106002" w:rsidRPr="00A45E69">
        <w:rPr>
          <w:rFonts w:cs="Calibri"/>
          <w:sz w:val="18"/>
          <w:szCs w:val="18"/>
        </w:rPr>
        <w:t xml:space="preserve"> не по вине </w:t>
      </w:r>
      <w:r w:rsidR="00106002" w:rsidRPr="00A45E69">
        <w:rPr>
          <w:rFonts w:cs="Calibri"/>
          <w:b/>
          <w:sz w:val="18"/>
          <w:szCs w:val="18"/>
        </w:rPr>
        <w:t>Абонента</w:t>
      </w:r>
      <w:r w:rsidR="00106002" w:rsidRPr="00A45E69">
        <w:rPr>
          <w:rFonts w:cs="Calibri"/>
          <w:sz w:val="18"/>
          <w:szCs w:val="18"/>
        </w:rPr>
        <w:t xml:space="preserve">, при наличии письменного обращения в </w:t>
      </w:r>
      <w:r w:rsidR="00566321" w:rsidRPr="00A45E69">
        <w:rPr>
          <w:rFonts w:cs="Calibri"/>
          <w:i/>
          <w:sz w:val="18"/>
          <w:szCs w:val="18"/>
        </w:rPr>
        <w:t>о</w:t>
      </w:r>
      <w:r w:rsidR="002F040F" w:rsidRPr="00A45E69">
        <w:rPr>
          <w:rFonts w:cs="Calibri"/>
          <w:i/>
          <w:sz w:val="18"/>
          <w:szCs w:val="18"/>
        </w:rPr>
        <w:t>тдел</w:t>
      </w:r>
      <w:r w:rsidR="00106002" w:rsidRPr="00A45E69">
        <w:rPr>
          <w:rFonts w:cs="Calibri"/>
          <w:i/>
          <w:sz w:val="18"/>
          <w:szCs w:val="18"/>
        </w:rPr>
        <w:t xml:space="preserve"> по работе с клиентами</w:t>
      </w:r>
      <w:r w:rsidR="00566321" w:rsidRPr="00A45E69">
        <w:rPr>
          <w:rFonts w:cs="Calibri"/>
          <w:sz w:val="18"/>
          <w:szCs w:val="18"/>
        </w:rPr>
        <w:t>,</w:t>
      </w:r>
      <w:r w:rsidR="00106002" w:rsidRPr="00A45E69">
        <w:rPr>
          <w:rFonts w:cs="Calibri"/>
          <w:sz w:val="18"/>
          <w:szCs w:val="18"/>
        </w:rPr>
        <w:t xml:space="preserve"> </w:t>
      </w:r>
      <w:r w:rsidR="00084E58" w:rsidRPr="00A45E69">
        <w:rPr>
          <w:rFonts w:cs="Calibri"/>
          <w:sz w:val="18"/>
          <w:szCs w:val="18"/>
        </w:rPr>
        <w:t>в том числе по</w:t>
      </w:r>
      <w:r w:rsidR="00566321" w:rsidRPr="00A45E69">
        <w:rPr>
          <w:rFonts w:cs="Calibri"/>
          <w:sz w:val="18"/>
          <w:szCs w:val="18"/>
        </w:rPr>
        <w:t xml:space="preserve"> элект</w:t>
      </w:r>
      <w:r w:rsidR="00084E58" w:rsidRPr="00A45E69">
        <w:rPr>
          <w:rFonts w:cs="Calibri"/>
          <w:sz w:val="18"/>
          <w:szCs w:val="18"/>
        </w:rPr>
        <w:t>ронной</w:t>
      </w:r>
      <w:r w:rsidR="00566321" w:rsidRPr="00A45E69">
        <w:rPr>
          <w:rFonts w:cs="Calibri"/>
          <w:sz w:val="18"/>
          <w:szCs w:val="18"/>
        </w:rPr>
        <w:t xml:space="preserve"> почт</w:t>
      </w:r>
      <w:r w:rsidR="00084E58" w:rsidRPr="00A45E69">
        <w:rPr>
          <w:rFonts w:cs="Calibri"/>
          <w:sz w:val="18"/>
          <w:szCs w:val="18"/>
        </w:rPr>
        <w:t>е</w:t>
      </w:r>
      <w:r w:rsidR="00566321" w:rsidRPr="00A45E69">
        <w:rPr>
          <w:rFonts w:cs="Calibri"/>
          <w:b/>
          <w:sz w:val="18"/>
          <w:szCs w:val="18"/>
        </w:rPr>
        <w:t xml:space="preserve"> </w:t>
      </w:r>
      <w:hyperlink r:id="rId8" w:history="1">
        <w:r w:rsidR="00D73EE5">
          <w:rPr>
            <w:rStyle w:val="a6"/>
            <w:rFonts w:cs="Calibri"/>
            <w:b/>
            <w:i/>
            <w:sz w:val="18"/>
            <w:szCs w:val="18"/>
          </w:rPr>
          <w:t>_______________________</w:t>
        </w:r>
      </w:hyperlink>
      <w:r w:rsidR="00106002" w:rsidRPr="00A45E69">
        <w:rPr>
          <w:rFonts w:cs="Calibri"/>
          <w:sz w:val="18"/>
          <w:szCs w:val="18"/>
        </w:rPr>
        <w:t>.</w:t>
      </w:r>
    </w:p>
    <w:p w:rsidR="00C45F28" w:rsidRPr="00A45E69" w:rsidRDefault="00FE2C96" w:rsidP="00495D3E">
      <w:pPr>
        <w:pStyle w:val="afa"/>
        <w:numPr>
          <w:ilvl w:val="2"/>
          <w:numId w:val="34"/>
        </w:numPr>
        <w:spacing w:after="240" w:line="240" w:lineRule="auto"/>
        <w:ind w:left="510" w:hanging="51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В случае несогласия с новыми тарифами </w:t>
      </w:r>
      <w:r w:rsidRPr="00A45E69">
        <w:rPr>
          <w:rFonts w:cs="Calibri"/>
          <w:b/>
          <w:sz w:val="18"/>
          <w:szCs w:val="18"/>
        </w:rPr>
        <w:t>Абонент</w:t>
      </w:r>
      <w:r w:rsidRPr="00A45E69">
        <w:rPr>
          <w:rFonts w:cs="Calibri"/>
          <w:sz w:val="18"/>
          <w:szCs w:val="18"/>
        </w:rPr>
        <w:t xml:space="preserve"> имеет право в одностороннем внесудебном порядке расторгнуть данный Договор, </w:t>
      </w:r>
      <w:r w:rsidR="0005058C" w:rsidRPr="00A45E69">
        <w:rPr>
          <w:rFonts w:cs="Calibri"/>
          <w:sz w:val="18"/>
          <w:szCs w:val="18"/>
        </w:rPr>
        <w:t>п</w:t>
      </w:r>
      <w:r w:rsidRPr="00A45E69">
        <w:rPr>
          <w:rFonts w:cs="Calibri"/>
          <w:sz w:val="18"/>
          <w:szCs w:val="18"/>
        </w:rPr>
        <w:t xml:space="preserve">ри условии полного погашения всех задолженностей перед </w:t>
      </w:r>
      <w:r w:rsidRPr="00A45E69">
        <w:rPr>
          <w:rFonts w:cs="Calibri"/>
          <w:b/>
          <w:sz w:val="18"/>
          <w:szCs w:val="18"/>
        </w:rPr>
        <w:t>Оператором</w:t>
      </w:r>
      <w:r w:rsidRPr="00A45E69">
        <w:rPr>
          <w:rFonts w:cs="Calibri"/>
          <w:sz w:val="18"/>
          <w:szCs w:val="18"/>
        </w:rPr>
        <w:t>.</w:t>
      </w:r>
    </w:p>
    <w:p w:rsidR="00CB5F11" w:rsidRPr="00A45E69" w:rsidRDefault="00CB5F11" w:rsidP="006D6067">
      <w:pPr>
        <w:pStyle w:val="afa"/>
        <w:numPr>
          <w:ilvl w:val="0"/>
          <w:numId w:val="34"/>
        </w:numPr>
        <w:spacing w:after="0"/>
        <w:ind w:left="227" w:hanging="227"/>
        <w:contextualSpacing w:val="0"/>
        <w:jc w:val="center"/>
        <w:rPr>
          <w:rFonts w:cs="Calibri"/>
          <w:b/>
          <w:bCs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СТОИМОСТЬ УСЛУГ И ПОРЯДОК РАСЧЕТОВ</w:t>
      </w:r>
    </w:p>
    <w:p w:rsidR="00CB5F11" w:rsidRPr="00A45E69" w:rsidRDefault="00CB5F11" w:rsidP="00C82328">
      <w:pPr>
        <w:pStyle w:val="afa"/>
        <w:numPr>
          <w:ilvl w:val="1"/>
          <w:numId w:val="34"/>
        </w:numPr>
        <w:spacing w:after="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Стоимость услуг определяется в Спецификации (Приложение 1 к настоящему Договору).</w:t>
      </w:r>
    </w:p>
    <w:p w:rsidR="00CB5F11" w:rsidRPr="00A45E69" w:rsidRDefault="00C10C68" w:rsidP="00C82328">
      <w:pPr>
        <w:pStyle w:val="afa"/>
        <w:numPr>
          <w:ilvl w:val="1"/>
          <w:numId w:val="34"/>
        </w:numPr>
        <w:spacing w:after="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sz w:val="18"/>
          <w:szCs w:val="18"/>
        </w:rPr>
        <w:t>Абонент</w:t>
      </w:r>
      <w:r w:rsidRPr="00A45E69">
        <w:rPr>
          <w:rFonts w:cs="Calibri"/>
          <w:sz w:val="18"/>
          <w:szCs w:val="18"/>
        </w:rPr>
        <w:t xml:space="preserve"> осуще</w:t>
      </w:r>
      <w:r w:rsidR="008B42C9" w:rsidRPr="00A45E69">
        <w:rPr>
          <w:rFonts w:cs="Calibri"/>
          <w:sz w:val="18"/>
          <w:szCs w:val="18"/>
        </w:rPr>
        <w:t xml:space="preserve">ствляет первоначальный платеж </w:t>
      </w:r>
      <w:r w:rsidRPr="00A45E69">
        <w:rPr>
          <w:rFonts w:cs="Calibri"/>
          <w:sz w:val="18"/>
          <w:szCs w:val="18"/>
        </w:rPr>
        <w:t xml:space="preserve">в размере, указанном в Спецификации (Приложение </w:t>
      </w:r>
      <w:r w:rsidR="00192186" w:rsidRPr="00A45E69">
        <w:rPr>
          <w:rFonts w:cs="Calibri"/>
          <w:sz w:val="18"/>
          <w:szCs w:val="18"/>
        </w:rPr>
        <w:t>1</w:t>
      </w:r>
      <w:r w:rsidRPr="00A45E69">
        <w:rPr>
          <w:rFonts w:cs="Calibri"/>
          <w:sz w:val="18"/>
          <w:szCs w:val="18"/>
        </w:rPr>
        <w:t xml:space="preserve">), в соответствии с выставленным ему </w:t>
      </w:r>
      <w:r w:rsidRPr="00A45E69">
        <w:rPr>
          <w:rFonts w:cs="Calibri"/>
          <w:b/>
          <w:sz w:val="18"/>
          <w:szCs w:val="18"/>
        </w:rPr>
        <w:t>Оператором</w:t>
      </w:r>
      <w:r w:rsidRPr="00A45E69">
        <w:rPr>
          <w:rFonts w:cs="Calibri"/>
          <w:sz w:val="18"/>
          <w:szCs w:val="18"/>
        </w:rPr>
        <w:t xml:space="preserve"> счетом </w:t>
      </w:r>
      <w:r w:rsidR="00034876" w:rsidRPr="00A45E69">
        <w:rPr>
          <w:rFonts w:cs="Calibri"/>
          <w:sz w:val="18"/>
          <w:szCs w:val="18"/>
        </w:rPr>
        <w:t>в т</w:t>
      </w:r>
      <w:r w:rsidR="009705CF" w:rsidRPr="00A45E69">
        <w:rPr>
          <w:rFonts w:cs="Calibri"/>
          <w:sz w:val="18"/>
          <w:szCs w:val="18"/>
        </w:rPr>
        <w:t>ечение 3 (трех) банковских дней</w:t>
      </w:r>
      <w:r w:rsidR="006F798D" w:rsidRPr="00A45E69">
        <w:rPr>
          <w:rFonts w:cs="Calibri"/>
          <w:sz w:val="18"/>
          <w:szCs w:val="18"/>
        </w:rPr>
        <w:t xml:space="preserve"> с момента выставления счета.</w:t>
      </w:r>
    </w:p>
    <w:p w:rsidR="00CB5F11" w:rsidRPr="00A45E69" w:rsidRDefault="00C10C68" w:rsidP="00C82328">
      <w:pPr>
        <w:pStyle w:val="afa"/>
        <w:numPr>
          <w:ilvl w:val="1"/>
          <w:numId w:val="34"/>
        </w:numPr>
        <w:spacing w:after="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sz w:val="18"/>
          <w:szCs w:val="18"/>
        </w:rPr>
        <w:t>Оператор</w:t>
      </w:r>
      <w:r w:rsidRPr="00A45E69">
        <w:rPr>
          <w:rFonts w:cs="Calibri"/>
          <w:sz w:val="18"/>
          <w:szCs w:val="18"/>
        </w:rPr>
        <w:t xml:space="preserve"> ежемесячно, не позднее </w:t>
      </w:r>
      <w:r w:rsidR="00D94CB0" w:rsidRPr="00A45E69">
        <w:rPr>
          <w:rFonts w:cs="Calibri"/>
          <w:sz w:val="18"/>
          <w:szCs w:val="18"/>
        </w:rPr>
        <w:t>5 (пятого</w:t>
      </w:r>
      <w:r w:rsidR="00034876" w:rsidRPr="00A45E69">
        <w:rPr>
          <w:rFonts w:cs="Calibri"/>
          <w:sz w:val="18"/>
          <w:szCs w:val="18"/>
        </w:rPr>
        <w:t>) числа</w:t>
      </w:r>
      <w:r w:rsidR="008B42C9" w:rsidRPr="00A45E69">
        <w:rPr>
          <w:rFonts w:cs="Calibri"/>
          <w:sz w:val="18"/>
          <w:szCs w:val="18"/>
        </w:rPr>
        <w:t xml:space="preserve"> каждого</w:t>
      </w:r>
      <w:r w:rsidR="009013A1" w:rsidRPr="00A45E69">
        <w:rPr>
          <w:rFonts w:cs="Calibri"/>
          <w:sz w:val="18"/>
          <w:szCs w:val="18"/>
        </w:rPr>
        <w:t xml:space="preserve"> месяца</w:t>
      </w:r>
      <w:r w:rsidRPr="00A45E69">
        <w:rPr>
          <w:rFonts w:cs="Calibri"/>
          <w:sz w:val="18"/>
          <w:szCs w:val="18"/>
        </w:rPr>
        <w:t xml:space="preserve">, выставляет </w:t>
      </w:r>
      <w:r w:rsidRPr="00A45E69">
        <w:rPr>
          <w:rFonts w:cs="Calibri"/>
          <w:b/>
          <w:sz w:val="18"/>
          <w:szCs w:val="18"/>
        </w:rPr>
        <w:t>Абоненту</w:t>
      </w:r>
      <w:r w:rsidRPr="00A45E69">
        <w:rPr>
          <w:rFonts w:cs="Calibri"/>
          <w:sz w:val="18"/>
          <w:szCs w:val="18"/>
        </w:rPr>
        <w:t xml:space="preserve"> счет</w:t>
      </w:r>
      <w:r w:rsidR="00AD42CB" w:rsidRPr="00A45E69">
        <w:rPr>
          <w:rFonts w:cs="Calibri"/>
          <w:sz w:val="18"/>
          <w:szCs w:val="18"/>
        </w:rPr>
        <w:t xml:space="preserve"> на абонентскую плату </w:t>
      </w:r>
      <w:r w:rsidR="008B42C9" w:rsidRPr="00A45E69">
        <w:rPr>
          <w:rFonts w:cs="Calibri"/>
          <w:sz w:val="18"/>
          <w:szCs w:val="18"/>
        </w:rPr>
        <w:t xml:space="preserve">за текущий период </w:t>
      </w:r>
      <w:r w:rsidR="00AD42CB" w:rsidRPr="00A45E69">
        <w:rPr>
          <w:rFonts w:cs="Calibri"/>
          <w:sz w:val="18"/>
          <w:szCs w:val="18"/>
        </w:rPr>
        <w:t>и</w:t>
      </w:r>
      <w:r w:rsidR="008B42C9" w:rsidRPr="00A45E69">
        <w:rPr>
          <w:rFonts w:cs="Calibri"/>
          <w:sz w:val="18"/>
          <w:szCs w:val="18"/>
        </w:rPr>
        <w:t xml:space="preserve"> платные соединения за предыдущий период</w:t>
      </w:r>
      <w:r w:rsidRPr="00A45E69">
        <w:rPr>
          <w:rFonts w:cs="Calibri"/>
          <w:sz w:val="18"/>
          <w:szCs w:val="18"/>
        </w:rPr>
        <w:t xml:space="preserve">. </w:t>
      </w:r>
      <w:r w:rsidR="0085353D" w:rsidRPr="00A45E69">
        <w:rPr>
          <w:rFonts w:cs="Calibri"/>
          <w:sz w:val="18"/>
          <w:szCs w:val="18"/>
        </w:rPr>
        <w:t xml:space="preserve">Счет </w:t>
      </w:r>
      <w:r w:rsidRPr="00A45E69">
        <w:rPr>
          <w:rFonts w:cs="Calibri"/>
          <w:sz w:val="18"/>
          <w:szCs w:val="18"/>
        </w:rPr>
        <w:t xml:space="preserve">должен быть оплачен </w:t>
      </w:r>
      <w:r w:rsidRPr="00A45E69">
        <w:rPr>
          <w:rFonts w:cs="Calibri"/>
          <w:b/>
          <w:sz w:val="18"/>
          <w:szCs w:val="18"/>
        </w:rPr>
        <w:t>Абонентом</w:t>
      </w:r>
      <w:r w:rsidRPr="00A45E69">
        <w:rPr>
          <w:rFonts w:cs="Calibri"/>
          <w:sz w:val="18"/>
          <w:szCs w:val="18"/>
        </w:rPr>
        <w:t xml:space="preserve"> </w:t>
      </w:r>
      <w:r w:rsidR="006F798D" w:rsidRPr="00A45E69">
        <w:rPr>
          <w:rFonts w:cs="Calibri"/>
          <w:sz w:val="18"/>
          <w:szCs w:val="18"/>
        </w:rPr>
        <w:t>не позднее</w:t>
      </w:r>
      <w:r w:rsidR="008B42C9" w:rsidRPr="00A45E69">
        <w:rPr>
          <w:rFonts w:cs="Calibri"/>
          <w:sz w:val="18"/>
          <w:szCs w:val="18"/>
        </w:rPr>
        <w:t xml:space="preserve"> 10 (десяти) дней от даты выставления счета</w:t>
      </w:r>
      <w:r w:rsidRPr="00A45E69">
        <w:rPr>
          <w:rFonts w:cs="Calibri"/>
          <w:sz w:val="18"/>
          <w:szCs w:val="18"/>
        </w:rPr>
        <w:t>.</w:t>
      </w:r>
    </w:p>
    <w:p w:rsidR="00CB5F11" w:rsidRPr="00A45E69" w:rsidRDefault="00920770" w:rsidP="00C82328">
      <w:pPr>
        <w:pStyle w:val="afa"/>
        <w:numPr>
          <w:ilvl w:val="1"/>
          <w:numId w:val="34"/>
        </w:numPr>
        <w:spacing w:after="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Датой оплаты считается дата </w:t>
      </w:r>
      <w:r w:rsidR="008B42C9" w:rsidRPr="00A45E69">
        <w:rPr>
          <w:rFonts w:cs="Calibri"/>
          <w:sz w:val="18"/>
          <w:szCs w:val="18"/>
        </w:rPr>
        <w:t>поступления денежных средств, на расчетный счет</w:t>
      </w:r>
      <w:r w:rsidR="006F798D" w:rsidRPr="00A45E69">
        <w:rPr>
          <w:rFonts w:cs="Calibri"/>
          <w:sz w:val="18"/>
          <w:szCs w:val="18"/>
        </w:rPr>
        <w:t xml:space="preserve"> </w:t>
      </w:r>
      <w:r w:rsidR="008B42C9" w:rsidRPr="00A45E69">
        <w:rPr>
          <w:rFonts w:cs="Calibri"/>
          <w:b/>
          <w:sz w:val="18"/>
          <w:szCs w:val="18"/>
        </w:rPr>
        <w:t>Оператора</w:t>
      </w:r>
      <w:r w:rsidRPr="00A45E69">
        <w:rPr>
          <w:rFonts w:cs="Calibri"/>
          <w:sz w:val="18"/>
          <w:szCs w:val="18"/>
        </w:rPr>
        <w:t xml:space="preserve">. </w:t>
      </w:r>
    </w:p>
    <w:p w:rsidR="00815707" w:rsidRPr="00A45E69" w:rsidRDefault="003A0AC5" w:rsidP="00495D3E">
      <w:pPr>
        <w:pStyle w:val="afa"/>
        <w:numPr>
          <w:ilvl w:val="1"/>
          <w:numId w:val="34"/>
        </w:numPr>
        <w:spacing w:after="24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Счета</w:t>
      </w:r>
      <w:r w:rsidR="00F80E02" w:rsidRPr="00A45E69">
        <w:rPr>
          <w:rFonts w:cs="Calibri"/>
          <w:sz w:val="18"/>
          <w:szCs w:val="18"/>
        </w:rPr>
        <w:t>, счета-фактуры и акты выполненных работ</w:t>
      </w:r>
      <w:r w:rsidRPr="00A45E69">
        <w:rPr>
          <w:rFonts w:cs="Calibri"/>
          <w:sz w:val="18"/>
          <w:szCs w:val="18"/>
        </w:rPr>
        <w:t xml:space="preserve"> доставляются </w:t>
      </w:r>
      <w:r w:rsidRPr="00A45E69">
        <w:rPr>
          <w:rFonts w:cs="Calibri"/>
          <w:b/>
          <w:sz w:val="18"/>
          <w:szCs w:val="18"/>
        </w:rPr>
        <w:t>Абоненту</w:t>
      </w:r>
      <w:r w:rsidR="009705CF" w:rsidRPr="00A45E69">
        <w:rPr>
          <w:rFonts w:cs="Calibri"/>
          <w:sz w:val="18"/>
          <w:szCs w:val="18"/>
        </w:rPr>
        <w:t xml:space="preserve"> </w:t>
      </w:r>
      <w:r w:rsidR="00AD42CB" w:rsidRPr="00A45E69">
        <w:rPr>
          <w:rFonts w:cs="Calibri"/>
          <w:sz w:val="18"/>
          <w:szCs w:val="18"/>
        </w:rPr>
        <w:t xml:space="preserve">по </w:t>
      </w:r>
      <w:r w:rsidRPr="00A45E69">
        <w:rPr>
          <w:rFonts w:cs="Calibri"/>
          <w:sz w:val="18"/>
          <w:szCs w:val="18"/>
        </w:rPr>
        <w:t>электронной почте</w:t>
      </w:r>
      <w:r w:rsidR="0046255C" w:rsidRPr="00A45E69">
        <w:rPr>
          <w:rFonts w:cs="Calibri"/>
          <w:sz w:val="18"/>
          <w:szCs w:val="18"/>
        </w:rPr>
        <w:t xml:space="preserve"> </w:t>
      </w:r>
      <w:r w:rsidR="008B42C9" w:rsidRPr="00A45E69">
        <w:rPr>
          <w:rFonts w:cs="Calibri"/>
          <w:sz w:val="18"/>
          <w:szCs w:val="18"/>
        </w:rPr>
        <w:t xml:space="preserve">указанной </w:t>
      </w:r>
      <w:r w:rsidR="000732FF">
        <w:rPr>
          <w:rFonts w:cs="Calibri"/>
          <w:sz w:val="18"/>
          <w:szCs w:val="18"/>
        </w:rPr>
        <w:t xml:space="preserve">в </w:t>
      </w:r>
      <w:r w:rsidR="008B42C9" w:rsidRPr="00A45E69">
        <w:rPr>
          <w:rFonts w:cs="Calibri"/>
          <w:sz w:val="18"/>
          <w:szCs w:val="18"/>
        </w:rPr>
        <w:t xml:space="preserve">Спецификации (Приложение 1 к настоящему Договору) </w:t>
      </w:r>
      <w:r w:rsidR="00F80E02" w:rsidRPr="00A45E69">
        <w:rPr>
          <w:rFonts w:cs="Calibri"/>
          <w:sz w:val="18"/>
          <w:szCs w:val="18"/>
        </w:rPr>
        <w:t xml:space="preserve">не позднее 5 (пятого) числа каждого месяца </w:t>
      </w:r>
      <w:r w:rsidR="0046255C" w:rsidRPr="00A45E69">
        <w:rPr>
          <w:rFonts w:cs="Calibri"/>
          <w:sz w:val="18"/>
          <w:szCs w:val="18"/>
        </w:rPr>
        <w:t xml:space="preserve">и </w:t>
      </w:r>
      <w:r w:rsidR="009E6DE1" w:rsidRPr="00A45E69">
        <w:rPr>
          <w:rFonts w:cs="Calibri"/>
          <w:sz w:val="18"/>
          <w:szCs w:val="18"/>
        </w:rPr>
        <w:t>считаются полученными в де</w:t>
      </w:r>
      <w:r w:rsidR="009705CF" w:rsidRPr="00A45E69">
        <w:rPr>
          <w:rFonts w:cs="Calibri"/>
          <w:sz w:val="18"/>
          <w:szCs w:val="18"/>
        </w:rPr>
        <w:t xml:space="preserve">нь направления их по </w:t>
      </w:r>
      <w:r w:rsidR="009E6DE1" w:rsidRPr="00A45E69">
        <w:rPr>
          <w:rFonts w:cs="Calibri"/>
          <w:sz w:val="18"/>
          <w:szCs w:val="18"/>
        </w:rPr>
        <w:t xml:space="preserve">электронной почте. </w:t>
      </w:r>
      <w:r w:rsidR="0046255C" w:rsidRPr="00A45E69">
        <w:rPr>
          <w:rFonts w:cs="Calibri"/>
          <w:sz w:val="18"/>
          <w:szCs w:val="18"/>
        </w:rPr>
        <w:t xml:space="preserve">В случае неполучения счета </w:t>
      </w:r>
      <w:r w:rsidR="0046255C" w:rsidRPr="00A45E69">
        <w:rPr>
          <w:rFonts w:cs="Calibri"/>
          <w:b/>
          <w:sz w:val="18"/>
          <w:szCs w:val="18"/>
        </w:rPr>
        <w:t>Абонент</w:t>
      </w:r>
      <w:r w:rsidR="0046255C" w:rsidRPr="00A45E69">
        <w:rPr>
          <w:rFonts w:cs="Calibri"/>
          <w:sz w:val="18"/>
          <w:szCs w:val="18"/>
        </w:rPr>
        <w:t xml:space="preserve"> обязуется уведомить об этом </w:t>
      </w:r>
      <w:r w:rsidR="0046255C" w:rsidRPr="00A45E69">
        <w:rPr>
          <w:rFonts w:cs="Calibri"/>
          <w:b/>
          <w:bCs/>
          <w:sz w:val="18"/>
          <w:szCs w:val="18"/>
        </w:rPr>
        <w:t>Оператора</w:t>
      </w:r>
      <w:r w:rsidR="0046255C" w:rsidRPr="00A45E69">
        <w:rPr>
          <w:rFonts w:cs="Calibri"/>
          <w:sz w:val="18"/>
          <w:szCs w:val="18"/>
        </w:rPr>
        <w:t xml:space="preserve"> до </w:t>
      </w:r>
      <w:r w:rsidR="00124817" w:rsidRPr="00A45E69">
        <w:rPr>
          <w:rFonts w:cs="Calibri"/>
          <w:sz w:val="18"/>
          <w:szCs w:val="18"/>
        </w:rPr>
        <w:t>10</w:t>
      </w:r>
      <w:r w:rsidR="00B46A6D" w:rsidRPr="00A45E69">
        <w:rPr>
          <w:rFonts w:cs="Calibri"/>
          <w:sz w:val="18"/>
          <w:szCs w:val="18"/>
        </w:rPr>
        <w:t xml:space="preserve"> (</w:t>
      </w:r>
      <w:r w:rsidR="00124817" w:rsidRPr="00A45E69">
        <w:rPr>
          <w:rFonts w:cs="Calibri"/>
          <w:sz w:val="18"/>
          <w:szCs w:val="18"/>
        </w:rPr>
        <w:t>десятого</w:t>
      </w:r>
      <w:r w:rsidR="00B46A6D" w:rsidRPr="00A45E69">
        <w:rPr>
          <w:rFonts w:cs="Calibri"/>
          <w:sz w:val="18"/>
          <w:szCs w:val="18"/>
        </w:rPr>
        <w:t>)</w:t>
      </w:r>
      <w:r w:rsidR="0046255C" w:rsidRPr="00A45E69">
        <w:rPr>
          <w:rFonts w:cs="Calibri"/>
          <w:sz w:val="18"/>
          <w:szCs w:val="18"/>
        </w:rPr>
        <w:t xml:space="preserve"> </w:t>
      </w:r>
      <w:r w:rsidR="00B46A6D" w:rsidRPr="00A45E69">
        <w:rPr>
          <w:rFonts w:cs="Calibri"/>
          <w:sz w:val="18"/>
          <w:szCs w:val="18"/>
        </w:rPr>
        <w:t>числа</w:t>
      </w:r>
      <w:r w:rsidR="00124817" w:rsidRPr="00A45E69">
        <w:rPr>
          <w:rFonts w:cs="Calibri"/>
          <w:sz w:val="18"/>
          <w:szCs w:val="18"/>
        </w:rPr>
        <w:t xml:space="preserve"> текущего месяца</w:t>
      </w:r>
      <w:r w:rsidR="0046255C" w:rsidRPr="00A45E69">
        <w:rPr>
          <w:rFonts w:cs="Calibri"/>
          <w:sz w:val="18"/>
          <w:szCs w:val="18"/>
        </w:rPr>
        <w:t>, в противном случае</w:t>
      </w:r>
      <w:r w:rsidR="00D94CB0" w:rsidRPr="00A45E69">
        <w:rPr>
          <w:rFonts w:cs="Calibri"/>
          <w:sz w:val="18"/>
          <w:szCs w:val="18"/>
        </w:rPr>
        <w:t>,</w:t>
      </w:r>
      <w:r w:rsidR="0046255C" w:rsidRPr="00A45E69">
        <w:rPr>
          <w:rFonts w:cs="Calibri"/>
          <w:sz w:val="18"/>
          <w:szCs w:val="18"/>
        </w:rPr>
        <w:t xml:space="preserve"> счета считаются доставленными</w:t>
      </w:r>
      <w:r w:rsidR="008B42C9" w:rsidRPr="00A45E69">
        <w:rPr>
          <w:rFonts w:cs="Calibri"/>
          <w:sz w:val="18"/>
          <w:szCs w:val="18"/>
        </w:rPr>
        <w:t>.</w:t>
      </w:r>
      <w:r w:rsidR="00920770" w:rsidRPr="00A45E69">
        <w:rPr>
          <w:rFonts w:cs="Calibri"/>
          <w:sz w:val="18"/>
          <w:szCs w:val="18"/>
        </w:rPr>
        <w:t xml:space="preserve"> </w:t>
      </w:r>
    </w:p>
    <w:p w:rsidR="00CB5F11" w:rsidRPr="00A45E69" w:rsidRDefault="00AA619B" w:rsidP="006D6067">
      <w:pPr>
        <w:pStyle w:val="afa"/>
        <w:numPr>
          <w:ilvl w:val="0"/>
          <w:numId w:val="34"/>
        </w:numPr>
        <w:spacing w:after="0"/>
        <w:ind w:left="227" w:hanging="227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 xml:space="preserve">ДЕЙСТВИЕ </w:t>
      </w:r>
      <w:r w:rsidR="00920770" w:rsidRPr="00A45E69">
        <w:rPr>
          <w:rFonts w:cs="Calibri"/>
          <w:b/>
          <w:bCs/>
          <w:sz w:val="18"/>
          <w:szCs w:val="18"/>
        </w:rPr>
        <w:t>ДОГОВОРА</w:t>
      </w:r>
    </w:p>
    <w:p w:rsidR="00CB5F11" w:rsidRPr="00A45E69" w:rsidRDefault="00AA619B" w:rsidP="00E044B1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Настоящий Договор вступает в силу со дня его подписания </w:t>
      </w:r>
      <w:r w:rsidR="00CB5F11" w:rsidRPr="00A45E69">
        <w:rPr>
          <w:rFonts w:cs="Calibri"/>
          <w:sz w:val="18"/>
          <w:szCs w:val="18"/>
        </w:rPr>
        <w:t>и действует в течение 1 (о</w:t>
      </w:r>
      <w:r w:rsidRPr="00A45E69">
        <w:rPr>
          <w:rFonts w:cs="Calibri"/>
          <w:sz w:val="18"/>
          <w:szCs w:val="18"/>
        </w:rPr>
        <w:t>дного) года.</w:t>
      </w:r>
    </w:p>
    <w:p w:rsidR="00E044B1" w:rsidRPr="00A45E69" w:rsidRDefault="00AA619B" w:rsidP="00495D3E">
      <w:pPr>
        <w:pStyle w:val="afa"/>
        <w:numPr>
          <w:ilvl w:val="1"/>
          <w:numId w:val="34"/>
        </w:numPr>
        <w:spacing w:after="24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Срок действия Договора продлевается на каждый последующий год</w:t>
      </w:r>
      <w:r w:rsidR="00CB5F11" w:rsidRPr="00A45E69">
        <w:rPr>
          <w:rFonts w:cs="Calibri"/>
          <w:sz w:val="18"/>
          <w:szCs w:val="18"/>
        </w:rPr>
        <w:t>, если за 30 (т</w:t>
      </w:r>
      <w:r w:rsidRPr="00A45E69">
        <w:rPr>
          <w:rFonts w:cs="Calibri"/>
          <w:sz w:val="18"/>
          <w:szCs w:val="18"/>
        </w:rPr>
        <w:t>ридцать) дней до окончания срока действия Договора ни одна из Сторон не заявит о его прекращении.</w:t>
      </w:r>
    </w:p>
    <w:p w:rsidR="00CB5F11" w:rsidRPr="00A45E69" w:rsidRDefault="00920770" w:rsidP="006D6067">
      <w:pPr>
        <w:pStyle w:val="afa"/>
        <w:numPr>
          <w:ilvl w:val="0"/>
          <w:numId w:val="34"/>
        </w:numPr>
        <w:spacing w:after="0"/>
        <w:ind w:left="227" w:hanging="227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ОТВЕТСТВЕННОСТЬ СТОРОН</w:t>
      </w:r>
    </w:p>
    <w:p w:rsidR="00CB5F11" w:rsidRPr="00A45E69" w:rsidRDefault="00920770" w:rsidP="00FF0CA5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За неисполнение или ненадлежащее исполнение обязательств по настоящему Договору Стороны несут ответственность, предусмотренную </w:t>
      </w:r>
      <w:r w:rsidR="008374F9" w:rsidRPr="00A45E69">
        <w:rPr>
          <w:rFonts w:cs="Calibri"/>
          <w:sz w:val="18"/>
          <w:szCs w:val="18"/>
        </w:rPr>
        <w:t xml:space="preserve">действующим </w:t>
      </w:r>
      <w:r w:rsidRPr="00A45E69">
        <w:rPr>
          <w:rFonts w:cs="Calibri"/>
          <w:sz w:val="18"/>
          <w:szCs w:val="18"/>
        </w:rPr>
        <w:t>законодательством Российской Федерации.</w:t>
      </w:r>
    </w:p>
    <w:p w:rsidR="00920770" w:rsidRPr="00A45E69" w:rsidRDefault="000A5673" w:rsidP="003476F8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Оператор</w:t>
      </w:r>
      <w:r w:rsidR="00920770" w:rsidRPr="00A45E69">
        <w:rPr>
          <w:rFonts w:cs="Calibri"/>
          <w:sz w:val="18"/>
          <w:szCs w:val="18"/>
        </w:rPr>
        <w:t xml:space="preserve"> не несет ответственность:</w:t>
      </w:r>
    </w:p>
    <w:p w:rsidR="00E4733E" w:rsidRPr="00A45E69" w:rsidRDefault="00920770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з</w:t>
      </w:r>
      <w:r w:rsidR="00F80E02" w:rsidRPr="00A45E69">
        <w:rPr>
          <w:rFonts w:cs="Calibri"/>
          <w:sz w:val="18"/>
          <w:szCs w:val="18"/>
        </w:rPr>
        <w:t xml:space="preserve">а содержание и </w:t>
      </w:r>
      <w:r w:rsidRPr="00A45E69">
        <w:rPr>
          <w:rFonts w:cs="Calibri"/>
          <w:sz w:val="18"/>
          <w:szCs w:val="18"/>
        </w:rPr>
        <w:t xml:space="preserve">соответствие действующему законодательству информации, полученной </w:t>
      </w:r>
      <w:r w:rsidR="000A5673" w:rsidRPr="00A45E69">
        <w:rPr>
          <w:rFonts w:cs="Calibri"/>
          <w:b/>
          <w:sz w:val="18"/>
          <w:szCs w:val="18"/>
        </w:rPr>
        <w:t>Абонентом</w:t>
      </w:r>
      <w:r w:rsidRPr="00A45E69">
        <w:rPr>
          <w:rFonts w:cs="Calibri"/>
          <w:sz w:val="18"/>
          <w:szCs w:val="18"/>
        </w:rPr>
        <w:t xml:space="preserve"> посредством Услуг;</w:t>
      </w:r>
    </w:p>
    <w:p w:rsidR="00920770" w:rsidRPr="00A45E69" w:rsidRDefault="00920770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за использование </w:t>
      </w:r>
      <w:r w:rsidR="000A5673" w:rsidRPr="00A45E69">
        <w:rPr>
          <w:rFonts w:cs="Calibri"/>
          <w:sz w:val="18"/>
          <w:szCs w:val="18"/>
        </w:rPr>
        <w:t>Абонентом</w:t>
      </w:r>
      <w:r w:rsidRPr="00A45E69">
        <w:rPr>
          <w:rFonts w:cs="Calibri"/>
          <w:sz w:val="18"/>
          <w:szCs w:val="18"/>
        </w:rPr>
        <w:t xml:space="preserve"> платных услуг других организаций, к которым он получил доступ посредством Услуг;</w:t>
      </w:r>
    </w:p>
    <w:p w:rsidR="00920770" w:rsidRPr="00A45E69" w:rsidRDefault="00920770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за качество работы линий связи, предоставляемых другими орг</w:t>
      </w:r>
      <w:r w:rsidR="008374F9" w:rsidRPr="00A45E69">
        <w:rPr>
          <w:rFonts w:cs="Calibri"/>
          <w:sz w:val="18"/>
          <w:szCs w:val="18"/>
        </w:rPr>
        <w:t>анизациями;</w:t>
      </w:r>
    </w:p>
    <w:p w:rsidR="00CB5F11" w:rsidRPr="00A45E69" w:rsidRDefault="00034876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за качество работы </w:t>
      </w:r>
      <w:r w:rsidR="00B46A6D" w:rsidRPr="00A45E69">
        <w:rPr>
          <w:rFonts w:cs="Calibri"/>
          <w:sz w:val="18"/>
          <w:szCs w:val="18"/>
        </w:rPr>
        <w:t xml:space="preserve">оборудования </w:t>
      </w:r>
      <w:r w:rsidR="00B46A6D" w:rsidRPr="00A45E69">
        <w:rPr>
          <w:rFonts w:cs="Calibri"/>
          <w:b/>
          <w:sz w:val="18"/>
          <w:szCs w:val="18"/>
        </w:rPr>
        <w:t>Абонента</w:t>
      </w:r>
      <w:r w:rsidR="00F80E02" w:rsidRPr="00A45E69">
        <w:rPr>
          <w:rFonts w:cs="Calibri"/>
          <w:sz w:val="18"/>
          <w:szCs w:val="18"/>
        </w:rPr>
        <w:t>.</w:t>
      </w:r>
    </w:p>
    <w:p w:rsidR="00CB5F11" w:rsidRPr="00A45E69" w:rsidRDefault="000A5673" w:rsidP="003476F8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Оператор</w:t>
      </w:r>
      <w:r w:rsidR="00920770" w:rsidRPr="00A45E69">
        <w:rPr>
          <w:rFonts w:cs="Calibri"/>
          <w:sz w:val="18"/>
          <w:szCs w:val="18"/>
        </w:rPr>
        <w:t xml:space="preserve"> не несет ответственности за люб</w:t>
      </w:r>
      <w:r w:rsidR="006B1053" w:rsidRPr="00A45E69">
        <w:rPr>
          <w:rFonts w:cs="Calibri"/>
          <w:sz w:val="18"/>
          <w:szCs w:val="18"/>
        </w:rPr>
        <w:t>ые перерывы</w:t>
      </w:r>
      <w:r w:rsidR="00920770" w:rsidRPr="00A45E69">
        <w:rPr>
          <w:rFonts w:cs="Calibri"/>
          <w:sz w:val="18"/>
          <w:szCs w:val="18"/>
        </w:rPr>
        <w:t xml:space="preserve"> в предоставлении Услуг связи, котор</w:t>
      </w:r>
      <w:r w:rsidR="004A0E29" w:rsidRPr="00A45E69">
        <w:rPr>
          <w:rFonts w:cs="Calibri"/>
          <w:sz w:val="18"/>
          <w:szCs w:val="18"/>
        </w:rPr>
        <w:t>ы</w:t>
      </w:r>
      <w:r w:rsidR="00920770" w:rsidRPr="00A45E69">
        <w:rPr>
          <w:rFonts w:cs="Calibri"/>
          <w:sz w:val="18"/>
          <w:szCs w:val="18"/>
        </w:rPr>
        <w:t>е произошл</w:t>
      </w:r>
      <w:r w:rsidR="004A0E29" w:rsidRPr="00A45E69">
        <w:rPr>
          <w:rFonts w:cs="Calibri"/>
          <w:sz w:val="18"/>
          <w:szCs w:val="18"/>
        </w:rPr>
        <w:t>и</w:t>
      </w:r>
      <w:r w:rsidR="00920770" w:rsidRPr="00A45E69">
        <w:rPr>
          <w:rFonts w:cs="Calibri"/>
          <w:sz w:val="18"/>
          <w:szCs w:val="18"/>
        </w:rPr>
        <w:t xml:space="preserve"> в результате:</w:t>
      </w:r>
    </w:p>
    <w:p w:rsidR="001B440C" w:rsidRPr="00A45E69" w:rsidRDefault="00920770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Неисправностей, возникши</w:t>
      </w:r>
      <w:r w:rsidR="007C3299" w:rsidRPr="00A45E69">
        <w:rPr>
          <w:rFonts w:cs="Calibri"/>
          <w:sz w:val="18"/>
          <w:szCs w:val="18"/>
        </w:rPr>
        <w:t>х</w:t>
      </w:r>
      <w:r w:rsidRPr="00A45E69">
        <w:rPr>
          <w:rFonts w:cs="Calibri"/>
          <w:sz w:val="18"/>
          <w:szCs w:val="18"/>
        </w:rPr>
        <w:t xml:space="preserve"> в средствах связи, являющихся собственностью </w:t>
      </w:r>
      <w:r w:rsidR="000A5673" w:rsidRPr="00A45E69">
        <w:rPr>
          <w:rFonts w:cs="Calibri"/>
          <w:b/>
          <w:sz w:val="18"/>
          <w:szCs w:val="18"/>
        </w:rPr>
        <w:t>Абонента</w:t>
      </w:r>
      <w:r w:rsidR="001B440C" w:rsidRPr="00A45E69">
        <w:rPr>
          <w:rFonts w:cs="Calibri"/>
          <w:sz w:val="18"/>
          <w:szCs w:val="18"/>
        </w:rPr>
        <w:t>;</w:t>
      </w:r>
    </w:p>
    <w:p w:rsidR="00920770" w:rsidRPr="00A45E69" w:rsidRDefault="00920770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Сбоев в работе, простоя или профилактики каналов или оборудования, произошедших по вине третьих лиц, услугами или техническими средствами которых пользуется </w:t>
      </w:r>
      <w:r w:rsidR="000A5673" w:rsidRPr="00A45E69">
        <w:rPr>
          <w:rFonts w:cs="Calibri"/>
          <w:b/>
          <w:sz w:val="18"/>
          <w:szCs w:val="18"/>
        </w:rPr>
        <w:t>Оператор</w:t>
      </w:r>
      <w:r w:rsidRPr="00A45E69">
        <w:rPr>
          <w:rFonts w:cs="Calibri"/>
          <w:sz w:val="18"/>
          <w:szCs w:val="18"/>
        </w:rPr>
        <w:t xml:space="preserve"> для обеспечения предоставления Услуг связи.</w:t>
      </w:r>
    </w:p>
    <w:p w:rsidR="00CB5F11" w:rsidRPr="00A45E69" w:rsidRDefault="00920770" w:rsidP="00F925BD">
      <w:pPr>
        <w:pStyle w:val="afa"/>
        <w:numPr>
          <w:ilvl w:val="0"/>
          <w:numId w:val="35"/>
        </w:numPr>
        <w:spacing w:after="0" w:line="240" w:lineRule="auto"/>
        <w:ind w:left="527" w:hanging="170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Сбоев в работе телефонной сети </w:t>
      </w:r>
      <w:r w:rsidR="004A0E29" w:rsidRPr="00A45E69">
        <w:rPr>
          <w:rFonts w:cs="Calibri"/>
          <w:sz w:val="18"/>
          <w:szCs w:val="18"/>
        </w:rPr>
        <w:t>общего использования</w:t>
      </w:r>
      <w:r w:rsidRPr="00A45E69">
        <w:rPr>
          <w:rFonts w:cs="Calibri"/>
          <w:sz w:val="18"/>
          <w:szCs w:val="18"/>
        </w:rPr>
        <w:t xml:space="preserve">, ведомственных сетей и иных каналов, за состояние которых </w:t>
      </w:r>
      <w:r w:rsidR="000A5673" w:rsidRPr="00A45E69">
        <w:rPr>
          <w:rFonts w:cs="Calibri"/>
          <w:b/>
          <w:bCs/>
          <w:sz w:val="18"/>
          <w:szCs w:val="18"/>
        </w:rPr>
        <w:t>Оператор</w:t>
      </w:r>
      <w:r w:rsidRPr="00A45E69">
        <w:rPr>
          <w:rFonts w:cs="Calibri"/>
          <w:sz w:val="18"/>
          <w:szCs w:val="18"/>
        </w:rPr>
        <w:t xml:space="preserve"> не несет ответственности.</w:t>
      </w:r>
    </w:p>
    <w:p w:rsidR="00CB5F11" w:rsidRPr="00A45E69" w:rsidRDefault="0064776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sz w:val="18"/>
          <w:szCs w:val="18"/>
        </w:rPr>
        <w:t>Оператор</w:t>
      </w:r>
      <w:r w:rsidRPr="00A45E69">
        <w:rPr>
          <w:rFonts w:cs="Calibri"/>
          <w:sz w:val="18"/>
          <w:szCs w:val="18"/>
        </w:rPr>
        <w:t xml:space="preserve"> не отвечает за обеспечение безопасности оборудования </w:t>
      </w:r>
      <w:r w:rsidRPr="00A45E69">
        <w:rPr>
          <w:rFonts w:cs="Calibri"/>
          <w:b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 xml:space="preserve"> и программного обеспечения </w:t>
      </w:r>
      <w:r w:rsidRPr="00A45E69">
        <w:rPr>
          <w:rFonts w:cs="Calibri"/>
          <w:b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>, используемого для получения Услуг.</w:t>
      </w:r>
    </w:p>
    <w:p w:rsidR="00EA61CF" w:rsidRPr="00A45E69" w:rsidRDefault="000A5673" w:rsidP="00495D3E">
      <w:pPr>
        <w:pStyle w:val="afa"/>
        <w:numPr>
          <w:ilvl w:val="1"/>
          <w:numId w:val="34"/>
        </w:numPr>
        <w:spacing w:after="24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Оператор</w:t>
      </w:r>
      <w:r w:rsidR="00920770" w:rsidRPr="00A45E69">
        <w:rPr>
          <w:rFonts w:cs="Calibri"/>
          <w:sz w:val="18"/>
          <w:szCs w:val="18"/>
        </w:rPr>
        <w:t xml:space="preserve"> не несет ответственности за убытки, причиненные </w:t>
      </w:r>
      <w:r w:rsidRPr="00A45E69">
        <w:rPr>
          <w:rFonts w:cs="Calibri"/>
          <w:b/>
          <w:bCs/>
          <w:sz w:val="18"/>
          <w:szCs w:val="18"/>
        </w:rPr>
        <w:t>Абоненту</w:t>
      </w:r>
      <w:r w:rsidR="00DB0F05" w:rsidRPr="00A45E69">
        <w:rPr>
          <w:rFonts w:cs="Calibri"/>
          <w:sz w:val="18"/>
          <w:szCs w:val="18"/>
        </w:rPr>
        <w:t xml:space="preserve"> т</w:t>
      </w:r>
      <w:r w:rsidR="00920770" w:rsidRPr="00A45E69">
        <w:rPr>
          <w:rFonts w:cs="Calibri"/>
          <w:sz w:val="18"/>
          <w:szCs w:val="18"/>
        </w:rPr>
        <w:t>ретьими лицами в результате предоставления дополнительных платных услуг.</w:t>
      </w:r>
    </w:p>
    <w:p w:rsidR="00CB5F11" w:rsidRPr="00A45E69" w:rsidRDefault="00920770" w:rsidP="006D6067">
      <w:pPr>
        <w:pStyle w:val="afa"/>
        <w:numPr>
          <w:ilvl w:val="0"/>
          <w:numId w:val="34"/>
        </w:numPr>
        <w:spacing w:after="0"/>
        <w:ind w:left="227" w:hanging="227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ПОРЯДОК РАСТОРЖЕНИЯ ДОГОВОРА</w:t>
      </w:r>
    </w:p>
    <w:p w:rsidR="00CB5F11" w:rsidRPr="00A45E69" w:rsidRDefault="000B19ED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В случае неоплаты </w:t>
      </w:r>
      <w:r w:rsidR="008374F9" w:rsidRPr="00A45E69">
        <w:rPr>
          <w:rFonts w:cs="Calibri"/>
          <w:sz w:val="18"/>
          <w:szCs w:val="18"/>
        </w:rPr>
        <w:t>оказанных по Договору Услуг</w:t>
      </w:r>
      <w:r w:rsidR="00F80E02" w:rsidRPr="00A45E69">
        <w:rPr>
          <w:rFonts w:cs="Calibri"/>
          <w:sz w:val="18"/>
          <w:szCs w:val="18"/>
        </w:rPr>
        <w:t xml:space="preserve"> в течение 90 (девяноста</w:t>
      </w:r>
      <w:r w:rsidRPr="00A45E69">
        <w:rPr>
          <w:rFonts w:cs="Calibri"/>
          <w:sz w:val="18"/>
          <w:szCs w:val="18"/>
        </w:rPr>
        <w:t>) дней от даты выставления</w:t>
      </w:r>
      <w:r w:rsidR="008374F9" w:rsidRPr="00A45E69">
        <w:rPr>
          <w:rFonts w:cs="Calibri"/>
          <w:sz w:val="18"/>
          <w:szCs w:val="18"/>
        </w:rPr>
        <w:t xml:space="preserve"> счета</w:t>
      </w:r>
      <w:r w:rsidRPr="00A45E69">
        <w:rPr>
          <w:rFonts w:cs="Calibri"/>
          <w:sz w:val="18"/>
          <w:szCs w:val="18"/>
        </w:rPr>
        <w:t xml:space="preserve">, </w:t>
      </w:r>
      <w:r w:rsidRPr="00A45E69">
        <w:rPr>
          <w:rFonts w:cs="Calibri"/>
          <w:b/>
          <w:sz w:val="18"/>
          <w:szCs w:val="18"/>
        </w:rPr>
        <w:t>Оператор</w:t>
      </w:r>
      <w:r w:rsidRPr="00A45E69">
        <w:rPr>
          <w:rFonts w:cs="Calibri"/>
          <w:sz w:val="18"/>
          <w:szCs w:val="18"/>
        </w:rPr>
        <w:t xml:space="preserve"> имеет право расторгнуть настоящий Договор в одностороннем порядке. При этом </w:t>
      </w:r>
      <w:r w:rsidRPr="00A45E69">
        <w:rPr>
          <w:rFonts w:cs="Calibri"/>
          <w:b/>
          <w:sz w:val="18"/>
          <w:szCs w:val="18"/>
        </w:rPr>
        <w:t>Абонент</w:t>
      </w:r>
      <w:r w:rsidRPr="00A45E69">
        <w:rPr>
          <w:rFonts w:cs="Calibri"/>
          <w:sz w:val="18"/>
          <w:szCs w:val="18"/>
        </w:rPr>
        <w:t xml:space="preserve"> не освобождается от погашения имеющейся задолженности.</w:t>
      </w:r>
    </w:p>
    <w:p w:rsidR="00EA61CF" w:rsidRPr="00A45E69" w:rsidRDefault="000A5673" w:rsidP="00495D3E">
      <w:pPr>
        <w:pStyle w:val="afa"/>
        <w:numPr>
          <w:ilvl w:val="1"/>
          <w:numId w:val="34"/>
        </w:numPr>
        <w:spacing w:after="24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Абонент</w:t>
      </w:r>
      <w:r w:rsidR="00920770" w:rsidRPr="00A45E69">
        <w:rPr>
          <w:rFonts w:cs="Calibri"/>
          <w:sz w:val="18"/>
          <w:szCs w:val="18"/>
        </w:rPr>
        <w:t xml:space="preserve"> имеет право на одностороннее расторжение Договора только при условии отсутствия задолженности перед </w:t>
      </w:r>
      <w:r w:rsidRPr="00A45E69">
        <w:rPr>
          <w:rFonts w:cs="Calibri"/>
          <w:b/>
          <w:bCs/>
          <w:sz w:val="18"/>
          <w:szCs w:val="18"/>
        </w:rPr>
        <w:t>Оператором</w:t>
      </w:r>
      <w:r w:rsidR="008374F9" w:rsidRPr="00A45E69">
        <w:rPr>
          <w:rFonts w:cs="Calibri"/>
          <w:b/>
          <w:bCs/>
          <w:sz w:val="18"/>
          <w:szCs w:val="18"/>
        </w:rPr>
        <w:t xml:space="preserve"> </w:t>
      </w:r>
      <w:r w:rsidR="008374F9" w:rsidRPr="00A45E69">
        <w:rPr>
          <w:rFonts w:cs="Calibri"/>
          <w:bCs/>
          <w:sz w:val="18"/>
          <w:szCs w:val="18"/>
        </w:rPr>
        <w:t>и</w:t>
      </w:r>
      <w:r w:rsidR="008374F9" w:rsidRPr="00A45E69">
        <w:rPr>
          <w:rFonts w:cs="Calibri"/>
          <w:b/>
          <w:bCs/>
          <w:sz w:val="18"/>
          <w:szCs w:val="18"/>
        </w:rPr>
        <w:t xml:space="preserve"> </w:t>
      </w:r>
      <w:r w:rsidR="008374F9" w:rsidRPr="00A45E69">
        <w:rPr>
          <w:rFonts w:cs="Calibri"/>
          <w:sz w:val="18"/>
          <w:szCs w:val="18"/>
        </w:rPr>
        <w:t xml:space="preserve">при условии оплаты фактически понесенных </w:t>
      </w:r>
      <w:r w:rsidR="008374F9" w:rsidRPr="00A45E69">
        <w:rPr>
          <w:rFonts w:cs="Calibri"/>
          <w:b/>
          <w:sz w:val="18"/>
          <w:szCs w:val="18"/>
        </w:rPr>
        <w:t>Оператором</w:t>
      </w:r>
      <w:r w:rsidR="008374F9" w:rsidRPr="00A45E69">
        <w:rPr>
          <w:rFonts w:cs="Calibri"/>
          <w:sz w:val="18"/>
          <w:szCs w:val="18"/>
        </w:rPr>
        <w:t xml:space="preserve"> расходов</w:t>
      </w:r>
      <w:r w:rsidR="00920770" w:rsidRPr="00A45E69">
        <w:rPr>
          <w:rFonts w:cs="Calibri"/>
          <w:sz w:val="18"/>
          <w:szCs w:val="18"/>
        </w:rPr>
        <w:t xml:space="preserve">. </w:t>
      </w:r>
      <w:r w:rsidRPr="00A45E69">
        <w:rPr>
          <w:rFonts w:cs="Calibri"/>
          <w:b/>
          <w:bCs/>
          <w:sz w:val="18"/>
          <w:szCs w:val="18"/>
        </w:rPr>
        <w:t>Абонент</w:t>
      </w:r>
      <w:r w:rsidR="00920770" w:rsidRPr="00A45E69">
        <w:rPr>
          <w:rFonts w:cs="Calibri"/>
          <w:sz w:val="18"/>
          <w:szCs w:val="18"/>
        </w:rPr>
        <w:t xml:space="preserve"> письменно извещает </w:t>
      </w:r>
      <w:r w:rsidRPr="00A45E69">
        <w:rPr>
          <w:rFonts w:cs="Calibri"/>
          <w:b/>
          <w:bCs/>
          <w:sz w:val="18"/>
          <w:szCs w:val="18"/>
        </w:rPr>
        <w:t>Оператора</w:t>
      </w:r>
      <w:r w:rsidR="00920770" w:rsidRPr="00A45E69">
        <w:rPr>
          <w:rFonts w:cs="Calibri"/>
          <w:sz w:val="18"/>
          <w:szCs w:val="18"/>
        </w:rPr>
        <w:t xml:space="preserve"> о растор</w:t>
      </w:r>
      <w:r w:rsidR="00F80E02" w:rsidRPr="00A45E69">
        <w:rPr>
          <w:rFonts w:cs="Calibri"/>
          <w:sz w:val="18"/>
          <w:szCs w:val="18"/>
        </w:rPr>
        <w:t xml:space="preserve">жении Договора не менее чем за </w:t>
      </w:r>
      <w:r w:rsidR="004F3AC1" w:rsidRPr="00A45E69">
        <w:rPr>
          <w:rFonts w:cs="Calibri"/>
          <w:sz w:val="18"/>
          <w:szCs w:val="18"/>
        </w:rPr>
        <w:t>3</w:t>
      </w:r>
      <w:r w:rsidR="00920770" w:rsidRPr="00A45E69">
        <w:rPr>
          <w:rFonts w:cs="Calibri"/>
          <w:sz w:val="18"/>
          <w:szCs w:val="18"/>
        </w:rPr>
        <w:t>0</w:t>
      </w:r>
      <w:r w:rsidR="00BE4769" w:rsidRPr="00A45E69">
        <w:rPr>
          <w:rFonts w:cs="Calibri"/>
          <w:sz w:val="18"/>
          <w:szCs w:val="18"/>
        </w:rPr>
        <w:t xml:space="preserve"> (</w:t>
      </w:r>
      <w:r w:rsidR="004F3AC1" w:rsidRPr="00A45E69">
        <w:rPr>
          <w:rFonts w:cs="Calibri"/>
          <w:sz w:val="18"/>
          <w:szCs w:val="18"/>
        </w:rPr>
        <w:t>тридцать</w:t>
      </w:r>
      <w:r w:rsidR="00BE4769" w:rsidRPr="00A45E69">
        <w:rPr>
          <w:rFonts w:cs="Calibri"/>
          <w:sz w:val="18"/>
          <w:szCs w:val="18"/>
        </w:rPr>
        <w:t>)</w:t>
      </w:r>
      <w:r w:rsidR="00F80E02" w:rsidRPr="00A45E69">
        <w:rPr>
          <w:rFonts w:cs="Calibri"/>
          <w:sz w:val="18"/>
          <w:szCs w:val="18"/>
        </w:rPr>
        <w:t xml:space="preserve"> дней</w:t>
      </w:r>
      <w:r w:rsidR="004F3AC1" w:rsidRPr="00A45E69">
        <w:rPr>
          <w:rFonts w:cs="Calibri"/>
          <w:sz w:val="18"/>
          <w:szCs w:val="18"/>
        </w:rPr>
        <w:t xml:space="preserve"> до даты расторжения.</w:t>
      </w:r>
    </w:p>
    <w:p w:rsidR="00CB5F11" w:rsidRPr="00A45E69" w:rsidRDefault="00920770" w:rsidP="006D6067">
      <w:pPr>
        <w:pStyle w:val="afa"/>
        <w:numPr>
          <w:ilvl w:val="0"/>
          <w:numId w:val="34"/>
        </w:numPr>
        <w:spacing w:after="0"/>
        <w:ind w:left="227" w:hanging="227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ФОРС-МАЖОРНЫЕ ОБСТОЯТЕЛЬСТВА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Ни одна из </w:t>
      </w:r>
      <w:r w:rsidR="00B33057" w:rsidRPr="00A45E69">
        <w:rPr>
          <w:rFonts w:cs="Calibri"/>
          <w:sz w:val="18"/>
          <w:szCs w:val="18"/>
        </w:rPr>
        <w:t>С</w:t>
      </w:r>
      <w:r w:rsidRPr="00A45E69">
        <w:rPr>
          <w:rFonts w:cs="Calibri"/>
          <w:sz w:val="18"/>
          <w:szCs w:val="18"/>
        </w:rPr>
        <w:t>торон не несёт ответственности перед другой за невыполнение или ненадлежащее выполнение обязательств по н</w:t>
      </w:r>
      <w:r w:rsidR="008374F9" w:rsidRPr="00A45E69">
        <w:rPr>
          <w:rFonts w:cs="Calibri"/>
          <w:sz w:val="18"/>
          <w:szCs w:val="18"/>
        </w:rPr>
        <w:t>астоящему Д</w:t>
      </w:r>
      <w:r w:rsidRPr="00A45E69">
        <w:rPr>
          <w:rFonts w:cs="Calibri"/>
          <w:sz w:val="18"/>
          <w:szCs w:val="18"/>
        </w:rPr>
        <w:t xml:space="preserve">оговору, обусловленное обстоятельствами, которые возникли помимо воли и желания сторон, и которые нельзя </w:t>
      </w:r>
      <w:r w:rsidRPr="00A45E69">
        <w:rPr>
          <w:rFonts w:cs="Calibri"/>
          <w:sz w:val="18"/>
          <w:szCs w:val="18"/>
        </w:rPr>
        <w:lastRenderedPageBreak/>
        <w:t>было предвидеть или избежать, включая решения государственных органов или органов местного самоуправления, объявленную или фактическую войну, гражданские волнения, забастовки, блокаду, эмбарго, эпидемии, а также землетрясения, наводнения, пожары и другие стихийные</w:t>
      </w:r>
      <w:r w:rsidR="00650DF3" w:rsidRPr="00A45E69">
        <w:rPr>
          <w:rFonts w:cs="Calibri"/>
          <w:sz w:val="18"/>
          <w:szCs w:val="18"/>
        </w:rPr>
        <w:t xml:space="preserve"> </w:t>
      </w:r>
      <w:r w:rsidRPr="00A45E69">
        <w:rPr>
          <w:rFonts w:cs="Calibri"/>
          <w:sz w:val="18"/>
          <w:szCs w:val="18"/>
        </w:rPr>
        <w:t>бедствия (форс-мажорные обстоятельства).</w:t>
      </w:r>
    </w:p>
    <w:p w:rsidR="00CB5F11" w:rsidRPr="00A45E69" w:rsidRDefault="008374F9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Сторона обязана письменно уведомить другую Сторону не позднее 2 (двух) дней с момента возникновения форс-мажорных обстоятельств.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Обстоятельства непреодолимой силы продлевают срок исполнения тех пунктов данного Договора, выполнение которых явилось невозможным вследствие этих обстоятельств.</w:t>
      </w:r>
    </w:p>
    <w:p w:rsidR="00EE7018" w:rsidRPr="00A45E69" w:rsidRDefault="008374F9" w:rsidP="00495D3E">
      <w:pPr>
        <w:pStyle w:val="afa"/>
        <w:numPr>
          <w:ilvl w:val="1"/>
          <w:numId w:val="34"/>
        </w:numPr>
        <w:spacing w:after="36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Если по истечении 10 (десяти) дней с момента возникновения форс-мажорных обстоятельств, Сторона, ссылающаяся на наличие таких обстоятельств в качестве основания для приостановления или замедления срока исполнения своих обязательств по Договору, не исполнит своих обязательств по Договору, то другая Сторона вправе в одностороннем порядке расторгнуть Договор путем направления соответствующего письменного уведомления.</w:t>
      </w:r>
    </w:p>
    <w:p w:rsidR="00167320" w:rsidRPr="00A45E69" w:rsidRDefault="00920770" w:rsidP="00957021">
      <w:pPr>
        <w:pStyle w:val="afa"/>
        <w:numPr>
          <w:ilvl w:val="0"/>
          <w:numId w:val="34"/>
        </w:numPr>
        <w:spacing w:after="0" w:line="240" w:lineRule="auto"/>
        <w:ind w:left="227" w:hanging="227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ПОРЯДОК РАЗРЕШЕНИЯ СПОРОВ</w:t>
      </w:r>
    </w:p>
    <w:p w:rsidR="00167320" w:rsidRPr="00A45E69" w:rsidRDefault="0016732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В случае нарушения </w:t>
      </w:r>
      <w:r w:rsidRPr="00A45E69">
        <w:rPr>
          <w:rFonts w:cs="Calibri"/>
          <w:b/>
          <w:sz w:val="18"/>
          <w:szCs w:val="18"/>
        </w:rPr>
        <w:t>Абонентом</w:t>
      </w:r>
      <w:r w:rsidRPr="00A45E69">
        <w:rPr>
          <w:rFonts w:cs="Calibri"/>
          <w:sz w:val="18"/>
          <w:szCs w:val="18"/>
        </w:rPr>
        <w:t xml:space="preserve"> сроков оплаты оказанных услуг, </w:t>
      </w:r>
      <w:r w:rsidRPr="00A45E69">
        <w:rPr>
          <w:rFonts w:cs="Calibri"/>
          <w:b/>
          <w:sz w:val="18"/>
          <w:szCs w:val="18"/>
        </w:rPr>
        <w:t>Оператор</w:t>
      </w:r>
      <w:r w:rsidRPr="00A45E69">
        <w:rPr>
          <w:rFonts w:cs="Calibri"/>
          <w:sz w:val="18"/>
          <w:szCs w:val="18"/>
        </w:rPr>
        <w:t xml:space="preserve"> вправе взыскать с </w:t>
      </w:r>
      <w:r w:rsidRPr="00A45E69">
        <w:rPr>
          <w:rFonts w:cs="Calibri"/>
          <w:b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 xml:space="preserve"> пени в размере 1% от суммы неисполненного денежного обязательства за каждый календарный день просрочки платежа. Основанием для начисления и уплаты неустойки будут являться письменная претензия и счет </w:t>
      </w:r>
      <w:r w:rsidRPr="00A45E69">
        <w:rPr>
          <w:rFonts w:cs="Calibri"/>
          <w:b/>
          <w:sz w:val="18"/>
          <w:szCs w:val="18"/>
        </w:rPr>
        <w:t>Оператора</w:t>
      </w:r>
      <w:r w:rsidRPr="00A45E69">
        <w:rPr>
          <w:rFonts w:cs="Calibri"/>
          <w:sz w:val="18"/>
          <w:szCs w:val="18"/>
        </w:rPr>
        <w:t>.</w:t>
      </w:r>
    </w:p>
    <w:p w:rsidR="009E1D3E" w:rsidRPr="00A45E69" w:rsidRDefault="009E1D3E" w:rsidP="009E1D3E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В случае нарушения </w:t>
      </w:r>
      <w:r w:rsidRPr="00A45E69">
        <w:rPr>
          <w:rFonts w:cs="Calibri"/>
          <w:b/>
          <w:sz w:val="18"/>
          <w:szCs w:val="18"/>
        </w:rPr>
        <w:t>Оператором</w:t>
      </w:r>
      <w:r w:rsidRPr="00A45E69">
        <w:rPr>
          <w:rFonts w:cs="Calibri"/>
          <w:sz w:val="18"/>
          <w:szCs w:val="18"/>
        </w:rPr>
        <w:t xml:space="preserve"> сроков оказания услуг связи, за исключением случаев, предусмотренных п. 2.1.1, 2.2.1, 5.1 Договора, </w:t>
      </w:r>
      <w:r w:rsidRPr="00A45E69">
        <w:rPr>
          <w:rFonts w:cs="Calibri"/>
          <w:b/>
          <w:sz w:val="18"/>
          <w:szCs w:val="18"/>
        </w:rPr>
        <w:t>Абонент</w:t>
      </w:r>
      <w:r w:rsidRPr="00A45E69">
        <w:rPr>
          <w:rFonts w:cs="Calibri"/>
          <w:sz w:val="18"/>
          <w:szCs w:val="18"/>
        </w:rPr>
        <w:t xml:space="preserve"> вправе взыскать с </w:t>
      </w:r>
      <w:r w:rsidRPr="00A45E69">
        <w:rPr>
          <w:rFonts w:cs="Calibri"/>
          <w:b/>
          <w:sz w:val="18"/>
          <w:szCs w:val="18"/>
        </w:rPr>
        <w:t>Оператора</w:t>
      </w:r>
      <w:r w:rsidRPr="00A45E69">
        <w:rPr>
          <w:rFonts w:cs="Calibri"/>
          <w:sz w:val="18"/>
          <w:szCs w:val="18"/>
        </w:rPr>
        <w:t xml:space="preserve"> пени в размере 1% от стоимости неоказанных услуг за каждый календарный день просрочки. Основанием для начисления и уплаты неустойки будут являться письменная претензия и счет </w:t>
      </w:r>
      <w:r w:rsidRPr="00A45E69">
        <w:rPr>
          <w:rFonts w:cs="Calibri"/>
          <w:b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>.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Все споры 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Претензии </w:t>
      </w:r>
      <w:r w:rsidR="00162937" w:rsidRPr="00A45E69">
        <w:rPr>
          <w:rFonts w:cs="Calibri"/>
          <w:b/>
          <w:sz w:val="18"/>
          <w:szCs w:val="18"/>
        </w:rPr>
        <w:t>Абонента</w:t>
      </w:r>
      <w:r w:rsidR="00162937" w:rsidRPr="00A45E69">
        <w:rPr>
          <w:rFonts w:cs="Calibri"/>
          <w:sz w:val="18"/>
          <w:szCs w:val="18"/>
        </w:rPr>
        <w:t xml:space="preserve"> </w:t>
      </w:r>
      <w:r w:rsidRPr="00A45E69">
        <w:rPr>
          <w:rFonts w:cs="Calibri"/>
          <w:sz w:val="18"/>
          <w:szCs w:val="18"/>
        </w:rPr>
        <w:t>по вопросам, связанным с несвоевременным или ненадлежащим исполнением обязательств, вытекающих из Договора, предъявляются в течение 6 (шести) месяцев со дня оказания Услуг связи или выставления счета</w:t>
      </w:r>
      <w:r w:rsidR="007E0E04" w:rsidRPr="00A45E69">
        <w:rPr>
          <w:rFonts w:cs="Calibri"/>
          <w:sz w:val="18"/>
          <w:szCs w:val="18"/>
        </w:rPr>
        <w:t xml:space="preserve"> в письменной форме</w:t>
      </w:r>
      <w:r w:rsidRPr="00A45E69">
        <w:rPr>
          <w:rFonts w:cs="Calibri"/>
          <w:sz w:val="18"/>
          <w:szCs w:val="18"/>
        </w:rPr>
        <w:t>.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Cs/>
          <w:sz w:val="18"/>
          <w:szCs w:val="18"/>
        </w:rPr>
        <w:t xml:space="preserve">Претензия рассматривается </w:t>
      </w:r>
      <w:r w:rsidR="00BB0CE5" w:rsidRPr="00A45E69">
        <w:rPr>
          <w:rFonts w:cs="Calibri"/>
          <w:b/>
          <w:bCs/>
          <w:sz w:val="18"/>
          <w:szCs w:val="18"/>
        </w:rPr>
        <w:t xml:space="preserve">Оператором </w:t>
      </w:r>
      <w:r w:rsidR="004F3AC1" w:rsidRPr="00A45E69">
        <w:rPr>
          <w:rFonts w:cs="Calibri"/>
          <w:bCs/>
          <w:sz w:val="18"/>
          <w:szCs w:val="18"/>
        </w:rPr>
        <w:t>в срок не более 30 (тридцати) дней от</w:t>
      </w:r>
      <w:r w:rsidRPr="00A45E69">
        <w:rPr>
          <w:rFonts w:cs="Calibri"/>
          <w:bCs/>
          <w:sz w:val="18"/>
          <w:szCs w:val="18"/>
        </w:rPr>
        <w:t xml:space="preserve"> даты регистрации претензии. </w:t>
      </w:r>
    </w:p>
    <w:p w:rsidR="00EA61CF" w:rsidRPr="00A45E69" w:rsidRDefault="00920770" w:rsidP="00495D3E">
      <w:pPr>
        <w:pStyle w:val="afa"/>
        <w:numPr>
          <w:ilvl w:val="1"/>
          <w:numId w:val="34"/>
        </w:numPr>
        <w:spacing w:after="24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Cs/>
          <w:sz w:val="18"/>
          <w:szCs w:val="18"/>
        </w:rPr>
        <w:t>В случае невозможности разрешения споров или разногласий путем переговоров</w:t>
      </w:r>
      <w:r w:rsidR="007E0E04" w:rsidRPr="00A45E69">
        <w:rPr>
          <w:rFonts w:cs="Calibri"/>
          <w:bCs/>
          <w:sz w:val="18"/>
          <w:szCs w:val="18"/>
        </w:rPr>
        <w:t>,</w:t>
      </w:r>
      <w:r w:rsidRPr="00A45E69">
        <w:rPr>
          <w:rFonts w:cs="Calibri"/>
          <w:bCs/>
          <w:sz w:val="18"/>
          <w:szCs w:val="18"/>
        </w:rPr>
        <w:t xml:space="preserve"> они подлежат разрешению в </w:t>
      </w:r>
      <w:r w:rsidRPr="00A45E69">
        <w:rPr>
          <w:rFonts w:cs="Calibri"/>
          <w:bCs/>
          <w:i/>
          <w:sz w:val="18"/>
          <w:szCs w:val="18"/>
        </w:rPr>
        <w:t>Арбитражном суде г</w:t>
      </w:r>
      <w:r w:rsidR="007E0E04" w:rsidRPr="00A45E69">
        <w:rPr>
          <w:rFonts w:cs="Calibri"/>
          <w:bCs/>
          <w:i/>
          <w:sz w:val="18"/>
          <w:szCs w:val="18"/>
        </w:rPr>
        <w:t>орода</w:t>
      </w:r>
      <w:r w:rsidRPr="00A45E69">
        <w:rPr>
          <w:rFonts w:cs="Calibri"/>
          <w:bCs/>
          <w:i/>
          <w:sz w:val="18"/>
          <w:szCs w:val="18"/>
        </w:rPr>
        <w:t xml:space="preserve"> Санкт-Петербурга и Ленинградской области</w:t>
      </w:r>
      <w:r w:rsidRPr="00A45E69">
        <w:rPr>
          <w:rFonts w:cs="Calibri"/>
          <w:bCs/>
          <w:sz w:val="18"/>
          <w:szCs w:val="18"/>
        </w:rPr>
        <w:t>.</w:t>
      </w:r>
    </w:p>
    <w:p w:rsidR="00CB5F11" w:rsidRPr="00A45E69" w:rsidRDefault="003173A6" w:rsidP="00957021">
      <w:pPr>
        <w:pStyle w:val="afa"/>
        <w:numPr>
          <w:ilvl w:val="0"/>
          <w:numId w:val="34"/>
        </w:numPr>
        <w:spacing w:after="0" w:line="240" w:lineRule="auto"/>
        <w:ind w:left="227" w:hanging="227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ЗАКЛЮЧИТЕЛЬНЫЕ ПОЛОЖЕНИЯ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Cs/>
          <w:sz w:val="18"/>
          <w:szCs w:val="18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bCs/>
          <w:sz w:val="18"/>
          <w:szCs w:val="18"/>
        </w:rPr>
        <w:t xml:space="preserve">Договор вступает в силу с </w:t>
      </w:r>
      <w:r w:rsidR="00FC737A" w:rsidRPr="00A45E69">
        <w:rPr>
          <w:rFonts w:cs="Calibri"/>
          <w:bCs/>
          <w:sz w:val="18"/>
          <w:szCs w:val="18"/>
        </w:rPr>
        <w:t>момента</w:t>
      </w:r>
      <w:r w:rsidRPr="00A45E69">
        <w:rPr>
          <w:rFonts w:cs="Calibri"/>
          <w:bCs/>
          <w:sz w:val="18"/>
          <w:szCs w:val="18"/>
        </w:rPr>
        <w:t xml:space="preserve"> его подписания обеими Сторонами.</w:t>
      </w:r>
    </w:p>
    <w:p w:rsidR="00CB5F11" w:rsidRPr="00A45E69" w:rsidRDefault="00920770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Любые изменения и дополнения к настоящему Договору имеют силу только в том случае, если они оформлены в письменном ви</w:t>
      </w:r>
      <w:r w:rsidR="00E944D6" w:rsidRPr="00A45E69">
        <w:rPr>
          <w:rFonts w:cs="Calibri"/>
          <w:sz w:val="18"/>
          <w:szCs w:val="18"/>
        </w:rPr>
        <w:t>де и подписаны обеими Сторонами.</w:t>
      </w:r>
    </w:p>
    <w:p w:rsidR="00CB5F11" w:rsidRPr="00A45E69" w:rsidRDefault="007E0E04" w:rsidP="002B0E86">
      <w:pPr>
        <w:pStyle w:val="afa"/>
        <w:numPr>
          <w:ilvl w:val="1"/>
          <w:numId w:val="34"/>
        </w:numPr>
        <w:spacing w:after="0" w:line="240" w:lineRule="auto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>Недействительность отдельных положений Договора не влияет на действительность Договора в целом.</w:t>
      </w:r>
    </w:p>
    <w:p w:rsidR="00C74D6F" w:rsidRPr="00A45E69" w:rsidRDefault="00920770" w:rsidP="00C74D6F">
      <w:pPr>
        <w:pStyle w:val="afa"/>
        <w:numPr>
          <w:ilvl w:val="1"/>
          <w:numId w:val="34"/>
        </w:numPr>
        <w:spacing w:after="240" w:line="240" w:lineRule="auto"/>
        <w:ind w:left="357" w:hanging="357"/>
        <w:contextualSpacing w:val="0"/>
        <w:jc w:val="both"/>
        <w:rPr>
          <w:rFonts w:cs="Calibri"/>
          <w:sz w:val="18"/>
          <w:szCs w:val="18"/>
        </w:rPr>
      </w:pPr>
      <w:r w:rsidRPr="00A45E69">
        <w:rPr>
          <w:rFonts w:cs="Calibri"/>
          <w:sz w:val="18"/>
          <w:szCs w:val="18"/>
        </w:rPr>
        <w:t xml:space="preserve">За все контакты при реализации настоящего Договора отвечают специально назначенные исполнители – представители </w:t>
      </w:r>
      <w:r w:rsidR="00BB0CE5" w:rsidRPr="00A45E69">
        <w:rPr>
          <w:rFonts w:cs="Calibri"/>
          <w:b/>
          <w:bCs/>
          <w:sz w:val="18"/>
          <w:szCs w:val="18"/>
        </w:rPr>
        <w:t>Абонента</w:t>
      </w:r>
      <w:r w:rsidRPr="00A45E69">
        <w:rPr>
          <w:rFonts w:cs="Calibri"/>
          <w:sz w:val="18"/>
          <w:szCs w:val="18"/>
        </w:rPr>
        <w:t xml:space="preserve"> и </w:t>
      </w:r>
      <w:r w:rsidR="00BB0CE5" w:rsidRPr="00A45E69">
        <w:rPr>
          <w:rFonts w:cs="Calibri"/>
          <w:b/>
          <w:bCs/>
          <w:sz w:val="18"/>
          <w:szCs w:val="18"/>
        </w:rPr>
        <w:t>Оператора</w:t>
      </w:r>
      <w:r w:rsidRPr="00A45E69">
        <w:rPr>
          <w:rFonts w:cs="Calibri"/>
          <w:sz w:val="18"/>
          <w:szCs w:val="18"/>
        </w:rPr>
        <w:t>.</w:t>
      </w:r>
    </w:p>
    <w:p w:rsidR="002174C9" w:rsidRPr="00A45E69" w:rsidRDefault="00920770" w:rsidP="00C74D6F">
      <w:pPr>
        <w:pStyle w:val="afa"/>
        <w:numPr>
          <w:ilvl w:val="0"/>
          <w:numId w:val="34"/>
        </w:numPr>
        <w:spacing w:after="0" w:line="360" w:lineRule="auto"/>
        <w:ind w:left="340" w:hanging="340"/>
        <w:contextualSpacing w:val="0"/>
        <w:jc w:val="center"/>
        <w:rPr>
          <w:rFonts w:cs="Calibri"/>
          <w:sz w:val="18"/>
          <w:szCs w:val="18"/>
        </w:rPr>
      </w:pPr>
      <w:r w:rsidRPr="00A45E69">
        <w:rPr>
          <w:rFonts w:cs="Calibri"/>
          <w:b/>
          <w:bCs/>
          <w:sz w:val="18"/>
          <w:szCs w:val="18"/>
        </w:rPr>
        <w:t>АДРЕСА И РЕКВИЗИТЫ СТОРОН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5"/>
        <w:gridCol w:w="5111"/>
      </w:tblGrid>
      <w:tr w:rsidR="007E0E04" w:rsidRPr="00A45E69" w:rsidTr="00734326">
        <w:trPr>
          <w:trHeight w:val="306"/>
        </w:trPr>
        <w:tc>
          <w:tcPr>
            <w:tcW w:w="5095" w:type="dxa"/>
            <w:shd w:val="clear" w:color="auto" w:fill="D9D9D9"/>
          </w:tcPr>
          <w:p w:rsidR="007E0E04" w:rsidRPr="00A45E69" w:rsidRDefault="007E0E04" w:rsidP="00734326">
            <w:pPr>
              <w:tabs>
                <w:tab w:val="left" w:pos="9214"/>
              </w:tabs>
              <w:spacing w:before="4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45E69">
              <w:rPr>
                <w:rFonts w:ascii="Calibri" w:hAnsi="Calibri" w:cs="Calibri"/>
                <w:b/>
                <w:bCs/>
                <w:sz w:val="18"/>
                <w:szCs w:val="18"/>
              </w:rPr>
              <w:t>Оператор:</w:t>
            </w:r>
          </w:p>
        </w:tc>
        <w:tc>
          <w:tcPr>
            <w:tcW w:w="5111" w:type="dxa"/>
            <w:shd w:val="clear" w:color="auto" w:fill="D9D9D9"/>
          </w:tcPr>
          <w:p w:rsidR="00CA6A5C" w:rsidRPr="00A45E69" w:rsidRDefault="007E0E04" w:rsidP="00734326">
            <w:pPr>
              <w:spacing w:before="4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A45E69">
              <w:rPr>
                <w:rFonts w:ascii="Calibri" w:hAnsi="Calibri" w:cs="Calibri"/>
                <w:b/>
                <w:sz w:val="18"/>
                <w:szCs w:val="18"/>
              </w:rPr>
              <w:t>Абонент:</w:t>
            </w:r>
          </w:p>
        </w:tc>
      </w:tr>
      <w:tr w:rsidR="00303D65" w:rsidRPr="00A45E69" w:rsidTr="00734326">
        <w:trPr>
          <w:trHeight w:val="296"/>
        </w:trPr>
        <w:tc>
          <w:tcPr>
            <w:tcW w:w="5095" w:type="dxa"/>
          </w:tcPr>
          <w:p w:rsidR="00303D65" w:rsidRPr="00A45E69" w:rsidRDefault="00303D65" w:rsidP="00CF239B">
            <w:pPr>
              <w:tabs>
                <w:tab w:val="left" w:pos="9214"/>
              </w:tabs>
              <w:spacing w:before="4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5111" w:type="dxa"/>
          </w:tcPr>
          <w:p w:rsidR="00303D65" w:rsidRPr="00A45E69" w:rsidRDefault="00303D65" w:rsidP="00E12AA4">
            <w:pPr>
              <w:spacing w:before="40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</w:tr>
      <w:tr w:rsidR="00303D65" w:rsidRPr="00E84240" w:rsidTr="00734326">
        <w:trPr>
          <w:trHeight w:val="2531"/>
        </w:trPr>
        <w:tc>
          <w:tcPr>
            <w:tcW w:w="5095" w:type="dxa"/>
          </w:tcPr>
          <w:p w:rsidR="00CF239B" w:rsidRPr="00A45E69" w:rsidRDefault="00CF239B" w:rsidP="00CA4CC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11" w:type="dxa"/>
          </w:tcPr>
          <w:p w:rsidR="00CF239B" w:rsidRPr="00A45E69" w:rsidRDefault="00CF239B" w:rsidP="000B5811">
            <w:pPr>
              <w:tabs>
                <w:tab w:val="left" w:pos="9214"/>
              </w:tabs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</w:tc>
      </w:tr>
      <w:tr w:rsidR="00303D65" w:rsidRPr="00A45E69" w:rsidTr="00734326">
        <w:trPr>
          <w:trHeight w:val="291"/>
        </w:trPr>
        <w:tc>
          <w:tcPr>
            <w:tcW w:w="10206" w:type="dxa"/>
            <w:gridSpan w:val="2"/>
            <w:shd w:val="clear" w:color="auto" w:fill="D9D9D9"/>
          </w:tcPr>
          <w:p w:rsidR="00303D65" w:rsidRPr="00A45E69" w:rsidRDefault="00303D65" w:rsidP="00734326">
            <w:pPr>
              <w:tabs>
                <w:tab w:val="left" w:pos="9214"/>
              </w:tabs>
              <w:spacing w:before="4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A45E69">
              <w:rPr>
                <w:rFonts w:ascii="Calibri" w:hAnsi="Calibri" w:cs="Calibri"/>
                <w:b/>
                <w:sz w:val="18"/>
                <w:szCs w:val="18"/>
              </w:rPr>
              <w:t>Контактные данные:</w:t>
            </w:r>
          </w:p>
        </w:tc>
      </w:tr>
      <w:tr w:rsidR="00303D65" w:rsidRPr="00D73EE5" w:rsidTr="00734326">
        <w:trPr>
          <w:trHeight w:val="955"/>
        </w:trPr>
        <w:tc>
          <w:tcPr>
            <w:tcW w:w="5095" w:type="dxa"/>
          </w:tcPr>
          <w:p w:rsidR="00E944D6" w:rsidRPr="00A45E69" w:rsidRDefault="00E944D6" w:rsidP="00ED1E96">
            <w:pPr>
              <w:tabs>
                <w:tab w:val="left" w:pos="9214"/>
              </w:tabs>
              <w:spacing w:after="60"/>
              <w:rPr>
                <w:rFonts w:ascii="Calibri" w:hAnsi="Calibri" w:cs="Calibri"/>
                <w:b/>
                <w:sz w:val="18"/>
                <w:szCs w:val="18"/>
                <w:lang w:val="en-US"/>
              </w:rPr>
            </w:pPr>
          </w:p>
        </w:tc>
        <w:tc>
          <w:tcPr>
            <w:tcW w:w="5111" w:type="dxa"/>
          </w:tcPr>
          <w:p w:rsidR="00827FF0" w:rsidRPr="00ED1E96" w:rsidRDefault="00827FF0" w:rsidP="000B5811">
            <w:pPr>
              <w:rPr>
                <w:rFonts w:ascii="Calibri" w:hAnsi="Calibri" w:cs="Calibri"/>
                <w:color w:val="0000FF"/>
                <w:sz w:val="18"/>
                <w:szCs w:val="18"/>
                <w:u w:val="single"/>
                <w:lang w:val="en-US"/>
              </w:rPr>
            </w:pPr>
          </w:p>
        </w:tc>
      </w:tr>
      <w:tr w:rsidR="00303D65" w:rsidRPr="002074E2" w:rsidTr="00734326">
        <w:trPr>
          <w:trHeight w:val="1265"/>
        </w:trPr>
        <w:tc>
          <w:tcPr>
            <w:tcW w:w="5095" w:type="dxa"/>
          </w:tcPr>
          <w:p w:rsidR="00303D65" w:rsidRPr="00A45E69" w:rsidRDefault="00303D65" w:rsidP="000D15B7">
            <w:pPr>
              <w:spacing w:before="60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11" w:type="dxa"/>
          </w:tcPr>
          <w:p w:rsidR="00303D65" w:rsidRPr="002074E2" w:rsidRDefault="00303D65" w:rsidP="000B5811">
            <w:pPr>
              <w:pStyle w:val="31"/>
              <w:spacing w:before="600"/>
              <w:jc w:val="left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AB2D09" w:rsidRPr="00084E58" w:rsidRDefault="001F5856" w:rsidP="002074E2">
      <w:pPr>
        <w:jc w:val="right"/>
        <w:rPr>
          <w:rFonts w:ascii="Calibri" w:hAnsi="Calibri" w:cs="Calibri"/>
          <w:i/>
          <w:sz w:val="18"/>
          <w:szCs w:val="18"/>
        </w:rPr>
      </w:pPr>
      <w:r w:rsidRPr="002074E2">
        <w:rPr>
          <w:rFonts w:ascii="Calibri" w:hAnsi="Calibri" w:cs="Calibri"/>
          <w:b/>
          <w:i/>
          <w:sz w:val="18"/>
          <w:szCs w:val="18"/>
        </w:rPr>
        <w:br w:type="page"/>
      </w:r>
      <w:r w:rsidR="00C955B0" w:rsidRPr="002074E2">
        <w:rPr>
          <w:rFonts w:ascii="Calibri" w:hAnsi="Calibri" w:cs="Calibri"/>
          <w:b/>
          <w:sz w:val="18"/>
          <w:szCs w:val="18"/>
        </w:rPr>
        <w:lastRenderedPageBreak/>
        <w:t xml:space="preserve">                                                                                                                      </w:t>
      </w:r>
      <w:r w:rsidR="00D80B01" w:rsidRPr="002074E2">
        <w:rPr>
          <w:rFonts w:ascii="Calibri" w:hAnsi="Calibri" w:cs="Calibri"/>
          <w:b/>
          <w:sz w:val="18"/>
          <w:szCs w:val="18"/>
        </w:rPr>
        <w:t xml:space="preserve">                    </w:t>
      </w:r>
      <w:r w:rsidR="000B5811" w:rsidRPr="00084E58">
        <w:rPr>
          <w:rFonts w:ascii="Calibri" w:hAnsi="Calibri" w:cs="Calibri"/>
          <w:b/>
          <w:i/>
          <w:sz w:val="18"/>
          <w:szCs w:val="18"/>
        </w:rPr>
        <w:t>Приложение 1</w:t>
      </w:r>
      <w:r w:rsidR="000B5811" w:rsidRPr="00084E58">
        <w:rPr>
          <w:rFonts w:ascii="Calibri" w:hAnsi="Calibri" w:cs="Calibri"/>
          <w:i/>
          <w:sz w:val="18"/>
          <w:szCs w:val="18"/>
        </w:rPr>
        <w:br/>
      </w:r>
      <w:r w:rsidR="000B5811" w:rsidRPr="00E32583">
        <w:rPr>
          <w:rFonts w:ascii="Calibri" w:hAnsi="Calibri" w:cs="Calibri"/>
          <w:i/>
          <w:sz w:val="18"/>
          <w:szCs w:val="18"/>
        </w:rPr>
        <w:t xml:space="preserve">к Договору </w:t>
      </w:r>
      <w:r w:rsidR="000B5811" w:rsidRPr="00E32583">
        <w:rPr>
          <w:rFonts w:ascii="Calibri" w:hAnsi="Calibri" w:cs="Calibri"/>
          <w:b/>
          <w:i/>
          <w:sz w:val="18"/>
          <w:szCs w:val="18"/>
        </w:rPr>
        <w:t>№</w:t>
      </w:r>
      <w:r w:rsidR="00D73EE5">
        <w:rPr>
          <w:rFonts w:ascii="Calibri" w:hAnsi="Calibri" w:cs="Calibri"/>
          <w:b/>
          <w:i/>
          <w:sz w:val="18"/>
          <w:szCs w:val="18"/>
        </w:rPr>
        <w:t xml:space="preserve">           </w:t>
      </w:r>
      <w:r w:rsidR="000B5811">
        <w:rPr>
          <w:rFonts w:ascii="Calibri" w:hAnsi="Calibri" w:cs="Calibri"/>
          <w:i/>
          <w:sz w:val="18"/>
          <w:szCs w:val="18"/>
        </w:rPr>
        <w:t xml:space="preserve"> о</w:t>
      </w:r>
      <w:r w:rsidR="000B5811" w:rsidRPr="00E32583">
        <w:rPr>
          <w:rFonts w:ascii="Calibri" w:hAnsi="Calibri" w:cs="Calibri"/>
          <w:i/>
          <w:sz w:val="18"/>
          <w:szCs w:val="18"/>
        </w:rPr>
        <w:t>т</w:t>
      </w:r>
      <w:r w:rsidR="000B5811">
        <w:rPr>
          <w:rFonts w:ascii="Calibri" w:hAnsi="Calibri" w:cs="Calibri"/>
          <w:i/>
          <w:sz w:val="18"/>
          <w:szCs w:val="18"/>
        </w:rPr>
        <w:t xml:space="preserve"> </w:t>
      </w:r>
      <w:r w:rsidR="00D73EE5">
        <w:rPr>
          <w:rFonts w:ascii="Calibri" w:hAnsi="Calibri" w:cs="Calibri"/>
          <w:i/>
          <w:sz w:val="18"/>
          <w:szCs w:val="18"/>
        </w:rPr>
        <w:t xml:space="preserve">  </w:t>
      </w:r>
    </w:p>
    <w:tbl>
      <w:tblPr>
        <w:tblW w:w="978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025"/>
        <w:gridCol w:w="4462"/>
        <w:gridCol w:w="294"/>
      </w:tblGrid>
      <w:tr w:rsidR="00EB0530" w:rsidRPr="002074E2" w:rsidTr="00B07776">
        <w:trPr>
          <w:trHeight w:val="521"/>
        </w:trPr>
        <w:tc>
          <w:tcPr>
            <w:tcW w:w="9781" w:type="dxa"/>
            <w:gridSpan w:val="3"/>
            <w:shd w:val="clear" w:color="auto" w:fill="auto"/>
            <w:vAlign w:val="center"/>
          </w:tcPr>
          <w:p w:rsidR="00A00D92" w:rsidRDefault="00EB0530" w:rsidP="000F69D2">
            <w:pPr>
              <w:spacing w:before="360" w:after="120"/>
              <w:ind w:right="204" w:firstLine="113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2074E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Спецификация услуг:</w:t>
            </w:r>
          </w:p>
          <w:p w:rsidR="00D73EE5" w:rsidRDefault="001D53AF" w:rsidP="000F69D2">
            <w:pPr>
              <w:spacing w:before="360" w:after="120"/>
              <w:ind w:right="204" w:firstLine="113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Абонентские номер (номера)</w:t>
            </w:r>
            <w:r w:rsidRPr="00D924AC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: </w:t>
            </w:r>
          </w:p>
          <w:p w:rsidR="001D53AF" w:rsidRPr="001D53AF" w:rsidRDefault="001D53AF" w:rsidP="000F69D2">
            <w:pPr>
              <w:spacing w:before="360" w:after="120"/>
              <w:ind w:right="204" w:firstLine="113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Стоимость подключения, руб.</w:t>
            </w:r>
            <w:r w:rsidRPr="00AF0F46">
              <w:rPr>
                <w:rFonts w:ascii="Calibri" w:hAnsi="Calibri" w:cs="Calibri"/>
                <w:sz w:val="18"/>
                <w:szCs w:val="18"/>
              </w:rPr>
              <w:t xml:space="preserve">: </w:t>
            </w:r>
          </w:p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1"/>
              <w:gridCol w:w="2268"/>
              <w:gridCol w:w="992"/>
              <w:gridCol w:w="1985"/>
              <w:gridCol w:w="45"/>
            </w:tblGrid>
            <w:tr w:rsidR="00AF0F46" w:rsidRPr="002074E2" w:rsidTr="00AF0F46">
              <w:trPr>
                <w:gridAfter w:val="1"/>
                <w:wAfter w:w="45" w:type="dxa"/>
              </w:trPr>
              <w:tc>
                <w:tcPr>
                  <w:tcW w:w="4281" w:type="dxa"/>
                  <w:shd w:val="clear" w:color="auto" w:fill="D9D9D9"/>
                </w:tcPr>
                <w:p w:rsidR="00AF0F46" w:rsidRPr="001A4DAF" w:rsidRDefault="00AF0F46" w:rsidP="001A4DAF">
                  <w:pPr>
                    <w:spacing w:before="40"/>
                    <w:ind w:left="28" w:right="28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</w:pPr>
                  <w:r w:rsidRPr="001A4DAF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  <w:t>Услуга:</w:t>
                  </w:r>
                </w:p>
              </w:tc>
              <w:tc>
                <w:tcPr>
                  <w:tcW w:w="2268" w:type="dxa"/>
                  <w:tcBorders>
                    <w:right w:val="single" w:sz="4" w:space="0" w:color="auto"/>
                  </w:tcBorders>
                  <w:shd w:val="clear" w:color="auto" w:fill="D9D9D9"/>
                </w:tcPr>
                <w:p w:rsidR="00AF0F46" w:rsidRPr="001A4DAF" w:rsidRDefault="00AF0F46" w:rsidP="001A4DAF">
                  <w:pPr>
                    <w:spacing w:before="40" w:after="40"/>
                    <w:ind w:left="28" w:right="28"/>
                    <w:jc w:val="center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</w:pPr>
                  <w:r w:rsidRPr="001A4DAF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  <w:t>Ежемесячная абонентская плата, руб.</w:t>
                  </w:r>
                </w:p>
              </w:tc>
              <w:tc>
                <w:tcPr>
                  <w:tcW w:w="992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D9D9D9"/>
                </w:tcPr>
                <w:p w:rsidR="00AF0F46" w:rsidRPr="001D53AF" w:rsidRDefault="00AF0F46" w:rsidP="00F519FD">
                  <w:pPr>
                    <w:spacing w:before="40" w:after="40"/>
                    <w:ind w:left="28" w:right="28"/>
                    <w:jc w:val="center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  <w:t>Кол-во</w:t>
                  </w:r>
                </w:p>
              </w:tc>
              <w:tc>
                <w:tcPr>
                  <w:tcW w:w="1985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D9D9D9"/>
                </w:tcPr>
                <w:p w:rsidR="00AF0F46" w:rsidRDefault="00AF0F46" w:rsidP="00F519FD">
                  <w:pPr>
                    <w:spacing w:before="40" w:after="40"/>
                    <w:ind w:left="28" w:right="28"/>
                    <w:jc w:val="center"/>
                    <w:textAlignment w:val="baseline"/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  <w:bdr w:val="none" w:sz="0" w:space="0" w:color="auto" w:frame="1"/>
                    </w:rPr>
                    <w:t>Итого с НДС 20%</w:t>
                  </w:r>
                </w:p>
              </w:tc>
            </w:tr>
            <w:tr w:rsidR="00AF0F46" w:rsidRPr="002074E2" w:rsidTr="00AF0F46">
              <w:trPr>
                <w:gridAfter w:val="1"/>
                <w:wAfter w:w="45" w:type="dxa"/>
                <w:trHeight w:val="209"/>
              </w:trPr>
              <w:tc>
                <w:tcPr>
                  <w:tcW w:w="4281" w:type="dxa"/>
                </w:tcPr>
                <w:p w:rsidR="00AF0F46" w:rsidRPr="00AF0F46" w:rsidRDefault="00AF0F46" w:rsidP="00F519FD">
                  <w:pPr>
                    <w:spacing w:before="20" w:after="20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2268" w:type="dxa"/>
                  <w:tcBorders>
                    <w:right w:val="single" w:sz="4" w:space="0" w:color="auto"/>
                  </w:tcBorders>
                </w:tcPr>
                <w:p w:rsidR="00AF0F46" w:rsidRPr="00AF0F46" w:rsidRDefault="00AF0F46" w:rsidP="001A4DAF">
                  <w:pPr>
                    <w:spacing w:before="20" w:after="20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D73EE5" w:rsidRDefault="00AF0F46" w:rsidP="001A4DAF">
                  <w:pPr>
                    <w:spacing w:before="20" w:after="20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D73EE5" w:rsidRDefault="00AF0F46" w:rsidP="001A4DAF">
                  <w:pPr>
                    <w:spacing w:before="20" w:after="20"/>
                    <w:jc w:val="center"/>
                    <w:rPr>
                      <w:rFonts w:ascii="Calibri" w:hAnsi="Calibri" w:cs="Calibri"/>
                      <w:sz w:val="18"/>
                      <w:szCs w:val="18"/>
                      <w:highlight w:val="cyan"/>
                    </w:rPr>
                  </w:pPr>
                </w:p>
              </w:tc>
            </w:tr>
            <w:tr w:rsidR="00AF0F46" w:rsidRPr="002074E2" w:rsidTr="00AF0F46">
              <w:trPr>
                <w:gridAfter w:val="1"/>
                <w:wAfter w:w="45" w:type="dxa"/>
              </w:trPr>
              <w:tc>
                <w:tcPr>
                  <w:tcW w:w="4281" w:type="dxa"/>
                </w:tcPr>
                <w:p w:rsidR="00AF0F46" w:rsidRPr="00AF0F46" w:rsidRDefault="00AF0F46" w:rsidP="00F519FD">
                  <w:pPr>
                    <w:spacing w:before="20" w:after="20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2268" w:type="dxa"/>
                  <w:tcBorders>
                    <w:right w:val="single" w:sz="4" w:space="0" w:color="auto"/>
                  </w:tcBorders>
                </w:tcPr>
                <w:p w:rsidR="00AF0F46" w:rsidRPr="00AF0F46" w:rsidRDefault="00AF0F46" w:rsidP="001A4DAF">
                  <w:pPr>
                    <w:spacing w:before="20" w:after="20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9D56EB" w:rsidRDefault="00AF0F46" w:rsidP="001A4DAF">
                  <w:pPr>
                    <w:spacing w:before="20" w:after="20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D73EE5" w:rsidRDefault="00AF0F46" w:rsidP="001A4DAF">
                  <w:pPr>
                    <w:spacing w:before="20" w:after="20"/>
                    <w:jc w:val="center"/>
                    <w:rPr>
                      <w:rFonts w:ascii="Calibri" w:hAnsi="Calibri" w:cs="Calibri"/>
                      <w:sz w:val="18"/>
                      <w:szCs w:val="18"/>
                      <w:highlight w:val="cyan"/>
                    </w:rPr>
                  </w:pPr>
                </w:p>
              </w:tc>
            </w:tr>
            <w:tr w:rsidR="00AF0F46" w:rsidRPr="002074E2" w:rsidTr="00AF0F46">
              <w:trPr>
                <w:gridAfter w:val="1"/>
                <w:wAfter w:w="45" w:type="dxa"/>
              </w:trPr>
              <w:tc>
                <w:tcPr>
                  <w:tcW w:w="4281" w:type="dxa"/>
                </w:tcPr>
                <w:p w:rsidR="00AF0F46" w:rsidRPr="00AF0F46" w:rsidRDefault="00AF0F46" w:rsidP="00F519FD">
                  <w:pPr>
                    <w:spacing w:before="20" w:after="20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2268" w:type="dxa"/>
                  <w:tcBorders>
                    <w:right w:val="single" w:sz="4" w:space="0" w:color="auto"/>
                  </w:tcBorders>
                </w:tcPr>
                <w:p w:rsidR="00AF0F46" w:rsidRPr="00AF0F46" w:rsidRDefault="00AF0F46" w:rsidP="001A4DAF">
                  <w:pPr>
                    <w:spacing w:before="20" w:after="20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D73EE5" w:rsidRDefault="00AF0F46" w:rsidP="001A4DAF">
                  <w:pPr>
                    <w:spacing w:before="20" w:after="20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highlight w:val="cyan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D73EE5" w:rsidRDefault="00AF0F46" w:rsidP="001A4DAF">
                  <w:pPr>
                    <w:spacing w:before="20" w:after="20"/>
                    <w:jc w:val="center"/>
                    <w:rPr>
                      <w:rFonts w:ascii="Calibri" w:hAnsi="Calibri" w:cs="Calibri"/>
                      <w:sz w:val="18"/>
                      <w:szCs w:val="18"/>
                      <w:highlight w:val="cyan"/>
                    </w:rPr>
                  </w:pPr>
                </w:p>
              </w:tc>
            </w:tr>
            <w:tr w:rsidR="00AF0F46" w:rsidRPr="002074E2" w:rsidTr="00AF0F46">
              <w:trPr>
                <w:gridAfter w:val="1"/>
                <w:wAfter w:w="45" w:type="dxa"/>
              </w:trPr>
              <w:tc>
                <w:tcPr>
                  <w:tcW w:w="4281" w:type="dxa"/>
                </w:tcPr>
                <w:p w:rsidR="00AF0F46" w:rsidRPr="001D53AF" w:rsidRDefault="00AF0F46" w:rsidP="009E1D3E">
                  <w:pPr>
                    <w:spacing w:before="20" w:after="20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tcBorders>
                    <w:right w:val="single" w:sz="4" w:space="0" w:color="auto"/>
                  </w:tcBorders>
                </w:tcPr>
                <w:p w:rsidR="00AF0F46" w:rsidRPr="001A4DAF" w:rsidRDefault="00AF0F46" w:rsidP="001A4DAF">
                  <w:pPr>
                    <w:spacing w:before="20" w:after="20"/>
                    <w:jc w:val="center"/>
                    <w:rPr>
                      <w:rFonts w:ascii="Calibri" w:hAnsi="Calibri" w:cs="Calibri"/>
                      <w:sz w:val="18"/>
                      <w:szCs w:val="18"/>
                      <w:highlight w:val="red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1A4DAF" w:rsidRDefault="00AF0F46" w:rsidP="001A4DAF">
                  <w:pPr>
                    <w:spacing w:before="20" w:after="20"/>
                    <w:jc w:val="center"/>
                    <w:rPr>
                      <w:rFonts w:ascii="Calibri" w:hAnsi="Calibri" w:cs="Calibri"/>
                      <w:sz w:val="18"/>
                      <w:szCs w:val="18"/>
                      <w:highlight w:val="red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AF0F46" w:rsidRPr="001A4DAF" w:rsidRDefault="00AF0F46" w:rsidP="001A4DAF">
                  <w:pPr>
                    <w:spacing w:before="20" w:after="20"/>
                    <w:jc w:val="center"/>
                    <w:rPr>
                      <w:rFonts w:ascii="Calibri" w:hAnsi="Calibri" w:cs="Calibri"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AF0F46" w:rsidRPr="002074E2" w:rsidTr="00B621C9">
              <w:trPr>
                <w:gridAfter w:val="1"/>
                <w:wAfter w:w="45" w:type="dxa"/>
              </w:trPr>
              <w:tc>
                <w:tcPr>
                  <w:tcW w:w="7541" w:type="dxa"/>
                  <w:gridSpan w:val="3"/>
                </w:tcPr>
                <w:p w:rsidR="00AF0F46" w:rsidRPr="001A4DAF" w:rsidRDefault="00AF0F46" w:rsidP="00AF0F46">
                  <w:pPr>
                    <w:spacing w:before="20" w:after="20"/>
                    <w:jc w:val="right"/>
                    <w:rPr>
                      <w:rFonts w:ascii="Calibri" w:hAnsi="Calibri" w:cs="Calibri"/>
                      <w:b/>
                      <w:sz w:val="18"/>
                      <w:szCs w:val="18"/>
                      <w:highlight w:val="red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Итого по спецификации:</w:t>
                  </w:r>
                </w:p>
              </w:tc>
              <w:tc>
                <w:tcPr>
                  <w:tcW w:w="1985" w:type="dxa"/>
                  <w:tcBorders>
                    <w:left w:val="single" w:sz="4" w:space="0" w:color="auto"/>
                  </w:tcBorders>
                </w:tcPr>
                <w:p w:rsidR="00AF0F46" w:rsidRPr="00AF0F46" w:rsidRDefault="00AF0F46" w:rsidP="009D56EB">
                  <w:pPr>
                    <w:spacing w:before="20" w:after="20"/>
                    <w:jc w:val="center"/>
                    <w:rPr>
                      <w:rFonts w:ascii="Calibri" w:hAnsi="Calibri" w:cs="Calibri"/>
                      <w:b/>
                      <w:sz w:val="18"/>
                      <w:szCs w:val="18"/>
                      <w:highlight w:val="red"/>
                    </w:rPr>
                  </w:pPr>
                </w:p>
              </w:tc>
            </w:tr>
            <w:tr w:rsidR="00AF0F46" w:rsidRPr="002074E2" w:rsidTr="001D53AF">
              <w:trPr>
                <w:trHeight w:val="427"/>
              </w:trPr>
              <w:tc>
                <w:tcPr>
                  <w:tcW w:w="9571" w:type="dxa"/>
                  <w:gridSpan w:val="5"/>
                </w:tcPr>
                <w:p w:rsidR="00AF0F46" w:rsidRPr="001A4DAF" w:rsidRDefault="00AF0F46" w:rsidP="00D73EE5">
                  <w:pPr>
                    <w:spacing w:before="120" w:after="120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sz w:val="18"/>
                      <w:szCs w:val="18"/>
                    </w:rPr>
                    <w:t xml:space="preserve">Расчет Услуг внутризоновой (ВНЗ), междугородней (МГ) и международной (МН) телефонной связи производится согласно тарифам, указанным на официальном сайте </w:t>
                  </w:r>
                  <w:r w:rsidR="00D73EE5">
                    <w:rPr>
                      <w:rFonts w:ascii="Calibri" w:hAnsi="Calibri" w:cs="Calibri"/>
                      <w:sz w:val="18"/>
                      <w:szCs w:val="18"/>
                    </w:rPr>
                    <w:t>__________</w:t>
                  </w:r>
                </w:p>
              </w:tc>
            </w:tr>
          </w:tbl>
          <w:p w:rsidR="00303D65" w:rsidRPr="002074E2" w:rsidRDefault="00303D65" w:rsidP="00260D64">
            <w:pPr>
              <w:pStyle w:val="Iauiue"/>
              <w:tabs>
                <w:tab w:val="left" w:pos="6120"/>
                <w:tab w:val="left" w:pos="8190"/>
              </w:tabs>
              <w:spacing w:before="120"/>
              <w:ind w:firstLine="113"/>
              <w:rPr>
                <w:rFonts w:ascii="Calibri" w:hAnsi="Calibri" w:cs="Calibri"/>
                <w:sz w:val="18"/>
                <w:szCs w:val="18"/>
                <w:lang w:val="ru-RU"/>
              </w:rPr>
            </w:pPr>
            <w:r w:rsidRPr="002074E2">
              <w:rPr>
                <w:rFonts w:ascii="Calibri" w:hAnsi="Calibri" w:cs="Calibri"/>
                <w:sz w:val="18"/>
                <w:szCs w:val="18"/>
                <w:lang w:val="ru-RU"/>
              </w:rPr>
              <w:t xml:space="preserve">Все вышеуказанные цены включают </w:t>
            </w:r>
            <w:r w:rsidRPr="00A45E69">
              <w:rPr>
                <w:rFonts w:ascii="Calibri" w:hAnsi="Calibri" w:cs="Calibri"/>
                <w:sz w:val="18"/>
                <w:szCs w:val="18"/>
                <w:lang w:val="ru-RU"/>
              </w:rPr>
              <w:t xml:space="preserve">НДС </w:t>
            </w:r>
            <w:r w:rsidR="009E1D3E" w:rsidRPr="00A45E69">
              <w:rPr>
                <w:rFonts w:ascii="Calibri" w:hAnsi="Calibri" w:cs="Calibri"/>
                <w:sz w:val="18"/>
                <w:szCs w:val="18"/>
                <w:lang w:val="ru-RU"/>
              </w:rPr>
              <w:t>в размере, указанном в п. 3 ст. 164 НК РФ</w:t>
            </w:r>
            <w:r w:rsidRPr="00A45E69">
              <w:rPr>
                <w:rFonts w:ascii="Calibri" w:hAnsi="Calibri" w:cs="Calibri"/>
                <w:sz w:val="18"/>
                <w:szCs w:val="18"/>
                <w:lang w:val="ru-RU"/>
              </w:rPr>
              <w:t>.</w:t>
            </w:r>
          </w:p>
          <w:p w:rsidR="00303D65" w:rsidRPr="002074E2" w:rsidRDefault="00303D65" w:rsidP="000F69D2">
            <w:pPr>
              <w:pStyle w:val="Iauiue"/>
              <w:tabs>
                <w:tab w:val="left" w:pos="6120"/>
                <w:tab w:val="left" w:pos="8190"/>
              </w:tabs>
              <w:spacing w:after="360"/>
              <w:ind w:firstLine="113"/>
              <w:rPr>
                <w:rFonts w:ascii="Calibri" w:hAnsi="Calibri" w:cs="Calibri"/>
                <w:sz w:val="18"/>
                <w:szCs w:val="18"/>
                <w:lang w:val="ru-RU"/>
              </w:rPr>
            </w:pPr>
            <w:r w:rsidRPr="002074E2">
              <w:rPr>
                <w:rFonts w:ascii="Calibri" w:hAnsi="Calibri" w:cs="Calibri"/>
                <w:sz w:val="18"/>
                <w:szCs w:val="18"/>
                <w:lang w:val="ru-RU"/>
              </w:rPr>
              <w:t>Все вышеприведенные расценки указаны в рублях РФ</w:t>
            </w:r>
            <w:r w:rsidR="00B07776">
              <w:rPr>
                <w:rFonts w:ascii="Calibri" w:hAnsi="Calibri" w:cs="Calibri"/>
                <w:sz w:val="18"/>
                <w:szCs w:val="18"/>
                <w:lang w:val="ru-RU"/>
              </w:rPr>
              <w:t>.</w:t>
            </w:r>
          </w:p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0B5811" w:rsidRPr="002074E2" w:rsidTr="001A4DAF">
              <w:tc>
                <w:tcPr>
                  <w:tcW w:w="4785" w:type="dxa"/>
                </w:tcPr>
                <w:p w:rsidR="000B5811" w:rsidRPr="001A4DAF" w:rsidRDefault="000B5811" w:rsidP="001A4DAF">
                  <w:pPr>
                    <w:spacing w:before="20" w:after="20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Тарификационный период:</w:t>
                  </w:r>
                </w:p>
              </w:tc>
              <w:tc>
                <w:tcPr>
                  <w:tcW w:w="4786" w:type="dxa"/>
                </w:tcPr>
                <w:p w:rsidR="000B5811" w:rsidRPr="001A4DAF" w:rsidRDefault="000B5811" w:rsidP="00175B45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sz w:val="18"/>
                      <w:szCs w:val="18"/>
                    </w:rPr>
                    <w:t>1 месяц</w:t>
                  </w:r>
                </w:p>
              </w:tc>
            </w:tr>
            <w:tr w:rsidR="000B5811" w:rsidRPr="002074E2" w:rsidTr="001A4DAF">
              <w:tc>
                <w:tcPr>
                  <w:tcW w:w="4785" w:type="dxa"/>
                </w:tcPr>
                <w:p w:rsidR="000B5811" w:rsidRPr="001A4DAF" w:rsidRDefault="000B5811" w:rsidP="001A4DAF">
                  <w:pPr>
                    <w:spacing w:before="20" w:after="20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Дата подключения:</w:t>
                  </w:r>
                </w:p>
              </w:tc>
              <w:tc>
                <w:tcPr>
                  <w:tcW w:w="4786" w:type="dxa"/>
                </w:tcPr>
                <w:p w:rsidR="000B5811" w:rsidRPr="001A4DAF" w:rsidRDefault="000B5811" w:rsidP="00175B45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0B5811" w:rsidRPr="002074E2" w:rsidTr="001A4DAF">
              <w:tc>
                <w:tcPr>
                  <w:tcW w:w="4785" w:type="dxa"/>
                </w:tcPr>
                <w:p w:rsidR="000B5811" w:rsidRPr="001A4DAF" w:rsidRDefault="000B5811" w:rsidP="001A4DAF">
                  <w:pPr>
                    <w:spacing w:before="20" w:after="20"/>
                    <w:rPr>
                      <w:rFonts w:ascii="Calibri" w:hAnsi="Calibri" w:cs="Calibri"/>
                      <w:b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 xml:space="preserve">Примечание: </w:t>
                  </w:r>
                </w:p>
              </w:tc>
              <w:tc>
                <w:tcPr>
                  <w:tcW w:w="4786" w:type="dxa"/>
                </w:tcPr>
                <w:p w:rsidR="000B5811" w:rsidRPr="001A4DAF" w:rsidRDefault="000B5811" w:rsidP="00175B45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303D65" w:rsidRPr="002074E2" w:rsidTr="001A4DAF">
              <w:trPr>
                <w:trHeight w:val="175"/>
              </w:trPr>
              <w:tc>
                <w:tcPr>
                  <w:tcW w:w="9571" w:type="dxa"/>
                  <w:gridSpan w:val="2"/>
                </w:tcPr>
                <w:p w:rsidR="00A91723" w:rsidRPr="00D73EE5" w:rsidRDefault="00303D65" w:rsidP="00D73EE5">
                  <w:pPr>
                    <w:pStyle w:val="Iauiue"/>
                    <w:tabs>
                      <w:tab w:val="left" w:pos="630"/>
                      <w:tab w:val="left" w:pos="1440"/>
                      <w:tab w:val="left" w:pos="6120"/>
                      <w:tab w:val="left" w:pos="8190"/>
                    </w:tabs>
                    <w:spacing w:before="40" w:after="40"/>
                    <w:jc w:val="both"/>
                    <w:rPr>
                      <w:rFonts w:ascii="Calibri" w:hAnsi="Calibri" w:cs="Calibri"/>
                      <w:b/>
                      <w:sz w:val="18"/>
                      <w:szCs w:val="18"/>
                      <w:lang w:val="ru-RU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  <w:lang w:val="ru-RU"/>
                    </w:rPr>
                    <w:t>Доступ в личный кабинет на сайте</w:t>
                  </w:r>
                </w:p>
              </w:tc>
            </w:tr>
            <w:tr w:rsidR="000B5811" w:rsidRPr="00CA1FC0" w:rsidTr="001A4DAF">
              <w:trPr>
                <w:trHeight w:val="236"/>
              </w:trPr>
              <w:tc>
                <w:tcPr>
                  <w:tcW w:w="4785" w:type="dxa"/>
                </w:tcPr>
                <w:p w:rsidR="000B5811" w:rsidRPr="001A4DAF" w:rsidRDefault="000B5811" w:rsidP="001A4DAF">
                  <w:pPr>
                    <w:pStyle w:val="Iauiue"/>
                    <w:tabs>
                      <w:tab w:val="left" w:pos="630"/>
                      <w:tab w:val="left" w:pos="1440"/>
                      <w:tab w:val="left" w:pos="6120"/>
                      <w:tab w:val="left" w:pos="8190"/>
                    </w:tabs>
                    <w:spacing w:before="20" w:after="20"/>
                    <w:jc w:val="both"/>
                    <w:rPr>
                      <w:rFonts w:ascii="Calibri" w:hAnsi="Calibri" w:cs="Calibri"/>
                      <w:b/>
                      <w:sz w:val="18"/>
                      <w:szCs w:val="18"/>
                      <w:lang w:val="ru-RU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  <w:lang w:val="ru-RU"/>
                    </w:rPr>
                    <w:t>Логин:</w:t>
                  </w:r>
                </w:p>
              </w:tc>
              <w:tc>
                <w:tcPr>
                  <w:tcW w:w="4786" w:type="dxa"/>
                </w:tcPr>
                <w:p w:rsidR="000B5811" w:rsidRPr="001A4DAF" w:rsidRDefault="000B5811" w:rsidP="00175B45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</w:tbl>
          <w:p w:rsidR="00303D65" w:rsidRPr="002074E2" w:rsidRDefault="00303D65" w:rsidP="000F69D2">
            <w:pPr>
              <w:spacing w:before="360" w:after="120"/>
              <w:ind w:right="204" w:firstLine="113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2074E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Способ передачи корреспонденции:</w:t>
            </w:r>
          </w:p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303D65" w:rsidRPr="002074E2" w:rsidTr="001A4DAF">
              <w:trPr>
                <w:trHeight w:val="70"/>
              </w:trPr>
              <w:tc>
                <w:tcPr>
                  <w:tcW w:w="4785" w:type="dxa"/>
                  <w:shd w:val="clear" w:color="auto" w:fill="D9D9D9"/>
                </w:tcPr>
                <w:p w:rsidR="00303D65" w:rsidRPr="001A4DAF" w:rsidRDefault="00C257C8" w:rsidP="001A4DAF">
                  <w:pPr>
                    <w:spacing w:before="40" w:after="4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Способ</w:t>
                  </w:r>
                  <w:r w:rsidR="00303D65"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 xml:space="preserve"> доставки</w:t>
                  </w: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 xml:space="preserve"> документов</w:t>
                  </w:r>
                  <w:r w:rsidR="00303D65"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4786" w:type="dxa"/>
                  <w:shd w:val="clear" w:color="auto" w:fill="D9D9D9"/>
                </w:tcPr>
                <w:p w:rsidR="00303D65" w:rsidRPr="001A4DAF" w:rsidRDefault="00303D65" w:rsidP="001A4DAF">
                  <w:pPr>
                    <w:spacing w:before="40" w:after="4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b/>
                      <w:sz w:val="18"/>
                      <w:szCs w:val="18"/>
                    </w:rPr>
                    <w:t>Адрес:</w:t>
                  </w:r>
                </w:p>
              </w:tc>
            </w:tr>
            <w:tr w:rsidR="00303D65" w:rsidRPr="002074E2" w:rsidTr="001A4DAF">
              <w:trPr>
                <w:trHeight w:val="159"/>
              </w:trPr>
              <w:tc>
                <w:tcPr>
                  <w:tcW w:w="4785" w:type="dxa"/>
                </w:tcPr>
                <w:p w:rsidR="00303D65" w:rsidRPr="001A4DAF" w:rsidRDefault="00303D65" w:rsidP="001A4DAF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sz w:val="18"/>
                      <w:szCs w:val="18"/>
                    </w:rPr>
                    <w:t>В офисе Оператора:</w:t>
                  </w:r>
                </w:p>
              </w:tc>
              <w:tc>
                <w:tcPr>
                  <w:tcW w:w="4786" w:type="dxa"/>
                </w:tcPr>
                <w:p w:rsidR="00303D65" w:rsidRPr="001A4DAF" w:rsidRDefault="00303D65" w:rsidP="001A4DAF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0B5811" w:rsidRPr="002074E2" w:rsidTr="001A4DAF">
              <w:trPr>
                <w:trHeight w:val="62"/>
              </w:trPr>
              <w:tc>
                <w:tcPr>
                  <w:tcW w:w="4785" w:type="dxa"/>
                </w:tcPr>
                <w:p w:rsidR="000B5811" w:rsidRPr="001A4DAF" w:rsidRDefault="000B5811" w:rsidP="001A4DAF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sz w:val="18"/>
                      <w:szCs w:val="18"/>
                    </w:rPr>
                    <w:t>Отправка по почтовому адресу Абонента:</w:t>
                  </w:r>
                </w:p>
              </w:tc>
              <w:tc>
                <w:tcPr>
                  <w:tcW w:w="4786" w:type="dxa"/>
                </w:tcPr>
                <w:p w:rsidR="000B5811" w:rsidRPr="001A4DAF" w:rsidRDefault="000B5811" w:rsidP="00175B45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0B5811" w:rsidRPr="002074E2" w:rsidTr="001A4DAF">
              <w:trPr>
                <w:trHeight w:val="123"/>
              </w:trPr>
              <w:tc>
                <w:tcPr>
                  <w:tcW w:w="4785" w:type="dxa"/>
                </w:tcPr>
                <w:p w:rsidR="000B5811" w:rsidRPr="001A4DAF" w:rsidRDefault="000B5811" w:rsidP="001A4DAF">
                  <w:pPr>
                    <w:spacing w:before="20" w:after="20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1A4DAF">
                    <w:rPr>
                      <w:rFonts w:ascii="Calibri" w:hAnsi="Calibri" w:cs="Calibri"/>
                      <w:sz w:val="18"/>
                      <w:szCs w:val="18"/>
                    </w:rPr>
                    <w:t xml:space="preserve">Отправка копий по электронному адресу Абонента: </w:t>
                  </w:r>
                </w:p>
              </w:tc>
              <w:tc>
                <w:tcPr>
                  <w:tcW w:w="4786" w:type="dxa"/>
                </w:tcPr>
                <w:p w:rsidR="000B5811" w:rsidRPr="001A4DAF" w:rsidRDefault="000B5811" w:rsidP="00175B45">
                  <w:pPr>
                    <w:spacing w:before="20" w:after="20"/>
                    <w:rPr>
                      <w:rFonts w:ascii="Calibri" w:eastAsia="Calibri" w:hAnsi="Calibri" w:cs="Calibri"/>
                      <w:iCs/>
                      <w:color w:val="222222"/>
                      <w:sz w:val="18"/>
                      <w:szCs w:val="18"/>
                    </w:rPr>
                  </w:pPr>
                </w:p>
              </w:tc>
            </w:tr>
          </w:tbl>
          <w:p w:rsidR="00303D65" w:rsidRPr="002074E2" w:rsidRDefault="00303D65" w:rsidP="00EB0530">
            <w:pPr>
              <w:ind w:right="202" w:firstLine="360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124817" w:rsidRPr="002074E2" w:rsidTr="00B07776">
        <w:tblPrEx>
          <w:tblLook w:val="0000" w:firstRow="0" w:lastRow="0" w:firstColumn="0" w:lastColumn="0" w:noHBand="0" w:noVBand="0"/>
        </w:tblPrEx>
        <w:trPr>
          <w:gridAfter w:val="1"/>
          <w:wAfter w:w="294" w:type="dxa"/>
          <w:trHeight w:val="222"/>
        </w:trPr>
        <w:tc>
          <w:tcPr>
            <w:tcW w:w="5025" w:type="dxa"/>
          </w:tcPr>
          <w:p w:rsidR="00124817" w:rsidRPr="002074E2" w:rsidRDefault="00124817" w:rsidP="00FA5DF4">
            <w:pPr>
              <w:pStyle w:val="31"/>
              <w:spacing w:before="600"/>
              <w:ind w:firstLine="318"/>
              <w:rPr>
                <w:rFonts w:ascii="Calibri" w:hAnsi="Calibri" w:cs="Calibri"/>
                <w:sz w:val="18"/>
                <w:szCs w:val="18"/>
              </w:rPr>
            </w:pPr>
            <w:r w:rsidRPr="002074E2">
              <w:rPr>
                <w:rFonts w:ascii="Calibri" w:hAnsi="Calibri" w:cs="Calibri"/>
                <w:b/>
                <w:sz w:val="18"/>
                <w:szCs w:val="18"/>
              </w:rPr>
              <w:t>Оператор:</w:t>
            </w:r>
          </w:p>
        </w:tc>
        <w:tc>
          <w:tcPr>
            <w:tcW w:w="4462" w:type="dxa"/>
          </w:tcPr>
          <w:p w:rsidR="00124817" w:rsidRPr="002074E2" w:rsidRDefault="00124817" w:rsidP="00FA5DF4">
            <w:pPr>
              <w:pStyle w:val="31"/>
              <w:spacing w:before="600"/>
              <w:ind w:firstLine="255"/>
              <w:rPr>
                <w:rFonts w:ascii="Calibri" w:hAnsi="Calibri" w:cs="Calibri"/>
                <w:sz w:val="18"/>
                <w:szCs w:val="18"/>
              </w:rPr>
            </w:pPr>
            <w:r w:rsidRPr="002074E2">
              <w:rPr>
                <w:rFonts w:ascii="Calibri" w:hAnsi="Calibri" w:cs="Calibri"/>
                <w:b/>
                <w:sz w:val="18"/>
                <w:szCs w:val="18"/>
              </w:rPr>
              <w:t>Абонент:</w:t>
            </w:r>
          </w:p>
        </w:tc>
      </w:tr>
      <w:tr w:rsidR="00124817" w:rsidRPr="00B07776" w:rsidTr="00B07776">
        <w:tblPrEx>
          <w:tblLook w:val="0000" w:firstRow="0" w:lastRow="0" w:firstColumn="0" w:lastColumn="0" w:noHBand="0" w:noVBand="0"/>
        </w:tblPrEx>
        <w:trPr>
          <w:gridAfter w:val="1"/>
          <w:wAfter w:w="294" w:type="dxa"/>
          <w:trHeight w:val="890"/>
        </w:trPr>
        <w:tc>
          <w:tcPr>
            <w:tcW w:w="5025" w:type="dxa"/>
          </w:tcPr>
          <w:p w:rsidR="00124817" w:rsidRPr="002074E2" w:rsidRDefault="00124817" w:rsidP="00FA5DF4">
            <w:pPr>
              <w:pStyle w:val="31"/>
              <w:spacing w:before="600"/>
              <w:ind w:firstLine="318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62" w:type="dxa"/>
          </w:tcPr>
          <w:p w:rsidR="00B07776" w:rsidRPr="002074E2" w:rsidRDefault="00B07776" w:rsidP="000B5811">
            <w:pPr>
              <w:pStyle w:val="31"/>
              <w:spacing w:before="600"/>
              <w:ind w:firstLine="255"/>
              <w:jc w:val="left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B07776" w:rsidRPr="00882D02" w:rsidRDefault="00B07776" w:rsidP="00882D02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i/>
          <w:sz w:val="18"/>
          <w:szCs w:val="18"/>
        </w:rPr>
        <w:br w:type="page"/>
      </w:r>
    </w:p>
    <w:p w:rsidR="00D80B01" w:rsidRPr="00084E58" w:rsidRDefault="00B07776" w:rsidP="002074E2">
      <w:pPr>
        <w:jc w:val="right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b/>
          <w:i/>
          <w:sz w:val="18"/>
          <w:szCs w:val="18"/>
        </w:rPr>
        <w:lastRenderedPageBreak/>
        <w:t>П</w:t>
      </w:r>
      <w:r w:rsidR="00D80B01" w:rsidRPr="00084E58">
        <w:rPr>
          <w:rFonts w:ascii="Calibri" w:hAnsi="Calibri" w:cs="Calibri"/>
          <w:b/>
          <w:i/>
          <w:sz w:val="18"/>
          <w:szCs w:val="18"/>
        </w:rPr>
        <w:t>риложение 2</w:t>
      </w:r>
      <w:r w:rsidR="00D80B01" w:rsidRPr="00084E58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</w:t>
      </w:r>
    </w:p>
    <w:p w:rsidR="00124817" w:rsidRPr="00D73EE5" w:rsidRDefault="0094300A" w:rsidP="002074E2">
      <w:pPr>
        <w:jc w:val="right"/>
        <w:rPr>
          <w:rFonts w:ascii="Calibri" w:hAnsi="Calibri" w:cs="Calibri"/>
          <w:i/>
          <w:sz w:val="18"/>
          <w:szCs w:val="18"/>
        </w:rPr>
      </w:pPr>
      <w:r w:rsidRPr="00E32583">
        <w:rPr>
          <w:rFonts w:ascii="Calibri" w:hAnsi="Calibri" w:cs="Calibri"/>
          <w:i/>
          <w:sz w:val="18"/>
          <w:szCs w:val="18"/>
        </w:rPr>
        <w:t>к</w:t>
      </w:r>
      <w:r w:rsidRPr="00D73EE5">
        <w:rPr>
          <w:rFonts w:ascii="Calibri" w:hAnsi="Calibri" w:cs="Calibri"/>
          <w:i/>
          <w:sz w:val="18"/>
          <w:szCs w:val="18"/>
        </w:rPr>
        <w:t xml:space="preserve"> </w:t>
      </w:r>
      <w:r w:rsidR="000B5811" w:rsidRPr="00E32583">
        <w:rPr>
          <w:rFonts w:ascii="Calibri" w:hAnsi="Calibri" w:cs="Calibri"/>
          <w:i/>
          <w:sz w:val="18"/>
          <w:szCs w:val="18"/>
        </w:rPr>
        <w:t>Договору</w:t>
      </w:r>
      <w:r w:rsidR="000B5811" w:rsidRPr="00D73EE5">
        <w:rPr>
          <w:rFonts w:ascii="Calibri" w:hAnsi="Calibri" w:cs="Calibri"/>
          <w:i/>
          <w:sz w:val="18"/>
          <w:szCs w:val="18"/>
        </w:rPr>
        <w:t xml:space="preserve"> </w:t>
      </w:r>
      <w:r w:rsidR="000B5811" w:rsidRPr="00D73EE5">
        <w:rPr>
          <w:rFonts w:ascii="Calibri" w:hAnsi="Calibri" w:cs="Calibri"/>
          <w:b/>
          <w:i/>
          <w:sz w:val="18"/>
          <w:szCs w:val="18"/>
        </w:rPr>
        <w:t>№</w:t>
      </w:r>
      <w:r w:rsidR="00D73EE5" w:rsidRPr="00D73EE5">
        <w:rPr>
          <w:rFonts w:ascii="Calibri" w:hAnsi="Calibri" w:cs="Calibri"/>
          <w:b/>
          <w:i/>
          <w:sz w:val="18"/>
          <w:szCs w:val="18"/>
        </w:rPr>
        <w:t xml:space="preserve">      </w:t>
      </w:r>
      <w:r w:rsidR="000B5811" w:rsidRPr="00D73EE5">
        <w:rPr>
          <w:rFonts w:ascii="Calibri" w:hAnsi="Calibri" w:cs="Calibri"/>
          <w:i/>
          <w:sz w:val="18"/>
          <w:szCs w:val="18"/>
        </w:rPr>
        <w:t xml:space="preserve"> </w:t>
      </w:r>
      <w:r w:rsidR="000B5811">
        <w:rPr>
          <w:rFonts w:ascii="Calibri" w:hAnsi="Calibri" w:cs="Calibri"/>
          <w:i/>
          <w:sz w:val="18"/>
          <w:szCs w:val="18"/>
        </w:rPr>
        <w:t>о</w:t>
      </w:r>
      <w:r w:rsidR="000B5811" w:rsidRPr="00E32583">
        <w:rPr>
          <w:rFonts w:ascii="Calibri" w:hAnsi="Calibri" w:cs="Calibri"/>
          <w:i/>
          <w:sz w:val="18"/>
          <w:szCs w:val="18"/>
        </w:rPr>
        <w:t>т</w:t>
      </w:r>
      <w:r w:rsidR="000B5811" w:rsidRPr="00D73EE5">
        <w:rPr>
          <w:rFonts w:ascii="Calibri" w:hAnsi="Calibri" w:cs="Calibri"/>
          <w:i/>
          <w:sz w:val="18"/>
          <w:szCs w:val="18"/>
        </w:rPr>
        <w:t xml:space="preserve"> </w:t>
      </w:r>
      <w:r w:rsidR="00D73EE5">
        <w:rPr>
          <w:rFonts w:ascii="Calibri" w:hAnsi="Calibri" w:cs="Calibri"/>
          <w:i/>
          <w:sz w:val="18"/>
          <w:szCs w:val="18"/>
        </w:rPr>
        <w:t xml:space="preserve">       </w:t>
      </w:r>
    </w:p>
    <w:p w:rsidR="000F7042" w:rsidRPr="00084E58" w:rsidRDefault="000F7042" w:rsidP="00743A8B">
      <w:pPr>
        <w:spacing w:before="720"/>
        <w:jc w:val="center"/>
        <w:rPr>
          <w:rFonts w:ascii="Calibri" w:hAnsi="Calibri" w:cs="Calibri"/>
          <w:b/>
          <w:i/>
          <w:sz w:val="18"/>
          <w:szCs w:val="18"/>
        </w:rPr>
      </w:pPr>
      <w:r w:rsidRPr="00084E58">
        <w:rPr>
          <w:rFonts w:ascii="Calibri" w:hAnsi="Calibri" w:cs="Calibri"/>
          <w:b/>
          <w:i/>
          <w:sz w:val="18"/>
          <w:szCs w:val="18"/>
        </w:rPr>
        <w:t>АКТ</w:t>
      </w:r>
    </w:p>
    <w:p w:rsidR="000F7042" w:rsidRPr="00084E58" w:rsidRDefault="000F7042" w:rsidP="000F7042">
      <w:pPr>
        <w:jc w:val="center"/>
        <w:rPr>
          <w:rFonts w:ascii="Calibri" w:hAnsi="Calibri" w:cs="Calibri"/>
          <w:b/>
          <w:i/>
          <w:sz w:val="18"/>
          <w:szCs w:val="18"/>
        </w:rPr>
      </w:pPr>
      <w:r w:rsidRPr="00084E58">
        <w:rPr>
          <w:rFonts w:ascii="Calibri" w:hAnsi="Calibri" w:cs="Calibri"/>
          <w:b/>
          <w:i/>
          <w:sz w:val="18"/>
          <w:szCs w:val="18"/>
        </w:rPr>
        <w:t>сдачи-приемки выполненных работ</w:t>
      </w:r>
    </w:p>
    <w:p w:rsidR="000F7042" w:rsidRDefault="000F7042" w:rsidP="000F7042">
      <w:pPr>
        <w:jc w:val="center"/>
        <w:rPr>
          <w:rFonts w:ascii="Calibri" w:hAnsi="Calibri" w:cs="Calibri"/>
          <w:b/>
          <w:i/>
          <w:sz w:val="18"/>
          <w:szCs w:val="18"/>
        </w:rPr>
      </w:pPr>
      <w:r w:rsidRPr="00084E58">
        <w:rPr>
          <w:rFonts w:ascii="Calibri" w:hAnsi="Calibri" w:cs="Calibri"/>
          <w:b/>
          <w:i/>
          <w:sz w:val="18"/>
          <w:szCs w:val="18"/>
        </w:rPr>
        <w:t>к Договору о предоставлении услуг связи</w:t>
      </w:r>
    </w:p>
    <w:p w:rsidR="00A36ECB" w:rsidRPr="00084E58" w:rsidRDefault="00A36ECB" w:rsidP="00743A8B">
      <w:pPr>
        <w:spacing w:after="480"/>
        <w:jc w:val="center"/>
        <w:rPr>
          <w:rFonts w:ascii="Calibri" w:hAnsi="Calibri" w:cs="Calibri"/>
          <w:b/>
          <w:i/>
          <w:sz w:val="18"/>
          <w:szCs w:val="18"/>
        </w:rPr>
      </w:pPr>
      <w:r w:rsidRPr="00E32583">
        <w:rPr>
          <w:rFonts w:ascii="Calibri" w:hAnsi="Calibri" w:cs="Calibri"/>
          <w:b/>
          <w:i/>
          <w:sz w:val="18"/>
          <w:szCs w:val="18"/>
        </w:rPr>
        <w:t>№</w:t>
      </w:r>
      <w:r w:rsidR="000B5811" w:rsidRPr="000B5811">
        <w:rPr>
          <w:rFonts w:ascii="Calibri" w:hAnsi="Calibri" w:cs="Calibri"/>
          <w:b/>
          <w:i/>
          <w:sz w:val="18"/>
          <w:szCs w:val="18"/>
        </w:rPr>
        <w:t xml:space="preserve"> </w:t>
      </w:r>
    </w:p>
    <w:p w:rsidR="000F7042" w:rsidRPr="00084E58" w:rsidRDefault="000F7042" w:rsidP="008153D6">
      <w:pPr>
        <w:tabs>
          <w:tab w:val="left" w:pos="8222"/>
        </w:tabs>
        <w:ind w:firstLine="357"/>
        <w:jc w:val="both"/>
        <w:rPr>
          <w:rFonts w:ascii="Calibri" w:hAnsi="Calibri" w:cs="Calibri"/>
          <w:b/>
          <w:i/>
          <w:sz w:val="18"/>
          <w:szCs w:val="18"/>
        </w:rPr>
      </w:pPr>
      <w:r w:rsidRPr="00084E58">
        <w:rPr>
          <w:rFonts w:ascii="Calibri" w:hAnsi="Calibri" w:cs="Calibri"/>
          <w:b/>
          <w:i/>
          <w:sz w:val="18"/>
          <w:szCs w:val="18"/>
        </w:rPr>
        <w:t>г. Санкт-Петербург</w:t>
      </w:r>
      <w:r w:rsidR="008153D6" w:rsidRPr="008153D6">
        <w:rPr>
          <w:rFonts w:ascii="Calibri" w:hAnsi="Calibri" w:cs="Calibri"/>
          <w:b/>
          <w:i/>
          <w:sz w:val="18"/>
          <w:szCs w:val="18"/>
        </w:rPr>
        <w:tab/>
      </w:r>
    </w:p>
    <w:p w:rsidR="000F7042" w:rsidRPr="00156421" w:rsidRDefault="000F7042" w:rsidP="008153D6">
      <w:pPr>
        <w:spacing w:before="240"/>
        <w:ind w:firstLine="357"/>
        <w:jc w:val="both"/>
        <w:rPr>
          <w:rFonts w:ascii="Calibri" w:hAnsi="Calibri" w:cs="Calibri"/>
          <w:sz w:val="18"/>
          <w:szCs w:val="18"/>
        </w:rPr>
      </w:pPr>
      <w:r w:rsidRPr="002074E2">
        <w:rPr>
          <w:rFonts w:ascii="Calibri" w:hAnsi="Calibri" w:cs="Calibri"/>
          <w:sz w:val="18"/>
          <w:szCs w:val="18"/>
        </w:rPr>
        <w:t>Мы, нижеподписавшиеся,</w:t>
      </w:r>
    </w:p>
    <w:p w:rsidR="008153D6" w:rsidRPr="00A45E69" w:rsidRDefault="00D73EE5" w:rsidP="00A843B0">
      <w:pPr>
        <w:pStyle w:val="a3"/>
        <w:ind w:firstLine="357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</w:t>
      </w:r>
      <w:r w:rsidR="008153D6" w:rsidRPr="00A45E69">
        <w:rPr>
          <w:rFonts w:ascii="Calibri" w:hAnsi="Calibri" w:cs="Calibri"/>
          <w:sz w:val="18"/>
          <w:szCs w:val="18"/>
        </w:rPr>
        <w:t xml:space="preserve">, именуемое в дальнейшем </w:t>
      </w:r>
      <w:r w:rsidR="008153D6" w:rsidRPr="00A45E69">
        <w:rPr>
          <w:rFonts w:ascii="Calibri" w:hAnsi="Calibri" w:cs="Calibri"/>
          <w:b/>
          <w:sz w:val="18"/>
          <w:szCs w:val="18"/>
        </w:rPr>
        <w:t>«</w:t>
      </w:r>
      <w:r w:rsidR="008153D6" w:rsidRPr="00A45E69">
        <w:rPr>
          <w:rFonts w:ascii="Calibri" w:hAnsi="Calibri" w:cs="Calibri"/>
          <w:b/>
          <w:bCs/>
          <w:sz w:val="18"/>
          <w:szCs w:val="18"/>
        </w:rPr>
        <w:t>Оператор</w:t>
      </w:r>
      <w:r w:rsidR="008153D6" w:rsidRPr="00A45E69">
        <w:rPr>
          <w:rFonts w:ascii="Calibri" w:hAnsi="Calibri" w:cs="Calibri"/>
          <w:b/>
          <w:sz w:val="18"/>
          <w:szCs w:val="18"/>
        </w:rPr>
        <w:t>»</w:t>
      </w:r>
      <w:r w:rsidR="008153D6" w:rsidRPr="00A45E69">
        <w:rPr>
          <w:rFonts w:ascii="Calibri" w:hAnsi="Calibri" w:cs="Calibri"/>
          <w:sz w:val="18"/>
          <w:szCs w:val="18"/>
        </w:rPr>
        <w:t xml:space="preserve">, </w:t>
      </w:r>
      <w:r w:rsidR="00E12AA4" w:rsidRPr="00A45E69">
        <w:rPr>
          <w:rFonts w:ascii="Calibri" w:hAnsi="Calibri" w:cs="Calibri"/>
          <w:sz w:val="18"/>
          <w:szCs w:val="18"/>
        </w:rPr>
        <w:t>от имени которого действует</w:t>
      </w:r>
      <w:r w:rsidR="008153D6" w:rsidRPr="00A45E69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t>__________________________</w:t>
      </w:r>
      <w:r w:rsidR="008153D6" w:rsidRPr="00A45E69">
        <w:rPr>
          <w:rFonts w:ascii="Calibri" w:hAnsi="Calibri" w:cs="Calibri"/>
          <w:sz w:val="18"/>
          <w:szCs w:val="18"/>
        </w:rPr>
        <w:t xml:space="preserve"> на основании Устава, </w:t>
      </w:r>
      <w:r w:rsidR="00E12AA4" w:rsidRPr="00A45E69">
        <w:rPr>
          <w:rFonts w:ascii="Calibri" w:hAnsi="Calibri" w:cs="Calibri"/>
          <w:sz w:val="18"/>
          <w:szCs w:val="18"/>
        </w:rPr>
        <w:t xml:space="preserve">с одной стороны, </w:t>
      </w:r>
      <w:r w:rsidR="008153D6" w:rsidRPr="00A45E69">
        <w:rPr>
          <w:rFonts w:ascii="Calibri" w:hAnsi="Calibri" w:cs="Calibri"/>
          <w:sz w:val="18"/>
          <w:szCs w:val="18"/>
        </w:rPr>
        <w:t>и</w:t>
      </w:r>
    </w:p>
    <w:p w:rsidR="008153D6" w:rsidRPr="00A45E69" w:rsidRDefault="00D73EE5" w:rsidP="008153D6">
      <w:pPr>
        <w:ind w:firstLine="357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____________________</w:t>
      </w:r>
      <w:r w:rsidR="000B5811" w:rsidRPr="00A45E69">
        <w:rPr>
          <w:rFonts w:ascii="Calibri" w:hAnsi="Calibri" w:cs="Calibri"/>
          <w:sz w:val="18"/>
          <w:szCs w:val="18"/>
        </w:rPr>
        <w:t xml:space="preserve">, именуемое в дальнейшем </w:t>
      </w:r>
      <w:r w:rsidR="000B5811" w:rsidRPr="00A45E69">
        <w:rPr>
          <w:rFonts w:ascii="Calibri" w:hAnsi="Calibri" w:cs="Calibri"/>
          <w:b/>
          <w:sz w:val="18"/>
          <w:szCs w:val="18"/>
        </w:rPr>
        <w:t>«Абонент»</w:t>
      </w:r>
      <w:r w:rsidR="000B5811" w:rsidRPr="00A45E69">
        <w:rPr>
          <w:rFonts w:ascii="Calibri" w:hAnsi="Calibri" w:cs="Calibri"/>
          <w:sz w:val="18"/>
          <w:szCs w:val="18"/>
        </w:rPr>
        <w:t xml:space="preserve">, от имени которого действует </w:t>
      </w:r>
      <w:r>
        <w:rPr>
          <w:rFonts w:ascii="Calibri" w:hAnsi="Calibri" w:cs="Calibri"/>
          <w:sz w:val="18"/>
          <w:szCs w:val="18"/>
        </w:rPr>
        <w:t>_____________________</w:t>
      </w:r>
      <w:r w:rsidR="000B5811" w:rsidRPr="00A45E69">
        <w:rPr>
          <w:rFonts w:ascii="Calibri" w:hAnsi="Calibri" w:cs="Calibri"/>
          <w:sz w:val="18"/>
          <w:szCs w:val="18"/>
        </w:rPr>
        <w:t xml:space="preserve"> на основании </w:t>
      </w:r>
      <w:r>
        <w:rPr>
          <w:rFonts w:ascii="Calibri" w:hAnsi="Calibri" w:cs="Calibri"/>
          <w:sz w:val="18"/>
          <w:szCs w:val="18"/>
        </w:rPr>
        <w:t>_____________________</w:t>
      </w:r>
      <w:r w:rsidR="008153D6" w:rsidRPr="00A45E69">
        <w:rPr>
          <w:rFonts w:ascii="Calibri" w:hAnsi="Calibri" w:cs="Calibri"/>
          <w:sz w:val="18"/>
          <w:szCs w:val="18"/>
        </w:rPr>
        <w:t>,</w:t>
      </w:r>
      <w:r w:rsidR="00E12AA4" w:rsidRPr="00A45E69">
        <w:rPr>
          <w:rFonts w:ascii="Calibri" w:hAnsi="Calibri" w:cs="Calibri"/>
          <w:sz w:val="18"/>
          <w:szCs w:val="18"/>
        </w:rPr>
        <w:t xml:space="preserve"> с другой стороны,</w:t>
      </w:r>
    </w:p>
    <w:p w:rsidR="004D5794" w:rsidRDefault="009013A1" w:rsidP="00743A8B">
      <w:pPr>
        <w:pStyle w:val="20"/>
        <w:ind w:firstLine="357"/>
        <w:rPr>
          <w:rFonts w:ascii="Calibri" w:hAnsi="Calibri" w:cs="Calibri"/>
          <w:i w:val="0"/>
          <w:sz w:val="18"/>
          <w:szCs w:val="18"/>
        </w:rPr>
      </w:pPr>
      <w:r w:rsidRPr="00A45E69">
        <w:rPr>
          <w:rFonts w:ascii="Calibri" w:hAnsi="Calibri" w:cs="Calibri"/>
          <w:i w:val="0"/>
          <w:sz w:val="18"/>
          <w:szCs w:val="18"/>
        </w:rPr>
        <w:t xml:space="preserve">составили настоящий Акт о том, </w:t>
      </w:r>
      <w:r w:rsidR="000F7042" w:rsidRPr="00A45E69">
        <w:rPr>
          <w:rFonts w:ascii="Calibri" w:hAnsi="Calibri" w:cs="Calibri"/>
          <w:i w:val="0"/>
          <w:sz w:val="18"/>
          <w:szCs w:val="18"/>
        </w:rPr>
        <w:t>что предоставле</w:t>
      </w:r>
      <w:r w:rsidR="003C1E38" w:rsidRPr="00A45E69">
        <w:rPr>
          <w:rFonts w:ascii="Calibri" w:hAnsi="Calibri" w:cs="Calibri"/>
          <w:i w:val="0"/>
          <w:sz w:val="18"/>
          <w:szCs w:val="18"/>
        </w:rPr>
        <w:t xml:space="preserve">ние </w:t>
      </w:r>
      <w:r w:rsidR="003C1E38" w:rsidRPr="00A45E69">
        <w:rPr>
          <w:rFonts w:ascii="Calibri" w:hAnsi="Calibri" w:cs="Calibri"/>
          <w:b/>
          <w:i w:val="0"/>
          <w:sz w:val="18"/>
          <w:szCs w:val="18"/>
        </w:rPr>
        <w:t>Абоненту</w:t>
      </w:r>
      <w:r w:rsidR="00D65B49" w:rsidRPr="00A45E69">
        <w:rPr>
          <w:rFonts w:ascii="Calibri" w:hAnsi="Calibri" w:cs="Calibri"/>
          <w:i w:val="0"/>
          <w:sz w:val="18"/>
          <w:szCs w:val="18"/>
        </w:rPr>
        <w:t xml:space="preserve"> </w:t>
      </w:r>
      <w:r w:rsidR="00AE6AC1" w:rsidRPr="00A45E69">
        <w:rPr>
          <w:rFonts w:ascii="Calibri" w:hAnsi="Calibri" w:cs="Calibri"/>
          <w:i w:val="0"/>
          <w:sz w:val="18"/>
          <w:szCs w:val="18"/>
        </w:rPr>
        <w:t>телефонн</w:t>
      </w:r>
      <w:r w:rsidR="00AD6A1D" w:rsidRPr="00A45E69">
        <w:rPr>
          <w:rFonts w:ascii="Calibri" w:hAnsi="Calibri" w:cs="Calibri"/>
          <w:i w:val="0"/>
          <w:sz w:val="18"/>
          <w:szCs w:val="18"/>
        </w:rPr>
        <w:t>ого номера</w:t>
      </w:r>
      <w:r w:rsidR="00D957EC" w:rsidRPr="00A45E69">
        <w:rPr>
          <w:rFonts w:ascii="Calibri" w:hAnsi="Calibri" w:cs="Calibri"/>
          <w:i w:val="0"/>
          <w:sz w:val="18"/>
          <w:szCs w:val="18"/>
        </w:rPr>
        <w:t xml:space="preserve"> </w:t>
      </w:r>
      <w:r w:rsidR="00AD6A1D" w:rsidRPr="00A45E69">
        <w:rPr>
          <w:rFonts w:ascii="Calibri" w:hAnsi="Calibri" w:cs="Calibri"/>
          <w:i w:val="0"/>
          <w:sz w:val="18"/>
          <w:szCs w:val="18"/>
        </w:rPr>
        <w:t>(</w:t>
      </w:r>
      <w:r w:rsidR="00D957EC" w:rsidRPr="00A45E69">
        <w:rPr>
          <w:rFonts w:ascii="Calibri" w:hAnsi="Calibri" w:cs="Calibri"/>
          <w:i w:val="0"/>
          <w:sz w:val="18"/>
          <w:szCs w:val="18"/>
        </w:rPr>
        <w:t>номер</w:t>
      </w:r>
      <w:r w:rsidR="00877BB8" w:rsidRPr="00A45E69">
        <w:rPr>
          <w:rFonts w:ascii="Calibri" w:hAnsi="Calibri" w:cs="Calibri"/>
          <w:i w:val="0"/>
          <w:sz w:val="18"/>
          <w:szCs w:val="18"/>
        </w:rPr>
        <w:t>ов</w:t>
      </w:r>
      <w:r w:rsidR="00AD6A1D" w:rsidRPr="00A45E69">
        <w:rPr>
          <w:rFonts w:ascii="Calibri" w:hAnsi="Calibri" w:cs="Calibri"/>
          <w:i w:val="0"/>
          <w:sz w:val="18"/>
          <w:szCs w:val="18"/>
        </w:rPr>
        <w:t xml:space="preserve">) </w:t>
      </w:r>
      <w:r w:rsidR="00D73EE5">
        <w:rPr>
          <w:rFonts w:ascii="Calibri" w:hAnsi="Calibri" w:cs="Calibri"/>
          <w:b/>
          <w:i w:val="0"/>
          <w:sz w:val="18"/>
          <w:szCs w:val="18"/>
        </w:rPr>
        <w:t>___________________</w:t>
      </w:r>
      <w:r w:rsidR="000F7042" w:rsidRPr="00A45E69">
        <w:rPr>
          <w:rFonts w:ascii="Calibri" w:hAnsi="Calibri" w:cs="Calibri"/>
          <w:i w:val="0"/>
          <w:sz w:val="18"/>
          <w:szCs w:val="18"/>
        </w:rPr>
        <w:t xml:space="preserve">, согласно </w:t>
      </w:r>
      <w:r w:rsidR="00AF73B7" w:rsidRPr="00A45E69">
        <w:rPr>
          <w:rFonts w:ascii="Calibri" w:hAnsi="Calibri" w:cs="Calibri"/>
          <w:b/>
          <w:i w:val="0"/>
          <w:sz w:val="18"/>
          <w:szCs w:val="18"/>
        </w:rPr>
        <w:t>Договору</w:t>
      </w:r>
      <w:r w:rsidR="00AF73B7" w:rsidRPr="00A45E69">
        <w:rPr>
          <w:rFonts w:ascii="Calibri" w:hAnsi="Calibri" w:cs="Calibri"/>
          <w:b/>
          <w:i w:val="0"/>
          <w:sz w:val="18"/>
          <w:szCs w:val="18"/>
          <w:lang w:val="en-US"/>
        </w:rPr>
        <w:t> </w:t>
      </w:r>
      <w:r w:rsidR="000C0829" w:rsidRPr="00A45E69">
        <w:rPr>
          <w:rFonts w:ascii="Calibri" w:hAnsi="Calibri" w:cs="Calibri"/>
          <w:b/>
          <w:i w:val="0"/>
          <w:sz w:val="18"/>
          <w:szCs w:val="18"/>
        </w:rPr>
        <w:t>№</w:t>
      </w:r>
      <w:r w:rsidR="000B5811" w:rsidRPr="00A45E69">
        <w:rPr>
          <w:rFonts w:ascii="Calibri" w:hAnsi="Calibri" w:cs="Calibri"/>
          <w:b/>
          <w:i w:val="0"/>
          <w:sz w:val="18"/>
          <w:szCs w:val="18"/>
        </w:rPr>
        <w:t xml:space="preserve"> </w:t>
      </w:r>
      <w:r w:rsidR="00D73EE5">
        <w:rPr>
          <w:rFonts w:ascii="Calibri" w:hAnsi="Calibri" w:cs="Calibri"/>
          <w:b/>
          <w:i w:val="0"/>
          <w:sz w:val="18"/>
          <w:szCs w:val="18"/>
        </w:rPr>
        <w:t>__________________</w:t>
      </w:r>
      <w:r w:rsidR="000C0829" w:rsidRPr="00A45E69">
        <w:rPr>
          <w:rFonts w:ascii="Calibri" w:hAnsi="Calibri" w:cs="Calibri"/>
          <w:b/>
          <w:i w:val="0"/>
          <w:sz w:val="18"/>
          <w:szCs w:val="18"/>
        </w:rPr>
        <w:t>о</w:t>
      </w:r>
      <w:r w:rsidR="00124817" w:rsidRPr="00A45E69">
        <w:rPr>
          <w:rFonts w:ascii="Calibri" w:hAnsi="Calibri" w:cs="Calibri"/>
          <w:b/>
          <w:i w:val="0"/>
          <w:sz w:val="18"/>
          <w:szCs w:val="18"/>
        </w:rPr>
        <w:t xml:space="preserve">т </w:t>
      </w:r>
      <w:r w:rsidR="00D73EE5">
        <w:rPr>
          <w:rFonts w:ascii="Calibri" w:hAnsi="Calibri" w:cs="Calibri"/>
          <w:b/>
          <w:i w:val="0"/>
          <w:sz w:val="18"/>
          <w:szCs w:val="18"/>
        </w:rPr>
        <w:t>_____________________</w:t>
      </w:r>
      <w:r w:rsidR="000C0829" w:rsidRPr="00A45E69">
        <w:rPr>
          <w:rFonts w:ascii="Calibri" w:hAnsi="Calibri" w:cs="Calibri"/>
          <w:i w:val="0"/>
          <w:sz w:val="18"/>
          <w:szCs w:val="18"/>
        </w:rPr>
        <w:t xml:space="preserve">, </w:t>
      </w:r>
      <w:r w:rsidR="000F7042" w:rsidRPr="00A45E69">
        <w:rPr>
          <w:rFonts w:ascii="Calibri" w:hAnsi="Calibri" w:cs="Calibri"/>
          <w:i w:val="0"/>
          <w:sz w:val="18"/>
          <w:szCs w:val="18"/>
        </w:rPr>
        <w:t>выполнено в полном объеме и удов</w:t>
      </w:r>
      <w:r w:rsidR="00D80B01" w:rsidRPr="00A45E69">
        <w:rPr>
          <w:rFonts w:ascii="Calibri" w:hAnsi="Calibri" w:cs="Calibri"/>
          <w:i w:val="0"/>
          <w:sz w:val="18"/>
          <w:szCs w:val="18"/>
        </w:rPr>
        <w:t>летворяет требованиям Договора</w:t>
      </w:r>
      <w:r w:rsidR="00D80B01" w:rsidRPr="002074E2">
        <w:rPr>
          <w:rFonts w:ascii="Calibri" w:hAnsi="Calibri" w:cs="Calibri"/>
          <w:i w:val="0"/>
          <w:sz w:val="18"/>
          <w:szCs w:val="18"/>
        </w:rPr>
        <w:t>.</w:t>
      </w:r>
    </w:p>
    <w:tbl>
      <w:tblPr>
        <w:tblW w:w="9781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181"/>
        <w:gridCol w:w="4600"/>
      </w:tblGrid>
      <w:tr w:rsidR="00743A8B" w:rsidRPr="002074E2" w:rsidTr="005F594B">
        <w:trPr>
          <w:trHeight w:val="222"/>
        </w:trPr>
        <w:tc>
          <w:tcPr>
            <w:tcW w:w="5025" w:type="dxa"/>
          </w:tcPr>
          <w:p w:rsidR="00743A8B" w:rsidRPr="002074E2" w:rsidRDefault="00743A8B" w:rsidP="00FA5DF4">
            <w:pPr>
              <w:pStyle w:val="31"/>
              <w:spacing w:before="600"/>
              <w:ind w:firstLine="318"/>
              <w:rPr>
                <w:rFonts w:ascii="Calibri" w:hAnsi="Calibri" w:cs="Calibri"/>
                <w:sz w:val="18"/>
                <w:szCs w:val="18"/>
              </w:rPr>
            </w:pPr>
            <w:r w:rsidRPr="002074E2">
              <w:rPr>
                <w:rFonts w:ascii="Calibri" w:hAnsi="Calibri" w:cs="Calibri"/>
                <w:b/>
                <w:sz w:val="18"/>
                <w:szCs w:val="18"/>
              </w:rPr>
              <w:t>Оператор:</w:t>
            </w:r>
          </w:p>
        </w:tc>
        <w:tc>
          <w:tcPr>
            <w:tcW w:w="4462" w:type="dxa"/>
          </w:tcPr>
          <w:p w:rsidR="00743A8B" w:rsidRPr="002074E2" w:rsidRDefault="00743A8B" w:rsidP="00FA5DF4">
            <w:pPr>
              <w:pStyle w:val="31"/>
              <w:spacing w:before="600"/>
              <w:ind w:firstLine="255"/>
              <w:rPr>
                <w:rFonts w:ascii="Calibri" w:hAnsi="Calibri" w:cs="Calibri"/>
                <w:sz w:val="18"/>
                <w:szCs w:val="18"/>
              </w:rPr>
            </w:pPr>
            <w:r w:rsidRPr="002074E2">
              <w:rPr>
                <w:rFonts w:ascii="Calibri" w:hAnsi="Calibri" w:cs="Calibri"/>
                <w:b/>
                <w:sz w:val="18"/>
                <w:szCs w:val="18"/>
              </w:rPr>
              <w:t>Абонент:</w:t>
            </w:r>
          </w:p>
        </w:tc>
      </w:tr>
      <w:tr w:rsidR="00743A8B" w:rsidRPr="00B07776" w:rsidTr="005F594B">
        <w:trPr>
          <w:trHeight w:val="890"/>
        </w:trPr>
        <w:tc>
          <w:tcPr>
            <w:tcW w:w="5025" w:type="dxa"/>
          </w:tcPr>
          <w:p w:rsidR="00743A8B" w:rsidRPr="002074E2" w:rsidRDefault="00743A8B" w:rsidP="00FA5DF4">
            <w:pPr>
              <w:pStyle w:val="31"/>
              <w:spacing w:before="600"/>
              <w:ind w:firstLine="318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62" w:type="dxa"/>
          </w:tcPr>
          <w:p w:rsidR="00743A8B" w:rsidRPr="002074E2" w:rsidRDefault="00743A8B" w:rsidP="000B5811">
            <w:pPr>
              <w:pStyle w:val="31"/>
              <w:spacing w:before="600"/>
              <w:ind w:firstLine="255"/>
              <w:jc w:val="left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743A8B" w:rsidRPr="00743A8B" w:rsidRDefault="00743A8B" w:rsidP="00743A8B">
      <w:pPr>
        <w:pStyle w:val="20"/>
        <w:ind w:firstLine="357"/>
        <w:rPr>
          <w:rFonts w:ascii="Calibri" w:hAnsi="Calibri" w:cs="Calibri"/>
          <w:i w:val="0"/>
          <w:sz w:val="18"/>
          <w:szCs w:val="18"/>
        </w:rPr>
      </w:pPr>
    </w:p>
    <w:sectPr w:rsidR="00743A8B" w:rsidRPr="00743A8B" w:rsidSect="002174C9">
      <w:footerReference w:type="even" r:id="rId9"/>
      <w:footerReference w:type="default" r:id="rId10"/>
      <w:pgSz w:w="11906" w:h="16838"/>
      <w:pgMar w:top="568" w:right="707" w:bottom="540" w:left="851" w:header="283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B00" w:rsidRDefault="005C5B00">
      <w:r>
        <w:separator/>
      </w:r>
    </w:p>
  </w:endnote>
  <w:endnote w:type="continuationSeparator" w:id="0">
    <w:p w:rsidR="005C5B00" w:rsidRDefault="005C5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ragma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FC0" w:rsidRDefault="003A2CF9" w:rsidP="00EA01E2">
    <w:pPr>
      <w:pStyle w:val="a8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A1FC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A1FC0" w:rsidRDefault="00CA1FC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FC0" w:rsidRDefault="003A2CF9">
    <w:pPr>
      <w:pStyle w:val="a8"/>
      <w:jc w:val="center"/>
    </w:pPr>
    <w:r>
      <w:fldChar w:fldCharType="begin"/>
    </w:r>
    <w:r w:rsidR="004B5BE3">
      <w:instrText xml:space="preserve"> PAGE   \* MERGEFORMAT </w:instrText>
    </w:r>
    <w:r>
      <w:fldChar w:fldCharType="separate"/>
    </w:r>
    <w:r w:rsidR="00BA5762">
      <w:rPr>
        <w:noProof/>
      </w:rPr>
      <w:t>1</w:t>
    </w:r>
    <w:r>
      <w:rPr>
        <w:noProof/>
      </w:rPr>
      <w:fldChar w:fldCharType="end"/>
    </w:r>
  </w:p>
  <w:p w:rsidR="00CA1FC0" w:rsidRPr="005B6F16" w:rsidRDefault="00CA1FC0" w:rsidP="005B6F16">
    <w:pPr>
      <w:pStyle w:val="a8"/>
      <w:tabs>
        <w:tab w:val="clear" w:pos="4677"/>
        <w:tab w:val="clear" w:pos="9355"/>
        <w:tab w:val="center" w:pos="4987"/>
        <w:tab w:val="right" w:pos="9975"/>
      </w:tabs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B00" w:rsidRDefault="005C5B00">
      <w:r>
        <w:separator/>
      </w:r>
    </w:p>
  </w:footnote>
  <w:footnote w:type="continuationSeparator" w:id="0">
    <w:p w:rsidR="005C5B00" w:rsidRDefault="005C5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55036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095250F2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" w15:restartNumberingAfterBreak="0">
    <w:nsid w:val="0BE511B7"/>
    <w:multiLevelType w:val="multilevel"/>
    <w:tmpl w:val="D624A10E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0CEA1F4A"/>
    <w:multiLevelType w:val="singleLevel"/>
    <w:tmpl w:val="D5001866"/>
    <w:lvl w:ilvl="0">
      <w:start w:val="1"/>
      <w:numFmt w:val="decimal"/>
      <w:lvlText w:val="3.%1 "/>
      <w:legacy w:legacy="1" w:legacySpace="0" w:legacyIndent="283"/>
      <w:lvlJc w:val="left"/>
      <w:pPr>
        <w:ind w:left="1003" w:hanging="283"/>
      </w:pPr>
      <w:rPr>
        <w:rFonts w:ascii="Arial" w:hAnsi="Arial" w:cs="Arial" w:hint="default"/>
        <w:b w:val="0"/>
        <w:i w:val="0"/>
        <w:sz w:val="20"/>
        <w:u w:val="none"/>
      </w:rPr>
    </w:lvl>
  </w:abstractNum>
  <w:abstractNum w:abstractNumId="4" w15:restartNumberingAfterBreak="0">
    <w:nsid w:val="12E169C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5080FB4"/>
    <w:multiLevelType w:val="singleLevel"/>
    <w:tmpl w:val="42D08E8E"/>
    <w:lvl w:ilvl="0">
      <w:start w:val="1"/>
      <w:numFmt w:val="decimal"/>
      <w:lvlText w:val="4.%1. "/>
      <w:lvlJc w:val="left"/>
      <w:pPr>
        <w:tabs>
          <w:tab w:val="num" w:pos="1440"/>
        </w:tabs>
        <w:ind w:left="1003" w:hanging="283"/>
      </w:pPr>
      <w:rPr>
        <w:rFonts w:ascii="Times New Roman" w:hAnsi="Times New Roman" w:cs="Arial" w:hint="default"/>
        <w:b/>
        <w:i w:val="0"/>
        <w:sz w:val="22"/>
        <w:u w:val="none"/>
      </w:rPr>
    </w:lvl>
  </w:abstractNum>
  <w:abstractNum w:abstractNumId="6" w15:restartNumberingAfterBreak="0">
    <w:nsid w:val="1861777D"/>
    <w:multiLevelType w:val="hybridMultilevel"/>
    <w:tmpl w:val="8D265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614F4"/>
    <w:multiLevelType w:val="hybridMultilevel"/>
    <w:tmpl w:val="813AF2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113D33"/>
    <w:multiLevelType w:val="singleLevel"/>
    <w:tmpl w:val="2D428A9E"/>
    <w:lvl w:ilvl="0">
      <w:start w:val="1"/>
      <w:numFmt w:val="decimal"/>
      <w:lvlText w:val="5.%1 "/>
      <w:legacy w:legacy="1" w:legacySpace="0" w:legacyIndent="283"/>
      <w:lvlJc w:val="left"/>
      <w:pPr>
        <w:ind w:left="1291" w:hanging="283"/>
      </w:pPr>
      <w:rPr>
        <w:rFonts w:ascii="Arial" w:hAnsi="Arial" w:cs="Arial" w:hint="default"/>
        <w:b w:val="0"/>
        <w:i w:val="0"/>
        <w:sz w:val="20"/>
        <w:u w:val="none"/>
      </w:rPr>
    </w:lvl>
  </w:abstractNum>
  <w:abstractNum w:abstractNumId="9" w15:restartNumberingAfterBreak="0">
    <w:nsid w:val="2D967ECF"/>
    <w:multiLevelType w:val="multilevel"/>
    <w:tmpl w:val="813AF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6826FB"/>
    <w:multiLevelType w:val="singleLevel"/>
    <w:tmpl w:val="52A8555A"/>
    <w:lvl w:ilvl="0">
      <w:start w:val="2"/>
      <w:numFmt w:val="bullet"/>
      <w:lvlText w:val="-"/>
      <w:lvlJc w:val="left"/>
      <w:pPr>
        <w:tabs>
          <w:tab w:val="num" w:pos="1507"/>
        </w:tabs>
        <w:ind w:left="1507" w:hanging="360"/>
      </w:pPr>
      <w:rPr>
        <w:rFonts w:ascii="Times New Roman" w:hAnsi="Times New Roman" w:hint="default"/>
      </w:rPr>
    </w:lvl>
  </w:abstractNum>
  <w:abstractNum w:abstractNumId="11" w15:restartNumberingAfterBreak="0">
    <w:nsid w:val="31B3634E"/>
    <w:multiLevelType w:val="multilevel"/>
    <w:tmpl w:val="E11CA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3B4775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3" w15:restartNumberingAfterBreak="0">
    <w:nsid w:val="374B6EBC"/>
    <w:multiLevelType w:val="multilevel"/>
    <w:tmpl w:val="F25A10C4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7" w:hanging="567"/>
      </w:pPr>
      <w:rPr>
        <w:rFonts w:hint="default"/>
      </w:rPr>
    </w:lvl>
  </w:abstractNum>
  <w:abstractNum w:abstractNumId="14" w15:restartNumberingAfterBreak="0">
    <w:nsid w:val="39896E93"/>
    <w:multiLevelType w:val="hybridMultilevel"/>
    <w:tmpl w:val="61FA47C0"/>
    <w:lvl w:ilvl="0" w:tplc="137CC0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E320B7"/>
    <w:multiLevelType w:val="hybridMultilevel"/>
    <w:tmpl w:val="A142085C"/>
    <w:lvl w:ilvl="0" w:tplc="CA00E9F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3226FE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026EA6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70EE35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96BC506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C71C253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2D262F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C896959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52D046A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19A724A"/>
    <w:multiLevelType w:val="multilevel"/>
    <w:tmpl w:val="9092DED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 w15:restartNumberingAfterBreak="0">
    <w:nsid w:val="459A6067"/>
    <w:multiLevelType w:val="hybridMultilevel"/>
    <w:tmpl w:val="2DB0161A"/>
    <w:lvl w:ilvl="0" w:tplc="0A84B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7BA4E1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9248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4C16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D0C8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383C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E62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A475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E873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5246C9"/>
    <w:multiLevelType w:val="hybridMultilevel"/>
    <w:tmpl w:val="1428B876"/>
    <w:lvl w:ilvl="0" w:tplc="7BF62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A25CF2" w:tentative="1">
      <w:start w:val="1"/>
      <w:numFmt w:val="lowerLetter"/>
      <w:lvlText w:val="%2."/>
      <w:lvlJc w:val="left"/>
      <w:pPr>
        <w:ind w:left="1440" w:hanging="360"/>
      </w:pPr>
    </w:lvl>
    <w:lvl w:ilvl="2" w:tplc="27647AFA" w:tentative="1">
      <w:start w:val="1"/>
      <w:numFmt w:val="lowerRoman"/>
      <w:lvlText w:val="%3."/>
      <w:lvlJc w:val="right"/>
      <w:pPr>
        <w:ind w:left="2160" w:hanging="180"/>
      </w:pPr>
    </w:lvl>
    <w:lvl w:ilvl="3" w:tplc="34308142" w:tentative="1">
      <w:start w:val="1"/>
      <w:numFmt w:val="decimal"/>
      <w:lvlText w:val="%4."/>
      <w:lvlJc w:val="left"/>
      <w:pPr>
        <w:ind w:left="2880" w:hanging="360"/>
      </w:pPr>
    </w:lvl>
    <w:lvl w:ilvl="4" w:tplc="52A015D2" w:tentative="1">
      <w:start w:val="1"/>
      <w:numFmt w:val="lowerLetter"/>
      <w:lvlText w:val="%5."/>
      <w:lvlJc w:val="left"/>
      <w:pPr>
        <w:ind w:left="3600" w:hanging="360"/>
      </w:pPr>
    </w:lvl>
    <w:lvl w:ilvl="5" w:tplc="5B344072" w:tentative="1">
      <w:start w:val="1"/>
      <w:numFmt w:val="lowerRoman"/>
      <w:lvlText w:val="%6."/>
      <w:lvlJc w:val="right"/>
      <w:pPr>
        <w:ind w:left="4320" w:hanging="180"/>
      </w:pPr>
    </w:lvl>
    <w:lvl w:ilvl="6" w:tplc="D3D8B74A" w:tentative="1">
      <w:start w:val="1"/>
      <w:numFmt w:val="decimal"/>
      <w:lvlText w:val="%7."/>
      <w:lvlJc w:val="left"/>
      <w:pPr>
        <w:ind w:left="5040" w:hanging="360"/>
      </w:pPr>
    </w:lvl>
    <w:lvl w:ilvl="7" w:tplc="3676975A" w:tentative="1">
      <w:start w:val="1"/>
      <w:numFmt w:val="lowerLetter"/>
      <w:lvlText w:val="%8."/>
      <w:lvlJc w:val="left"/>
      <w:pPr>
        <w:ind w:left="5760" w:hanging="360"/>
      </w:pPr>
    </w:lvl>
    <w:lvl w:ilvl="8" w:tplc="FF4A71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CE67AE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56F66024"/>
    <w:multiLevelType w:val="hybridMultilevel"/>
    <w:tmpl w:val="07A4867E"/>
    <w:lvl w:ilvl="0" w:tplc="D1925F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8061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2A31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7CF6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3A15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F4ED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66D2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9E9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6D9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C5323B6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 w15:restartNumberingAfterBreak="0">
    <w:nsid w:val="5E14697D"/>
    <w:multiLevelType w:val="hybridMultilevel"/>
    <w:tmpl w:val="58B204CA"/>
    <w:lvl w:ilvl="0" w:tplc="D144C87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BF2ED7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CE98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ECAE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DA0C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86D5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64DE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88AE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4A35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3B4B97"/>
    <w:multiLevelType w:val="singleLevel"/>
    <w:tmpl w:val="186ADEC4"/>
    <w:lvl w:ilvl="0">
      <w:start w:val="1"/>
      <w:numFmt w:val="decimal"/>
      <w:lvlText w:val="%1. "/>
      <w:legacy w:legacy="1" w:legacySpace="0" w:legacyIndent="283"/>
      <w:lvlJc w:val="left"/>
      <w:pPr>
        <w:ind w:left="3119" w:hanging="283"/>
      </w:pPr>
      <w:rPr>
        <w:rFonts w:ascii="Calibri" w:hAnsi="Calibri" w:cs="Calibri" w:hint="default"/>
        <w:b/>
        <w:i w:val="0"/>
        <w:sz w:val="18"/>
        <w:szCs w:val="18"/>
        <w:u w:val="none"/>
      </w:rPr>
    </w:lvl>
  </w:abstractNum>
  <w:abstractNum w:abstractNumId="24" w15:restartNumberingAfterBreak="0">
    <w:nsid w:val="5EFD4D2C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5" w15:restartNumberingAfterBreak="0">
    <w:nsid w:val="6464209E"/>
    <w:multiLevelType w:val="singleLevel"/>
    <w:tmpl w:val="253CB81C"/>
    <w:lvl w:ilvl="0">
      <w:start w:val="1"/>
      <w:numFmt w:val="bullet"/>
      <w:lvlText w:val="-"/>
      <w:lvlJc w:val="left"/>
      <w:pPr>
        <w:tabs>
          <w:tab w:val="num" w:pos="1596"/>
        </w:tabs>
        <w:ind w:left="1596" w:hanging="360"/>
      </w:pPr>
      <w:rPr>
        <w:rFonts w:ascii="Times New Roman" w:hAnsi="Times New Roman" w:hint="default"/>
      </w:rPr>
    </w:lvl>
  </w:abstractNum>
  <w:abstractNum w:abstractNumId="26" w15:restartNumberingAfterBreak="0">
    <w:nsid w:val="678E0317"/>
    <w:multiLevelType w:val="multilevel"/>
    <w:tmpl w:val="D220A8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98723CF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8" w15:restartNumberingAfterBreak="0">
    <w:nsid w:val="6B4D2802"/>
    <w:multiLevelType w:val="multilevel"/>
    <w:tmpl w:val="1728DBD8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DD00BF6"/>
    <w:multiLevelType w:val="multilevel"/>
    <w:tmpl w:val="15BAD4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84372F4"/>
    <w:multiLevelType w:val="multilevel"/>
    <w:tmpl w:val="B5F02780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30"/>
        </w:tabs>
        <w:ind w:left="630" w:hanging="450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31" w15:restartNumberingAfterBreak="0">
    <w:nsid w:val="78470AB9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 w15:restartNumberingAfterBreak="0">
    <w:nsid w:val="7BC04A7F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3" w15:restartNumberingAfterBreak="0">
    <w:nsid w:val="7D0153D1"/>
    <w:multiLevelType w:val="multilevel"/>
    <w:tmpl w:val="AC22273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ascii="Calibri" w:hAnsi="Calibri" w:cs="Calibri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 w15:restartNumberingAfterBreak="0">
    <w:nsid w:val="7FBF29D5"/>
    <w:multiLevelType w:val="multilevel"/>
    <w:tmpl w:val="6A80250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23"/>
  </w:num>
  <w:num w:numId="2">
    <w:abstractNumId w:val="33"/>
  </w:num>
  <w:num w:numId="3">
    <w:abstractNumId w:val="21"/>
  </w:num>
  <w:num w:numId="4">
    <w:abstractNumId w:val="10"/>
  </w:num>
  <w:num w:numId="5">
    <w:abstractNumId w:val="25"/>
  </w:num>
  <w:num w:numId="6">
    <w:abstractNumId w:val="3"/>
  </w:num>
  <w:num w:numId="7">
    <w:abstractNumId w:val="8"/>
  </w:num>
  <w:num w:numId="8">
    <w:abstractNumId w:val="4"/>
  </w:num>
  <w:num w:numId="9">
    <w:abstractNumId w:val="28"/>
  </w:num>
  <w:num w:numId="10">
    <w:abstractNumId w:val="5"/>
  </w:num>
  <w:num w:numId="11">
    <w:abstractNumId w:val="30"/>
  </w:num>
  <w:num w:numId="12">
    <w:abstractNumId w:val="16"/>
  </w:num>
  <w:num w:numId="13">
    <w:abstractNumId w:val="24"/>
  </w:num>
  <w:num w:numId="14">
    <w:abstractNumId w:val="19"/>
  </w:num>
  <w:num w:numId="15">
    <w:abstractNumId w:val="15"/>
  </w:num>
  <w:num w:numId="16">
    <w:abstractNumId w:val="31"/>
  </w:num>
  <w:num w:numId="17">
    <w:abstractNumId w:val="27"/>
  </w:num>
  <w:num w:numId="18">
    <w:abstractNumId w:val="34"/>
  </w:num>
  <w:num w:numId="19">
    <w:abstractNumId w:val="0"/>
  </w:num>
  <w:num w:numId="20">
    <w:abstractNumId w:val="32"/>
  </w:num>
  <w:num w:numId="21">
    <w:abstractNumId w:val="12"/>
  </w:num>
  <w:num w:numId="22">
    <w:abstractNumId w:val="1"/>
  </w:num>
  <w:num w:numId="23">
    <w:abstractNumId w:val="7"/>
  </w:num>
  <w:num w:numId="24">
    <w:abstractNumId w:val="17"/>
  </w:num>
  <w:num w:numId="25">
    <w:abstractNumId w:val="14"/>
  </w:num>
  <w:num w:numId="26">
    <w:abstractNumId w:val="9"/>
  </w:num>
  <w:num w:numId="27">
    <w:abstractNumId w:val="11"/>
  </w:num>
  <w:num w:numId="28">
    <w:abstractNumId w:val="2"/>
  </w:num>
  <w:num w:numId="29">
    <w:abstractNumId w:val="6"/>
  </w:num>
  <w:num w:numId="30">
    <w:abstractNumId w:val="20"/>
  </w:num>
  <w:num w:numId="31">
    <w:abstractNumId w:val="18"/>
  </w:num>
  <w:num w:numId="32">
    <w:abstractNumId w:val="13"/>
  </w:num>
  <w:num w:numId="33">
    <w:abstractNumId w:val="29"/>
  </w:num>
  <w:num w:numId="34">
    <w:abstractNumId w:val="26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F41"/>
    <w:rsid w:val="00000B74"/>
    <w:rsid w:val="000019F7"/>
    <w:rsid w:val="000043B8"/>
    <w:rsid w:val="00007949"/>
    <w:rsid w:val="0001557F"/>
    <w:rsid w:val="00015B5A"/>
    <w:rsid w:val="000164DF"/>
    <w:rsid w:val="00016FB3"/>
    <w:rsid w:val="000216F4"/>
    <w:rsid w:val="00021792"/>
    <w:rsid w:val="0002395E"/>
    <w:rsid w:val="00023C1E"/>
    <w:rsid w:val="00030CDD"/>
    <w:rsid w:val="0003440D"/>
    <w:rsid w:val="00034876"/>
    <w:rsid w:val="00034976"/>
    <w:rsid w:val="00040B0F"/>
    <w:rsid w:val="000423BA"/>
    <w:rsid w:val="0004411F"/>
    <w:rsid w:val="000441C6"/>
    <w:rsid w:val="00045A14"/>
    <w:rsid w:val="00046651"/>
    <w:rsid w:val="000469F8"/>
    <w:rsid w:val="0005058C"/>
    <w:rsid w:val="00050A76"/>
    <w:rsid w:val="00050BD4"/>
    <w:rsid w:val="00051673"/>
    <w:rsid w:val="00053974"/>
    <w:rsid w:val="00054B8E"/>
    <w:rsid w:val="00054DC2"/>
    <w:rsid w:val="00055766"/>
    <w:rsid w:val="00055C4E"/>
    <w:rsid w:val="00057A83"/>
    <w:rsid w:val="00066B9C"/>
    <w:rsid w:val="00070798"/>
    <w:rsid w:val="00070A5C"/>
    <w:rsid w:val="00071A64"/>
    <w:rsid w:val="0007314E"/>
    <w:rsid w:val="000732FF"/>
    <w:rsid w:val="00073699"/>
    <w:rsid w:val="00082703"/>
    <w:rsid w:val="00083010"/>
    <w:rsid w:val="00084E58"/>
    <w:rsid w:val="00085ADD"/>
    <w:rsid w:val="00094551"/>
    <w:rsid w:val="00095FD5"/>
    <w:rsid w:val="000A5673"/>
    <w:rsid w:val="000B02F5"/>
    <w:rsid w:val="000B1480"/>
    <w:rsid w:val="000B19ED"/>
    <w:rsid w:val="000B2F93"/>
    <w:rsid w:val="000B34BE"/>
    <w:rsid w:val="000B3D54"/>
    <w:rsid w:val="000B5811"/>
    <w:rsid w:val="000C0576"/>
    <w:rsid w:val="000C0588"/>
    <w:rsid w:val="000C0829"/>
    <w:rsid w:val="000C2CEC"/>
    <w:rsid w:val="000C4056"/>
    <w:rsid w:val="000C5AD5"/>
    <w:rsid w:val="000C5CEA"/>
    <w:rsid w:val="000D15B7"/>
    <w:rsid w:val="000D5E48"/>
    <w:rsid w:val="000D6EF6"/>
    <w:rsid w:val="000E52C4"/>
    <w:rsid w:val="000F012C"/>
    <w:rsid w:val="000F69D2"/>
    <w:rsid w:val="000F7042"/>
    <w:rsid w:val="000F7C06"/>
    <w:rsid w:val="00106002"/>
    <w:rsid w:val="00107B4E"/>
    <w:rsid w:val="00110003"/>
    <w:rsid w:val="00112EAA"/>
    <w:rsid w:val="00113B79"/>
    <w:rsid w:val="001159C3"/>
    <w:rsid w:val="0012122C"/>
    <w:rsid w:val="00123D7B"/>
    <w:rsid w:val="00124817"/>
    <w:rsid w:val="001302F4"/>
    <w:rsid w:val="001311F1"/>
    <w:rsid w:val="00131786"/>
    <w:rsid w:val="00131886"/>
    <w:rsid w:val="001405C3"/>
    <w:rsid w:val="00143C1F"/>
    <w:rsid w:val="001530C9"/>
    <w:rsid w:val="00153AA3"/>
    <w:rsid w:val="00154FB7"/>
    <w:rsid w:val="00156421"/>
    <w:rsid w:val="00157D29"/>
    <w:rsid w:val="001606B0"/>
    <w:rsid w:val="00161183"/>
    <w:rsid w:val="00161734"/>
    <w:rsid w:val="00162937"/>
    <w:rsid w:val="00167320"/>
    <w:rsid w:val="001678B4"/>
    <w:rsid w:val="00170FCC"/>
    <w:rsid w:val="00172603"/>
    <w:rsid w:val="00173B26"/>
    <w:rsid w:val="0017433C"/>
    <w:rsid w:val="001755AF"/>
    <w:rsid w:val="00176133"/>
    <w:rsid w:val="00176CEA"/>
    <w:rsid w:val="0018014D"/>
    <w:rsid w:val="00182C59"/>
    <w:rsid w:val="00184116"/>
    <w:rsid w:val="0018511D"/>
    <w:rsid w:val="00190407"/>
    <w:rsid w:val="00191AAF"/>
    <w:rsid w:val="00192186"/>
    <w:rsid w:val="0019703D"/>
    <w:rsid w:val="00197F61"/>
    <w:rsid w:val="001A0792"/>
    <w:rsid w:val="001A1690"/>
    <w:rsid w:val="001A460A"/>
    <w:rsid w:val="001A4DAF"/>
    <w:rsid w:val="001A71B3"/>
    <w:rsid w:val="001B0A6F"/>
    <w:rsid w:val="001B0E8F"/>
    <w:rsid w:val="001B15A3"/>
    <w:rsid w:val="001B165D"/>
    <w:rsid w:val="001B1EE0"/>
    <w:rsid w:val="001B2DF2"/>
    <w:rsid w:val="001B301F"/>
    <w:rsid w:val="001B440C"/>
    <w:rsid w:val="001C3872"/>
    <w:rsid w:val="001C3B70"/>
    <w:rsid w:val="001D29AC"/>
    <w:rsid w:val="001D48DA"/>
    <w:rsid w:val="001D4950"/>
    <w:rsid w:val="001D5212"/>
    <w:rsid w:val="001D525D"/>
    <w:rsid w:val="001D53AF"/>
    <w:rsid w:val="001D5746"/>
    <w:rsid w:val="001E14E0"/>
    <w:rsid w:val="001E367F"/>
    <w:rsid w:val="001E583B"/>
    <w:rsid w:val="001E5BB9"/>
    <w:rsid w:val="001E777F"/>
    <w:rsid w:val="001E7946"/>
    <w:rsid w:val="001F106A"/>
    <w:rsid w:val="001F109A"/>
    <w:rsid w:val="001F2D5D"/>
    <w:rsid w:val="001F3BF1"/>
    <w:rsid w:val="001F4025"/>
    <w:rsid w:val="001F5856"/>
    <w:rsid w:val="00200D3E"/>
    <w:rsid w:val="002037CE"/>
    <w:rsid w:val="0020590D"/>
    <w:rsid w:val="0020594A"/>
    <w:rsid w:val="00205FAA"/>
    <w:rsid w:val="002074E2"/>
    <w:rsid w:val="00207E18"/>
    <w:rsid w:val="002158A0"/>
    <w:rsid w:val="002174C9"/>
    <w:rsid w:val="002277A4"/>
    <w:rsid w:val="00230177"/>
    <w:rsid w:val="00231EDF"/>
    <w:rsid w:val="00236421"/>
    <w:rsid w:val="00240382"/>
    <w:rsid w:val="00240C94"/>
    <w:rsid w:val="002452E1"/>
    <w:rsid w:val="0024612D"/>
    <w:rsid w:val="00247C04"/>
    <w:rsid w:val="00252E24"/>
    <w:rsid w:val="002531E3"/>
    <w:rsid w:val="00253300"/>
    <w:rsid w:val="002558D9"/>
    <w:rsid w:val="002571E9"/>
    <w:rsid w:val="00257435"/>
    <w:rsid w:val="00260D64"/>
    <w:rsid w:val="0026129E"/>
    <w:rsid w:val="00262919"/>
    <w:rsid w:val="00262A69"/>
    <w:rsid w:val="002644DC"/>
    <w:rsid w:val="00265D58"/>
    <w:rsid w:val="00271966"/>
    <w:rsid w:val="00271A2E"/>
    <w:rsid w:val="00272970"/>
    <w:rsid w:val="00274F75"/>
    <w:rsid w:val="002803B8"/>
    <w:rsid w:val="00286239"/>
    <w:rsid w:val="00287DDF"/>
    <w:rsid w:val="002929FD"/>
    <w:rsid w:val="00295A3A"/>
    <w:rsid w:val="00296322"/>
    <w:rsid w:val="00297EF3"/>
    <w:rsid w:val="002A0EB4"/>
    <w:rsid w:val="002A24D7"/>
    <w:rsid w:val="002A4845"/>
    <w:rsid w:val="002B02A8"/>
    <w:rsid w:val="002B0D84"/>
    <w:rsid w:val="002B0E86"/>
    <w:rsid w:val="002B1A0C"/>
    <w:rsid w:val="002B44EE"/>
    <w:rsid w:val="002B76DF"/>
    <w:rsid w:val="002C5EC9"/>
    <w:rsid w:val="002C78DE"/>
    <w:rsid w:val="002D24B3"/>
    <w:rsid w:val="002D542A"/>
    <w:rsid w:val="002D5CF6"/>
    <w:rsid w:val="002D6298"/>
    <w:rsid w:val="002E5ABA"/>
    <w:rsid w:val="002E6407"/>
    <w:rsid w:val="002F040F"/>
    <w:rsid w:val="002F2137"/>
    <w:rsid w:val="002F4025"/>
    <w:rsid w:val="002F7AFB"/>
    <w:rsid w:val="003031C7"/>
    <w:rsid w:val="00303D65"/>
    <w:rsid w:val="00303EA8"/>
    <w:rsid w:val="00304EA7"/>
    <w:rsid w:val="00311350"/>
    <w:rsid w:val="0031608A"/>
    <w:rsid w:val="003173A6"/>
    <w:rsid w:val="00320703"/>
    <w:rsid w:val="00321BC9"/>
    <w:rsid w:val="00322E13"/>
    <w:rsid w:val="00323D5E"/>
    <w:rsid w:val="00325B01"/>
    <w:rsid w:val="00327D69"/>
    <w:rsid w:val="00327E80"/>
    <w:rsid w:val="00332C32"/>
    <w:rsid w:val="00334CDF"/>
    <w:rsid w:val="00336F56"/>
    <w:rsid w:val="003401B8"/>
    <w:rsid w:val="003417EB"/>
    <w:rsid w:val="00342351"/>
    <w:rsid w:val="00343F15"/>
    <w:rsid w:val="003476F8"/>
    <w:rsid w:val="00354E71"/>
    <w:rsid w:val="003552D2"/>
    <w:rsid w:val="00355493"/>
    <w:rsid w:val="00355A49"/>
    <w:rsid w:val="003567FE"/>
    <w:rsid w:val="00362DE3"/>
    <w:rsid w:val="003637FD"/>
    <w:rsid w:val="00371431"/>
    <w:rsid w:val="00374F42"/>
    <w:rsid w:val="003802CE"/>
    <w:rsid w:val="0038536D"/>
    <w:rsid w:val="003853A4"/>
    <w:rsid w:val="00391FF9"/>
    <w:rsid w:val="0039366D"/>
    <w:rsid w:val="00394018"/>
    <w:rsid w:val="00394B09"/>
    <w:rsid w:val="00394E3A"/>
    <w:rsid w:val="00395DB2"/>
    <w:rsid w:val="003A0AC5"/>
    <w:rsid w:val="003A2CF9"/>
    <w:rsid w:val="003A321F"/>
    <w:rsid w:val="003A326C"/>
    <w:rsid w:val="003B0549"/>
    <w:rsid w:val="003C134A"/>
    <w:rsid w:val="003C1401"/>
    <w:rsid w:val="003C1E38"/>
    <w:rsid w:val="003C276D"/>
    <w:rsid w:val="003D0CAA"/>
    <w:rsid w:val="003D1FA2"/>
    <w:rsid w:val="003D5800"/>
    <w:rsid w:val="003E171D"/>
    <w:rsid w:val="003E2F40"/>
    <w:rsid w:val="003E3E66"/>
    <w:rsid w:val="003E417D"/>
    <w:rsid w:val="003F3C5D"/>
    <w:rsid w:val="003F597F"/>
    <w:rsid w:val="00400239"/>
    <w:rsid w:val="0040157B"/>
    <w:rsid w:val="00401BA9"/>
    <w:rsid w:val="0040336E"/>
    <w:rsid w:val="00410573"/>
    <w:rsid w:val="004161AC"/>
    <w:rsid w:val="0041706A"/>
    <w:rsid w:val="00420D19"/>
    <w:rsid w:val="00422F06"/>
    <w:rsid w:val="00423BD7"/>
    <w:rsid w:val="00424F7A"/>
    <w:rsid w:val="00425555"/>
    <w:rsid w:val="00426FEE"/>
    <w:rsid w:val="00427AEB"/>
    <w:rsid w:val="00431831"/>
    <w:rsid w:val="004321C9"/>
    <w:rsid w:val="004327BB"/>
    <w:rsid w:val="00433E14"/>
    <w:rsid w:val="004366BE"/>
    <w:rsid w:val="00446296"/>
    <w:rsid w:val="0045272B"/>
    <w:rsid w:val="0045406E"/>
    <w:rsid w:val="00455521"/>
    <w:rsid w:val="0046255C"/>
    <w:rsid w:val="00462D2F"/>
    <w:rsid w:val="00466CF6"/>
    <w:rsid w:val="00475827"/>
    <w:rsid w:val="00477636"/>
    <w:rsid w:val="00482EF1"/>
    <w:rsid w:val="00483263"/>
    <w:rsid w:val="0048368E"/>
    <w:rsid w:val="00484CB4"/>
    <w:rsid w:val="00485B88"/>
    <w:rsid w:val="00490216"/>
    <w:rsid w:val="00492155"/>
    <w:rsid w:val="0049238B"/>
    <w:rsid w:val="0049332B"/>
    <w:rsid w:val="00494268"/>
    <w:rsid w:val="0049467E"/>
    <w:rsid w:val="00495155"/>
    <w:rsid w:val="00495D3E"/>
    <w:rsid w:val="00496B65"/>
    <w:rsid w:val="004A0E29"/>
    <w:rsid w:val="004A4B7D"/>
    <w:rsid w:val="004B2440"/>
    <w:rsid w:val="004B5BE3"/>
    <w:rsid w:val="004C3DE0"/>
    <w:rsid w:val="004C3E1A"/>
    <w:rsid w:val="004C4285"/>
    <w:rsid w:val="004C623A"/>
    <w:rsid w:val="004C76AC"/>
    <w:rsid w:val="004D0733"/>
    <w:rsid w:val="004D23EF"/>
    <w:rsid w:val="004D28EC"/>
    <w:rsid w:val="004D2DB5"/>
    <w:rsid w:val="004D39F4"/>
    <w:rsid w:val="004D4713"/>
    <w:rsid w:val="004D4783"/>
    <w:rsid w:val="004D5794"/>
    <w:rsid w:val="004D6B28"/>
    <w:rsid w:val="004E3D55"/>
    <w:rsid w:val="004E4102"/>
    <w:rsid w:val="004E4900"/>
    <w:rsid w:val="004E6164"/>
    <w:rsid w:val="004E7782"/>
    <w:rsid w:val="004F2551"/>
    <w:rsid w:val="004F2CA6"/>
    <w:rsid w:val="004F390C"/>
    <w:rsid w:val="004F3AC1"/>
    <w:rsid w:val="004F3F07"/>
    <w:rsid w:val="004F5D9D"/>
    <w:rsid w:val="005012A5"/>
    <w:rsid w:val="0050226D"/>
    <w:rsid w:val="00503117"/>
    <w:rsid w:val="0050629A"/>
    <w:rsid w:val="00511E42"/>
    <w:rsid w:val="00514D5F"/>
    <w:rsid w:val="005160B3"/>
    <w:rsid w:val="00516276"/>
    <w:rsid w:val="00516E15"/>
    <w:rsid w:val="00517C2A"/>
    <w:rsid w:val="00520EF4"/>
    <w:rsid w:val="00522057"/>
    <w:rsid w:val="005255CF"/>
    <w:rsid w:val="00526620"/>
    <w:rsid w:val="00526D7A"/>
    <w:rsid w:val="00531CC7"/>
    <w:rsid w:val="00531EBF"/>
    <w:rsid w:val="00532AF9"/>
    <w:rsid w:val="00533088"/>
    <w:rsid w:val="00543475"/>
    <w:rsid w:val="00547197"/>
    <w:rsid w:val="00552EE6"/>
    <w:rsid w:val="00553573"/>
    <w:rsid w:val="00553750"/>
    <w:rsid w:val="00555E19"/>
    <w:rsid w:val="00556EDB"/>
    <w:rsid w:val="00561AE5"/>
    <w:rsid w:val="00561EEF"/>
    <w:rsid w:val="00562E85"/>
    <w:rsid w:val="00566321"/>
    <w:rsid w:val="00567C1E"/>
    <w:rsid w:val="00573489"/>
    <w:rsid w:val="00574D3F"/>
    <w:rsid w:val="00575080"/>
    <w:rsid w:val="005753D5"/>
    <w:rsid w:val="005762E9"/>
    <w:rsid w:val="00577851"/>
    <w:rsid w:val="0058000A"/>
    <w:rsid w:val="00580600"/>
    <w:rsid w:val="005832D4"/>
    <w:rsid w:val="00592F7B"/>
    <w:rsid w:val="0059430C"/>
    <w:rsid w:val="00596203"/>
    <w:rsid w:val="005A1075"/>
    <w:rsid w:val="005A2580"/>
    <w:rsid w:val="005A2586"/>
    <w:rsid w:val="005A3584"/>
    <w:rsid w:val="005A5C8B"/>
    <w:rsid w:val="005A6330"/>
    <w:rsid w:val="005B1C83"/>
    <w:rsid w:val="005B27E1"/>
    <w:rsid w:val="005B36B7"/>
    <w:rsid w:val="005B5E9B"/>
    <w:rsid w:val="005B6F16"/>
    <w:rsid w:val="005C4087"/>
    <w:rsid w:val="005C453C"/>
    <w:rsid w:val="005C5B00"/>
    <w:rsid w:val="005C5DD7"/>
    <w:rsid w:val="005D0E70"/>
    <w:rsid w:val="005D13B0"/>
    <w:rsid w:val="005D1F99"/>
    <w:rsid w:val="005E11F7"/>
    <w:rsid w:val="005E5FD8"/>
    <w:rsid w:val="005E72F2"/>
    <w:rsid w:val="005F0D9B"/>
    <w:rsid w:val="005F3D7B"/>
    <w:rsid w:val="005F5656"/>
    <w:rsid w:val="005F594B"/>
    <w:rsid w:val="0060353B"/>
    <w:rsid w:val="00606266"/>
    <w:rsid w:val="00606E23"/>
    <w:rsid w:val="006122FE"/>
    <w:rsid w:val="006159DB"/>
    <w:rsid w:val="00617BC7"/>
    <w:rsid w:val="0062398E"/>
    <w:rsid w:val="00625C78"/>
    <w:rsid w:val="006323E9"/>
    <w:rsid w:val="00634026"/>
    <w:rsid w:val="00640699"/>
    <w:rsid w:val="00641051"/>
    <w:rsid w:val="00643888"/>
    <w:rsid w:val="00643D33"/>
    <w:rsid w:val="00645C43"/>
    <w:rsid w:val="00647760"/>
    <w:rsid w:val="006479F8"/>
    <w:rsid w:val="00647E3B"/>
    <w:rsid w:val="00650DF3"/>
    <w:rsid w:val="0065298D"/>
    <w:rsid w:val="0065408C"/>
    <w:rsid w:val="00654E52"/>
    <w:rsid w:val="00656795"/>
    <w:rsid w:val="00661758"/>
    <w:rsid w:val="00664D42"/>
    <w:rsid w:val="00665874"/>
    <w:rsid w:val="0066749A"/>
    <w:rsid w:val="00667704"/>
    <w:rsid w:val="006678FD"/>
    <w:rsid w:val="006776C3"/>
    <w:rsid w:val="00683B16"/>
    <w:rsid w:val="00683DBC"/>
    <w:rsid w:val="0068487C"/>
    <w:rsid w:val="00685581"/>
    <w:rsid w:val="00686369"/>
    <w:rsid w:val="00691B14"/>
    <w:rsid w:val="00691BD1"/>
    <w:rsid w:val="0069233C"/>
    <w:rsid w:val="00692804"/>
    <w:rsid w:val="006941A7"/>
    <w:rsid w:val="006A4852"/>
    <w:rsid w:val="006A4CDF"/>
    <w:rsid w:val="006B1053"/>
    <w:rsid w:val="006B55A8"/>
    <w:rsid w:val="006B6B91"/>
    <w:rsid w:val="006B784B"/>
    <w:rsid w:val="006C4C07"/>
    <w:rsid w:val="006D1F8D"/>
    <w:rsid w:val="006D2300"/>
    <w:rsid w:val="006D2C1E"/>
    <w:rsid w:val="006D3867"/>
    <w:rsid w:val="006D41BF"/>
    <w:rsid w:val="006D5A90"/>
    <w:rsid w:val="006D6067"/>
    <w:rsid w:val="006D64CD"/>
    <w:rsid w:val="006E7EFD"/>
    <w:rsid w:val="006F1A16"/>
    <w:rsid w:val="006F4391"/>
    <w:rsid w:val="006F477F"/>
    <w:rsid w:val="006F798D"/>
    <w:rsid w:val="00704E0B"/>
    <w:rsid w:val="007068B3"/>
    <w:rsid w:val="00707173"/>
    <w:rsid w:val="00707CB5"/>
    <w:rsid w:val="0071399E"/>
    <w:rsid w:val="00716F7B"/>
    <w:rsid w:val="007173F8"/>
    <w:rsid w:val="0072058B"/>
    <w:rsid w:val="00722A1C"/>
    <w:rsid w:val="00722EA1"/>
    <w:rsid w:val="00724966"/>
    <w:rsid w:val="00733A47"/>
    <w:rsid w:val="00734326"/>
    <w:rsid w:val="00735277"/>
    <w:rsid w:val="00743A8B"/>
    <w:rsid w:val="00744978"/>
    <w:rsid w:val="00745940"/>
    <w:rsid w:val="007501C4"/>
    <w:rsid w:val="00751931"/>
    <w:rsid w:val="00752CB2"/>
    <w:rsid w:val="00765C52"/>
    <w:rsid w:val="00767170"/>
    <w:rsid w:val="00770793"/>
    <w:rsid w:val="00773568"/>
    <w:rsid w:val="00773BF0"/>
    <w:rsid w:val="00774A62"/>
    <w:rsid w:val="00777853"/>
    <w:rsid w:val="00780806"/>
    <w:rsid w:val="00781FB7"/>
    <w:rsid w:val="007820AB"/>
    <w:rsid w:val="00784287"/>
    <w:rsid w:val="0078476E"/>
    <w:rsid w:val="00785BC6"/>
    <w:rsid w:val="007864F2"/>
    <w:rsid w:val="00787717"/>
    <w:rsid w:val="00791937"/>
    <w:rsid w:val="007A0C41"/>
    <w:rsid w:val="007A2BD7"/>
    <w:rsid w:val="007A5FC1"/>
    <w:rsid w:val="007A727C"/>
    <w:rsid w:val="007B1E74"/>
    <w:rsid w:val="007B2918"/>
    <w:rsid w:val="007B4418"/>
    <w:rsid w:val="007B535A"/>
    <w:rsid w:val="007B6EE1"/>
    <w:rsid w:val="007C1C02"/>
    <w:rsid w:val="007C23E4"/>
    <w:rsid w:val="007C2C0D"/>
    <w:rsid w:val="007C3299"/>
    <w:rsid w:val="007C4973"/>
    <w:rsid w:val="007C64FD"/>
    <w:rsid w:val="007D0E53"/>
    <w:rsid w:val="007E0AB4"/>
    <w:rsid w:val="007E0E04"/>
    <w:rsid w:val="007E2405"/>
    <w:rsid w:val="007E3411"/>
    <w:rsid w:val="007E69E0"/>
    <w:rsid w:val="007F4C5B"/>
    <w:rsid w:val="007F77DC"/>
    <w:rsid w:val="007F796B"/>
    <w:rsid w:val="00800D3D"/>
    <w:rsid w:val="00806CBB"/>
    <w:rsid w:val="00810493"/>
    <w:rsid w:val="008153D6"/>
    <w:rsid w:val="00815707"/>
    <w:rsid w:val="00817B59"/>
    <w:rsid w:val="008257FE"/>
    <w:rsid w:val="00825A1B"/>
    <w:rsid w:val="00826612"/>
    <w:rsid w:val="00827FF0"/>
    <w:rsid w:val="00833B44"/>
    <w:rsid w:val="00834DBF"/>
    <w:rsid w:val="00835242"/>
    <w:rsid w:val="008354C1"/>
    <w:rsid w:val="008374F9"/>
    <w:rsid w:val="008402AE"/>
    <w:rsid w:val="00841EFD"/>
    <w:rsid w:val="00842B21"/>
    <w:rsid w:val="00844B6C"/>
    <w:rsid w:val="00847DD5"/>
    <w:rsid w:val="0085197C"/>
    <w:rsid w:val="0085353D"/>
    <w:rsid w:val="00856CA5"/>
    <w:rsid w:val="008638D7"/>
    <w:rsid w:val="00865618"/>
    <w:rsid w:val="008710F0"/>
    <w:rsid w:val="0087149B"/>
    <w:rsid w:val="00873A96"/>
    <w:rsid w:val="008768E0"/>
    <w:rsid w:val="00876F41"/>
    <w:rsid w:val="00877BB8"/>
    <w:rsid w:val="008805E6"/>
    <w:rsid w:val="00880F0E"/>
    <w:rsid w:val="008818F5"/>
    <w:rsid w:val="00881BBF"/>
    <w:rsid w:val="00881DC6"/>
    <w:rsid w:val="00882D02"/>
    <w:rsid w:val="00884607"/>
    <w:rsid w:val="008859E0"/>
    <w:rsid w:val="008864FF"/>
    <w:rsid w:val="00890A6A"/>
    <w:rsid w:val="008922F9"/>
    <w:rsid w:val="00892CBD"/>
    <w:rsid w:val="00893B35"/>
    <w:rsid w:val="00895E93"/>
    <w:rsid w:val="00896A72"/>
    <w:rsid w:val="008972D1"/>
    <w:rsid w:val="008A2D88"/>
    <w:rsid w:val="008A42C4"/>
    <w:rsid w:val="008A793B"/>
    <w:rsid w:val="008B39FF"/>
    <w:rsid w:val="008B42C9"/>
    <w:rsid w:val="008B4EA0"/>
    <w:rsid w:val="008B6AF3"/>
    <w:rsid w:val="008C1958"/>
    <w:rsid w:val="008C1C19"/>
    <w:rsid w:val="008C68C5"/>
    <w:rsid w:val="008C7907"/>
    <w:rsid w:val="008D09BA"/>
    <w:rsid w:val="008D44C0"/>
    <w:rsid w:val="008D4C64"/>
    <w:rsid w:val="008D79DA"/>
    <w:rsid w:val="008E577C"/>
    <w:rsid w:val="008E780D"/>
    <w:rsid w:val="008F4ADB"/>
    <w:rsid w:val="009013A1"/>
    <w:rsid w:val="009017CF"/>
    <w:rsid w:val="00902FF1"/>
    <w:rsid w:val="00907A15"/>
    <w:rsid w:val="00910DC9"/>
    <w:rsid w:val="00912015"/>
    <w:rsid w:val="009144C8"/>
    <w:rsid w:val="00915120"/>
    <w:rsid w:val="00920770"/>
    <w:rsid w:val="00926034"/>
    <w:rsid w:val="0092779C"/>
    <w:rsid w:val="00930DEB"/>
    <w:rsid w:val="00931F9C"/>
    <w:rsid w:val="00933348"/>
    <w:rsid w:val="009354A8"/>
    <w:rsid w:val="0094060E"/>
    <w:rsid w:val="009425C2"/>
    <w:rsid w:val="0094300A"/>
    <w:rsid w:val="00943264"/>
    <w:rsid w:val="00943C8E"/>
    <w:rsid w:val="00945F37"/>
    <w:rsid w:val="009460D7"/>
    <w:rsid w:val="009562F5"/>
    <w:rsid w:val="00957021"/>
    <w:rsid w:val="00957662"/>
    <w:rsid w:val="00957ADE"/>
    <w:rsid w:val="00961017"/>
    <w:rsid w:val="00962BF8"/>
    <w:rsid w:val="009638E3"/>
    <w:rsid w:val="009641FE"/>
    <w:rsid w:val="00964CC9"/>
    <w:rsid w:val="00967830"/>
    <w:rsid w:val="009705CF"/>
    <w:rsid w:val="00971135"/>
    <w:rsid w:val="00972126"/>
    <w:rsid w:val="00973365"/>
    <w:rsid w:val="009803C1"/>
    <w:rsid w:val="009909E5"/>
    <w:rsid w:val="00991AFF"/>
    <w:rsid w:val="00993223"/>
    <w:rsid w:val="009932F3"/>
    <w:rsid w:val="00997E6D"/>
    <w:rsid w:val="009A218C"/>
    <w:rsid w:val="009A4382"/>
    <w:rsid w:val="009B1A2F"/>
    <w:rsid w:val="009B3028"/>
    <w:rsid w:val="009B3A5E"/>
    <w:rsid w:val="009C16B3"/>
    <w:rsid w:val="009C3B00"/>
    <w:rsid w:val="009C5090"/>
    <w:rsid w:val="009C672F"/>
    <w:rsid w:val="009C67C0"/>
    <w:rsid w:val="009D0962"/>
    <w:rsid w:val="009D3163"/>
    <w:rsid w:val="009D56EB"/>
    <w:rsid w:val="009D60B8"/>
    <w:rsid w:val="009D6F7F"/>
    <w:rsid w:val="009E1D3E"/>
    <w:rsid w:val="009E28E0"/>
    <w:rsid w:val="009E2D9E"/>
    <w:rsid w:val="009E5EAA"/>
    <w:rsid w:val="009E6DE1"/>
    <w:rsid w:val="009F0655"/>
    <w:rsid w:val="009F228C"/>
    <w:rsid w:val="009F6F6F"/>
    <w:rsid w:val="00A00D92"/>
    <w:rsid w:val="00A01CD0"/>
    <w:rsid w:val="00A03161"/>
    <w:rsid w:val="00A05824"/>
    <w:rsid w:val="00A06C60"/>
    <w:rsid w:val="00A13985"/>
    <w:rsid w:val="00A1636B"/>
    <w:rsid w:val="00A175C7"/>
    <w:rsid w:val="00A21E25"/>
    <w:rsid w:val="00A26A28"/>
    <w:rsid w:val="00A26ED7"/>
    <w:rsid w:val="00A321C0"/>
    <w:rsid w:val="00A34DED"/>
    <w:rsid w:val="00A36ECB"/>
    <w:rsid w:val="00A44D80"/>
    <w:rsid w:val="00A45212"/>
    <w:rsid w:val="00A45E69"/>
    <w:rsid w:val="00A45F6E"/>
    <w:rsid w:val="00A54D34"/>
    <w:rsid w:val="00A6047F"/>
    <w:rsid w:val="00A61B8F"/>
    <w:rsid w:val="00A62BBA"/>
    <w:rsid w:val="00A63389"/>
    <w:rsid w:val="00A639A6"/>
    <w:rsid w:val="00A6495A"/>
    <w:rsid w:val="00A649EA"/>
    <w:rsid w:val="00A64DFF"/>
    <w:rsid w:val="00A66482"/>
    <w:rsid w:val="00A67890"/>
    <w:rsid w:val="00A71502"/>
    <w:rsid w:val="00A71CED"/>
    <w:rsid w:val="00A72416"/>
    <w:rsid w:val="00A75292"/>
    <w:rsid w:val="00A75DF3"/>
    <w:rsid w:val="00A84114"/>
    <w:rsid w:val="00A843B0"/>
    <w:rsid w:val="00A8596F"/>
    <w:rsid w:val="00A860A8"/>
    <w:rsid w:val="00A91723"/>
    <w:rsid w:val="00A9239F"/>
    <w:rsid w:val="00A92E7E"/>
    <w:rsid w:val="00A95171"/>
    <w:rsid w:val="00A95A28"/>
    <w:rsid w:val="00AA2141"/>
    <w:rsid w:val="00AA2AF3"/>
    <w:rsid w:val="00AA2CFD"/>
    <w:rsid w:val="00AA382E"/>
    <w:rsid w:val="00AA3B2C"/>
    <w:rsid w:val="00AA619B"/>
    <w:rsid w:val="00AA6B0D"/>
    <w:rsid w:val="00AA6ED7"/>
    <w:rsid w:val="00AB0F4A"/>
    <w:rsid w:val="00AB1FA8"/>
    <w:rsid w:val="00AB2274"/>
    <w:rsid w:val="00AB26CF"/>
    <w:rsid w:val="00AB2D09"/>
    <w:rsid w:val="00AB58E1"/>
    <w:rsid w:val="00AC37A8"/>
    <w:rsid w:val="00AC43FF"/>
    <w:rsid w:val="00AC47E4"/>
    <w:rsid w:val="00AC50E3"/>
    <w:rsid w:val="00AC58BF"/>
    <w:rsid w:val="00AC598A"/>
    <w:rsid w:val="00AC6193"/>
    <w:rsid w:val="00AD3DC3"/>
    <w:rsid w:val="00AD42CB"/>
    <w:rsid w:val="00AD6A1D"/>
    <w:rsid w:val="00AE5A82"/>
    <w:rsid w:val="00AE6AC1"/>
    <w:rsid w:val="00AF0F46"/>
    <w:rsid w:val="00AF73B7"/>
    <w:rsid w:val="00AF7C39"/>
    <w:rsid w:val="00B006AF"/>
    <w:rsid w:val="00B014B2"/>
    <w:rsid w:val="00B07776"/>
    <w:rsid w:val="00B21B7B"/>
    <w:rsid w:val="00B2412C"/>
    <w:rsid w:val="00B25A7F"/>
    <w:rsid w:val="00B307F0"/>
    <w:rsid w:val="00B327B2"/>
    <w:rsid w:val="00B33057"/>
    <w:rsid w:val="00B345CA"/>
    <w:rsid w:val="00B36709"/>
    <w:rsid w:val="00B439A3"/>
    <w:rsid w:val="00B444D1"/>
    <w:rsid w:val="00B46A6D"/>
    <w:rsid w:val="00B47107"/>
    <w:rsid w:val="00B505DB"/>
    <w:rsid w:val="00B52362"/>
    <w:rsid w:val="00B54313"/>
    <w:rsid w:val="00B55B0D"/>
    <w:rsid w:val="00B56094"/>
    <w:rsid w:val="00B606A7"/>
    <w:rsid w:val="00B6323B"/>
    <w:rsid w:val="00B64127"/>
    <w:rsid w:val="00B65541"/>
    <w:rsid w:val="00B70E3E"/>
    <w:rsid w:val="00B769E6"/>
    <w:rsid w:val="00B8442F"/>
    <w:rsid w:val="00B93251"/>
    <w:rsid w:val="00B93426"/>
    <w:rsid w:val="00B93CDB"/>
    <w:rsid w:val="00B93E47"/>
    <w:rsid w:val="00B94A7B"/>
    <w:rsid w:val="00BA26EC"/>
    <w:rsid w:val="00BA3EBA"/>
    <w:rsid w:val="00BA5762"/>
    <w:rsid w:val="00BA6F20"/>
    <w:rsid w:val="00BB03B4"/>
    <w:rsid w:val="00BB0CE5"/>
    <w:rsid w:val="00BB1C05"/>
    <w:rsid w:val="00BB255D"/>
    <w:rsid w:val="00BB3132"/>
    <w:rsid w:val="00BB5CC4"/>
    <w:rsid w:val="00BB7AB4"/>
    <w:rsid w:val="00BC1D54"/>
    <w:rsid w:val="00BC2C74"/>
    <w:rsid w:val="00BC6507"/>
    <w:rsid w:val="00BC7B80"/>
    <w:rsid w:val="00BD10B7"/>
    <w:rsid w:val="00BD3A64"/>
    <w:rsid w:val="00BD4188"/>
    <w:rsid w:val="00BD42C3"/>
    <w:rsid w:val="00BD7FB7"/>
    <w:rsid w:val="00BE4769"/>
    <w:rsid w:val="00BE5C22"/>
    <w:rsid w:val="00BE5C38"/>
    <w:rsid w:val="00BE7E09"/>
    <w:rsid w:val="00BF07A0"/>
    <w:rsid w:val="00BF1DD1"/>
    <w:rsid w:val="00BF3027"/>
    <w:rsid w:val="00BF340D"/>
    <w:rsid w:val="00BF4AAD"/>
    <w:rsid w:val="00BF6165"/>
    <w:rsid w:val="00BF7066"/>
    <w:rsid w:val="00BF7FE2"/>
    <w:rsid w:val="00C00E97"/>
    <w:rsid w:val="00C029BB"/>
    <w:rsid w:val="00C05D2F"/>
    <w:rsid w:val="00C070B1"/>
    <w:rsid w:val="00C10C68"/>
    <w:rsid w:val="00C15324"/>
    <w:rsid w:val="00C15F25"/>
    <w:rsid w:val="00C17F7C"/>
    <w:rsid w:val="00C20AC7"/>
    <w:rsid w:val="00C227E8"/>
    <w:rsid w:val="00C24CFA"/>
    <w:rsid w:val="00C257C8"/>
    <w:rsid w:val="00C27AB5"/>
    <w:rsid w:val="00C30E77"/>
    <w:rsid w:val="00C33876"/>
    <w:rsid w:val="00C35386"/>
    <w:rsid w:val="00C3702E"/>
    <w:rsid w:val="00C40A38"/>
    <w:rsid w:val="00C40AC0"/>
    <w:rsid w:val="00C459B0"/>
    <w:rsid w:val="00C45F28"/>
    <w:rsid w:val="00C46C5C"/>
    <w:rsid w:val="00C47700"/>
    <w:rsid w:val="00C501E4"/>
    <w:rsid w:val="00C51C4C"/>
    <w:rsid w:val="00C5307A"/>
    <w:rsid w:val="00C5462F"/>
    <w:rsid w:val="00C552B5"/>
    <w:rsid w:val="00C55FC6"/>
    <w:rsid w:val="00C602AD"/>
    <w:rsid w:val="00C6766D"/>
    <w:rsid w:val="00C74204"/>
    <w:rsid w:val="00C74D6F"/>
    <w:rsid w:val="00C75DEF"/>
    <w:rsid w:val="00C76117"/>
    <w:rsid w:val="00C7631E"/>
    <w:rsid w:val="00C778D4"/>
    <w:rsid w:val="00C801AA"/>
    <w:rsid w:val="00C821B1"/>
    <w:rsid w:val="00C82328"/>
    <w:rsid w:val="00C82B6D"/>
    <w:rsid w:val="00C83919"/>
    <w:rsid w:val="00C8716D"/>
    <w:rsid w:val="00C955B0"/>
    <w:rsid w:val="00C977FB"/>
    <w:rsid w:val="00C97E50"/>
    <w:rsid w:val="00CA1FC0"/>
    <w:rsid w:val="00CA40D0"/>
    <w:rsid w:val="00CA4CC1"/>
    <w:rsid w:val="00CA6881"/>
    <w:rsid w:val="00CA6A5C"/>
    <w:rsid w:val="00CA6EDE"/>
    <w:rsid w:val="00CB4534"/>
    <w:rsid w:val="00CB5D01"/>
    <w:rsid w:val="00CB5F11"/>
    <w:rsid w:val="00CC7181"/>
    <w:rsid w:val="00CC72FC"/>
    <w:rsid w:val="00CD1505"/>
    <w:rsid w:val="00CD26BB"/>
    <w:rsid w:val="00CE423B"/>
    <w:rsid w:val="00CE4470"/>
    <w:rsid w:val="00CF0A4F"/>
    <w:rsid w:val="00CF1E7A"/>
    <w:rsid w:val="00CF207B"/>
    <w:rsid w:val="00CF239B"/>
    <w:rsid w:val="00D01162"/>
    <w:rsid w:val="00D054F4"/>
    <w:rsid w:val="00D06310"/>
    <w:rsid w:val="00D07220"/>
    <w:rsid w:val="00D23CBA"/>
    <w:rsid w:val="00D23F41"/>
    <w:rsid w:val="00D2447C"/>
    <w:rsid w:val="00D31A7A"/>
    <w:rsid w:val="00D334EE"/>
    <w:rsid w:val="00D34596"/>
    <w:rsid w:val="00D4375D"/>
    <w:rsid w:val="00D43B10"/>
    <w:rsid w:val="00D4604C"/>
    <w:rsid w:val="00D53221"/>
    <w:rsid w:val="00D62273"/>
    <w:rsid w:val="00D65B49"/>
    <w:rsid w:val="00D67D96"/>
    <w:rsid w:val="00D67F36"/>
    <w:rsid w:val="00D73EE5"/>
    <w:rsid w:val="00D73FAF"/>
    <w:rsid w:val="00D74D7C"/>
    <w:rsid w:val="00D7687E"/>
    <w:rsid w:val="00D770BD"/>
    <w:rsid w:val="00D775BB"/>
    <w:rsid w:val="00D777D2"/>
    <w:rsid w:val="00D807E5"/>
    <w:rsid w:val="00D80B01"/>
    <w:rsid w:val="00D87C96"/>
    <w:rsid w:val="00D92410"/>
    <w:rsid w:val="00D924AC"/>
    <w:rsid w:val="00D92E3F"/>
    <w:rsid w:val="00D93E37"/>
    <w:rsid w:val="00D948F1"/>
    <w:rsid w:val="00D94CB0"/>
    <w:rsid w:val="00D957EC"/>
    <w:rsid w:val="00D9642B"/>
    <w:rsid w:val="00D96A53"/>
    <w:rsid w:val="00DA2BD7"/>
    <w:rsid w:val="00DB0F05"/>
    <w:rsid w:val="00DB17FE"/>
    <w:rsid w:val="00DB2658"/>
    <w:rsid w:val="00DC02CC"/>
    <w:rsid w:val="00DC1C00"/>
    <w:rsid w:val="00DC3755"/>
    <w:rsid w:val="00DC52CC"/>
    <w:rsid w:val="00DD1310"/>
    <w:rsid w:val="00DD3C3C"/>
    <w:rsid w:val="00DD498B"/>
    <w:rsid w:val="00DD6B35"/>
    <w:rsid w:val="00DE224A"/>
    <w:rsid w:val="00DE4BDA"/>
    <w:rsid w:val="00DE4DD3"/>
    <w:rsid w:val="00E00EB2"/>
    <w:rsid w:val="00E028A6"/>
    <w:rsid w:val="00E044B1"/>
    <w:rsid w:val="00E07F0E"/>
    <w:rsid w:val="00E12AA4"/>
    <w:rsid w:val="00E12C36"/>
    <w:rsid w:val="00E14AB0"/>
    <w:rsid w:val="00E1502B"/>
    <w:rsid w:val="00E15DA6"/>
    <w:rsid w:val="00E1776D"/>
    <w:rsid w:val="00E17BEF"/>
    <w:rsid w:val="00E213D6"/>
    <w:rsid w:val="00E22B84"/>
    <w:rsid w:val="00E30392"/>
    <w:rsid w:val="00E31C15"/>
    <w:rsid w:val="00E32583"/>
    <w:rsid w:val="00E343A5"/>
    <w:rsid w:val="00E3469A"/>
    <w:rsid w:val="00E34880"/>
    <w:rsid w:val="00E4288B"/>
    <w:rsid w:val="00E4512A"/>
    <w:rsid w:val="00E467F7"/>
    <w:rsid w:val="00E4733E"/>
    <w:rsid w:val="00E476B1"/>
    <w:rsid w:val="00E51326"/>
    <w:rsid w:val="00E51FED"/>
    <w:rsid w:val="00E53064"/>
    <w:rsid w:val="00E56228"/>
    <w:rsid w:val="00E5656A"/>
    <w:rsid w:val="00E742C4"/>
    <w:rsid w:val="00E749A4"/>
    <w:rsid w:val="00E8189A"/>
    <w:rsid w:val="00E81EEE"/>
    <w:rsid w:val="00E82243"/>
    <w:rsid w:val="00E83992"/>
    <w:rsid w:val="00E84240"/>
    <w:rsid w:val="00E84921"/>
    <w:rsid w:val="00E85E40"/>
    <w:rsid w:val="00E90926"/>
    <w:rsid w:val="00E944D6"/>
    <w:rsid w:val="00E94866"/>
    <w:rsid w:val="00E94B30"/>
    <w:rsid w:val="00E95D93"/>
    <w:rsid w:val="00E97D7B"/>
    <w:rsid w:val="00EA01E2"/>
    <w:rsid w:val="00EA05EC"/>
    <w:rsid w:val="00EA405E"/>
    <w:rsid w:val="00EA61CF"/>
    <w:rsid w:val="00EB0530"/>
    <w:rsid w:val="00EC24A1"/>
    <w:rsid w:val="00EC4B80"/>
    <w:rsid w:val="00EC5239"/>
    <w:rsid w:val="00EC6837"/>
    <w:rsid w:val="00EC7DDA"/>
    <w:rsid w:val="00ED1568"/>
    <w:rsid w:val="00ED1E96"/>
    <w:rsid w:val="00ED2534"/>
    <w:rsid w:val="00ED27D5"/>
    <w:rsid w:val="00ED290B"/>
    <w:rsid w:val="00ED3414"/>
    <w:rsid w:val="00ED6FAB"/>
    <w:rsid w:val="00EE18D5"/>
    <w:rsid w:val="00EE4C6B"/>
    <w:rsid w:val="00EE630C"/>
    <w:rsid w:val="00EE6EB6"/>
    <w:rsid w:val="00EE7018"/>
    <w:rsid w:val="00EF0B52"/>
    <w:rsid w:val="00EF1FA9"/>
    <w:rsid w:val="00EF2A88"/>
    <w:rsid w:val="00EF41BE"/>
    <w:rsid w:val="00EF4C79"/>
    <w:rsid w:val="00EF5EEA"/>
    <w:rsid w:val="00F02F05"/>
    <w:rsid w:val="00F06C86"/>
    <w:rsid w:val="00F0720D"/>
    <w:rsid w:val="00F15F69"/>
    <w:rsid w:val="00F174D0"/>
    <w:rsid w:val="00F17697"/>
    <w:rsid w:val="00F2398F"/>
    <w:rsid w:val="00F24020"/>
    <w:rsid w:val="00F25241"/>
    <w:rsid w:val="00F25417"/>
    <w:rsid w:val="00F2620B"/>
    <w:rsid w:val="00F27093"/>
    <w:rsid w:val="00F30E09"/>
    <w:rsid w:val="00F30F33"/>
    <w:rsid w:val="00F41F59"/>
    <w:rsid w:val="00F4741A"/>
    <w:rsid w:val="00F47BAB"/>
    <w:rsid w:val="00F5068B"/>
    <w:rsid w:val="00F51652"/>
    <w:rsid w:val="00F5400C"/>
    <w:rsid w:val="00F561C7"/>
    <w:rsid w:val="00F6123D"/>
    <w:rsid w:val="00F6389B"/>
    <w:rsid w:val="00F66321"/>
    <w:rsid w:val="00F730A8"/>
    <w:rsid w:val="00F735C0"/>
    <w:rsid w:val="00F74674"/>
    <w:rsid w:val="00F752E3"/>
    <w:rsid w:val="00F75B5A"/>
    <w:rsid w:val="00F80E02"/>
    <w:rsid w:val="00F81114"/>
    <w:rsid w:val="00F827D2"/>
    <w:rsid w:val="00F83DEA"/>
    <w:rsid w:val="00F84974"/>
    <w:rsid w:val="00F84C60"/>
    <w:rsid w:val="00F87B62"/>
    <w:rsid w:val="00F925BD"/>
    <w:rsid w:val="00F9580C"/>
    <w:rsid w:val="00F96FD7"/>
    <w:rsid w:val="00FA0A6F"/>
    <w:rsid w:val="00FA27AA"/>
    <w:rsid w:val="00FA3D1A"/>
    <w:rsid w:val="00FA51D6"/>
    <w:rsid w:val="00FA5DF4"/>
    <w:rsid w:val="00FA6CAC"/>
    <w:rsid w:val="00FA6F99"/>
    <w:rsid w:val="00FB006D"/>
    <w:rsid w:val="00FB0101"/>
    <w:rsid w:val="00FB1459"/>
    <w:rsid w:val="00FB16C3"/>
    <w:rsid w:val="00FC031D"/>
    <w:rsid w:val="00FC0CA1"/>
    <w:rsid w:val="00FC737A"/>
    <w:rsid w:val="00FD1918"/>
    <w:rsid w:val="00FD25AB"/>
    <w:rsid w:val="00FD29AF"/>
    <w:rsid w:val="00FD4F27"/>
    <w:rsid w:val="00FD54A5"/>
    <w:rsid w:val="00FD7CA6"/>
    <w:rsid w:val="00FE15A3"/>
    <w:rsid w:val="00FE2C96"/>
    <w:rsid w:val="00FE3A98"/>
    <w:rsid w:val="00FE3E98"/>
    <w:rsid w:val="00FE4FDA"/>
    <w:rsid w:val="00FF0CA5"/>
    <w:rsid w:val="00FF0EF6"/>
    <w:rsid w:val="00FF1737"/>
    <w:rsid w:val="00FF1C5E"/>
    <w:rsid w:val="00FF303D"/>
    <w:rsid w:val="00FF4A98"/>
    <w:rsid w:val="00FF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D79FA678-C05C-4FE1-A128-8D6A6B9A3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B01"/>
    <w:rPr>
      <w:sz w:val="24"/>
      <w:szCs w:val="24"/>
    </w:rPr>
  </w:style>
  <w:style w:type="paragraph" w:styleId="1">
    <w:name w:val="heading 1"/>
    <w:aliases w:val="1,h1,Header 1"/>
    <w:basedOn w:val="a"/>
    <w:next w:val="a"/>
    <w:link w:val="10"/>
    <w:qFormat/>
    <w:rsid w:val="00EA61CF"/>
    <w:pPr>
      <w:keepNext/>
      <w:autoSpaceDE w:val="0"/>
      <w:autoSpaceDN w:val="0"/>
      <w:spacing w:before="240" w:after="120"/>
      <w:ind w:left="851" w:hanging="284"/>
      <w:jc w:val="center"/>
      <w:outlineLvl w:val="0"/>
    </w:pPr>
    <w:rPr>
      <w:b/>
      <w:bCs/>
      <w:caps/>
    </w:rPr>
  </w:style>
  <w:style w:type="paragraph" w:styleId="2">
    <w:name w:val="heading 2"/>
    <w:aliases w:val="h2,2,Header 2"/>
    <w:basedOn w:val="a"/>
    <w:next w:val="a"/>
    <w:qFormat/>
    <w:rsid w:val="00D7687E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 w:cs="Arial"/>
      <w:b/>
      <w:bCs/>
      <w:i/>
      <w:iCs/>
      <w:sz w:val="28"/>
      <w:szCs w:val="28"/>
      <w:lang w:val="en-GB"/>
    </w:rPr>
  </w:style>
  <w:style w:type="paragraph" w:styleId="3">
    <w:name w:val="heading 3"/>
    <w:basedOn w:val="20"/>
    <w:next w:val="a"/>
    <w:link w:val="30"/>
    <w:qFormat/>
    <w:rsid w:val="00EA61CF"/>
    <w:pPr>
      <w:autoSpaceDE w:val="0"/>
      <w:autoSpaceDN w:val="0"/>
      <w:spacing w:before="100" w:beforeAutospacing="1" w:after="100" w:afterAutospacing="1"/>
      <w:ind w:left="360"/>
      <w:outlineLvl w:val="2"/>
    </w:pPr>
    <w:rPr>
      <w:i w:val="0"/>
      <w:iCs w:val="0"/>
      <w:lang w:eastAsia="en-US"/>
    </w:rPr>
  </w:style>
  <w:style w:type="paragraph" w:styleId="4">
    <w:name w:val="heading 4"/>
    <w:basedOn w:val="a"/>
    <w:next w:val="a"/>
    <w:qFormat/>
    <w:rsid w:val="00920770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sz w:val="28"/>
      <w:szCs w:val="20"/>
      <w:lang w:val="en-GB"/>
    </w:rPr>
  </w:style>
  <w:style w:type="paragraph" w:styleId="5">
    <w:name w:val="heading 5"/>
    <w:basedOn w:val="a"/>
    <w:next w:val="a"/>
    <w:link w:val="50"/>
    <w:qFormat/>
    <w:rsid w:val="00EA61CF"/>
    <w:pPr>
      <w:spacing w:before="240" w:after="60"/>
      <w:ind w:left="567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20770"/>
    <w:pPr>
      <w:ind w:firstLine="567"/>
      <w:jc w:val="both"/>
    </w:pPr>
    <w:rPr>
      <w:szCs w:val="20"/>
    </w:rPr>
  </w:style>
  <w:style w:type="paragraph" w:styleId="a5">
    <w:name w:val="Body Text"/>
    <w:basedOn w:val="a"/>
    <w:rsid w:val="00920770"/>
    <w:rPr>
      <w:i/>
      <w:iCs/>
    </w:rPr>
  </w:style>
  <w:style w:type="paragraph" w:styleId="20">
    <w:name w:val="Body Text 2"/>
    <w:basedOn w:val="a"/>
    <w:rsid w:val="00920770"/>
    <w:pPr>
      <w:jc w:val="both"/>
    </w:pPr>
    <w:rPr>
      <w:i/>
      <w:iCs/>
    </w:rPr>
  </w:style>
  <w:style w:type="paragraph" w:styleId="31">
    <w:name w:val="Body Text 3"/>
    <w:basedOn w:val="a"/>
    <w:link w:val="32"/>
    <w:rsid w:val="00920770"/>
    <w:pPr>
      <w:jc w:val="both"/>
    </w:pPr>
  </w:style>
  <w:style w:type="character" w:styleId="a6">
    <w:name w:val="Hyperlink"/>
    <w:basedOn w:val="a0"/>
    <w:rsid w:val="00920770"/>
    <w:rPr>
      <w:color w:val="0000FF"/>
      <w:u w:val="single"/>
    </w:rPr>
  </w:style>
  <w:style w:type="paragraph" w:styleId="a7">
    <w:name w:val="Title"/>
    <w:basedOn w:val="a"/>
    <w:qFormat/>
    <w:rsid w:val="00920770"/>
    <w:pPr>
      <w:jc w:val="center"/>
    </w:pPr>
    <w:rPr>
      <w:sz w:val="40"/>
    </w:rPr>
  </w:style>
  <w:style w:type="paragraph" w:styleId="a8">
    <w:name w:val="footer"/>
    <w:basedOn w:val="a"/>
    <w:link w:val="a9"/>
    <w:uiPriority w:val="99"/>
    <w:rsid w:val="00D7687E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rFonts w:ascii="TimesET" w:hAnsi="TimesET"/>
      <w:szCs w:val="20"/>
      <w:lang w:val="en-GB"/>
    </w:rPr>
  </w:style>
  <w:style w:type="character" w:customStyle="1" w:styleId="aa">
    <w:name w:val="Îñíîâíîé øðèôò"/>
    <w:rsid w:val="00D7687E"/>
  </w:style>
  <w:style w:type="paragraph" w:customStyle="1" w:styleId="Iauiue">
    <w:name w:val="Iau?iue"/>
    <w:rsid w:val="00D7687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Pragmatica" w:hAnsi="Pragmatica"/>
      <w:lang w:val="en-US"/>
    </w:rPr>
  </w:style>
  <w:style w:type="paragraph" w:customStyle="1" w:styleId="Aaoieeeieiioeooe">
    <w:name w:val="Aa?oiee eieiioeooe"/>
    <w:basedOn w:val="Iauiue"/>
    <w:rsid w:val="00D7687E"/>
    <w:pPr>
      <w:widowControl/>
      <w:tabs>
        <w:tab w:val="center" w:pos="4153"/>
        <w:tab w:val="right" w:pos="8306"/>
      </w:tabs>
    </w:pPr>
    <w:rPr>
      <w:rFonts w:ascii="Times New Roman" w:hAnsi="Times New Roman"/>
      <w:lang w:val="ru-RU"/>
    </w:rPr>
  </w:style>
  <w:style w:type="table" w:styleId="ab">
    <w:name w:val="Table Grid"/>
    <w:basedOn w:val="a1"/>
    <w:uiPriority w:val="59"/>
    <w:rsid w:val="00325B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E53064"/>
  </w:style>
  <w:style w:type="paragraph" w:styleId="ad">
    <w:name w:val="Balloon Text"/>
    <w:basedOn w:val="a"/>
    <w:semiHidden/>
    <w:rsid w:val="000F7C06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rsid w:val="00A01CD0"/>
    <w:rPr>
      <w:sz w:val="16"/>
      <w:szCs w:val="16"/>
    </w:rPr>
  </w:style>
  <w:style w:type="paragraph" w:styleId="af">
    <w:name w:val="annotation text"/>
    <w:basedOn w:val="a"/>
    <w:link w:val="af0"/>
    <w:rsid w:val="00A01CD0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A01CD0"/>
  </w:style>
  <w:style w:type="paragraph" w:styleId="af1">
    <w:name w:val="annotation subject"/>
    <w:basedOn w:val="af"/>
    <w:next w:val="af"/>
    <w:link w:val="af2"/>
    <w:rsid w:val="00A01CD0"/>
    <w:rPr>
      <w:b/>
      <w:bCs/>
    </w:rPr>
  </w:style>
  <w:style w:type="character" w:customStyle="1" w:styleId="af2">
    <w:name w:val="Тема примечания Знак"/>
    <w:basedOn w:val="af0"/>
    <w:link w:val="af1"/>
    <w:rsid w:val="00A01CD0"/>
    <w:rPr>
      <w:b/>
      <w:bCs/>
    </w:rPr>
  </w:style>
  <w:style w:type="paragraph" w:customStyle="1" w:styleId="af3">
    <w:name w:val="Îáû÷íûé"/>
    <w:rsid w:val="002531E3"/>
    <w:pPr>
      <w:widowControl w:val="0"/>
    </w:pPr>
    <w:rPr>
      <w:rFonts w:ascii="Pragmatica" w:hAnsi="Pragmatica"/>
      <w:lang w:val="en-US"/>
    </w:rPr>
  </w:style>
  <w:style w:type="character" w:customStyle="1" w:styleId="a9">
    <w:name w:val="Нижний колонтитул Знак"/>
    <w:basedOn w:val="a0"/>
    <w:link w:val="a8"/>
    <w:uiPriority w:val="99"/>
    <w:rsid w:val="00AB2D09"/>
    <w:rPr>
      <w:rFonts w:ascii="TimesET" w:hAnsi="TimesET"/>
      <w:sz w:val="24"/>
      <w:lang w:val="en-GB"/>
    </w:rPr>
  </w:style>
  <w:style w:type="paragraph" w:customStyle="1" w:styleId="TableText">
    <w:name w:val="Table Text"/>
    <w:basedOn w:val="a"/>
    <w:next w:val="a8"/>
    <w:rsid w:val="00EB0530"/>
    <w:rPr>
      <w:rFonts w:ascii="Arial" w:hAnsi="Arial"/>
      <w:sz w:val="20"/>
      <w:szCs w:val="20"/>
      <w:lang w:eastAsia="en-US"/>
    </w:rPr>
  </w:style>
  <w:style w:type="paragraph" w:styleId="af4">
    <w:name w:val="header"/>
    <w:basedOn w:val="a"/>
    <w:link w:val="af5"/>
    <w:uiPriority w:val="99"/>
    <w:rsid w:val="005B6F1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5B6F16"/>
    <w:rPr>
      <w:sz w:val="24"/>
      <w:szCs w:val="24"/>
    </w:rPr>
  </w:style>
  <w:style w:type="paragraph" w:styleId="af6">
    <w:name w:val="Plain Text"/>
    <w:basedOn w:val="a"/>
    <w:link w:val="af7"/>
    <w:uiPriority w:val="99"/>
    <w:unhideWhenUsed/>
    <w:rsid w:val="00427AEB"/>
    <w:rPr>
      <w:rFonts w:ascii="Consolas" w:eastAsia="Calibri" w:hAnsi="Consolas"/>
      <w:sz w:val="21"/>
      <w:szCs w:val="21"/>
      <w:lang w:eastAsia="en-US"/>
    </w:rPr>
  </w:style>
  <w:style w:type="character" w:customStyle="1" w:styleId="af7">
    <w:name w:val="Текст Знак"/>
    <w:basedOn w:val="a0"/>
    <w:link w:val="af6"/>
    <w:uiPriority w:val="99"/>
    <w:rsid w:val="00427AEB"/>
    <w:rPr>
      <w:rFonts w:ascii="Consolas" w:eastAsia="Calibri" w:hAnsi="Consolas" w:cs="Times New Roman"/>
      <w:sz w:val="21"/>
      <w:szCs w:val="21"/>
      <w:lang w:eastAsia="en-US"/>
    </w:rPr>
  </w:style>
  <w:style w:type="paragraph" w:styleId="af8">
    <w:name w:val="Normal (Web)"/>
    <w:basedOn w:val="a"/>
    <w:rsid w:val="00110003"/>
    <w:pPr>
      <w:spacing w:before="100" w:beforeAutospacing="1" w:after="100" w:afterAutospacing="1"/>
    </w:pPr>
  </w:style>
  <w:style w:type="character" w:styleId="af9">
    <w:name w:val="Strong"/>
    <w:basedOn w:val="a0"/>
    <w:qFormat/>
    <w:rsid w:val="008354C1"/>
    <w:rPr>
      <w:b/>
      <w:bCs/>
    </w:rPr>
  </w:style>
  <w:style w:type="paragraph" w:customStyle="1" w:styleId="100">
    <w:name w:val="Обычный + 10 пт"/>
    <w:aliases w:val="полужирный"/>
    <w:basedOn w:val="a"/>
    <w:link w:val="101"/>
    <w:rsid w:val="00514D5F"/>
    <w:pPr>
      <w:jc w:val="both"/>
    </w:pPr>
    <w:rPr>
      <w:sz w:val="23"/>
      <w:szCs w:val="23"/>
    </w:rPr>
  </w:style>
  <w:style w:type="character" w:customStyle="1" w:styleId="101">
    <w:name w:val="Обычный + 10 пт Знак"/>
    <w:aliases w:val="полужирный Знак"/>
    <w:basedOn w:val="a0"/>
    <w:link w:val="100"/>
    <w:rsid w:val="00514D5F"/>
    <w:rPr>
      <w:sz w:val="23"/>
      <w:szCs w:val="23"/>
      <w:lang w:val="ru-RU" w:eastAsia="ru-RU" w:bidi="ar-SA"/>
    </w:rPr>
  </w:style>
  <w:style w:type="character" w:customStyle="1" w:styleId="a4">
    <w:name w:val="Основной текст с отступом Знак"/>
    <w:basedOn w:val="a0"/>
    <w:link w:val="a3"/>
    <w:rsid w:val="00A54D34"/>
    <w:rPr>
      <w:sz w:val="24"/>
    </w:rPr>
  </w:style>
  <w:style w:type="paragraph" w:styleId="afa">
    <w:name w:val="List Paragraph"/>
    <w:basedOn w:val="a"/>
    <w:uiPriority w:val="34"/>
    <w:qFormat/>
    <w:rsid w:val="008374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aliases w:val="1 Знак,h1 Знак,Header 1 Знак"/>
    <w:basedOn w:val="a0"/>
    <w:link w:val="1"/>
    <w:rsid w:val="00EA61CF"/>
    <w:rPr>
      <w:b/>
      <w:bCs/>
      <w:caps/>
      <w:sz w:val="24"/>
      <w:szCs w:val="24"/>
    </w:rPr>
  </w:style>
  <w:style w:type="character" w:customStyle="1" w:styleId="30">
    <w:name w:val="Заголовок 3 Знак"/>
    <w:basedOn w:val="a0"/>
    <w:link w:val="3"/>
    <w:rsid w:val="00EA61CF"/>
    <w:rPr>
      <w:sz w:val="24"/>
      <w:szCs w:val="24"/>
      <w:lang w:eastAsia="en-US"/>
    </w:rPr>
  </w:style>
  <w:style w:type="character" w:customStyle="1" w:styleId="50">
    <w:name w:val="Заголовок 5 Знак"/>
    <w:basedOn w:val="a0"/>
    <w:link w:val="5"/>
    <w:rsid w:val="00EA61CF"/>
    <w:rPr>
      <w:b/>
      <w:bCs/>
      <w:i/>
      <w:iCs/>
      <w:sz w:val="26"/>
      <w:szCs w:val="26"/>
    </w:rPr>
  </w:style>
  <w:style w:type="character" w:styleId="afb">
    <w:name w:val="FollowedHyperlink"/>
    <w:basedOn w:val="a0"/>
    <w:rsid w:val="00EC4B80"/>
    <w:rPr>
      <w:color w:val="800080"/>
      <w:u w:val="single"/>
    </w:rPr>
  </w:style>
  <w:style w:type="character" w:customStyle="1" w:styleId="apple-converted-space">
    <w:name w:val="apple-converted-space"/>
    <w:basedOn w:val="a0"/>
    <w:rsid w:val="00A06C60"/>
  </w:style>
  <w:style w:type="paragraph" w:styleId="afc">
    <w:name w:val="No Spacing"/>
    <w:uiPriority w:val="1"/>
    <w:qFormat/>
    <w:rsid w:val="00173B26"/>
    <w:rPr>
      <w:rFonts w:ascii="Calibri" w:eastAsia="Calibri" w:hAnsi="Calibri"/>
      <w:sz w:val="22"/>
      <w:szCs w:val="22"/>
      <w:lang w:eastAsia="en-US"/>
    </w:rPr>
  </w:style>
  <w:style w:type="character" w:customStyle="1" w:styleId="il">
    <w:name w:val="il"/>
    <w:basedOn w:val="a0"/>
    <w:rsid w:val="00AE6AC1"/>
  </w:style>
  <w:style w:type="character" w:customStyle="1" w:styleId="15pt">
    <w:name w:val="Основной текст + 15 pt"/>
    <w:aliases w:val="Не полужирный"/>
    <w:basedOn w:val="a0"/>
    <w:uiPriority w:val="99"/>
    <w:rsid w:val="00A8596F"/>
    <w:rPr>
      <w:rFonts w:ascii="Times New Roman" w:hAnsi="Times New Roman" w:cs="Times New Roman"/>
      <w:sz w:val="30"/>
      <w:szCs w:val="30"/>
      <w:u w:val="none"/>
    </w:rPr>
  </w:style>
  <w:style w:type="paragraph" w:customStyle="1" w:styleId="caaieiaie2">
    <w:name w:val="caaieiaie 2"/>
    <w:basedOn w:val="a"/>
    <w:next w:val="a"/>
    <w:rsid w:val="00532AF9"/>
    <w:pPr>
      <w:keepNext/>
      <w:overflowPunct w:val="0"/>
      <w:autoSpaceDE w:val="0"/>
      <w:autoSpaceDN w:val="0"/>
      <w:adjustRightInd w:val="0"/>
      <w:jc w:val="center"/>
      <w:textAlignment w:val="baseline"/>
    </w:pPr>
    <w:rPr>
      <w:b/>
      <w:spacing w:val="-20"/>
      <w:kern w:val="16"/>
      <w:sz w:val="30"/>
      <w:szCs w:val="20"/>
      <w:lang w:val="en-US"/>
    </w:rPr>
  </w:style>
  <w:style w:type="character" w:customStyle="1" w:styleId="32">
    <w:name w:val="Основной текст 3 Знак"/>
    <w:basedOn w:val="a0"/>
    <w:link w:val="31"/>
    <w:rsid w:val="00743A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ountservice@new-tel.p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64;&#1072;&#1073;&#1083;&#1086;&#108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15850-F4EF-4842-A86C-563F62B81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</Template>
  <TotalTime>1</TotalTime>
  <Pages>5</Pages>
  <Words>1685</Words>
  <Characters>11530</Characters>
  <Application>Microsoft Office Word</Application>
  <DocSecurity>0</DocSecurity>
  <Lines>96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Договор о предоставлении услуг</vt:lpstr>
      <vt:lpstr>Договор о предоставлении услуг</vt:lpstr>
    </vt:vector>
  </TitlesOfParts>
  <Company>ELTEL</Company>
  <LinksUpToDate>false</LinksUpToDate>
  <CharactersWithSpaces>13189</CharactersWithSpaces>
  <SharedDoc>false</SharedDoc>
  <HLinks>
    <vt:vector size="30" baseType="variant">
      <vt:variant>
        <vt:i4>3145839</vt:i4>
      </vt:variant>
      <vt:variant>
        <vt:i4>12</vt:i4>
      </vt:variant>
      <vt:variant>
        <vt:i4>0</vt:i4>
      </vt:variant>
      <vt:variant>
        <vt:i4>5</vt:i4>
      </vt:variant>
      <vt:variant>
        <vt:lpwstr>http://new-tel.net/</vt:lpwstr>
      </vt:variant>
      <vt:variant>
        <vt:lpwstr/>
      </vt:variant>
      <vt:variant>
        <vt:i4>3145839</vt:i4>
      </vt:variant>
      <vt:variant>
        <vt:i4>9</vt:i4>
      </vt:variant>
      <vt:variant>
        <vt:i4>0</vt:i4>
      </vt:variant>
      <vt:variant>
        <vt:i4>5</vt:i4>
      </vt:variant>
      <vt:variant>
        <vt:lpwstr>http://new-tel.net/</vt:lpwstr>
      </vt:variant>
      <vt:variant>
        <vt:lpwstr/>
      </vt:variant>
      <vt:variant>
        <vt:i4>6553612</vt:i4>
      </vt:variant>
      <vt:variant>
        <vt:i4>6</vt:i4>
      </vt:variant>
      <vt:variant>
        <vt:i4>0</vt:i4>
      </vt:variant>
      <vt:variant>
        <vt:i4>5</vt:i4>
      </vt:variant>
      <vt:variant>
        <vt:lpwstr>mailto:support@new-tel.pro</vt:lpwstr>
      </vt:variant>
      <vt:variant>
        <vt:lpwstr/>
      </vt:variant>
      <vt:variant>
        <vt:i4>2097236</vt:i4>
      </vt:variant>
      <vt:variant>
        <vt:i4>3</vt:i4>
      </vt:variant>
      <vt:variant>
        <vt:i4>0</vt:i4>
      </vt:variant>
      <vt:variant>
        <vt:i4>5</vt:i4>
      </vt:variant>
      <vt:variant>
        <vt:lpwstr>mailto:accountservice@new-tel.pro</vt:lpwstr>
      </vt:variant>
      <vt:variant>
        <vt:lpwstr/>
      </vt:variant>
      <vt:variant>
        <vt:i4>2097236</vt:i4>
      </vt:variant>
      <vt:variant>
        <vt:i4>0</vt:i4>
      </vt:variant>
      <vt:variant>
        <vt:i4>0</vt:i4>
      </vt:variant>
      <vt:variant>
        <vt:i4>5</vt:i4>
      </vt:variant>
      <vt:variant>
        <vt:lpwstr>mailto:accountservice@new-tel.pro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предоставлении услуг</dc:title>
  <dc:creator>ООО «Нью-Тел»</dc:creator>
  <cp:lastModifiedBy>Зиморой Яна Александровна</cp:lastModifiedBy>
  <cp:revision>2</cp:revision>
  <cp:lastPrinted>2021-11-12T08:29:00Z</cp:lastPrinted>
  <dcterms:created xsi:type="dcterms:W3CDTF">2024-04-04T06:05:00Z</dcterms:created>
  <dcterms:modified xsi:type="dcterms:W3CDTF">2024-04-04T06:05:00Z</dcterms:modified>
</cp:coreProperties>
</file>