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F8C" w:rsidRPr="00936778" w:rsidRDefault="000C3F8C" w:rsidP="00040EC0">
      <w:pPr>
        <w:jc w:val="center"/>
        <w:rPr>
          <w:b/>
          <w:bCs/>
        </w:rPr>
      </w:pPr>
      <w:r>
        <w:rPr>
          <w:b/>
          <w:bCs/>
        </w:rPr>
        <w:t>Расчет начальной (максимальной) цены</w:t>
      </w:r>
      <w:r w:rsidR="00492A15">
        <w:rPr>
          <w:b/>
          <w:bCs/>
        </w:rPr>
        <w:t xml:space="preserve"> </w:t>
      </w:r>
      <w:r>
        <w:rPr>
          <w:b/>
          <w:bCs/>
        </w:rPr>
        <w:t xml:space="preserve">на </w:t>
      </w:r>
      <w:r>
        <w:rPr>
          <w:b/>
        </w:rPr>
        <w:t>поставку</w:t>
      </w:r>
      <w:r w:rsidR="009A6EBF">
        <w:rPr>
          <w:b/>
        </w:rPr>
        <w:t xml:space="preserve"> </w:t>
      </w:r>
      <w:r w:rsidR="00164054">
        <w:rPr>
          <w:b/>
        </w:rPr>
        <w:t>техники</w:t>
      </w:r>
      <w:r>
        <w:rPr>
          <w:b/>
        </w:rPr>
        <w:t xml:space="preserve"> </w:t>
      </w:r>
      <w:r w:rsidRPr="0075784F">
        <w:rPr>
          <w:b/>
          <w:color w:val="000000"/>
        </w:rPr>
        <w:t xml:space="preserve"> </w:t>
      </w:r>
    </w:p>
    <w:p w:rsidR="000C3F8C" w:rsidRDefault="000C3F8C" w:rsidP="00040EC0">
      <w:pPr>
        <w:jc w:val="center"/>
        <w:rPr>
          <w:b/>
          <w:bCs/>
        </w:rPr>
      </w:pPr>
      <w:r w:rsidRPr="00221CEE">
        <w:rPr>
          <w:b/>
          <w:bCs/>
        </w:rPr>
        <w:t xml:space="preserve"> </w:t>
      </w:r>
      <w:r w:rsidRPr="00BE679A">
        <w:rPr>
          <w:b/>
          <w:bCs/>
        </w:rPr>
        <w:t xml:space="preserve">для нужд администрации </w:t>
      </w:r>
      <w:r>
        <w:rPr>
          <w:b/>
          <w:bCs/>
        </w:rPr>
        <w:t>Кировского</w:t>
      </w:r>
      <w:r w:rsidRPr="00BE679A">
        <w:rPr>
          <w:b/>
          <w:bCs/>
        </w:rPr>
        <w:t xml:space="preserve"> района Санкт-Петербурга</w:t>
      </w:r>
      <w:r>
        <w:rPr>
          <w:b/>
          <w:bCs/>
        </w:rPr>
        <w:t>.</w:t>
      </w:r>
    </w:p>
    <w:p w:rsidR="000C3F8C" w:rsidRDefault="000C3F8C" w:rsidP="00040EC0">
      <w:pPr>
        <w:jc w:val="center"/>
        <w:rPr>
          <w:b/>
          <w:bCs/>
          <w:sz w:val="18"/>
          <w:szCs w:val="18"/>
        </w:rPr>
      </w:pPr>
    </w:p>
    <w:tbl>
      <w:tblPr>
        <w:tblW w:w="1576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84"/>
        <w:gridCol w:w="2422"/>
        <w:gridCol w:w="1417"/>
        <w:gridCol w:w="1247"/>
        <w:gridCol w:w="1872"/>
        <w:gridCol w:w="1559"/>
        <w:gridCol w:w="1843"/>
        <w:gridCol w:w="1701"/>
        <w:gridCol w:w="1417"/>
        <w:gridCol w:w="1701"/>
      </w:tblGrid>
      <w:tr w:rsidR="00D15F96" w:rsidRPr="00E13FA0" w:rsidTr="00E71A60">
        <w:trPr>
          <w:trHeight w:val="1015"/>
        </w:trPr>
        <w:tc>
          <w:tcPr>
            <w:tcW w:w="584" w:type="dxa"/>
          </w:tcPr>
          <w:p w:rsidR="000C3F8C" w:rsidRPr="00CE084A" w:rsidRDefault="000C3F8C" w:rsidP="004016FB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422" w:type="dxa"/>
          </w:tcPr>
          <w:p w:rsidR="000C3F8C" w:rsidRPr="00CE084A" w:rsidRDefault="000C3F8C" w:rsidP="004016FB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>Категория товара</w:t>
            </w:r>
          </w:p>
        </w:tc>
        <w:tc>
          <w:tcPr>
            <w:tcW w:w="1417" w:type="dxa"/>
          </w:tcPr>
          <w:p w:rsidR="00D15F96" w:rsidRPr="00830C41" w:rsidRDefault="000C3F8C" w:rsidP="004016FB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>Поставщик №1 (</w:t>
            </w:r>
            <w:proofErr w:type="gramStart"/>
            <w:r w:rsidRPr="00CE084A">
              <w:rPr>
                <w:bCs/>
                <w:sz w:val="20"/>
                <w:szCs w:val="20"/>
              </w:rPr>
              <w:t>вх.№</w:t>
            </w:r>
            <w:proofErr w:type="gramEnd"/>
            <w:r w:rsidR="001D20C8">
              <w:rPr>
                <w:bCs/>
                <w:sz w:val="20"/>
                <w:szCs w:val="20"/>
              </w:rPr>
              <w:t>29</w:t>
            </w:r>
          </w:p>
          <w:p w:rsidR="000C3F8C" w:rsidRPr="00CE084A" w:rsidRDefault="000C3F8C" w:rsidP="001D20C8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 xml:space="preserve"> от </w:t>
            </w:r>
            <w:r w:rsidR="00164054">
              <w:rPr>
                <w:bCs/>
                <w:sz w:val="20"/>
                <w:szCs w:val="20"/>
              </w:rPr>
              <w:t>0</w:t>
            </w:r>
            <w:r w:rsidR="001D20C8">
              <w:rPr>
                <w:bCs/>
                <w:sz w:val="20"/>
                <w:szCs w:val="20"/>
              </w:rPr>
              <w:t>2</w:t>
            </w:r>
            <w:r w:rsidRPr="00CE084A">
              <w:rPr>
                <w:bCs/>
                <w:sz w:val="20"/>
                <w:szCs w:val="20"/>
              </w:rPr>
              <w:t>.</w:t>
            </w:r>
            <w:r w:rsidR="000C40ED">
              <w:rPr>
                <w:bCs/>
                <w:sz w:val="20"/>
                <w:szCs w:val="20"/>
              </w:rPr>
              <w:t>0</w:t>
            </w:r>
            <w:r w:rsidR="00164054">
              <w:rPr>
                <w:bCs/>
                <w:sz w:val="20"/>
                <w:szCs w:val="20"/>
              </w:rPr>
              <w:t>4</w:t>
            </w:r>
            <w:r w:rsidRPr="00CE084A">
              <w:rPr>
                <w:bCs/>
                <w:sz w:val="20"/>
                <w:szCs w:val="20"/>
              </w:rPr>
              <w:t>.20</w:t>
            </w:r>
            <w:r w:rsidR="000C40ED">
              <w:rPr>
                <w:bCs/>
                <w:sz w:val="20"/>
                <w:szCs w:val="20"/>
              </w:rPr>
              <w:t>2</w:t>
            </w:r>
            <w:r w:rsidR="00164054">
              <w:rPr>
                <w:bCs/>
                <w:sz w:val="20"/>
                <w:szCs w:val="20"/>
              </w:rPr>
              <w:t>4</w:t>
            </w:r>
            <w:r w:rsidRPr="00CE084A">
              <w:rPr>
                <w:bCs/>
                <w:sz w:val="20"/>
                <w:szCs w:val="20"/>
              </w:rPr>
              <w:t>), руб.</w:t>
            </w:r>
          </w:p>
        </w:tc>
        <w:tc>
          <w:tcPr>
            <w:tcW w:w="1247" w:type="dxa"/>
          </w:tcPr>
          <w:p w:rsidR="00D15F96" w:rsidRPr="00830C41" w:rsidRDefault="000C3F8C" w:rsidP="0097334C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>П</w:t>
            </w:r>
            <w:r w:rsidR="00D53FC4">
              <w:rPr>
                <w:bCs/>
                <w:sz w:val="20"/>
                <w:szCs w:val="20"/>
              </w:rPr>
              <w:t>оставщик №2</w:t>
            </w:r>
            <w:r w:rsidRPr="00CE084A">
              <w:rPr>
                <w:bCs/>
                <w:sz w:val="20"/>
                <w:szCs w:val="20"/>
              </w:rPr>
              <w:t xml:space="preserve"> (</w:t>
            </w:r>
            <w:proofErr w:type="gramStart"/>
            <w:r w:rsidRPr="00CE084A">
              <w:rPr>
                <w:bCs/>
                <w:sz w:val="20"/>
                <w:szCs w:val="20"/>
              </w:rPr>
              <w:t>вх.№</w:t>
            </w:r>
            <w:proofErr w:type="gramEnd"/>
            <w:r w:rsidR="001D20C8">
              <w:rPr>
                <w:bCs/>
                <w:sz w:val="20"/>
                <w:szCs w:val="20"/>
              </w:rPr>
              <w:t>30</w:t>
            </w:r>
          </w:p>
          <w:p w:rsidR="000C3F8C" w:rsidRPr="00CE084A" w:rsidRDefault="000C3F8C" w:rsidP="00164054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 xml:space="preserve"> от </w:t>
            </w:r>
            <w:r w:rsidR="00164054">
              <w:rPr>
                <w:bCs/>
                <w:sz w:val="20"/>
                <w:szCs w:val="20"/>
              </w:rPr>
              <w:t>05</w:t>
            </w:r>
            <w:r w:rsidRPr="00CE084A">
              <w:rPr>
                <w:bCs/>
                <w:sz w:val="20"/>
                <w:szCs w:val="20"/>
              </w:rPr>
              <w:t>.</w:t>
            </w:r>
            <w:r w:rsidR="006E2C3D">
              <w:rPr>
                <w:bCs/>
                <w:sz w:val="20"/>
                <w:szCs w:val="20"/>
              </w:rPr>
              <w:t>0</w:t>
            </w:r>
            <w:r w:rsidR="00164054">
              <w:rPr>
                <w:bCs/>
                <w:sz w:val="20"/>
                <w:szCs w:val="20"/>
              </w:rPr>
              <w:t>4</w:t>
            </w:r>
            <w:r w:rsidRPr="00CE084A">
              <w:rPr>
                <w:bCs/>
                <w:sz w:val="20"/>
                <w:szCs w:val="20"/>
              </w:rPr>
              <w:t>.20</w:t>
            </w:r>
            <w:r w:rsidR="000C40ED">
              <w:rPr>
                <w:bCs/>
                <w:sz w:val="20"/>
                <w:szCs w:val="20"/>
              </w:rPr>
              <w:t>2</w:t>
            </w:r>
            <w:r w:rsidR="00164054">
              <w:rPr>
                <w:bCs/>
                <w:sz w:val="20"/>
                <w:szCs w:val="20"/>
              </w:rPr>
              <w:t>4</w:t>
            </w:r>
            <w:r w:rsidRPr="00CE084A">
              <w:rPr>
                <w:bCs/>
                <w:sz w:val="20"/>
                <w:szCs w:val="20"/>
              </w:rPr>
              <w:t>), руб.</w:t>
            </w:r>
          </w:p>
        </w:tc>
        <w:tc>
          <w:tcPr>
            <w:tcW w:w="1872" w:type="dxa"/>
          </w:tcPr>
          <w:p w:rsidR="00D15F96" w:rsidRPr="00CE084A" w:rsidRDefault="000C3F8C" w:rsidP="00D15F96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>Поставщик №3 (</w:t>
            </w:r>
            <w:proofErr w:type="gramStart"/>
            <w:r w:rsidRPr="00CE084A">
              <w:rPr>
                <w:bCs/>
                <w:sz w:val="20"/>
                <w:szCs w:val="20"/>
              </w:rPr>
              <w:t>вх.№</w:t>
            </w:r>
            <w:proofErr w:type="gramEnd"/>
            <w:r w:rsidR="001D20C8">
              <w:rPr>
                <w:bCs/>
                <w:sz w:val="20"/>
                <w:szCs w:val="20"/>
              </w:rPr>
              <w:t>31</w:t>
            </w:r>
          </w:p>
          <w:p w:rsidR="000C3F8C" w:rsidRPr="00CE084A" w:rsidRDefault="000C3F8C" w:rsidP="00164054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 xml:space="preserve">от </w:t>
            </w:r>
            <w:r w:rsidR="00164054">
              <w:rPr>
                <w:bCs/>
                <w:sz w:val="20"/>
                <w:szCs w:val="20"/>
              </w:rPr>
              <w:t>11</w:t>
            </w:r>
            <w:r w:rsidRPr="00CE084A">
              <w:rPr>
                <w:bCs/>
                <w:sz w:val="20"/>
                <w:szCs w:val="20"/>
              </w:rPr>
              <w:t>.</w:t>
            </w:r>
            <w:r w:rsidR="000C40ED">
              <w:rPr>
                <w:bCs/>
                <w:sz w:val="20"/>
                <w:szCs w:val="20"/>
              </w:rPr>
              <w:t>0</w:t>
            </w:r>
            <w:r w:rsidR="00164054">
              <w:rPr>
                <w:bCs/>
                <w:sz w:val="20"/>
                <w:szCs w:val="20"/>
              </w:rPr>
              <w:t>4</w:t>
            </w:r>
            <w:r w:rsidRPr="00CE084A">
              <w:rPr>
                <w:bCs/>
                <w:sz w:val="20"/>
                <w:szCs w:val="20"/>
              </w:rPr>
              <w:t>.20</w:t>
            </w:r>
            <w:r w:rsidR="000C40ED">
              <w:rPr>
                <w:bCs/>
                <w:sz w:val="20"/>
                <w:szCs w:val="20"/>
              </w:rPr>
              <w:t>2</w:t>
            </w:r>
            <w:r w:rsidR="00164054">
              <w:rPr>
                <w:bCs/>
                <w:sz w:val="20"/>
                <w:szCs w:val="20"/>
              </w:rPr>
              <w:t>4</w:t>
            </w:r>
            <w:r w:rsidRPr="00CE084A">
              <w:rPr>
                <w:bCs/>
                <w:sz w:val="20"/>
                <w:szCs w:val="20"/>
              </w:rPr>
              <w:t>), руб.</w:t>
            </w:r>
          </w:p>
        </w:tc>
        <w:tc>
          <w:tcPr>
            <w:tcW w:w="1559" w:type="dxa"/>
          </w:tcPr>
          <w:p w:rsidR="00F73710" w:rsidRPr="00CE084A" w:rsidRDefault="000C3F8C" w:rsidP="00F73710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>Поставщик №</w:t>
            </w:r>
            <w:r w:rsidR="0061025A">
              <w:rPr>
                <w:bCs/>
                <w:sz w:val="20"/>
                <w:szCs w:val="20"/>
              </w:rPr>
              <w:t>4</w:t>
            </w:r>
            <w:r w:rsidRPr="00CE084A">
              <w:rPr>
                <w:bCs/>
                <w:sz w:val="20"/>
                <w:szCs w:val="20"/>
              </w:rPr>
              <w:t xml:space="preserve"> </w:t>
            </w:r>
          </w:p>
          <w:p w:rsidR="000C3F8C" w:rsidRPr="00CE084A" w:rsidRDefault="000C3F8C" w:rsidP="0061025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:rsidR="00F73710" w:rsidRPr="00CE084A" w:rsidRDefault="000C3F8C" w:rsidP="00F73710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 xml:space="preserve">Поставщик №5 </w:t>
            </w:r>
          </w:p>
          <w:p w:rsidR="000C3F8C" w:rsidRPr="00CE084A" w:rsidRDefault="000C3F8C" w:rsidP="0055254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0C3F8C" w:rsidRPr="00CE084A" w:rsidRDefault="000C3F8C" w:rsidP="004016FB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 xml:space="preserve">Средняя цена </w:t>
            </w:r>
          </w:p>
          <w:p w:rsidR="000C3F8C" w:rsidRPr="00CE084A" w:rsidRDefault="000C3F8C" w:rsidP="004016FB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 xml:space="preserve">товара, </w:t>
            </w:r>
          </w:p>
          <w:p w:rsidR="000C3F8C" w:rsidRPr="00CE084A" w:rsidRDefault="000C3F8C" w:rsidP="004016FB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>руб.</w:t>
            </w:r>
          </w:p>
        </w:tc>
        <w:tc>
          <w:tcPr>
            <w:tcW w:w="1417" w:type="dxa"/>
          </w:tcPr>
          <w:p w:rsidR="000C3F8C" w:rsidRPr="00CE084A" w:rsidRDefault="000C3F8C" w:rsidP="004016FB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 xml:space="preserve">Количество товара, </w:t>
            </w:r>
          </w:p>
          <w:p w:rsidR="000C3F8C" w:rsidRPr="006E02B5" w:rsidRDefault="006E02B5" w:rsidP="00506E0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701" w:type="dxa"/>
          </w:tcPr>
          <w:p w:rsidR="000C3F8C" w:rsidRPr="00CE084A" w:rsidRDefault="000C3F8C" w:rsidP="004016FB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 xml:space="preserve">Итого  </w:t>
            </w:r>
          </w:p>
          <w:p w:rsidR="000C3F8C" w:rsidRPr="00CE084A" w:rsidRDefault="000C3F8C" w:rsidP="004016FB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>с НДС,</w:t>
            </w:r>
          </w:p>
          <w:p w:rsidR="000C3F8C" w:rsidRPr="00CE084A" w:rsidRDefault="000C3F8C" w:rsidP="004016FB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>руб.</w:t>
            </w:r>
          </w:p>
        </w:tc>
      </w:tr>
      <w:tr w:rsidR="00855888" w:rsidRPr="008E7140" w:rsidTr="00E71A60">
        <w:trPr>
          <w:trHeight w:val="229"/>
        </w:trPr>
        <w:tc>
          <w:tcPr>
            <w:tcW w:w="584" w:type="dxa"/>
          </w:tcPr>
          <w:p w:rsidR="00855888" w:rsidRPr="00164054" w:rsidRDefault="00855888" w:rsidP="00164054">
            <w:pPr>
              <w:pStyle w:val="a7"/>
              <w:numPr>
                <w:ilvl w:val="0"/>
                <w:numId w:val="1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22" w:type="dxa"/>
            <w:vAlign w:val="center"/>
          </w:tcPr>
          <w:p w:rsidR="00CE4C2C" w:rsidRPr="00CE4C2C" w:rsidRDefault="00192071" w:rsidP="00CE4C2C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Зеркало настенное</w:t>
            </w:r>
          </w:p>
          <w:p w:rsidR="00855888" w:rsidRPr="006729CD" w:rsidRDefault="00855888" w:rsidP="006729CD">
            <w:pPr>
              <w:pStyle w:val="Style16"/>
              <w:ind w:firstLine="5"/>
              <w:rPr>
                <w:rStyle w:val="FontStyle20"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855888" w:rsidRPr="008E7140" w:rsidRDefault="00192071" w:rsidP="00F4039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2434,54</w:t>
            </w:r>
          </w:p>
        </w:tc>
        <w:tc>
          <w:tcPr>
            <w:tcW w:w="1247" w:type="dxa"/>
          </w:tcPr>
          <w:p w:rsidR="00855888" w:rsidRPr="008E7140" w:rsidRDefault="0099468B" w:rsidP="00AB54A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2075,00</w:t>
            </w:r>
          </w:p>
        </w:tc>
        <w:tc>
          <w:tcPr>
            <w:tcW w:w="1872" w:type="dxa"/>
          </w:tcPr>
          <w:p w:rsidR="00855888" w:rsidRPr="008E7140" w:rsidRDefault="00F835AB" w:rsidP="00E16EE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2064,44</w:t>
            </w:r>
          </w:p>
        </w:tc>
        <w:tc>
          <w:tcPr>
            <w:tcW w:w="1559" w:type="dxa"/>
          </w:tcPr>
          <w:p w:rsidR="00855888" w:rsidRPr="008E7140" w:rsidRDefault="00E54CC0" w:rsidP="0055254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inline distT="0" distB="0" distL="0" distR="0" wp14:anchorId="1C19F7B7" wp14:editId="2B40E419">
                      <wp:extent cx="942975" cy="1114425"/>
                      <wp:effectExtent l="19050" t="0" r="0" b="0"/>
                      <wp:docPr id="2" name="WordAr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942975" cy="1114425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54CC0" w:rsidRDefault="00E54CC0" w:rsidP="00E54CC0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Заявка сделана по телефону. </w:t>
                                  </w:r>
                                </w:p>
                                <w:p w:rsidR="00E54CC0" w:rsidRDefault="00E54CC0" w:rsidP="00E54CC0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Ответ не получен.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SlantUp">
                                <a:avLst>
                                  <a:gd name="adj" fmla="val 55556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1C19F7B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1" o:spid="_x0000_s1026" type="#_x0000_t202" style="width:74.25pt;height:8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" filled="f" stroked="f">
                      <o:lock v:ext="edit" shapetype="t"/>
                      <v:textbox style="mso-fit-shape-to-text:t">
                        <w:txbxContent>
                          <w:p w:rsidR="00E54CC0" w:rsidRDefault="00E54CC0" w:rsidP="00E54CC0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Заявка сделана по телефону. </w:t>
                            </w:r>
                          </w:p>
                          <w:p w:rsidR="00E54CC0" w:rsidRDefault="00E54CC0" w:rsidP="00E54CC0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Ответ не получен.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1843" w:type="dxa"/>
          </w:tcPr>
          <w:p w:rsidR="00855888" w:rsidRPr="008E7140" w:rsidRDefault="00E54CC0" w:rsidP="001F349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inline distT="0" distB="0" distL="0" distR="0" wp14:anchorId="1C19F7B7" wp14:editId="2B40E419">
                      <wp:extent cx="942975" cy="1114425"/>
                      <wp:effectExtent l="19050" t="0" r="0" b="0"/>
                      <wp:docPr id="4" name="WordAr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942975" cy="1114425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54CC0" w:rsidRDefault="00E54CC0" w:rsidP="00E54CC0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Заявка сделана по телефону. </w:t>
                                  </w:r>
                                </w:p>
                                <w:p w:rsidR="00E54CC0" w:rsidRDefault="00E54CC0" w:rsidP="00E54CC0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Ответ не получен.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SlantUp">
                                <a:avLst>
                                  <a:gd name="adj" fmla="val 55556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shape w14:anchorId="1C19F7B7" id="_x0000_s1027" type="#_x0000_t202" style="width:74.25pt;height:8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" filled="f" stroked="f">
                      <o:lock v:ext="edit" shapetype="t"/>
                      <v:textbox style="mso-fit-shape-to-text:t">
                        <w:txbxContent>
                          <w:p w:rsidR="00E54CC0" w:rsidRDefault="00E54CC0" w:rsidP="00E54CC0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Заявка сделана по телефону. </w:t>
                            </w:r>
                          </w:p>
                          <w:p w:rsidR="00E54CC0" w:rsidRDefault="00E54CC0" w:rsidP="00E54CC0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Ответ не получен.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1701" w:type="dxa"/>
          </w:tcPr>
          <w:p w:rsidR="00855888" w:rsidRPr="00416F2C" w:rsidRDefault="00416F2C" w:rsidP="00416F2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2191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33</w:t>
            </w:r>
          </w:p>
        </w:tc>
        <w:tc>
          <w:tcPr>
            <w:tcW w:w="1417" w:type="dxa"/>
          </w:tcPr>
          <w:p w:rsidR="00855888" w:rsidRPr="008E7140" w:rsidRDefault="00192071" w:rsidP="00AB54A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55888" w:rsidRPr="008E7140" w:rsidRDefault="00301822" w:rsidP="00AB54A2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4382,66</w:t>
            </w:r>
          </w:p>
        </w:tc>
      </w:tr>
      <w:tr w:rsidR="00164054" w:rsidRPr="00E13FA0" w:rsidTr="002A2AE1">
        <w:trPr>
          <w:trHeight w:val="229"/>
        </w:trPr>
        <w:tc>
          <w:tcPr>
            <w:tcW w:w="12645" w:type="dxa"/>
            <w:gridSpan w:val="8"/>
          </w:tcPr>
          <w:p w:rsidR="00164054" w:rsidRPr="00CE084A" w:rsidRDefault="00164054" w:rsidP="00E16EE2">
            <w:pPr>
              <w:jc w:val="right"/>
              <w:rPr>
                <w:bCs/>
                <w:sz w:val="20"/>
                <w:szCs w:val="20"/>
              </w:rPr>
            </w:pPr>
            <w:r w:rsidRPr="00CE084A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417" w:type="dxa"/>
          </w:tcPr>
          <w:p w:rsidR="00164054" w:rsidRPr="008E7140" w:rsidRDefault="005F3687" w:rsidP="00E16EE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164054" w:rsidRPr="008E7140" w:rsidRDefault="005F3687" w:rsidP="00AB54A2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4382,66</w:t>
            </w:r>
            <w:bookmarkStart w:id="0" w:name="_GoBack"/>
            <w:bookmarkEnd w:id="0"/>
          </w:p>
        </w:tc>
      </w:tr>
    </w:tbl>
    <w:p w:rsidR="00E71A60" w:rsidRDefault="00E71A60" w:rsidP="00040EC0">
      <w:pPr>
        <w:ind w:firstLine="567"/>
        <w:jc w:val="both"/>
        <w:outlineLvl w:val="0"/>
        <w:rPr>
          <w:sz w:val="20"/>
          <w:szCs w:val="20"/>
        </w:rPr>
      </w:pPr>
    </w:p>
    <w:p w:rsidR="000C3F8C" w:rsidRPr="00C901C5" w:rsidRDefault="000C3F8C" w:rsidP="00040EC0">
      <w:pPr>
        <w:ind w:firstLine="567"/>
        <w:jc w:val="both"/>
        <w:outlineLvl w:val="0"/>
        <w:rPr>
          <w:b/>
          <w:bCs/>
          <w:sz w:val="20"/>
          <w:szCs w:val="20"/>
        </w:rPr>
      </w:pPr>
      <w:r w:rsidRPr="00C901C5">
        <w:rPr>
          <w:sz w:val="20"/>
          <w:szCs w:val="20"/>
        </w:rPr>
        <w:t>Расчет выполнен на основании методических рекомендации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</w:r>
      <w:r>
        <w:rPr>
          <w:sz w:val="20"/>
          <w:szCs w:val="20"/>
        </w:rPr>
        <w:t xml:space="preserve"> методом сопоставимых рыночных цен (анализ рынка)</w:t>
      </w:r>
    </w:p>
    <w:p w:rsidR="00E71A60" w:rsidRDefault="00E71A60">
      <w:pPr>
        <w:rPr>
          <w:b/>
        </w:rPr>
      </w:pPr>
    </w:p>
    <w:p w:rsidR="000C3F8C" w:rsidRDefault="006E02B5">
      <w:pPr>
        <w:rPr>
          <w:b/>
        </w:rPr>
      </w:pPr>
      <w:r>
        <w:rPr>
          <w:b/>
        </w:rPr>
        <w:t>Н</w:t>
      </w:r>
      <w:r w:rsidR="000C3F8C" w:rsidRPr="00E13FA0">
        <w:rPr>
          <w:b/>
        </w:rPr>
        <w:t>ачальник</w:t>
      </w:r>
      <w:r w:rsidR="00F73710">
        <w:rPr>
          <w:b/>
        </w:rPr>
        <w:t>а</w:t>
      </w:r>
      <w:r w:rsidR="000C3F8C" w:rsidRPr="00E13FA0">
        <w:rPr>
          <w:b/>
        </w:rPr>
        <w:t xml:space="preserve"> отдела </w:t>
      </w:r>
      <w:r w:rsidR="000C3F8C">
        <w:rPr>
          <w:b/>
        </w:rPr>
        <w:t xml:space="preserve">бухгалтерского </w:t>
      </w:r>
    </w:p>
    <w:p w:rsidR="000C3F8C" w:rsidRDefault="000C3F8C">
      <w:pPr>
        <w:rPr>
          <w:b/>
        </w:rPr>
      </w:pPr>
      <w:r>
        <w:rPr>
          <w:b/>
        </w:rPr>
        <w:t>учета и отчетности – главн</w:t>
      </w:r>
      <w:r w:rsidR="00876540">
        <w:rPr>
          <w:b/>
        </w:rPr>
        <w:t>ый</w:t>
      </w:r>
      <w:r>
        <w:rPr>
          <w:b/>
        </w:rPr>
        <w:t xml:space="preserve"> бухгалтер</w:t>
      </w:r>
    </w:p>
    <w:p w:rsidR="000C3F8C" w:rsidRDefault="000C3F8C" w:rsidP="00936778">
      <w:pPr>
        <w:tabs>
          <w:tab w:val="left" w:pos="9000"/>
        </w:tabs>
        <w:rPr>
          <w:b/>
        </w:rPr>
      </w:pPr>
      <w:r>
        <w:rPr>
          <w:b/>
        </w:rPr>
        <w:t xml:space="preserve">администрации Кировского района </w:t>
      </w:r>
      <w:r w:rsidRPr="00E13FA0">
        <w:rPr>
          <w:b/>
        </w:rPr>
        <w:t>Санкт-</w:t>
      </w:r>
      <w:proofErr w:type="gramStart"/>
      <w:r w:rsidRPr="00E13FA0">
        <w:rPr>
          <w:b/>
        </w:rPr>
        <w:t xml:space="preserve">Петербурга  </w:t>
      </w:r>
      <w:r>
        <w:rPr>
          <w:b/>
        </w:rPr>
        <w:tab/>
      </w:r>
      <w:proofErr w:type="gramEnd"/>
      <w:r w:rsidR="00876540">
        <w:rPr>
          <w:b/>
        </w:rPr>
        <w:t>Д.В.Салахов</w:t>
      </w:r>
      <w:r w:rsidRPr="00E13FA0">
        <w:rPr>
          <w:b/>
        </w:rPr>
        <w:t xml:space="preserve">                                                                                   </w:t>
      </w:r>
    </w:p>
    <w:sectPr w:rsidR="000C3F8C" w:rsidSect="00E71A60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4072A"/>
    <w:multiLevelType w:val="hybridMultilevel"/>
    <w:tmpl w:val="2D22B6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4D2"/>
    <w:rsid w:val="000061EC"/>
    <w:rsid w:val="00040EC0"/>
    <w:rsid w:val="0006759E"/>
    <w:rsid w:val="000820E8"/>
    <w:rsid w:val="000935B6"/>
    <w:rsid w:val="000A3D62"/>
    <w:rsid w:val="000B3755"/>
    <w:rsid w:val="000B69AA"/>
    <w:rsid w:val="000C079F"/>
    <w:rsid w:val="000C3F8C"/>
    <w:rsid w:val="000C40ED"/>
    <w:rsid w:val="000C52DD"/>
    <w:rsid w:val="000E4847"/>
    <w:rsid w:val="000F5AA1"/>
    <w:rsid w:val="00113546"/>
    <w:rsid w:val="00164054"/>
    <w:rsid w:val="00171859"/>
    <w:rsid w:val="001754D2"/>
    <w:rsid w:val="0017695E"/>
    <w:rsid w:val="00180404"/>
    <w:rsid w:val="00192071"/>
    <w:rsid w:val="001D1FA5"/>
    <w:rsid w:val="001D20C8"/>
    <w:rsid w:val="001F3498"/>
    <w:rsid w:val="001F79DC"/>
    <w:rsid w:val="00203C5F"/>
    <w:rsid w:val="00221CEE"/>
    <w:rsid w:val="00267A81"/>
    <w:rsid w:val="00296C0D"/>
    <w:rsid w:val="0029764C"/>
    <w:rsid w:val="00301822"/>
    <w:rsid w:val="003069AB"/>
    <w:rsid w:val="00327BC4"/>
    <w:rsid w:val="00332008"/>
    <w:rsid w:val="003442C4"/>
    <w:rsid w:val="0035752D"/>
    <w:rsid w:val="00365936"/>
    <w:rsid w:val="00372A6F"/>
    <w:rsid w:val="003B0FF2"/>
    <w:rsid w:val="003B7DDC"/>
    <w:rsid w:val="003E0AF2"/>
    <w:rsid w:val="003F0E46"/>
    <w:rsid w:val="004016FB"/>
    <w:rsid w:val="004102B9"/>
    <w:rsid w:val="00416F2C"/>
    <w:rsid w:val="00417557"/>
    <w:rsid w:val="004529B8"/>
    <w:rsid w:val="00460523"/>
    <w:rsid w:val="00464064"/>
    <w:rsid w:val="00490587"/>
    <w:rsid w:val="00492A15"/>
    <w:rsid w:val="005029AB"/>
    <w:rsid w:val="00506E08"/>
    <w:rsid w:val="00552540"/>
    <w:rsid w:val="005554A2"/>
    <w:rsid w:val="00555E10"/>
    <w:rsid w:val="00565867"/>
    <w:rsid w:val="00581E91"/>
    <w:rsid w:val="00591737"/>
    <w:rsid w:val="005A1ED1"/>
    <w:rsid w:val="005B4F17"/>
    <w:rsid w:val="005F3687"/>
    <w:rsid w:val="0061025A"/>
    <w:rsid w:val="006105F8"/>
    <w:rsid w:val="00664204"/>
    <w:rsid w:val="006724BD"/>
    <w:rsid w:val="006729CD"/>
    <w:rsid w:val="006A3A14"/>
    <w:rsid w:val="006A5BF5"/>
    <w:rsid w:val="006C3A99"/>
    <w:rsid w:val="006E02B5"/>
    <w:rsid w:val="006E2C3D"/>
    <w:rsid w:val="006E630B"/>
    <w:rsid w:val="006F3CCD"/>
    <w:rsid w:val="006F6725"/>
    <w:rsid w:val="007061F1"/>
    <w:rsid w:val="00707835"/>
    <w:rsid w:val="0075784F"/>
    <w:rsid w:val="0078092E"/>
    <w:rsid w:val="007B70D1"/>
    <w:rsid w:val="007D0C1E"/>
    <w:rsid w:val="007E16D9"/>
    <w:rsid w:val="007E4C6F"/>
    <w:rsid w:val="007F13A5"/>
    <w:rsid w:val="007F6395"/>
    <w:rsid w:val="00810712"/>
    <w:rsid w:val="008114E8"/>
    <w:rsid w:val="00813E14"/>
    <w:rsid w:val="00830C41"/>
    <w:rsid w:val="00847307"/>
    <w:rsid w:val="00855888"/>
    <w:rsid w:val="00864706"/>
    <w:rsid w:val="00876540"/>
    <w:rsid w:val="008928E4"/>
    <w:rsid w:val="008A1A11"/>
    <w:rsid w:val="008D03AE"/>
    <w:rsid w:val="008D42EE"/>
    <w:rsid w:val="008E7140"/>
    <w:rsid w:val="00904ACD"/>
    <w:rsid w:val="00904E29"/>
    <w:rsid w:val="009321F2"/>
    <w:rsid w:val="00936778"/>
    <w:rsid w:val="0097334C"/>
    <w:rsid w:val="009801C5"/>
    <w:rsid w:val="00984E02"/>
    <w:rsid w:val="00984FA0"/>
    <w:rsid w:val="0099468B"/>
    <w:rsid w:val="009A6EBF"/>
    <w:rsid w:val="009B0A3C"/>
    <w:rsid w:val="009B47E9"/>
    <w:rsid w:val="009F65E9"/>
    <w:rsid w:val="00A006FD"/>
    <w:rsid w:val="00A04DF2"/>
    <w:rsid w:val="00A13864"/>
    <w:rsid w:val="00A268B2"/>
    <w:rsid w:val="00A37B97"/>
    <w:rsid w:val="00A5272D"/>
    <w:rsid w:val="00A67313"/>
    <w:rsid w:val="00A83944"/>
    <w:rsid w:val="00A86FE4"/>
    <w:rsid w:val="00A910B1"/>
    <w:rsid w:val="00A92BFF"/>
    <w:rsid w:val="00AB54A2"/>
    <w:rsid w:val="00AC5052"/>
    <w:rsid w:val="00AD5700"/>
    <w:rsid w:val="00AE3745"/>
    <w:rsid w:val="00AE6845"/>
    <w:rsid w:val="00B16272"/>
    <w:rsid w:val="00B21311"/>
    <w:rsid w:val="00B25885"/>
    <w:rsid w:val="00B26ED6"/>
    <w:rsid w:val="00B27FC3"/>
    <w:rsid w:val="00B4191F"/>
    <w:rsid w:val="00B4608C"/>
    <w:rsid w:val="00B4746B"/>
    <w:rsid w:val="00B53260"/>
    <w:rsid w:val="00B671F8"/>
    <w:rsid w:val="00B71868"/>
    <w:rsid w:val="00B94916"/>
    <w:rsid w:val="00B955E7"/>
    <w:rsid w:val="00BA7233"/>
    <w:rsid w:val="00BB4FFF"/>
    <w:rsid w:val="00BC2F9C"/>
    <w:rsid w:val="00BD735E"/>
    <w:rsid w:val="00BE679A"/>
    <w:rsid w:val="00C23F7C"/>
    <w:rsid w:val="00C33EFB"/>
    <w:rsid w:val="00C450BA"/>
    <w:rsid w:val="00C7108A"/>
    <w:rsid w:val="00C76724"/>
    <w:rsid w:val="00C8330B"/>
    <w:rsid w:val="00C8484E"/>
    <w:rsid w:val="00C901C5"/>
    <w:rsid w:val="00CA2D08"/>
    <w:rsid w:val="00CA7EBB"/>
    <w:rsid w:val="00CD3C52"/>
    <w:rsid w:val="00CE084A"/>
    <w:rsid w:val="00CE4C2C"/>
    <w:rsid w:val="00CF3CD3"/>
    <w:rsid w:val="00D03DB7"/>
    <w:rsid w:val="00D11CBA"/>
    <w:rsid w:val="00D15561"/>
    <w:rsid w:val="00D15F96"/>
    <w:rsid w:val="00D32024"/>
    <w:rsid w:val="00D53FC4"/>
    <w:rsid w:val="00D76F11"/>
    <w:rsid w:val="00D942A1"/>
    <w:rsid w:val="00E022A3"/>
    <w:rsid w:val="00E13FA0"/>
    <w:rsid w:val="00E16EE2"/>
    <w:rsid w:val="00E54CC0"/>
    <w:rsid w:val="00E67848"/>
    <w:rsid w:val="00E71A60"/>
    <w:rsid w:val="00E74EB6"/>
    <w:rsid w:val="00E9235F"/>
    <w:rsid w:val="00E94BF4"/>
    <w:rsid w:val="00EB0951"/>
    <w:rsid w:val="00EB18D3"/>
    <w:rsid w:val="00EB272A"/>
    <w:rsid w:val="00F12C86"/>
    <w:rsid w:val="00F30EF8"/>
    <w:rsid w:val="00F40390"/>
    <w:rsid w:val="00F47E76"/>
    <w:rsid w:val="00F53231"/>
    <w:rsid w:val="00F73710"/>
    <w:rsid w:val="00F81B13"/>
    <w:rsid w:val="00F835AB"/>
    <w:rsid w:val="00F96FDE"/>
    <w:rsid w:val="00FE1CEC"/>
    <w:rsid w:val="00FF5F3F"/>
    <w:rsid w:val="00FF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12E412"/>
  <w15:docId w15:val="{0117872C-1722-40BB-B0DD-037FC3DB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EC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40E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20">
    <w:name w:val="Font Style20"/>
    <w:basedOn w:val="a0"/>
    <w:rsid w:val="00936778"/>
    <w:rPr>
      <w:rFonts w:ascii="Arial" w:hAnsi="Arial" w:cs="Arial"/>
      <w:sz w:val="18"/>
      <w:szCs w:val="18"/>
    </w:rPr>
  </w:style>
  <w:style w:type="character" w:customStyle="1" w:styleId="FontStyle15">
    <w:name w:val="Font Style15"/>
    <w:basedOn w:val="a0"/>
    <w:uiPriority w:val="99"/>
    <w:rsid w:val="00936778"/>
    <w:rPr>
      <w:rFonts w:ascii="Arial" w:hAnsi="Arial" w:cs="Arial"/>
      <w:sz w:val="18"/>
      <w:szCs w:val="18"/>
    </w:rPr>
  </w:style>
  <w:style w:type="paragraph" w:customStyle="1" w:styleId="Style16">
    <w:name w:val="Style16"/>
    <w:basedOn w:val="a"/>
    <w:rsid w:val="00830C41"/>
    <w:pPr>
      <w:widowControl w:val="0"/>
      <w:autoSpaceDE w:val="0"/>
      <w:autoSpaceDN w:val="0"/>
      <w:adjustRightInd w:val="0"/>
      <w:spacing w:line="235" w:lineRule="exact"/>
    </w:pPr>
    <w:rPr>
      <w:rFonts w:ascii="Arial" w:hAnsi="Arial" w:cs="Arial"/>
    </w:rPr>
  </w:style>
  <w:style w:type="paragraph" w:customStyle="1" w:styleId="Style10">
    <w:name w:val="Style10"/>
    <w:basedOn w:val="a"/>
    <w:rsid w:val="00830C41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Arial" w:hAnsi="Arial" w:cs="Arial"/>
    </w:rPr>
  </w:style>
  <w:style w:type="character" w:customStyle="1" w:styleId="FontStyle24">
    <w:name w:val="Font Style24"/>
    <w:basedOn w:val="a0"/>
    <w:rsid w:val="00830C41"/>
    <w:rPr>
      <w:rFonts w:ascii="Arial" w:hAnsi="Arial" w:cs="Arial"/>
      <w:i/>
      <w:iCs/>
      <w:sz w:val="16"/>
      <w:szCs w:val="16"/>
    </w:rPr>
  </w:style>
  <w:style w:type="paragraph" w:styleId="a4">
    <w:name w:val="Normal (Web)"/>
    <w:basedOn w:val="a"/>
    <w:uiPriority w:val="99"/>
    <w:semiHidden/>
    <w:unhideWhenUsed/>
    <w:rsid w:val="003B0FF2"/>
    <w:pPr>
      <w:spacing w:before="100" w:beforeAutospacing="1" w:after="100" w:afterAutospacing="1"/>
    </w:pPr>
    <w:rPr>
      <w:rFonts w:eastAsiaTheme="minorEastAsia"/>
    </w:rPr>
  </w:style>
  <w:style w:type="paragraph" w:styleId="a5">
    <w:name w:val="Balloon Text"/>
    <w:basedOn w:val="a"/>
    <w:link w:val="a6"/>
    <w:uiPriority w:val="99"/>
    <w:semiHidden/>
    <w:unhideWhenUsed/>
    <w:rsid w:val="008E71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E7140"/>
    <w:rPr>
      <w:rFonts w:ascii="Segoe UI" w:eastAsia="Times New Roman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164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7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yh\Desktop\&#1052;&#1086;&#1080;%20&#1076;&#1086;&#1082;&#1091;&#1084;&#1077;&#1085;&#1090;&#1099;\&#1079;&#1072;&#1082;&#1091;&#1087;&#1082;&#1080;\&#1090;&#1086;&#1088;&#1075;&#1080;%20&#1054;&#1057;%20&#1080;%20&#1052;&#1047;%20&#1085;&#1072;%202016%20&#1075;&#1086;&#1076;%20(&#1087;&#1083;&#1072;&#1085;)\&#1056;&#1072;&#1089;&#1095;&#1077;&#1090;%20&#1085;&#1072;&#1095;&#1072;&#1083;&#1100;&#1085;&#1086;&#1081;%20&#1082;&#1086;&#1085;&#1076;&#1080;&#1094;&#1080;&#1086;&#1085;&#1077;&#1088;&#1086;&#107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18523C-DAF2-4E53-AD2D-A2C692D5B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Расчет начальной кондиционеров</Template>
  <TotalTime>45</TotalTime>
  <Pages>1</Pages>
  <Words>126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Расчет начальной (максимальной) цены на посещение театра – частного учреждения культуры ЛФП «Ордена Трудового Красного Знамени Дворец культуры им</vt:lpstr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Расчет начальной (максимальной) цены на посещение театра – частного учреждения культуры ЛФП «Ордена Трудового Красного Знамени Дворец культуры им</dc:title>
  <dc:creator>Byh</dc:creator>
  <cp:lastModifiedBy>Наталия Богданова</cp:lastModifiedBy>
  <cp:revision>10</cp:revision>
  <cp:lastPrinted>2024-04-27T12:37:00Z</cp:lastPrinted>
  <dcterms:created xsi:type="dcterms:W3CDTF">2024-04-23T10:53:00Z</dcterms:created>
  <dcterms:modified xsi:type="dcterms:W3CDTF">2024-06-06T08:54:00Z</dcterms:modified>
</cp:coreProperties>
</file>