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5438FE" w14:textId="77777777" w:rsidR="00926553" w:rsidRPr="0037002D" w:rsidRDefault="00B13F89" w:rsidP="0037002D">
      <w:pPr>
        <w:ind w:firstLine="567"/>
        <w:jc w:val="center"/>
        <w:rPr>
          <w:b/>
        </w:rPr>
      </w:pPr>
      <w:r>
        <w:rPr>
          <w:b/>
        </w:rPr>
        <w:t>КОНТРАКТ</w:t>
      </w:r>
    </w:p>
    <w:p w14:paraId="011B5EBD" w14:textId="77777777" w:rsidR="00354AEC" w:rsidRDefault="00354AEC" w:rsidP="0037002D">
      <w:pPr>
        <w:ind w:firstLine="567"/>
        <w:jc w:val="center"/>
        <w:rPr>
          <w:b/>
        </w:rPr>
      </w:pPr>
    </w:p>
    <w:p w14:paraId="120E32E2" w14:textId="3B80DB84" w:rsidR="00B13F89" w:rsidRDefault="00161220" w:rsidP="00B13F89">
      <w:pPr>
        <w:ind w:firstLine="567"/>
        <w:jc w:val="center"/>
        <w:rPr>
          <w:b/>
        </w:rPr>
      </w:pPr>
      <w:r>
        <w:rPr>
          <w:b/>
        </w:rPr>
        <w:t>№34</w:t>
      </w:r>
      <w:r w:rsidR="00AA6DC1">
        <w:rPr>
          <w:b/>
        </w:rPr>
        <w:t>6</w:t>
      </w:r>
      <w:r w:rsidR="002B7D12">
        <w:rPr>
          <w:b/>
        </w:rPr>
        <w:t xml:space="preserve"> </w:t>
      </w:r>
      <w:r w:rsidR="00B13F89">
        <w:rPr>
          <w:b/>
        </w:rPr>
        <w:t xml:space="preserve">- </w:t>
      </w:r>
      <w:sdt>
        <w:sdtPr>
          <w:rPr>
            <w:b/>
          </w:rPr>
          <w:id w:val="1638073571"/>
          <w:placeholder>
            <w:docPart w:val="DefaultPlaceholder_1082065158"/>
          </w:placeholder>
          <w:showingPlcHdr/>
          <w:text/>
        </w:sdtPr>
        <w:sdtEndPr/>
        <w:sdtContent>
          <w:r w:rsidR="00B13F89" w:rsidRPr="00464205">
            <w:rPr>
              <w:rStyle w:val="a9"/>
            </w:rPr>
            <w:t>Место для ввода текста.</w:t>
          </w:r>
        </w:sdtContent>
      </w:sdt>
      <w:r w:rsidR="00B13F89">
        <w:rPr>
          <w:b/>
        </w:rPr>
        <w:t>202</w:t>
      </w:r>
      <w:r w:rsidR="00CD29DD">
        <w:rPr>
          <w:b/>
        </w:rPr>
        <w:t>4</w:t>
      </w:r>
      <w:r w:rsidR="00B13F89">
        <w:rPr>
          <w:b/>
        </w:rPr>
        <w:t xml:space="preserve"> </w:t>
      </w:r>
    </w:p>
    <w:p w14:paraId="45C2C0C0" w14:textId="77777777" w:rsidR="00354AEC" w:rsidRDefault="00B300AB" w:rsidP="00B13F89">
      <w:pPr>
        <w:ind w:firstLine="567"/>
        <w:jc w:val="center"/>
        <w:rPr>
          <w:b/>
        </w:rPr>
      </w:pPr>
      <w:r w:rsidRPr="0037002D">
        <w:rPr>
          <w:b/>
        </w:rPr>
        <w:t xml:space="preserve">на поставку товара </w:t>
      </w:r>
    </w:p>
    <w:p w14:paraId="5B695104" w14:textId="77777777" w:rsidR="00354AEC" w:rsidRDefault="00354AEC" w:rsidP="0037002D">
      <w:pPr>
        <w:tabs>
          <w:tab w:val="left" w:pos="5245"/>
        </w:tabs>
        <w:ind w:firstLine="567"/>
        <w:jc w:val="center"/>
        <w:rPr>
          <w:b/>
        </w:rPr>
      </w:pPr>
    </w:p>
    <w:p w14:paraId="7255DEB7" w14:textId="77404173" w:rsidR="00FA6D3A" w:rsidRPr="00C94AC2" w:rsidRDefault="00FA6D3A" w:rsidP="00FA6D3A">
      <w:pPr>
        <w:ind w:firstLine="709"/>
        <w:jc w:val="center"/>
      </w:pPr>
      <w:r w:rsidRPr="00C94AC2">
        <w:t xml:space="preserve">Идентификационный код закупки - </w:t>
      </w:r>
      <w:sdt>
        <w:sdtPr>
          <w:id w:val="867261244"/>
          <w:placeholder>
            <w:docPart w:val="DefaultPlaceholder_-1854013440"/>
          </w:placeholder>
          <w:text/>
        </w:sdtPr>
        <w:sdtEndPr/>
        <w:sdtContent>
          <w:r w:rsidR="00161220" w:rsidRPr="00161220">
            <w:t>242783000227978420100100310000000244</w:t>
          </w:r>
        </w:sdtContent>
      </w:sdt>
    </w:p>
    <w:p w14:paraId="634E11A2" w14:textId="77777777" w:rsidR="00FA6D3A" w:rsidRPr="00C94AC2" w:rsidRDefault="00FA6D3A" w:rsidP="00FA6D3A">
      <w:pPr>
        <w:ind w:firstLine="709"/>
      </w:pPr>
    </w:p>
    <w:p w14:paraId="45075722" w14:textId="77777777" w:rsidR="00FA6D3A" w:rsidRPr="00C94AC2" w:rsidRDefault="00FA6D3A" w:rsidP="00FA6D3A">
      <w:pPr>
        <w:ind w:firstLine="709"/>
      </w:pPr>
    </w:p>
    <w:p w14:paraId="45A680AD" w14:textId="01855CB2" w:rsidR="00FA6D3A" w:rsidRPr="00C94AC2" w:rsidRDefault="00FA6D3A" w:rsidP="00FA6D3A">
      <w:pPr>
        <w:ind w:firstLine="709"/>
      </w:pPr>
      <w:r w:rsidRPr="00C94AC2">
        <w:t xml:space="preserve">г. Санкт-Петербург                      </w:t>
      </w:r>
      <w:proofErr w:type="gramStart"/>
      <w:r w:rsidRPr="00C94AC2">
        <w:t xml:space="preserve">   «</w:t>
      </w:r>
      <w:proofErr w:type="gramEnd"/>
      <w:r w:rsidRPr="00C94AC2">
        <w:rPr>
          <w:rStyle w:val="a9"/>
        </w:rPr>
        <w:t>Место для ввода текста.</w:t>
      </w:r>
      <w:r w:rsidRPr="00C94AC2">
        <w:t xml:space="preserve">» </w:t>
      </w:r>
      <w:r w:rsidRPr="00C94AC2">
        <w:rPr>
          <w:rStyle w:val="a9"/>
        </w:rPr>
        <w:t>Место для ввода текста.</w:t>
      </w:r>
      <w:r w:rsidRPr="00C94AC2">
        <w:t>202</w:t>
      </w:r>
      <w:r w:rsidR="00CD29DD">
        <w:t>4</w:t>
      </w:r>
      <w:r w:rsidRPr="00C94AC2">
        <w:t xml:space="preserve"> г.</w:t>
      </w:r>
    </w:p>
    <w:p w14:paraId="1FA35813" w14:textId="77777777" w:rsidR="00FA6D3A" w:rsidRPr="00C94AC2" w:rsidRDefault="00FA6D3A" w:rsidP="00FA6D3A">
      <w:pPr>
        <w:ind w:firstLine="709"/>
      </w:pPr>
    </w:p>
    <w:p w14:paraId="5876819B" w14:textId="1FC738C9" w:rsidR="00FA6D3A" w:rsidRPr="00C94AC2" w:rsidRDefault="00FA6D3A" w:rsidP="00FA6D3A">
      <w:pPr>
        <w:ind w:firstLine="709"/>
        <w:jc w:val="both"/>
        <w:rPr>
          <w:u w:val="single"/>
        </w:rPr>
      </w:pPr>
      <w:r w:rsidRPr="00C94AC2">
        <w:t>Санкт-Петербургское государственное бюджетное учреждение «Дирекция по управлению гостиничным и ресторанным комплексом», (СПб ГБУ «Д</w:t>
      </w:r>
      <w:r>
        <w:t xml:space="preserve">ирекция </w:t>
      </w:r>
      <w:r w:rsidRPr="00C94AC2">
        <w:t xml:space="preserve">по управлению гостиничным и ресторанным комплексом»»), именуемое в дальнейшем «Заказчик», в лице </w:t>
      </w:r>
      <w:r w:rsidRPr="00464205">
        <w:rPr>
          <w:rStyle w:val="a9"/>
        </w:rPr>
        <w:t>Место для ввода текста.</w:t>
      </w:r>
      <w:r w:rsidRPr="00C94AC2">
        <w:t xml:space="preserve">, действующего на основании </w:t>
      </w:r>
      <w:r w:rsidRPr="00464205">
        <w:rPr>
          <w:rStyle w:val="a9"/>
        </w:rPr>
        <w:t>Место для ввода текста.</w:t>
      </w:r>
      <w:r w:rsidRPr="00C94AC2">
        <w:t xml:space="preserve">, и </w:t>
      </w:r>
      <w:r w:rsidRPr="003F3430">
        <w:rPr>
          <w:rStyle w:val="a9"/>
        </w:rPr>
        <w:t>Место для ввода текста.</w:t>
      </w:r>
      <w:r w:rsidRPr="00C94AC2">
        <w:t xml:space="preserve">, именуемый в дальнейшем «Поставщик», в лице </w:t>
      </w:r>
      <w:r w:rsidRPr="00C94AC2">
        <w:rPr>
          <w:rStyle w:val="a9"/>
        </w:rPr>
        <w:t>Место для ввода текста.</w:t>
      </w:r>
      <w:r w:rsidRPr="00C94AC2">
        <w:t xml:space="preserve">, действующего на основании </w:t>
      </w:r>
      <w:r w:rsidRPr="00C94AC2">
        <w:rPr>
          <w:rStyle w:val="a9"/>
        </w:rPr>
        <w:t>Место для ввода текста.</w:t>
      </w:r>
      <w:r w:rsidRPr="00C94AC2">
        <w:t xml:space="preserve">, с другой стороны, вместе именуемые в дальнейшем «Стороны», на основании части </w:t>
      </w:r>
      <w:sdt>
        <w:sdtPr>
          <w:id w:val="-1453865253"/>
          <w:placeholder>
            <w:docPart w:val="DefaultPlaceholder_-1854013440"/>
          </w:placeholder>
          <w:showingPlcHdr/>
          <w:text/>
        </w:sdtPr>
        <w:sdtEndPr/>
        <w:sdtContent>
          <w:r w:rsidR="008213DB" w:rsidRPr="005062DE">
            <w:rPr>
              <w:rStyle w:val="a9"/>
            </w:rPr>
            <w:t>Место для ввода текста.</w:t>
          </w:r>
        </w:sdtContent>
      </w:sdt>
      <w:r w:rsidRPr="00C94AC2">
        <w:t xml:space="preserve"> пункта </w:t>
      </w:r>
      <w:sdt>
        <w:sdtPr>
          <w:id w:val="-180812384"/>
          <w:placeholder>
            <w:docPart w:val="DefaultPlaceholder_-1854013440"/>
          </w:placeholder>
          <w:showingPlcHdr/>
          <w:text/>
        </w:sdtPr>
        <w:sdtEndPr/>
        <w:sdtContent>
          <w:r w:rsidR="008213DB" w:rsidRPr="005062DE">
            <w:rPr>
              <w:rStyle w:val="a9"/>
            </w:rPr>
            <w:t>Место для ввода текста.</w:t>
          </w:r>
        </w:sdtContent>
      </w:sdt>
      <w:r w:rsidRPr="00C94AC2">
        <w:t xml:space="preserve"> статьи </w:t>
      </w:r>
      <w:sdt>
        <w:sdtPr>
          <w:id w:val="-1735004490"/>
          <w:placeholder>
            <w:docPart w:val="DefaultPlaceholder_-1854013440"/>
          </w:placeholder>
          <w:showingPlcHdr/>
          <w:text/>
        </w:sdtPr>
        <w:sdtEndPr/>
        <w:sdtContent>
          <w:r w:rsidR="008213DB" w:rsidRPr="005062DE">
            <w:rPr>
              <w:rStyle w:val="a9"/>
            </w:rPr>
            <w:t>Место для ввода текста.</w:t>
          </w:r>
        </w:sdtContent>
      </w:sdt>
      <w:r w:rsidRPr="00C94AC2">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w:t>
      </w:r>
      <w:r w:rsidR="008213DB">
        <w:t xml:space="preserve"> </w:t>
      </w:r>
      <w:r w:rsidRPr="00C94AC2">
        <w:t>заключили настоящий контракт (далее - Контракт) о нижеследующем:</w:t>
      </w:r>
    </w:p>
    <w:p w14:paraId="5556F3B2" w14:textId="77777777" w:rsidR="008B32B2" w:rsidRPr="003E6B93" w:rsidRDefault="008B32B2" w:rsidP="0037002D">
      <w:pPr>
        <w:tabs>
          <w:tab w:val="left" w:pos="993"/>
        </w:tabs>
        <w:ind w:firstLine="567"/>
        <w:jc w:val="both"/>
        <w:rPr>
          <w:sz w:val="14"/>
          <w:szCs w:val="14"/>
        </w:rPr>
      </w:pPr>
    </w:p>
    <w:p w14:paraId="03CFCC15" w14:textId="77777777" w:rsidR="008B32B2" w:rsidRPr="00354AEC" w:rsidRDefault="008B32B2" w:rsidP="00354AEC">
      <w:pPr>
        <w:pStyle w:val="a8"/>
        <w:numPr>
          <w:ilvl w:val="0"/>
          <w:numId w:val="45"/>
        </w:numPr>
        <w:tabs>
          <w:tab w:val="left" w:pos="993"/>
        </w:tabs>
        <w:jc w:val="center"/>
        <w:rPr>
          <w:b/>
        </w:rPr>
      </w:pPr>
      <w:r w:rsidRPr="00354AEC">
        <w:rPr>
          <w:b/>
        </w:rPr>
        <w:t>ПРЕДМЕТ КОНТРАКТА</w:t>
      </w:r>
    </w:p>
    <w:p w14:paraId="55D501FE" w14:textId="77777777" w:rsidR="00354AEC" w:rsidRPr="00354AEC" w:rsidRDefault="00354AEC" w:rsidP="00354AEC">
      <w:pPr>
        <w:pStyle w:val="a8"/>
        <w:tabs>
          <w:tab w:val="left" w:pos="993"/>
        </w:tabs>
        <w:ind w:left="927"/>
        <w:rPr>
          <w:b/>
        </w:rPr>
      </w:pPr>
    </w:p>
    <w:p w14:paraId="67BA483C" w14:textId="10F75524" w:rsidR="00B300AB" w:rsidRPr="0037002D" w:rsidRDefault="00B300AB" w:rsidP="00487834">
      <w:pPr>
        <w:ind w:firstLine="567"/>
        <w:jc w:val="both"/>
      </w:pPr>
      <w:r w:rsidRPr="008449DB">
        <w:t xml:space="preserve">Поставщик обязуется передать </w:t>
      </w:r>
      <w:r w:rsidR="00041CEC">
        <w:t>Заказчику</w:t>
      </w:r>
      <w:r w:rsidR="00C426A7">
        <w:t xml:space="preserve"> </w:t>
      </w:r>
      <w:r w:rsidR="00C426A7" w:rsidRPr="00C426A7">
        <w:rPr>
          <w:b/>
        </w:rPr>
        <w:t xml:space="preserve">Средство для очистки известняка, мрамора, гранита и кирпича </w:t>
      </w:r>
      <w:proofErr w:type="spellStart"/>
      <w:r w:rsidR="00C426A7" w:rsidRPr="00C426A7">
        <w:rPr>
          <w:b/>
        </w:rPr>
        <w:t>Стоунтек</w:t>
      </w:r>
      <w:proofErr w:type="spellEnd"/>
      <w:r w:rsidR="00C426A7" w:rsidRPr="00C426A7">
        <w:rPr>
          <w:b/>
        </w:rPr>
        <w:t xml:space="preserve"> 711 (ГД+)</w:t>
      </w:r>
      <w:r w:rsidR="00527C49">
        <w:t xml:space="preserve"> </w:t>
      </w:r>
      <w:r w:rsidRPr="008449DB">
        <w:t xml:space="preserve">(далее – товар) </w:t>
      </w:r>
      <w:r w:rsidR="00713E68" w:rsidRPr="008449DB">
        <w:t xml:space="preserve">по наименованию, с техническими, функциональными и иными характеристиками (потребительскими свойствами), в ассортименте, количестве, и по цене согласно </w:t>
      </w:r>
      <w:r w:rsidRPr="008449DB">
        <w:t>спецификации</w:t>
      </w:r>
      <w:r w:rsidR="008B0B1F">
        <w:t xml:space="preserve"> </w:t>
      </w:r>
      <w:r w:rsidRPr="008449DB">
        <w:t>(Приложение</w:t>
      </w:r>
      <w:r w:rsidR="008B0B1F">
        <w:t xml:space="preserve"> </w:t>
      </w:r>
      <w:r w:rsidRPr="008449DB">
        <w:t>№1</w:t>
      </w:r>
      <w:r w:rsidR="008B0B1F">
        <w:t xml:space="preserve"> </w:t>
      </w:r>
      <w:r w:rsidRPr="008449DB">
        <w:t>к контракту),</w:t>
      </w:r>
      <w:r w:rsidR="00EE66B4" w:rsidRPr="008449DB">
        <w:t xml:space="preserve"> </w:t>
      </w:r>
      <w:r w:rsidRPr="008449DB">
        <w:t xml:space="preserve">а </w:t>
      </w:r>
      <w:r w:rsidR="00041CEC">
        <w:t>Заказчик</w:t>
      </w:r>
      <w:r w:rsidRPr="008449DB">
        <w:t xml:space="preserve"> обязуется принять и обеспечить оплату товара.</w:t>
      </w:r>
      <w:r w:rsidRPr="0037002D">
        <w:t xml:space="preserve"> </w:t>
      </w:r>
    </w:p>
    <w:p w14:paraId="70721344" w14:textId="77777777" w:rsidR="00683C4B" w:rsidRPr="003E6B93" w:rsidRDefault="00683C4B"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14"/>
          <w:szCs w:val="14"/>
        </w:rPr>
      </w:pPr>
    </w:p>
    <w:p w14:paraId="635A0000" w14:textId="77777777" w:rsidR="008B32B2" w:rsidRPr="0037002D" w:rsidRDefault="008B32B2"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37002D">
        <w:rPr>
          <w:b/>
        </w:rPr>
        <w:t>2. ПРАВА И ОБЯЗАННОСТИ СТОРОН</w:t>
      </w:r>
    </w:p>
    <w:p w14:paraId="0EBEFA36" w14:textId="77777777" w:rsidR="00F4282E" w:rsidRPr="0037002D" w:rsidRDefault="008B32B2" w:rsidP="0037002D">
      <w:pPr>
        <w:tabs>
          <w:tab w:val="left" w:pos="426"/>
          <w:tab w:val="left" w:pos="993"/>
        </w:tabs>
        <w:ind w:firstLine="567"/>
        <w:jc w:val="both"/>
      </w:pPr>
      <w:r w:rsidRPr="0037002D">
        <w:rPr>
          <w:b/>
        </w:rPr>
        <w:t>2.1. </w:t>
      </w:r>
      <w:r w:rsidR="00B300AB" w:rsidRPr="0037002D">
        <w:t>Поставщик обязан:</w:t>
      </w:r>
    </w:p>
    <w:p w14:paraId="4F91A6E8" w14:textId="77777777" w:rsidR="00B300AB" w:rsidRPr="002F6B75" w:rsidRDefault="00B300AB" w:rsidP="0037002D">
      <w:pPr>
        <w:tabs>
          <w:tab w:val="left" w:pos="426"/>
          <w:tab w:val="left" w:pos="993"/>
        </w:tabs>
        <w:ind w:firstLine="567"/>
        <w:jc w:val="both"/>
      </w:pPr>
      <w:r w:rsidRPr="0037002D">
        <w:rPr>
          <w:b/>
        </w:rPr>
        <w:t>2.1.1. </w:t>
      </w:r>
      <w:r w:rsidRPr="0037002D">
        <w:t xml:space="preserve">Поставить товар по наименованию, с техническими, функциональными и иными характеристиками (потребительскими свойствами), </w:t>
      </w:r>
      <w:r w:rsidR="00F4282E" w:rsidRPr="0037002D">
        <w:rPr>
          <w:lang w:eastAsia="en-US"/>
        </w:rPr>
        <w:t xml:space="preserve">в ассортименте, </w:t>
      </w:r>
      <w:r w:rsidRPr="0037002D">
        <w:t xml:space="preserve">в количестве и по цене согласно спецификации (Приложение № 1 к контракту). </w:t>
      </w:r>
    </w:p>
    <w:p w14:paraId="21BD0273" w14:textId="77777777" w:rsidR="00B300AB" w:rsidRPr="0037002D" w:rsidRDefault="00B300AB" w:rsidP="0037002D">
      <w:pPr>
        <w:tabs>
          <w:tab w:val="left" w:pos="426"/>
          <w:tab w:val="left" w:pos="993"/>
        </w:tabs>
        <w:ind w:firstLine="567"/>
        <w:jc w:val="both"/>
      </w:pPr>
      <w:r w:rsidRPr="0037002D">
        <w:rPr>
          <w:b/>
        </w:rPr>
        <w:t>2.1.2. </w:t>
      </w:r>
      <w:r w:rsidRPr="0037002D">
        <w:t xml:space="preserve">Выполнить работы по выгрузке поставляемого товара в строгом соответствии </w:t>
      </w:r>
      <w:r w:rsidR="0039214A" w:rsidRPr="0037002D">
        <w:br/>
      </w:r>
      <w:r w:rsidRPr="0037002D">
        <w:t xml:space="preserve">с рекомендациями </w:t>
      </w:r>
      <w:r w:rsidR="00041CEC">
        <w:t>Заказчика</w:t>
      </w:r>
      <w:r w:rsidRPr="0037002D">
        <w:t xml:space="preserve"> и требованиями производителя товара. </w:t>
      </w:r>
    </w:p>
    <w:p w14:paraId="6B13CC64" w14:textId="77777777" w:rsidR="00F75976" w:rsidRPr="00F75976" w:rsidRDefault="00F75976" w:rsidP="00F75976">
      <w:pPr>
        <w:tabs>
          <w:tab w:val="left" w:pos="993"/>
        </w:tabs>
        <w:autoSpaceDE w:val="0"/>
        <w:autoSpaceDN w:val="0"/>
        <w:adjustRightInd w:val="0"/>
        <w:ind w:firstLine="567"/>
        <w:jc w:val="both"/>
      </w:pPr>
      <w:r>
        <w:rPr>
          <w:b/>
        </w:rPr>
        <w:t>2.1.3.</w:t>
      </w:r>
      <w:r w:rsidRPr="00F75976">
        <w:rPr>
          <w:b/>
        </w:rPr>
        <w:t> </w:t>
      </w:r>
      <w:r w:rsidRPr="00F75976">
        <w:t xml:space="preserve">В случае выявления </w:t>
      </w:r>
      <w:r w:rsidR="00041CEC">
        <w:t>Заказчиком</w:t>
      </w:r>
      <w:r w:rsidRPr="00F75976">
        <w:t xml:space="preserve"> при </w:t>
      </w:r>
      <w:proofErr w:type="spellStart"/>
      <w:r w:rsidRPr="00F75976">
        <w:t>приемке</w:t>
      </w:r>
      <w:proofErr w:type="spellEnd"/>
      <w:r w:rsidRPr="00F75976">
        <w:t xml:space="preserve"> недопоставки товара, поставки товара ненадлежащего качества, поставки товара с техническими, функциональными</w:t>
      </w:r>
      <w:r w:rsidR="00B13F89">
        <w:t xml:space="preserve"> </w:t>
      </w:r>
      <w:r w:rsidRPr="00F75976">
        <w:t>и иными характеристиками (потребительскими свойствами), не соответствующими установленным</w:t>
      </w:r>
      <w:r w:rsidR="00B13F89">
        <w:t xml:space="preserve"> </w:t>
      </w:r>
      <w:r w:rsidRPr="00F75976">
        <w:t xml:space="preserve">в спецификации (Приложение № 1 к контракту), восполнить недопоставленное количество товара, заменить товар ненадлежащего качества на аналогичный качественный товар либо по согласованию с </w:t>
      </w:r>
      <w:r w:rsidR="00041CEC">
        <w:t>Заказчиком</w:t>
      </w:r>
      <w:r w:rsidRPr="00F75976">
        <w:t xml:space="preserve"> - на товар, качество которого является улучшенным по сравнению с качеством, указанным в контракте</w:t>
      </w:r>
      <w:r w:rsidR="00F91871">
        <w:t xml:space="preserve"> в течении 48 (сорока восьми</w:t>
      </w:r>
      <w:r w:rsidR="00F91871" w:rsidRPr="00033D9C">
        <w:t xml:space="preserve">) часов с момента направления </w:t>
      </w:r>
      <w:r w:rsidR="00041CEC">
        <w:t>Заказчиком</w:t>
      </w:r>
      <w:r w:rsidR="00F91871" w:rsidRPr="00033D9C">
        <w:t xml:space="preserve"> </w:t>
      </w:r>
      <w:r w:rsidR="00F91871">
        <w:t>П</w:t>
      </w:r>
      <w:r w:rsidR="00F91871" w:rsidRPr="00033D9C">
        <w:t>оставщику соответствующего уведомления (письменной претензии) или иной установленный предписанием заказчика срок</w:t>
      </w:r>
      <w:r w:rsidRPr="00F75976">
        <w:t xml:space="preserve">, заменить товар с техническими, функциональными и иными характеристиками (потребительскими свойствами), не соответствующими установленным в спецификации (Приложение № 1 к контракту), на товар с техническими, функциональными и иными характеристиками (потребительскими свойствами), соответствующими установленным в спецификации (Приложение № 1 к контракту), либо по согласованию с </w:t>
      </w:r>
      <w:r w:rsidR="00041CEC">
        <w:t>Заказчиком</w:t>
      </w:r>
      <w:r w:rsidRPr="00F75976">
        <w:t xml:space="preserve"> - на товар, технические и функциональные характеристики (потребительские свойства) которых являются улучшенными по сравнению с соответствующими техническими и функциональными характеристиками (потребительскими свойствами), указанными в контракте.</w:t>
      </w:r>
    </w:p>
    <w:p w14:paraId="719517A1" w14:textId="77777777" w:rsidR="00B300AB" w:rsidRPr="0037002D" w:rsidRDefault="00B300AB" w:rsidP="0037002D">
      <w:pPr>
        <w:tabs>
          <w:tab w:val="left" w:pos="0"/>
          <w:tab w:val="left" w:pos="993"/>
        </w:tabs>
        <w:ind w:firstLine="567"/>
        <w:jc w:val="both"/>
      </w:pPr>
      <w:r w:rsidRPr="0037002D">
        <w:rPr>
          <w:b/>
        </w:rPr>
        <w:t>2.1.4. </w:t>
      </w:r>
      <w:r w:rsidRPr="0037002D">
        <w:t xml:space="preserve">Во время нахождения на территории </w:t>
      </w:r>
      <w:r w:rsidR="00041CEC">
        <w:t>Заказчика</w:t>
      </w:r>
      <w:r w:rsidRPr="0037002D">
        <w:t xml:space="preserve"> представителей Поставщика, а также </w:t>
      </w:r>
      <w:proofErr w:type="spellStart"/>
      <w:r w:rsidRPr="0037002D">
        <w:t>привлеченных</w:t>
      </w:r>
      <w:proofErr w:type="spellEnd"/>
      <w:r w:rsidRPr="0037002D">
        <w:t xml:space="preserve">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w:t>
      </w:r>
      <w:r w:rsidR="00041CEC">
        <w:t>Заказчика</w:t>
      </w:r>
      <w:r w:rsidRPr="0037002D">
        <w:t xml:space="preserve"> режима охраны, противопожарного режима, правил охраны труда и техники безопасности, в том числе провести необходимый инструктаж указанных лиц. </w:t>
      </w:r>
    </w:p>
    <w:p w14:paraId="7FB86CB4" w14:textId="77777777" w:rsidR="00B300AB" w:rsidRPr="0037002D" w:rsidRDefault="00B300AB" w:rsidP="0037002D">
      <w:pPr>
        <w:tabs>
          <w:tab w:val="left" w:pos="0"/>
          <w:tab w:val="left" w:pos="993"/>
        </w:tabs>
        <w:ind w:firstLine="567"/>
        <w:jc w:val="both"/>
      </w:pPr>
      <w:r w:rsidRPr="0037002D">
        <w:rPr>
          <w:b/>
        </w:rPr>
        <w:lastRenderedPageBreak/>
        <w:t>2.1.5. </w:t>
      </w:r>
      <w:r w:rsidRPr="0037002D">
        <w:t>Выполнять и обеспечивать выполнение надлежащим образом иных обязательств Поставщика по контракту.</w:t>
      </w:r>
    </w:p>
    <w:p w14:paraId="612F20E9" w14:textId="77777777" w:rsidR="00B300AB" w:rsidRPr="0037002D" w:rsidRDefault="00B300AB" w:rsidP="0037002D">
      <w:pPr>
        <w:tabs>
          <w:tab w:val="left" w:pos="426"/>
          <w:tab w:val="left" w:pos="993"/>
        </w:tabs>
        <w:ind w:firstLine="567"/>
        <w:jc w:val="both"/>
      </w:pPr>
      <w:r w:rsidRPr="0037002D">
        <w:rPr>
          <w:b/>
        </w:rPr>
        <w:t>2.2. </w:t>
      </w:r>
      <w:r w:rsidRPr="0037002D">
        <w:t>Поставщик вправе:</w:t>
      </w:r>
    </w:p>
    <w:p w14:paraId="680E7DA8" w14:textId="77777777" w:rsidR="00B300AB" w:rsidRPr="0037002D" w:rsidRDefault="00B300AB" w:rsidP="0037002D">
      <w:pPr>
        <w:tabs>
          <w:tab w:val="left" w:pos="426"/>
          <w:tab w:val="left" w:pos="993"/>
        </w:tabs>
        <w:ind w:firstLine="567"/>
        <w:jc w:val="both"/>
      </w:pPr>
      <w:r w:rsidRPr="0037002D">
        <w:rPr>
          <w:b/>
        </w:rPr>
        <w:t>2.2.1. </w:t>
      </w:r>
      <w:r w:rsidRPr="0037002D">
        <w:t xml:space="preserve">Привлекать для исполнения своих обязательств по контракту в части доставки, погрузочно-разгрузочных работ третьих лиц. </w:t>
      </w:r>
    </w:p>
    <w:p w14:paraId="0EF78F45" w14:textId="77777777" w:rsidR="00B300AB" w:rsidRPr="0037002D" w:rsidRDefault="00B300AB" w:rsidP="0037002D">
      <w:pPr>
        <w:tabs>
          <w:tab w:val="left" w:pos="426"/>
          <w:tab w:val="left" w:pos="993"/>
        </w:tabs>
        <w:ind w:firstLine="567"/>
        <w:jc w:val="both"/>
      </w:pPr>
      <w:r w:rsidRPr="0037002D">
        <w:rPr>
          <w:b/>
        </w:rPr>
        <w:t>2.2.2. </w:t>
      </w:r>
      <w:r w:rsidRPr="0037002D">
        <w:t xml:space="preserve">Требовать оплаты за поставленный товар по контракту в случае полного и надлежащего исполнения Поставщиком своих обязательств по контракту. </w:t>
      </w:r>
    </w:p>
    <w:p w14:paraId="4A3FF97F" w14:textId="77777777" w:rsidR="00B300AB" w:rsidRPr="0037002D" w:rsidRDefault="00B300AB" w:rsidP="0037002D">
      <w:pPr>
        <w:tabs>
          <w:tab w:val="left" w:pos="426"/>
          <w:tab w:val="left" w:pos="993"/>
        </w:tabs>
        <w:ind w:firstLine="567"/>
        <w:jc w:val="both"/>
      </w:pPr>
      <w:r w:rsidRPr="0037002D">
        <w:rPr>
          <w:b/>
        </w:rPr>
        <w:t>2.3. </w:t>
      </w:r>
      <w:r w:rsidR="00041CEC">
        <w:t>Заказчик</w:t>
      </w:r>
      <w:r w:rsidRPr="0037002D">
        <w:t xml:space="preserve"> обязан:</w:t>
      </w:r>
    </w:p>
    <w:p w14:paraId="13535628" w14:textId="77777777" w:rsidR="00B300AB" w:rsidRPr="0037002D" w:rsidRDefault="00B300AB" w:rsidP="0037002D">
      <w:pPr>
        <w:tabs>
          <w:tab w:val="left" w:pos="426"/>
          <w:tab w:val="left" w:pos="993"/>
        </w:tabs>
        <w:ind w:firstLine="567"/>
        <w:jc w:val="both"/>
      </w:pPr>
      <w:r w:rsidRPr="0037002D">
        <w:rPr>
          <w:b/>
        </w:rPr>
        <w:t>2.3.1. </w:t>
      </w:r>
      <w:r w:rsidRPr="0037002D">
        <w:t>Принять поставленный товар в соответствии с условиями контракта.</w:t>
      </w:r>
    </w:p>
    <w:p w14:paraId="7F1CE7E9" w14:textId="77777777" w:rsidR="00B300AB" w:rsidRPr="0037002D" w:rsidRDefault="00B300AB" w:rsidP="0037002D">
      <w:pPr>
        <w:tabs>
          <w:tab w:val="left" w:pos="426"/>
          <w:tab w:val="left" w:pos="993"/>
        </w:tabs>
        <w:ind w:firstLine="567"/>
        <w:jc w:val="both"/>
      </w:pPr>
      <w:r w:rsidRPr="0037002D">
        <w:rPr>
          <w:b/>
        </w:rPr>
        <w:t>2.3.2. </w:t>
      </w:r>
      <w:r w:rsidRPr="0037002D">
        <w:t xml:space="preserve">Обеспечить оплату надлежащим образом поставленного и принятого товара </w:t>
      </w:r>
      <w:r w:rsidRPr="0037002D">
        <w:br/>
        <w:t>в соответствии с условиями контракта.</w:t>
      </w:r>
    </w:p>
    <w:p w14:paraId="12F9DC5E" w14:textId="77777777" w:rsidR="00B300AB" w:rsidRPr="0037002D" w:rsidRDefault="00B300AB" w:rsidP="0037002D">
      <w:pPr>
        <w:tabs>
          <w:tab w:val="left" w:pos="0"/>
          <w:tab w:val="left" w:pos="993"/>
        </w:tabs>
        <w:ind w:firstLine="567"/>
        <w:jc w:val="both"/>
      </w:pPr>
      <w:r w:rsidRPr="0037002D">
        <w:rPr>
          <w:b/>
        </w:rPr>
        <w:t>2.3.3. </w:t>
      </w:r>
      <w:r w:rsidRPr="0037002D">
        <w:t xml:space="preserve">Выполнять и обеспечивать выполнение надлежащим образом иных обязательств </w:t>
      </w:r>
      <w:r w:rsidR="00041CEC">
        <w:t>Заказчика</w:t>
      </w:r>
      <w:r w:rsidRPr="0037002D">
        <w:t xml:space="preserve"> по контракту.</w:t>
      </w:r>
    </w:p>
    <w:p w14:paraId="1687CC68" w14:textId="77777777" w:rsidR="00B300AB" w:rsidRPr="0037002D" w:rsidRDefault="00B300AB" w:rsidP="0037002D">
      <w:pPr>
        <w:tabs>
          <w:tab w:val="left" w:pos="426"/>
          <w:tab w:val="left" w:pos="993"/>
        </w:tabs>
        <w:ind w:firstLine="567"/>
        <w:jc w:val="both"/>
      </w:pPr>
      <w:r w:rsidRPr="0037002D">
        <w:rPr>
          <w:b/>
        </w:rPr>
        <w:t>2.4. </w:t>
      </w:r>
      <w:r w:rsidR="00041CEC">
        <w:t>Заказчик</w:t>
      </w:r>
      <w:r w:rsidRPr="0037002D">
        <w:t xml:space="preserve"> вправе:</w:t>
      </w:r>
    </w:p>
    <w:p w14:paraId="72B9657B" w14:textId="77777777" w:rsidR="00F75976" w:rsidRPr="00F75976" w:rsidRDefault="00B300AB" w:rsidP="00F75976">
      <w:pPr>
        <w:tabs>
          <w:tab w:val="left" w:pos="426"/>
          <w:tab w:val="left" w:pos="993"/>
        </w:tabs>
        <w:ind w:firstLine="567"/>
        <w:jc w:val="both"/>
      </w:pPr>
      <w:r w:rsidRPr="0037002D">
        <w:rPr>
          <w:b/>
        </w:rPr>
        <w:t>2.4.1. </w:t>
      </w:r>
      <w:r w:rsidR="00F75976" w:rsidRPr="00F75976">
        <w:t xml:space="preserve">В случае выявления </w:t>
      </w:r>
      <w:r w:rsidR="00041CEC">
        <w:t>Заказчиком</w:t>
      </w:r>
      <w:r w:rsidR="00F75976" w:rsidRPr="00F75976">
        <w:t xml:space="preserve"> недопоставки товара, поставки товара ненадлежащего качества, поставки товара с техническими и функциональными характеристиками (потребительскими свойствами), не соответствующими установленным в спецификации (Приложение № 1 к контракту), поставки товара не соответствующего иным требованиям, установленным</w:t>
      </w:r>
      <w:r w:rsidR="00C8593F">
        <w:t xml:space="preserve"> </w:t>
      </w:r>
      <w:r w:rsidR="00F75976" w:rsidRPr="00F75976">
        <w:t xml:space="preserve">в спецификации (Приложение №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w:t>
      </w:r>
      <w:r w:rsidR="00041CEC">
        <w:t>Заказчиком</w:t>
      </w:r>
      <w:r w:rsidR="00F75976" w:rsidRPr="00F75976">
        <w:t xml:space="preserve"> – на товар, качество которого является улучшенным по сравнению с качеством, указанным в контракте, заменить товар с техническими и функциональными характеристиками (потребительскими свойствами), не соответствующими установленным в спецификации (Приложение № 1 к контракту), на товар с техническими и функциональными характеристиками (потребительскими свойствами), соответствующими установленным в спецификации (Приложение № 1 к контракту), либо по согласованию с </w:t>
      </w:r>
      <w:r w:rsidR="00041CEC">
        <w:t>Заказчиком</w:t>
      </w:r>
      <w:r w:rsidR="00F75976" w:rsidRPr="00F75976">
        <w:t xml:space="preserve"> - на товар, технические и функциональные характеристики (потребительские свойства) которых являются улучшенными по сравнению с соответствующими техническими и функциональными характеристиками (потребительскими свойствами), указанными в контракте.</w:t>
      </w:r>
    </w:p>
    <w:p w14:paraId="4D770643" w14:textId="77777777" w:rsidR="00B300AB" w:rsidRPr="0037002D" w:rsidRDefault="00B300AB" w:rsidP="0037002D">
      <w:pPr>
        <w:tabs>
          <w:tab w:val="left" w:pos="426"/>
          <w:tab w:val="left" w:pos="993"/>
        </w:tabs>
        <w:ind w:firstLine="567"/>
        <w:jc w:val="both"/>
      </w:pPr>
      <w:r w:rsidRPr="0037002D">
        <w:rPr>
          <w:b/>
        </w:rPr>
        <w:t>2.4.2. </w:t>
      </w:r>
      <w:r w:rsidRPr="0037002D">
        <w:t>В случае отказа Поставщика от восполнения недопоставленного количества товара, замены товара ненадлежащего качества на качественный товар, замены товара с техническими, функциональными и иными характеристиками (потребительскими свойствами), не соответствующими установленным в спецификации (Приложение № 1 к контракту), на товар с техническими, функциональными и иными характеристиками (потребительскими свойствами), соответствующими установленным в спецификации (Приложение № 1 к контракту), отказаться от оплаты товара вплоть до надлежащего исполнения Поставщиком своих обязательств по контракту.</w:t>
      </w:r>
    </w:p>
    <w:p w14:paraId="6A380570" w14:textId="77777777" w:rsidR="00C35F04" w:rsidRPr="003E6B93" w:rsidRDefault="00C35F04" w:rsidP="0037002D">
      <w:pPr>
        <w:tabs>
          <w:tab w:val="left" w:pos="993"/>
        </w:tabs>
        <w:autoSpaceDE w:val="0"/>
        <w:autoSpaceDN w:val="0"/>
        <w:adjustRightInd w:val="0"/>
        <w:ind w:firstLine="567"/>
        <w:jc w:val="center"/>
        <w:rPr>
          <w:b/>
          <w:sz w:val="14"/>
          <w:szCs w:val="14"/>
        </w:rPr>
      </w:pPr>
    </w:p>
    <w:p w14:paraId="0235965F" w14:textId="77777777" w:rsidR="008B32B2" w:rsidRDefault="008B32B2" w:rsidP="0037002D">
      <w:pPr>
        <w:tabs>
          <w:tab w:val="left" w:pos="993"/>
        </w:tabs>
        <w:autoSpaceDE w:val="0"/>
        <w:autoSpaceDN w:val="0"/>
        <w:adjustRightInd w:val="0"/>
        <w:ind w:firstLine="567"/>
        <w:jc w:val="center"/>
        <w:rPr>
          <w:b/>
        </w:rPr>
      </w:pPr>
      <w:r w:rsidRPr="0037002D">
        <w:rPr>
          <w:b/>
        </w:rPr>
        <w:t>3. ЦЕНА КОНТРАКТА И ПОРЯДОК РАСЧЕТОВ</w:t>
      </w:r>
    </w:p>
    <w:p w14:paraId="5CD67794" w14:textId="77777777" w:rsidR="00354AEC" w:rsidRPr="0037002D" w:rsidRDefault="00354AEC" w:rsidP="0037002D">
      <w:pPr>
        <w:tabs>
          <w:tab w:val="left" w:pos="993"/>
        </w:tabs>
        <w:autoSpaceDE w:val="0"/>
        <w:autoSpaceDN w:val="0"/>
        <w:adjustRightInd w:val="0"/>
        <w:ind w:firstLine="567"/>
        <w:jc w:val="center"/>
        <w:rPr>
          <w:b/>
        </w:rPr>
      </w:pPr>
    </w:p>
    <w:p w14:paraId="2AB64408" w14:textId="77777777" w:rsidR="00B300AB" w:rsidRPr="0037002D" w:rsidRDefault="008B32B2" w:rsidP="0037002D">
      <w:pPr>
        <w:tabs>
          <w:tab w:val="left" w:pos="993"/>
        </w:tabs>
        <w:ind w:firstLine="567"/>
        <w:jc w:val="both"/>
      </w:pPr>
      <w:r w:rsidRPr="0037002D">
        <w:rPr>
          <w:b/>
        </w:rPr>
        <w:t>3.1. </w:t>
      </w:r>
      <w:r w:rsidR="00B300AB" w:rsidRPr="0037002D">
        <w:t>Цена контракта определена на основании спецификации (Приложение № 1 к контракту)</w:t>
      </w:r>
      <w:r w:rsidR="00B300AB" w:rsidRPr="0037002D">
        <w:br/>
        <w:t xml:space="preserve">и составляет _________ рублей </w:t>
      </w:r>
      <w:r w:rsidR="0053688F" w:rsidRPr="0037002D">
        <w:t>_______</w:t>
      </w:r>
      <w:r w:rsidR="00B300AB" w:rsidRPr="0037002D">
        <w:t>копеек</w:t>
      </w:r>
      <w:r w:rsidR="0053688F" w:rsidRPr="0037002D">
        <w:t xml:space="preserve"> (_________ рублей _______копеек)</w:t>
      </w:r>
      <w:r w:rsidR="008C37BA" w:rsidRPr="0037002D">
        <w:rPr>
          <w:rStyle w:val="a7"/>
        </w:rPr>
        <w:footnoteReference w:id="1"/>
      </w:r>
      <w:r w:rsidR="00EC629C" w:rsidRPr="0037002D">
        <w:t>, в том числе НДС</w:t>
      </w:r>
      <w:r w:rsidR="0071707C" w:rsidRPr="0037002D">
        <w:rPr>
          <w:vertAlign w:val="superscript"/>
        </w:rPr>
        <w:footnoteReference w:id="2"/>
      </w:r>
      <w:r w:rsidR="00EC629C" w:rsidRPr="0037002D">
        <w:t>.</w:t>
      </w:r>
    </w:p>
    <w:p w14:paraId="2D5CBA87" w14:textId="77777777" w:rsidR="00B300AB" w:rsidRPr="0037002D" w:rsidRDefault="00B300AB" w:rsidP="0037002D">
      <w:pPr>
        <w:tabs>
          <w:tab w:val="left" w:pos="993"/>
        </w:tabs>
        <w:ind w:firstLine="567"/>
        <w:jc w:val="both"/>
      </w:pPr>
      <w:r w:rsidRPr="0037002D">
        <w:rPr>
          <w:b/>
        </w:rPr>
        <w:t>3.1.1. </w:t>
      </w:r>
      <w:r w:rsidR="00D56B20" w:rsidRPr="0037002D">
        <w:t xml:space="preserve">Сумма, подлежащая уплате </w:t>
      </w:r>
      <w:r w:rsidR="00041CEC">
        <w:t>Заказчиком</w:t>
      </w:r>
      <w:r w:rsidR="00D56B20" w:rsidRPr="0037002D">
        <w:t xml:space="preserve"> </w:t>
      </w:r>
      <w:r w:rsidR="00320D03" w:rsidRPr="0037002D">
        <w:t xml:space="preserve">по контракту </w:t>
      </w:r>
      <w:r w:rsidR="00AF3555" w:rsidRPr="0037002D">
        <w:t>Поставщику,</w:t>
      </w:r>
      <w:r w:rsidR="00D56B20" w:rsidRPr="0037002D">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041CEC">
        <w:t>Заказчиком</w:t>
      </w:r>
      <w:r w:rsidR="00D56B20" w:rsidRPr="0037002D">
        <w:t>.</w:t>
      </w:r>
    </w:p>
    <w:p w14:paraId="596C9BCB" w14:textId="77777777" w:rsidR="003C6FA8" w:rsidRPr="0037002D" w:rsidRDefault="008B32B2" w:rsidP="0037002D">
      <w:pPr>
        <w:tabs>
          <w:tab w:val="left" w:pos="993"/>
        </w:tabs>
        <w:ind w:firstLine="567"/>
        <w:jc w:val="both"/>
      </w:pPr>
      <w:r w:rsidRPr="0037002D">
        <w:rPr>
          <w:b/>
        </w:rPr>
        <w:lastRenderedPageBreak/>
        <w:t>3.2. </w:t>
      </w:r>
      <w:r w:rsidRPr="0037002D">
        <w:t xml:space="preserve">Цена контракта включает в себя все расходы </w:t>
      </w:r>
      <w:r w:rsidR="00B300AB" w:rsidRPr="0037002D">
        <w:t>Поставщика, связанные с исполнением обязательств по контракту, в том числе расходы по доставке товара, выполнению погрузочно-разгрузочных работ, уплате налогов, пошлин и других обязательных платежей</w:t>
      </w:r>
      <w:r w:rsidRPr="0037002D">
        <w:t xml:space="preserve">. </w:t>
      </w:r>
    </w:p>
    <w:p w14:paraId="36A190EA" w14:textId="77777777" w:rsidR="008E4D0B" w:rsidRPr="0037002D" w:rsidRDefault="002802F9" w:rsidP="0037002D">
      <w:pPr>
        <w:tabs>
          <w:tab w:val="left" w:pos="993"/>
        </w:tabs>
        <w:ind w:firstLine="567"/>
        <w:jc w:val="both"/>
      </w:pPr>
      <w:r w:rsidRPr="0037002D">
        <w:rPr>
          <w:b/>
        </w:rPr>
        <w:t>3.3</w:t>
      </w:r>
      <w:r w:rsidR="00B300AB" w:rsidRPr="0037002D">
        <w:rPr>
          <w:b/>
        </w:rPr>
        <w:t>. </w:t>
      </w:r>
      <w:r w:rsidR="00B300AB" w:rsidRPr="0037002D">
        <w:t xml:space="preserve">Цена контракта является </w:t>
      </w:r>
      <w:proofErr w:type="spellStart"/>
      <w:r w:rsidR="00B300AB" w:rsidRPr="0037002D">
        <w:t>твердой</w:t>
      </w:r>
      <w:proofErr w:type="spellEnd"/>
      <w:r w:rsidR="00B300AB" w:rsidRPr="0037002D">
        <w:t xml:space="preserve"> и определяется на весь срок исполнения контракта</w:t>
      </w:r>
      <w:r w:rsidR="00F549A9" w:rsidRPr="0037002D">
        <w:t xml:space="preserve">, </w:t>
      </w:r>
      <w:r w:rsidR="00F549A9" w:rsidRPr="0037002D">
        <w:br/>
        <w:t>и может быть изменена по соглашению Сторон только в случаях</w:t>
      </w:r>
      <w:r w:rsidR="00E21AF0" w:rsidRPr="0037002D">
        <w:rPr>
          <w:color w:val="000000"/>
          <w:shd w:val="clear" w:color="auto" w:fill="FFFFFF"/>
        </w:rPr>
        <w:t>, предусмотренных</w:t>
      </w:r>
      <w:r w:rsidR="00F549A9" w:rsidRPr="0037002D">
        <w:rPr>
          <w:color w:val="000000"/>
          <w:shd w:val="clear" w:color="auto" w:fill="FFFFFF"/>
        </w:rPr>
        <w:t xml:space="preserve"> Законом </w:t>
      </w:r>
      <w:r w:rsidR="00F549A9" w:rsidRPr="0037002D">
        <w:rPr>
          <w:color w:val="000000"/>
          <w:shd w:val="clear" w:color="auto" w:fill="FFFFFF"/>
        </w:rPr>
        <w:br/>
        <w:t>о контрактной системе</w:t>
      </w:r>
      <w:r w:rsidR="00E21AF0" w:rsidRPr="0037002D">
        <w:rPr>
          <w:color w:val="000000"/>
          <w:shd w:val="clear" w:color="auto" w:fill="FFFFFF"/>
        </w:rPr>
        <w:t>. </w:t>
      </w:r>
    </w:p>
    <w:p w14:paraId="6F413680" w14:textId="77777777" w:rsidR="00354AEC" w:rsidRPr="00354AEC" w:rsidRDefault="00B300AB" w:rsidP="00354AEC">
      <w:pPr>
        <w:ind w:firstLine="709"/>
        <w:jc w:val="both"/>
        <w:rPr>
          <w:sz w:val="22"/>
          <w:szCs w:val="22"/>
        </w:rPr>
      </w:pPr>
      <w:r w:rsidRPr="0037002D">
        <w:rPr>
          <w:b/>
        </w:rPr>
        <w:t>3.4.</w:t>
      </w:r>
      <w:r w:rsidRPr="0037002D">
        <w:t> </w:t>
      </w:r>
      <w:r w:rsidR="00A5745E" w:rsidRPr="00797759">
        <w:t xml:space="preserve">Оплата поставленного товара обеспечивается </w:t>
      </w:r>
      <w:r w:rsidR="00041CEC">
        <w:t>Заказчиком</w:t>
      </w:r>
      <w:r w:rsidR="00A5745E" w:rsidRPr="00797759">
        <w:t xml:space="preserve"> </w:t>
      </w:r>
      <w:r w:rsidR="00C36886" w:rsidRPr="00797759">
        <w:t xml:space="preserve">в безналичной форме за </w:t>
      </w:r>
      <w:proofErr w:type="spellStart"/>
      <w:r w:rsidR="00C36886" w:rsidRPr="00797759">
        <w:t>счет</w:t>
      </w:r>
      <w:proofErr w:type="spellEnd"/>
      <w:r w:rsidR="00C36886" w:rsidRPr="00797759">
        <w:t xml:space="preserve"> </w:t>
      </w:r>
      <w:r w:rsidR="00354AEC" w:rsidRPr="00354AEC">
        <w:rPr>
          <w:sz w:val="22"/>
          <w:szCs w:val="22"/>
        </w:rPr>
        <w:t>внебюджетны</w:t>
      </w:r>
      <w:r w:rsidR="00354AEC">
        <w:rPr>
          <w:sz w:val="22"/>
          <w:szCs w:val="22"/>
        </w:rPr>
        <w:t>х</w:t>
      </w:r>
      <w:r w:rsidR="00354AEC" w:rsidRPr="00354AEC">
        <w:rPr>
          <w:sz w:val="22"/>
          <w:szCs w:val="22"/>
        </w:rPr>
        <w:t xml:space="preserve"> средств</w:t>
      </w:r>
      <w:r w:rsidR="00354AEC">
        <w:rPr>
          <w:sz w:val="22"/>
          <w:szCs w:val="22"/>
        </w:rPr>
        <w:t xml:space="preserve"> (</w:t>
      </w:r>
      <w:r w:rsidR="00354AEC" w:rsidRPr="00354AEC">
        <w:rPr>
          <w:sz w:val="22"/>
          <w:szCs w:val="22"/>
        </w:rPr>
        <w:t>средства бюджетных учреждений</w:t>
      </w:r>
      <w:r w:rsidR="00354AEC">
        <w:rPr>
          <w:sz w:val="22"/>
          <w:szCs w:val="22"/>
        </w:rPr>
        <w:t xml:space="preserve"> </w:t>
      </w:r>
      <w:r w:rsidR="00C063C2">
        <w:rPr>
          <w:sz w:val="22"/>
          <w:szCs w:val="22"/>
        </w:rPr>
        <w:t>–</w:t>
      </w:r>
      <w:r w:rsidR="00354AEC" w:rsidRPr="00354AEC">
        <w:rPr>
          <w:sz w:val="22"/>
          <w:szCs w:val="22"/>
        </w:rPr>
        <w:t xml:space="preserve"> </w:t>
      </w:r>
      <w:r w:rsidR="00037887">
        <w:rPr>
          <w:sz w:val="22"/>
          <w:szCs w:val="22"/>
        </w:rPr>
        <w:t xml:space="preserve">средства субсидии и </w:t>
      </w:r>
      <w:r w:rsidR="00C063C2">
        <w:rPr>
          <w:sz w:val="22"/>
          <w:szCs w:val="22"/>
        </w:rPr>
        <w:t xml:space="preserve">остатки средств </w:t>
      </w:r>
      <w:r w:rsidR="00354AEC" w:rsidRPr="00354AEC">
        <w:rPr>
          <w:sz w:val="22"/>
          <w:szCs w:val="22"/>
        </w:rPr>
        <w:t>субсидии на</w:t>
      </w:r>
      <w:r w:rsidR="00037887">
        <w:rPr>
          <w:sz w:val="22"/>
          <w:szCs w:val="22"/>
        </w:rPr>
        <w:t xml:space="preserve"> финансовое обеспечение выполнения </w:t>
      </w:r>
      <w:r w:rsidR="00354AEC" w:rsidRPr="00354AEC">
        <w:rPr>
          <w:sz w:val="22"/>
          <w:szCs w:val="22"/>
        </w:rPr>
        <w:t>государственного задания</w:t>
      </w:r>
      <w:r w:rsidR="00354AEC">
        <w:rPr>
          <w:sz w:val="22"/>
          <w:szCs w:val="22"/>
        </w:rPr>
        <w:t>)</w:t>
      </w:r>
      <w:r w:rsidR="00354AEC" w:rsidRPr="00354AEC">
        <w:rPr>
          <w:sz w:val="22"/>
          <w:szCs w:val="22"/>
        </w:rPr>
        <w:t>.</w:t>
      </w:r>
    </w:p>
    <w:p w14:paraId="33D4B001" w14:textId="77777777" w:rsidR="00DF6B6C" w:rsidRPr="0037002D" w:rsidRDefault="00B300AB" w:rsidP="001F0E21">
      <w:pPr>
        <w:ind w:firstLine="567"/>
        <w:jc w:val="both"/>
      </w:pPr>
      <w:r w:rsidRPr="003B0BE4">
        <w:rPr>
          <w:b/>
        </w:rPr>
        <w:t>3.5.</w:t>
      </w:r>
      <w:r w:rsidRPr="003B0BE4">
        <w:t> </w:t>
      </w:r>
      <w:r w:rsidR="00BB21C8" w:rsidRPr="003B0BE4">
        <w:t xml:space="preserve">Оплата </w:t>
      </w:r>
      <w:r w:rsidR="003F1763" w:rsidRPr="003B0BE4">
        <w:t xml:space="preserve">поставленного </w:t>
      </w:r>
      <w:r w:rsidR="00BB21C8" w:rsidRPr="003B0BE4">
        <w:t xml:space="preserve">товара осуществляется </w:t>
      </w:r>
      <w:r w:rsidR="00041CEC">
        <w:t>Заказчиком</w:t>
      </w:r>
      <w:r w:rsidR="00BB21C8" w:rsidRPr="003B0BE4">
        <w:t xml:space="preserve"> </w:t>
      </w:r>
      <w:r w:rsidR="003C01C1" w:rsidRPr="003B0BE4">
        <w:rPr>
          <w:b/>
        </w:rPr>
        <w:t xml:space="preserve">в </w:t>
      </w:r>
      <w:r w:rsidR="004129AC" w:rsidRPr="003B0BE4">
        <w:rPr>
          <w:b/>
          <w:bCs/>
          <w:lang w:eastAsia="en-US"/>
        </w:rPr>
        <w:t xml:space="preserve">срок </w:t>
      </w:r>
      <w:r w:rsidR="003C01C1" w:rsidRPr="003B0BE4">
        <w:rPr>
          <w:b/>
          <w:bCs/>
          <w:lang w:eastAsia="en-US"/>
        </w:rPr>
        <w:t>не более</w:t>
      </w:r>
      <w:r w:rsidR="00671E3C" w:rsidRPr="003B0BE4">
        <w:t xml:space="preserve"> </w:t>
      </w:r>
      <w:r w:rsidR="001F0E21">
        <w:rPr>
          <w:b/>
        </w:rPr>
        <w:t>7 (семи</w:t>
      </w:r>
      <w:r w:rsidR="007F26C3" w:rsidRPr="003B0BE4">
        <w:rPr>
          <w:b/>
        </w:rPr>
        <w:t>)</w:t>
      </w:r>
      <w:r w:rsidR="00A9051C" w:rsidRPr="003B0BE4">
        <w:rPr>
          <w:b/>
        </w:rPr>
        <w:t xml:space="preserve"> </w:t>
      </w:r>
      <w:r w:rsidR="0056017E" w:rsidRPr="003B0BE4">
        <w:rPr>
          <w:b/>
        </w:rPr>
        <w:t xml:space="preserve">рабочих </w:t>
      </w:r>
      <w:r w:rsidR="00BB21C8" w:rsidRPr="003B0BE4">
        <w:rPr>
          <w:b/>
        </w:rPr>
        <w:t>дней</w:t>
      </w:r>
      <w:r w:rsidR="00BB21C8" w:rsidRPr="003B0BE4">
        <w:t xml:space="preserve"> </w:t>
      </w:r>
      <w:r w:rsidR="00DF6B6C" w:rsidRPr="003B0BE4">
        <w:t>с даты подписания</w:t>
      </w:r>
      <w:r w:rsidR="004129AC" w:rsidRPr="003B0BE4">
        <w:t xml:space="preserve"> </w:t>
      </w:r>
      <w:r w:rsidR="00041CEC">
        <w:t>Заказчиком</w:t>
      </w:r>
      <w:r w:rsidR="00DF6B6C" w:rsidRPr="003B0BE4">
        <w:t xml:space="preserve"> документа о </w:t>
      </w:r>
      <w:proofErr w:type="spellStart"/>
      <w:r w:rsidR="00DF6B6C" w:rsidRPr="003B0BE4">
        <w:t>приемке</w:t>
      </w:r>
      <w:proofErr w:type="spellEnd"/>
      <w:r w:rsidR="00DF6B6C" w:rsidRPr="003B0BE4">
        <w:t>.</w:t>
      </w:r>
      <w:r w:rsidR="00AB2A79" w:rsidRPr="003B0BE4">
        <w:t xml:space="preserve"> </w:t>
      </w:r>
    </w:p>
    <w:p w14:paraId="0170F899" w14:textId="77777777" w:rsidR="00E763E1" w:rsidRPr="003E6B93" w:rsidRDefault="00E763E1" w:rsidP="0037002D">
      <w:pPr>
        <w:spacing w:line="218" w:lineRule="auto"/>
        <w:ind w:firstLine="567"/>
        <w:jc w:val="both"/>
        <w:rPr>
          <w:sz w:val="14"/>
          <w:szCs w:val="14"/>
        </w:rPr>
      </w:pPr>
    </w:p>
    <w:p w14:paraId="65FDBE13" w14:textId="77777777" w:rsidR="00F654E9" w:rsidRDefault="008B32B2" w:rsidP="0037002D">
      <w:pPr>
        <w:tabs>
          <w:tab w:val="left" w:pos="993"/>
        </w:tabs>
        <w:ind w:firstLine="567"/>
        <w:jc w:val="center"/>
        <w:rPr>
          <w:b/>
        </w:rPr>
      </w:pPr>
      <w:r w:rsidRPr="0037002D">
        <w:rPr>
          <w:b/>
        </w:rPr>
        <w:t xml:space="preserve">4. </w:t>
      </w:r>
      <w:r w:rsidR="00F654E9" w:rsidRPr="0037002D">
        <w:rPr>
          <w:b/>
        </w:rPr>
        <w:t>ПОРЯДОК ПОСТАВКИ ТОВАРА</w:t>
      </w:r>
    </w:p>
    <w:p w14:paraId="5271DD75" w14:textId="77777777" w:rsidR="00354AEC" w:rsidRPr="0037002D" w:rsidRDefault="00354AEC" w:rsidP="0037002D">
      <w:pPr>
        <w:tabs>
          <w:tab w:val="left" w:pos="993"/>
        </w:tabs>
        <w:ind w:firstLine="567"/>
        <w:jc w:val="center"/>
        <w:rPr>
          <w:b/>
        </w:rPr>
      </w:pPr>
    </w:p>
    <w:p w14:paraId="7549AEC9" w14:textId="77777777" w:rsidR="00A9051C" w:rsidRPr="00C377CF" w:rsidRDefault="00A9051C" w:rsidP="0037002D">
      <w:pPr>
        <w:tabs>
          <w:tab w:val="left" w:pos="426"/>
          <w:tab w:val="left" w:pos="993"/>
        </w:tabs>
        <w:ind w:firstLine="567"/>
        <w:jc w:val="both"/>
        <w:rPr>
          <w:b/>
        </w:rPr>
      </w:pPr>
      <w:r w:rsidRPr="00C377CF">
        <w:rPr>
          <w:b/>
        </w:rPr>
        <w:t>4.1.</w:t>
      </w:r>
      <w:r w:rsidRPr="00C377CF">
        <w:t xml:space="preserve"> Поставка товара осуществляется </w:t>
      </w:r>
      <w:r w:rsidR="00D90134">
        <w:rPr>
          <w:b/>
        </w:rPr>
        <w:t>по заявкам Заказчика</w:t>
      </w:r>
      <w:r w:rsidR="003B0BE4" w:rsidRPr="00C377CF">
        <w:rPr>
          <w:b/>
        </w:rPr>
        <w:t>.</w:t>
      </w:r>
    </w:p>
    <w:p w14:paraId="26C35AB2" w14:textId="77777777" w:rsidR="008176C7" w:rsidRPr="0037002D" w:rsidRDefault="008176C7" w:rsidP="0037002D">
      <w:pPr>
        <w:tabs>
          <w:tab w:val="left" w:pos="993"/>
        </w:tabs>
        <w:spacing w:line="238" w:lineRule="auto"/>
        <w:ind w:firstLine="567"/>
        <w:jc w:val="both"/>
      </w:pPr>
      <w:r w:rsidRPr="00C377CF">
        <w:rPr>
          <w:b/>
        </w:rPr>
        <w:t>4.2.</w:t>
      </w:r>
      <w:r w:rsidRPr="00C377CF">
        <w:t> </w:t>
      </w:r>
      <w:r w:rsidRPr="00C377CF">
        <w:rPr>
          <w:bCs/>
        </w:rPr>
        <w:t>Поставляемый</w:t>
      </w:r>
      <w:r w:rsidRPr="0037002D">
        <w:rPr>
          <w:bCs/>
        </w:rPr>
        <w:t xml:space="preserve">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3B0BE4">
        <w:rPr>
          <w:bCs/>
        </w:rPr>
        <w:t>.</w:t>
      </w:r>
      <w:r w:rsidRPr="0037002D">
        <w:rPr>
          <w:bCs/>
        </w:rPr>
        <w:t xml:space="preserve"> </w:t>
      </w:r>
      <w:r w:rsidRPr="0037002D">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r w:rsidR="00D14EEC" w:rsidRPr="0037002D">
        <w:t>.</w:t>
      </w:r>
    </w:p>
    <w:p w14:paraId="2F7B13F0" w14:textId="77777777" w:rsidR="0076142C" w:rsidRPr="0037002D" w:rsidRDefault="008176C7" w:rsidP="0037002D">
      <w:pPr>
        <w:tabs>
          <w:tab w:val="left" w:pos="993"/>
        </w:tabs>
        <w:spacing w:line="238" w:lineRule="auto"/>
        <w:ind w:firstLine="567"/>
        <w:jc w:val="both"/>
      </w:pPr>
      <w:r w:rsidRPr="0037002D">
        <w:rPr>
          <w:b/>
        </w:rPr>
        <w:t>4.3.</w:t>
      </w:r>
      <w:r w:rsidRPr="0037002D">
        <w:t> </w:t>
      </w:r>
      <w:r w:rsidRPr="0037002D">
        <w:rPr>
          <w:bCs/>
        </w:rPr>
        <w:t>При осуществлении поставки товара Поставщик представляет оригиналы или надлежащим образом заверенные копии документов, подтверждающих соответствие поставляемого товара требованиям к его качеству и безопасности, предусмотренным действующим законодательством Российской Федерации</w:t>
      </w:r>
      <w:r w:rsidR="00600AA9">
        <w:rPr>
          <w:bCs/>
        </w:rPr>
        <w:t>.</w:t>
      </w:r>
      <w:r w:rsidR="009D7060" w:rsidRPr="0037002D">
        <w:t xml:space="preserve"> </w:t>
      </w:r>
    </w:p>
    <w:p w14:paraId="1FB8BDA6" w14:textId="77777777" w:rsidR="008176C7" w:rsidRPr="0037002D" w:rsidRDefault="008176C7" w:rsidP="0037002D">
      <w:pPr>
        <w:tabs>
          <w:tab w:val="left" w:pos="426"/>
          <w:tab w:val="left" w:pos="993"/>
        </w:tabs>
        <w:ind w:firstLine="567"/>
        <w:jc w:val="both"/>
        <w:rPr>
          <w:color w:val="000000"/>
        </w:rPr>
      </w:pPr>
      <w:r w:rsidRPr="0037002D">
        <w:rPr>
          <w:b/>
        </w:rPr>
        <w:t>4.4.</w:t>
      </w:r>
      <w:r w:rsidRPr="0037002D">
        <w:t> </w:t>
      </w:r>
      <w:r w:rsidRPr="0037002D">
        <w:rPr>
          <w:color w:val="000000"/>
        </w:rPr>
        <w:t>Поставляемый товар должен являться новым (ранее не находившимся в использовании у Поставщика и (или) у третьих лиц),</w:t>
      </w:r>
      <w:r w:rsidRPr="0037002D">
        <w:t xml:space="preserve"> </w:t>
      </w:r>
      <w:r w:rsidRPr="0037002D">
        <w:rPr>
          <w:color w:val="000000"/>
        </w:rPr>
        <w:t>быть не подвергавшимся ранее ремонту (модернизации и/или восстановлению), не должен находиться в залоге, под арестом или под иным обременением.</w:t>
      </w:r>
    </w:p>
    <w:p w14:paraId="0D504C85" w14:textId="77777777" w:rsidR="008176C7" w:rsidRPr="008C3BC5" w:rsidRDefault="008176C7" w:rsidP="0037002D">
      <w:pPr>
        <w:tabs>
          <w:tab w:val="left" w:pos="426"/>
          <w:tab w:val="left" w:pos="993"/>
        </w:tabs>
        <w:ind w:firstLine="567"/>
        <w:jc w:val="both"/>
      </w:pPr>
      <w:r w:rsidRPr="008C3BC5">
        <w:rPr>
          <w:b/>
        </w:rPr>
        <w:t>4.5.</w:t>
      </w:r>
      <w:r w:rsidRPr="008C3BC5">
        <w:t> </w:t>
      </w:r>
      <w:r w:rsidR="002E60D4" w:rsidRPr="008C3BC5">
        <w:rPr>
          <w:color w:val="000000"/>
          <w:shd w:val="clear" w:color="auto" w:fill="FFFFFF"/>
        </w:rPr>
        <w:t xml:space="preserve">Доставка товаров осуществляется Поставщиком </w:t>
      </w:r>
      <w:proofErr w:type="spellStart"/>
      <w:r w:rsidR="002E60D4" w:rsidRPr="008C3BC5">
        <w:rPr>
          <w:color w:val="000000"/>
          <w:shd w:val="clear" w:color="auto" w:fill="FFFFFF"/>
        </w:rPr>
        <w:t>путем</w:t>
      </w:r>
      <w:proofErr w:type="spellEnd"/>
      <w:r w:rsidR="002E60D4" w:rsidRPr="008C3BC5">
        <w:rPr>
          <w:color w:val="000000"/>
          <w:shd w:val="clear" w:color="auto" w:fill="FFFFFF"/>
        </w:rPr>
        <w:t xml:space="preserve"> </w:t>
      </w:r>
      <w:r w:rsidR="00551AF1" w:rsidRPr="008C3BC5">
        <w:rPr>
          <w:color w:val="000000"/>
          <w:shd w:val="clear" w:color="auto" w:fill="FFFFFF"/>
        </w:rPr>
        <w:t>его выгрузки</w:t>
      </w:r>
      <w:r w:rsidR="002E60D4" w:rsidRPr="008C3BC5">
        <w:rPr>
          <w:color w:val="000000"/>
          <w:shd w:val="clear" w:color="auto" w:fill="FFFFFF"/>
        </w:rPr>
        <w:t xml:space="preserve"> </w:t>
      </w:r>
      <w:r w:rsidRPr="008C3BC5">
        <w:t xml:space="preserve">по адресу: </w:t>
      </w:r>
      <w:r w:rsidR="00902C16" w:rsidRPr="008C3BC5">
        <w:br/>
      </w:r>
      <w:r w:rsidRPr="008C3BC5">
        <w:t xml:space="preserve">Санкт-Петербург, Смольный проезд, д. 1, литера Б (далее – объект), в помещения, указанные </w:t>
      </w:r>
      <w:r w:rsidR="00041CEC">
        <w:t>Заказчиком</w:t>
      </w:r>
      <w:r w:rsidRPr="008C3BC5">
        <w:t>.</w:t>
      </w:r>
      <w:r w:rsidR="002E60D4" w:rsidRPr="008C3BC5">
        <w:t xml:space="preserve"> Доставка товара, выполнение погрузочно-разгрузочных работ поставляемого товара осуществляются силами и за </w:t>
      </w:r>
      <w:proofErr w:type="spellStart"/>
      <w:r w:rsidR="002E60D4" w:rsidRPr="008C3BC5">
        <w:t>счет</w:t>
      </w:r>
      <w:proofErr w:type="spellEnd"/>
      <w:r w:rsidR="002E60D4" w:rsidRPr="008C3BC5">
        <w:t xml:space="preserve"> Поставщика.</w:t>
      </w:r>
    </w:p>
    <w:p w14:paraId="5C943B2B" w14:textId="77777777" w:rsidR="00CE086F" w:rsidRPr="008C3BC5" w:rsidRDefault="00CE086F" w:rsidP="0037002D">
      <w:pPr>
        <w:tabs>
          <w:tab w:val="left" w:pos="426"/>
          <w:tab w:val="left" w:pos="993"/>
        </w:tabs>
        <w:ind w:firstLine="567"/>
        <w:jc w:val="both"/>
      </w:pPr>
      <w:r w:rsidRPr="008C3BC5">
        <w:rPr>
          <w:b/>
        </w:rPr>
        <w:t>4.</w:t>
      </w:r>
      <w:r w:rsidR="004A58A8" w:rsidRPr="008C3BC5">
        <w:rPr>
          <w:b/>
        </w:rPr>
        <w:t>5.1</w:t>
      </w:r>
      <w:r w:rsidRPr="008C3BC5">
        <w:rPr>
          <w:b/>
        </w:rPr>
        <w:t>.</w:t>
      </w:r>
      <w:r w:rsidRPr="008C3BC5">
        <w:t xml:space="preserve"> При </w:t>
      </w:r>
      <w:r w:rsidR="00551AF1" w:rsidRPr="008C3BC5">
        <w:t>выгрузке</w:t>
      </w:r>
      <w:r w:rsidRPr="008C3BC5">
        <w:t xml:space="preserve"> товара оформляется акт </w:t>
      </w:r>
      <w:proofErr w:type="spellStart"/>
      <w:r w:rsidRPr="008C3BC5">
        <w:t>приема</w:t>
      </w:r>
      <w:proofErr w:type="spellEnd"/>
      <w:r w:rsidRPr="008C3BC5">
        <w:t>-передачи товара либо товарно-транспортная накладная.</w:t>
      </w:r>
    </w:p>
    <w:p w14:paraId="3DAECAF2" w14:textId="77777777" w:rsidR="00D141D6" w:rsidRPr="008C3BC5" w:rsidRDefault="008176C7" w:rsidP="0037002D">
      <w:pPr>
        <w:tabs>
          <w:tab w:val="left" w:pos="426"/>
          <w:tab w:val="left" w:pos="993"/>
        </w:tabs>
        <w:ind w:firstLine="567"/>
        <w:jc w:val="both"/>
      </w:pPr>
      <w:r w:rsidRPr="008C3BC5">
        <w:rPr>
          <w:b/>
        </w:rPr>
        <w:t>4.5.</w:t>
      </w:r>
      <w:r w:rsidR="004A58A8" w:rsidRPr="008C3BC5">
        <w:rPr>
          <w:b/>
        </w:rPr>
        <w:t>2</w:t>
      </w:r>
      <w:r w:rsidRPr="008C3BC5">
        <w:rPr>
          <w:b/>
        </w:rPr>
        <w:t>.</w:t>
      </w:r>
      <w:r w:rsidRPr="008C3BC5">
        <w:t> </w:t>
      </w:r>
      <w:r w:rsidR="00D141D6" w:rsidRPr="008C3BC5">
        <w:t>Объект с ограниченным допуском. Допуск на объект осуществляется Службой охраны по Северо-Западному федеральному округу Федеральной службы охраны Российской Федерации строго по пропускам, оформленным на основании документов, удостоверяющих личность и после проверки представителей Поставщика, транспортных средств, посредством которых осуществляется доставка товара.</w:t>
      </w:r>
    </w:p>
    <w:p w14:paraId="75AC7616" w14:textId="77777777" w:rsidR="00452BC6" w:rsidRPr="008C3BC5" w:rsidRDefault="00DE7552" w:rsidP="0037002D">
      <w:pPr>
        <w:tabs>
          <w:tab w:val="left" w:pos="426"/>
          <w:tab w:val="left" w:pos="993"/>
        </w:tabs>
        <w:ind w:firstLine="567"/>
        <w:jc w:val="both"/>
      </w:pPr>
      <w:r w:rsidRPr="008C3BC5">
        <w:rPr>
          <w:b/>
        </w:rPr>
        <w:t>4.</w:t>
      </w:r>
      <w:r w:rsidR="002E60D4" w:rsidRPr="008C3BC5">
        <w:rPr>
          <w:b/>
        </w:rPr>
        <w:t>5</w:t>
      </w:r>
      <w:r w:rsidRPr="008C3BC5">
        <w:rPr>
          <w:b/>
        </w:rPr>
        <w:t>.</w:t>
      </w:r>
      <w:r w:rsidR="004A58A8" w:rsidRPr="008C3BC5">
        <w:rPr>
          <w:b/>
        </w:rPr>
        <w:t>3</w:t>
      </w:r>
      <w:r w:rsidRPr="008C3BC5">
        <w:rPr>
          <w:b/>
        </w:rPr>
        <w:t>.</w:t>
      </w:r>
      <w:r w:rsidRPr="008C3BC5">
        <w:t xml:space="preserve"> </w:t>
      </w:r>
      <w:r w:rsidR="00BF229B" w:rsidRPr="008C3BC5">
        <w:t>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p>
    <w:p w14:paraId="743B1177" w14:textId="77777777" w:rsidR="00A9051C" w:rsidRPr="0037002D" w:rsidRDefault="00452BC6" w:rsidP="0037002D">
      <w:pPr>
        <w:tabs>
          <w:tab w:val="left" w:pos="426"/>
          <w:tab w:val="left" w:pos="993"/>
        </w:tabs>
        <w:ind w:firstLine="567"/>
        <w:jc w:val="both"/>
      </w:pPr>
      <w:r w:rsidRPr="00452BC6">
        <w:t>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1919FC97" w14:textId="77777777" w:rsidR="008176C7" w:rsidRPr="0037002D" w:rsidRDefault="008176C7" w:rsidP="0037002D">
      <w:pPr>
        <w:tabs>
          <w:tab w:val="left" w:pos="426"/>
          <w:tab w:val="left" w:pos="993"/>
        </w:tabs>
        <w:ind w:firstLine="567"/>
        <w:jc w:val="both"/>
      </w:pPr>
      <w:r w:rsidRPr="0037002D">
        <w:rPr>
          <w:b/>
        </w:rPr>
        <w:t>4.</w:t>
      </w:r>
      <w:r w:rsidR="004A58A8" w:rsidRPr="0037002D">
        <w:rPr>
          <w:b/>
        </w:rPr>
        <w:t>6</w:t>
      </w:r>
      <w:r w:rsidRPr="0037002D">
        <w:rPr>
          <w:b/>
        </w:rPr>
        <w:t>.</w:t>
      </w:r>
      <w:r w:rsidRPr="0037002D">
        <w:t> Поставщик обязан заблаговременно</w:t>
      </w:r>
      <w:r w:rsidR="00C8593F">
        <w:t>, не менее чем за 2 (два) рабочих дня,</w:t>
      </w:r>
      <w:r w:rsidRPr="0037002D">
        <w:t xml:space="preserve"> уведомить </w:t>
      </w:r>
      <w:r w:rsidR="00041CEC">
        <w:t>Заказчика</w:t>
      </w:r>
      <w:r w:rsidRPr="0037002D">
        <w:t xml:space="preserve"> о готовности товара к поставке, назначить ответственного представителя со своей стороны за оформление сдачи-</w:t>
      </w:r>
      <w:proofErr w:type="spellStart"/>
      <w:r w:rsidRPr="0037002D">
        <w:t>приемки</w:t>
      </w:r>
      <w:proofErr w:type="spellEnd"/>
      <w:r w:rsidRPr="0037002D">
        <w:t xml:space="preserve"> поставленного товара, сообщить фамилию, имя, отчество, данные документа, удостоверяющего личность ответственного за оформление </w:t>
      </w:r>
      <w:r w:rsidR="00313E37" w:rsidRPr="0037002D">
        <w:t>пере</w:t>
      </w:r>
      <w:r w:rsidRPr="0037002D">
        <w:t>дачи поставленного товара</w:t>
      </w:r>
      <w:r w:rsidR="00313E37" w:rsidRPr="0037002D">
        <w:t xml:space="preserve"> в месте доставки</w:t>
      </w:r>
      <w:r w:rsidRPr="0037002D">
        <w:t xml:space="preserve"> представителя Поставщика, указать время доставки товара, государственный номер транспортного средства, посредством которого производится доставка товара, фамилию, имя, отчество и данные документа, удостоверяющего личность водителя указанного транспортного средства, фамилии, имена, отчества и данные документов, удостоверяющих личность рабочих, задействованных в погрузочно-разгрузочных работах при поставке товара. </w:t>
      </w:r>
    </w:p>
    <w:p w14:paraId="14FBF829" w14:textId="77777777" w:rsidR="008176C7" w:rsidRPr="0037002D" w:rsidRDefault="008176C7" w:rsidP="0037002D">
      <w:pPr>
        <w:tabs>
          <w:tab w:val="left" w:pos="426"/>
          <w:tab w:val="left" w:pos="993"/>
        </w:tabs>
        <w:ind w:firstLine="567"/>
        <w:jc w:val="both"/>
      </w:pPr>
      <w:r w:rsidRPr="0037002D">
        <w:rPr>
          <w:b/>
        </w:rPr>
        <w:t>4.</w:t>
      </w:r>
      <w:r w:rsidR="004A58A8" w:rsidRPr="0037002D">
        <w:rPr>
          <w:b/>
        </w:rPr>
        <w:t>7</w:t>
      </w:r>
      <w:r w:rsidRPr="0037002D">
        <w:rPr>
          <w:b/>
        </w:rPr>
        <w:t>.</w:t>
      </w:r>
      <w:r w:rsidRPr="0037002D">
        <w:t xml:space="preserve"> Риск случайной гибели или повреждения товара переходит на </w:t>
      </w:r>
      <w:r w:rsidR="00041CEC">
        <w:t>Заказчика</w:t>
      </w:r>
      <w:r w:rsidRPr="0037002D">
        <w:t xml:space="preserve"> с момента подписания его представителем </w:t>
      </w:r>
      <w:r w:rsidR="00CE086F" w:rsidRPr="0037002D">
        <w:t>акт</w:t>
      </w:r>
      <w:r w:rsidR="005D6ADC" w:rsidRPr="0037002D">
        <w:t>а</w:t>
      </w:r>
      <w:r w:rsidR="00CE086F" w:rsidRPr="0037002D">
        <w:t xml:space="preserve"> </w:t>
      </w:r>
      <w:proofErr w:type="spellStart"/>
      <w:r w:rsidR="00CE086F" w:rsidRPr="0037002D">
        <w:t>приема</w:t>
      </w:r>
      <w:proofErr w:type="spellEnd"/>
      <w:r w:rsidR="00CE086F" w:rsidRPr="0037002D">
        <w:t>-передачи товара либо товарно-транспортн</w:t>
      </w:r>
      <w:r w:rsidR="005D6ADC" w:rsidRPr="0037002D">
        <w:t xml:space="preserve">ой </w:t>
      </w:r>
      <w:r w:rsidR="00CE086F" w:rsidRPr="0037002D">
        <w:t>накладн</w:t>
      </w:r>
      <w:r w:rsidR="005D6ADC" w:rsidRPr="0037002D">
        <w:t>ой</w:t>
      </w:r>
      <w:r w:rsidRPr="0037002D">
        <w:t xml:space="preserve">. </w:t>
      </w:r>
    </w:p>
    <w:p w14:paraId="216C056D" w14:textId="77777777" w:rsidR="008176C7" w:rsidRDefault="008176C7" w:rsidP="0037002D">
      <w:pPr>
        <w:tabs>
          <w:tab w:val="left" w:pos="993"/>
        </w:tabs>
        <w:ind w:firstLine="567"/>
        <w:jc w:val="both"/>
      </w:pPr>
      <w:r w:rsidRPr="0037002D">
        <w:rPr>
          <w:b/>
        </w:rPr>
        <w:lastRenderedPageBreak/>
        <w:t>4.</w:t>
      </w:r>
      <w:r w:rsidR="004A58A8" w:rsidRPr="0037002D">
        <w:rPr>
          <w:b/>
        </w:rPr>
        <w:t>8</w:t>
      </w:r>
      <w:r w:rsidRPr="0037002D">
        <w:rPr>
          <w:b/>
        </w:rPr>
        <w:t>.</w:t>
      </w:r>
      <w:r w:rsidRPr="0037002D">
        <w:t xml:space="preserve"> Право </w:t>
      </w:r>
      <w:r w:rsidRPr="0037002D">
        <w:rPr>
          <w:color w:val="000000"/>
        </w:rPr>
        <w:t xml:space="preserve">владения, пользования и распоряжения </w:t>
      </w:r>
      <w:r w:rsidRPr="0037002D">
        <w:t xml:space="preserve">товаром переходит от Поставщика к </w:t>
      </w:r>
      <w:r w:rsidR="00041CEC">
        <w:t>Заказчику</w:t>
      </w:r>
      <w:r w:rsidRPr="0037002D">
        <w:t xml:space="preserve"> после подписания представителем </w:t>
      </w:r>
      <w:r w:rsidR="00041CEC">
        <w:t>Заказчика</w:t>
      </w:r>
      <w:r w:rsidRPr="0037002D">
        <w:t xml:space="preserve"> </w:t>
      </w:r>
      <w:r w:rsidR="002E60D4" w:rsidRPr="0037002D">
        <w:t xml:space="preserve">документа о </w:t>
      </w:r>
      <w:proofErr w:type="spellStart"/>
      <w:r w:rsidR="002E60D4" w:rsidRPr="0037002D">
        <w:t>приемке</w:t>
      </w:r>
      <w:proofErr w:type="spellEnd"/>
      <w:r w:rsidRPr="0037002D">
        <w:t>.</w:t>
      </w:r>
    </w:p>
    <w:p w14:paraId="4818F9D8" w14:textId="77777777" w:rsidR="00F27FF5" w:rsidRPr="0037002D" w:rsidRDefault="00F27FF5" w:rsidP="0037002D">
      <w:pPr>
        <w:tabs>
          <w:tab w:val="left" w:pos="993"/>
        </w:tabs>
        <w:ind w:firstLine="567"/>
        <w:jc w:val="both"/>
      </w:pPr>
    </w:p>
    <w:p w14:paraId="0135A5BF" w14:textId="77777777" w:rsidR="00F654E9" w:rsidRDefault="00F654E9" w:rsidP="0037002D">
      <w:pPr>
        <w:tabs>
          <w:tab w:val="left" w:pos="360"/>
          <w:tab w:val="left" w:pos="993"/>
        </w:tabs>
        <w:ind w:firstLine="567"/>
        <w:jc w:val="center"/>
        <w:rPr>
          <w:b/>
        </w:rPr>
      </w:pPr>
      <w:r w:rsidRPr="0037002D">
        <w:rPr>
          <w:b/>
        </w:rPr>
        <w:t>5. ПОРЯДОК СДАЧИ-ПРИЕМКИ ТОВАРА</w:t>
      </w:r>
    </w:p>
    <w:p w14:paraId="02242E70" w14:textId="77777777" w:rsidR="00F27FF5" w:rsidRDefault="00F27FF5" w:rsidP="0037002D">
      <w:pPr>
        <w:tabs>
          <w:tab w:val="left" w:pos="360"/>
          <w:tab w:val="left" w:pos="993"/>
        </w:tabs>
        <w:ind w:firstLine="567"/>
        <w:jc w:val="center"/>
        <w:rPr>
          <w:b/>
        </w:rPr>
      </w:pPr>
    </w:p>
    <w:p w14:paraId="41162BF2" w14:textId="77777777" w:rsidR="00F27FF5" w:rsidRPr="00F27FF5" w:rsidRDefault="00F27FF5" w:rsidP="00F27FF5">
      <w:pPr>
        <w:ind w:right="-1" w:firstLine="567"/>
        <w:jc w:val="both"/>
        <w:rPr>
          <w:bCs/>
          <w:lang w:eastAsia="en-US"/>
        </w:rPr>
      </w:pPr>
      <w:r>
        <w:rPr>
          <w:b/>
          <w:lang w:eastAsia="en-US"/>
        </w:rPr>
        <w:t>5.1. З</w:t>
      </w:r>
      <w:r w:rsidRPr="00F27FF5">
        <w:rPr>
          <w:lang w:eastAsia="en-US"/>
        </w:rPr>
        <w:t xml:space="preserve">аказчик организует </w:t>
      </w:r>
      <w:proofErr w:type="spellStart"/>
      <w:r w:rsidRPr="00F27FF5">
        <w:rPr>
          <w:lang w:eastAsia="en-US"/>
        </w:rPr>
        <w:t>приемку</w:t>
      </w:r>
      <w:proofErr w:type="spellEnd"/>
      <w:r w:rsidRPr="00F27FF5">
        <w:rPr>
          <w:lang w:eastAsia="en-US"/>
        </w:rPr>
        <w:t xml:space="preserve"> товара после </w:t>
      </w:r>
      <w:permStart w:id="656618012" w:edGrp="everyone"/>
      <w:r w:rsidRPr="00F27FF5">
        <w:rPr>
          <w:lang w:eastAsia="en-US"/>
        </w:rPr>
        <w:t>его выгрузки в месте доставки товара</w:t>
      </w:r>
      <w:permEnd w:id="656618012"/>
      <w:r w:rsidRPr="00F27FF5">
        <w:rPr>
          <w:lang w:eastAsia="en-US"/>
        </w:rPr>
        <w:t xml:space="preserve">. </w:t>
      </w:r>
      <w:r w:rsidRPr="00F27FF5">
        <w:rPr>
          <w:bCs/>
          <w:lang w:eastAsia="en-US"/>
        </w:rPr>
        <w:t xml:space="preserve">Поставщик одновременно с передачей товара </w:t>
      </w:r>
      <w:proofErr w:type="spellStart"/>
      <w:r w:rsidRPr="00F27FF5">
        <w:rPr>
          <w:bCs/>
          <w:lang w:eastAsia="en-US"/>
        </w:rPr>
        <w:t>передает</w:t>
      </w:r>
      <w:proofErr w:type="spellEnd"/>
      <w:r w:rsidRPr="00F27FF5">
        <w:rPr>
          <w:bCs/>
          <w:lang w:eastAsia="en-US"/>
        </w:rPr>
        <w:t xml:space="preserve"> </w:t>
      </w:r>
      <w:r>
        <w:rPr>
          <w:bCs/>
          <w:lang w:eastAsia="en-US"/>
        </w:rPr>
        <w:t>З</w:t>
      </w:r>
      <w:r w:rsidRPr="00F27FF5">
        <w:rPr>
          <w:bCs/>
          <w:lang w:eastAsia="en-US"/>
        </w:rPr>
        <w:t>аказчику</w:t>
      </w:r>
      <w:r w:rsidRPr="00F27FF5">
        <w:rPr>
          <w:lang w:eastAsia="en-US"/>
        </w:rPr>
        <w:t xml:space="preserve"> товарную накладную в 2 (двух) экземплярах (по одному для каждой из сторон), </w:t>
      </w:r>
      <w:r w:rsidRPr="00F27FF5">
        <w:rPr>
          <w:bCs/>
          <w:lang w:eastAsia="en-US"/>
        </w:rPr>
        <w:t xml:space="preserve">относящиеся к товару документы, </w:t>
      </w:r>
      <w:permStart w:id="110302949" w:edGrp="everyone"/>
      <w:r w:rsidRPr="00F27FF5">
        <w:rPr>
          <w:bCs/>
          <w:lang w:eastAsia="en-US"/>
        </w:rPr>
        <w:t>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ermEnd w:id="110302949"/>
    <w:p w14:paraId="0AA0BD2B" w14:textId="77777777" w:rsidR="00F27FF5" w:rsidRPr="00F27FF5" w:rsidRDefault="00F27FF5" w:rsidP="00F27FF5">
      <w:pPr>
        <w:tabs>
          <w:tab w:val="left" w:pos="993"/>
        </w:tabs>
        <w:ind w:firstLine="567"/>
        <w:jc w:val="both"/>
        <w:rPr>
          <w:bCs/>
        </w:rPr>
      </w:pPr>
      <w:r w:rsidRPr="00F27FF5">
        <w:rPr>
          <w:b/>
        </w:rPr>
        <w:t>5.2.</w:t>
      </w:r>
      <w:r w:rsidRPr="00F27FF5">
        <w:t> </w:t>
      </w:r>
      <w:proofErr w:type="spellStart"/>
      <w:r w:rsidRPr="00F27FF5">
        <w:t>Приемка</w:t>
      </w:r>
      <w:proofErr w:type="spellEnd"/>
      <w:r w:rsidRPr="00F27FF5">
        <w:t xml:space="preserve"> товара осуществляется </w:t>
      </w:r>
      <w:r>
        <w:t>З</w:t>
      </w:r>
      <w:r w:rsidRPr="00F27FF5">
        <w:t xml:space="preserve">аказчиком в срок не позднее 5 (пяти) рабочих дней с момента доставки товара в место поставки. </w:t>
      </w:r>
      <w:permStart w:id="1406167088" w:edGrp="everyone"/>
      <w:r w:rsidRPr="00F27FF5">
        <w:rPr>
          <w:bCs/>
        </w:rPr>
        <w:t xml:space="preserve">При </w:t>
      </w:r>
      <w:proofErr w:type="spellStart"/>
      <w:r w:rsidRPr="00F27FF5">
        <w:rPr>
          <w:bCs/>
        </w:rPr>
        <w:t>приемке</w:t>
      </w:r>
      <w:proofErr w:type="spellEnd"/>
      <w:r w:rsidRPr="00F27FF5">
        <w:rPr>
          <w:bCs/>
        </w:rPr>
        <w:t xml:space="preserve"> товара представитель </w:t>
      </w:r>
      <w:r>
        <w:rPr>
          <w:bCs/>
        </w:rPr>
        <w:t>З</w:t>
      </w:r>
      <w:r w:rsidRPr="00F27FF5">
        <w:rPr>
          <w:bCs/>
        </w:rPr>
        <w:t xml:space="preserve">аказчика </w:t>
      </w:r>
      <w:r w:rsidRPr="00F27FF5">
        <w:t>проверяет товар по количеству и качеству в соответствии с требованиями действующего законодательства Российской Федерации</w:t>
      </w:r>
      <w:r w:rsidRPr="00F27FF5">
        <w:rPr>
          <w:bCs/>
        </w:rPr>
        <w:t xml:space="preserve">, а также на соответствие условиями контракта. </w:t>
      </w:r>
      <w:permEnd w:id="1406167088"/>
      <w:r w:rsidRPr="00F27FF5">
        <w:t xml:space="preserve">При этом, в случае установления в контракте требования об обеспечении гарантийных обязательств, оформление товарной накладной на поставленный товар, осуществляется после предоставления Поставщиком такого обеспечения в соответствии с Законом о контрактной системе в порядке и в сроки, которые установлены контрактом. </w:t>
      </w:r>
    </w:p>
    <w:p w14:paraId="5385C21C" w14:textId="77777777" w:rsidR="00F27FF5" w:rsidRPr="00F27FF5" w:rsidRDefault="00F27FF5" w:rsidP="00F27FF5">
      <w:pPr>
        <w:tabs>
          <w:tab w:val="left" w:pos="960"/>
          <w:tab w:val="left" w:pos="993"/>
        </w:tabs>
        <w:ind w:firstLine="567"/>
        <w:jc w:val="both"/>
      </w:pPr>
      <w:r w:rsidRPr="00F27FF5">
        <w:rPr>
          <w:b/>
        </w:rPr>
        <w:t>5.3.</w:t>
      </w:r>
      <w:r w:rsidRPr="00F27FF5">
        <w:t> </w:t>
      </w:r>
      <w:proofErr w:type="gramStart"/>
      <w:r w:rsidRPr="00F27FF5">
        <w:t>Для проверки</w:t>
      </w:r>
      <w:proofErr w:type="gramEnd"/>
      <w:r w:rsidRPr="00F27FF5">
        <w:t xml:space="preserve"> поставленной Поставщиком товара </w:t>
      </w:r>
      <w:r>
        <w:t>З</w:t>
      </w:r>
      <w:r w:rsidRPr="00F27FF5">
        <w:t xml:space="preserve">аказчик проводит экспертизу. Экспертиза проводится </w:t>
      </w:r>
      <w:r>
        <w:t>З</w:t>
      </w:r>
      <w:r w:rsidRPr="00F27FF5">
        <w:t xml:space="preserve">аказчиком своими силами (в случае создания </w:t>
      </w:r>
      <w:r>
        <w:t>З</w:t>
      </w:r>
      <w:r w:rsidRPr="00F27FF5">
        <w:t xml:space="preserve">аказчиком </w:t>
      </w:r>
      <w:proofErr w:type="spellStart"/>
      <w:r w:rsidRPr="00F27FF5">
        <w:t>приемочной</w:t>
      </w:r>
      <w:proofErr w:type="spellEnd"/>
      <w:r w:rsidRPr="00F27FF5">
        <w:t xml:space="preserve"> комиссии </w:t>
      </w:r>
      <w:proofErr w:type="spellStart"/>
      <w:r w:rsidRPr="00F27FF5">
        <w:t>приемочной</w:t>
      </w:r>
      <w:proofErr w:type="spellEnd"/>
      <w:r w:rsidRPr="00F27FF5">
        <w:t xml:space="preserve"> комиссией), либо </w:t>
      </w:r>
      <w:proofErr w:type="spellStart"/>
      <w:r w:rsidRPr="00F27FF5">
        <w:t>привлеченными</w:t>
      </w:r>
      <w:proofErr w:type="spellEnd"/>
      <w:r w:rsidRPr="00F27FF5">
        <w:t xml:space="preserve"> им экспертами, экспертными организациями.</w:t>
      </w:r>
    </w:p>
    <w:p w14:paraId="4D747B72" w14:textId="77777777" w:rsidR="00F27FF5" w:rsidRPr="00F27FF5" w:rsidRDefault="00F27FF5" w:rsidP="00F27FF5">
      <w:pPr>
        <w:tabs>
          <w:tab w:val="left" w:pos="960"/>
          <w:tab w:val="left" w:pos="993"/>
        </w:tabs>
        <w:ind w:firstLine="567"/>
        <w:jc w:val="both"/>
      </w:pPr>
      <w:r w:rsidRPr="00F27FF5">
        <w:rPr>
          <w:b/>
        </w:rPr>
        <w:t>5.3.1.</w:t>
      </w:r>
      <w:r w:rsidRPr="00F27FF5">
        <w:t xml:space="preserve"> По результатам </w:t>
      </w:r>
      <w:proofErr w:type="spellStart"/>
      <w:r w:rsidRPr="00F27FF5">
        <w:t>проведенной</w:t>
      </w:r>
      <w:proofErr w:type="spellEnd"/>
      <w:r w:rsidRPr="00F27FF5">
        <w:t xml:space="preserve"> </w:t>
      </w:r>
      <w:r>
        <w:t>З</w:t>
      </w:r>
      <w:r w:rsidRPr="00F27FF5">
        <w:t xml:space="preserve">аказчиком экспертизы, при условии предоставления Поставщиком в порядке и сроки, установленные контрактом, обеспечения гарантийных обязательств (если в контракте установлено требование об обеспечении гарантийных обязательств), </w:t>
      </w:r>
      <w:r>
        <w:t>З</w:t>
      </w:r>
      <w:r w:rsidRPr="00F27FF5">
        <w:t xml:space="preserve">аказчиком осуществляется </w:t>
      </w:r>
      <w:proofErr w:type="spellStart"/>
      <w:r w:rsidRPr="00F27FF5">
        <w:t>приемка</w:t>
      </w:r>
      <w:proofErr w:type="spellEnd"/>
      <w:r w:rsidRPr="00F27FF5">
        <w:t xml:space="preserve"> товара </w:t>
      </w:r>
      <w:proofErr w:type="spellStart"/>
      <w:r w:rsidRPr="00F27FF5">
        <w:t>путем</w:t>
      </w:r>
      <w:proofErr w:type="spellEnd"/>
      <w:r w:rsidRPr="00F27FF5">
        <w:t xml:space="preserve"> подписания товарной накладной, либо Поставщику </w:t>
      </w:r>
      <w:r>
        <w:t>З</w:t>
      </w:r>
      <w:r w:rsidRPr="00F27FF5">
        <w:t>аказчиком 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14:paraId="08B0A500" w14:textId="77777777" w:rsidR="00F27FF5" w:rsidRPr="00F27FF5" w:rsidRDefault="00F27FF5" w:rsidP="00F27FF5">
      <w:pPr>
        <w:tabs>
          <w:tab w:val="left" w:pos="960"/>
          <w:tab w:val="left" w:pos="993"/>
        </w:tabs>
        <w:ind w:firstLine="567"/>
        <w:jc w:val="both"/>
      </w:pPr>
      <w:r w:rsidRPr="00F27FF5">
        <w:rPr>
          <w:b/>
        </w:rPr>
        <w:t>5.3.2.</w:t>
      </w:r>
      <w:r w:rsidRPr="00F27FF5">
        <w:t xml:space="preserve"> В случае привлечения </w:t>
      </w:r>
      <w:r>
        <w:t>З</w:t>
      </w:r>
      <w:r w:rsidRPr="00F27FF5">
        <w:t xml:space="preserve">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w:t>
      </w:r>
      <w:r>
        <w:t>З</w:t>
      </w:r>
      <w:r w:rsidRPr="00F27FF5">
        <w:t>аказчика</w:t>
      </w:r>
      <w:r>
        <w:t xml:space="preserve"> </w:t>
      </w:r>
      <w:r w:rsidRPr="00F27FF5">
        <w:t>и Поставщика дополнительные материалы, относящиеся к условиям исполнения контракта</w:t>
      </w:r>
      <w:r>
        <w:t xml:space="preserve"> </w:t>
      </w:r>
      <w:r w:rsidRPr="00F27FF5">
        <w:t xml:space="preserve">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при условии предоставления Поставщиком в порядке и сроки, установленные контрактом, обеспечения гарантийных обязательств (если в контракте установлено требование об обеспечении гарантийных обязательств), Государственным заказчиком осуществляется </w:t>
      </w:r>
      <w:proofErr w:type="spellStart"/>
      <w:r w:rsidRPr="00F27FF5">
        <w:t>приемка</w:t>
      </w:r>
      <w:proofErr w:type="spellEnd"/>
      <w:r w:rsidRPr="00F27FF5">
        <w:t xml:space="preserve"> товара </w:t>
      </w:r>
      <w:proofErr w:type="spellStart"/>
      <w:r w:rsidRPr="00F27FF5">
        <w:t>путем</w:t>
      </w:r>
      <w:proofErr w:type="spellEnd"/>
      <w:r w:rsidRPr="00F27FF5">
        <w:t xml:space="preserve"> подписания товарной накладной, либо Поставщику в те же сроки </w:t>
      </w:r>
      <w:r>
        <w:t>З</w:t>
      </w:r>
      <w:r w:rsidRPr="00F27FF5">
        <w:t>аказчиком 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14:paraId="7BB6A9A4" w14:textId="77777777" w:rsidR="00F27FF5" w:rsidRPr="00F27FF5" w:rsidRDefault="00F27FF5" w:rsidP="00F27FF5">
      <w:pPr>
        <w:tabs>
          <w:tab w:val="left" w:pos="960"/>
          <w:tab w:val="left" w:pos="993"/>
        </w:tabs>
        <w:ind w:firstLine="567"/>
        <w:jc w:val="both"/>
        <w:rPr>
          <w:b/>
        </w:rPr>
      </w:pPr>
      <w:r w:rsidRPr="00F27FF5">
        <w:rPr>
          <w:b/>
        </w:rPr>
        <w:t>5.4.</w:t>
      </w:r>
      <w:r w:rsidRPr="00F27FF5">
        <w:t> </w:t>
      </w:r>
      <w:r>
        <w:t>З</w:t>
      </w:r>
      <w:r w:rsidRPr="00F27FF5">
        <w:t xml:space="preserve">аказчик отказывает в </w:t>
      </w:r>
      <w:proofErr w:type="spellStart"/>
      <w:r w:rsidRPr="00F27FF5">
        <w:t>приемке</w:t>
      </w:r>
      <w:proofErr w:type="spellEnd"/>
      <w:r w:rsidRPr="00F27FF5">
        <w:t xml:space="preserve"> товара в случае непредставления Поставщиком обеспечения гарантийных обязательств, при условии, что </w:t>
      </w:r>
      <w:r>
        <w:t>З</w:t>
      </w:r>
      <w:r w:rsidRPr="00F27FF5">
        <w:t>аказчиком установлено требование об обеспечении гарантийных обязательств.</w:t>
      </w:r>
    </w:p>
    <w:p w14:paraId="29970512" w14:textId="77777777" w:rsidR="00F27FF5" w:rsidRPr="00F27FF5" w:rsidRDefault="00F27FF5" w:rsidP="00F27FF5">
      <w:pPr>
        <w:ind w:firstLine="567"/>
        <w:jc w:val="both"/>
      </w:pPr>
      <w:r w:rsidRPr="00F27FF5">
        <w:rPr>
          <w:b/>
        </w:rPr>
        <w:t>5.5.</w:t>
      </w:r>
      <w:r w:rsidRPr="00F27FF5">
        <w:t xml:space="preserve"> Если Поставщик в нарушение контракта передал </w:t>
      </w:r>
      <w:r>
        <w:t>З</w:t>
      </w:r>
      <w:r w:rsidRPr="00F27FF5">
        <w:t xml:space="preserve">аказчику меньшее количество товара, чем определено в спецификации (Приложение № 1 к контракту) </w:t>
      </w:r>
      <w:proofErr w:type="spellStart"/>
      <w:r>
        <w:t>З</w:t>
      </w:r>
      <w:r w:rsidRPr="00F27FF5">
        <w:t>заказчик</w:t>
      </w:r>
      <w:proofErr w:type="spellEnd"/>
      <w:r w:rsidRPr="00F27FF5">
        <w:t xml:space="preserve"> вправе по своему выбору:</w:t>
      </w:r>
    </w:p>
    <w:p w14:paraId="21AA4D32" w14:textId="77777777" w:rsidR="00F27FF5" w:rsidRPr="00F27FF5" w:rsidRDefault="00F27FF5" w:rsidP="00F27FF5">
      <w:pPr>
        <w:jc w:val="both"/>
      </w:pPr>
      <w:r w:rsidRPr="00F27FF5">
        <w:t>- принять товар в меньшем количестве (при условии предоставления Поставщиком товарной накладной в 2 (двух) экземплярах на товар в меньшем количестве (без включения в такую товарную накладную недопоставленного товара) и потребовать передать недостающее количество товара;</w:t>
      </w:r>
    </w:p>
    <w:p w14:paraId="1D603FD9" w14:textId="77777777" w:rsidR="00F27FF5" w:rsidRPr="00F27FF5" w:rsidRDefault="00F27FF5" w:rsidP="00F27FF5">
      <w:pPr>
        <w:jc w:val="both"/>
      </w:pPr>
      <w:r w:rsidRPr="00F27FF5">
        <w:t>- отказаться от переданного товара.</w:t>
      </w:r>
    </w:p>
    <w:p w14:paraId="107E22A7" w14:textId="77777777" w:rsidR="00F27FF5" w:rsidRPr="00F27FF5" w:rsidRDefault="00F27FF5" w:rsidP="00F27FF5">
      <w:pPr>
        <w:autoSpaceDE w:val="0"/>
        <w:autoSpaceDN w:val="0"/>
        <w:ind w:firstLine="540"/>
        <w:jc w:val="both"/>
      </w:pPr>
      <w:r w:rsidRPr="00F27FF5">
        <w:t xml:space="preserve">Если Поставщик в нарушение контракта передал </w:t>
      </w:r>
      <w:r>
        <w:t>З</w:t>
      </w:r>
      <w:r w:rsidRPr="00F27FF5">
        <w:t xml:space="preserve">аказчику наряду с товарами, ассортимент которых соответствует спецификации (Приложение № 1 к контракту), товары </w:t>
      </w:r>
      <w:r w:rsidRPr="00F27FF5">
        <w:br/>
        <w:t xml:space="preserve">с нарушением условия об ассортименте, </w:t>
      </w:r>
      <w:r>
        <w:t>З</w:t>
      </w:r>
      <w:r w:rsidRPr="00F27FF5">
        <w:t>аказчик вправе по своему выбору:</w:t>
      </w:r>
    </w:p>
    <w:p w14:paraId="52042AB2" w14:textId="77777777" w:rsidR="00F27FF5" w:rsidRPr="00F27FF5" w:rsidRDefault="00F27FF5" w:rsidP="00F27FF5">
      <w:pPr>
        <w:autoSpaceDE w:val="0"/>
        <w:autoSpaceDN w:val="0"/>
        <w:adjustRightInd w:val="0"/>
        <w:jc w:val="both"/>
        <w:rPr>
          <w:lang w:eastAsia="en-US"/>
        </w:rPr>
      </w:pPr>
      <w:r w:rsidRPr="00F27FF5">
        <w:t xml:space="preserve">- принять товары, соответствующие условию об ассортименте, отказаться от остальных товаров, несоответствующих условию об ассортименте (при условии предоставления Поставщиком товарной накладной в 2 (двух) экземплярах на товары, соответствующие условию об ассортименте </w:t>
      </w:r>
      <w:r w:rsidRPr="00F27FF5">
        <w:br/>
      </w:r>
      <w:r w:rsidRPr="00F27FF5">
        <w:lastRenderedPageBreak/>
        <w:t>(без включения в такую товарную накладную товаров, несоответствующих условию об ассортименте) и потребовать передать недопоставленные товары;</w:t>
      </w:r>
    </w:p>
    <w:p w14:paraId="04E6DA31" w14:textId="77777777" w:rsidR="00F27FF5" w:rsidRPr="00F27FF5" w:rsidRDefault="00F27FF5" w:rsidP="00F27FF5">
      <w:pPr>
        <w:jc w:val="both"/>
      </w:pPr>
      <w:r w:rsidRPr="00F27FF5">
        <w:t>- отказаться от переданных товаров.</w:t>
      </w:r>
    </w:p>
    <w:p w14:paraId="274D3004" w14:textId="77777777" w:rsidR="00F27FF5" w:rsidRPr="00F27FF5" w:rsidRDefault="00F27FF5" w:rsidP="00F27FF5">
      <w:pPr>
        <w:ind w:firstLine="567"/>
        <w:jc w:val="both"/>
      </w:pPr>
      <w:r>
        <w:t>З</w:t>
      </w:r>
      <w:r w:rsidRPr="00F27FF5">
        <w:t xml:space="preserve">аказчик вправе не отказывать в </w:t>
      </w:r>
      <w:proofErr w:type="spellStart"/>
      <w:r w:rsidRPr="00F27FF5">
        <w:t>приемке</w:t>
      </w:r>
      <w:proofErr w:type="spellEnd"/>
      <w:r w:rsidRPr="00F27FF5">
        <w:t xml:space="preserve"> поставленного товара в случае выявления несоответствия товара условиям контракта, если выявленное несоответствие не препятствует </w:t>
      </w:r>
      <w:proofErr w:type="spellStart"/>
      <w:r w:rsidRPr="00F27FF5">
        <w:t>приемке</w:t>
      </w:r>
      <w:proofErr w:type="spellEnd"/>
      <w:r w:rsidRPr="00F27FF5">
        <w:t xml:space="preserve"> поставленного товара и устранено Поставщиком.</w:t>
      </w:r>
    </w:p>
    <w:p w14:paraId="5737D55B" w14:textId="77777777" w:rsidR="00F27FF5" w:rsidRPr="00F27FF5" w:rsidRDefault="00F27FF5" w:rsidP="00F27FF5">
      <w:pPr>
        <w:tabs>
          <w:tab w:val="left" w:pos="960"/>
          <w:tab w:val="left" w:pos="993"/>
        </w:tabs>
        <w:ind w:firstLine="567"/>
        <w:jc w:val="both"/>
      </w:pPr>
      <w:r w:rsidRPr="00F27FF5">
        <w:rPr>
          <w:b/>
        </w:rPr>
        <w:t>5.6.</w:t>
      </w:r>
      <w:r w:rsidRPr="00F27FF5">
        <w:t> </w:t>
      </w:r>
      <w:proofErr w:type="spellStart"/>
      <w:r w:rsidRPr="00F27FF5">
        <w:t>Днем</w:t>
      </w:r>
      <w:proofErr w:type="spellEnd"/>
      <w:r w:rsidRPr="00F27FF5">
        <w:t xml:space="preserve"> </w:t>
      </w:r>
      <w:proofErr w:type="spellStart"/>
      <w:r w:rsidRPr="00F27FF5">
        <w:t>приемки</w:t>
      </w:r>
      <w:proofErr w:type="spellEnd"/>
      <w:r w:rsidRPr="00F27FF5">
        <w:t xml:space="preserve"> товара считается день подписания </w:t>
      </w:r>
      <w:r>
        <w:t>З</w:t>
      </w:r>
      <w:r w:rsidRPr="00F27FF5">
        <w:t>аказчиком и Поставщиком товарной накладной.</w:t>
      </w:r>
    </w:p>
    <w:p w14:paraId="1400DDFA" w14:textId="77777777" w:rsidR="00F27FF5" w:rsidRPr="00F27FF5" w:rsidRDefault="00F27FF5" w:rsidP="00F27FF5">
      <w:pPr>
        <w:tabs>
          <w:tab w:val="left" w:pos="993"/>
          <w:tab w:val="left" w:pos="10080"/>
        </w:tabs>
        <w:ind w:firstLine="567"/>
        <w:jc w:val="both"/>
      </w:pPr>
      <w:r w:rsidRPr="00F27FF5">
        <w:rPr>
          <w:b/>
        </w:rPr>
        <w:t>5.7.</w:t>
      </w:r>
      <w:r w:rsidRPr="00F27FF5">
        <w:t> Внесение изменений в текст товарной накладной в одностороннем порядке после</w:t>
      </w:r>
      <w:r w:rsidRPr="00F27FF5">
        <w:br/>
      </w:r>
      <w:proofErr w:type="spellStart"/>
      <w:r w:rsidRPr="00F27FF5">
        <w:t>ее</w:t>
      </w:r>
      <w:proofErr w:type="spellEnd"/>
      <w:r w:rsidRPr="00F27FF5">
        <w:t xml:space="preserve"> подписания представителями Сторон не допускается. Внесение любых исправлений может осуществляться только по согласованию Сторон. </w:t>
      </w:r>
    </w:p>
    <w:p w14:paraId="0050721A" w14:textId="77777777" w:rsidR="00F27FF5" w:rsidRPr="001A2724" w:rsidRDefault="00F27FF5" w:rsidP="00F27FF5">
      <w:pPr>
        <w:tabs>
          <w:tab w:val="left" w:pos="960"/>
        </w:tabs>
        <w:ind w:firstLine="567"/>
        <w:jc w:val="both"/>
        <w:rPr>
          <w:bCs/>
          <w:color w:val="000000"/>
        </w:rPr>
      </w:pPr>
      <w:r w:rsidRPr="001A2724">
        <w:rPr>
          <w:b/>
          <w:color w:val="000000"/>
        </w:rPr>
        <w:t>5.8.</w:t>
      </w:r>
      <w:r w:rsidRPr="00F27FF5">
        <w:t> </w:t>
      </w:r>
      <w:r w:rsidRPr="001A2724">
        <w:rPr>
          <w:color w:val="000000"/>
        </w:rPr>
        <w:t>В случае установления контрактом т</w:t>
      </w:r>
      <w:r w:rsidRPr="001A2724">
        <w:rPr>
          <w:bCs/>
          <w:color w:val="000000"/>
        </w:rPr>
        <w:t xml:space="preserve">ребований к гарантии качества товара, а также требования к гарантийному сроку и (или) </w:t>
      </w:r>
      <w:proofErr w:type="spellStart"/>
      <w:r w:rsidRPr="001A2724">
        <w:rPr>
          <w:bCs/>
          <w:color w:val="000000"/>
        </w:rPr>
        <w:t>объему</w:t>
      </w:r>
      <w:proofErr w:type="spellEnd"/>
      <w:r w:rsidRPr="001A2724">
        <w:rPr>
          <w:bCs/>
          <w:color w:val="000000"/>
        </w:rPr>
        <w:t xml:space="preserve"> предоставления гарантий качества товара, </w:t>
      </w:r>
      <w:r w:rsidRPr="001A2724">
        <w:rPr>
          <w:bCs/>
          <w:color w:val="000000"/>
        </w:rPr>
        <w:br/>
        <w:t xml:space="preserve">к гарантийному обслуживанию товара, указанная гарантия на условиях, установленных в разделе 7 контракта, считается предоставленной Поставщиком Заказчику со дня </w:t>
      </w:r>
      <w:proofErr w:type="spellStart"/>
      <w:r w:rsidRPr="001A2724">
        <w:rPr>
          <w:bCs/>
          <w:color w:val="000000"/>
        </w:rPr>
        <w:t>приемки</w:t>
      </w:r>
      <w:proofErr w:type="spellEnd"/>
      <w:r w:rsidRPr="001A2724">
        <w:rPr>
          <w:bCs/>
          <w:color w:val="000000"/>
        </w:rPr>
        <w:t xml:space="preserve"> товара. </w:t>
      </w:r>
    </w:p>
    <w:p w14:paraId="2935FE5A" w14:textId="77777777" w:rsidR="00F27FF5" w:rsidRPr="00F27FF5" w:rsidRDefault="00F27FF5" w:rsidP="00F27FF5">
      <w:pPr>
        <w:tabs>
          <w:tab w:val="left" w:pos="960"/>
        </w:tabs>
        <w:ind w:firstLine="567"/>
        <w:jc w:val="both"/>
      </w:pPr>
      <w:r w:rsidRPr="00F27FF5">
        <w:t xml:space="preserve">В случае установления </w:t>
      </w:r>
      <w:r>
        <w:t>З</w:t>
      </w:r>
      <w:r w:rsidRPr="00F27FF5">
        <w:t>аказчиком требования об обеспечении гарантийных обязательств оформление товарной накладной осуществляется после предоставления Поставщиком такого обеспечения в соответствии с Законом о контрактной системе в порядке и в сроки, которые установлены контрактом.</w:t>
      </w:r>
    </w:p>
    <w:p w14:paraId="176B914D" w14:textId="77777777" w:rsidR="00F27FF5" w:rsidRPr="00F27FF5" w:rsidRDefault="00F27FF5" w:rsidP="00F27FF5">
      <w:pPr>
        <w:tabs>
          <w:tab w:val="left" w:pos="960"/>
        </w:tabs>
        <w:ind w:firstLine="567"/>
        <w:jc w:val="both"/>
      </w:pPr>
      <w:r w:rsidRPr="00F27FF5">
        <w:t xml:space="preserve">В случае если контрактом предусмотрена поэтапная </w:t>
      </w:r>
      <w:proofErr w:type="spellStart"/>
      <w:r w:rsidRPr="00F27FF5">
        <w:t>приемка</w:t>
      </w:r>
      <w:proofErr w:type="spellEnd"/>
      <w:r w:rsidRPr="00F27FF5">
        <w:t xml:space="preserve"> товара и установления </w:t>
      </w:r>
      <w:r>
        <w:t>З</w:t>
      </w:r>
      <w:r w:rsidRPr="00F27FF5">
        <w:t>аказчиком требования об обеспечении гарантийных обязательств, оформление товарной накладной последнего этапа осуществляется после предоставления Поставщиком такого обеспечения в соответствии с Законом о контрактной системе в порядке и в сроки, которые установлены контрактом.</w:t>
      </w:r>
    </w:p>
    <w:p w14:paraId="14B1E73B" w14:textId="77777777" w:rsidR="00F27FF5" w:rsidRDefault="00F27FF5" w:rsidP="0037002D">
      <w:pPr>
        <w:tabs>
          <w:tab w:val="left" w:pos="360"/>
          <w:tab w:val="left" w:pos="993"/>
        </w:tabs>
        <w:ind w:firstLine="567"/>
        <w:jc w:val="center"/>
        <w:rPr>
          <w:b/>
        </w:rPr>
      </w:pPr>
    </w:p>
    <w:p w14:paraId="08007504" w14:textId="77777777" w:rsidR="00016BE0" w:rsidRPr="003E6B93" w:rsidRDefault="00016BE0" w:rsidP="0037002D">
      <w:pPr>
        <w:autoSpaceDE w:val="0"/>
        <w:autoSpaceDN w:val="0"/>
        <w:adjustRightInd w:val="0"/>
        <w:ind w:firstLine="540"/>
        <w:jc w:val="both"/>
        <w:rPr>
          <w:sz w:val="14"/>
          <w:szCs w:val="14"/>
        </w:rPr>
      </w:pPr>
    </w:p>
    <w:p w14:paraId="1495BEDF" w14:textId="77777777" w:rsidR="00F654E9"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37002D">
        <w:rPr>
          <w:b/>
        </w:rPr>
        <w:t>6. ОТВЕТСТВЕННОСТЬ СТОРОН</w:t>
      </w:r>
    </w:p>
    <w:p w14:paraId="4FC82F20" w14:textId="77777777" w:rsidR="00354AEC" w:rsidRPr="0037002D" w:rsidRDefault="00354AEC"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14:paraId="4DC4CEB8" w14:textId="77777777" w:rsidR="007F197A" w:rsidRPr="0037002D" w:rsidRDefault="007F197A" w:rsidP="0037002D">
      <w:pPr>
        <w:tabs>
          <w:tab w:val="left" w:pos="993"/>
        </w:tabs>
        <w:ind w:firstLine="567"/>
        <w:jc w:val="both"/>
        <w:rPr>
          <w:bCs/>
        </w:rPr>
      </w:pPr>
      <w:bookmarkStart w:id="0" w:name="Par7"/>
      <w:bookmarkEnd w:id="0"/>
      <w:r w:rsidRPr="0037002D">
        <w:rPr>
          <w:b/>
        </w:rPr>
        <w:t>6.1.</w:t>
      </w:r>
      <w:r w:rsidRPr="0037002D">
        <w:t> </w:t>
      </w:r>
      <w:r w:rsidRPr="0037002D">
        <w:rPr>
          <w:bCs/>
        </w:rPr>
        <w:t xml:space="preserve">В случае просрочки исполнения </w:t>
      </w:r>
      <w:r w:rsidR="00041CEC">
        <w:t>Заказчиком</w:t>
      </w:r>
      <w:r w:rsidRPr="0037002D">
        <w:rPr>
          <w:bCs/>
        </w:rPr>
        <w:t xml:space="preserve"> обязательств, предусмотренных контрактом, а также в иных случаях неисполнения или ненадлежащего исполнения </w:t>
      </w:r>
      <w:r w:rsidR="00041CEC">
        <w:rPr>
          <w:bCs/>
        </w:rPr>
        <w:t>Заказчиком</w:t>
      </w:r>
      <w:r w:rsidRPr="0037002D">
        <w:rPr>
          <w:bCs/>
        </w:rPr>
        <w:t xml:space="preserve"> обязательств, предусмотренных контрактом, </w:t>
      </w:r>
      <w:r w:rsidRPr="0037002D">
        <w:t xml:space="preserve">Поставщик </w:t>
      </w:r>
      <w:r w:rsidRPr="0037002D">
        <w:rPr>
          <w:bCs/>
        </w:rPr>
        <w:t xml:space="preserve">вправе потребовать уплаты неустоек (штрафов, пеней). </w:t>
      </w:r>
    </w:p>
    <w:p w14:paraId="123B387F" w14:textId="77777777" w:rsidR="007F197A" w:rsidRPr="0037002D" w:rsidRDefault="007F197A" w:rsidP="0037002D">
      <w:pPr>
        <w:tabs>
          <w:tab w:val="left" w:pos="993"/>
        </w:tabs>
        <w:autoSpaceDE w:val="0"/>
        <w:autoSpaceDN w:val="0"/>
        <w:adjustRightInd w:val="0"/>
        <w:ind w:firstLine="567"/>
        <w:jc w:val="both"/>
        <w:rPr>
          <w:lang w:eastAsia="en-US"/>
        </w:rPr>
      </w:pPr>
      <w:r w:rsidRPr="0037002D">
        <w:rPr>
          <w:b/>
        </w:rPr>
        <w:t>6.1.1.</w:t>
      </w:r>
      <w:r w:rsidRPr="0037002D">
        <w:t> </w:t>
      </w:r>
      <w:r w:rsidRPr="0037002D">
        <w:rPr>
          <w:bCs/>
        </w:rPr>
        <w:t xml:space="preserve">Пеня начисляется за каждый день просрочки исполнения </w:t>
      </w:r>
      <w:r w:rsidR="00041CEC">
        <w:t>Заказчиком</w:t>
      </w:r>
      <w:r w:rsidRPr="0037002D">
        <w:rPr>
          <w:bC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37002D">
        <w:rPr>
          <w:lang w:eastAsia="en-US"/>
        </w:rPr>
        <w:t xml:space="preserve">Такая пеня устанавливается контрактом в размере одной </w:t>
      </w:r>
      <w:proofErr w:type="spellStart"/>
      <w:r w:rsidRPr="0037002D">
        <w:rPr>
          <w:lang w:eastAsia="en-US"/>
        </w:rPr>
        <w:t>трехсотой</w:t>
      </w:r>
      <w:proofErr w:type="spellEnd"/>
      <w:r w:rsidRPr="0037002D">
        <w:rPr>
          <w:lang w:eastAsia="en-US"/>
        </w:rPr>
        <w:t xml:space="preserve"> действующей на дату уплаты пеней ключевой ставки Центрального банка Российской Федерации от не уплаченной в срок суммы.</w:t>
      </w:r>
    </w:p>
    <w:p w14:paraId="04F316D7" w14:textId="77777777" w:rsidR="007F197A" w:rsidRPr="0037002D" w:rsidRDefault="007F197A" w:rsidP="0037002D">
      <w:pPr>
        <w:tabs>
          <w:tab w:val="left" w:pos="993"/>
        </w:tabs>
        <w:ind w:firstLine="567"/>
        <w:jc w:val="both"/>
        <w:rPr>
          <w:lang w:eastAsia="en-US"/>
        </w:rPr>
      </w:pPr>
      <w:r w:rsidRPr="0037002D">
        <w:rPr>
          <w:b/>
        </w:rPr>
        <w:t>6.1.2.</w:t>
      </w:r>
      <w:r w:rsidRPr="0037002D">
        <w:t> </w:t>
      </w:r>
      <w:r w:rsidRPr="0037002D">
        <w:rPr>
          <w:bCs/>
          <w:lang w:eastAsia="en-US"/>
        </w:rPr>
        <w:t xml:space="preserve">Штрафы начисляются за ненадлежащее исполнение </w:t>
      </w:r>
      <w:r w:rsidR="00041CEC">
        <w:rPr>
          <w:lang w:eastAsia="en-US"/>
        </w:rPr>
        <w:t>Заказчиком</w:t>
      </w:r>
      <w:r w:rsidRPr="0037002D">
        <w:rPr>
          <w:bCs/>
          <w:lang w:eastAsia="en-US"/>
        </w:rPr>
        <w:t xml:space="preserve"> обязательств, предусмотренных контрактом, за исключением просрочки исполнения обязательств, предусмотренных контрактом. </w:t>
      </w:r>
      <w:r w:rsidRPr="0037002D">
        <w:rPr>
          <w:lang w:eastAsia="en-US"/>
        </w:rPr>
        <w:t xml:space="preserve">За каждый факт неисполнения </w:t>
      </w:r>
      <w:r w:rsidR="00041CEC">
        <w:rPr>
          <w:lang w:eastAsia="en-US"/>
        </w:rPr>
        <w:t>Заказчиком</w:t>
      </w:r>
      <w:r w:rsidRPr="0037002D">
        <w:rPr>
          <w:lang w:eastAsia="en-US"/>
        </w:rPr>
        <w:t xml:space="preserve">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37002D">
        <w:t xml:space="preserve">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proofErr w:type="spellStart"/>
      <w:r w:rsidRPr="0037002D">
        <w:t>утвержденных</w:t>
      </w:r>
      <w:proofErr w:type="spellEnd"/>
      <w:r w:rsidRPr="0037002D">
        <w:t xml:space="preserve"> постановлением Правительства Российской Федерации от 30.08.2017 № 1042 (далее – Правила, </w:t>
      </w:r>
      <w:proofErr w:type="spellStart"/>
      <w:r w:rsidRPr="0037002D">
        <w:t>утвержденные</w:t>
      </w:r>
      <w:proofErr w:type="spellEnd"/>
      <w:r w:rsidRPr="0037002D">
        <w:t xml:space="preserve"> постановлением Правительства Российской Федерации от 30.08.2017 № 1042).</w:t>
      </w:r>
    </w:p>
    <w:p w14:paraId="7CBFDA25" w14:textId="77777777" w:rsidR="007F197A" w:rsidRPr="0037002D" w:rsidRDefault="007F197A" w:rsidP="0037002D">
      <w:pPr>
        <w:tabs>
          <w:tab w:val="left" w:pos="993"/>
        </w:tabs>
        <w:ind w:firstLine="567"/>
        <w:jc w:val="both"/>
        <w:rPr>
          <w:b/>
          <w:bCs/>
          <w:lang w:eastAsia="en-US"/>
        </w:rPr>
      </w:pPr>
      <w:r w:rsidRPr="0037002D">
        <w:rPr>
          <w:b/>
        </w:rPr>
        <w:t>6.1.3.</w:t>
      </w:r>
      <w:r w:rsidRPr="0037002D">
        <w:t> </w:t>
      </w:r>
      <w:r w:rsidRPr="0037002D">
        <w:rPr>
          <w:lang w:eastAsia="en-US"/>
        </w:rPr>
        <w:t xml:space="preserve">Общая сумма </w:t>
      </w:r>
      <w:r w:rsidRPr="0037002D">
        <w:rPr>
          <w:bCs/>
          <w:lang w:eastAsia="en-US"/>
        </w:rPr>
        <w:t xml:space="preserve">начисленных штрафов за ненадлежащее исполнение </w:t>
      </w:r>
      <w:r w:rsidR="00041CEC">
        <w:rPr>
          <w:bCs/>
          <w:lang w:eastAsia="en-US"/>
        </w:rPr>
        <w:t>Заказчиком</w:t>
      </w:r>
      <w:r w:rsidRPr="0037002D">
        <w:rPr>
          <w:bCs/>
          <w:lang w:eastAsia="en-US"/>
        </w:rPr>
        <w:t xml:space="preserve"> обязательств, предусмотренных контрактом, не может превышать цену контракта.</w:t>
      </w:r>
      <w:r w:rsidRPr="0037002D">
        <w:rPr>
          <w:b/>
          <w:bCs/>
          <w:lang w:eastAsia="en-US"/>
        </w:rPr>
        <w:t xml:space="preserve"> </w:t>
      </w:r>
    </w:p>
    <w:p w14:paraId="6720A571" w14:textId="77777777" w:rsidR="007F197A" w:rsidRPr="0037002D" w:rsidRDefault="007F197A" w:rsidP="0037002D">
      <w:pPr>
        <w:tabs>
          <w:tab w:val="left" w:pos="993"/>
        </w:tabs>
        <w:ind w:firstLine="567"/>
        <w:jc w:val="both"/>
        <w:rPr>
          <w:lang w:eastAsia="en-US"/>
        </w:rPr>
      </w:pPr>
      <w:r w:rsidRPr="0037002D">
        <w:rPr>
          <w:b/>
        </w:rPr>
        <w:t>6.2.</w:t>
      </w:r>
      <w:r w:rsidRPr="0037002D">
        <w:t> </w:t>
      </w:r>
      <w:r w:rsidRPr="0037002D">
        <w:rPr>
          <w:lang w:eastAsia="en-US"/>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00041CEC">
        <w:rPr>
          <w:lang w:eastAsia="en-US"/>
        </w:rPr>
        <w:t>Заказчик</w:t>
      </w:r>
      <w:r w:rsidRPr="0037002D">
        <w:rPr>
          <w:lang w:eastAsia="en-US"/>
        </w:rPr>
        <w:t xml:space="preserve"> направляет Поставщику требование об уплате неустоек (штрафов, пеней).</w:t>
      </w:r>
    </w:p>
    <w:p w14:paraId="6A77BE62" w14:textId="77777777" w:rsidR="00331A32" w:rsidRPr="0037002D" w:rsidRDefault="007F197A" w:rsidP="0037002D">
      <w:pPr>
        <w:autoSpaceDE w:val="0"/>
        <w:autoSpaceDN w:val="0"/>
        <w:adjustRightInd w:val="0"/>
        <w:ind w:firstLine="567"/>
        <w:jc w:val="both"/>
        <w:rPr>
          <w:lang w:eastAsia="en-US"/>
        </w:rPr>
      </w:pPr>
      <w:r w:rsidRPr="0037002D">
        <w:rPr>
          <w:b/>
        </w:rPr>
        <w:t>6.2.1.</w:t>
      </w:r>
      <w:r w:rsidRPr="0037002D">
        <w:t> </w:t>
      </w:r>
      <w:r w:rsidR="00331A32" w:rsidRPr="0037002D">
        <w:rPr>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w:t>
      </w:r>
      <w:proofErr w:type="spellStart"/>
      <w:r w:rsidR="00331A32" w:rsidRPr="0037002D">
        <w:rPr>
          <w:lang w:eastAsia="en-US"/>
        </w:rPr>
        <w:t>трехсотой</w:t>
      </w:r>
      <w:proofErr w:type="spellEnd"/>
      <w:r w:rsidR="00331A32" w:rsidRPr="0037002D">
        <w:rPr>
          <w:lang w:eastAsia="en-US"/>
        </w:rPr>
        <w:t xml:space="preserve"> действующей на дату уплаты пени ключевой ставки Центрального банка Российской Федерации от </w:t>
      </w:r>
      <w:r w:rsidR="00331A32" w:rsidRPr="0037002D">
        <w:rPr>
          <w:lang w:eastAsia="en-US"/>
        </w:rPr>
        <w:lastRenderedPageBreak/>
        <w:t xml:space="preserve">цены контракта (отдельного этапа исполнения контракта), уменьшенной на сумму, пропорциональную </w:t>
      </w:r>
      <w:proofErr w:type="spellStart"/>
      <w:r w:rsidR="00331A32" w:rsidRPr="0037002D">
        <w:rPr>
          <w:lang w:eastAsia="en-US"/>
        </w:rPr>
        <w:t>объему</w:t>
      </w:r>
      <w:proofErr w:type="spellEnd"/>
      <w:r w:rsidR="00331A32" w:rsidRPr="0037002D">
        <w:rPr>
          <w:lang w:eastAsia="en-US"/>
        </w:rPr>
        <w:t xml:space="preserve">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ECFA9BE" w14:textId="77777777" w:rsidR="007F197A" w:rsidRPr="0037002D" w:rsidRDefault="007F197A" w:rsidP="0037002D">
      <w:pPr>
        <w:tabs>
          <w:tab w:val="left" w:pos="993"/>
        </w:tabs>
        <w:autoSpaceDE w:val="0"/>
        <w:autoSpaceDN w:val="0"/>
        <w:adjustRightInd w:val="0"/>
        <w:ind w:firstLine="567"/>
        <w:jc w:val="both"/>
        <w:rPr>
          <w:lang w:eastAsia="en-US"/>
        </w:rPr>
      </w:pPr>
      <w:r w:rsidRPr="0037002D">
        <w:rPr>
          <w:b/>
        </w:rPr>
        <w:t>6.2.2.</w:t>
      </w:r>
      <w:r w:rsidRPr="0037002D">
        <w:t> </w:t>
      </w:r>
      <w:r w:rsidRPr="0037002D">
        <w:rPr>
          <w:bCs/>
          <w:lang w:eastAsia="en-US"/>
        </w:rPr>
        <w:t xml:space="preserve">Штрафы начисляются за </w:t>
      </w:r>
      <w:r w:rsidRPr="0037002D">
        <w:rPr>
          <w:lang w:eastAsia="en-US"/>
        </w:rPr>
        <w:t>каждый факт</w:t>
      </w:r>
      <w:r w:rsidRPr="0037002D">
        <w:rPr>
          <w:bCs/>
          <w:lang w:eastAsia="en-US"/>
        </w:rPr>
        <w:t xml:space="preserve"> неисполнения или ненадлежащего исполнения </w:t>
      </w:r>
      <w:r w:rsidRPr="0037002D">
        <w:rPr>
          <w:lang w:eastAsia="en-US"/>
        </w:rPr>
        <w:t>Поставщиком</w:t>
      </w:r>
      <w:r w:rsidRPr="0037002D">
        <w:rPr>
          <w:bCs/>
          <w:lang w:eastAsia="en-US"/>
        </w:rPr>
        <w:t xml:space="preserve"> обязательств, предусмотренных контрактом, за исключением просрочки исполнения </w:t>
      </w:r>
      <w:r w:rsidRPr="0037002D">
        <w:rPr>
          <w:lang w:eastAsia="en-US"/>
        </w:rPr>
        <w:t>Поставщиком</w:t>
      </w:r>
      <w:r w:rsidRPr="0037002D">
        <w:rPr>
          <w:bCs/>
          <w:lang w:eastAsia="en-US"/>
        </w:rPr>
        <w:t xml:space="preserve"> обязательств (в том числе гарантийного обязательства), предусмотренных контрактом, </w:t>
      </w:r>
      <w:r w:rsidRPr="0037002D">
        <w:rPr>
          <w:lang w:eastAsia="en-US"/>
        </w:rPr>
        <w:t xml:space="preserve">размер штрафа определяется в соответствии с </w:t>
      </w:r>
      <w:r w:rsidRPr="0037002D">
        <w:t xml:space="preserve">Правилами, </w:t>
      </w:r>
      <w:proofErr w:type="spellStart"/>
      <w:r w:rsidRPr="0037002D">
        <w:t>утвержденными</w:t>
      </w:r>
      <w:proofErr w:type="spellEnd"/>
      <w:r w:rsidRPr="0037002D">
        <w:t xml:space="preserve"> постановлением Правительства Российской Федерации от 30.08.2017 № 1042</w:t>
      </w:r>
      <w:r w:rsidRPr="0037002D">
        <w:rPr>
          <w:lang w:eastAsia="en-US"/>
        </w:rPr>
        <w:t xml:space="preserve"> (за исключением случаев, указанных в пункте 6.2.3 контракта).</w:t>
      </w:r>
    </w:p>
    <w:p w14:paraId="4FAFA654" w14:textId="77777777" w:rsidR="007F197A" w:rsidRPr="0037002D" w:rsidRDefault="007F197A" w:rsidP="0037002D">
      <w:pPr>
        <w:tabs>
          <w:tab w:val="left" w:pos="993"/>
        </w:tabs>
        <w:ind w:firstLine="567"/>
        <w:jc w:val="both"/>
        <w:rPr>
          <w:lang w:eastAsia="en-US"/>
        </w:rPr>
      </w:pPr>
      <w:r w:rsidRPr="0037002D">
        <w:rPr>
          <w:b/>
        </w:rPr>
        <w:t>6.2.3.</w:t>
      </w:r>
      <w:r w:rsidRPr="0037002D">
        <w:t> </w:t>
      </w:r>
      <w:r w:rsidRPr="0037002D">
        <w:rPr>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определяется в соответствии с </w:t>
      </w:r>
      <w:r w:rsidRPr="0037002D">
        <w:t xml:space="preserve">Правилами, </w:t>
      </w:r>
      <w:proofErr w:type="spellStart"/>
      <w:r w:rsidRPr="0037002D">
        <w:t>утвержденными</w:t>
      </w:r>
      <w:proofErr w:type="spellEnd"/>
      <w:r w:rsidRPr="0037002D">
        <w:t xml:space="preserve"> постановлением Правительства Российской Федерации от 30.08.2017 № 1042</w:t>
      </w:r>
      <w:r w:rsidRPr="0037002D">
        <w:rPr>
          <w:lang w:eastAsia="en-US"/>
        </w:rPr>
        <w:t>.</w:t>
      </w:r>
    </w:p>
    <w:p w14:paraId="208CC939" w14:textId="77777777" w:rsidR="007F197A" w:rsidRPr="0037002D" w:rsidRDefault="007F197A" w:rsidP="0037002D">
      <w:pPr>
        <w:autoSpaceDE w:val="0"/>
        <w:autoSpaceDN w:val="0"/>
        <w:adjustRightInd w:val="0"/>
        <w:ind w:firstLine="567"/>
        <w:jc w:val="both"/>
        <w:rPr>
          <w:lang w:eastAsia="en-US"/>
        </w:rPr>
      </w:pPr>
      <w:r w:rsidRPr="0037002D">
        <w:rPr>
          <w:b/>
        </w:rPr>
        <w:t>6.2.4.</w:t>
      </w:r>
      <w:r w:rsidRPr="0037002D">
        <w:t> </w:t>
      </w:r>
      <w:r w:rsidRPr="0037002D">
        <w:rPr>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41047FA" w14:textId="77777777" w:rsidR="007F197A" w:rsidRPr="0037002D" w:rsidRDefault="007F197A" w:rsidP="0037002D">
      <w:pPr>
        <w:autoSpaceDE w:val="0"/>
        <w:autoSpaceDN w:val="0"/>
        <w:adjustRightInd w:val="0"/>
        <w:ind w:firstLine="567"/>
        <w:jc w:val="both"/>
        <w:rPr>
          <w:lang w:eastAsia="en-US"/>
        </w:rPr>
      </w:pPr>
      <w:r w:rsidRPr="0037002D">
        <w:rPr>
          <w:b/>
          <w:lang w:eastAsia="en-US"/>
        </w:rPr>
        <w:t xml:space="preserve">6.2.5. </w:t>
      </w:r>
      <w:r w:rsidRPr="0037002D">
        <w:rPr>
          <w:lang w:eastAsia="en-US"/>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0FA62B79" w14:textId="77777777" w:rsidR="007F197A" w:rsidRPr="0037002D" w:rsidRDefault="007F197A" w:rsidP="0037002D">
      <w:pPr>
        <w:tabs>
          <w:tab w:val="left" w:pos="993"/>
        </w:tabs>
        <w:ind w:firstLine="567"/>
        <w:jc w:val="both"/>
        <w:rPr>
          <w:lang w:eastAsia="en-US"/>
        </w:rPr>
      </w:pPr>
      <w:r w:rsidRPr="0037002D">
        <w:rPr>
          <w:b/>
        </w:rPr>
        <w:t>6.3.</w:t>
      </w:r>
      <w:r w:rsidRPr="0037002D">
        <w:t> </w:t>
      </w:r>
      <w:r w:rsidRPr="0037002D">
        <w:rPr>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E78C7" w14:textId="77777777" w:rsidR="006D57E7" w:rsidRPr="0037002D" w:rsidRDefault="00523C70" w:rsidP="0037002D">
      <w:pPr>
        <w:tabs>
          <w:tab w:val="left" w:pos="993"/>
        </w:tabs>
        <w:ind w:firstLine="567"/>
        <w:jc w:val="both"/>
      </w:pPr>
      <w:r w:rsidRPr="0037002D">
        <w:rPr>
          <w:b/>
        </w:rPr>
        <w:t>6.4.</w:t>
      </w:r>
      <w:r w:rsidRPr="0037002D">
        <w:t> </w:t>
      </w:r>
      <w:r w:rsidR="006D57E7" w:rsidRPr="0037002D">
        <w:t xml:space="preserve">В случае неисполнения или ненадлежащего исполнения </w:t>
      </w:r>
      <w:r w:rsidR="006D57E7" w:rsidRPr="0037002D">
        <w:rPr>
          <w:lang w:eastAsia="en-US"/>
        </w:rPr>
        <w:t>Поставщиком</w:t>
      </w:r>
      <w:r w:rsidR="006D57E7" w:rsidRPr="0037002D">
        <w:t xml:space="preserve"> обязательств, предусмотренных контрактом, </w:t>
      </w:r>
      <w:r w:rsidR="00041CEC">
        <w:t>Заказчик</w:t>
      </w:r>
      <w:r w:rsidR="006D57E7" w:rsidRPr="0037002D">
        <w:t xml:space="preserve"> в соответствии со статьями 313 и 410 Гражданского кодекса Российской Федерации </w:t>
      </w:r>
      <w:r w:rsidR="000631A7" w:rsidRPr="0037002D">
        <w:t xml:space="preserve">(далее - ГК РФ) </w:t>
      </w:r>
      <w:r w:rsidR="006D57E7" w:rsidRPr="0037002D">
        <w:t xml:space="preserve">вправе исполнить обязательство </w:t>
      </w:r>
      <w:r w:rsidR="006D57E7" w:rsidRPr="0037002D">
        <w:rPr>
          <w:lang w:eastAsia="en-US"/>
        </w:rPr>
        <w:t>Поставщика</w:t>
      </w:r>
      <w:r w:rsidR="006D57E7" w:rsidRPr="0037002D">
        <w:t xml:space="preserve"> по уплате неустойки в бюджет Санкт-Петербурга </w:t>
      </w:r>
      <w:proofErr w:type="spellStart"/>
      <w:r w:rsidR="006D57E7" w:rsidRPr="0037002D">
        <w:t>путем</w:t>
      </w:r>
      <w:proofErr w:type="spellEnd"/>
      <w:r w:rsidR="006D57E7" w:rsidRPr="0037002D">
        <w:t xml:space="preserve"> удержания </w:t>
      </w:r>
      <w:r w:rsidR="006D57E7" w:rsidRPr="0037002D">
        <w:rPr>
          <w:lang w:eastAsia="en-US"/>
        </w:rPr>
        <w:t>суммы неисполненных Поставщиком требований об уплате неустоек</w:t>
      </w:r>
      <w:r w:rsidR="007379A0" w:rsidRPr="0037002D">
        <w:rPr>
          <w:lang w:eastAsia="en-US"/>
        </w:rPr>
        <w:t xml:space="preserve"> </w:t>
      </w:r>
      <w:r w:rsidR="007379A0" w:rsidRPr="0037002D">
        <w:rPr>
          <w:color w:val="000000"/>
          <w:shd w:val="clear" w:color="auto" w:fill="FFFFFF"/>
        </w:rPr>
        <w:t>(штрафов, пеней)</w:t>
      </w:r>
      <w:r w:rsidR="006D57E7" w:rsidRPr="0037002D">
        <w:rPr>
          <w:lang w:eastAsia="en-US"/>
        </w:rPr>
        <w:t xml:space="preserve">, предъявленных </w:t>
      </w:r>
      <w:r w:rsidR="00041CEC">
        <w:rPr>
          <w:lang w:eastAsia="en-US"/>
        </w:rPr>
        <w:t>Заказчиком</w:t>
      </w:r>
      <w:r w:rsidR="006D57E7" w:rsidRPr="0037002D">
        <w:rPr>
          <w:lang w:eastAsia="en-US"/>
        </w:rPr>
        <w:t>, из суммы, подлежащей оплате Поставщику</w:t>
      </w:r>
      <w:r w:rsidR="007379A0" w:rsidRPr="0037002D">
        <w:rPr>
          <w:lang w:eastAsia="en-US"/>
        </w:rPr>
        <w:t>,</w:t>
      </w:r>
      <w:r w:rsidR="006D57E7" w:rsidRPr="0037002D">
        <w:rPr>
          <w:lang w:eastAsia="en-US"/>
        </w:rPr>
        <w:t xml:space="preserve"> </w:t>
      </w:r>
      <w:r w:rsidR="006D57E7" w:rsidRPr="0037002D">
        <w:t xml:space="preserve">и перечисления </w:t>
      </w:r>
      <w:r w:rsidR="007379A0" w:rsidRPr="0037002D">
        <w:rPr>
          <w:lang w:eastAsia="en-US"/>
        </w:rPr>
        <w:t xml:space="preserve">суммы неисполненных Поставщиком требований об уплате неустоек </w:t>
      </w:r>
      <w:r w:rsidR="007379A0" w:rsidRPr="0037002D">
        <w:rPr>
          <w:color w:val="000000"/>
          <w:shd w:val="clear" w:color="auto" w:fill="FFFFFF"/>
        </w:rPr>
        <w:t xml:space="preserve">(штрафов, пеней) </w:t>
      </w:r>
      <w:r w:rsidR="006D57E7" w:rsidRPr="0037002D">
        <w:t>в установленном порядке в доход бюджета Санкт-Петербурга.</w:t>
      </w:r>
    </w:p>
    <w:p w14:paraId="15CC5080" w14:textId="77777777" w:rsidR="00F654E9" w:rsidRPr="0037002D" w:rsidRDefault="00614C93" w:rsidP="0037002D">
      <w:pPr>
        <w:tabs>
          <w:tab w:val="left" w:pos="993"/>
        </w:tabs>
        <w:ind w:firstLine="567"/>
        <w:jc w:val="both"/>
      </w:pPr>
      <w:r w:rsidRPr="0037002D">
        <w:rPr>
          <w:b/>
        </w:rPr>
        <w:t>6.5.</w:t>
      </w:r>
      <w:r w:rsidRPr="0037002D">
        <w:t> </w:t>
      </w:r>
      <w:r w:rsidR="00F654E9" w:rsidRPr="0037002D">
        <w:t xml:space="preserve">В случае причинения ущерба имуществу </w:t>
      </w:r>
      <w:r w:rsidR="00041CEC">
        <w:rPr>
          <w:lang w:eastAsia="en-US"/>
        </w:rPr>
        <w:t>Заказчика</w:t>
      </w:r>
      <w:r w:rsidR="00F654E9" w:rsidRPr="0037002D">
        <w:t xml:space="preserve"> вследствие виновных действий </w:t>
      </w:r>
      <w:r w:rsidR="00926553" w:rsidRPr="0037002D">
        <w:t>лиц, указанных в пункте 2.1.4 контракта,</w:t>
      </w:r>
      <w:r w:rsidR="00F654E9" w:rsidRPr="0037002D">
        <w:t xml:space="preserve"> Поставщик обязан устранить </w:t>
      </w:r>
      <w:proofErr w:type="spellStart"/>
      <w:r w:rsidR="00F654E9" w:rsidRPr="0037002D">
        <w:t>причиненный</w:t>
      </w:r>
      <w:proofErr w:type="spellEnd"/>
      <w:r w:rsidR="00F654E9" w:rsidRPr="0037002D">
        <w:t xml:space="preserve"> имуществу </w:t>
      </w:r>
      <w:r w:rsidR="00041CEC">
        <w:t>Заказчика</w:t>
      </w:r>
      <w:r w:rsidR="00F654E9" w:rsidRPr="0037002D">
        <w:t xml:space="preserve"> ущерб своими силами и за свой </w:t>
      </w:r>
      <w:proofErr w:type="spellStart"/>
      <w:r w:rsidR="00F654E9" w:rsidRPr="0037002D">
        <w:t>счет</w:t>
      </w:r>
      <w:proofErr w:type="spellEnd"/>
      <w:r w:rsidR="00F654E9" w:rsidRPr="0037002D">
        <w:t xml:space="preserve"> в сроки, установленные </w:t>
      </w:r>
      <w:r w:rsidR="00041CEC">
        <w:rPr>
          <w:lang w:eastAsia="en-US"/>
        </w:rPr>
        <w:t>Заказчиком</w:t>
      </w:r>
      <w:r w:rsidR="00F654E9" w:rsidRPr="0037002D">
        <w:t>.</w:t>
      </w:r>
    </w:p>
    <w:p w14:paraId="5A38E8AF" w14:textId="77777777" w:rsidR="00AE4D0F" w:rsidRPr="0037002D" w:rsidRDefault="000631A7" w:rsidP="0037002D">
      <w:pPr>
        <w:ind w:firstLine="567"/>
        <w:jc w:val="both"/>
      </w:pPr>
      <w:r w:rsidRPr="0037002D">
        <w:rPr>
          <w:b/>
        </w:rPr>
        <w:t>6.</w:t>
      </w:r>
      <w:r w:rsidR="00C063C2">
        <w:rPr>
          <w:b/>
        </w:rPr>
        <w:t>6</w:t>
      </w:r>
      <w:r w:rsidRPr="0037002D">
        <w:rPr>
          <w:b/>
        </w:rPr>
        <w:t>.</w:t>
      </w:r>
      <w:r w:rsidRPr="0037002D">
        <w:t xml:space="preserve"> Поставщик обязан возместить </w:t>
      </w:r>
      <w:r w:rsidR="00041CEC">
        <w:t>Заказчику</w:t>
      </w:r>
      <w:r w:rsidRPr="0037002D">
        <w:t xml:space="preserve"> убытки, </w:t>
      </w:r>
      <w:proofErr w:type="spellStart"/>
      <w:r w:rsidRPr="0037002D">
        <w:rPr>
          <w:lang w:eastAsia="en-US"/>
        </w:rPr>
        <w:t>причиненные</w:t>
      </w:r>
      <w:proofErr w:type="spellEnd"/>
      <w:r w:rsidRPr="0037002D">
        <w:rPr>
          <w:lang w:eastAsia="en-US"/>
        </w:rPr>
        <w:t xml:space="preserve"> неисполнением или ненадлежащим исполнением обязательств по контракту </w:t>
      </w:r>
      <w:r w:rsidRPr="0037002D">
        <w:t xml:space="preserve">(статья </w:t>
      </w:r>
      <w:r w:rsidRPr="0037002D">
        <w:rPr>
          <w:bCs/>
        </w:rPr>
        <w:t xml:space="preserve">393 </w:t>
      </w:r>
      <w:r w:rsidRPr="0037002D">
        <w:t xml:space="preserve">ГК РФ), </w:t>
      </w:r>
      <w:r w:rsidRPr="0037002D">
        <w:rPr>
          <w:bCs/>
        </w:rPr>
        <w:t>убытки, возникшие</w:t>
      </w:r>
      <w:r w:rsidRPr="0037002D">
        <w:t xml:space="preserve"> после расторжения контракта и вызванные заключением </w:t>
      </w:r>
      <w:r w:rsidR="00041CEC">
        <w:t>Заказчиком</w:t>
      </w:r>
      <w:r w:rsidRPr="0037002D">
        <w:t xml:space="preserve"> замещающего контракта (статья 393.1 ГК РФ).</w:t>
      </w:r>
    </w:p>
    <w:p w14:paraId="54436587" w14:textId="77777777" w:rsidR="0036267B" w:rsidRPr="003E6B93" w:rsidRDefault="0036267B" w:rsidP="0037002D">
      <w:pPr>
        <w:tabs>
          <w:tab w:val="left" w:pos="993"/>
        </w:tabs>
        <w:ind w:firstLine="567"/>
        <w:jc w:val="both"/>
        <w:rPr>
          <w:sz w:val="14"/>
          <w:szCs w:val="14"/>
          <w:lang w:eastAsia="en-US"/>
        </w:rPr>
      </w:pPr>
    </w:p>
    <w:p w14:paraId="389AD1B9" w14:textId="77777777" w:rsidR="006F633B" w:rsidRPr="003E6B93" w:rsidRDefault="006F633B" w:rsidP="006F633B">
      <w:pPr>
        <w:tabs>
          <w:tab w:val="left" w:pos="993"/>
        </w:tabs>
        <w:ind w:firstLine="567"/>
        <w:jc w:val="both"/>
        <w:rPr>
          <w:sz w:val="14"/>
          <w:szCs w:val="14"/>
          <w:lang w:eastAsia="en-US"/>
        </w:rPr>
      </w:pPr>
    </w:p>
    <w:p w14:paraId="266C6C58" w14:textId="77777777" w:rsidR="006F633B" w:rsidRDefault="006F633B" w:rsidP="006F633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bCs/>
        </w:rPr>
      </w:pPr>
      <w:r w:rsidRPr="0037002D">
        <w:rPr>
          <w:b/>
        </w:rPr>
        <w:t xml:space="preserve">7. </w:t>
      </w:r>
      <w:r w:rsidRPr="0037002D">
        <w:rPr>
          <w:b/>
          <w:bCs/>
        </w:rPr>
        <w:t>ТРЕБОВАНИЯ К ГАРАНТИИ КАЧЕСТВА ТОВАРА, А ТАКЖЕ ТРЕБОВАНИЯ К ГАРАНТИЙНОМУ СРОКУ И (ИЛИ) ОБЪЕМУ ПРЕДОСТАВЛЕНИЯ ГАРАНТИИ КАЧЕСТВА ТОВАРА, К ГАРАНТИЙНОМУ ОБСЛУЖИВАНИЮ ТОВАРА</w:t>
      </w:r>
    </w:p>
    <w:p w14:paraId="2885200C" w14:textId="77777777" w:rsidR="006F633B" w:rsidRPr="0037002D" w:rsidRDefault="006F633B" w:rsidP="006F633B">
      <w:pPr>
        <w:autoSpaceDE w:val="0"/>
        <w:autoSpaceDN w:val="0"/>
        <w:adjustRightInd w:val="0"/>
        <w:ind w:firstLine="567"/>
        <w:jc w:val="both"/>
      </w:pPr>
      <w:r w:rsidRPr="0037002D">
        <w:rPr>
          <w:b/>
          <w:bCs/>
          <w:lang w:eastAsia="en-US"/>
        </w:rPr>
        <w:t>7.1.</w:t>
      </w:r>
      <w:r w:rsidR="00C063C2" w:rsidRPr="008C2270">
        <w:t xml:space="preserve"> </w:t>
      </w:r>
      <w:r w:rsidR="008C2270" w:rsidRPr="008C2270">
        <w:t xml:space="preserve">Поставщик предоставляет гарантию на Товар, являющийся предметом настоящего </w:t>
      </w:r>
      <w:r w:rsidR="008C2270">
        <w:t>Контракта,</w:t>
      </w:r>
      <w:r w:rsidR="008C2270" w:rsidRPr="008C2270">
        <w:t xml:space="preserve"> не менее </w:t>
      </w:r>
      <w:r w:rsidR="00150F20">
        <w:t>12</w:t>
      </w:r>
      <w:r w:rsidR="008C2270" w:rsidRPr="008C2270">
        <w:t xml:space="preserve"> месяцев с даты подписания товарной накладной или УПД.</w:t>
      </w:r>
    </w:p>
    <w:p w14:paraId="162B290E" w14:textId="77777777" w:rsidR="008C2270" w:rsidRDefault="008C2270" w:rsidP="008C2270">
      <w:pPr>
        <w:tabs>
          <w:tab w:val="left" w:pos="993"/>
        </w:tabs>
        <w:spacing w:line="235" w:lineRule="auto"/>
        <w:ind w:firstLine="567"/>
        <w:jc w:val="both"/>
      </w:pPr>
      <w:r>
        <w:rPr>
          <w:b/>
        </w:rPr>
        <w:t xml:space="preserve">7.2. </w:t>
      </w:r>
      <w:r w:rsidRPr="008C2270">
        <w:t xml:space="preserve">Исполнение </w:t>
      </w:r>
      <w:r>
        <w:t>Поставщиком</w:t>
      </w:r>
      <w:r w:rsidRPr="008C2270">
        <w:t xml:space="preserve"> гарантийных обязательств по настоящему </w:t>
      </w:r>
      <w:r>
        <w:t>Контракту</w:t>
      </w:r>
      <w:r w:rsidRPr="008C2270">
        <w:t xml:space="preserve"> осуществляется в соответствии с действующим законодательством Российской Федерации. </w:t>
      </w:r>
    </w:p>
    <w:p w14:paraId="10D2B683" w14:textId="77777777" w:rsidR="00EC2094" w:rsidRDefault="008C2270" w:rsidP="008C2270">
      <w:pPr>
        <w:tabs>
          <w:tab w:val="left" w:pos="993"/>
        </w:tabs>
        <w:spacing w:line="235" w:lineRule="auto"/>
        <w:ind w:firstLine="567"/>
        <w:jc w:val="both"/>
      </w:pPr>
      <w:r w:rsidRPr="0047346C">
        <w:rPr>
          <w:b/>
        </w:rPr>
        <w:t>7.3.</w:t>
      </w:r>
      <w:r>
        <w:t xml:space="preserve"> </w:t>
      </w:r>
      <w:r w:rsidRPr="008C2270">
        <w:t xml:space="preserve"> Недостатки Товара, связанные с качеством Товара в гарантийный период, возникшие не по вине </w:t>
      </w:r>
      <w:r w:rsidR="0047346C">
        <w:t>Заказчика,</w:t>
      </w:r>
      <w:r w:rsidRPr="008C2270">
        <w:t xml:space="preserve"> должны быть устранены Поставщиком в срок не более 3-х рабочих дней с момента получения письменного требования</w:t>
      </w:r>
      <w:r w:rsidR="0047346C">
        <w:t xml:space="preserve"> Заказчика.</w:t>
      </w:r>
    </w:p>
    <w:p w14:paraId="7EB06A72" w14:textId="77777777" w:rsidR="0047346C" w:rsidRDefault="0047346C" w:rsidP="008C2270">
      <w:pPr>
        <w:tabs>
          <w:tab w:val="left" w:pos="993"/>
        </w:tabs>
        <w:spacing w:line="235" w:lineRule="auto"/>
        <w:ind w:firstLine="567"/>
        <w:jc w:val="both"/>
        <w:rPr>
          <w:b/>
        </w:rPr>
      </w:pPr>
    </w:p>
    <w:p w14:paraId="50F093B8" w14:textId="77777777" w:rsidR="00F654E9" w:rsidRPr="0037002D" w:rsidRDefault="00F654E9" w:rsidP="0037002D">
      <w:pPr>
        <w:tabs>
          <w:tab w:val="left" w:pos="993"/>
        </w:tabs>
        <w:spacing w:line="235" w:lineRule="auto"/>
        <w:ind w:firstLine="567"/>
        <w:jc w:val="center"/>
        <w:rPr>
          <w:b/>
          <w:caps/>
        </w:rPr>
      </w:pPr>
      <w:r w:rsidRPr="0037002D">
        <w:rPr>
          <w:b/>
        </w:rPr>
        <w:t xml:space="preserve">8. </w:t>
      </w:r>
      <w:r w:rsidRPr="0037002D">
        <w:rPr>
          <w:b/>
          <w:caps/>
        </w:rPr>
        <w:t>Срок действия контракта,</w:t>
      </w:r>
    </w:p>
    <w:p w14:paraId="385FE0DF" w14:textId="77777777" w:rsidR="00F654E9" w:rsidRPr="0037002D"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sidRPr="0037002D">
        <w:rPr>
          <w:b/>
          <w:caps/>
        </w:rPr>
        <w:t>порядок изменения и расторжения контракта</w:t>
      </w:r>
    </w:p>
    <w:p w14:paraId="51429B7C" w14:textId="4C707498" w:rsidR="00F654E9" w:rsidRPr="00B74D12" w:rsidRDefault="00F654E9" w:rsidP="0037002D">
      <w:pPr>
        <w:tabs>
          <w:tab w:val="left" w:pos="993"/>
        </w:tabs>
        <w:ind w:firstLine="567"/>
        <w:jc w:val="both"/>
      </w:pPr>
      <w:r w:rsidRPr="0037002D">
        <w:rPr>
          <w:b/>
        </w:rPr>
        <w:t>8.1.</w:t>
      </w:r>
      <w:r w:rsidR="00523C70" w:rsidRPr="0037002D">
        <w:t> </w:t>
      </w:r>
      <w:r w:rsidR="00251D84" w:rsidRPr="0037002D">
        <w:t xml:space="preserve">Контракт </w:t>
      </w:r>
      <w:r w:rsidR="00251D84" w:rsidRPr="00B74D12">
        <w:t xml:space="preserve">действует </w:t>
      </w:r>
      <w:r w:rsidR="006C0AC7">
        <w:t xml:space="preserve">с момента заключения и </w:t>
      </w:r>
      <w:r w:rsidR="00251D84" w:rsidRPr="00B74D12">
        <w:t xml:space="preserve">до полного исполнения Сторонами своих обязательств, но не позднее, чем </w:t>
      </w:r>
      <w:r w:rsidR="0047346C" w:rsidRPr="0047346C">
        <w:t>31 декабря 202</w:t>
      </w:r>
      <w:r w:rsidR="00CD29DD">
        <w:t>4</w:t>
      </w:r>
      <w:r w:rsidR="00910046">
        <w:t xml:space="preserve"> года</w:t>
      </w:r>
      <w:r w:rsidR="0047346C" w:rsidRPr="0047346C">
        <w:t>.</w:t>
      </w:r>
      <w:r w:rsidR="00251D84" w:rsidRPr="00B74D12">
        <w:t xml:space="preserve"> </w:t>
      </w:r>
      <w:r w:rsidRPr="00B74D12">
        <w:t xml:space="preserve">Окончание срока действия контракта </w:t>
      </w:r>
      <w:proofErr w:type="spellStart"/>
      <w:r w:rsidRPr="00B74D12">
        <w:t>влечет</w:t>
      </w:r>
      <w:proofErr w:type="spellEnd"/>
      <w:r w:rsidRPr="00B74D12">
        <w:t xml:space="preserve"> прекращение обязательств Сторон, за исключением обязательств </w:t>
      </w:r>
      <w:r w:rsidR="00041CEC">
        <w:t>Заказчика</w:t>
      </w:r>
      <w:r w:rsidRPr="00B74D12">
        <w:t xml:space="preserve"> оплатить поставленный и принятый товар, обязательств Сторон, возникших вследствие нарушений условий контракта, гарантийных обязательств Поставщика.</w:t>
      </w:r>
    </w:p>
    <w:p w14:paraId="0353C109" w14:textId="77777777" w:rsidR="00F654E9" w:rsidRPr="00B74D12" w:rsidRDefault="00523C70" w:rsidP="0037002D">
      <w:pPr>
        <w:tabs>
          <w:tab w:val="left" w:pos="993"/>
        </w:tabs>
        <w:ind w:firstLine="567"/>
        <w:jc w:val="both"/>
        <w:rPr>
          <w:bCs/>
        </w:rPr>
      </w:pPr>
      <w:r w:rsidRPr="00B74D12">
        <w:rPr>
          <w:b/>
        </w:rPr>
        <w:lastRenderedPageBreak/>
        <w:t>8.2.</w:t>
      </w:r>
      <w:r w:rsidRPr="00B74D12">
        <w:t> </w:t>
      </w:r>
      <w:r w:rsidR="00F654E9" w:rsidRPr="00B74D12">
        <w:t xml:space="preserve">Начало обязательств </w:t>
      </w:r>
      <w:r w:rsidR="00041CEC">
        <w:t>Заказчика</w:t>
      </w:r>
      <w:r w:rsidR="00F654E9" w:rsidRPr="00B74D12">
        <w:t xml:space="preserve"> по финансированию надлежаще исполненных Поставщиком обязательств по контракту наступает не ранее регистрации контракта </w:t>
      </w:r>
      <w:r w:rsidR="0098438C" w:rsidRPr="00B74D12">
        <w:br/>
      </w:r>
      <w:r w:rsidR="00F654E9" w:rsidRPr="00B74D12">
        <w:t xml:space="preserve">в реестре контрактов, </w:t>
      </w:r>
      <w:proofErr w:type="spellStart"/>
      <w:r w:rsidR="00F654E9" w:rsidRPr="00B74D12">
        <w:t>заключенных</w:t>
      </w:r>
      <w:proofErr w:type="spellEnd"/>
      <w:r w:rsidR="00F654E9" w:rsidRPr="00B74D12">
        <w:t xml:space="preserve"> заказчиками</w:t>
      </w:r>
      <w:r w:rsidR="00F654E9" w:rsidRPr="00B74D12">
        <w:rPr>
          <w:bCs/>
        </w:rPr>
        <w:t>.</w:t>
      </w:r>
    </w:p>
    <w:p w14:paraId="3F2139B5"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sidRPr="00B74D12">
        <w:rPr>
          <w:b/>
        </w:rPr>
        <w:t>8.3.</w:t>
      </w:r>
      <w:r w:rsidRPr="00B74D12">
        <w:t> </w:t>
      </w:r>
      <w:r w:rsidR="00F654E9" w:rsidRPr="00B74D12">
        <w:rPr>
          <w:bCs/>
        </w:rPr>
        <w:t>Расторжение контракта допускается по соглашен</w:t>
      </w:r>
      <w:r w:rsidR="00490129" w:rsidRPr="00B74D12">
        <w:rPr>
          <w:bCs/>
        </w:rPr>
        <w:t>ию Сторон, по решению</w:t>
      </w:r>
      <w:r w:rsidR="00490129" w:rsidRPr="0037002D">
        <w:rPr>
          <w:bCs/>
        </w:rPr>
        <w:t xml:space="preserve"> суда или </w:t>
      </w:r>
      <w:r w:rsidR="00F654E9" w:rsidRPr="0037002D">
        <w:rPr>
          <w:bCs/>
        </w:rPr>
        <w:t>в связи</w:t>
      </w:r>
      <w:r w:rsidR="0098438C" w:rsidRPr="0037002D">
        <w:rPr>
          <w:bCs/>
        </w:rPr>
        <w:br/>
      </w:r>
      <w:r w:rsidR="00F654E9" w:rsidRPr="0037002D">
        <w:rPr>
          <w:bCs/>
        </w:rPr>
        <w:t>с односторонним отказом Стороны от исполнения контракта в соответствии с гражданским законодательством.</w:t>
      </w:r>
    </w:p>
    <w:p w14:paraId="78AF9A83" w14:textId="77777777" w:rsidR="00A851AE"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sidRPr="0037002D">
        <w:rPr>
          <w:b/>
        </w:rPr>
        <w:t>8.3.1.</w:t>
      </w:r>
      <w:r w:rsidRPr="0037002D">
        <w:t> </w:t>
      </w:r>
      <w:r w:rsidR="00041CEC">
        <w:t>Заказчик</w:t>
      </w:r>
      <w:r w:rsidR="00A851AE" w:rsidRPr="0037002D">
        <w:rPr>
          <w:shd w:val="clear" w:color="auto" w:fill="FFFFFF"/>
        </w:rPr>
        <w:t xml:space="preserve"> обязан принять решение об одностороннем отказе от исполнения контракта в случаях, предусмотренных Законом о контрактной системе.</w:t>
      </w:r>
      <w:r w:rsidR="00A851AE" w:rsidRPr="0037002D">
        <w:rPr>
          <w:b/>
        </w:rPr>
        <w:t xml:space="preserve"> </w:t>
      </w:r>
    </w:p>
    <w:p w14:paraId="03C7888F"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8.3.2.</w:t>
      </w:r>
      <w:r w:rsidRPr="0037002D">
        <w:t> </w:t>
      </w:r>
      <w:r w:rsidR="00F654E9" w:rsidRPr="0037002D">
        <w:t xml:space="preserve">Каждая из Сторон вправе принять решение об одностороннем отказе от исполнения контракта по основаниям, предусмотренным </w:t>
      </w:r>
      <w:r w:rsidR="000631A7" w:rsidRPr="0037002D">
        <w:t>ГК РФ</w:t>
      </w:r>
      <w:r w:rsidR="00490129" w:rsidRPr="0037002D">
        <w:t xml:space="preserve"> </w:t>
      </w:r>
      <w:r w:rsidR="00F654E9" w:rsidRPr="0037002D">
        <w:t>для одностороннего отказа от исполнения контракта, в п</w:t>
      </w:r>
      <w:r w:rsidR="00490129" w:rsidRPr="0037002D">
        <w:t xml:space="preserve">орядке, предусмотренном Законом </w:t>
      </w:r>
      <w:r w:rsidR="00F654E9" w:rsidRPr="0037002D">
        <w:t>о контрактной системе.</w:t>
      </w:r>
    </w:p>
    <w:p w14:paraId="18CE77E5" w14:textId="77777777" w:rsidR="00047C06" w:rsidRPr="0037002D" w:rsidRDefault="00047C06"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t xml:space="preserve">Если </w:t>
      </w:r>
      <w:r w:rsidR="00041CEC">
        <w:t>Заказчиком</w:t>
      </w:r>
      <w:r w:rsidRPr="0037002D">
        <w:t xml:space="preserve">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w:t>
      </w:r>
      <w:r w:rsidR="00041CEC">
        <w:t>Заказчиком</w:t>
      </w:r>
      <w:r w:rsidRPr="0037002D">
        <w:t xml:space="preserve"> только при условии, что по результатам экспертизы поставляемого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w:t>
      </w:r>
      <w:r w:rsidR="0047346C">
        <w:t>З</w:t>
      </w:r>
      <w:r w:rsidRPr="0037002D">
        <w:t>аказчика от исполнения контракта.</w:t>
      </w:r>
    </w:p>
    <w:p w14:paraId="43DA4A88"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8.4.</w:t>
      </w:r>
      <w:r w:rsidRPr="0037002D">
        <w:t> </w:t>
      </w:r>
      <w:r w:rsidR="00F654E9" w:rsidRPr="0037002D">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14:paraId="286A220B" w14:textId="77777777" w:rsidR="00597DF3" w:rsidRPr="003E6B93" w:rsidRDefault="00597DF3"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sz w:val="14"/>
          <w:szCs w:val="14"/>
        </w:rPr>
      </w:pPr>
    </w:p>
    <w:p w14:paraId="0AA8C349" w14:textId="77777777" w:rsidR="00F654E9"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sidRPr="0037002D">
        <w:rPr>
          <w:b/>
          <w:caps/>
        </w:rPr>
        <w:t>9. Обстоятельства непреодолимой силы</w:t>
      </w:r>
    </w:p>
    <w:p w14:paraId="07587F58" w14:textId="77777777" w:rsidR="00150F20" w:rsidRPr="0037002D" w:rsidRDefault="00150F2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p>
    <w:p w14:paraId="691A12CE" w14:textId="77777777" w:rsidR="00F654E9" w:rsidRPr="0037002D" w:rsidRDefault="00523C70" w:rsidP="0037002D">
      <w:pPr>
        <w:tabs>
          <w:tab w:val="left" w:pos="993"/>
        </w:tabs>
        <w:ind w:firstLine="567"/>
        <w:jc w:val="both"/>
      </w:pPr>
      <w:r w:rsidRPr="0037002D">
        <w:rPr>
          <w:b/>
        </w:rPr>
        <w:t>9.1.</w:t>
      </w:r>
      <w:r w:rsidRPr="0037002D">
        <w:t> </w:t>
      </w:r>
      <w:r w:rsidR="00F654E9" w:rsidRPr="0037002D">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14:paraId="28505FC0" w14:textId="77777777" w:rsidR="00F654E9" w:rsidRPr="0037002D" w:rsidRDefault="00523C70" w:rsidP="0037002D">
      <w:pPr>
        <w:tabs>
          <w:tab w:val="left" w:pos="993"/>
        </w:tabs>
        <w:ind w:firstLine="567"/>
        <w:jc w:val="both"/>
      </w:pPr>
      <w:r w:rsidRPr="0037002D">
        <w:rPr>
          <w:b/>
        </w:rPr>
        <w:t>9.2.</w:t>
      </w:r>
      <w:r w:rsidRPr="0037002D">
        <w:t> </w:t>
      </w:r>
      <w:r w:rsidR="00F654E9" w:rsidRPr="0037002D">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14:paraId="2E760658" w14:textId="77777777" w:rsidR="00F654E9" w:rsidRPr="0037002D" w:rsidRDefault="00523C70" w:rsidP="0037002D">
      <w:pPr>
        <w:tabs>
          <w:tab w:val="left" w:pos="993"/>
        </w:tabs>
        <w:ind w:firstLine="567"/>
        <w:jc w:val="both"/>
        <w:rPr>
          <w:bCs/>
          <w:caps/>
        </w:rPr>
      </w:pPr>
      <w:r w:rsidRPr="0037002D">
        <w:rPr>
          <w:b/>
        </w:rPr>
        <w:t>9.3.</w:t>
      </w:r>
      <w:r w:rsidRPr="0037002D">
        <w:t> </w:t>
      </w:r>
      <w:r w:rsidR="00F654E9" w:rsidRPr="0037002D">
        <w:t xml:space="preserve">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14:paraId="00DE1D4A" w14:textId="77777777" w:rsidR="00F654E9" w:rsidRPr="003E6B93"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sz w:val="14"/>
          <w:szCs w:val="14"/>
        </w:rPr>
      </w:pPr>
    </w:p>
    <w:p w14:paraId="64163FA7" w14:textId="77777777" w:rsidR="00F654E9" w:rsidRPr="0037002D"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sidRPr="0037002D">
        <w:rPr>
          <w:b/>
          <w:caps/>
        </w:rPr>
        <w:t>10. Прочие условия</w:t>
      </w:r>
    </w:p>
    <w:p w14:paraId="4494C41C"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10.1.</w:t>
      </w:r>
      <w:r w:rsidRPr="0037002D">
        <w:t> </w:t>
      </w:r>
      <w:r w:rsidR="00F654E9" w:rsidRPr="0037002D">
        <w:t xml:space="preserve">Споры, возникающие из контракта или в связи с ним, Стороны разрешают </w:t>
      </w:r>
      <w:proofErr w:type="spellStart"/>
      <w:r w:rsidR="00F654E9" w:rsidRPr="0037002D">
        <w:t>путем</w:t>
      </w:r>
      <w:proofErr w:type="spellEnd"/>
      <w:r w:rsidR="00F654E9" w:rsidRPr="0037002D">
        <w:t xml:space="preserve"> переговоров, а если </w:t>
      </w:r>
      <w:proofErr w:type="spellStart"/>
      <w:r w:rsidR="00F654E9" w:rsidRPr="0037002D">
        <w:t>договоренности</w:t>
      </w:r>
      <w:proofErr w:type="spellEnd"/>
      <w:r w:rsidR="00F654E9" w:rsidRPr="0037002D">
        <w:t xml:space="preserve"> не достигнуто передают на рассмотрение в Арбитражный суд города Санкт-Петербурга и Ленинградской области (в </w:t>
      </w:r>
      <w:proofErr w:type="spellStart"/>
      <w:r w:rsidR="00F654E9" w:rsidRPr="0037002D">
        <w:t>Смольнинский</w:t>
      </w:r>
      <w:proofErr w:type="spellEnd"/>
      <w:r w:rsidR="00F654E9" w:rsidRPr="0037002D">
        <w:t xml:space="preserve"> районный суд города </w:t>
      </w:r>
      <w:r w:rsidR="00E72044" w:rsidRPr="0037002D">
        <w:br/>
      </w:r>
      <w:r w:rsidR="00F654E9" w:rsidRPr="0037002D">
        <w:t>Санкт-Петербурга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14:paraId="1A342E55"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10.2.</w:t>
      </w:r>
      <w:r w:rsidRPr="0037002D">
        <w:t> </w:t>
      </w:r>
      <w:r w:rsidR="00F654E9" w:rsidRPr="0037002D">
        <w:t>При разрешении споров, возникающих из контракта или в связи с ним, соблюдение Сторонами досудебного претензионного порядка обязательно.</w:t>
      </w:r>
    </w:p>
    <w:p w14:paraId="5EE22348" w14:textId="77777777" w:rsidR="00A231BD" w:rsidRPr="00A231BD" w:rsidRDefault="00034CF0" w:rsidP="00A231B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10.3.</w:t>
      </w:r>
      <w:r w:rsidRPr="0037002D">
        <w:t> </w:t>
      </w:r>
      <w:r>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w:t>
      </w:r>
      <w:r w:rsidR="00A231BD">
        <w:t xml:space="preserve">твующего нарушения обязательств. </w:t>
      </w:r>
      <w:r w:rsidR="00A231BD" w:rsidRPr="00A231BD">
        <w:rPr>
          <w:rFonts w:eastAsia="Calibri"/>
          <w:spacing w:val="-4"/>
          <w:sz w:val="22"/>
          <w:szCs w:val="22"/>
          <w:lang w:val="x-none" w:eastAsia="en-US"/>
        </w:rPr>
        <w:t xml:space="preserve">Стороны признают, что документы за подписью уполномоченного лица одной из </w:t>
      </w:r>
      <w:r w:rsidR="00440819">
        <w:rPr>
          <w:rFonts w:eastAsia="Calibri"/>
          <w:spacing w:val="-4"/>
          <w:sz w:val="22"/>
          <w:szCs w:val="22"/>
          <w:lang w:eastAsia="en-US"/>
        </w:rPr>
        <w:t xml:space="preserve"> </w:t>
      </w:r>
      <w:r w:rsidR="00A231BD" w:rsidRPr="00A231BD">
        <w:rPr>
          <w:rFonts w:eastAsia="Calibri"/>
          <w:spacing w:val="-4"/>
          <w:sz w:val="22"/>
          <w:szCs w:val="22"/>
          <w:lang w:val="x-none" w:eastAsia="en-US"/>
        </w:rPr>
        <w:t>Сторон, переданные по факсу или с использованием электронных средств связи (электронные сообщения), будут иметь доказательственную силу, при условии по</w:t>
      </w:r>
      <w:r w:rsidR="00A231BD">
        <w:rPr>
          <w:rFonts w:eastAsia="Calibri"/>
          <w:spacing w:val="-4"/>
          <w:sz w:val="22"/>
          <w:szCs w:val="22"/>
          <w:lang w:val="x-none" w:eastAsia="en-US"/>
        </w:rPr>
        <w:t xml:space="preserve">дтверждения принятия их другой </w:t>
      </w:r>
      <w:r w:rsidR="00A231BD" w:rsidRPr="00A231BD">
        <w:rPr>
          <w:rFonts w:eastAsia="Calibri"/>
          <w:spacing w:val="-4"/>
          <w:sz w:val="22"/>
          <w:szCs w:val="22"/>
          <w:lang w:val="x-none" w:eastAsia="en-US"/>
        </w:rPr>
        <w:t>Стороной.</w:t>
      </w:r>
    </w:p>
    <w:p w14:paraId="24706809"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lastRenderedPageBreak/>
        <w:t>10.4.</w:t>
      </w:r>
      <w:r w:rsidRPr="0037002D">
        <w:t> </w:t>
      </w:r>
      <w:r w:rsidR="00F654E9" w:rsidRPr="0037002D">
        <w:t xml:space="preserve">Сторона контракта, в адрес которой направлена претензия, </w:t>
      </w:r>
      <w:r w:rsidR="00B37499">
        <w:t>не позднее 5 (Пяти) рабочих дней</w:t>
      </w:r>
      <w:r w:rsidR="00F654E9" w:rsidRPr="0037002D">
        <w:t xml:space="preserve"> с момента </w:t>
      </w:r>
      <w:proofErr w:type="spellStart"/>
      <w:r w:rsidR="00F654E9" w:rsidRPr="0037002D">
        <w:t>ее</w:t>
      </w:r>
      <w:proofErr w:type="spellEnd"/>
      <w:r w:rsidR="00F654E9" w:rsidRPr="0037002D">
        <w:t xml:space="preserve">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14:paraId="0753E3CF" w14:textId="77777777" w:rsidR="00F654E9" w:rsidRPr="0037002D"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14:paraId="38573B11"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10.5.</w:t>
      </w:r>
      <w:r w:rsidRPr="0037002D">
        <w:t> </w:t>
      </w:r>
      <w:proofErr w:type="spellStart"/>
      <w:r w:rsidR="00F654E9" w:rsidRPr="0037002D">
        <w:t>Зачет</w:t>
      </w:r>
      <w:proofErr w:type="spellEnd"/>
      <w:r w:rsidR="00F654E9" w:rsidRPr="0037002D">
        <w:t xml:space="preserve"> требований между Сторонами контракта не допускается за исключением случаев, предусмотренных пунктом 6.4 контракта.</w:t>
      </w:r>
    </w:p>
    <w:p w14:paraId="0581BDDE" w14:textId="77777777" w:rsidR="00F654E9" w:rsidRPr="0037002D" w:rsidRDefault="00523C70" w:rsidP="0037002D">
      <w:pPr>
        <w:tabs>
          <w:tab w:val="left" w:pos="993"/>
        </w:tabs>
        <w:ind w:firstLine="567"/>
        <w:jc w:val="both"/>
      </w:pPr>
      <w:r w:rsidRPr="0037002D">
        <w:rPr>
          <w:b/>
        </w:rPr>
        <w:t>10.6.</w:t>
      </w:r>
      <w:r w:rsidRPr="0037002D">
        <w:t> </w:t>
      </w:r>
      <w:r w:rsidR="00F654E9" w:rsidRPr="0037002D">
        <w:t xml:space="preserve">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w:t>
      </w:r>
      <w:r w:rsidR="00041CEC">
        <w:t>Заказчика</w:t>
      </w:r>
      <w:r w:rsidR="00F654E9" w:rsidRPr="0037002D">
        <w:t xml:space="preserve"> о проведении ликвидации или проведении в отношении его процедуры признания несостоятельным (банкротом) не позднее 1 (</w:t>
      </w:r>
      <w:r w:rsidR="00C97034" w:rsidRPr="0037002D">
        <w:t>О</w:t>
      </w:r>
      <w:r w:rsidR="00F654E9" w:rsidRPr="0037002D">
        <w:t>дного) рабочего дня со дня принятия решения о начале проведения ликвидации или введения процедуры банкротства соответственно.</w:t>
      </w:r>
    </w:p>
    <w:p w14:paraId="5D5D9416" w14:textId="77777777" w:rsidR="00F654E9" w:rsidRPr="0037002D" w:rsidRDefault="00523C70" w:rsidP="0037002D">
      <w:pPr>
        <w:tabs>
          <w:tab w:val="left" w:pos="993"/>
        </w:tabs>
        <w:ind w:firstLine="567"/>
        <w:jc w:val="both"/>
      </w:pPr>
      <w:r w:rsidRPr="0037002D">
        <w:rPr>
          <w:b/>
        </w:rPr>
        <w:t>10.7.</w:t>
      </w:r>
      <w:r w:rsidRPr="0037002D">
        <w:t> </w:t>
      </w:r>
      <w:r w:rsidR="00F654E9" w:rsidRPr="0037002D">
        <w:t xml:space="preserve">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w:t>
      </w:r>
      <w:r w:rsidR="00041CEC">
        <w:t>Заказчика</w:t>
      </w:r>
      <w:r w:rsidR="00F654E9" w:rsidRPr="0037002D">
        <w:t xml:space="preserve"> о приостановлении своей деятельн</w:t>
      </w:r>
      <w:r w:rsidR="006049B5" w:rsidRPr="0037002D">
        <w:t xml:space="preserve">ости </w:t>
      </w:r>
      <w:r w:rsidR="00F654E9" w:rsidRPr="0037002D">
        <w:t>не позднее 1 (одного) рабочего дня со дня принятия решения о приостановлении деятельности Поставщика.</w:t>
      </w:r>
    </w:p>
    <w:p w14:paraId="6A06F0CC" w14:textId="77777777" w:rsidR="00F654E9" w:rsidRPr="0037002D" w:rsidRDefault="00523C70" w:rsidP="0037002D">
      <w:pPr>
        <w:tabs>
          <w:tab w:val="left" w:pos="993"/>
        </w:tabs>
        <w:ind w:firstLine="567"/>
        <w:jc w:val="both"/>
      </w:pPr>
      <w:r w:rsidRPr="0037002D">
        <w:rPr>
          <w:b/>
        </w:rPr>
        <w:t>10.8.</w:t>
      </w:r>
      <w:r w:rsidRPr="0037002D">
        <w:t> </w:t>
      </w:r>
      <w:r w:rsidR="00F654E9" w:rsidRPr="0037002D">
        <w:t xml:space="preserve">В случае начала реорганизации Поставщика, Поставщик обязан письменно уведомить </w:t>
      </w:r>
      <w:r w:rsidR="00041CEC">
        <w:t>Заказчика</w:t>
      </w:r>
      <w:r w:rsidR="00F654E9" w:rsidRPr="0037002D">
        <w:t xml:space="preserve"> о начале сво</w:t>
      </w:r>
      <w:r w:rsidR="000E4340" w:rsidRPr="0037002D">
        <w:t>ей реорганизации не позднее 1 (О</w:t>
      </w:r>
      <w:r w:rsidR="00F654E9" w:rsidRPr="0037002D">
        <w:t>дного) рабочего дня со дня принятия решения о реорганизации Поставщика.</w:t>
      </w:r>
    </w:p>
    <w:p w14:paraId="2750B606" w14:textId="77777777" w:rsidR="00F654E9" w:rsidRPr="0037002D" w:rsidRDefault="00523C70" w:rsidP="0037002D">
      <w:pPr>
        <w:tabs>
          <w:tab w:val="left" w:pos="993"/>
        </w:tabs>
        <w:ind w:firstLine="567"/>
        <w:jc w:val="both"/>
      </w:pPr>
      <w:r w:rsidRPr="0037002D">
        <w:rPr>
          <w:b/>
        </w:rPr>
        <w:t>10.9.</w:t>
      </w:r>
      <w:r w:rsidRPr="0037002D">
        <w:t> </w:t>
      </w:r>
      <w:r w:rsidR="00F654E9" w:rsidRPr="0037002D">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98438C" w:rsidRPr="0037002D">
        <w:br/>
      </w:r>
      <w:r w:rsidR="00F654E9" w:rsidRPr="0037002D">
        <w:t xml:space="preserve">и иных реквизитов Поставщик обязан письменно уведомить </w:t>
      </w:r>
      <w:r w:rsidR="00041CEC">
        <w:t>Заказчика</w:t>
      </w:r>
      <w:r w:rsidR="00F654E9" w:rsidRPr="0037002D">
        <w:t xml:space="preserve"> о </w:t>
      </w:r>
      <w:r w:rsidR="000E4340" w:rsidRPr="0037002D">
        <w:t>таких изменениях не позднее 1 (О</w:t>
      </w:r>
      <w:r w:rsidR="00F654E9" w:rsidRPr="0037002D">
        <w:t>дного) рабочего дня со дня изменения.</w:t>
      </w:r>
    </w:p>
    <w:p w14:paraId="5E63DDF1" w14:textId="77777777" w:rsidR="00F654E9" w:rsidRPr="0037002D" w:rsidRDefault="00523C70" w:rsidP="0037002D">
      <w:pPr>
        <w:tabs>
          <w:tab w:val="left" w:pos="993"/>
        </w:tabs>
        <w:ind w:firstLine="567"/>
        <w:jc w:val="both"/>
      </w:pPr>
      <w:r w:rsidRPr="0037002D">
        <w:rPr>
          <w:b/>
        </w:rPr>
        <w:t>10.10.</w:t>
      </w:r>
      <w:r w:rsidRPr="0037002D">
        <w:t> </w:t>
      </w:r>
      <w:r w:rsidR="00F654E9" w:rsidRPr="0037002D">
        <w:t xml:space="preserve">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w:t>
      </w:r>
      <w:r w:rsidR="0098438C" w:rsidRPr="0037002D">
        <w:br/>
      </w:r>
      <w:r w:rsidR="00F654E9" w:rsidRPr="0037002D">
        <w:t>в форме преобразования, слияния или присоединения.</w:t>
      </w:r>
    </w:p>
    <w:p w14:paraId="3846579E" w14:textId="77777777" w:rsidR="00F654E9" w:rsidRPr="0037002D" w:rsidRDefault="00523C70" w:rsidP="0037002D">
      <w:pPr>
        <w:tabs>
          <w:tab w:val="left" w:pos="993"/>
        </w:tabs>
        <w:ind w:firstLine="567"/>
        <w:jc w:val="both"/>
      </w:pPr>
      <w:r w:rsidRPr="0037002D">
        <w:rPr>
          <w:b/>
        </w:rPr>
        <w:t>10.11.</w:t>
      </w:r>
      <w:r w:rsidRPr="0037002D">
        <w:t> </w:t>
      </w:r>
      <w:r w:rsidR="00F654E9" w:rsidRPr="0037002D">
        <w:t>Отношения Сторон, не урегулированные условиями контракта, регулируются действующим законодательством Российской Федерации.</w:t>
      </w:r>
    </w:p>
    <w:p w14:paraId="7D9C25E8" w14:textId="77777777" w:rsidR="007B5F74" w:rsidRPr="007B5F74" w:rsidRDefault="007B5F74" w:rsidP="007B5F74">
      <w:pPr>
        <w:pStyle w:val="a3"/>
        <w:widowControl w:val="0"/>
        <w:tabs>
          <w:tab w:val="left" w:pos="720"/>
        </w:tabs>
        <w:suppressAutoHyphens/>
        <w:autoSpaceDE w:val="0"/>
        <w:spacing w:after="0"/>
        <w:jc w:val="both"/>
        <w:rPr>
          <w:rFonts w:eastAsia="Calibri"/>
          <w:spacing w:val="-4"/>
          <w:sz w:val="22"/>
          <w:szCs w:val="22"/>
          <w:lang w:val="x-none" w:eastAsia="en-US"/>
        </w:rPr>
      </w:pPr>
      <w:r>
        <w:rPr>
          <w:b/>
        </w:rPr>
        <w:t xml:space="preserve">         </w:t>
      </w:r>
      <w:r w:rsidR="00523C70" w:rsidRPr="0037002D">
        <w:rPr>
          <w:b/>
        </w:rPr>
        <w:t>10.12.</w:t>
      </w:r>
      <w:r w:rsidR="00523C70" w:rsidRPr="0037002D">
        <w:t> </w:t>
      </w:r>
      <w:r w:rsidR="00F654E9" w:rsidRPr="0037002D">
        <w:t xml:space="preserve">Контракт подписан </w:t>
      </w:r>
      <w:r w:rsidRPr="007B5F74">
        <w:rPr>
          <w:rFonts w:eastAsia="Calibri"/>
          <w:spacing w:val="-4"/>
          <w:sz w:val="22"/>
          <w:szCs w:val="22"/>
          <w:lang w:val="x-none" w:eastAsia="en-US"/>
        </w:rPr>
        <w:t>на бумажном носителе в 2 (двух) экземплярах, имеющих одинаковую юридическую силу, по одному для каждой из Сторон.</w:t>
      </w:r>
    </w:p>
    <w:p w14:paraId="6A67297E" w14:textId="77777777" w:rsidR="00F654E9" w:rsidRPr="0037002D" w:rsidRDefault="00523C70" w:rsidP="0037002D">
      <w:pPr>
        <w:tabs>
          <w:tab w:val="left" w:pos="993"/>
        </w:tabs>
        <w:ind w:firstLine="567"/>
        <w:jc w:val="both"/>
        <w:rPr>
          <w:spacing w:val="-4"/>
        </w:rPr>
      </w:pPr>
      <w:r w:rsidRPr="0037002D">
        <w:rPr>
          <w:b/>
        </w:rPr>
        <w:t>10.13.</w:t>
      </w:r>
      <w:r w:rsidRPr="0037002D">
        <w:t> </w:t>
      </w:r>
      <w:r w:rsidR="00F654E9" w:rsidRPr="0037002D">
        <w:rPr>
          <w:spacing w:val="-4"/>
        </w:rPr>
        <w:t xml:space="preserve"> Все приложения к контракту являются его неотъемлемой частью.</w:t>
      </w:r>
    </w:p>
    <w:p w14:paraId="12AFBC7D" w14:textId="77777777" w:rsidR="00034CF0" w:rsidRPr="0037002D" w:rsidRDefault="00034CF0" w:rsidP="00034CF0">
      <w:pPr>
        <w:tabs>
          <w:tab w:val="left" w:pos="993"/>
        </w:tabs>
        <w:ind w:firstLine="567"/>
        <w:jc w:val="both"/>
      </w:pPr>
      <w:r w:rsidRPr="0037002D">
        <w:rPr>
          <w:b/>
        </w:rPr>
        <w:t>10.14.</w:t>
      </w:r>
      <w:r w:rsidRPr="0037002D">
        <w:t> </w:t>
      </w:r>
      <w:r w:rsidRPr="003D06BA">
        <w:t>Если иное не предусмотрено Законом о контрактной системе либо контрактом, все письма, в том числе извещения, уведомления, иные письменные документы, которыми Стороны обмениваются в ходе исполнения контракта (далее – корреспонденция), за исключением уведомлений (претензий), направление которых производится с использованием ЕИС,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7ADEC898" w14:textId="77777777" w:rsidR="00F654E9" w:rsidRPr="0037002D" w:rsidRDefault="00523C70" w:rsidP="0037002D">
      <w:pPr>
        <w:tabs>
          <w:tab w:val="left" w:pos="993"/>
        </w:tabs>
        <w:ind w:firstLine="567"/>
        <w:jc w:val="both"/>
      </w:pPr>
      <w:r w:rsidRPr="0037002D">
        <w:rPr>
          <w:b/>
        </w:rPr>
        <w:t>10.15.</w:t>
      </w:r>
      <w:r w:rsidRPr="0037002D">
        <w:t> </w:t>
      </w:r>
      <w:r w:rsidR="00F654E9" w:rsidRPr="0037002D">
        <w:t xml:space="preserve">Вся корреспонденция, относящаяся к исполнению контракта, действительна для Сторон по контракту в случае </w:t>
      </w:r>
      <w:proofErr w:type="spellStart"/>
      <w:r w:rsidR="00F654E9" w:rsidRPr="0037002D">
        <w:t>ее</w:t>
      </w:r>
      <w:proofErr w:type="spellEnd"/>
      <w:r w:rsidR="00F654E9" w:rsidRPr="0037002D">
        <w:t xml:space="preserve"> оформления в соответствии с требованиями к документам, установленными действующими государственными стандартами.</w:t>
      </w:r>
    </w:p>
    <w:p w14:paraId="4FC27078" w14:textId="77777777" w:rsidR="00C97034" w:rsidRPr="003E6B93" w:rsidRDefault="00C97034" w:rsidP="0037002D">
      <w:pPr>
        <w:tabs>
          <w:tab w:val="left" w:pos="993"/>
        </w:tabs>
        <w:ind w:firstLine="567"/>
        <w:jc w:val="center"/>
        <w:rPr>
          <w:b/>
          <w:caps/>
          <w:sz w:val="14"/>
          <w:szCs w:val="14"/>
        </w:rPr>
      </w:pPr>
    </w:p>
    <w:p w14:paraId="7161922B" w14:textId="77777777" w:rsidR="00F654E9" w:rsidRDefault="00F654E9" w:rsidP="0037002D">
      <w:pPr>
        <w:tabs>
          <w:tab w:val="left" w:pos="993"/>
        </w:tabs>
        <w:ind w:firstLine="567"/>
        <w:jc w:val="center"/>
        <w:rPr>
          <w:b/>
          <w:caps/>
        </w:rPr>
      </w:pPr>
      <w:r w:rsidRPr="0037002D">
        <w:rPr>
          <w:b/>
          <w:caps/>
        </w:rPr>
        <w:t>11.</w:t>
      </w:r>
      <w:r w:rsidRPr="0037002D">
        <w:rPr>
          <w:caps/>
        </w:rPr>
        <w:t xml:space="preserve"> </w:t>
      </w:r>
      <w:r w:rsidRPr="0037002D">
        <w:rPr>
          <w:b/>
          <w:caps/>
        </w:rPr>
        <w:t>Приложения к контракту</w:t>
      </w:r>
    </w:p>
    <w:p w14:paraId="47316F03" w14:textId="77777777" w:rsidR="00B2186C" w:rsidRPr="0037002D" w:rsidRDefault="00B2186C" w:rsidP="0037002D">
      <w:pPr>
        <w:tabs>
          <w:tab w:val="left" w:pos="993"/>
        </w:tabs>
        <w:ind w:firstLine="567"/>
        <w:jc w:val="center"/>
        <w:rPr>
          <w:b/>
          <w:caps/>
        </w:rPr>
      </w:pPr>
    </w:p>
    <w:p w14:paraId="4E7C9570" w14:textId="77777777" w:rsidR="00F654E9" w:rsidRPr="0037002D" w:rsidRDefault="00F654E9" w:rsidP="0037002D">
      <w:pPr>
        <w:tabs>
          <w:tab w:val="left" w:pos="993"/>
        </w:tabs>
        <w:ind w:firstLine="567"/>
      </w:pPr>
      <w:r w:rsidRPr="0037002D">
        <w:rPr>
          <w:b/>
        </w:rPr>
        <w:t>11.1.</w:t>
      </w:r>
      <w:r w:rsidRPr="0037002D">
        <w:t xml:space="preserve"> Приложение № 1 к контракту </w:t>
      </w:r>
      <w:r w:rsidR="00150F20">
        <w:t>–</w:t>
      </w:r>
      <w:r w:rsidRPr="0037002D">
        <w:t xml:space="preserve"> спецификация</w:t>
      </w:r>
      <w:r w:rsidR="00150F20">
        <w:t xml:space="preserve"> поставки</w:t>
      </w:r>
      <w:r w:rsidRPr="0037002D">
        <w:t>.</w:t>
      </w:r>
    </w:p>
    <w:p w14:paraId="1C7DD13E" w14:textId="77777777" w:rsidR="00F654E9" w:rsidRPr="0037002D" w:rsidRDefault="00F654E9" w:rsidP="0037002D">
      <w:pPr>
        <w:tabs>
          <w:tab w:val="left" w:pos="993"/>
        </w:tabs>
        <w:autoSpaceDE w:val="0"/>
        <w:autoSpaceDN w:val="0"/>
        <w:adjustRightInd w:val="0"/>
        <w:ind w:firstLine="567"/>
        <w:jc w:val="center"/>
        <w:rPr>
          <w:b/>
        </w:rPr>
      </w:pPr>
    </w:p>
    <w:p w14:paraId="21D0EC0D" w14:textId="77777777" w:rsidR="00150F20" w:rsidRDefault="00150F20" w:rsidP="0037002D">
      <w:pPr>
        <w:tabs>
          <w:tab w:val="left" w:pos="993"/>
        </w:tabs>
        <w:autoSpaceDE w:val="0"/>
        <w:autoSpaceDN w:val="0"/>
        <w:adjustRightInd w:val="0"/>
        <w:ind w:firstLine="567"/>
        <w:jc w:val="center"/>
        <w:rPr>
          <w:b/>
        </w:rPr>
      </w:pPr>
    </w:p>
    <w:p w14:paraId="66FC6EDC" w14:textId="77777777" w:rsidR="00150F20" w:rsidRDefault="00150F20" w:rsidP="00150F20">
      <w:pPr>
        <w:tabs>
          <w:tab w:val="left" w:pos="993"/>
        </w:tabs>
        <w:autoSpaceDE w:val="0"/>
        <w:autoSpaceDN w:val="0"/>
        <w:adjustRightInd w:val="0"/>
        <w:ind w:firstLine="567"/>
        <w:jc w:val="center"/>
        <w:rPr>
          <w:b/>
        </w:rPr>
      </w:pPr>
      <w:r>
        <w:rPr>
          <w:b/>
          <w:bCs/>
        </w:rPr>
        <w:t xml:space="preserve">12. </w:t>
      </w:r>
      <w:r w:rsidRPr="0037002D">
        <w:rPr>
          <w:b/>
        </w:rPr>
        <w:t>РЕКВИЗИТЫ СТОРОН</w:t>
      </w:r>
    </w:p>
    <w:p w14:paraId="7D35DA57" w14:textId="77777777" w:rsidR="00150F20" w:rsidRPr="00150F20" w:rsidRDefault="00150F20" w:rsidP="00150F20">
      <w:pPr>
        <w:ind w:firstLine="709"/>
        <w:jc w:val="center"/>
        <w:outlineLvl w:val="2"/>
        <w:rPr>
          <w:b/>
          <w:bCs/>
        </w:rPr>
      </w:pPr>
    </w:p>
    <w:tbl>
      <w:tblPr>
        <w:tblW w:w="5000" w:type="pct"/>
        <w:tblLook w:val="04A0" w:firstRow="1" w:lastRow="0" w:firstColumn="1" w:lastColumn="0" w:noHBand="0" w:noVBand="1"/>
      </w:tblPr>
      <w:tblGrid>
        <w:gridCol w:w="10631"/>
      </w:tblGrid>
      <w:tr w:rsidR="00150F20" w:rsidRPr="00150F20" w14:paraId="47F6EC70" w14:textId="77777777" w:rsidTr="005031B5">
        <w:tc>
          <w:tcPr>
            <w:tcW w:w="2475" w:type="pct"/>
            <w:shd w:val="clear" w:color="auto" w:fill="auto"/>
            <w:hideMark/>
          </w:tcPr>
          <w:p w14:paraId="16063571" w14:textId="77777777" w:rsidR="00150F20" w:rsidRPr="00150F20" w:rsidRDefault="00150F20" w:rsidP="00C534F9">
            <w:pPr>
              <w:keepNext/>
              <w:rPr>
                <w:b/>
                <w:lang w:eastAsia="en-US"/>
              </w:rPr>
            </w:pPr>
            <w:r w:rsidRPr="00150F20">
              <w:rPr>
                <w:b/>
                <w:lang w:eastAsia="en-US"/>
              </w:rPr>
              <w:t>Заказчик</w:t>
            </w:r>
          </w:p>
          <w:p w14:paraId="073CF104" w14:textId="77777777" w:rsidR="00150F20" w:rsidRPr="00150F20" w:rsidRDefault="00150F20" w:rsidP="00C534F9">
            <w:pPr>
              <w:keepNext/>
              <w:rPr>
                <w:lang w:eastAsia="en-US"/>
              </w:rPr>
            </w:pPr>
          </w:p>
        </w:tc>
      </w:tr>
      <w:tr w:rsidR="00150F20" w:rsidRPr="00150F20" w14:paraId="74487EFD" w14:textId="77777777" w:rsidTr="005031B5">
        <w:tc>
          <w:tcPr>
            <w:tcW w:w="2475" w:type="pct"/>
            <w:shd w:val="clear" w:color="auto" w:fill="auto"/>
          </w:tcPr>
          <w:p w14:paraId="66D95130" w14:textId="77777777" w:rsidR="00150F20" w:rsidRPr="00150F20" w:rsidRDefault="00150F20" w:rsidP="00C534F9">
            <w:pPr>
              <w:tabs>
                <w:tab w:val="left" w:pos="0"/>
                <w:tab w:val="right" w:pos="9498"/>
              </w:tabs>
              <w:suppressAutoHyphens/>
              <w:ind w:right="139"/>
              <w:jc w:val="both"/>
              <w:rPr>
                <w:b/>
                <w:lang w:eastAsia="zh-CN"/>
              </w:rPr>
            </w:pPr>
            <w:r w:rsidRPr="00150F20">
              <w:rPr>
                <w:b/>
                <w:lang w:eastAsia="zh-CN"/>
              </w:rPr>
              <w:t>СПб ГБУ «Дирекция по управлению гостиничным и ресторанным комплексом»</w:t>
            </w:r>
          </w:p>
          <w:p w14:paraId="3A0C89BC" w14:textId="77777777" w:rsidR="00150F20" w:rsidRPr="00150F20" w:rsidRDefault="00150F20" w:rsidP="00C534F9">
            <w:pPr>
              <w:tabs>
                <w:tab w:val="left" w:pos="0"/>
                <w:tab w:val="right" w:pos="9498"/>
              </w:tabs>
              <w:suppressAutoHyphens/>
              <w:ind w:right="139"/>
              <w:jc w:val="both"/>
              <w:rPr>
                <w:b/>
                <w:lang w:eastAsia="zh-CN"/>
              </w:rPr>
            </w:pPr>
          </w:p>
          <w:p w14:paraId="0E0CCF56" w14:textId="77777777" w:rsidR="00150F20" w:rsidRPr="00150F20" w:rsidRDefault="00150F20" w:rsidP="00C534F9">
            <w:pPr>
              <w:tabs>
                <w:tab w:val="left" w:pos="0"/>
                <w:tab w:val="right" w:pos="9498"/>
              </w:tabs>
              <w:suppressAutoHyphens/>
              <w:ind w:right="139"/>
              <w:jc w:val="both"/>
              <w:rPr>
                <w:lang w:eastAsia="zh-CN"/>
              </w:rPr>
            </w:pPr>
            <w:r w:rsidRPr="00150F20">
              <w:rPr>
                <w:b/>
                <w:lang w:eastAsia="zh-CN"/>
              </w:rPr>
              <w:t xml:space="preserve">Местонахождение: </w:t>
            </w:r>
            <w:r w:rsidRPr="00150F20">
              <w:rPr>
                <w:lang w:eastAsia="zh-CN"/>
              </w:rPr>
              <w:t>191015, Санкт-Петербург, ул. Таврическая, д. 39 лит. Б</w:t>
            </w:r>
          </w:p>
          <w:p w14:paraId="1C7AC826" w14:textId="77777777" w:rsidR="00150F20" w:rsidRPr="00150F20" w:rsidRDefault="00150F20" w:rsidP="00C534F9">
            <w:pPr>
              <w:tabs>
                <w:tab w:val="left" w:pos="0"/>
                <w:tab w:val="right" w:pos="9498"/>
              </w:tabs>
              <w:suppressAutoHyphens/>
              <w:ind w:right="139"/>
              <w:jc w:val="both"/>
              <w:rPr>
                <w:lang w:eastAsia="zh-CN"/>
              </w:rPr>
            </w:pPr>
            <w:r w:rsidRPr="00150F20">
              <w:rPr>
                <w:b/>
                <w:lang w:eastAsia="zh-CN"/>
              </w:rPr>
              <w:lastRenderedPageBreak/>
              <w:t xml:space="preserve">Почтовый адрес: </w:t>
            </w:r>
            <w:r w:rsidRPr="00150F20">
              <w:rPr>
                <w:lang w:eastAsia="zh-CN"/>
              </w:rPr>
              <w:t>соответствует адресу местонахождения</w:t>
            </w:r>
          </w:p>
          <w:p w14:paraId="2D5D0C3C" w14:textId="77777777" w:rsidR="00150F20" w:rsidRPr="00150F20" w:rsidRDefault="00150F20" w:rsidP="00C534F9">
            <w:pPr>
              <w:tabs>
                <w:tab w:val="left" w:pos="0"/>
                <w:tab w:val="right" w:pos="9498"/>
              </w:tabs>
              <w:suppressAutoHyphens/>
              <w:ind w:right="139"/>
              <w:rPr>
                <w:lang w:eastAsia="zh-CN"/>
              </w:rPr>
            </w:pPr>
            <w:r w:rsidRPr="00150F20">
              <w:rPr>
                <w:b/>
                <w:lang w:eastAsia="zh-CN"/>
              </w:rPr>
              <w:t xml:space="preserve">Тел. </w:t>
            </w:r>
            <w:r w:rsidRPr="00150F20">
              <w:rPr>
                <w:lang w:eastAsia="zh-CN"/>
              </w:rPr>
              <w:t xml:space="preserve">8 (812) 576-46-99(97), </w:t>
            </w:r>
            <w:r w:rsidRPr="00150F20">
              <w:rPr>
                <w:b/>
                <w:lang w:eastAsia="zh-CN"/>
              </w:rPr>
              <w:t xml:space="preserve">факс: </w:t>
            </w:r>
            <w:r w:rsidRPr="00150F20">
              <w:rPr>
                <w:lang w:eastAsia="zh-CN"/>
              </w:rPr>
              <w:t xml:space="preserve">8 (812)576-45-87 </w:t>
            </w:r>
          </w:p>
          <w:p w14:paraId="65AB16A3" w14:textId="328E13E8" w:rsidR="00150F20" w:rsidRPr="00150F20" w:rsidRDefault="00150F20" w:rsidP="00C534F9">
            <w:pPr>
              <w:tabs>
                <w:tab w:val="left" w:pos="0"/>
                <w:tab w:val="right" w:pos="9498"/>
              </w:tabs>
              <w:suppressAutoHyphens/>
              <w:ind w:right="139"/>
              <w:rPr>
                <w:lang w:eastAsia="zh-CN"/>
              </w:rPr>
            </w:pPr>
            <w:r w:rsidRPr="00150F20">
              <w:rPr>
                <w:b/>
                <w:lang w:val="en-US" w:eastAsia="zh-CN"/>
              </w:rPr>
              <w:t>E</w:t>
            </w:r>
            <w:r w:rsidRPr="00150F20">
              <w:rPr>
                <w:b/>
                <w:lang w:eastAsia="zh-CN"/>
              </w:rPr>
              <w:t>-</w:t>
            </w:r>
            <w:r w:rsidRPr="00150F20">
              <w:rPr>
                <w:b/>
                <w:lang w:val="en-US" w:eastAsia="zh-CN"/>
              </w:rPr>
              <w:t>mail</w:t>
            </w:r>
            <w:r w:rsidRPr="00150F20">
              <w:rPr>
                <w:b/>
                <w:lang w:eastAsia="zh-CN"/>
              </w:rPr>
              <w:t>:</w:t>
            </w:r>
            <w:r w:rsidRPr="00150F20">
              <w:rPr>
                <w:lang w:eastAsia="zh-CN"/>
              </w:rPr>
              <w:t xml:space="preserve"> </w:t>
            </w:r>
            <w:hyperlink r:id="rId8" w:history="1">
              <w:r w:rsidR="00C534F9" w:rsidRPr="00820622">
                <w:rPr>
                  <w:rStyle w:val="af3"/>
                  <w:lang w:val="en-US" w:eastAsia="zh-CN"/>
                </w:rPr>
                <w:t>odough</w:t>
              </w:r>
              <w:r w:rsidR="00C534F9" w:rsidRPr="00820622">
                <w:rPr>
                  <w:rStyle w:val="af3"/>
                  <w:lang w:eastAsia="zh-CN"/>
                </w:rPr>
                <w:t>@</w:t>
              </w:r>
              <w:r w:rsidR="00C534F9" w:rsidRPr="00820622">
                <w:rPr>
                  <w:rStyle w:val="af3"/>
                  <w:lang w:val="en-US" w:eastAsia="zh-CN"/>
                </w:rPr>
                <w:t>dughs</w:t>
              </w:r>
              <w:r w:rsidR="00C534F9" w:rsidRPr="00820622">
                <w:rPr>
                  <w:rStyle w:val="af3"/>
                  <w:lang w:eastAsia="zh-CN"/>
                </w:rPr>
                <w:t>.</w:t>
              </w:r>
              <w:proofErr w:type="spellStart"/>
              <w:r w:rsidR="00C534F9" w:rsidRPr="00820622">
                <w:rPr>
                  <w:rStyle w:val="af3"/>
                  <w:lang w:val="en-US" w:eastAsia="zh-CN"/>
                </w:rPr>
                <w:t>ru</w:t>
              </w:r>
              <w:proofErr w:type="spellEnd"/>
            </w:hyperlink>
          </w:p>
          <w:p w14:paraId="6F9057EF" w14:textId="77777777" w:rsidR="00150F20" w:rsidRPr="00150F20" w:rsidRDefault="00150F20" w:rsidP="00C534F9">
            <w:pPr>
              <w:widowControl w:val="0"/>
              <w:jc w:val="both"/>
            </w:pPr>
            <w:r w:rsidRPr="00150F20">
              <w:rPr>
                <w:b/>
              </w:rPr>
              <w:t>Иные способы связи:</w:t>
            </w:r>
            <w:r w:rsidRPr="00150F20">
              <w:t xml:space="preserve"> нарочным по адресу местонахождения</w:t>
            </w:r>
          </w:p>
          <w:p w14:paraId="0F8A5B2C" w14:textId="77777777" w:rsidR="00150F20" w:rsidRPr="00150F20" w:rsidRDefault="00150F20" w:rsidP="00C534F9">
            <w:pPr>
              <w:tabs>
                <w:tab w:val="left" w:pos="0"/>
                <w:tab w:val="right" w:pos="9498"/>
              </w:tabs>
              <w:suppressAutoHyphens/>
              <w:ind w:right="139"/>
              <w:jc w:val="both"/>
              <w:rPr>
                <w:lang w:eastAsia="zh-CN"/>
              </w:rPr>
            </w:pPr>
            <w:r w:rsidRPr="00150F20">
              <w:rPr>
                <w:b/>
                <w:lang w:eastAsia="zh-CN"/>
              </w:rPr>
              <w:t xml:space="preserve">Корр. </w:t>
            </w:r>
            <w:proofErr w:type="spellStart"/>
            <w:r w:rsidRPr="00150F20">
              <w:rPr>
                <w:b/>
                <w:lang w:eastAsia="zh-CN"/>
              </w:rPr>
              <w:t>счет</w:t>
            </w:r>
            <w:proofErr w:type="spellEnd"/>
            <w:r w:rsidRPr="00150F20">
              <w:rPr>
                <w:lang w:eastAsia="zh-CN"/>
              </w:rPr>
              <w:t xml:space="preserve"> № 40102810945370000005</w:t>
            </w:r>
          </w:p>
          <w:p w14:paraId="49D85776" w14:textId="77777777" w:rsidR="00150F20" w:rsidRPr="00150F20" w:rsidRDefault="00150F20" w:rsidP="00C534F9">
            <w:pPr>
              <w:tabs>
                <w:tab w:val="left" w:pos="0"/>
                <w:tab w:val="right" w:pos="9498"/>
              </w:tabs>
              <w:suppressAutoHyphens/>
              <w:ind w:right="139"/>
              <w:jc w:val="both"/>
              <w:rPr>
                <w:lang w:eastAsia="zh-CN"/>
              </w:rPr>
            </w:pPr>
            <w:r w:rsidRPr="00150F20">
              <w:rPr>
                <w:lang w:eastAsia="zh-CN"/>
              </w:rPr>
              <w:t>СЕВЕРО-ЗАПАДНОЕ ГУ БАНКА РОССИИ// УФК по г. Санкт-Петербургу, г. Санкт-Петербург</w:t>
            </w:r>
          </w:p>
          <w:p w14:paraId="0BA037B7" w14:textId="77777777" w:rsidR="00150F20" w:rsidRPr="00150F20" w:rsidRDefault="00150F20" w:rsidP="00C534F9">
            <w:pPr>
              <w:tabs>
                <w:tab w:val="left" w:pos="0"/>
                <w:tab w:val="right" w:pos="9498"/>
              </w:tabs>
              <w:suppressAutoHyphens/>
              <w:ind w:right="139"/>
              <w:rPr>
                <w:lang w:eastAsia="zh-CN"/>
              </w:rPr>
            </w:pPr>
            <w:r w:rsidRPr="00150F20">
              <w:rPr>
                <w:b/>
                <w:lang w:eastAsia="zh-CN"/>
              </w:rPr>
              <w:t>БИК</w:t>
            </w:r>
            <w:r w:rsidRPr="00150F20">
              <w:rPr>
                <w:lang w:eastAsia="zh-CN"/>
              </w:rPr>
              <w:t xml:space="preserve"> 014030106</w:t>
            </w:r>
          </w:p>
          <w:p w14:paraId="1C8625E6" w14:textId="77777777" w:rsidR="00150F20" w:rsidRPr="00150F20" w:rsidRDefault="00150F20" w:rsidP="00C534F9">
            <w:pPr>
              <w:tabs>
                <w:tab w:val="left" w:pos="0"/>
                <w:tab w:val="right" w:pos="9498"/>
              </w:tabs>
              <w:suppressAutoHyphens/>
              <w:ind w:right="139"/>
              <w:jc w:val="both"/>
              <w:rPr>
                <w:lang w:eastAsia="zh-CN"/>
              </w:rPr>
            </w:pPr>
            <w:r w:rsidRPr="00150F20">
              <w:rPr>
                <w:lang w:eastAsia="zh-CN"/>
              </w:rPr>
              <w:t xml:space="preserve">Комитет финансов Санкт-Петербурга (СПб ГБУ «Дирекция по управлению гостиничным </w:t>
            </w:r>
            <w:r w:rsidRPr="00150F20">
              <w:rPr>
                <w:lang w:eastAsia="zh-CN"/>
              </w:rPr>
              <w:br/>
              <w:t xml:space="preserve">и ресторанным комплексом» </w:t>
            </w:r>
            <w:r w:rsidRPr="00150F20">
              <w:rPr>
                <w:u w:val="single"/>
                <w:lang w:eastAsia="zh-CN"/>
              </w:rPr>
              <w:t xml:space="preserve">лицевой </w:t>
            </w:r>
            <w:proofErr w:type="spellStart"/>
            <w:r w:rsidRPr="00150F20">
              <w:rPr>
                <w:u w:val="single"/>
                <w:lang w:eastAsia="zh-CN"/>
              </w:rPr>
              <w:t>счет</w:t>
            </w:r>
            <w:proofErr w:type="spellEnd"/>
            <w:r w:rsidRPr="00150F20">
              <w:rPr>
                <w:u w:val="single"/>
                <w:lang w:eastAsia="zh-CN"/>
              </w:rPr>
              <w:t xml:space="preserve"> № 0071005</w:t>
            </w:r>
            <w:r w:rsidRPr="00150F20">
              <w:rPr>
                <w:lang w:eastAsia="zh-CN"/>
              </w:rPr>
              <w:t>)</w:t>
            </w:r>
          </w:p>
          <w:p w14:paraId="6168A7CB" w14:textId="77777777" w:rsidR="00150F20" w:rsidRPr="00150F20" w:rsidRDefault="00150F20" w:rsidP="00C534F9">
            <w:pPr>
              <w:tabs>
                <w:tab w:val="left" w:pos="0"/>
                <w:tab w:val="right" w:pos="9498"/>
              </w:tabs>
              <w:suppressAutoHyphens/>
              <w:ind w:right="139"/>
              <w:jc w:val="both"/>
              <w:rPr>
                <w:lang w:eastAsia="zh-CN"/>
              </w:rPr>
            </w:pPr>
            <w:r w:rsidRPr="00150F20">
              <w:rPr>
                <w:b/>
                <w:lang w:eastAsia="zh-CN"/>
              </w:rPr>
              <w:t xml:space="preserve">Казначейский </w:t>
            </w:r>
            <w:proofErr w:type="spellStart"/>
            <w:r w:rsidRPr="00150F20">
              <w:rPr>
                <w:b/>
                <w:lang w:eastAsia="zh-CN"/>
              </w:rPr>
              <w:t>счет</w:t>
            </w:r>
            <w:proofErr w:type="spellEnd"/>
            <w:r w:rsidRPr="00150F20">
              <w:rPr>
                <w:lang w:eastAsia="zh-CN"/>
              </w:rPr>
              <w:t xml:space="preserve"> 03224643400000007200</w:t>
            </w:r>
          </w:p>
          <w:p w14:paraId="06F9FC47" w14:textId="77777777" w:rsidR="00150F20" w:rsidRPr="00150F20" w:rsidRDefault="00150F20" w:rsidP="00C534F9">
            <w:pPr>
              <w:tabs>
                <w:tab w:val="left" w:pos="0"/>
                <w:tab w:val="right" w:pos="9498"/>
              </w:tabs>
              <w:suppressAutoHyphens/>
              <w:ind w:right="139"/>
              <w:jc w:val="both"/>
              <w:rPr>
                <w:lang w:eastAsia="zh-CN"/>
              </w:rPr>
            </w:pPr>
            <w:r w:rsidRPr="00150F20">
              <w:rPr>
                <w:b/>
                <w:lang w:eastAsia="zh-CN"/>
              </w:rPr>
              <w:t>КБК</w:t>
            </w:r>
            <w:r w:rsidRPr="00150F20">
              <w:rPr>
                <w:lang w:eastAsia="zh-CN"/>
              </w:rPr>
              <w:t xml:space="preserve"> 80100000000000000000</w:t>
            </w:r>
          </w:p>
          <w:p w14:paraId="3F4FE7FD" w14:textId="77777777" w:rsidR="00150F20" w:rsidRPr="00150F20" w:rsidRDefault="00150F20" w:rsidP="00C534F9">
            <w:pPr>
              <w:tabs>
                <w:tab w:val="left" w:pos="0"/>
                <w:tab w:val="right" w:pos="9498"/>
              </w:tabs>
              <w:suppressAutoHyphens/>
              <w:ind w:right="139"/>
              <w:rPr>
                <w:lang w:eastAsia="zh-CN"/>
              </w:rPr>
            </w:pPr>
            <w:r w:rsidRPr="00150F20">
              <w:rPr>
                <w:b/>
                <w:lang w:eastAsia="zh-CN"/>
              </w:rPr>
              <w:t>ИНН</w:t>
            </w:r>
            <w:r w:rsidRPr="00150F20">
              <w:rPr>
                <w:lang w:eastAsia="zh-CN"/>
              </w:rPr>
              <w:t xml:space="preserve"> 7830002279, </w:t>
            </w:r>
            <w:r w:rsidRPr="00150F20">
              <w:rPr>
                <w:b/>
                <w:lang w:eastAsia="zh-CN"/>
              </w:rPr>
              <w:t>КПП</w:t>
            </w:r>
            <w:r w:rsidRPr="00150F20">
              <w:rPr>
                <w:lang w:eastAsia="zh-CN"/>
              </w:rPr>
              <w:t xml:space="preserve"> 784201001</w:t>
            </w:r>
          </w:p>
          <w:p w14:paraId="7783B796" w14:textId="77777777" w:rsidR="00150F20" w:rsidRPr="00150F20" w:rsidRDefault="00150F20" w:rsidP="00C534F9">
            <w:pPr>
              <w:tabs>
                <w:tab w:val="left" w:pos="0"/>
                <w:tab w:val="right" w:pos="9498"/>
              </w:tabs>
              <w:suppressAutoHyphens/>
              <w:ind w:right="139"/>
              <w:jc w:val="both"/>
              <w:rPr>
                <w:lang w:eastAsia="zh-CN"/>
              </w:rPr>
            </w:pPr>
            <w:r w:rsidRPr="00150F20">
              <w:rPr>
                <w:b/>
                <w:lang w:eastAsia="zh-CN"/>
              </w:rPr>
              <w:t>ОГРН</w:t>
            </w:r>
            <w:r w:rsidRPr="00150F20">
              <w:rPr>
                <w:lang w:eastAsia="zh-CN"/>
              </w:rPr>
              <w:t xml:space="preserve"> 1037843023701</w:t>
            </w:r>
          </w:p>
          <w:p w14:paraId="1326FE2A" w14:textId="77777777" w:rsidR="00150F20" w:rsidRPr="00150F20" w:rsidRDefault="00150F20" w:rsidP="00C534F9">
            <w:pPr>
              <w:tabs>
                <w:tab w:val="left" w:pos="0"/>
                <w:tab w:val="right" w:pos="9498"/>
              </w:tabs>
              <w:suppressAutoHyphens/>
              <w:ind w:right="139"/>
              <w:jc w:val="both"/>
              <w:rPr>
                <w:lang w:eastAsia="zh-CN"/>
              </w:rPr>
            </w:pPr>
            <w:r w:rsidRPr="00150F20">
              <w:rPr>
                <w:b/>
                <w:lang w:eastAsia="zh-CN"/>
              </w:rPr>
              <w:t>ОКТМО</w:t>
            </w:r>
            <w:r w:rsidRPr="00150F20">
              <w:rPr>
                <w:lang w:eastAsia="zh-CN"/>
              </w:rPr>
              <w:t xml:space="preserve"> 40911000, </w:t>
            </w:r>
          </w:p>
          <w:p w14:paraId="59F150B9" w14:textId="77777777" w:rsidR="00150F20" w:rsidRPr="00150F20" w:rsidRDefault="00150F20" w:rsidP="00C534F9">
            <w:pPr>
              <w:rPr>
                <w:b/>
                <w:lang w:val="en-US"/>
              </w:rPr>
            </w:pPr>
          </w:p>
          <w:p w14:paraId="19B29D47" w14:textId="77777777" w:rsidR="00150F20" w:rsidRPr="00150F20" w:rsidRDefault="00150F20" w:rsidP="00C534F9">
            <w:pPr>
              <w:shd w:val="clear" w:color="auto" w:fill="FFFFFF"/>
              <w:ind w:left="14" w:hanging="14"/>
              <w:rPr>
                <w:rFonts w:eastAsia="Calibri"/>
                <w:lang w:val="en-US" w:eastAsia="en-US"/>
              </w:rPr>
            </w:pPr>
          </w:p>
        </w:tc>
      </w:tr>
    </w:tbl>
    <w:p w14:paraId="1C3C93B8" w14:textId="77777777" w:rsidR="00150F20" w:rsidRPr="00150F20" w:rsidRDefault="00150F20" w:rsidP="00150F20">
      <w:pPr>
        <w:rPr>
          <w:b/>
          <w:bCs/>
          <w:lang w:val="en-US"/>
        </w:rPr>
      </w:pPr>
    </w:p>
    <w:tbl>
      <w:tblPr>
        <w:tblW w:w="4887" w:type="pct"/>
        <w:tblLook w:val="04A0" w:firstRow="1" w:lastRow="0" w:firstColumn="1" w:lastColumn="0" w:noHBand="0" w:noVBand="1"/>
      </w:tblPr>
      <w:tblGrid>
        <w:gridCol w:w="10391"/>
      </w:tblGrid>
      <w:tr w:rsidR="00150F20" w:rsidRPr="00150F20" w14:paraId="03E47816" w14:textId="77777777" w:rsidTr="005031B5">
        <w:tc>
          <w:tcPr>
            <w:tcW w:w="5000" w:type="pct"/>
            <w:shd w:val="clear" w:color="auto" w:fill="auto"/>
            <w:hideMark/>
          </w:tcPr>
          <w:p w14:paraId="5AFBAB38" w14:textId="77777777" w:rsidR="00150F20" w:rsidRPr="00150F20" w:rsidRDefault="00150F20" w:rsidP="00C534F9">
            <w:pPr>
              <w:keepNext/>
              <w:rPr>
                <w:lang w:eastAsia="en-US"/>
              </w:rPr>
            </w:pPr>
            <w:r w:rsidRPr="00150F20">
              <w:rPr>
                <w:b/>
                <w:lang w:eastAsia="en-US"/>
              </w:rPr>
              <w:t>Поставщик</w:t>
            </w:r>
          </w:p>
        </w:tc>
      </w:tr>
      <w:tr w:rsidR="00150F20" w:rsidRPr="00150F20" w14:paraId="3332DCB8" w14:textId="77777777" w:rsidTr="005031B5">
        <w:tc>
          <w:tcPr>
            <w:tcW w:w="5000" w:type="pct"/>
            <w:shd w:val="clear" w:color="auto" w:fill="auto"/>
          </w:tcPr>
          <w:p w14:paraId="6EDF9751" w14:textId="77777777" w:rsidR="00150F20" w:rsidRPr="00150F20" w:rsidRDefault="00150F20" w:rsidP="00C534F9">
            <w:pPr>
              <w:widowControl w:val="0"/>
              <w:jc w:val="both"/>
            </w:pPr>
            <w:r w:rsidRPr="00150F20">
              <w:t>_____ (</w:t>
            </w:r>
            <w:r w:rsidRPr="00150F20">
              <w:rPr>
                <w:i/>
              </w:rPr>
              <w:t>указать</w:t>
            </w:r>
            <w:r w:rsidRPr="00150F20">
              <w:t xml:space="preserve"> </w:t>
            </w:r>
            <w:proofErr w:type="spellStart"/>
            <w:r w:rsidRPr="00150F20">
              <w:rPr>
                <w:i/>
                <w:iCs/>
              </w:rPr>
              <w:t>сокращенное</w:t>
            </w:r>
            <w:proofErr w:type="spellEnd"/>
            <w:r w:rsidRPr="00150F20">
              <w:rPr>
                <w:i/>
                <w:iCs/>
              </w:rPr>
              <w:t xml:space="preserve"> наименование Поставщика)</w:t>
            </w:r>
          </w:p>
          <w:p w14:paraId="12BCE887" w14:textId="77777777" w:rsidR="00150F20" w:rsidRPr="00150F20" w:rsidRDefault="00150F20" w:rsidP="00C534F9">
            <w:pPr>
              <w:widowControl w:val="0"/>
              <w:jc w:val="both"/>
            </w:pPr>
            <w:r w:rsidRPr="00150F20">
              <w:t>Местонахождение: _____,</w:t>
            </w:r>
          </w:p>
          <w:p w14:paraId="74313E4F" w14:textId="77777777" w:rsidR="00150F20" w:rsidRPr="00150F20" w:rsidRDefault="00150F20" w:rsidP="00C534F9">
            <w:pPr>
              <w:widowControl w:val="0"/>
              <w:jc w:val="both"/>
            </w:pPr>
            <w:r w:rsidRPr="00150F20">
              <w:t>Почтовый адрес: _____,</w:t>
            </w:r>
          </w:p>
          <w:p w14:paraId="2030508A" w14:textId="77777777" w:rsidR="00150F20" w:rsidRPr="00150F20" w:rsidRDefault="00150F20" w:rsidP="00C534F9">
            <w:pPr>
              <w:widowControl w:val="0"/>
              <w:jc w:val="both"/>
            </w:pPr>
            <w:r w:rsidRPr="00150F20">
              <w:t>Тел.: __________, факс: __________,</w:t>
            </w:r>
          </w:p>
          <w:p w14:paraId="788E9113" w14:textId="77777777" w:rsidR="00150F20" w:rsidRPr="00150F20" w:rsidRDefault="00150F20" w:rsidP="00C534F9">
            <w:pPr>
              <w:widowControl w:val="0"/>
              <w:jc w:val="both"/>
            </w:pPr>
            <w:r w:rsidRPr="00150F20">
              <w:t>e-</w:t>
            </w:r>
            <w:proofErr w:type="spellStart"/>
            <w:r w:rsidRPr="00150F20">
              <w:t>mail</w:t>
            </w:r>
            <w:proofErr w:type="spellEnd"/>
            <w:r w:rsidRPr="00150F20">
              <w:t xml:space="preserve">: __________, </w:t>
            </w:r>
          </w:p>
          <w:p w14:paraId="10608908" w14:textId="77777777" w:rsidR="00150F20" w:rsidRPr="00150F20" w:rsidRDefault="00150F20" w:rsidP="00C534F9">
            <w:pPr>
              <w:widowControl w:val="0"/>
              <w:jc w:val="both"/>
            </w:pPr>
            <w:r w:rsidRPr="00150F20">
              <w:t>иные способы связи: __________,</w:t>
            </w:r>
          </w:p>
          <w:p w14:paraId="6275A696" w14:textId="77777777" w:rsidR="00150F20" w:rsidRPr="00150F20" w:rsidRDefault="00150F20" w:rsidP="00C534F9">
            <w:pPr>
              <w:widowControl w:val="0"/>
              <w:jc w:val="both"/>
            </w:pPr>
            <w:proofErr w:type="spellStart"/>
            <w:r w:rsidRPr="00150F20">
              <w:t>Корр</w:t>
            </w:r>
            <w:proofErr w:type="spellEnd"/>
            <w:r w:rsidRPr="00150F20">
              <w:t>/</w:t>
            </w:r>
            <w:proofErr w:type="spellStart"/>
            <w:r w:rsidRPr="00150F20">
              <w:t>счет</w:t>
            </w:r>
            <w:proofErr w:type="spellEnd"/>
            <w:r w:rsidRPr="00150F20">
              <w:t xml:space="preserve"> № _____,</w:t>
            </w:r>
          </w:p>
          <w:p w14:paraId="5684A88D" w14:textId="77777777" w:rsidR="00150F20" w:rsidRPr="00150F20" w:rsidRDefault="00150F20" w:rsidP="00C534F9">
            <w:pPr>
              <w:widowControl w:val="0"/>
              <w:jc w:val="both"/>
            </w:pPr>
            <w:r w:rsidRPr="00150F20">
              <w:t>р/с № _____, в __________________________,</w:t>
            </w:r>
          </w:p>
          <w:p w14:paraId="3A42FDD1" w14:textId="77777777" w:rsidR="00150F20" w:rsidRPr="00150F20" w:rsidRDefault="00150F20" w:rsidP="00C534F9">
            <w:pPr>
              <w:widowControl w:val="0"/>
              <w:jc w:val="both"/>
            </w:pPr>
            <w:r w:rsidRPr="00150F20">
              <w:t>БИК _____, ИНН _____, ОКВЭД _____, ОКПО _____, КПП _____,</w:t>
            </w:r>
          </w:p>
          <w:p w14:paraId="3710178A" w14:textId="77777777" w:rsidR="00150F20" w:rsidRPr="00150F20" w:rsidRDefault="00150F20" w:rsidP="00C534F9">
            <w:pPr>
              <w:widowControl w:val="0"/>
              <w:jc w:val="both"/>
            </w:pPr>
            <w:r w:rsidRPr="00150F20">
              <w:t xml:space="preserve">ОГРН _____. </w:t>
            </w:r>
          </w:p>
          <w:p w14:paraId="7F63D016" w14:textId="77777777" w:rsidR="00150F20" w:rsidRPr="00150F20" w:rsidRDefault="00150F20" w:rsidP="00C534F9">
            <w:pPr>
              <w:keepNext/>
              <w:rPr>
                <w:lang w:eastAsia="en-US"/>
              </w:rPr>
            </w:pPr>
          </w:p>
        </w:tc>
      </w:tr>
    </w:tbl>
    <w:p w14:paraId="414A5B15" w14:textId="77777777" w:rsidR="00150F20" w:rsidRPr="00150F20" w:rsidRDefault="00150F20" w:rsidP="00150F20">
      <w:pPr>
        <w:ind w:firstLine="709"/>
        <w:jc w:val="right"/>
      </w:pPr>
    </w:p>
    <w:p w14:paraId="5C94FF1B" w14:textId="77777777" w:rsidR="00150F20" w:rsidRPr="00150F20" w:rsidRDefault="00150F20" w:rsidP="00150F20">
      <w:pPr>
        <w:widowControl w:val="0"/>
        <w:tabs>
          <w:tab w:val="left" w:pos="680"/>
        </w:tabs>
        <w:snapToGrid w:val="0"/>
        <w:jc w:val="center"/>
        <w:outlineLvl w:val="0"/>
        <w:rPr>
          <w:b/>
        </w:rPr>
      </w:pPr>
      <w:r w:rsidRPr="00150F20">
        <w:rPr>
          <w:b/>
        </w:rPr>
        <w:t>Подписи представителей Сторон</w:t>
      </w:r>
    </w:p>
    <w:p w14:paraId="5B0B9DC7" w14:textId="77777777" w:rsidR="00150F20" w:rsidRPr="00150F20" w:rsidRDefault="00150F20" w:rsidP="00150F20">
      <w:pPr>
        <w:widowControl w:val="0"/>
        <w:tabs>
          <w:tab w:val="left" w:pos="680"/>
        </w:tabs>
        <w:snapToGrid w:val="0"/>
        <w:jc w:val="center"/>
        <w:outlineLvl w:val="0"/>
        <w:rPr>
          <w:b/>
        </w:rPr>
      </w:pPr>
    </w:p>
    <w:tbl>
      <w:tblPr>
        <w:tblW w:w="9570" w:type="dxa"/>
        <w:tblBorders>
          <w:insideH w:val="single" w:sz="4" w:space="0" w:color="auto"/>
          <w:insideV w:val="single" w:sz="4" w:space="0" w:color="auto"/>
        </w:tblBorders>
        <w:tblLook w:val="0000" w:firstRow="0" w:lastRow="0" w:firstColumn="0" w:lastColumn="0" w:noHBand="0" w:noVBand="0"/>
      </w:tblPr>
      <w:tblGrid>
        <w:gridCol w:w="4785"/>
        <w:gridCol w:w="4785"/>
      </w:tblGrid>
      <w:tr w:rsidR="00150F20" w:rsidRPr="00150F20" w14:paraId="1247D9BA" w14:textId="77777777" w:rsidTr="005031B5">
        <w:tc>
          <w:tcPr>
            <w:tcW w:w="4785" w:type="dxa"/>
            <w:tcBorders>
              <w:right w:val="nil"/>
            </w:tcBorders>
          </w:tcPr>
          <w:p w14:paraId="67B0B581" w14:textId="77777777" w:rsidR="00150F20" w:rsidRPr="00150F20" w:rsidRDefault="00150F20" w:rsidP="00150F20">
            <w:pPr>
              <w:widowControl w:val="0"/>
              <w:ind w:firstLine="709"/>
              <w:jc w:val="both"/>
              <w:rPr>
                <w:b/>
              </w:rPr>
            </w:pPr>
            <w:r w:rsidRPr="00150F20">
              <w:rPr>
                <w:b/>
              </w:rPr>
              <w:t>От Заказчика:</w:t>
            </w:r>
          </w:p>
          <w:p w14:paraId="01300A62" w14:textId="77777777" w:rsidR="00150F20" w:rsidRPr="00150F20" w:rsidRDefault="00150F20" w:rsidP="00150F20">
            <w:pPr>
              <w:widowControl w:val="0"/>
              <w:ind w:firstLine="709"/>
              <w:jc w:val="both"/>
              <w:rPr>
                <w:b/>
              </w:rPr>
            </w:pPr>
          </w:p>
          <w:sdt>
            <w:sdtPr>
              <w:rPr>
                <w:iCs/>
              </w:rPr>
              <w:id w:val="165754196"/>
              <w:placeholder>
                <w:docPart w:val="6EA81C2A0B78484E95D7FD1861A1DF4C"/>
              </w:placeholder>
              <w:showingPlcHdr/>
              <w:text/>
            </w:sdtPr>
            <w:sdtEndPr/>
            <w:sdtContent>
              <w:p w14:paraId="2B0AF006"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5DA6E647"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66DD1DCD" w14:textId="77777777" w:rsidR="00150F20" w:rsidRPr="00150F20" w:rsidRDefault="00150F20" w:rsidP="00150F20">
            <w:pPr>
              <w:widowControl w:val="0"/>
              <w:ind w:firstLine="720"/>
              <w:jc w:val="both"/>
            </w:pPr>
            <w:r w:rsidRPr="00150F20">
              <w:rPr>
                <w:i/>
                <w:iCs/>
              </w:rPr>
              <w:t>наименование)</w:t>
            </w:r>
          </w:p>
          <w:p w14:paraId="4BCD2820" w14:textId="77777777" w:rsidR="00150F20" w:rsidRPr="00150F20" w:rsidRDefault="00150F20" w:rsidP="00150F20">
            <w:pPr>
              <w:widowControl w:val="0"/>
              <w:ind w:firstLine="720"/>
              <w:jc w:val="both"/>
            </w:pPr>
            <w:r w:rsidRPr="00150F20">
              <w:t xml:space="preserve">____________  </w:t>
            </w:r>
            <w:sdt>
              <w:sdtPr>
                <w:id w:val="2087337219"/>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1889279F" w14:textId="77777777" w:rsidR="00150F20" w:rsidRPr="00150F20" w:rsidRDefault="00150F20" w:rsidP="00150F20">
            <w:pPr>
              <w:widowControl w:val="0"/>
              <w:ind w:firstLine="720"/>
              <w:jc w:val="both"/>
              <w:rPr>
                <w:i/>
                <w:iCs/>
              </w:rPr>
            </w:pPr>
            <w:r w:rsidRPr="00150F20">
              <w:rPr>
                <w:i/>
                <w:iCs/>
              </w:rPr>
              <w:t xml:space="preserve">(подпись, ФИО) </w:t>
            </w:r>
          </w:p>
          <w:p w14:paraId="60C1C9FD" w14:textId="77777777" w:rsidR="00150F20" w:rsidRPr="00150F20" w:rsidRDefault="00150F20" w:rsidP="00150F20">
            <w:pPr>
              <w:widowControl w:val="0"/>
              <w:ind w:left="708" w:firstLine="720"/>
              <w:jc w:val="both"/>
              <w:rPr>
                <w:snapToGrid w:val="0"/>
              </w:rPr>
            </w:pPr>
          </w:p>
          <w:p w14:paraId="056ED6D7"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0834A71D" w14:textId="77777777" w:rsidR="00150F20" w:rsidRPr="00150F20" w:rsidRDefault="00150F20" w:rsidP="00150F20">
            <w:pPr>
              <w:widowControl w:val="0"/>
              <w:jc w:val="both"/>
              <w:rPr>
                <w:b/>
              </w:rPr>
            </w:pPr>
          </w:p>
        </w:tc>
        <w:tc>
          <w:tcPr>
            <w:tcW w:w="4785" w:type="dxa"/>
            <w:tcBorders>
              <w:top w:val="nil"/>
              <w:left w:val="nil"/>
              <w:bottom w:val="nil"/>
            </w:tcBorders>
          </w:tcPr>
          <w:p w14:paraId="66FBAF11" w14:textId="77777777" w:rsidR="00150F20" w:rsidRPr="00150F20" w:rsidRDefault="00150F20" w:rsidP="00150F20">
            <w:pPr>
              <w:widowControl w:val="0"/>
              <w:ind w:firstLine="709"/>
              <w:jc w:val="both"/>
              <w:rPr>
                <w:b/>
              </w:rPr>
            </w:pPr>
            <w:r w:rsidRPr="00150F20">
              <w:rPr>
                <w:b/>
              </w:rPr>
              <w:t>От Поставщика:</w:t>
            </w:r>
          </w:p>
          <w:p w14:paraId="60780D78" w14:textId="77777777" w:rsidR="00150F20" w:rsidRPr="00150F20" w:rsidRDefault="00150F20" w:rsidP="00150F20">
            <w:pPr>
              <w:widowControl w:val="0"/>
              <w:ind w:firstLine="709"/>
              <w:jc w:val="both"/>
              <w:rPr>
                <w:b/>
              </w:rPr>
            </w:pPr>
          </w:p>
          <w:sdt>
            <w:sdtPr>
              <w:rPr>
                <w:iCs/>
              </w:rPr>
              <w:id w:val="-1091083627"/>
              <w:placeholder>
                <w:docPart w:val="6EA81C2A0B78484E95D7FD1861A1DF4C"/>
              </w:placeholder>
              <w:showingPlcHdr/>
              <w:text/>
            </w:sdtPr>
            <w:sdtEndPr/>
            <w:sdtContent>
              <w:p w14:paraId="78A99CD1"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1DF1F12B"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65BDC02E" w14:textId="77777777" w:rsidR="00150F20" w:rsidRPr="00150F20" w:rsidRDefault="00150F20" w:rsidP="00150F20">
            <w:pPr>
              <w:widowControl w:val="0"/>
              <w:ind w:firstLine="720"/>
              <w:jc w:val="both"/>
            </w:pPr>
            <w:r w:rsidRPr="00150F20">
              <w:rPr>
                <w:i/>
                <w:iCs/>
              </w:rPr>
              <w:t>наименование)</w:t>
            </w:r>
          </w:p>
          <w:p w14:paraId="3B82A271" w14:textId="77777777" w:rsidR="00150F20" w:rsidRPr="00150F20" w:rsidRDefault="00150F20" w:rsidP="00150F20">
            <w:pPr>
              <w:widowControl w:val="0"/>
              <w:ind w:firstLine="720"/>
              <w:jc w:val="both"/>
            </w:pPr>
            <w:r w:rsidRPr="00150F20">
              <w:t xml:space="preserve">____________  </w:t>
            </w:r>
            <w:sdt>
              <w:sdtPr>
                <w:id w:val="878288202"/>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1D9E9AF3" w14:textId="77777777" w:rsidR="00150F20" w:rsidRPr="00150F20" w:rsidRDefault="00150F20" w:rsidP="00150F20">
            <w:pPr>
              <w:widowControl w:val="0"/>
              <w:ind w:firstLine="720"/>
              <w:jc w:val="both"/>
              <w:rPr>
                <w:i/>
                <w:iCs/>
              </w:rPr>
            </w:pPr>
            <w:r w:rsidRPr="00150F20">
              <w:rPr>
                <w:i/>
                <w:iCs/>
              </w:rPr>
              <w:t xml:space="preserve">(подпись, ФИО) </w:t>
            </w:r>
          </w:p>
          <w:p w14:paraId="68AB2435" w14:textId="77777777" w:rsidR="00150F20" w:rsidRPr="00150F20" w:rsidRDefault="00150F20" w:rsidP="00150F20">
            <w:pPr>
              <w:widowControl w:val="0"/>
              <w:ind w:firstLine="720"/>
              <w:jc w:val="both"/>
            </w:pPr>
          </w:p>
          <w:p w14:paraId="0898ED7C"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6DDB548F" w14:textId="77777777" w:rsidR="00150F20" w:rsidRPr="00150F20" w:rsidRDefault="00150F20" w:rsidP="00150F20">
            <w:pPr>
              <w:widowControl w:val="0"/>
              <w:jc w:val="both"/>
              <w:rPr>
                <w:b/>
              </w:rPr>
            </w:pPr>
          </w:p>
        </w:tc>
      </w:tr>
    </w:tbl>
    <w:p w14:paraId="69787E13" w14:textId="77777777" w:rsidR="00150F20" w:rsidRPr="00150F20" w:rsidRDefault="00150F20" w:rsidP="00150F20">
      <w:pPr>
        <w:ind w:firstLine="709"/>
        <w:jc w:val="right"/>
      </w:pPr>
    </w:p>
    <w:p w14:paraId="4E898002" w14:textId="53AFFFD9" w:rsidR="00150F20" w:rsidRDefault="00150F20" w:rsidP="00150F20">
      <w:pPr>
        <w:ind w:firstLine="709"/>
        <w:jc w:val="right"/>
      </w:pPr>
    </w:p>
    <w:p w14:paraId="21F71C0C" w14:textId="1FFBC7A3" w:rsidR="00C534F9" w:rsidRDefault="00C534F9" w:rsidP="00150F20">
      <w:pPr>
        <w:ind w:firstLine="709"/>
        <w:jc w:val="right"/>
      </w:pPr>
    </w:p>
    <w:p w14:paraId="19267270" w14:textId="7300EB55" w:rsidR="00C534F9" w:rsidRDefault="00C534F9" w:rsidP="00150F20">
      <w:pPr>
        <w:ind w:firstLine="709"/>
        <w:jc w:val="right"/>
      </w:pPr>
    </w:p>
    <w:p w14:paraId="05510203" w14:textId="0FC6D062" w:rsidR="00C534F9" w:rsidRDefault="00C534F9" w:rsidP="00150F20">
      <w:pPr>
        <w:ind w:firstLine="709"/>
        <w:jc w:val="right"/>
      </w:pPr>
    </w:p>
    <w:p w14:paraId="59350848" w14:textId="628B9356" w:rsidR="00C534F9" w:rsidRDefault="00C534F9" w:rsidP="00150F20">
      <w:pPr>
        <w:ind w:firstLine="709"/>
        <w:jc w:val="right"/>
      </w:pPr>
    </w:p>
    <w:p w14:paraId="1FA03AA3" w14:textId="60F6445F" w:rsidR="00C534F9" w:rsidRDefault="00C534F9" w:rsidP="00150F20">
      <w:pPr>
        <w:ind w:firstLine="709"/>
        <w:jc w:val="right"/>
      </w:pPr>
    </w:p>
    <w:p w14:paraId="62A9E373" w14:textId="2A87A50B" w:rsidR="00C534F9" w:rsidRDefault="00C534F9" w:rsidP="00150F20">
      <w:pPr>
        <w:ind w:firstLine="709"/>
        <w:jc w:val="right"/>
      </w:pPr>
    </w:p>
    <w:p w14:paraId="30D370E9" w14:textId="3A9F7349" w:rsidR="00C534F9" w:rsidRDefault="00C534F9" w:rsidP="00150F20">
      <w:pPr>
        <w:ind w:firstLine="709"/>
        <w:jc w:val="right"/>
      </w:pPr>
    </w:p>
    <w:p w14:paraId="12168CCB" w14:textId="0623EFFD" w:rsidR="00C534F9" w:rsidRDefault="00C534F9" w:rsidP="00150F20">
      <w:pPr>
        <w:ind w:firstLine="709"/>
        <w:jc w:val="right"/>
      </w:pPr>
    </w:p>
    <w:p w14:paraId="2BBA5EC8" w14:textId="27D2D608" w:rsidR="00C534F9" w:rsidRDefault="00C534F9" w:rsidP="00150F20">
      <w:pPr>
        <w:ind w:firstLine="709"/>
        <w:jc w:val="right"/>
      </w:pPr>
    </w:p>
    <w:p w14:paraId="5E69AD4C" w14:textId="172A25E3" w:rsidR="00C534F9" w:rsidRDefault="00C534F9" w:rsidP="00150F20">
      <w:pPr>
        <w:ind w:firstLine="709"/>
        <w:jc w:val="right"/>
      </w:pPr>
    </w:p>
    <w:p w14:paraId="46FC30CF" w14:textId="77777777" w:rsidR="00C534F9" w:rsidRPr="00150F20" w:rsidRDefault="00C534F9" w:rsidP="00150F20">
      <w:pPr>
        <w:ind w:firstLine="709"/>
        <w:jc w:val="right"/>
      </w:pPr>
    </w:p>
    <w:p w14:paraId="0C00B627" w14:textId="5AEA6839" w:rsidR="00150F20" w:rsidRPr="00150F20" w:rsidRDefault="00150F20" w:rsidP="00150F20">
      <w:pPr>
        <w:ind w:firstLine="709"/>
        <w:jc w:val="right"/>
      </w:pPr>
      <w:r w:rsidRPr="00150F20">
        <w:lastRenderedPageBreak/>
        <w:t>Приложение № 1</w:t>
      </w:r>
      <w:r w:rsidRPr="00150F20">
        <w:br/>
        <w:t>к Контракту от «</w:t>
      </w:r>
      <w:sdt>
        <w:sdtPr>
          <w:id w:val="-1801829520"/>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w:t>
      </w:r>
      <w:sdt>
        <w:sdtPr>
          <w:id w:val="-1441835397"/>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 xml:space="preserve"> г.</w:t>
      </w:r>
      <w:r w:rsidRPr="00150F20">
        <w:br/>
        <w:t xml:space="preserve">№ </w:t>
      </w:r>
      <w:r w:rsidR="00161220">
        <w:t>34</w:t>
      </w:r>
      <w:r w:rsidR="00AA6DC1">
        <w:t>6</w:t>
      </w:r>
      <w:r w:rsidRPr="00150F20">
        <w:t>-</w:t>
      </w:r>
      <w:sdt>
        <w:sdtPr>
          <w:id w:val="-1515838382"/>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p>
    <w:p w14:paraId="1258BF73" w14:textId="77777777" w:rsidR="00150F20" w:rsidRPr="00150F20" w:rsidRDefault="00150F20" w:rsidP="00150F20">
      <w:pPr>
        <w:ind w:firstLine="709"/>
        <w:jc w:val="center"/>
        <w:rPr>
          <w:b/>
        </w:rPr>
      </w:pPr>
      <w:r w:rsidRPr="00150F20">
        <w:br/>
      </w:r>
      <w:r w:rsidRPr="00150F20">
        <w:rPr>
          <w:b/>
        </w:rPr>
        <w:t xml:space="preserve">СПЕЦИФИКАЦИЯ ПОСТАВКИ № </w:t>
      </w:r>
      <w:sdt>
        <w:sdtPr>
          <w:rPr>
            <w:b/>
          </w:rPr>
          <w:id w:val="1022829008"/>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71B56AFA" w14:textId="77777777" w:rsidR="00150F20" w:rsidRPr="00150F20" w:rsidRDefault="00150F20" w:rsidP="00150F20">
      <w:pPr>
        <w:ind w:firstLine="709"/>
        <w:jc w:val="center"/>
        <w:rPr>
          <w:b/>
        </w:rPr>
      </w:pPr>
    </w:p>
    <w:p w14:paraId="57D5EE9B" w14:textId="7ABB055D" w:rsidR="00150F20" w:rsidRPr="00150F20" w:rsidRDefault="00150F20" w:rsidP="00150F20">
      <w:pPr>
        <w:widowControl w:val="0"/>
        <w:tabs>
          <w:tab w:val="left" w:pos="680"/>
        </w:tabs>
        <w:jc w:val="right"/>
      </w:pPr>
      <w:r w:rsidRPr="00150F20">
        <w:t>«</w:t>
      </w:r>
      <w:sdt>
        <w:sdtPr>
          <w:id w:val="1447048336"/>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w:t>
      </w:r>
      <w:sdt>
        <w:sdtPr>
          <w:id w:val="-1593079420"/>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г.</w:t>
      </w:r>
    </w:p>
    <w:p w14:paraId="452F9ED4" w14:textId="34192F7F" w:rsidR="00150F20" w:rsidRPr="00150F20" w:rsidRDefault="00150F20" w:rsidP="00150F20">
      <w:pPr>
        <w:widowControl w:val="0"/>
        <w:tabs>
          <w:tab w:val="left" w:pos="680"/>
        </w:tabs>
        <w:jc w:val="both"/>
      </w:pPr>
      <w:r w:rsidRPr="00150F20">
        <w:rPr>
          <w:b/>
        </w:rPr>
        <w:tab/>
      </w:r>
      <w:sdt>
        <w:sdtPr>
          <w:rPr>
            <w:b/>
          </w:rPr>
          <w:id w:val="2111852803"/>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w:t>
      </w:r>
      <w:r w:rsidRPr="00150F20">
        <w:rPr>
          <w:b/>
        </w:rPr>
        <w:t xml:space="preserve"> </w:t>
      </w:r>
      <w:r w:rsidRPr="00150F20">
        <w:t>далее Поставщик,</w:t>
      </w:r>
      <w:r w:rsidRPr="00150F20">
        <w:rPr>
          <w:b/>
        </w:rPr>
        <w:t xml:space="preserve"> </w:t>
      </w:r>
      <w:r w:rsidRPr="00150F20">
        <w:t xml:space="preserve"> в лице </w:t>
      </w:r>
      <w:sdt>
        <w:sdtPr>
          <w:id w:val="-1817871717"/>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действующего  на основании </w:t>
      </w:r>
      <w:sdt>
        <w:sdtPr>
          <w:id w:val="1405036898"/>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и СПб ГБУ «Дирекция по управлению гостиничным и ресторанным комплексом», далее Заказчик, в лице</w:t>
      </w:r>
      <w:sdt>
        <w:sdtPr>
          <w:id w:val="-1604798446"/>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действующего на основании </w:t>
      </w:r>
      <w:sdt>
        <w:sdtPr>
          <w:id w:val="-672876609"/>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подписали настоящую Спецификацию о поставке продукции к Контракту № </w:t>
      </w:r>
      <w:r w:rsidR="006C0AC7">
        <w:t>-</w:t>
      </w:r>
      <w:r w:rsidRPr="00150F20">
        <w:t xml:space="preserve"> </w:t>
      </w:r>
      <w:sdt>
        <w:sdtPr>
          <w:id w:val="-7987612"/>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w:t>
      </w:r>
      <w:r w:rsidRPr="00150F20">
        <w:rPr>
          <w:color w:val="000000" w:themeColor="text1"/>
        </w:rPr>
        <w:t>/</w:t>
      </w:r>
      <w:r w:rsidRPr="00150F20">
        <w:t>202</w:t>
      </w:r>
      <w:r w:rsidR="00CD29DD">
        <w:t>4</w:t>
      </w:r>
      <w:r w:rsidRPr="00150F20">
        <w:t xml:space="preserve"> от «</w:t>
      </w:r>
      <w:sdt>
        <w:sdtPr>
          <w:id w:val="1724101103"/>
          <w:placeholder>
            <w:docPart w:val="C8D64D8AA71E465D8B52B7D86DAD24A3"/>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w:t>
      </w:r>
      <w:r w:rsidR="0004502B">
        <w:t xml:space="preserve"> </w:t>
      </w:r>
      <w:sdt>
        <w:sdtPr>
          <w:id w:val="-2138167176"/>
          <w:placeholder>
            <w:docPart w:val="C8D64D8AA71E465D8B52B7D86DAD24A3"/>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 xml:space="preserve"> г.:</w:t>
      </w:r>
    </w:p>
    <w:p w14:paraId="4EED01C8" w14:textId="77777777" w:rsidR="00150F20" w:rsidRPr="00150F20" w:rsidRDefault="00150F20" w:rsidP="00150F20">
      <w:pPr>
        <w:widowControl w:val="0"/>
        <w:tabs>
          <w:tab w:val="left" w:pos="680"/>
        </w:tabs>
        <w:jc w:val="center"/>
        <w:rPr>
          <w:b/>
        </w:rPr>
      </w:pPr>
    </w:p>
    <w:tbl>
      <w:tblPr>
        <w:tblW w:w="10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61"/>
        <w:gridCol w:w="1275"/>
        <w:gridCol w:w="1419"/>
        <w:gridCol w:w="1700"/>
        <w:gridCol w:w="1000"/>
        <w:gridCol w:w="992"/>
      </w:tblGrid>
      <w:tr w:rsidR="007453B8" w:rsidRPr="00C534F9" w14:paraId="547D4C65" w14:textId="77777777" w:rsidTr="00C21ACF">
        <w:trPr>
          <w:cantSplit/>
          <w:trHeight w:val="794"/>
          <w:jc w:val="center"/>
        </w:trPr>
        <w:tc>
          <w:tcPr>
            <w:tcW w:w="559" w:type="dxa"/>
          </w:tcPr>
          <w:p w14:paraId="756A3C88" w14:textId="1B4B5816" w:rsidR="007453B8" w:rsidRPr="00C534F9" w:rsidRDefault="007453B8" w:rsidP="000035A9">
            <w:pPr>
              <w:widowControl w:val="0"/>
              <w:tabs>
                <w:tab w:val="left" w:pos="680"/>
              </w:tabs>
              <w:ind w:left="-120" w:right="-102"/>
              <w:jc w:val="center"/>
              <w:rPr>
                <w:b/>
                <w:sz w:val="20"/>
                <w:szCs w:val="20"/>
              </w:rPr>
            </w:pPr>
            <w:r w:rsidRPr="00C534F9">
              <w:rPr>
                <w:b/>
                <w:sz w:val="20"/>
                <w:szCs w:val="20"/>
              </w:rPr>
              <w:t>№</w:t>
            </w:r>
          </w:p>
          <w:p w14:paraId="07A1164F" w14:textId="77777777" w:rsidR="007453B8" w:rsidRPr="00C534F9" w:rsidRDefault="007453B8" w:rsidP="000035A9">
            <w:pPr>
              <w:widowControl w:val="0"/>
              <w:tabs>
                <w:tab w:val="left" w:pos="680"/>
              </w:tabs>
              <w:ind w:left="-120" w:right="-102"/>
              <w:jc w:val="center"/>
              <w:rPr>
                <w:b/>
                <w:sz w:val="20"/>
                <w:szCs w:val="20"/>
              </w:rPr>
            </w:pPr>
            <w:r w:rsidRPr="00C534F9">
              <w:rPr>
                <w:b/>
                <w:sz w:val="20"/>
                <w:szCs w:val="20"/>
              </w:rPr>
              <w:t>п/п</w:t>
            </w:r>
          </w:p>
        </w:tc>
        <w:tc>
          <w:tcPr>
            <w:tcW w:w="3261" w:type="dxa"/>
          </w:tcPr>
          <w:p w14:paraId="49E19390" w14:textId="77777777" w:rsidR="007453B8" w:rsidRPr="00C534F9" w:rsidRDefault="007453B8" w:rsidP="00150F20">
            <w:pPr>
              <w:widowControl w:val="0"/>
              <w:tabs>
                <w:tab w:val="left" w:pos="680"/>
              </w:tabs>
              <w:jc w:val="center"/>
              <w:rPr>
                <w:b/>
                <w:sz w:val="20"/>
                <w:szCs w:val="20"/>
              </w:rPr>
            </w:pPr>
            <w:r w:rsidRPr="00C534F9">
              <w:rPr>
                <w:b/>
                <w:sz w:val="20"/>
                <w:szCs w:val="20"/>
              </w:rPr>
              <w:t>Наименование продукции, описание основных характеристик продукции</w:t>
            </w:r>
          </w:p>
        </w:tc>
        <w:tc>
          <w:tcPr>
            <w:tcW w:w="1275" w:type="dxa"/>
          </w:tcPr>
          <w:p w14:paraId="4DD39096" w14:textId="58FC5A2F" w:rsidR="007453B8" w:rsidRPr="00C534F9" w:rsidRDefault="007453B8" w:rsidP="000035A9">
            <w:pPr>
              <w:widowControl w:val="0"/>
              <w:tabs>
                <w:tab w:val="left" w:pos="680"/>
              </w:tabs>
              <w:ind w:left="-100" w:right="-103"/>
              <w:jc w:val="center"/>
              <w:rPr>
                <w:b/>
                <w:sz w:val="20"/>
                <w:szCs w:val="20"/>
              </w:rPr>
            </w:pPr>
            <w:r w:rsidRPr="00C534F9">
              <w:rPr>
                <w:b/>
                <w:sz w:val="20"/>
                <w:szCs w:val="20"/>
              </w:rPr>
              <w:t>Единица измерения</w:t>
            </w:r>
          </w:p>
        </w:tc>
        <w:tc>
          <w:tcPr>
            <w:tcW w:w="1419" w:type="dxa"/>
          </w:tcPr>
          <w:p w14:paraId="42CF347C" w14:textId="33ED122D" w:rsidR="007453B8" w:rsidRPr="00C534F9" w:rsidRDefault="007453B8" w:rsidP="000035A9">
            <w:pPr>
              <w:widowControl w:val="0"/>
              <w:tabs>
                <w:tab w:val="left" w:pos="680"/>
              </w:tabs>
              <w:ind w:left="-106"/>
              <w:jc w:val="center"/>
              <w:rPr>
                <w:b/>
                <w:sz w:val="20"/>
                <w:szCs w:val="20"/>
              </w:rPr>
            </w:pPr>
            <w:r w:rsidRPr="00C534F9">
              <w:rPr>
                <w:b/>
                <w:sz w:val="20"/>
                <w:szCs w:val="20"/>
              </w:rPr>
              <w:t>Количество</w:t>
            </w:r>
          </w:p>
        </w:tc>
        <w:tc>
          <w:tcPr>
            <w:tcW w:w="1700" w:type="dxa"/>
          </w:tcPr>
          <w:p w14:paraId="485EAB60" w14:textId="2C047A29" w:rsidR="007453B8" w:rsidRPr="00C534F9" w:rsidRDefault="007453B8" w:rsidP="000035A9">
            <w:pPr>
              <w:widowControl w:val="0"/>
              <w:tabs>
                <w:tab w:val="left" w:pos="680"/>
              </w:tabs>
              <w:ind w:right="-118"/>
              <w:jc w:val="center"/>
              <w:rPr>
                <w:b/>
                <w:sz w:val="20"/>
                <w:szCs w:val="20"/>
              </w:rPr>
            </w:pPr>
            <w:r w:rsidRPr="00C534F9">
              <w:rPr>
                <w:b/>
                <w:sz w:val="20"/>
                <w:szCs w:val="20"/>
              </w:rPr>
              <w:t>Наименование страны происхождения поставляемых товаров</w:t>
            </w:r>
          </w:p>
        </w:tc>
        <w:tc>
          <w:tcPr>
            <w:tcW w:w="1000" w:type="dxa"/>
          </w:tcPr>
          <w:p w14:paraId="72E15664" w14:textId="77777777" w:rsidR="007453B8" w:rsidRPr="00C534F9" w:rsidRDefault="007453B8" w:rsidP="00417B51">
            <w:pPr>
              <w:widowControl w:val="0"/>
              <w:tabs>
                <w:tab w:val="left" w:pos="680"/>
              </w:tabs>
              <w:jc w:val="center"/>
              <w:rPr>
                <w:b/>
                <w:sz w:val="20"/>
                <w:szCs w:val="20"/>
              </w:rPr>
            </w:pPr>
            <w:r w:rsidRPr="00C534F9">
              <w:rPr>
                <w:b/>
                <w:sz w:val="20"/>
                <w:szCs w:val="20"/>
              </w:rPr>
              <w:t>Цена за ед. с НДС, руб.</w:t>
            </w:r>
          </w:p>
        </w:tc>
        <w:tc>
          <w:tcPr>
            <w:tcW w:w="992" w:type="dxa"/>
          </w:tcPr>
          <w:p w14:paraId="49BC3656" w14:textId="77777777" w:rsidR="007453B8" w:rsidRPr="00C534F9" w:rsidRDefault="007453B8" w:rsidP="00150F20">
            <w:pPr>
              <w:widowControl w:val="0"/>
              <w:tabs>
                <w:tab w:val="left" w:pos="680"/>
              </w:tabs>
              <w:jc w:val="center"/>
              <w:rPr>
                <w:b/>
                <w:sz w:val="20"/>
                <w:szCs w:val="20"/>
              </w:rPr>
            </w:pPr>
            <w:r w:rsidRPr="00C534F9">
              <w:rPr>
                <w:b/>
                <w:sz w:val="20"/>
                <w:szCs w:val="20"/>
              </w:rPr>
              <w:t xml:space="preserve">Стоимость с </w:t>
            </w:r>
            <w:proofErr w:type="spellStart"/>
            <w:r w:rsidRPr="00C534F9">
              <w:rPr>
                <w:b/>
                <w:sz w:val="20"/>
                <w:szCs w:val="20"/>
              </w:rPr>
              <w:t>учетом</w:t>
            </w:r>
            <w:proofErr w:type="spellEnd"/>
            <w:r w:rsidRPr="00C534F9">
              <w:rPr>
                <w:b/>
                <w:sz w:val="20"/>
                <w:szCs w:val="20"/>
              </w:rPr>
              <w:t xml:space="preserve"> НДС, руб.</w:t>
            </w:r>
          </w:p>
        </w:tc>
      </w:tr>
      <w:tr w:rsidR="007453B8" w:rsidRPr="00C534F9" w14:paraId="551A263D" w14:textId="77777777" w:rsidTr="00C21ACF">
        <w:trPr>
          <w:cantSplit/>
          <w:trHeight w:val="140"/>
          <w:jc w:val="center"/>
        </w:trPr>
        <w:tc>
          <w:tcPr>
            <w:tcW w:w="559" w:type="dxa"/>
          </w:tcPr>
          <w:p w14:paraId="65E89FA6" w14:textId="77777777" w:rsidR="007453B8" w:rsidRPr="00C534F9" w:rsidRDefault="007453B8" w:rsidP="00150F20">
            <w:pPr>
              <w:widowControl w:val="0"/>
              <w:tabs>
                <w:tab w:val="left" w:pos="680"/>
              </w:tabs>
              <w:jc w:val="center"/>
              <w:rPr>
                <w:sz w:val="20"/>
                <w:szCs w:val="20"/>
              </w:rPr>
            </w:pPr>
            <w:r w:rsidRPr="00C534F9">
              <w:rPr>
                <w:sz w:val="20"/>
                <w:szCs w:val="20"/>
              </w:rPr>
              <w:t>1</w:t>
            </w:r>
          </w:p>
        </w:tc>
        <w:tc>
          <w:tcPr>
            <w:tcW w:w="3261" w:type="dxa"/>
          </w:tcPr>
          <w:p w14:paraId="28417ECB" w14:textId="77777777" w:rsidR="007453B8" w:rsidRPr="00C534F9" w:rsidRDefault="007453B8" w:rsidP="00150F20">
            <w:pPr>
              <w:widowControl w:val="0"/>
              <w:tabs>
                <w:tab w:val="left" w:pos="680"/>
              </w:tabs>
              <w:jc w:val="center"/>
              <w:rPr>
                <w:sz w:val="20"/>
                <w:szCs w:val="20"/>
              </w:rPr>
            </w:pPr>
            <w:r w:rsidRPr="00C534F9">
              <w:rPr>
                <w:sz w:val="20"/>
                <w:szCs w:val="20"/>
              </w:rPr>
              <w:t>2</w:t>
            </w:r>
          </w:p>
        </w:tc>
        <w:tc>
          <w:tcPr>
            <w:tcW w:w="1275" w:type="dxa"/>
          </w:tcPr>
          <w:p w14:paraId="73AA0344" w14:textId="77777777" w:rsidR="007453B8" w:rsidRPr="00C534F9" w:rsidRDefault="007453B8" w:rsidP="00150F20">
            <w:pPr>
              <w:widowControl w:val="0"/>
              <w:tabs>
                <w:tab w:val="left" w:pos="680"/>
              </w:tabs>
              <w:jc w:val="center"/>
              <w:rPr>
                <w:sz w:val="20"/>
                <w:szCs w:val="20"/>
              </w:rPr>
            </w:pPr>
            <w:r w:rsidRPr="00C534F9">
              <w:rPr>
                <w:sz w:val="20"/>
                <w:szCs w:val="20"/>
              </w:rPr>
              <w:t>3</w:t>
            </w:r>
          </w:p>
        </w:tc>
        <w:tc>
          <w:tcPr>
            <w:tcW w:w="1419" w:type="dxa"/>
          </w:tcPr>
          <w:p w14:paraId="5BC7CBB4" w14:textId="28DF0FFB" w:rsidR="007453B8" w:rsidRPr="00C534F9" w:rsidRDefault="007453B8" w:rsidP="00150F20">
            <w:pPr>
              <w:widowControl w:val="0"/>
              <w:tabs>
                <w:tab w:val="left" w:pos="680"/>
              </w:tabs>
              <w:jc w:val="center"/>
              <w:rPr>
                <w:sz w:val="20"/>
                <w:szCs w:val="20"/>
              </w:rPr>
            </w:pPr>
            <w:r w:rsidRPr="00C534F9">
              <w:rPr>
                <w:sz w:val="20"/>
                <w:szCs w:val="20"/>
              </w:rPr>
              <w:t>4</w:t>
            </w:r>
          </w:p>
        </w:tc>
        <w:tc>
          <w:tcPr>
            <w:tcW w:w="1700" w:type="dxa"/>
          </w:tcPr>
          <w:p w14:paraId="5C4C3985" w14:textId="6E3D5121" w:rsidR="007453B8" w:rsidRPr="00C534F9" w:rsidRDefault="007453B8" w:rsidP="00150F20">
            <w:pPr>
              <w:widowControl w:val="0"/>
              <w:tabs>
                <w:tab w:val="left" w:pos="680"/>
              </w:tabs>
              <w:jc w:val="center"/>
              <w:rPr>
                <w:sz w:val="20"/>
                <w:szCs w:val="20"/>
              </w:rPr>
            </w:pPr>
            <w:r w:rsidRPr="00C534F9">
              <w:rPr>
                <w:sz w:val="20"/>
                <w:szCs w:val="20"/>
              </w:rPr>
              <w:t>5</w:t>
            </w:r>
          </w:p>
        </w:tc>
        <w:tc>
          <w:tcPr>
            <w:tcW w:w="1000" w:type="dxa"/>
          </w:tcPr>
          <w:p w14:paraId="734779DB" w14:textId="77777777" w:rsidR="007453B8" w:rsidRPr="00C534F9" w:rsidRDefault="007453B8" w:rsidP="00150F20">
            <w:pPr>
              <w:widowControl w:val="0"/>
              <w:tabs>
                <w:tab w:val="left" w:pos="680"/>
              </w:tabs>
              <w:jc w:val="center"/>
              <w:rPr>
                <w:sz w:val="20"/>
                <w:szCs w:val="20"/>
              </w:rPr>
            </w:pPr>
            <w:r w:rsidRPr="00C534F9">
              <w:rPr>
                <w:sz w:val="20"/>
                <w:szCs w:val="20"/>
              </w:rPr>
              <w:t>6</w:t>
            </w:r>
          </w:p>
        </w:tc>
        <w:tc>
          <w:tcPr>
            <w:tcW w:w="992" w:type="dxa"/>
          </w:tcPr>
          <w:p w14:paraId="181ABEE5" w14:textId="77777777" w:rsidR="007453B8" w:rsidRPr="00C534F9" w:rsidRDefault="007453B8" w:rsidP="00150F20">
            <w:pPr>
              <w:widowControl w:val="0"/>
              <w:tabs>
                <w:tab w:val="left" w:pos="680"/>
              </w:tabs>
              <w:jc w:val="center"/>
              <w:rPr>
                <w:sz w:val="20"/>
                <w:szCs w:val="20"/>
              </w:rPr>
            </w:pPr>
            <w:r w:rsidRPr="00C534F9">
              <w:rPr>
                <w:sz w:val="20"/>
                <w:szCs w:val="20"/>
              </w:rPr>
              <w:t>7</w:t>
            </w:r>
          </w:p>
        </w:tc>
      </w:tr>
      <w:tr w:rsidR="00D80BE2" w:rsidRPr="00C534F9" w14:paraId="32214FC7" w14:textId="77777777" w:rsidTr="00007E51">
        <w:trPr>
          <w:cantSplit/>
          <w:trHeight w:val="171"/>
          <w:jc w:val="center"/>
        </w:trPr>
        <w:tc>
          <w:tcPr>
            <w:tcW w:w="559" w:type="dxa"/>
            <w:vAlign w:val="center"/>
          </w:tcPr>
          <w:p w14:paraId="5A15C63A" w14:textId="1218A11F" w:rsidR="00D80BE2" w:rsidRPr="00C534F9" w:rsidRDefault="00D80BE2" w:rsidP="00D80BE2">
            <w:pPr>
              <w:widowControl w:val="0"/>
              <w:tabs>
                <w:tab w:val="left" w:pos="680"/>
              </w:tabs>
              <w:jc w:val="center"/>
              <w:rPr>
                <w:sz w:val="20"/>
                <w:szCs w:val="20"/>
              </w:rPr>
            </w:pPr>
            <w:r w:rsidRPr="00C534F9">
              <w:rPr>
                <w:sz w:val="20"/>
                <w:szCs w:val="20"/>
              </w:rPr>
              <w:t>1</w:t>
            </w:r>
          </w:p>
        </w:tc>
        <w:tc>
          <w:tcPr>
            <w:tcW w:w="3261" w:type="dxa"/>
            <w:tcBorders>
              <w:top w:val="single" w:sz="4" w:space="0" w:color="auto"/>
              <w:left w:val="single" w:sz="4" w:space="0" w:color="auto"/>
              <w:bottom w:val="single" w:sz="4" w:space="0" w:color="auto"/>
              <w:right w:val="nil"/>
            </w:tcBorders>
            <w:shd w:val="clear" w:color="auto" w:fill="auto"/>
            <w:vAlign w:val="center"/>
          </w:tcPr>
          <w:p w14:paraId="10628CB2" w14:textId="61725C6F" w:rsidR="00D80BE2" w:rsidRPr="00147F2D" w:rsidRDefault="00A22C6C" w:rsidP="00D80BE2">
            <w:pPr>
              <w:rPr>
                <w:sz w:val="20"/>
                <w:szCs w:val="20"/>
              </w:rPr>
            </w:pPr>
            <w:r w:rsidRPr="00A22C6C">
              <w:rPr>
                <w:color w:val="000000"/>
                <w:sz w:val="23"/>
                <w:szCs w:val="23"/>
              </w:rPr>
              <w:t xml:space="preserve">Средство для очистки известняка, мрамора, гранита и кирпича </w:t>
            </w:r>
            <w:proofErr w:type="spellStart"/>
            <w:r w:rsidRPr="00A22C6C">
              <w:rPr>
                <w:color w:val="000000"/>
                <w:sz w:val="23"/>
                <w:szCs w:val="23"/>
              </w:rPr>
              <w:t>Стоунтек</w:t>
            </w:r>
            <w:proofErr w:type="spellEnd"/>
            <w:r w:rsidRPr="00A22C6C">
              <w:rPr>
                <w:color w:val="000000"/>
                <w:sz w:val="23"/>
                <w:szCs w:val="23"/>
              </w:rPr>
              <w:t xml:space="preserve"> 711 (ГД+)</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BC322D" w14:textId="6AADBC01" w:rsidR="00D80BE2" w:rsidRPr="00C534F9" w:rsidRDefault="00A22C6C" w:rsidP="00D80BE2">
            <w:pPr>
              <w:jc w:val="center"/>
              <w:rPr>
                <w:sz w:val="20"/>
                <w:szCs w:val="20"/>
              </w:rPr>
            </w:pPr>
            <w:r>
              <w:rPr>
                <w:sz w:val="20"/>
                <w:szCs w:val="20"/>
              </w:rPr>
              <w:t>л</w:t>
            </w:r>
          </w:p>
        </w:tc>
        <w:tc>
          <w:tcPr>
            <w:tcW w:w="1419" w:type="dxa"/>
            <w:vAlign w:val="center"/>
          </w:tcPr>
          <w:p w14:paraId="61DDB3F3" w14:textId="1CAB3557" w:rsidR="00D80BE2" w:rsidRPr="00C534F9" w:rsidRDefault="00A22C6C" w:rsidP="00D80BE2">
            <w:pPr>
              <w:widowControl w:val="0"/>
              <w:tabs>
                <w:tab w:val="left" w:pos="680"/>
              </w:tabs>
              <w:jc w:val="center"/>
              <w:rPr>
                <w:sz w:val="20"/>
                <w:szCs w:val="20"/>
              </w:rPr>
            </w:pPr>
            <w:r>
              <w:rPr>
                <w:sz w:val="20"/>
                <w:szCs w:val="20"/>
              </w:rPr>
              <w:t>30</w:t>
            </w:r>
            <w:bookmarkStart w:id="1" w:name="_GoBack"/>
            <w:bookmarkEnd w:id="1"/>
          </w:p>
        </w:tc>
        <w:tc>
          <w:tcPr>
            <w:tcW w:w="1700" w:type="dxa"/>
            <w:vAlign w:val="center"/>
          </w:tcPr>
          <w:p w14:paraId="114D55AF" w14:textId="2E87DB2B" w:rsidR="00D80BE2" w:rsidRPr="00C534F9" w:rsidRDefault="00D80BE2" w:rsidP="00D80BE2">
            <w:pPr>
              <w:widowControl w:val="0"/>
              <w:tabs>
                <w:tab w:val="left" w:pos="680"/>
              </w:tabs>
              <w:jc w:val="both"/>
              <w:rPr>
                <w:sz w:val="20"/>
                <w:szCs w:val="20"/>
              </w:rPr>
            </w:pPr>
          </w:p>
        </w:tc>
        <w:tc>
          <w:tcPr>
            <w:tcW w:w="1000" w:type="dxa"/>
            <w:vAlign w:val="center"/>
          </w:tcPr>
          <w:p w14:paraId="5EDCDD55" w14:textId="465D802D" w:rsidR="00D80BE2" w:rsidRPr="00C534F9" w:rsidRDefault="00D80BE2" w:rsidP="00D80BE2">
            <w:pPr>
              <w:widowControl w:val="0"/>
              <w:tabs>
                <w:tab w:val="left" w:pos="680"/>
              </w:tabs>
              <w:jc w:val="both"/>
              <w:rPr>
                <w:sz w:val="20"/>
                <w:szCs w:val="20"/>
              </w:rPr>
            </w:pPr>
          </w:p>
        </w:tc>
        <w:tc>
          <w:tcPr>
            <w:tcW w:w="992" w:type="dxa"/>
            <w:vAlign w:val="center"/>
          </w:tcPr>
          <w:p w14:paraId="5A240003" w14:textId="4C202631" w:rsidR="00D80BE2" w:rsidRPr="00C534F9" w:rsidRDefault="00D80BE2" w:rsidP="00D80BE2">
            <w:pPr>
              <w:widowControl w:val="0"/>
              <w:tabs>
                <w:tab w:val="left" w:pos="680"/>
              </w:tabs>
              <w:jc w:val="both"/>
              <w:rPr>
                <w:sz w:val="20"/>
                <w:szCs w:val="20"/>
              </w:rPr>
            </w:pPr>
          </w:p>
        </w:tc>
      </w:tr>
      <w:tr w:rsidR="00147F2D" w:rsidRPr="00C534F9" w14:paraId="7D162A90" w14:textId="77777777" w:rsidTr="00C21ACF">
        <w:trPr>
          <w:cantSplit/>
          <w:jc w:val="center"/>
        </w:trPr>
        <w:tc>
          <w:tcPr>
            <w:tcW w:w="559" w:type="dxa"/>
          </w:tcPr>
          <w:p w14:paraId="70A602FD" w14:textId="77777777" w:rsidR="00147F2D" w:rsidRPr="00C534F9" w:rsidRDefault="00147F2D" w:rsidP="00147F2D">
            <w:pPr>
              <w:widowControl w:val="0"/>
              <w:tabs>
                <w:tab w:val="left" w:pos="680"/>
              </w:tabs>
              <w:jc w:val="both"/>
              <w:rPr>
                <w:b/>
                <w:sz w:val="20"/>
                <w:szCs w:val="20"/>
              </w:rPr>
            </w:pPr>
          </w:p>
        </w:tc>
        <w:tc>
          <w:tcPr>
            <w:tcW w:w="3261" w:type="dxa"/>
            <w:vAlign w:val="center"/>
          </w:tcPr>
          <w:p w14:paraId="2BCD97D3" w14:textId="0FD0D870" w:rsidR="00147F2D" w:rsidRPr="00C534F9" w:rsidRDefault="00147F2D" w:rsidP="00147F2D">
            <w:pPr>
              <w:rPr>
                <w:sz w:val="20"/>
                <w:szCs w:val="20"/>
              </w:rPr>
            </w:pPr>
            <w:r w:rsidRPr="00C534F9">
              <w:rPr>
                <w:sz w:val="20"/>
                <w:szCs w:val="20"/>
              </w:rPr>
              <w:t>ИТОГО</w:t>
            </w:r>
          </w:p>
        </w:tc>
        <w:tc>
          <w:tcPr>
            <w:tcW w:w="1275" w:type="dxa"/>
          </w:tcPr>
          <w:p w14:paraId="0946537F" w14:textId="77777777" w:rsidR="00147F2D" w:rsidRPr="00C534F9" w:rsidRDefault="00147F2D" w:rsidP="00147F2D">
            <w:pPr>
              <w:widowControl w:val="0"/>
              <w:tabs>
                <w:tab w:val="left" w:pos="680"/>
              </w:tabs>
              <w:jc w:val="both"/>
              <w:rPr>
                <w:sz w:val="20"/>
                <w:szCs w:val="20"/>
              </w:rPr>
            </w:pPr>
          </w:p>
        </w:tc>
        <w:tc>
          <w:tcPr>
            <w:tcW w:w="1419" w:type="dxa"/>
          </w:tcPr>
          <w:p w14:paraId="0197CD29" w14:textId="77777777" w:rsidR="00147F2D" w:rsidRPr="00C534F9" w:rsidRDefault="00147F2D" w:rsidP="00147F2D">
            <w:pPr>
              <w:widowControl w:val="0"/>
              <w:tabs>
                <w:tab w:val="left" w:pos="680"/>
              </w:tabs>
              <w:jc w:val="both"/>
              <w:rPr>
                <w:sz w:val="20"/>
                <w:szCs w:val="20"/>
              </w:rPr>
            </w:pPr>
          </w:p>
        </w:tc>
        <w:tc>
          <w:tcPr>
            <w:tcW w:w="1700" w:type="dxa"/>
          </w:tcPr>
          <w:p w14:paraId="69FDDA71" w14:textId="47BEE659" w:rsidR="00147F2D" w:rsidRPr="00C534F9" w:rsidRDefault="00147F2D" w:rsidP="00147F2D">
            <w:pPr>
              <w:widowControl w:val="0"/>
              <w:tabs>
                <w:tab w:val="left" w:pos="680"/>
              </w:tabs>
              <w:jc w:val="both"/>
              <w:rPr>
                <w:sz w:val="20"/>
                <w:szCs w:val="20"/>
              </w:rPr>
            </w:pPr>
          </w:p>
        </w:tc>
        <w:tc>
          <w:tcPr>
            <w:tcW w:w="1000" w:type="dxa"/>
          </w:tcPr>
          <w:p w14:paraId="4AB220CE" w14:textId="77777777" w:rsidR="00147F2D" w:rsidRPr="00C534F9" w:rsidRDefault="00147F2D" w:rsidP="00147F2D">
            <w:pPr>
              <w:widowControl w:val="0"/>
              <w:tabs>
                <w:tab w:val="left" w:pos="680"/>
              </w:tabs>
              <w:jc w:val="both"/>
              <w:rPr>
                <w:sz w:val="20"/>
                <w:szCs w:val="20"/>
              </w:rPr>
            </w:pPr>
          </w:p>
        </w:tc>
        <w:tc>
          <w:tcPr>
            <w:tcW w:w="992" w:type="dxa"/>
          </w:tcPr>
          <w:p w14:paraId="2EA14D10" w14:textId="77777777" w:rsidR="00147F2D" w:rsidRPr="00C534F9" w:rsidRDefault="00147F2D" w:rsidP="00147F2D">
            <w:pPr>
              <w:widowControl w:val="0"/>
              <w:tabs>
                <w:tab w:val="left" w:pos="680"/>
              </w:tabs>
              <w:jc w:val="both"/>
              <w:rPr>
                <w:sz w:val="20"/>
                <w:szCs w:val="20"/>
              </w:rPr>
            </w:pPr>
          </w:p>
        </w:tc>
      </w:tr>
    </w:tbl>
    <w:p w14:paraId="045C150B" w14:textId="77777777" w:rsidR="00150F20" w:rsidRPr="00150F20" w:rsidRDefault="00150F20" w:rsidP="00150F20">
      <w:pPr>
        <w:widowControl w:val="0"/>
        <w:tabs>
          <w:tab w:val="left" w:pos="680"/>
        </w:tabs>
        <w:jc w:val="center"/>
        <w:rPr>
          <w:b/>
        </w:rPr>
      </w:pPr>
    </w:p>
    <w:p w14:paraId="5B9FFBF8" w14:textId="77777777" w:rsidR="00150F20" w:rsidRPr="00150F20" w:rsidRDefault="005A48A2" w:rsidP="00150F20">
      <w:pPr>
        <w:widowControl w:val="0"/>
        <w:tabs>
          <w:tab w:val="left" w:pos="680"/>
        </w:tabs>
        <w:jc w:val="both"/>
      </w:pPr>
      <w:sdt>
        <w:sdtPr>
          <w:id w:val="-241576080"/>
          <w:placeholder>
            <w:docPart w:val="6EA81C2A0B78484E95D7FD1861A1DF4C"/>
          </w:placeholder>
          <w:showingPlcHdr/>
          <w:text/>
        </w:sdtPr>
        <w:sdtEndPr/>
        <w:sdtContent>
          <w:r w:rsidR="00150F20" w:rsidRPr="00150F20">
            <w:rPr>
              <w:rFonts w:ascii="Calibri" w:eastAsia="Calibri" w:hAnsi="Calibri"/>
              <w:color w:val="808080"/>
              <w:sz w:val="22"/>
              <w:szCs w:val="22"/>
              <w:lang w:eastAsia="en-US"/>
            </w:rPr>
            <w:t>Место для ввода текста.</w:t>
          </w:r>
        </w:sdtContent>
      </w:sdt>
      <w:r w:rsidR="00150F20" w:rsidRPr="00150F20">
        <w:t xml:space="preserve"> (сумма прописью)</w:t>
      </w:r>
    </w:p>
    <w:p w14:paraId="2392430B" w14:textId="77777777" w:rsidR="00150F20" w:rsidRPr="00150F20" w:rsidRDefault="00150F20" w:rsidP="00150F20">
      <w:pPr>
        <w:widowControl w:val="0"/>
      </w:pPr>
    </w:p>
    <w:p w14:paraId="3D22D0B1" w14:textId="77777777" w:rsidR="00150F20" w:rsidRPr="00150F20" w:rsidRDefault="00150F20" w:rsidP="00150F20">
      <w:pPr>
        <w:widowControl w:val="0"/>
        <w:tabs>
          <w:tab w:val="left" w:pos="34"/>
        </w:tabs>
        <w:jc w:val="both"/>
      </w:pPr>
      <w:r w:rsidRPr="00150F20">
        <w:t xml:space="preserve">Способ доставки: </w:t>
      </w:r>
      <w:r w:rsidRPr="00150F20">
        <w:rPr>
          <w:rFonts w:eastAsia="Calibri"/>
          <w:lang w:eastAsia="en-US"/>
        </w:rPr>
        <w:t xml:space="preserve">иждивением Поставщика и за свой </w:t>
      </w:r>
      <w:proofErr w:type="spellStart"/>
      <w:r w:rsidRPr="00150F20">
        <w:rPr>
          <w:rFonts w:eastAsia="Calibri"/>
          <w:lang w:eastAsia="en-US"/>
        </w:rPr>
        <w:t>счет</w:t>
      </w:r>
      <w:proofErr w:type="spellEnd"/>
      <w:r w:rsidRPr="00150F20">
        <w:t>.</w:t>
      </w:r>
    </w:p>
    <w:p w14:paraId="7BACEC04" w14:textId="072CC319" w:rsidR="00150F20" w:rsidRPr="00150F20" w:rsidRDefault="00150F20" w:rsidP="00150F20">
      <w:pPr>
        <w:widowControl w:val="0"/>
        <w:tabs>
          <w:tab w:val="left" w:pos="34"/>
        </w:tabs>
        <w:jc w:val="both"/>
      </w:pPr>
      <w:r w:rsidRPr="00150F20">
        <w:t>Настоящая Спецификация поставки является не</w:t>
      </w:r>
      <w:r w:rsidR="00161220">
        <w:t xml:space="preserve">отъемлемой частью </w:t>
      </w:r>
      <w:proofErr w:type="gramStart"/>
      <w:r w:rsidR="00161220">
        <w:t>Контракта  №</w:t>
      </w:r>
      <w:proofErr w:type="gramEnd"/>
      <w:r w:rsidR="00161220">
        <w:t xml:space="preserve"> 3</w:t>
      </w:r>
      <w:r w:rsidR="000E7FCD">
        <w:t>4</w:t>
      </w:r>
      <w:r w:rsidR="00AA6DC1">
        <w:t>6</w:t>
      </w:r>
      <w:r w:rsidR="002B7D12">
        <w:t xml:space="preserve"> </w:t>
      </w:r>
      <w:r w:rsidRPr="00150F20">
        <w:t xml:space="preserve">- </w:t>
      </w:r>
      <w:sdt>
        <w:sdtPr>
          <w:id w:val="-1191987277"/>
          <w:placeholder>
            <w:docPart w:val="7BC7BFFD9BCD4E23AABC9C83D34C3C3B"/>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w:t>
      </w:r>
      <w:r w:rsidRPr="00150F20">
        <w:rPr>
          <w:color w:val="000000" w:themeColor="text1"/>
        </w:rPr>
        <w:t>/</w:t>
      </w:r>
      <w:r w:rsidRPr="00150F20">
        <w:t>202</w:t>
      </w:r>
      <w:r w:rsidR="00CD29DD">
        <w:t>4</w:t>
      </w:r>
      <w:r w:rsidRPr="00150F20">
        <w:t xml:space="preserve"> от «</w:t>
      </w:r>
      <w:sdt>
        <w:sdtPr>
          <w:id w:val="-1526392024"/>
          <w:placeholder>
            <w:docPart w:val="84F8ED5327814D7F9419E8398B1B19DF"/>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w:t>
      </w:r>
      <w:r w:rsidR="0004502B">
        <w:t xml:space="preserve"> </w:t>
      </w:r>
      <w:sdt>
        <w:sdtPr>
          <w:id w:val="218567019"/>
          <w:placeholder>
            <w:docPart w:val="84F8ED5327814D7F9419E8398B1B19DF"/>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 xml:space="preserve"> г.</w:t>
      </w:r>
    </w:p>
    <w:p w14:paraId="33E74DDD" w14:textId="77777777" w:rsidR="00150F20" w:rsidRPr="00150F20" w:rsidRDefault="00150F20" w:rsidP="00150F20">
      <w:pPr>
        <w:widowControl w:val="0"/>
        <w:tabs>
          <w:tab w:val="left" w:pos="34"/>
          <w:tab w:val="left" w:pos="567"/>
        </w:tabs>
        <w:jc w:val="both"/>
      </w:pPr>
    </w:p>
    <w:p w14:paraId="4BA2ED3A" w14:textId="0AA295F4" w:rsidR="00150F20" w:rsidRPr="00150F20" w:rsidRDefault="00150F20" w:rsidP="00150F20">
      <w:pPr>
        <w:widowControl w:val="0"/>
        <w:tabs>
          <w:tab w:val="left" w:pos="34"/>
          <w:tab w:val="left" w:pos="567"/>
        </w:tabs>
        <w:jc w:val="both"/>
        <w:rPr>
          <w:b/>
        </w:rPr>
      </w:pPr>
      <w:r w:rsidRPr="00150F20">
        <w:t xml:space="preserve">Во всем, что не оговорено в настоящей Спецификации поставки, Поставщик и </w:t>
      </w:r>
      <w:proofErr w:type="gramStart"/>
      <w:r w:rsidRPr="00150F20">
        <w:t>Заказчик  руководствуются</w:t>
      </w:r>
      <w:proofErr w:type="gramEnd"/>
      <w:r w:rsidRPr="00150F20">
        <w:t xml:space="preserve"> Контрактом № 3</w:t>
      </w:r>
      <w:r w:rsidR="000E7FCD">
        <w:t>4</w:t>
      </w:r>
      <w:r w:rsidR="00AA6DC1">
        <w:t>6</w:t>
      </w:r>
      <w:r w:rsidR="002B7D12">
        <w:t xml:space="preserve"> </w:t>
      </w:r>
      <w:r w:rsidRPr="00150F20">
        <w:t xml:space="preserve">- </w:t>
      </w:r>
      <w:sdt>
        <w:sdtPr>
          <w:id w:val="-1107879398"/>
          <w:placeholder>
            <w:docPart w:val="01EE8C01BCA54B8CBD795A3AA944C41A"/>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w:t>
      </w:r>
      <w:r w:rsidRPr="00150F20">
        <w:rPr>
          <w:color w:val="000000" w:themeColor="text1"/>
        </w:rPr>
        <w:t>/</w:t>
      </w:r>
      <w:r w:rsidRPr="00150F20">
        <w:t>202</w:t>
      </w:r>
      <w:r w:rsidR="00CD29DD">
        <w:t>4</w:t>
      </w:r>
      <w:r w:rsidRPr="00150F20">
        <w:t xml:space="preserve"> от «</w:t>
      </w:r>
      <w:sdt>
        <w:sdtPr>
          <w:id w:val="-1672103441"/>
          <w:placeholder>
            <w:docPart w:val="9A6F197D0A9C4834BC9EF75771CD8A6A"/>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w:t>
      </w:r>
      <w:sdt>
        <w:sdtPr>
          <w:id w:val="2048409582"/>
          <w:placeholder>
            <w:docPart w:val="9A6F197D0A9C4834BC9EF75771CD8A6A"/>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 xml:space="preserve"> г.:</w:t>
      </w:r>
    </w:p>
    <w:p w14:paraId="4473B106" w14:textId="77777777" w:rsidR="00150F20" w:rsidRPr="00150F20" w:rsidRDefault="00150F20" w:rsidP="00150F20">
      <w:pPr>
        <w:ind w:firstLine="709"/>
        <w:jc w:val="center"/>
        <w:rPr>
          <w:b/>
          <w:bCs/>
        </w:rPr>
      </w:pPr>
    </w:p>
    <w:p w14:paraId="255AFCB0" w14:textId="77777777" w:rsidR="00150F20" w:rsidRPr="00150F20" w:rsidRDefault="00150F20" w:rsidP="00150F20">
      <w:pPr>
        <w:ind w:firstLine="709"/>
        <w:jc w:val="center"/>
        <w:rPr>
          <w:b/>
          <w:bCs/>
        </w:rPr>
      </w:pPr>
    </w:p>
    <w:p w14:paraId="2E9CA6AF" w14:textId="77777777" w:rsidR="00150F20" w:rsidRPr="00150F20" w:rsidRDefault="00150F20" w:rsidP="00150F20">
      <w:pPr>
        <w:ind w:firstLine="709"/>
        <w:jc w:val="center"/>
        <w:rPr>
          <w:b/>
          <w:bCs/>
        </w:rPr>
      </w:pPr>
    </w:p>
    <w:p w14:paraId="4AB34AA2" w14:textId="77777777" w:rsidR="00150F20" w:rsidRPr="00150F20" w:rsidRDefault="00150F20" w:rsidP="00150F20">
      <w:pPr>
        <w:ind w:firstLine="709"/>
      </w:pPr>
    </w:p>
    <w:p w14:paraId="5B43187E" w14:textId="77777777" w:rsidR="00150F20" w:rsidRPr="00150F20" w:rsidRDefault="00150F20" w:rsidP="00150F20">
      <w:pPr>
        <w:widowControl w:val="0"/>
        <w:tabs>
          <w:tab w:val="left" w:pos="680"/>
        </w:tabs>
        <w:snapToGrid w:val="0"/>
        <w:jc w:val="center"/>
        <w:outlineLvl w:val="0"/>
        <w:rPr>
          <w:b/>
        </w:rPr>
      </w:pPr>
      <w:r w:rsidRPr="00150F20">
        <w:rPr>
          <w:rFonts w:eastAsia="Calibri"/>
          <w:noProof/>
        </w:rPr>
        <mc:AlternateContent>
          <mc:Choice Requires="wps">
            <w:drawing>
              <wp:inline distT="0" distB="0" distL="0" distR="0" wp14:anchorId="1D799F8C" wp14:editId="5DEA8E7B">
                <wp:extent cx="198755" cy="219710"/>
                <wp:effectExtent l="0" t="0" r="0" b="8890"/>
                <wp:docPr id="20" name="Прямоугольник 20" descr="Об утверждении типового контракта на поставку продуктов питания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8755"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396484C2" id="Прямоугольник 20" o:spid="_x0000_s1026" alt="Об утверждении типового контракта на поставку продуктов питания " style="width:15.65pt;height:17.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" filled="f" stroked="f">
                <o:lock v:ext="edit" aspectratio="t"/>
                <w10:anchorlock/>
              </v:rect>
            </w:pict>
          </mc:Fallback>
        </mc:AlternateContent>
      </w:r>
      <w:r w:rsidRPr="00150F20">
        <w:rPr>
          <w:b/>
        </w:rPr>
        <w:t xml:space="preserve"> Подписи представителей Сторон</w:t>
      </w:r>
    </w:p>
    <w:p w14:paraId="380F8C57" w14:textId="77777777" w:rsidR="00150F20" w:rsidRPr="00150F20" w:rsidRDefault="00150F20" w:rsidP="00150F20">
      <w:pPr>
        <w:widowControl w:val="0"/>
        <w:tabs>
          <w:tab w:val="left" w:pos="680"/>
        </w:tabs>
        <w:snapToGrid w:val="0"/>
        <w:jc w:val="center"/>
        <w:outlineLvl w:val="0"/>
        <w:rPr>
          <w:b/>
        </w:rPr>
      </w:pPr>
    </w:p>
    <w:tbl>
      <w:tblPr>
        <w:tblW w:w="9570" w:type="dxa"/>
        <w:tblBorders>
          <w:insideH w:val="single" w:sz="4" w:space="0" w:color="auto"/>
          <w:insideV w:val="single" w:sz="4" w:space="0" w:color="auto"/>
        </w:tblBorders>
        <w:tblLook w:val="0000" w:firstRow="0" w:lastRow="0" w:firstColumn="0" w:lastColumn="0" w:noHBand="0" w:noVBand="0"/>
      </w:tblPr>
      <w:tblGrid>
        <w:gridCol w:w="4785"/>
        <w:gridCol w:w="4785"/>
      </w:tblGrid>
      <w:tr w:rsidR="00150F20" w:rsidRPr="00150F20" w14:paraId="30261214" w14:textId="77777777" w:rsidTr="005031B5">
        <w:tc>
          <w:tcPr>
            <w:tcW w:w="4785" w:type="dxa"/>
            <w:tcBorders>
              <w:right w:val="nil"/>
            </w:tcBorders>
          </w:tcPr>
          <w:p w14:paraId="4787B508" w14:textId="77777777" w:rsidR="00150F20" w:rsidRPr="00150F20" w:rsidRDefault="00150F20" w:rsidP="00150F20">
            <w:pPr>
              <w:widowControl w:val="0"/>
              <w:ind w:firstLine="709"/>
              <w:jc w:val="both"/>
              <w:rPr>
                <w:b/>
              </w:rPr>
            </w:pPr>
            <w:r w:rsidRPr="00150F20">
              <w:rPr>
                <w:b/>
              </w:rPr>
              <w:t>От Заказчика:</w:t>
            </w:r>
          </w:p>
          <w:p w14:paraId="3C38BC10" w14:textId="77777777" w:rsidR="00150F20" w:rsidRPr="00150F20" w:rsidRDefault="00150F20" w:rsidP="00150F20">
            <w:pPr>
              <w:widowControl w:val="0"/>
              <w:ind w:firstLine="709"/>
              <w:jc w:val="both"/>
              <w:rPr>
                <w:b/>
              </w:rPr>
            </w:pPr>
          </w:p>
          <w:sdt>
            <w:sdtPr>
              <w:rPr>
                <w:iCs/>
              </w:rPr>
              <w:id w:val="-528884910"/>
              <w:placeholder>
                <w:docPart w:val="F8219B3870AA4B6296738094A134BDDD"/>
              </w:placeholder>
              <w:showingPlcHdr/>
              <w:text/>
            </w:sdtPr>
            <w:sdtEndPr/>
            <w:sdtContent>
              <w:p w14:paraId="67938894"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21EB7CA5"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6219887A" w14:textId="77777777" w:rsidR="00150F20" w:rsidRPr="00150F20" w:rsidRDefault="00150F20" w:rsidP="00150F20">
            <w:pPr>
              <w:widowControl w:val="0"/>
              <w:ind w:firstLine="720"/>
              <w:jc w:val="both"/>
            </w:pPr>
            <w:r w:rsidRPr="00150F20">
              <w:rPr>
                <w:i/>
                <w:iCs/>
              </w:rPr>
              <w:t>наименование)</w:t>
            </w:r>
          </w:p>
          <w:p w14:paraId="0895958D" w14:textId="77777777" w:rsidR="00150F20" w:rsidRPr="00150F20" w:rsidRDefault="00150F20" w:rsidP="00150F20">
            <w:pPr>
              <w:widowControl w:val="0"/>
              <w:ind w:firstLine="720"/>
              <w:jc w:val="both"/>
            </w:pPr>
            <w:r w:rsidRPr="00150F20">
              <w:t xml:space="preserve">____________  </w:t>
            </w:r>
            <w:sdt>
              <w:sdtPr>
                <w:id w:val="1317536438"/>
                <w:placeholder>
                  <w:docPart w:val="F8219B3870AA4B6296738094A134BDDD"/>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6D9704E8" w14:textId="77777777" w:rsidR="00150F20" w:rsidRPr="00150F20" w:rsidRDefault="00150F20" w:rsidP="00150F20">
            <w:pPr>
              <w:widowControl w:val="0"/>
              <w:ind w:firstLine="720"/>
              <w:jc w:val="both"/>
              <w:rPr>
                <w:i/>
                <w:iCs/>
              </w:rPr>
            </w:pPr>
            <w:r w:rsidRPr="00150F20">
              <w:rPr>
                <w:i/>
                <w:iCs/>
              </w:rPr>
              <w:t xml:space="preserve">(подпись, ФИО) </w:t>
            </w:r>
          </w:p>
          <w:p w14:paraId="55A42B72" w14:textId="77777777" w:rsidR="00150F20" w:rsidRPr="00150F20" w:rsidRDefault="00150F20" w:rsidP="00150F20">
            <w:pPr>
              <w:widowControl w:val="0"/>
              <w:ind w:left="708" w:firstLine="720"/>
              <w:jc w:val="both"/>
              <w:rPr>
                <w:snapToGrid w:val="0"/>
              </w:rPr>
            </w:pPr>
          </w:p>
          <w:p w14:paraId="1623954D"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6E235920" w14:textId="77777777" w:rsidR="00150F20" w:rsidRPr="00150F20" w:rsidRDefault="00150F20" w:rsidP="00150F20">
            <w:pPr>
              <w:widowControl w:val="0"/>
              <w:jc w:val="both"/>
              <w:rPr>
                <w:b/>
              </w:rPr>
            </w:pPr>
          </w:p>
        </w:tc>
        <w:tc>
          <w:tcPr>
            <w:tcW w:w="4785" w:type="dxa"/>
            <w:tcBorders>
              <w:top w:val="nil"/>
              <w:left w:val="nil"/>
              <w:bottom w:val="nil"/>
            </w:tcBorders>
          </w:tcPr>
          <w:p w14:paraId="5D1F1CA1" w14:textId="77777777" w:rsidR="00150F20" w:rsidRPr="00150F20" w:rsidRDefault="00150F20" w:rsidP="00150F20">
            <w:pPr>
              <w:widowControl w:val="0"/>
              <w:ind w:firstLine="709"/>
              <w:jc w:val="both"/>
              <w:rPr>
                <w:b/>
              </w:rPr>
            </w:pPr>
            <w:r w:rsidRPr="00150F20">
              <w:rPr>
                <w:b/>
              </w:rPr>
              <w:t>От Поставщика:</w:t>
            </w:r>
          </w:p>
          <w:p w14:paraId="0D9A3E02" w14:textId="77777777" w:rsidR="00150F20" w:rsidRPr="00150F20" w:rsidRDefault="00150F20" w:rsidP="00150F20">
            <w:pPr>
              <w:widowControl w:val="0"/>
              <w:ind w:firstLine="709"/>
              <w:jc w:val="both"/>
              <w:rPr>
                <w:b/>
              </w:rPr>
            </w:pPr>
          </w:p>
          <w:sdt>
            <w:sdtPr>
              <w:rPr>
                <w:iCs/>
              </w:rPr>
              <w:id w:val="1139156857"/>
              <w:placeholder>
                <w:docPart w:val="F8219B3870AA4B6296738094A134BDDD"/>
              </w:placeholder>
              <w:showingPlcHdr/>
              <w:text/>
            </w:sdtPr>
            <w:sdtEndPr/>
            <w:sdtContent>
              <w:p w14:paraId="71498D51"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2DBF5E47"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21909B64" w14:textId="77777777" w:rsidR="00150F20" w:rsidRPr="00150F20" w:rsidRDefault="00150F20" w:rsidP="00150F20">
            <w:pPr>
              <w:widowControl w:val="0"/>
              <w:ind w:firstLine="720"/>
              <w:jc w:val="both"/>
            </w:pPr>
            <w:r w:rsidRPr="00150F20">
              <w:rPr>
                <w:i/>
                <w:iCs/>
              </w:rPr>
              <w:t>наименование)</w:t>
            </w:r>
          </w:p>
          <w:p w14:paraId="43A61DC0" w14:textId="77777777" w:rsidR="00150F20" w:rsidRPr="00150F20" w:rsidRDefault="00150F20" w:rsidP="00150F20">
            <w:pPr>
              <w:widowControl w:val="0"/>
              <w:ind w:firstLine="720"/>
              <w:jc w:val="both"/>
            </w:pPr>
            <w:r w:rsidRPr="00150F20">
              <w:t xml:space="preserve">____________  </w:t>
            </w:r>
            <w:sdt>
              <w:sdtPr>
                <w:id w:val="-1791347130"/>
                <w:placeholder>
                  <w:docPart w:val="F8219B3870AA4B6296738094A134BDDD"/>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56D02118" w14:textId="77777777" w:rsidR="00150F20" w:rsidRPr="00150F20" w:rsidRDefault="00150F20" w:rsidP="00150F20">
            <w:pPr>
              <w:widowControl w:val="0"/>
              <w:ind w:firstLine="720"/>
              <w:jc w:val="both"/>
              <w:rPr>
                <w:i/>
                <w:iCs/>
              </w:rPr>
            </w:pPr>
            <w:r w:rsidRPr="00150F20">
              <w:rPr>
                <w:i/>
                <w:iCs/>
              </w:rPr>
              <w:t xml:space="preserve">(подпись, ФИО) </w:t>
            </w:r>
          </w:p>
          <w:p w14:paraId="09928777" w14:textId="77777777" w:rsidR="00150F20" w:rsidRPr="00150F20" w:rsidRDefault="00150F20" w:rsidP="00150F20">
            <w:pPr>
              <w:widowControl w:val="0"/>
              <w:ind w:firstLine="720"/>
              <w:jc w:val="both"/>
            </w:pPr>
          </w:p>
          <w:p w14:paraId="5563895D"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6699AA45" w14:textId="77777777" w:rsidR="00150F20" w:rsidRPr="00150F20" w:rsidRDefault="00150F20" w:rsidP="00150F20">
            <w:pPr>
              <w:widowControl w:val="0"/>
              <w:jc w:val="both"/>
              <w:rPr>
                <w:b/>
              </w:rPr>
            </w:pPr>
          </w:p>
        </w:tc>
      </w:tr>
    </w:tbl>
    <w:p w14:paraId="3F904A27" w14:textId="77777777" w:rsidR="00354AEC" w:rsidRPr="008B73F3" w:rsidRDefault="00354AEC" w:rsidP="0004502B">
      <w:pPr>
        <w:spacing w:after="200" w:line="276" w:lineRule="auto"/>
      </w:pPr>
    </w:p>
    <w:sectPr w:rsidR="00354AEC" w:rsidRPr="008B73F3" w:rsidSect="001F0E21">
      <w:headerReference w:type="default" r:id="rId9"/>
      <w:pgSz w:w="11906" w:h="16838"/>
      <w:pgMar w:top="426" w:right="424" w:bottom="567"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EFD18" w14:textId="77777777" w:rsidR="005A48A2" w:rsidRDefault="005A48A2" w:rsidP="00792689">
      <w:r>
        <w:separator/>
      </w:r>
    </w:p>
  </w:endnote>
  <w:endnote w:type="continuationSeparator" w:id="0">
    <w:p w14:paraId="39FCCF47" w14:textId="77777777" w:rsidR="005A48A2" w:rsidRDefault="005A48A2"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DAE29" w14:textId="77777777" w:rsidR="005A48A2" w:rsidRDefault="005A48A2" w:rsidP="00792689">
      <w:r>
        <w:separator/>
      </w:r>
    </w:p>
  </w:footnote>
  <w:footnote w:type="continuationSeparator" w:id="0">
    <w:p w14:paraId="467138EF" w14:textId="77777777" w:rsidR="005A48A2" w:rsidRDefault="005A48A2" w:rsidP="00792689">
      <w:r>
        <w:continuationSeparator/>
      </w:r>
    </w:p>
  </w:footnote>
  <w:footnote w:id="1">
    <w:p w14:paraId="261CE0DB" w14:textId="77777777" w:rsidR="002F0567" w:rsidRPr="0066006C" w:rsidRDefault="002F0567" w:rsidP="0066006C">
      <w:pPr>
        <w:pStyle w:val="11"/>
        <w:shd w:val="clear" w:color="auto" w:fill="FFFFFF"/>
        <w:spacing w:before="0"/>
        <w:jc w:val="both"/>
        <w:rPr>
          <w:rFonts w:ascii="Times New Roman" w:hAnsi="Times New Roman"/>
          <w:color w:val="auto"/>
          <w:sz w:val="16"/>
          <w:szCs w:val="16"/>
          <w:shd w:val="clear" w:color="auto" w:fill="FFFFFF"/>
        </w:rPr>
      </w:pPr>
      <w:r w:rsidRPr="0066006C">
        <w:rPr>
          <w:rStyle w:val="a7"/>
          <w:rFonts w:ascii="Times New Roman" w:hAnsi="Times New Roman"/>
          <w:color w:val="auto"/>
          <w:sz w:val="16"/>
          <w:szCs w:val="16"/>
        </w:rPr>
        <w:footnoteRef/>
      </w:r>
      <w:r w:rsidRPr="0066006C">
        <w:rPr>
          <w:rFonts w:ascii="Times New Roman" w:hAnsi="Times New Roman"/>
          <w:color w:val="auto"/>
          <w:sz w:val="16"/>
          <w:szCs w:val="16"/>
        </w:rPr>
        <w:t xml:space="preserve"> Указывается </w:t>
      </w:r>
      <w:r>
        <w:rPr>
          <w:rFonts w:ascii="Times New Roman" w:hAnsi="Times New Roman"/>
          <w:color w:val="auto"/>
          <w:sz w:val="16"/>
          <w:szCs w:val="16"/>
        </w:rPr>
        <w:t>(</w:t>
      </w:r>
      <w:r>
        <w:rPr>
          <w:rFonts w:ascii="Times New Roman" w:hAnsi="Times New Roman"/>
          <w:color w:val="auto"/>
          <w:sz w:val="16"/>
          <w:szCs w:val="16"/>
          <w:shd w:val="clear" w:color="auto" w:fill="FFFFFF"/>
        </w:rPr>
        <w:t>цифрами и прописью)</w:t>
      </w:r>
      <w:r w:rsidRPr="0066006C">
        <w:rPr>
          <w:rFonts w:ascii="Times New Roman" w:hAnsi="Times New Roman"/>
          <w:color w:val="auto"/>
          <w:sz w:val="16"/>
          <w:szCs w:val="16"/>
        </w:rPr>
        <w:t xml:space="preserve"> цена контракта в соответствии с п</w:t>
      </w:r>
      <w:r w:rsidRPr="0066006C">
        <w:rPr>
          <w:rFonts w:ascii="Times New Roman" w:hAnsi="Times New Roman"/>
          <w:color w:val="auto"/>
          <w:sz w:val="16"/>
          <w:szCs w:val="16"/>
          <w:shd w:val="clear" w:color="auto" w:fill="FFFFFF"/>
        </w:rPr>
        <w:t>одпунктом «б» пункта 1 части 2 статьи 51 Закона о контрактной системе.</w:t>
      </w:r>
    </w:p>
    <w:p w14:paraId="3CEAF1FF" w14:textId="77777777" w:rsidR="002F0567" w:rsidRDefault="002F0567" w:rsidP="0066006C">
      <w:pPr>
        <w:pStyle w:val="11"/>
        <w:shd w:val="clear" w:color="auto" w:fill="FFFFFF"/>
        <w:spacing w:before="0"/>
        <w:jc w:val="both"/>
      </w:pPr>
      <w:r w:rsidRPr="0066006C">
        <w:rPr>
          <w:rFonts w:ascii="Times New Roman" w:hAnsi="Times New Roman"/>
          <w:color w:val="auto"/>
          <w:sz w:val="16"/>
          <w:szCs w:val="16"/>
          <w:lang w:eastAsia="en-US"/>
        </w:rPr>
        <w:t xml:space="preserve">При формировании и размещении проекта контракта, </w:t>
      </w:r>
      <w:r>
        <w:rPr>
          <w:rFonts w:ascii="Times New Roman" w:hAnsi="Times New Roman"/>
          <w:color w:val="auto"/>
          <w:sz w:val="16"/>
          <w:szCs w:val="16"/>
          <w:lang w:eastAsia="en-US"/>
        </w:rPr>
        <w:t>Заказчик</w:t>
      </w:r>
      <w:r w:rsidRPr="0066006C">
        <w:rPr>
          <w:rFonts w:ascii="Times New Roman" w:hAnsi="Times New Roman"/>
          <w:color w:val="auto"/>
          <w:sz w:val="16"/>
          <w:szCs w:val="16"/>
          <w:lang w:eastAsia="en-US"/>
        </w:rPr>
        <w:t xml:space="preserve"> вправе (за исключением случая, предусмотренного частью 24 статьи 22 Закона</w:t>
      </w:r>
      <w:r>
        <w:rPr>
          <w:rFonts w:ascii="Times New Roman" w:hAnsi="Times New Roman"/>
          <w:color w:val="auto"/>
          <w:sz w:val="16"/>
          <w:szCs w:val="16"/>
          <w:lang w:eastAsia="en-US"/>
        </w:rPr>
        <w:t xml:space="preserve"> о контрактной системе</w:t>
      </w:r>
      <w:r w:rsidRPr="0066006C">
        <w:rPr>
          <w:rFonts w:ascii="Times New Roman" w:hAnsi="Times New Roman"/>
          <w:color w:val="auto"/>
          <w:sz w:val="16"/>
          <w:szCs w:val="16"/>
          <w:lang w:eastAsia="en-US"/>
        </w:rPr>
        <w:t xml:space="preserve">) увеличить количество поставляемого товара на сумму, не превышающую разницы между ценой контракта, предложенной в соответствии с Законом </w:t>
      </w:r>
      <w:r>
        <w:rPr>
          <w:rFonts w:ascii="Times New Roman" w:hAnsi="Times New Roman"/>
          <w:color w:val="auto"/>
          <w:sz w:val="16"/>
          <w:szCs w:val="16"/>
          <w:lang w:eastAsia="en-US"/>
        </w:rPr>
        <w:t>о контрактной системе</w:t>
      </w:r>
      <w:r w:rsidRPr="0066006C">
        <w:rPr>
          <w:rFonts w:ascii="Times New Roman" w:hAnsi="Times New Roman"/>
          <w:color w:val="auto"/>
          <w:sz w:val="16"/>
          <w:szCs w:val="16"/>
          <w:lang w:eastAsia="en-US"/>
        </w:rPr>
        <w:t xml:space="preserve"> участником закупки, с которым заключается контракт,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предложенной в соответствии с Законом</w:t>
      </w:r>
      <w:r>
        <w:rPr>
          <w:rFonts w:ascii="Times New Roman" w:hAnsi="Times New Roman"/>
          <w:color w:val="auto"/>
          <w:sz w:val="16"/>
          <w:szCs w:val="16"/>
          <w:lang w:eastAsia="en-US"/>
        </w:rPr>
        <w:t xml:space="preserve"> о контрактной системе</w:t>
      </w:r>
      <w:r w:rsidRPr="0066006C">
        <w:rPr>
          <w:rFonts w:ascii="Times New Roman" w:hAnsi="Times New Roman"/>
          <w:color w:val="auto"/>
          <w:sz w:val="16"/>
          <w:szCs w:val="16"/>
          <w:lang w:eastAsia="en-US"/>
        </w:rPr>
        <w:t xml:space="preserve"> участником закупки, с которым заключается контракт, на количество товара, предусмотренное в извещении об осуществлении закупки. Участник закупки вправе отказаться от заключения контракта на указанных условиях, </w:t>
      </w:r>
      <w:proofErr w:type="spellStart"/>
      <w:r w:rsidRPr="0066006C">
        <w:rPr>
          <w:rFonts w:ascii="Times New Roman" w:hAnsi="Times New Roman"/>
          <w:color w:val="auto"/>
          <w:sz w:val="16"/>
          <w:szCs w:val="16"/>
          <w:lang w:eastAsia="en-US"/>
        </w:rPr>
        <w:t>путем</w:t>
      </w:r>
      <w:proofErr w:type="spellEnd"/>
      <w:r w:rsidRPr="0066006C">
        <w:rPr>
          <w:rFonts w:ascii="Times New Roman" w:hAnsi="Times New Roman"/>
          <w:color w:val="auto"/>
          <w:sz w:val="16"/>
          <w:szCs w:val="16"/>
          <w:lang w:eastAsia="en-US"/>
        </w:rPr>
        <w:t xml:space="preserve"> формирования протокола разногласий в случае, предусмотренном подпунктом "б" пункта 2 части 3 статьи 51 Закона о контрактной системе.</w:t>
      </w:r>
    </w:p>
  </w:footnote>
  <w:footnote w:id="2">
    <w:p w14:paraId="1C52A592" w14:textId="77777777" w:rsidR="002F0567" w:rsidRDefault="002F0567" w:rsidP="0066006C">
      <w:pPr>
        <w:pStyle w:val="aa"/>
        <w:jc w:val="both"/>
      </w:pPr>
      <w:r w:rsidRPr="0066006C">
        <w:rPr>
          <w:rStyle w:val="a7"/>
          <w:sz w:val="16"/>
          <w:szCs w:val="16"/>
        </w:rPr>
        <w:footnoteRef/>
      </w:r>
      <w:r w:rsidRPr="0066006C">
        <w:rPr>
          <w:sz w:val="16"/>
          <w:szCs w:val="16"/>
        </w:rPr>
        <w:t xml:space="preserve"> В случае, если участник, с которым заключается контракт, не является плательщиком НДС, в пункте 3.1 контракта и далее по тексту контракта НДС </w:t>
      </w:r>
      <w:r w:rsidRPr="0066006C">
        <w:rPr>
          <w:sz w:val="16"/>
          <w:szCs w:val="16"/>
        </w:rPr>
        <w:br/>
        <w:t xml:space="preserve">не указывается.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8B383" w14:textId="77777777" w:rsidR="002F0567" w:rsidRDefault="002F0567">
    <w:pPr>
      <w:pStyle w:val="ac"/>
      <w:jc w:val="center"/>
    </w:pPr>
    <w:r>
      <w:fldChar w:fldCharType="begin"/>
    </w:r>
    <w:r>
      <w:instrText>PAGE   \* MERGEFORMAT</w:instrText>
    </w:r>
    <w:r>
      <w:fldChar w:fldCharType="separate"/>
    </w:r>
    <w:r w:rsidR="00161220">
      <w:rPr>
        <w:noProof/>
      </w:rPr>
      <w:t>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B97C8234"/>
    <w:lvl w:ilvl="0">
      <w:start w:val="1"/>
      <w:numFmt w:val="decimal"/>
      <w:lvlText w:val="%1."/>
      <w:lvlJc w:val="left"/>
      <w:pPr>
        <w:tabs>
          <w:tab w:val="num" w:pos="643"/>
        </w:tabs>
        <w:ind w:left="643" w:hanging="360"/>
      </w:pPr>
      <w:rPr>
        <w:rFonts w:cs="Times New Roman"/>
      </w:rPr>
    </w:lvl>
  </w:abstractNum>
  <w:abstractNum w:abstractNumId="1" w15:restartNumberingAfterBreak="0">
    <w:nsid w:val="2E052211"/>
    <w:multiLevelType w:val="hybridMultilevel"/>
    <w:tmpl w:val="65C6BCBE"/>
    <w:lvl w:ilvl="0" w:tplc="F60A9B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3C9010CE"/>
    <w:multiLevelType w:val="multilevel"/>
    <w:tmpl w:val="7E10C972"/>
    <w:lvl w:ilvl="0">
      <w:start w:val="12"/>
      <w:numFmt w:val="decimal"/>
      <w:lvlText w:val="%1."/>
      <w:lvlJc w:val="left"/>
      <w:pPr>
        <w:ind w:left="480" w:hanging="480"/>
      </w:pPr>
      <w:rPr>
        <w:sz w:val="24"/>
        <w:szCs w:val="24"/>
      </w:r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4" w15:restartNumberingAfterBreak="0">
    <w:nsid w:val="433F0C41"/>
    <w:multiLevelType w:val="multilevel"/>
    <w:tmpl w:val="9760B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7D4E86"/>
    <w:multiLevelType w:val="multilevel"/>
    <w:tmpl w:val="48A8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3"/>
  </w:num>
  <w:num w:numId="44">
    <w:abstractNumId w:val="6"/>
  </w:num>
  <w:num w:numId="45">
    <w:abstractNumId w:val="1"/>
  </w:num>
  <w:num w:numId="46">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num>
  <w:num w:numId="4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form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A73"/>
    <w:rsid w:val="000035A9"/>
    <w:rsid w:val="00003B45"/>
    <w:rsid w:val="000131F0"/>
    <w:rsid w:val="00014717"/>
    <w:rsid w:val="00015D59"/>
    <w:rsid w:val="00016BE0"/>
    <w:rsid w:val="000216BD"/>
    <w:rsid w:val="00022281"/>
    <w:rsid w:val="00023FCE"/>
    <w:rsid w:val="00024826"/>
    <w:rsid w:val="00026893"/>
    <w:rsid w:val="00030493"/>
    <w:rsid w:val="0003100A"/>
    <w:rsid w:val="00033BC1"/>
    <w:rsid w:val="00034CF0"/>
    <w:rsid w:val="00036646"/>
    <w:rsid w:val="00036EC2"/>
    <w:rsid w:val="00037887"/>
    <w:rsid w:val="00040390"/>
    <w:rsid w:val="00041B69"/>
    <w:rsid w:val="00041CEC"/>
    <w:rsid w:val="00042216"/>
    <w:rsid w:val="00043B94"/>
    <w:rsid w:val="0004502B"/>
    <w:rsid w:val="00045232"/>
    <w:rsid w:val="00045A72"/>
    <w:rsid w:val="00047C06"/>
    <w:rsid w:val="00052145"/>
    <w:rsid w:val="000552E4"/>
    <w:rsid w:val="000553CA"/>
    <w:rsid w:val="00056DAE"/>
    <w:rsid w:val="00056F1B"/>
    <w:rsid w:val="000606CC"/>
    <w:rsid w:val="00060DB8"/>
    <w:rsid w:val="00061198"/>
    <w:rsid w:val="000631A7"/>
    <w:rsid w:val="000641AE"/>
    <w:rsid w:val="000648F3"/>
    <w:rsid w:val="0006528F"/>
    <w:rsid w:val="0006616A"/>
    <w:rsid w:val="00066680"/>
    <w:rsid w:val="00067603"/>
    <w:rsid w:val="000700E8"/>
    <w:rsid w:val="00071D6D"/>
    <w:rsid w:val="00073EDC"/>
    <w:rsid w:val="00076A91"/>
    <w:rsid w:val="000771A6"/>
    <w:rsid w:val="000803CD"/>
    <w:rsid w:val="000842C3"/>
    <w:rsid w:val="00086316"/>
    <w:rsid w:val="00090BDF"/>
    <w:rsid w:val="00090D10"/>
    <w:rsid w:val="00093B4B"/>
    <w:rsid w:val="000A3BF3"/>
    <w:rsid w:val="000A6F1B"/>
    <w:rsid w:val="000B161D"/>
    <w:rsid w:val="000B28DF"/>
    <w:rsid w:val="000B30A1"/>
    <w:rsid w:val="000B40AF"/>
    <w:rsid w:val="000C4400"/>
    <w:rsid w:val="000C4A1A"/>
    <w:rsid w:val="000D1640"/>
    <w:rsid w:val="000D31EC"/>
    <w:rsid w:val="000D5A70"/>
    <w:rsid w:val="000E0AE2"/>
    <w:rsid w:val="000E3BE5"/>
    <w:rsid w:val="000E4340"/>
    <w:rsid w:val="000E763C"/>
    <w:rsid w:val="000E7FCD"/>
    <w:rsid w:val="000F0EA1"/>
    <w:rsid w:val="000F440A"/>
    <w:rsid w:val="000F6D04"/>
    <w:rsid w:val="000F71AE"/>
    <w:rsid w:val="000F7CBE"/>
    <w:rsid w:val="00100FD8"/>
    <w:rsid w:val="00102C93"/>
    <w:rsid w:val="00104F5B"/>
    <w:rsid w:val="001061FD"/>
    <w:rsid w:val="00110588"/>
    <w:rsid w:val="00111A73"/>
    <w:rsid w:val="001124FD"/>
    <w:rsid w:val="001139DA"/>
    <w:rsid w:val="00117AAC"/>
    <w:rsid w:val="0012595E"/>
    <w:rsid w:val="00130CE8"/>
    <w:rsid w:val="00134B69"/>
    <w:rsid w:val="00137D96"/>
    <w:rsid w:val="00137DE5"/>
    <w:rsid w:val="00142011"/>
    <w:rsid w:val="0014386E"/>
    <w:rsid w:val="00147F2D"/>
    <w:rsid w:val="00150F20"/>
    <w:rsid w:val="001521AC"/>
    <w:rsid w:val="001523AF"/>
    <w:rsid w:val="00160339"/>
    <w:rsid w:val="0016120A"/>
    <w:rsid w:val="00161220"/>
    <w:rsid w:val="00163C9F"/>
    <w:rsid w:val="001705DA"/>
    <w:rsid w:val="001776F7"/>
    <w:rsid w:val="00180C85"/>
    <w:rsid w:val="001842ED"/>
    <w:rsid w:val="00185108"/>
    <w:rsid w:val="001855A3"/>
    <w:rsid w:val="00190155"/>
    <w:rsid w:val="001927F0"/>
    <w:rsid w:val="00193116"/>
    <w:rsid w:val="001A1D8C"/>
    <w:rsid w:val="001A2724"/>
    <w:rsid w:val="001A2725"/>
    <w:rsid w:val="001A52C0"/>
    <w:rsid w:val="001A565F"/>
    <w:rsid w:val="001A70AC"/>
    <w:rsid w:val="001B685F"/>
    <w:rsid w:val="001B7190"/>
    <w:rsid w:val="001C2882"/>
    <w:rsid w:val="001C41E1"/>
    <w:rsid w:val="001D18A5"/>
    <w:rsid w:val="001D60C8"/>
    <w:rsid w:val="001D7123"/>
    <w:rsid w:val="001E1090"/>
    <w:rsid w:val="001E1686"/>
    <w:rsid w:val="001E3253"/>
    <w:rsid w:val="001E4BCB"/>
    <w:rsid w:val="001E6FA6"/>
    <w:rsid w:val="001F0E21"/>
    <w:rsid w:val="001F2603"/>
    <w:rsid w:val="001F4E0B"/>
    <w:rsid w:val="001F603D"/>
    <w:rsid w:val="001F7BDF"/>
    <w:rsid w:val="0020192D"/>
    <w:rsid w:val="00202F01"/>
    <w:rsid w:val="00203AA5"/>
    <w:rsid w:val="002048C0"/>
    <w:rsid w:val="002060F7"/>
    <w:rsid w:val="00206DA0"/>
    <w:rsid w:val="0020794E"/>
    <w:rsid w:val="00210593"/>
    <w:rsid w:val="0021154B"/>
    <w:rsid w:val="00212AAF"/>
    <w:rsid w:val="00221B2E"/>
    <w:rsid w:val="002233A8"/>
    <w:rsid w:val="00224AC7"/>
    <w:rsid w:val="00225A24"/>
    <w:rsid w:val="0023034D"/>
    <w:rsid w:val="00230F3F"/>
    <w:rsid w:val="00236B9A"/>
    <w:rsid w:val="00241988"/>
    <w:rsid w:val="002431B4"/>
    <w:rsid w:val="0024696C"/>
    <w:rsid w:val="002472B7"/>
    <w:rsid w:val="002506A1"/>
    <w:rsid w:val="0025161D"/>
    <w:rsid w:val="00251D84"/>
    <w:rsid w:val="00255E41"/>
    <w:rsid w:val="00261CE4"/>
    <w:rsid w:val="00262C30"/>
    <w:rsid w:val="002638DB"/>
    <w:rsid w:val="00263EFC"/>
    <w:rsid w:val="00276246"/>
    <w:rsid w:val="002802F9"/>
    <w:rsid w:val="002877D5"/>
    <w:rsid w:val="0029237D"/>
    <w:rsid w:val="00292E96"/>
    <w:rsid w:val="00292FA3"/>
    <w:rsid w:val="00293256"/>
    <w:rsid w:val="00293286"/>
    <w:rsid w:val="00295715"/>
    <w:rsid w:val="002A1230"/>
    <w:rsid w:val="002A1F1C"/>
    <w:rsid w:val="002A405A"/>
    <w:rsid w:val="002B0289"/>
    <w:rsid w:val="002B382E"/>
    <w:rsid w:val="002B3B1E"/>
    <w:rsid w:val="002B5DC5"/>
    <w:rsid w:val="002B6032"/>
    <w:rsid w:val="002B7735"/>
    <w:rsid w:val="002B7D12"/>
    <w:rsid w:val="002D1D5A"/>
    <w:rsid w:val="002D33ED"/>
    <w:rsid w:val="002E5275"/>
    <w:rsid w:val="002E5F92"/>
    <w:rsid w:val="002E60D4"/>
    <w:rsid w:val="002E6C5C"/>
    <w:rsid w:val="002F0567"/>
    <w:rsid w:val="002F1034"/>
    <w:rsid w:val="002F137B"/>
    <w:rsid w:val="002F59F3"/>
    <w:rsid w:val="002F6B75"/>
    <w:rsid w:val="0030089D"/>
    <w:rsid w:val="00301B21"/>
    <w:rsid w:val="0030274D"/>
    <w:rsid w:val="00303C0A"/>
    <w:rsid w:val="00304918"/>
    <w:rsid w:val="003078F5"/>
    <w:rsid w:val="00313E37"/>
    <w:rsid w:val="00316E2C"/>
    <w:rsid w:val="00320D03"/>
    <w:rsid w:val="00320D74"/>
    <w:rsid w:val="003231D1"/>
    <w:rsid w:val="00323A6E"/>
    <w:rsid w:val="00330BDE"/>
    <w:rsid w:val="003316DE"/>
    <w:rsid w:val="00331A32"/>
    <w:rsid w:val="00332E3E"/>
    <w:rsid w:val="003337BD"/>
    <w:rsid w:val="00336D81"/>
    <w:rsid w:val="00337576"/>
    <w:rsid w:val="00337F91"/>
    <w:rsid w:val="00341754"/>
    <w:rsid w:val="00341AB4"/>
    <w:rsid w:val="00342EFE"/>
    <w:rsid w:val="00345DE9"/>
    <w:rsid w:val="00347E0A"/>
    <w:rsid w:val="0035226F"/>
    <w:rsid w:val="00354AEC"/>
    <w:rsid w:val="00357336"/>
    <w:rsid w:val="00362249"/>
    <w:rsid w:val="0036267B"/>
    <w:rsid w:val="00363A99"/>
    <w:rsid w:val="00365D27"/>
    <w:rsid w:val="00367DBC"/>
    <w:rsid w:val="0037002D"/>
    <w:rsid w:val="00372454"/>
    <w:rsid w:val="00373498"/>
    <w:rsid w:val="0037437F"/>
    <w:rsid w:val="00375361"/>
    <w:rsid w:val="00375C69"/>
    <w:rsid w:val="00381000"/>
    <w:rsid w:val="003814C9"/>
    <w:rsid w:val="00381AF0"/>
    <w:rsid w:val="003822A2"/>
    <w:rsid w:val="0038354E"/>
    <w:rsid w:val="00385B4F"/>
    <w:rsid w:val="00386639"/>
    <w:rsid w:val="0039214A"/>
    <w:rsid w:val="003933FB"/>
    <w:rsid w:val="003A0DE2"/>
    <w:rsid w:val="003A1208"/>
    <w:rsid w:val="003A1964"/>
    <w:rsid w:val="003A6A96"/>
    <w:rsid w:val="003B0BE4"/>
    <w:rsid w:val="003B5374"/>
    <w:rsid w:val="003C0088"/>
    <w:rsid w:val="003C0179"/>
    <w:rsid w:val="003C01C1"/>
    <w:rsid w:val="003C2630"/>
    <w:rsid w:val="003C3073"/>
    <w:rsid w:val="003C4353"/>
    <w:rsid w:val="003C4DA3"/>
    <w:rsid w:val="003C5AD7"/>
    <w:rsid w:val="003C684F"/>
    <w:rsid w:val="003C6918"/>
    <w:rsid w:val="003C6FA8"/>
    <w:rsid w:val="003C7188"/>
    <w:rsid w:val="003C7630"/>
    <w:rsid w:val="003D2475"/>
    <w:rsid w:val="003E6B93"/>
    <w:rsid w:val="003E6E0B"/>
    <w:rsid w:val="003F1763"/>
    <w:rsid w:val="003F55FC"/>
    <w:rsid w:val="003F7C5B"/>
    <w:rsid w:val="00402502"/>
    <w:rsid w:val="0041082D"/>
    <w:rsid w:val="00411AD4"/>
    <w:rsid w:val="004129AC"/>
    <w:rsid w:val="004137A8"/>
    <w:rsid w:val="00414B03"/>
    <w:rsid w:val="00417B51"/>
    <w:rsid w:val="00420745"/>
    <w:rsid w:val="00420C08"/>
    <w:rsid w:val="0042495C"/>
    <w:rsid w:val="00424BE5"/>
    <w:rsid w:val="00425E8E"/>
    <w:rsid w:val="00431252"/>
    <w:rsid w:val="004341E6"/>
    <w:rsid w:val="004368C0"/>
    <w:rsid w:val="00437BCB"/>
    <w:rsid w:val="00440819"/>
    <w:rsid w:val="00442EE5"/>
    <w:rsid w:val="00444DD0"/>
    <w:rsid w:val="00445060"/>
    <w:rsid w:val="004501D2"/>
    <w:rsid w:val="004505CC"/>
    <w:rsid w:val="00452BC6"/>
    <w:rsid w:val="00452D30"/>
    <w:rsid w:val="00453515"/>
    <w:rsid w:val="00453537"/>
    <w:rsid w:val="00456524"/>
    <w:rsid w:val="0046605F"/>
    <w:rsid w:val="00467674"/>
    <w:rsid w:val="00467C9C"/>
    <w:rsid w:val="00470FAE"/>
    <w:rsid w:val="004713E0"/>
    <w:rsid w:val="0047346C"/>
    <w:rsid w:val="00473C46"/>
    <w:rsid w:val="00480883"/>
    <w:rsid w:val="00480A3F"/>
    <w:rsid w:val="004811EF"/>
    <w:rsid w:val="004822D3"/>
    <w:rsid w:val="0048248C"/>
    <w:rsid w:val="00482ECA"/>
    <w:rsid w:val="0048475E"/>
    <w:rsid w:val="00486601"/>
    <w:rsid w:val="00486F88"/>
    <w:rsid w:val="00487834"/>
    <w:rsid w:val="00487C68"/>
    <w:rsid w:val="00490129"/>
    <w:rsid w:val="00490F96"/>
    <w:rsid w:val="00492DF8"/>
    <w:rsid w:val="0049389D"/>
    <w:rsid w:val="00496DCF"/>
    <w:rsid w:val="00497711"/>
    <w:rsid w:val="004A06BE"/>
    <w:rsid w:val="004A06C2"/>
    <w:rsid w:val="004A1660"/>
    <w:rsid w:val="004A2151"/>
    <w:rsid w:val="004A4AEE"/>
    <w:rsid w:val="004A58A8"/>
    <w:rsid w:val="004A5BB2"/>
    <w:rsid w:val="004B4557"/>
    <w:rsid w:val="004B71FE"/>
    <w:rsid w:val="004C146B"/>
    <w:rsid w:val="004C1714"/>
    <w:rsid w:val="004C20C2"/>
    <w:rsid w:val="004C543B"/>
    <w:rsid w:val="004C6B2B"/>
    <w:rsid w:val="004C7AE0"/>
    <w:rsid w:val="004D0BAB"/>
    <w:rsid w:val="004D4D49"/>
    <w:rsid w:val="004E2676"/>
    <w:rsid w:val="004E5760"/>
    <w:rsid w:val="004E61EF"/>
    <w:rsid w:val="004E7E83"/>
    <w:rsid w:val="004F0E96"/>
    <w:rsid w:val="004F3098"/>
    <w:rsid w:val="005031B5"/>
    <w:rsid w:val="005070F2"/>
    <w:rsid w:val="005100BE"/>
    <w:rsid w:val="005134C2"/>
    <w:rsid w:val="00521E88"/>
    <w:rsid w:val="00523B58"/>
    <w:rsid w:val="00523C70"/>
    <w:rsid w:val="0052728E"/>
    <w:rsid w:val="0052798B"/>
    <w:rsid w:val="00527C49"/>
    <w:rsid w:val="0053276D"/>
    <w:rsid w:val="00532B65"/>
    <w:rsid w:val="0053319B"/>
    <w:rsid w:val="0053490A"/>
    <w:rsid w:val="0053688F"/>
    <w:rsid w:val="00536D33"/>
    <w:rsid w:val="00541998"/>
    <w:rsid w:val="005419EF"/>
    <w:rsid w:val="005438EB"/>
    <w:rsid w:val="00545405"/>
    <w:rsid w:val="00551AF1"/>
    <w:rsid w:val="00551C29"/>
    <w:rsid w:val="00552946"/>
    <w:rsid w:val="005536EE"/>
    <w:rsid w:val="005553F1"/>
    <w:rsid w:val="0056017E"/>
    <w:rsid w:val="00562EF0"/>
    <w:rsid w:val="00563073"/>
    <w:rsid w:val="005669F0"/>
    <w:rsid w:val="00567D03"/>
    <w:rsid w:val="005724C4"/>
    <w:rsid w:val="00573848"/>
    <w:rsid w:val="005744C9"/>
    <w:rsid w:val="00576485"/>
    <w:rsid w:val="005773E8"/>
    <w:rsid w:val="00584A04"/>
    <w:rsid w:val="00584AD8"/>
    <w:rsid w:val="005860CB"/>
    <w:rsid w:val="005924C4"/>
    <w:rsid w:val="0059378C"/>
    <w:rsid w:val="005949D4"/>
    <w:rsid w:val="00597DF3"/>
    <w:rsid w:val="005A2AE3"/>
    <w:rsid w:val="005A48A2"/>
    <w:rsid w:val="005A75D9"/>
    <w:rsid w:val="005B0E10"/>
    <w:rsid w:val="005B320B"/>
    <w:rsid w:val="005B4225"/>
    <w:rsid w:val="005B506D"/>
    <w:rsid w:val="005B6C60"/>
    <w:rsid w:val="005C4120"/>
    <w:rsid w:val="005C791F"/>
    <w:rsid w:val="005D06D4"/>
    <w:rsid w:val="005D1A20"/>
    <w:rsid w:val="005D277E"/>
    <w:rsid w:val="005D388E"/>
    <w:rsid w:val="005D45C5"/>
    <w:rsid w:val="005D4771"/>
    <w:rsid w:val="005D6ADC"/>
    <w:rsid w:val="005D6AF4"/>
    <w:rsid w:val="005E7304"/>
    <w:rsid w:val="005E78E6"/>
    <w:rsid w:val="005F3194"/>
    <w:rsid w:val="005F3482"/>
    <w:rsid w:val="005F4C19"/>
    <w:rsid w:val="005F5614"/>
    <w:rsid w:val="005F5D0D"/>
    <w:rsid w:val="00600AA9"/>
    <w:rsid w:val="00602A46"/>
    <w:rsid w:val="00604583"/>
    <w:rsid w:val="006049B5"/>
    <w:rsid w:val="0060648A"/>
    <w:rsid w:val="00612D33"/>
    <w:rsid w:val="00614C93"/>
    <w:rsid w:val="00617686"/>
    <w:rsid w:val="0061790A"/>
    <w:rsid w:val="006214FC"/>
    <w:rsid w:val="00627615"/>
    <w:rsid w:val="00630D0B"/>
    <w:rsid w:val="006331FD"/>
    <w:rsid w:val="00635F12"/>
    <w:rsid w:val="00636499"/>
    <w:rsid w:val="006405B9"/>
    <w:rsid w:val="00643BF4"/>
    <w:rsid w:val="00643ECE"/>
    <w:rsid w:val="00650701"/>
    <w:rsid w:val="00653C8E"/>
    <w:rsid w:val="00654194"/>
    <w:rsid w:val="006543FE"/>
    <w:rsid w:val="00655AAC"/>
    <w:rsid w:val="0066006C"/>
    <w:rsid w:val="006614F3"/>
    <w:rsid w:val="006648CC"/>
    <w:rsid w:val="00671E3C"/>
    <w:rsid w:val="006720AA"/>
    <w:rsid w:val="0067214A"/>
    <w:rsid w:val="00673DF8"/>
    <w:rsid w:val="00676BBB"/>
    <w:rsid w:val="00677527"/>
    <w:rsid w:val="00683972"/>
    <w:rsid w:val="00683C4B"/>
    <w:rsid w:val="00684EFC"/>
    <w:rsid w:val="0069081E"/>
    <w:rsid w:val="006918F9"/>
    <w:rsid w:val="00695E08"/>
    <w:rsid w:val="006A12F2"/>
    <w:rsid w:val="006A190B"/>
    <w:rsid w:val="006A43E2"/>
    <w:rsid w:val="006A6A5E"/>
    <w:rsid w:val="006A7A5F"/>
    <w:rsid w:val="006B030C"/>
    <w:rsid w:val="006B10FA"/>
    <w:rsid w:val="006B173B"/>
    <w:rsid w:val="006B2629"/>
    <w:rsid w:val="006B28DC"/>
    <w:rsid w:val="006B3F2F"/>
    <w:rsid w:val="006B5E3E"/>
    <w:rsid w:val="006B7E64"/>
    <w:rsid w:val="006C0380"/>
    <w:rsid w:val="006C0AC7"/>
    <w:rsid w:val="006C4D24"/>
    <w:rsid w:val="006C67D1"/>
    <w:rsid w:val="006D0086"/>
    <w:rsid w:val="006D57E7"/>
    <w:rsid w:val="006E043E"/>
    <w:rsid w:val="006E3391"/>
    <w:rsid w:val="006E4C08"/>
    <w:rsid w:val="006E4FB9"/>
    <w:rsid w:val="006F0F95"/>
    <w:rsid w:val="006F53D2"/>
    <w:rsid w:val="006F633B"/>
    <w:rsid w:val="006F73A4"/>
    <w:rsid w:val="006F7B87"/>
    <w:rsid w:val="0070227E"/>
    <w:rsid w:val="00703C8A"/>
    <w:rsid w:val="0070611C"/>
    <w:rsid w:val="00710195"/>
    <w:rsid w:val="007115F0"/>
    <w:rsid w:val="007121E6"/>
    <w:rsid w:val="00713E68"/>
    <w:rsid w:val="0071707C"/>
    <w:rsid w:val="0072123C"/>
    <w:rsid w:val="00722129"/>
    <w:rsid w:val="00722EBB"/>
    <w:rsid w:val="00724441"/>
    <w:rsid w:val="00725218"/>
    <w:rsid w:val="0073029E"/>
    <w:rsid w:val="00731D97"/>
    <w:rsid w:val="007362B8"/>
    <w:rsid w:val="007379A0"/>
    <w:rsid w:val="007418E2"/>
    <w:rsid w:val="00743CB9"/>
    <w:rsid w:val="00744854"/>
    <w:rsid w:val="007453B8"/>
    <w:rsid w:val="0074617F"/>
    <w:rsid w:val="00746F7C"/>
    <w:rsid w:val="007552C7"/>
    <w:rsid w:val="0075604E"/>
    <w:rsid w:val="007602B2"/>
    <w:rsid w:val="0076142C"/>
    <w:rsid w:val="00761967"/>
    <w:rsid w:val="00765715"/>
    <w:rsid w:val="0077150D"/>
    <w:rsid w:val="007738DA"/>
    <w:rsid w:val="00776971"/>
    <w:rsid w:val="00780F61"/>
    <w:rsid w:val="00782BA0"/>
    <w:rsid w:val="00784B4A"/>
    <w:rsid w:val="00790857"/>
    <w:rsid w:val="007923D1"/>
    <w:rsid w:val="00792689"/>
    <w:rsid w:val="00792A58"/>
    <w:rsid w:val="00792F4C"/>
    <w:rsid w:val="00794A5C"/>
    <w:rsid w:val="007964BB"/>
    <w:rsid w:val="00797759"/>
    <w:rsid w:val="007A1C38"/>
    <w:rsid w:val="007A1DD7"/>
    <w:rsid w:val="007A43A9"/>
    <w:rsid w:val="007B0D5E"/>
    <w:rsid w:val="007B5F09"/>
    <w:rsid w:val="007B5F74"/>
    <w:rsid w:val="007C4AD2"/>
    <w:rsid w:val="007C72B4"/>
    <w:rsid w:val="007D57E9"/>
    <w:rsid w:val="007D6098"/>
    <w:rsid w:val="007D7D4E"/>
    <w:rsid w:val="007E04E2"/>
    <w:rsid w:val="007E1317"/>
    <w:rsid w:val="007E66EA"/>
    <w:rsid w:val="007F010A"/>
    <w:rsid w:val="007F197A"/>
    <w:rsid w:val="007F1C3A"/>
    <w:rsid w:val="007F2082"/>
    <w:rsid w:val="007F26C3"/>
    <w:rsid w:val="008023B3"/>
    <w:rsid w:val="008041E1"/>
    <w:rsid w:val="00806C0F"/>
    <w:rsid w:val="00807006"/>
    <w:rsid w:val="00807A29"/>
    <w:rsid w:val="00813107"/>
    <w:rsid w:val="008146CC"/>
    <w:rsid w:val="00815B63"/>
    <w:rsid w:val="0081654E"/>
    <w:rsid w:val="008176C7"/>
    <w:rsid w:val="00817F84"/>
    <w:rsid w:val="00820B7F"/>
    <w:rsid w:val="008213DB"/>
    <w:rsid w:val="008279CA"/>
    <w:rsid w:val="0083080F"/>
    <w:rsid w:val="00831F6E"/>
    <w:rsid w:val="0083484B"/>
    <w:rsid w:val="008449DB"/>
    <w:rsid w:val="00853F3E"/>
    <w:rsid w:val="00854E64"/>
    <w:rsid w:val="008553AF"/>
    <w:rsid w:val="008561CF"/>
    <w:rsid w:val="00861032"/>
    <w:rsid w:val="008633F6"/>
    <w:rsid w:val="0086417B"/>
    <w:rsid w:val="00867E99"/>
    <w:rsid w:val="00877844"/>
    <w:rsid w:val="00882063"/>
    <w:rsid w:val="00885F6C"/>
    <w:rsid w:val="0088625C"/>
    <w:rsid w:val="00894D13"/>
    <w:rsid w:val="0089595F"/>
    <w:rsid w:val="0089603B"/>
    <w:rsid w:val="008A2739"/>
    <w:rsid w:val="008A3CD5"/>
    <w:rsid w:val="008A442B"/>
    <w:rsid w:val="008A54E3"/>
    <w:rsid w:val="008A729F"/>
    <w:rsid w:val="008B099C"/>
    <w:rsid w:val="008B0B1F"/>
    <w:rsid w:val="008B10D6"/>
    <w:rsid w:val="008B32B2"/>
    <w:rsid w:val="008B3400"/>
    <w:rsid w:val="008B54C4"/>
    <w:rsid w:val="008B708F"/>
    <w:rsid w:val="008B73F3"/>
    <w:rsid w:val="008B7EDE"/>
    <w:rsid w:val="008C2201"/>
    <w:rsid w:val="008C2270"/>
    <w:rsid w:val="008C37BA"/>
    <w:rsid w:val="008C3BC5"/>
    <w:rsid w:val="008C6BA3"/>
    <w:rsid w:val="008C785B"/>
    <w:rsid w:val="008D111C"/>
    <w:rsid w:val="008D6990"/>
    <w:rsid w:val="008D6F76"/>
    <w:rsid w:val="008D723D"/>
    <w:rsid w:val="008E00B9"/>
    <w:rsid w:val="008E4D0B"/>
    <w:rsid w:val="008E502E"/>
    <w:rsid w:val="008E5132"/>
    <w:rsid w:val="008E5B55"/>
    <w:rsid w:val="008F3D60"/>
    <w:rsid w:val="008F3DA1"/>
    <w:rsid w:val="008F4F13"/>
    <w:rsid w:val="008F594C"/>
    <w:rsid w:val="009003D5"/>
    <w:rsid w:val="00902975"/>
    <w:rsid w:val="00902C16"/>
    <w:rsid w:val="009034A1"/>
    <w:rsid w:val="00904CE9"/>
    <w:rsid w:val="00906270"/>
    <w:rsid w:val="00910046"/>
    <w:rsid w:val="0091024A"/>
    <w:rsid w:val="009120EB"/>
    <w:rsid w:val="00912D89"/>
    <w:rsid w:val="00917088"/>
    <w:rsid w:val="009175F7"/>
    <w:rsid w:val="0091791F"/>
    <w:rsid w:val="00924BC0"/>
    <w:rsid w:val="00926553"/>
    <w:rsid w:val="00927915"/>
    <w:rsid w:val="00932D01"/>
    <w:rsid w:val="0093317D"/>
    <w:rsid w:val="009357F2"/>
    <w:rsid w:val="0093692C"/>
    <w:rsid w:val="0093714D"/>
    <w:rsid w:val="00940216"/>
    <w:rsid w:val="00942DD7"/>
    <w:rsid w:val="00947DB3"/>
    <w:rsid w:val="009511FE"/>
    <w:rsid w:val="00954505"/>
    <w:rsid w:val="00965638"/>
    <w:rsid w:val="00966393"/>
    <w:rsid w:val="0096699E"/>
    <w:rsid w:val="00966BE7"/>
    <w:rsid w:val="00970638"/>
    <w:rsid w:val="00971B11"/>
    <w:rsid w:val="00976BA6"/>
    <w:rsid w:val="009805E2"/>
    <w:rsid w:val="00982619"/>
    <w:rsid w:val="0098438C"/>
    <w:rsid w:val="00985B44"/>
    <w:rsid w:val="00990DC3"/>
    <w:rsid w:val="0099312B"/>
    <w:rsid w:val="009974A1"/>
    <w:rsid w:val="00997D08"/>
    <w:rsid w:val="009A14A9"/>
    <w:rsid w:val="009A4094"/>
    <w:rsid w:val="009A6639"/>
    <w:rsid w:val="009A6B4B"/>
    <w:rsid w:val="009B713D"/>
    <w:rsid w:val="009C13B8"/>
    <w:rsid w:val="009D03FE"/>
    <w:rsid w:val="009D1199"/>
    <w:rsid w:val="009D16A3"/>
    <w:rsid w:val="009D26A2"/>
    <w:rsid w:val="009D6E8A"/>
    <w:rsid w:val="009D7060"/>
    <w:rsid w:val="009D7E48"/>
    <w:rsid w:val="009E2A38"/>
    <w:rsid w:val="009E763E"/>
    <w:rsid w:val="009E7B92"/>
    <w:rsid w:val="009F2AA6"/>
    <w:rsid w:val="009F5097"/>
    <w:rsid w:val="009F5E20"/>
    <w:rsid w:val="009F6E13"/>
    <w:rsid w:val="009F6FE5"/>
    <w:rsid w:val="00A0093B"/>
    <w:rsid w:val="00A03586"/>
    <w:rsid w:val="00A173C6"/>
    <w:rsid w:val="00A223AF"/>
    <w:rsid w:val="00A22C6C"/>
    <w:rsid w:val="00A231BD"/>
    <w:rsid w:val="00A2432D"/>
    <w:rsid w:val="00A26119"/>
    <w:rsid w:val="00A27062"/>
    <w:rsid w:val="00A27E07"/>
    <w:rsid w:val="00A30667"/>
    <w:rsid w:val="00A33D67"/>
    <w:rsid w:val="00A42D28"/>
    <w:rsid w:val="00A43049"/>
    <w:rsid w:val="00A4380B"/>
    <w:rsid w:val="00A43A4B"/>
    <w:rsid w:val="00A43DC3"/>
    <w:rsid w:val="00A45040"/>
    <w:rsid w:val="00A45698"/>
    <w:rsid w:val="00A45AE8"/>
    <w:rsid w:val="00A473DB"/>
    <w:rsid w:val="00A505B2"/>
    <w:rsid w:val="00A50ED2"/>
    <w:rsid w:val="00A51EC3"/>
    <w:rsid w:val="00A523DA"/>
    <w:rsid w:val="00A52832"/>
    <w:rsid w:val="00A54CA6"/>
    <w:rsid w:val="00A558FF"/>
    <w:rsid w:val="00A5745E"/>
    <w:rsid w:val="00A6141B"/>
    <w:rsid w:val="00A61759"/>
    <w:rsid w:val="00A70072"/>
    <w:rsid w:val="00A70A28"/>
    <w:rsid w:val="00A70C50"/>
    <w:rsid w:val="00A8277B"/>
    <w:rsid w:val="00A8282B"/>
    <w:rsid w:val="00A8282E"/>
    <w:rsid w:val="00A84905"/>
    <w:rsid w:val="00A851AE"/>
    <w:rsid w:val="00A85CB2"/>
    <w:rsid w:val="00A86226"/>
    <w:rsid w:val="00A9051C"/>
    <w:rsid w:val="00A914FC"/>
    <w:rsid w:val="00A92461"/>
    <w:rsid w:val="00A97B02"/>
    <w:rsid w:val="00A97FBA"/>
    <w:rsid w:val="00AA11CD"/>
    <w:rsid w:val="00AA15DD"/>
    <w:rsid w:val="00AA328D"/>
    <w:rsid w:val="00AA39F4"/>
    <w:rsid w:val="00AA6DC1"/>
    <w:rsid w:val="00AA7331"/>
    <w:rsid w:val="00AB1606"/>
    <w:rsid w:val="00AB2A79"/>
    <w:rsid w:val="00AB59CB"/>
    <w:rsid w:val="00AC20DF"/>
    <w:rsid w:val="00AC72BE"/>
    <w:rsid w:val="00AC7BB3"/>
    <w:rsid w:val="00AD1357"/>
    <w:rsid w:val="00AD22FA"/>
    <w:rsid w:val="00AD4740"/>
    <w:rsid w:val="00AD53FB"/>
    <w:rsid w:val="00AE3583"/>
    <w:rsid w:val="00AE3F70"/>
    <w:rsid w:val="00AE4D0F"/>
    <w:rsid w:val="00AF150F"/>
    <w:rsid w:val="00AF3555"/>
    <w:rsid w:val="00AF474A"/>
    <w:rsid w:val="00AF791D"/>
    <w:rsid w:val="00B02D57"/>
    <w:rsid w:val="00B03828"/>
    <w:rsid w:val="00B03CAB"/>
    <w:rsid w:val="00B06969"/>
    <w:rsid w:val="00B10F5C"/>
    <w:rsid w:val="00B11708"/>
    <w:rsid w:val="00B12B08"/>
    <w:rsid w:val="00B13F89"/>
    <w:rsid w:val="00B2186C"/>
    <w:rsid w:val="00B2724B"/>
    <w:rsid w:val="00B27947"/>
    <w:rsid w:val="00B27EF8"/>
    <w:rsid w:val="00B300AB"/>
    <w:rsid w:val="00B31961"/>
    <w:rsid w:val="00B35E81"/>
    <w:rsid w:val="00B37499"/>
    <w:rsid w:val="00B375E4"/>
    <w:rsid w:val="00B43691"/>
    <w:rsid w:val="00B449DA"/>
    <w:rsid w:val="00B44A1F"/>
    <w:rsid w:val="00B4584E"/>
    <w:rsid w:val="00B462D0"/>
    <w:rsid w:val="00B557C6"/>
    <w:rsid w:val="00B57015"/>
    <w:rsid w:val="00B6177A"/>
    <w:rsid w:val="00B61CF3"/>
    <w:rsid w:val="00B64E17"/>
    <w:rsid w:val="00B65ABE"/>
    <w:rsid w:val="00B717E2"/>
    <w:rsid w:val="00B74062"/>
    <w:rsid w:val="00B74D12"/>
    <w:rsid w:val="00B74DD7"/>
    <w:rsid w:val="00B75B75"/>
    <w:rsid w:val="00B76371"/>
    <w:rsid w:val="00B8398F"/>
    <w:rsid w:val="00B9205C"/>
    <w:rsid w:val="00B93121"/>
    <w:rsid w:val="00BA0453"/>
    <w:rsid w:val="00BA194F"/>
    <w:rsid w:val="00BA19DD"/>
    <w:rsid w:val="00BB21C8"/>
    <w:rsid w:val="00BB2890"/>
    <w:rsid w:val="00BB5A11"/>
    <w:rsid w:val="00BB63F4"/>
    <w:rsid w:val="00BB7706"/>
    <w:rsid w:val="00BC09C9"/>
    <w:rsid w:val="00BC214A"/>
    <w:rsid w:val="00BC3708"/>
    <w:rsid w:val="00BC595E"/>
    <w:rsid w:val="00BC6DE1"/>
    <w:rsid w:val="00BC796E"/>
    <w:rsid w:val="00BD2891"/>
    <w:rsid w:val="00BD2F1C"/>
    <w:rsid w:val="00BD3368"/>
    <w:rsid w:val="00BD3732"/>
    <w:rsid w:val="00BD6CB3"/>
    <w:rsid w:val="00BD7BF6"/>
    <w:rsid w:val="00BE1FC3"/>
    <w:rsid w:val="00BE3EF0"/>
    <w:rsid w:val="00BE4066"/>
    <w:rsid w:val="00BE41B8"/>
    <w:rsid w:val="00BE5330"/>
    <w:rsid w:val="00BE55E8"/>
    <w:rsid w:val="00BE7548"/>
    <w:rsid w:val="00BE7EA9"/>
    <w:rsid w:val="00BF1F9B"/>
    <w:rsid w:val="00BF229B"/>
    <w:rsid w:val="00C02A11"/>
    <w:rsid w:val="00C03BDA"/>
    <w:rsid w:val="00C05F0F"/>
    <w:rsid w:val="00C063C2"/>
    <w:rsid w:val="00C070BE"/>
    <w:rsid w:val="00C1451A"/>
    <w:rsid w:val="00C1678C"/>
    <w:rsid w:val="00C17033"/>
    <w:rsid w:val="00C1792F"/>
    <w:rsid w:val="00C179A4"/>
    <w:rsid w:val="00C2159B"/>
    <w:rsid w:val="00C21ACF"/>
    <w:rsid w:val="00C2219C"/>
    <w:rsid w:val="00C22951"/>
    <w:rsid w:val="00C263FC"/>
    <w:rsid w:val="00C30C59"/>
    <w:rsid w:val="00C30F32"/>
    <w:rsid w:val="00C345C2"/>
    <w:rsid w:val="00C3590F"/>
    <w:rsid w:val="00C35F04"/>
    <w:rsid w:val="00C36886"/>
    <w:rsid w:val="00C36F5D"/>
    <w:rsid w:val="00C377CF"/>
    <w:rsid w:val="00C37C39"/>
    <w:rsid w:val="00C41A2C"/>
    <w:rsid w:val="00C426A7"/>
    <w:rsid w:val="00C43FED"/>
    <w:rsid w:val="00C4485D"/>
    <w:rsid w:val="00C534F9"/>
    <w:rsid w:val="00C54771"/>
    <w:rsid w:val="00C56F35"/>
    <w:rsid w:val="00C57524"/>
    <w:rsid w:val="00C57D35"/>
    <w:rsid w:val="00C614CB"/>
    <w:rsid w:val="00C64D1A"/>
    <w:rsid w:val="00C677BF"/>
    <w:rsid w:val="00C71821"/>
    <w:rsid w:val="00C81152"/>
    <w:rsid w:val="00C8160D"/>
    <w:rsid w:val="00C81648"/>
    <w:rsid w:val="00C8175C"/>
    <w:rsid w:val="00C82A2A"/>
    <w:rsid w:val="00C82FF5"/>
    <w:rsid w:val="00C83271"/>
    <w:rsid w:val="00C85903"/>
    <w:rsid w:val="00C8593F"/>
    <w:rsid w:val="00C87BC1"/>
    <w:rsid w:val="00C92901"/>
    <w:rsid w:val="00C92BF3"/>
    <w:rsid w:val="00C93580"/>
    <w:rsid w:val="00C94723"/>
    <w:rsid w:val="00C94917"/>
    <w:rsid w:val="00C94A1B"/>
    <w:rsid w:val="00C97034"/>
    <w:rsid w:val="00C97152"/>
    <w:rsid w:val="00CA0BD6"/>
    <w:rsid w:val="00CA1E32"/>
    <w:rsid w:val="00CA418E"/>
    <w:rsid w:val="00CA5DA8"/>
    <w:rsid w:val="00CA667E"/>
    <w:rsid w:val="00CB1F68"/>
    <w:rsid w:val="00CB627B"/>
    <w:rsid w:val="00CC291F"/>
    <w:rsid w:val="00CC29E7"/>
    <w:rsid w:val="00CC3089"/>
    <w:rsid w:val="00CC4303"/>
    <w:rsid w:val="00CC4F33"/>
    <w:rsid w:val="00CC593F"/>
    <w:rsid w:val="00CD1631"/>
    <w:rsid w:val="00CD20A3"/>
    <w:rsid w:val="00CD29DD"/>
    <w:rsid w:val="00CD425E"/>
    <w:rsid w:val="00CD5D22"/>
    <w:rsid w:val="00CE086F"/>
    <w:rsid w:val="00CE0A73"/>
    <w:rsid w:val="00CE4B39"/>
    <w:rsid w:val="00CE5DE5"/>
    <w:rsid w:val="00CE5E19"/>
    <w:rsid w:val="00CE6D0C"/>
    <w:rsid w:val="00CE6E12"/>
    <w:rsid w:val="00CF3093"/>
    <w:rsid w:val="00CF4F8B"/>
    <w:rsid w:val="00CF52E5"/>
    <w:rsid w:val="00CF6877"/>
    <w:rsid w:val="00D0013E"/>
    <w:rsid w:val="00D01343"/>
    <w:rsid w:val="00D01F3D"/>
    <w:rsid w:val="00D023FB"/>
    <w:rsid w:val="00D02BAB"/>
    <w:rsid w:val="00D03D03"/>
    <w:rsid w:val="00D04631"/>
    <w:rsid w:val="00D058AD"/>
    <w:rsid w:val="00D10BB0"/>
    <w:rsid w:val="00D11C0B"/>
    <w:rsid w:val="00D141D6"/>
    <w:rsid w:val="00D14EEC"/>
    <w:rsid w:val="00D1536E"/>
    <w:rsid w:val="00D21FFB"/>
    <w:rsid w:val="00D23121"/>
    <w:rsid w:val="00D24213"/>
    <w:rsid w:val="00D24325"/>
    <w:rsid w:val="00D25DDD"/>
    <w:rsid w:val="00D316DF"/>
    <w:rsid w:val="00D40144"/>
    <w:rsid w:val="00D41612"/>
    <w:rsid w:val="00D423F5"/>
    <w:rsid w:val="00D44520"/>
    <w:rsid w:val="00D505F6"/>
    <w:rsid w:val="00D54649"/>
    <w:rsid w:val="00D54C0A"/>
    <w:rsid w:val="00D5672E"/>
    <w:rsid w:val="00D56B20"/>
    <w:rsid w:val="00D578AC"/>
    <w:rsid w:val="00D60726"/>
    <w:rsid w:val="00D60889"/>
    <w:rsid w:val="00D65712"/>
    <w:rsid w:val="00D679D6"/>
    <w:rsid w:val="00D7083D"/>
    <w:rsid w:val="00D70F35"/>
    <w:rsid w:val="00D7534A"/>
    <w:rsid w:val="00D80BE2"/>
    <w:rsid w:val="00D90134"/>
    <w:rsid w:val="00D91FB9"/>
    <w:rsid w:val="00D92BDD"/>
    <w:rsid w:val="00D92F33"/>
    <w:rsid w:val="00D950CB"/>
    <w:rsid w:val="00D9585C"/>
    <w:rsid w:val="00D97C30"/>
    <w:rsid w:val="00DA21FE"/>
    <w:rsid w:val="00DB0E8F"/>
    <w:rsid w:val="00DB1365"/>
    <w:rsid w:val="00DB2210"/>
    <w:rsid w:val="00DB2A7C"/>
    <w:rsid w:val="00DB569C"/>
    <w:rsid w:val="00DC2D75"/>
    <w:rsid w:val="00DC6969"/>
    <w:rsid w:val="00DD0131"/>
    <w:rsid w:val="00DD046D"/>
    <w:rsid w:val="00DD2FC4"/>
    <w:rsid w:val="00DD46C3"/>
    <w:rsid w:val="00DD7B2C"/>
    <w:rsid w:val="00DD7EF4"/>
    <w:rsid w:val="00DE2231"/>
    <w:rsid w:val="00DE290B"/>
    <w:rsid w:val="00DE3A5A"/>
    <w:rsid w:val="00DE7552"/>
    <w:rsid w:val="00DF4F7C"/>
    <w:rsid w:val="00DF6B6C"/>
    <w:rsid w:val="00E030C4"/>
    <w:rsid w:val="00E109D0"/>
    <w:rsid w:val="00E114D3"/>
    <w:rsid w:val="00E161D8"/>
    <w:rsid w:val="00E17FF8"/>
    <w:rsid w:val="00E20958"/>
    <w:rsid w:val="00E21AF0"/>
    <w:rsid w:val="00E21D6F"/>
    <w:rsid w:val="00E315B2"/>
    <w:rsid w:val="00E32130"/>
    <w:rsid w:val="00E32DDF"/>
    <w:rsid w:val="00E34438"/>
    <w:rsid w:val="00E3620C"/>
    <w:rsid w:val="00E37FC8"/>
    <w:rsid w:val="00E513EB"/>
    <w:rsid w:val="00E54689"/>
    <w:rsid w:val="00E56E99"/>
    <w:rsid w:val="00E621A0"/>
    <w:rsid w:val="00E64C78"/>
    <w:rsid w:val="00E652F2"/>
    <w:rsid w:val="00E66D9A"/>
    <w:rsid w:val="00E67E6F"/>
    <w:rsid w:val="00E71A69"/>
    <w:rsid w:val="00E71ACE"/>
    <w:rsid w:val="00E72044"/>
    <w:rsid w:val="00E743E3"/>
    <w:rsid w:val="00E763E1"/>
    <w:rsid w:val="00E772A2"/>
    <w:rsid w:val="00E801FB"/>
    <w:rsid w:val="00E82171"/>
    <w:rsid w:val="00E83E08"/>
    <w:rsid w:val="00E83EAC"/>
    <w:rsid w:val="00E84507"/>
    <w:rsid w:val="00E94803"/>
    <w:rsid w:val="00E96C1A"/>
    <w:rsid w:val="00EA03D1"/>
    <w:rsid w:val="00EA26C5"/>
    <w:rsid w:val="00EA2A23"/>
    <w:rsid w:val="00EA7469"/>
    <w:rsid w:val="00EB0A39"/>
    <w:rsid w:val="00EB0FDC"/>
    <w:rsid w:val="00EB34E2"/>
    <w:rsid w:val="00EB60B4"/>
    <w:rsid w:val="00EC1CE9"/>
    <w:rsid w:val="00EC2094"/>
    <w:rsid w:val="00EC32E8"/>
    <w:rsid w:val="00EC3CBF"/>
    <w:rsid w:val="00EC408D"/>
    <w:rsid w:val="00EC629C"/>
    <w:rsid w:val="00ED413F"/>
    <w:rsid w:val="00ED4384"/>
    <w:rsid w:val="00ED506A"/>
    <w:rsid w:val="00EE4326"/>
    <w:rsid w:val="00EE5107"/>
    <w:rsid w:val="00EE602D"/>
    <w:rsid w:val="00EE63DA"/>
    <w:rsid w:val="00EE66B4"/>
    <w:rsid w:val="00EF6C9A"/>
    <w:rsid w:val="00EF7841"/>
    <w:rsid w:val="00EF7AF2"/>
    <w:rsid w:val="00F01CD3"/>
    <w:rsid w:val="00F05ED8"/>
    <w:rsid w:val="00F104C9"/>
    <w:rsid w:val="00F10614"/>
    <w:rsid w:val="00F10DC8"/>
    <w:rsid w:val="00F1164A"/>
    <w:rsid w:val="00F116AB"/>
    <w:rsid w:val="00F1536D"/>
    <w:rsid w:val="00F15C8A"/>
    <w:rsid w:val="00F17157"/>
    <w:rsid w:val="00F172B7"/>
    <w:rsid w:val="00F211D2"/>
    <w:rsid w:val="00F2285C"/>
    <w:rsid w:val="00F25C55"/>
    <w:rsid w:val="00F27FF5"/>
    <w:rsid w:val="00F30001"/>
    <w:rsid w:val="00F31CBF"/>
    <w:rsid w:val="00F32788"/>
    <w:rsid w:val="00F3614D"/>
    <w:rsid w:val="00F37B41"/>
    <w:rsid w:val="00F37B94"/>
    <w:rsid w:val="00F41A92"/>
    <w:rsid w:val="00F41B3D"/>
    <w:rsid w:val="00F4282E"/>
    <w:rsid w:val="00F42B86"/>
    <w:rsid w:val="00F43146"/>
    <w:rsid w:val="00F43AF3"/>
    <w:rsid w:val="00F43B26"/>
    <w:rsid w:val="00F47059"/>
    <w:rsid w:val="00F47A82"/>
    <w:rsid w:val="00F50290"/>
    <w:rsid w:val="00F537A7"/>
    <w:rsid w:val="00F549A9"/>
    <w:rsid w:val="00F63788"/>
    <w:rsid w:val="00F654E9"/>
    <w:rsid w:val="00F674E7"/>
    <w:rsid w:val="00F67C48"/>
    <w:rsid w:val="00F67F69"/>
    <w:rsid w:val="00F70143"/>
    <w:rsid w:val="00F72084"/>
    <w:rsid w:val="00F73252"/>
    <w:rsid w:val="00F74BAB"/>
    <w:rsid w:val="00F74E93"/>
    <w:rsid w:val="00F75497"/>
    <w:rsid w:val="00F75976"/>
    <w:rsid w:val="00F808CC"/>
    <w:rsid w:val="00F80FE7"/>
    <w:rsid w:val="00F811E1"/>
    <w:rsid w:val="00F844BC"/>
    <w:rsid w:val="00F91871"/>
    <w:rsid w:val="00F95B20"/>
    <w:rsid w:val="00F9680E"/>
    <w:rsid w:val="00FA0794"/>
    <w:rsid w:val="00FA40FD"/>
    <w:rsid w:val="00FA63A9"/>
    <w:rsid w:val="00FA6D3A"/>
    <w:rsid w:val="00FB0975"/>
    <w:rsid w:val="00FB144C"/>
    <w:rsid w:val="00FB537A"/>
    <w:rsid w:val="00FB76AD"/>
    <w:rsid w:val="00FC03EB"/>
    <w:rsid w:val="00FC2635"/>
    <w:rsid w:val="00FC2C38"/>
    <w:rsid w:val="00FC53B3"/>
    <w:rsid w:val="00FC5429"/>
    <w:rsid w:val="00FC6BA4"/>
    <w:rsid w:val="00FD4425"/>
    <w:rsid w:val="00FD5B14"/>
    <w:rsid w:val="00FD711D"/>
    <w:rsid w:val="00FE21C7"/>
    <w:rsid w:val="00FE2E21"/>
    <w:rsid w:val="00FE55B9"/>
    <w:rsid w:val="00FF2214"/>
    <w:rsid w:val="00FF3206"/>
    <w:rsid w:val="00FF3FCA"/>
    <w:rsid w:val="00FF5897"/>
    <w:rsid w:val="00FF5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9174E1"/>
  <w14:defaultImageDpi w14:val="96"/>
  <w15:docId w15:val="{D33D9539-3DC5-47E2-9030-AFD7B626F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B32B2"/>
    <w:rPr>
      <w:rFonts w:ascii="Times New Roman" w:hAnsi="Times New Roman" w:cs="Times New Roman"/>
      <w:sz w:val="24"/>
      <w:szCs w:val="24"/>
    </w:rPr>
  </w:style>
  <w:style w:type="paragraph" w:styleId="11">
    <w:name w:val="heading 1"/>
    <w:basedOn w:val="a"/>
    <w:next w:val="a"/>
    <w:link w:val="12"/>
    <w:uiPriority w:val="9"/>
    <w:qFormat/>
    <w:rsid w:val="00F95B20"/>
    <w:pPr>
      <w:keepNext/>
      <w:keepLines/>
      <w:spacing w:before="240"/>
      <w:outlineLvl w:val="0"/>
    </w:pPr>
    <w:rPr>
      <w:rFonts w:ascii="Cambria" w:hAnsi="Cambria"/>
      <w:color w:val="365F9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link w:val="11"/>
    <w:uiPriority w:val="9"/>
    <w:locked/>
    <w:rsid w:val="00F95B20"/>
    <w:rPr>
      <w:rFonts w:ascii="Cambria" w:eastAsia="Times New Roman" w:hAnsi="Cambria" w:cs="Times New Roman"/>
      <w:color w:val="365F91"/>
      <w:sz w:val="32"/>
      <w:szCs w:val="32"/>
      <w:lang w:val="x-none" w:eastAsia="ru-RU"/>
    </w:rPr>
  </w:style>
  <w:style w:type="paragraph" w:customStyle="1" w:styleId="ConsPlusNormal">
    <w:name w:val="ConsPlusNormal"/>
    <w:rsid w:val="008B32B2"/>
    <w:pPr>
      <w:autoSpaceDE w:val="0"/>
      <w:autoSpaceDN w:val="0"/>
      <w:adjustRightInd w:val="0"/>
    </w:pPr>
    <w:rPr>
      <w:rFonts w:ascii="Arial" w:hAnsi="Arial" w:cs="Arial"/>
    </w:rPr>
  </w:style>
  <w:style w:type="paragraph" w:customStyle="1" w:styleId="10">
    <w:name w:val="1. Пункт"/>
    <w:basedOn w:val="a"/>
    <w:rsid w:val="008B32B2"/>
    <w:pPr>
      <w:numPr>
        <w:numId w:val="43"/>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szCs w:val="20"/>
      <w:lang w:eastAsia="ru-RU"/>
    </w:rPr>
  </w:style>
  <w:style w:type="paragraph" w:styleId="a3">
    <w:name w:val="Body Text"/>
    <w:basedOn w:val="a"/>
    <w:link w:val="a4"/>
    <w:uiPriority w:val="99"/>
    <w:semiHidden/>
    <w:unhideWhenUsed/>
    <w:rsid w:val="008B32B2"/>
    <w:pPr>
      <w:spacing w:after="120"/>
    </w:pPr>
  </w:style>
  <w:style w:type="character" w:customStyle="1" w:styleId="a4">
    <w:name w:val="Основной текст Знак"/>
    <w:link w:val="a3"/>
    <w:uiPriority w:val="99"/>
    <w:semiHidden/>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link w:val="a5"/>
    <w:uiPriority w:val="99"/>
    <w:locked/>
    <w:rsid w:val="008B32B2"/>
    <w:rPr>
      <w:rFonts w:ascii="Times New Roman" w:hAnsi="Times New Roman" w:cs="Times New Roman"/>
      <w:sz w:val="24"/>
      <w:szCs w:val="24"/>
      <w:lang w:val="x-none" w:eastAsia="ru-RU"/>
    </w:rPr>
  </w:style>
  <w:style w:type="paragraph" w:customStyle="1" w:styleId="ConsPlusNonformat">
    <w:name w:val="ConsPlusNonformat"/>
    <w:rsid w:val="008B32B2"/>
    <w:pPr>
      <w:autoSpaceDE w:val="0"/>
      <w:autoSpaceDN w:val="0"/>
      <w:adjustRightInd w:val="0"/>
    </w:pPr>
    <w:rPr>
      <w:rFonts w:ascii="Courier New" w:hAnsi="Courier New" w:cs="Courier New"/>
    </w:rPr>
  </w:style>
  <w:style w:type="character" w:styleId="a7">
    <w:name w:val="footnote reference"/>
    <w:uiPriority w:val="99"/>
    <w:unhideWhenUsed/>
    <w:rsid w:val="00792689"/>
    <w:rPr>
      <w:rFonts w:cs="Times New Roman"/>
      <w:vertAlign w:val="superscript"/>
    </w:rPr>
  </w:style>
  <w:style w:type="character" w:customStyle="1" w:styleId="13">
    <w:name w:val="Стиль1"/>
    <w:uiPriority w:val="1"/>
    <w:rsid w:val="00CD5D22"/>
    <w:rPr>
      <w:rFonts w:cs="Times New Roman"/>
      <w:b/>
    </w:rPr>
  </w:style>
  <w:style w:type="paragraph" w:styleId="a8">
    <w:name w:val="List Paragraph"/>
    <w:basedOn w:val="a"/>
    <w:uiPriority w:val="34"/>
    <w:qFormat/>
    <w:rsid w:val="00E801FB"/>
    <w:pPr>
      <w:ind w:left="720"/>
      <w:contextualSpacing/>
    </w:pPr>
  </w:style>
  <w:style w:type="character" w:styleId="a9">
    <w:name w:val="Placeholder Text"/>
    <w:uiPriority w:val="99"/>
    <w:semiHidden/>
    <w:rsid w:val="00B717E2"/>
    <w:rPr>
      <w:rFonts w:cs="Times New Roman"/>
      <w:color w:val="80808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w:basedOn w:val="a"/>
    <w:link w:val="ab"/>
    <w:uiPriority w:val="99"/>
    <w:rsid w:val="00B300AB"/>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w:link w:val="aa"/>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44"/>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link w:val="23"/>
    <w:uiPriority w:val="99"/>
    <w:semiHidden/>
    <w:locked/>
    <w:rsid w:val="00B300AB"/>
    <w:rPr>
      <w:rFonts w:ascii="Times New Roman" w:hAnsi="Times New Roman" w:cs="Times New Roman"/>
      <w:sz w:val="24"/>
      <w:szCs w:val="24"/>
      <w:lang w:val="x-none" w:eastAsia="ru-RU"/>
    </w:rPr>
  </w:style>
  <w:style w:type="paragraph" w:customStyle="1" w:styleId="14">
    <w:name w:val="Обычный1"/>
    <w:rsid w:val="00B300AB"/>
    <w:pPr>
      <w:widowControl w:val="0"/>
    </w:pPr>
    <w:rPr>
      <w:rFonts w:ascii="Times New Roman" w:hAnsi="Times New Roman" w:cs="Times New Roman"/>
    </w:rPr>
  </w:style>
  <w:style w:type="character" w:customStyle="1" w:styleId="grame">
    <w:name w:val="grame"/>
    <w:rsid w:val="00B300AB"/>
    <w:rPr>
      <w:rFonts w:cs="Times New Roman"/>
    </w:rPr>
  </w:style>
  <w:style w:type="paragraph" w:styleId="ac">
    <w:name w:val="header"/>
    <w:basedOn w:val="a"/>
    <w:link w:val="ad"/>
    <w:uiPriority w:val="99"/>
    <w:unhideWhenUsed/>
    <w:rsid w:val="009E763E"/>
    <w:pPr>
      <w:tabs>
        <w:tab w:val="center" w:pos="4677"/>
        <w:tab w:val="right" w:pos="9355"/>
      </w:tabs>
    </w:pPr>
  </w:style>
  <w:style w:type="character" w:customStyle="1" w:styleId="ad">
    <w:name w:val="Верхний колонтитул Знак"/>
    <w:link w:val="ac"/>
    <w:uiPriority w:val="99"/>
    <w:locked/>
    <w:rsid w:val="009E763E"/>
    <w:rPr>
      <w:rFonts w:ascii="Times New Roman" w:hAnsi="Times New Roman" w:cs="Times New Roman"/>
      <w:sz w:val="24"/>
      <w:szCs w:val="24"/>
      <w:lang w:val="x-none" w:eastAsia="ru-RU"/>
    </w:rPr>
  </w:style>
  <w:style w:type="paragraph" w:styleId="ae">
    <w:name w:val="footer"/>
    <w:basedOn w:val="a"/>
    <w:link w:val="af"/>
    <w:uiPriority w:val="99"/>
    <w:unhideWhenUsed/>
    <w:rsid w:val="009E763E"/>
    <w:pPr>
      <w:tabs>
        <w:tab w:val="center" w:pos="4677"/>
        <w:tab w:val="right" w:pos="9355"/>
      </w:tabs>
    </w:pPr>
  </w:style>
  <w:style w:type="character" w:customStyle="1" w:styleId="af">
    <w:name w:val="Нижний колонтитул Знак"/>
    <w:link w:val="ae"/>
    <w:uiPriority w:val="99"/>
    <w:locked/>
    <w:rsid w:val="009E763E"/>
    <w:rPr>
      <w:rFonts w:ascii="Times New Roman" w:hAnsi="Times New Roman" w:cs="Times New Roman"/>
      <w:sz w:val="24"/>
      <w:szCs w:val="24"/>
      <w:lang w:val="x-none" w:eastAsia="ru-RU"/>
    </w:rPr>
  </w:style>
  <w:style w:type="paragraph" w:styleId="af0">
    <w:name w:val="No Spacing"/>
    <w:uiPriority w:val="1"/>
    <w:qFormat/>
    <w:rsid w:val="00F43AF3"/>
    <w:rPr>
      <w:rFonts w:cs="Times New Roman"/>
      <w:sz w:val="22"/>
      <w:szCs w:val="22"/>
      <w:lang w:eastAsia="en-US"/>
    </w:rPr>
  </w:style>
  <w:style w:type="paragraph" w:styleId="af1">
    <w:name w:val="Balloon Text"/>
    <w:basedOn w:val="a"/>
    <w:link w:val="af2"/>
    <w:uiPriority w:val="99"/>
    <w:semiHidden/>
    <w:unhideWhenUsed/>
    <w:rsid w:val="00997D08"/>
    <w:rPr>
      <w:rFonts w:ascii="Tahoma" w:hAnsi="Tahoma" w:cs="Tahoma"/>
      <w:sz w:val="16"/>
      <w:szCs w:val="16"/>
    </w:rPr>
  </w:style>
  <w:style w:type="character" w:customStyle="1" w:styleId="af2">
    <w:name w:val="Текст выноски Знак"/>
    <w:link w:val="af1"/>
    <w:uiPriority w:val="99"/>
    <w:semiHidden/>
    <w:locked/>
    <w:rsid w:val="00997D08"/>
    <w:rPr>
      <w:rFonts w:ascii="Tahoma" w:hAnsi="Tahoma" w:cs="Tahoma"/>
      <w:sz w:val="16"/>
      <w:szCs w:val="16"/>
      <w:lang w:val="x-none" w:eastAsia="ru-RU"/>
    </w:rPr>
  </w:style>
  <w:style w:type="character" w:styleId="af3">
    <w:name w:val="Hyperlink"/>
    <w:uiPriority w:val="99"/>
    <w:unhideWhenUsed/>
    <w:rsid w:val="00676BBB"/>
    <w:rPr>
      <w:rFonts w:cs="Times New Roman"/>
      <w:color w:val="0000FF"/>
      <w:u w:val="single"/>
    </w:rPr>
  </w:style>
  <w:style w:type="character" w:styleId="af4">
    <w:name w:val="FollowedHyperlink"/>
    <w:uiPriority w:val="99"/>
    <w:rsid w:val="008C6BA3"/>
    <w:rPr>
      <w:rFonts w:cs="Times New Roman"/>
      <w:color w:val="800080"/>
      <w:u w:val="single"/>
    </w:rPr>
  </w:style>
  <w:style w:type="numbering" w:customStyle="1" w:styleId="1">
    <w:name w:val="Стиль_Список1"/>
    <w:pPr>
      <w:numPr>
        <w:numId w:val="43"/>
      </w:numPr>
    </w:pPr>
  </w:style>
  <w:style w:type="paragraph" w:styleId="af5">
    <w:name w:val="Revision"/>
    <w:hidden/>
    <w:uiPriority w:val="99"/>
    <w:semiHidden/>
    <w:rsid w:val="00C92BF3"/>
    <w:rPr>
      <w:rFonts w:ascii="Times New Roman" w:hAnsi="Times New Roman" w:cs="Times New Roman"/>
      <w:sz w:val="24"/>
      <w:szCs w:val="24"/>
    </w:rPr>
  </w:style>
  <w:style w:type="paragraph" w:styleId="af6">
    <w:name w:val="Normal (Web)"/>
    <w:basedOn w:val="a"/>
    <w:uiPriority w:val="99"/>
    <w:unhideWhenUsed/>
    <w:rsid w:val="0006616A"/>
    <w:pPr>
      <w:spacing w:before="100" w:beforeAutospacing="1" w:after="100" w:afterAutospacing="1"/>
    </w:pPr>
  </w:style>
  <w:style w:type="character" w:styleId="af7">
    <w:name w:val="Strong"/>
    <w:uiPriority w:val="22"/>
    <w:qFormat/>
    <w:rsid w:val="0006616A"/>
    <w:rPr>
      <w:b/>
      <w:bCs/>
    </w:rPr>
  </w:style>
  <w:style w:type="character" w:customStyle="1" w:styleId="bold">
    <w:name w:val="bold"/>
    <w:rsid w:val="0006616A"/>
  </w:style>
  <w:style w:type="character" w:styleId="af8">
    <w:name w:val="Unresolved Mention"/>
    <w:basedOn w:val="a0"/>
    <w:uiPriority w:val="99"/>
    <w:semiHidden/>
    <w:unhideWhenUsed/>
    <w:rsid w:val="00C534F9"/>
    <w:rPr>
      <w:color w:val="605E5C"/>
      <w:shd w:val="clear" w:color="auto" w:fill="E1DFDD"/>
    </w:rPr>
  </w:style>
  <w:style w:type="paragraph" w:styleId="af9">
    <w:name w:val="TOC Heading"/>
    <w:basedOn w:val="11"/>
    <w:next w:val="a"/>
    <w:uiPriority w:val="39"/>
    <w:unhideWhenUsed/>
    <w:qFormat/>
    <w:rsid w:val="00086316"/>
    <w:pPr>
      <w:spacing w:line="259" w:lineRule="auto"/>
      <w:outlineLvl w:val="9"/>
    </w:pPr>
    <w:rPr>
      <w:rFonts w:asciiTheme="majorHAnsi" w:eastAsiaTheme="majorEastAsia" w:hAnsiTheme="majorHAnsi" w:cstheme="majorBidi"/>
      <w:color w:val="365F91" w:themeColor="accent1" w:themeShade="BF"/>
    </w:rPr>
  </w:style>
  <w:style w:type="paragraph" w:styleId="15">
    <w:name w:val="toc 1"/>
    <w:basedOn w:val="a"/>
    <w:next w:val="a"/>
    <w:autoRedefine/>
    <w:uiPriority w:val="39"/>
    <w:unhideWhenUsed/>
    <w:rsid w:val="0008631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780649">
      <w:bodyDiv w:val="1"/>
      <w:marLeft w:val="0"/>
      <w:marRight w:val="0"/>
      <w:marTop w:val="0"/>
      <w:marBottom w:val="0"/>
      <w:divBdr>
        <w:top w:val="none" w:sz="0" w:space="0" w:color="auto"/>
        <w:left w:val="none" w:sz="0" w:space="0" w:color="auto"/>
        <w:bottom w:val="none" w:sz="0" w:space="0" w:color="auto"/>
        <w:right w:val="none" w:sz="0" w:space="0" w:color="auto"/>
      </w:divBdr>
      <w:divsChild>
        <w:div w:id="1152522338">
          <w:marLeft w:val="0"/>
          <w:marRight w:val="0"/>
          <w:marTop w:val="0"/>
          <w:marBottom w:val="0"/>
          <w:divBdr>
            <w:top w:val="none" w:sz="0" w:space="0" w:color="auto"/>
            <w:left w:val="none" w:sz="0" w:space="0" w:color="auto"/>
            <w:bottom w:val="none" w:sz="0" w:space="0" w:color="auto"/>
            <w:right w:val="none" w:sz="0" w:space="0" w:color="auto"/>
          </w:divBdr>
        </w:div>
      </w:divsChild>
    </w:div>
    <w:div w:id="158934686">
      <w:marLeft w:val="0"/>
      <w:marRight w:val="0"/>
      <w:marTop w:val="0"/>
      <w:marBottom w:val="0"/>
      <w:divBdr>
        <w:top w:val="none" w:sz="0" w:space="0" w:color="auto"/>
        <w:left w:val="none" w:sz="0" w:space="0" w:color="auto"/>
        <w:bottom w:val="none" w:sz="0" w:space="0" w:color="auto"/>
        <w:right w:val="none" w:sz="0" w:space="0" w:color="auto"/>
      </w:divBdr>
    </w:div>
    <w:div w:id="158934687">
      <w:marLeft w:val="0"/>
      <w:marRight w:val="0"/>
      <w:marTop w:val="0"/>
      <w:marBottom w:val="0"/>
      <w:divBdr>
        <w:top w:val="none" w:sz="0" w:space="0" w:color="auto"/>
        <w:left w:val="none" w:sz="0" w:space="0" w:color="auto"/>
        <w:bottom w:val="none" w:sz="0" w:space="0" w:color="auto"/>
        <w:right w:val="none" w:sz="0" w:space="0" w:color="auto"/>
      </w:divBdr>
    </w:div>
    <w:div w:id="158934688">
      <w:marLeft w:val="0"/>
      <w:marRight w:val="0"/>
      <w:marTop w:val="0"/>
      <w:marBottom w:val="0"/>
      <w:divBdr>
        <w:top w:val="none" w:sz="0" w:space="0" w:color="auto"/>
        <w:left w:val="none" w:sz="0" w:space="0" w:color="auto"/>
        <w:bottom w:val="none" w:sz="0" w:space="0" w:color="auto"/>
        <w:right w:val="none" w:sz="0" w:space="0" w:color="auto"/>
      </w:divBdr>
    </w:div>
    <w:div w:id="158934689">
      <w:marLeft w:val="0"/>
      <w:marRight w:val="0"/>
      <w:marTop w:val="0"/>
      <w:marBottom w:val="0"/>
      <w:divBdr>
        <w:top w:val="none" w:sz="0" w:space="0" w:color="auto"/>
        <w:left w:val="none" w:sz="0" w:space="0" w:color="auto"/>
        <w:bottom w:val="none" w:sz="0" w:space="0" w:color="auto"/>
        <w:right w:val="none" w:sz="0" w:space="0" w:color="auto"/>
      </w:divBdr>
    </w:div>
    <w:div w:id="158934690">
      <w:marLeft w:val="0"/>
      <w:marRight w:val="0"/>
      <w:marTop w:val="0"/>
      <w:marBottom w:val="0"/>
      <w:divBdr>
        <w:top w:val="none" w:sz="0" w:space="0" w:color="auto"/>
        <w:left w:val="none" w:sz="0" w:space="0" w:color="auto"/>
        <w:bottom w:val="none" w:sz="0" w:space="0" w:color="auto"/>
        <w:right w:val="none" w:sz="0" w:space="0" w:color="auto"/>
      </w:divBdr>
    </w:div>
    <w:div w:id="236942097">
      <w:bodyDiv w:val="1"/>
      <w:marLeft w:val="0"/>
      <w:marRight w:val="0"/>
      <w:marTop w:val="0"/>
      <w:marBottom w:val="0"/>
      <w:divBdr>
        <w:top w:val="none" w:sz="0" w:space="0" w:color="auto"/>
        <w:left w:val="none" w:sz="0" w:space="0" w:color="auto"/>
        <w:bottom w:val="none" w:sz="0" w:space="0" w:color="auto"/>
        <w:right w:val="none" w:sz="0" w:space="0" w:color="auto"/>
      </w:divBdr>
    </w:div>
    <w:div w:id="295567902">
      <w:bodyDiv w:val="1"/>
      <w:marLeft w:val="0"/>
      <w:marRight w:val="0"/>
      <w:marTop w:val="0"/>
      <w:marBottom w:val="0"/>
      <w:divBdr>
        <w:top w:val="none" w:sz="0" w:space="0" w:color="auto"/>
        <w:left w:val="none" w:sz="0" w:space="0" w:color="auto"/>
        <w:bottom w:val="none" w:sz="0" w:space="0" w:color="auto"/>
        <w:right w:val="none" w:sz="0" w:space="0" w:color="auto"/>
      </w:divBdr>
      <w:divsChild>
        <w:div w:id="1176921696">
          <w:marLeft w:val="0"/>
          <w:marRight w:val="0"/>
          <w:marTop w:val="0"/>
          <w:marBottom w:val="0"/>
          <w:divBdr>
            <w:top w:val="none" w:sz="0" w:space="0" w:color="auto"/>
            <w:left w:val="none" w:sz="0" w:space="0" w:color="auto"/>
            <w:bottom w:val="none" w:sz="0" w:space="0" w:color="auto"/>
            <w:right w:val="none" w:sz="0" w:space="0" w:color="auto"/>
          </w:divBdr>
        </w:div>
      </w:divsChild>
    </w:div>
    <w:div w:id="443158698">
      <w:bodyDiv w:val="1"/>
      <w:marLeft w:val="0"/>
      <w:marRight w:val="0"/>
      <w:marTop w:val="0"/>
      <w:marBottom w:val="0"/>
      <w:divBdr>
        <w:top w:val="none" w:sz="0" w:space="0" w:color="auto"/>
        <w:left w:val="none" w:sz="0" w:space="0" w:color="auto"/>
        <w:bottom w:val="none" w:sz="0" w:space="0" w:color="auto"/>
        <w:right w:val="none" w:sz="0" w:space="0" w:color="auto"/>
      </w:divBdr>
      <w:divsChild>
        <w:div w:id="1037004161">
          <w:marLeft w:val="0"/>
          <w:marRight w:val="0"/>
          <w:marTop w:val="0"/>
          <w:marBottom w:val="0"/>
          <w:divBdr>
            <w:top w:val="none" w:sz="0" w:space="0" w:color="auto"/>
            <w:left w:val="none" w:sz="0" w:space="0" w:color="auto"/>
            <w:bottom w:val="none" w:sz="0" w:space="0" w:color="auto"/>
            <w:right w:val="none" w:sz="0" w:space="0" w:color="auto"/>
          </w:divBdr>
        </w:div>
      </w:divsChild>
    </w:div>
    <w:div w:id="628557333">
      <w:bodyDiv w:val="1"/>
      <w:marLeft w:val="0"/>
      <w:marRight w:val="0"/>
      <w:marTop w:val="0"/>
      <w:marBottom w:val="0"/>
      <w:divBdr>
        <w:top w:val="none" w:sz="0" w:space="0" w:color="auto"/>
        <w:left w:val="none" w:sz="0" w:space="0" w:color="auto"/>
        <w:bottom w:val="none" w:sz="0" w:space="0" w:color="auto"/>
        <w:right w:val="none" w:sz="0" w:space="0" w:color="auto"/>
      </w:divBdr>
      <w:divsChild>
        <w:div w:id="1870222023">
          <w:marLeft w:val="0"/>
          <w:marRight w:val="0"/>
          <w:marTop w:val="0"/>
          <w:marBottom w:val="0"/>
          <w:divBdr>
            <w:top w:val="none" w:sz="0" w:space="0" w:color="auto"/>
            <w:left w:val="none" w:sz="0" w:space="0" w:color="auto"/>
            <w:bottom w:val="none" w:sz="0" w:space="0" w:color="auto"/>
            <w:right w:val="none" w:sz="0" w:space="0" w:color="auto"/>
          </w:divBdr>
        </w:div>
      </w:divsChild>
    </w:div>
    <w:div w:id="833255800">
      <w:bodyDiv w:val="1"/>
      <w:marLeft w:val="0"/>
      <w:marRight w:val="0"/>
      <w:marTop w:val="0"/>
      <w:marBottom w:val="0"/>
      <w:divBdr>
        <w:top w:val="none" w:sz="0" w:space="0" w:color="auto"/>
        <w:left w:val="none" w:sz="0" w:space="0" w:color="auto"/>
        <w:bottom w:val="none" w:sz="0" w:space="0" w:color="auto"/>
        <w:right w:val="none" w:sz="0" w:space="0" w:color="auto"/>
      </w:divBdr>
    </w:div>
    <w:div w:id="1058095248">
      <w:bodyDiv w:val="1"/>
      <w:marLeft w:val="0"/>
      <w:marRight w:val="0"/>
      <w:marTop w:val="0"/>
      <w:marBottom w:val="0"/>
      <w:divBdr>
        <w:top w:val="none" w:sz="0" w:space="0" w:color="auto"/>
        <w:left w:val="none" w:sz="0" w:space="0" w:color="auto"/>
        <w:bottom w:val="none" w:sz="0" w:space="0" w:color="auto"/>
        <w:right w:val="none" w:sz="0" w:space="0" w:color="auto"/>
      </w:divBdr>
    </w:div>
    <w:div w:id="1290820102">
      <w:bodyDiv w:val="1"/>
      <w:marLeft w:val="0"/>
      <w:marRight w:val="0"/>
      <w:marTop w:val="0"/>
      <w:marBottom w:val="0"/>
      <w:divBdr>
        <w:top w:val="none" w:sz="0" w:space="0" w:color="auto"/>
        <w:left w:val="none" w:sz="0" w:space="0" w:color="auto"/>
        <w:bottom w:val="none" w:sz="0" w:space="0" w:color="auto"/>
        <w:right w:val="none" w:sz="0" w:space="0" w:color="auto"/>
      </w:divBdr>
    </w:div>
    <w:div w:id="1557622201">
      <w:bodyDiv w:val="1"/>
      <w:marLeft w:val="0"/>
      <w:marRight w:val="0"/>
      <w:marTop w:val="0"/>
      <w:marBottom w:val="0"/>
      <w:divBdr>
        <w:top w:val="none" w:sz="0" w:space="0" w:color="auto"/>
        <w:left w:val="none" w:sz="0" w:space="0" w:color="auto"/>
        <w:bottom w:val="none" w:sz="0" w:space="0" w:color="auto"/>
        <w:right w:val="none" w:sz="0" w:space="0" w:color="auto"/>
      </w:divBdr>
    </w:div>
    <w:div w:id="1770391272">
      <w:bodyDiv w:val="1"/>
      <w:marLeft w:val="0"/>
      <w:marRight w:val="0"/>
      <w:marTop w:val="0"/>
      <w:marBottom w:val="0"/>
      <w:divBdr>
        <w:top w:val="none" w:sz="0" w:space="0" w:color="auto"/>
        <w:left w:val="none" w:sz="0" w:space="0" w:color="auto"/>
        <w:bottom w:val="none" w:sz="0" w:space="0" w:color="auto"/>
        <w:right w:val="none" w:sz="0" w:space="0" w:color="auto"/>
      </w:divBdr>
    </w:div>
    <w:div w:id="1773084111">
      <w:bodyDiv w:val="1"/>
      <w:marLeft w:val="0"/>
      <w:marRight w:val="0"/>
      <w:marTop w:val="0"/>
      <w:marBottom w:val="0"/>
      <w:divBdr>
        <w:top w:val="none" w:sz="0" w:space="0" w:color="auto"/>
        <w:left w:val="none" w:sz="0" w:space="0" w:color="auto"/>
        <w:bottom w:val="none" w:sz="0" w:space="0" w:color="auto"/>
        <w:right w:val="none" w:sz="0" w:space="0" w:color="auto"/>
      </w:divBdr>
      <w:divsChild>
        <w:div w:id="656421107">
          <w:marLeft w:val="0"/>
          <w:marRight w:val="0"/>
          <w:marTop w:val="120"/>
          <w:marBottom w:val="0"/>
          <w:divBdr>
            <w:top w:val="none" w:sz="0" w:space="0" w:color="auto"/>
            <w:left w:val="none" w:sz="0" w:space="0" w:color="auto"/>
            <w:bottom w:val="none" w:sz="0" w:space="0" w:color="auto"/>
            <w:right w:val="none" w:sz="0" w:space="0" w:color="auto"/>
          </w:divBdr>
          <w:divsChild>
            <w:div w:id="467631816">
              <w:marLeft w:val="0"/>
              <w:marRight w:val="0"/>
              <w:marTop w:val="0"/>
              <w:marBottom w:val="0"/>
              <w:divBdr>
                <w:top w:val="none" w:sz="0" w:space="0" w:color="auto"/>
                <w:left w:val="none" w:sz="0" w:space="0" w:color="auto"/>
                <w:bottom w:val="none" w:sz="0" w:space="0" w:color="auto"/>
                <w:right w:val="none" w:sz="0" w:space="0" w:color="auto"/>
              </w:divBdr>
              <w:divsChild>
                <w:div w:id="1396199705">
                  <w:marLeft w:val="0"/>
                  <w:marRight w:val="0"/>
                  <w:marTop w:val="0"/>
                  <w:marBottom w:val="0"/>
                  <w:divBdr>
                    <w:top w:val="none" w:sz="0" w:space="0" w:color="auto"/>
                    <w:left w:val="none" w:sz="0" w:space="0" w:color="auto"/>
                    <w:bottom w:val="dotted" w:sz="6" w:space="0" w:color="DDDDDD"/>
                    <w:right w:val="none" w:sz="0" w:space="0" w:color="auto"/>
                  </w:divBdr>
                </w:div>
                <w:div w:id="1405955536">
                  <w:marLeft w:val="0"/>
                  <w:marRight w:val="0"/>
                  <w:marTop w:val="0"/>
                  <w:marBottom w:val="0"/>
                  <w:divBdr>
                    <w:top w:val="none" w:sz="0" w:space="0" w:color="auto"/>
                    <w:left w:val="none" w:sz="0" w:space="0" w:color="auto"/>
                    <w:bottom w:val="none" w:sz="0" w:space="0" w:color="auto"/>
                    <w:right w:val="none" w:sz="0" w:space="0" w:color="auto"/>
                  </w:divBdr>
                </w:div>
              </w:divsChild>
            </w:div>
            <w:div w:id="507334473">
              <w:marLeft w:val="0"/>
              <w:marRight w:val="0"/>
              <w:marTop w:val="0"/>
              <w:marBottom w:val="0"/>
              <w:divBdr>
                <w:top w:val="none" w:sz="0" w:space="0" w:color="auto"/>
                <w:left w:val="none" w:sz="0" w:space="0" w:color="auto"/>
                <w:bottom w:val="none" w:sz="0" w:space="0" w:color="auto"/>
                <w:right w:val="none" w:sz="0" w:space="0" w:color="auto"/>
              </w:divBdr>
            </w:div>
            <w:div w:id="1094522242">
              <w:marLeft w:val="0"/>
              <w:marRight w:val="0"/>
              <w:marTop w:val="120"/>
              <w:marBottom w:val="0"/>
              <w:divBdr>
                <w:top w:val="none" w:sz="0" w:space="0" w:color="auto"/>
                <w:left w:val="none" w:sz="0" w:space="0" w:color="auto"/>
                <w:bottom w:val="none" w:sz="0" w:space="0" w:color="auto"/>
                <w:right w:val="none" w:sz="0" w:space="0" w:color="auto"/>
              </w:divBdr>
              <w:divsChild>
                <w:div w:id="262149770">
                  <w:marLeft w:val="0"/>
                  <w:marRight w:val="0"/>
                  <w:marTop w:val="0"/>
                  <w:marBottom w:val="0"/>
                  <w:divBdr>
                    <w:top w:val="none" w:sz="0" w:space="0" w:color="auto"/>
                    <w:left w:val="none" w:sz="0" w:space="0" w:color="auto"/>
                    <w:bottom w:val="dotted" w:sz="6" w:space="0" w:color="DDDDDD"/>
                    <w:right w:val="none" w:sz="0" w:space="0" w:color="auto"/>
                  </w:divBdr>
                </w:div>
                <w:div w:id="1157305987">
                  <w:marLeft w:val="0"/>
                  <w:marRight w:val="0"/>
                  <w:marTop w:val="0"/>
                  <w:marBottom w:val="0"/>
                  <w:divBdr>
                    <w:top w:val="none" w:sz="0" w:space="0" w:color="auto"/>
                    <w:left w:val="none" w:sz="0" w:space="0" w:color="auto"/>
                    <w:bottom w:val="none" w:sz="0" w:space="0" w:color="auto"/>
                    <w:right w:val="none" w:sz="0" w:space="0" w:color="auto"/>
                  </w:divBdr>
                </w:div>
              </w:divsChild>
            </w:div>
            <w:div w:id="1638533051">
              <w:marLeft w:val="0"/>
              <w:marRight w:val="0"/>
              <w:marTop w:val="120"/>
              <w:marBottom w:val="0"/>
              <w:divBdr>
                <w:top w:val="none" w:sz="0" w:space="0" w:color="auto"/>
                <w:left w:val="none" w:sz="0" w:space="0" w:color="auto"/>
                <w:bottom w:val="none" w:sz="0" w:space="0" w:color="auto"/>
                <w:right w:val="none" w:sz="0" w:space="0" w:color="auto"/>
              </w:divBdr>
              <w:divsChild>
                <w:div w:id="909462332">
                  <w:marLeft w:val="0"/>
                  <w:marRight w:val="0"/>
                  <w:marTop w:val="0"/>
                  <w:marBottom w:val="0"/>
                  <w:divBdr>
                    <w:top w:val="none" w:sz="0" w:space="0" w:color="auto"/>
                    <w:left w:val="none" w:sz="0" w:space="0" w:color="auto"/>
                    <w:bottom w:val="none" w:sz="0" w:space="0" w:color="auto"/>
                    <w:right w:val="none" w:sz="0" w:space="0" w:color="auto"/>
                  </w:divBdr>
                </w:div>
                <w:div w:id="1142773500">
                  <w:marLeft w:val="0"/>
                  <w:marRight w:val="0"/>
                  <w:marTop w:val="0"/>
                  <w:marBottom w:val="0"/>
                  <w:divBdr>
                    <w:top w:val="none" w:sz="0" w:space="0" w:color="auto"/>
                    <w:left w:val="none" w:sz="0" w:space="0" w:color="auto"/>
                    <w:bottom w:val="dotted" w:sz="6" w:space="0" w:color="DDDDDD"/>
                    <w:right w:val="none" w:sz="0" w:space="0" w:color="auto"/>
                  </w:divBdr>
                </w:div>
              </w:divsChild>
            </w:div>
            <w:div w:id="1708212834">
              <w:marLeft w:val="0"/>
              <w:marRight w:val="0"/>
              <w:marTop w:val="120"/>
              <w:marBottom w:val="0"/>
              <w:divBdr>
                <w:top w:val="none" w:sz="0" w:space="0" w:color="auto"/>
                <w:left w:val="none" w:sz="0" w:space="0" w:color="auto"/>
                <w:bottom w:val="none" w:sz="0" w:space="0" w:color="auto"/>
                <w:right w:val="none" w:sz="0" w:space="0" w:color="auto"/>
              </w:divBdr>
              <w:divsChild>
                <w:div w:id="1715421735">
                  <w:marLeft w:val="0"/>
                  <w:marRight w:val="0"/>
                  <w:marTop w:val="0"/>
                  <w:marBottom w:val="0"/>
                  <w:divBdr>
                    <w:top w:val="none" w:sz="0" w:space="0" w:color="auto"/>
                    <w:left w:val="none" w:sz="0" w:space="0" w:color="auto"/>
                    <w:bottom w:val="none" w:sz="0" w:space="0" w:color="auto"/>
                    <w:right w:val="none" w:sz="0" w:space="0" w:color="auto"/>
                  </w:divBdr>
                </w:div>
                <w:div w:id="2141651977">
                  <w:marLeft w:val="0"/>
                  <w:marRight w:val="0"/>
                  <w:marTop w:val="0"/>
                  <w:marBottom w:val="0"/>
                  <w:divBdr>
                    <w:top w:val="none" w:sz="0" w:space="0" w:color="auto"/>
                    <w:left w:val="none" w:sz="0" w:space="0" w:color="auto"/>
                    <w:bottom w:val="dotted" w:sz="6" w:space="0" w:color="DDDDDD"/>
                    <w:right w:val="none" w:sz="0" w:space="0" w:color="auto"/>
                  </w:divBdr>
                </w:div>
              </w:divsChild>
            </w:div>
          </w:divsChild>
        </w:div>
        <w:div w:id="905341811">
          <w:marLeft w:val="0"/>
          <w:marRight w:val="0"/>
          <w:marTop w:val="120"/>
          <w:marBottom w:val="0"/>
          <w:divBdr>
            <w:top w:val="none" w:sz="0" w:space="0" w:color="auto"/>
            <w:left w:val="none" w:sz="0" w:space="0" w:color="auto"/>
            <w:bottom w:val="none" w:sz="0" w:space="0" w:color="auto"/>
            <w:right w:val="none" w:sz="0" w:space="0" w:color="auto"/>
          </w:divBdr>
          <w:divsChild>
            <w:div w:id="297882388">
              <w:marLeft w:val="0"/>
              <w:marRight w:val="0"/>
              <w:marTop w:val="120"/>
              <w:marBottom w:val="0"/>
              <w:divBdr>
                <w:top w:val="none" w:sz="0" w:space="0" w:color="auto"/>
                <w:left w:val="none" w:sz="0" w:space="0" w:color="auto"/>
                <w:bottom w:val="none" w:sz="0" w:space="0" w:color="auto"/>
                <w:right w:val="none" w:sz="0" w:space="0" w:color="auto"/>
              </w:divBdr>
              <w:divsChild>
                <w:div w:id="900794711">
                  <w:marLeft w:val="0"/>
                  <w:marRight w:val="0"/>
                  <w:marTop w:val="0"/>
                  <w:marBottom w:val="0"/>
                  <w:divBdr>
                    <w:top w:val="none" w:sz="0" w:space="0" w:color="auto"/>
                    <w:left w:val="none" w:sz="0" w:space="0" w:color="auto"/>
                    <w:bottom w:val="dotted" w:sz="6" w:space="0" w:color="DDDDDD"/>
                    <w:right w:val="none" w:sz="0" w:space="0" w:color="auto"/>
                  </w:divBdr>
                </w:div>
                <w:div w:id="1704476380">
                  <w:marLeft w:val="0"/>
                  <w:marRight w:val="0"/>
                  <w:marTop w:val="0"/>
                  <w:marBottom w:val="0"/>
                  <w:divBdr>
                    <w:top w:val="none" w:sz="0" w:space="0" w:color="auto"/>
                    <w:left w:val="none" w:sz="0" w:space="0" w:color="auto"/>
                    <w:bottom w:val="none" w:sz="0" w:space="0" w:color="auto"/>
                    <w:right w:val="none" w:sz="0" w:space="0" w:color="auto"/>
                  </w:divBdr>
                </w:div>
              </w:divsChild>
            </w:div>
            <w:div w:id="1257909302">
              <w:marLeft w:val="0"/>
              <w:marRight w:val="0"/>
              <w:marTop w:val="0"/>
              <w:marBottom w:val="0"/>
              <w:divBdr>
                <w:top w:val="none" w:sz="0" w:space="0" w:color="auto"/>
                <w:left w:val="none" w:sz="0" w:space="0" w:color="auto"/>
                <w:bottom w:val="none" w:sz="0" w:space="0" w:color="auto"/>
                <w:right w:val="none" w:sz="0" w:space="0" w:color="auto"/>
              </w:divBdr>
              <w:divsChild>
                <w:div w:id="434055867">
                  <w:marLeft w:val="0"/>
                  <w:marRight w:val="0"/>
                  <w:marTop w:val="0"/>
                  <w:marBottom w:val="0"/>
                  <w:divBdr>
                    <w:top w:val="none" w:sz="0" w:space="0" w:color="auto"/>
                    <w:left w:val="none" w:sz="0" w:space="0" w:color="auto"/>
                    <w:bottom w:val="dotted" w:sz="6" w:space="0" w:color="DDDDDD"/>
                    <w:right w:val="none" w:sz="0" w:space="0" w:color="auto"/>
                  </w:divBdr>
                </w:div>
                <w:div w:id="1846508675">
                  <w:marLeft w:val="0"/>
                  <w:marRight w:val="0"/>
                  <w:marTop w:val="0"/>
                  <w:marBottom w:val="0"/>
                  <w:divBdr>
                    <w:top w:val="none" w:sz="0" w:space="0" w:color="auto"/>
                    <w:left w:val="none" w:sz="0" w:space="0" w:color="auto"/>
                    <w:bottom w:val="none" w:sz="0" w:space="0" w:color="auto"/>
                    <w:right w:val="none" w:sz="0" w:space="0" w:color="auto"/>
                  </w:divBdr>
                </w:div>
              </w:divsChild>
            </w:div>
            <w:div w:id="1459833965">
              <w:marLeft w:val="0"/>
              <w:marRight w:val="0"/>
              <w:marTop w:val="0"/>
              <w:marBottom w:val="0"/>
              <w:divBdr>
                <w:top w:val="none" w:sz="0" w:space="0" w:color="auto"/>
                <w:left w:val="none" w:sz="0" w:space="0" w:color="auto"/>
                <w:bottom w:val="none" w:sz="0" w:space="0" w:color="auto"/>
                <w:right w:val="none" w:sz="0" w:space="0" w:color="auto"/>
              </w:divBdr>
            </w:div>
            <w:div w:id="1516456663">
              <w:marLeft w:val="0"/>
              <w:marRight w:val="0"/>
              <w:marTop w:val="120"/>
              <w:marBottom w:val="0"/>
              <w:divBdr>
                <w:top w:val="none" w:sz="0" w:space="0" w:color="auto"/>
                <w:left w:val="none" w:sz="0" w:space="0" w:color="auto"/>
                <w:bottom w:val="none" w:sz="0" w:space="0" w:color="auto"/>
                <w:right w:val="none" w:sz="0" w:space="0" w:color="auto"/>
              </w:divBdr>
              <w:divsChild>
                <w:div w:id="1011493940">
                  <w:marLeft w:val="0"/>
                  <w:marRight w:val="0"/>
                  <w:marTop w:val="0"/>
                  <w:marBottom w:val="0"/>
                  <w:divBdr>
                    <w:top w:val="none" w:sz="0" w:space="0" w:color="auto"/>
                    <w:left w:val="none" w:sz="0" w:space="0" w:color="auto"/>
                    <w:bottom w:val="none" w:sz="0" w:space="0" w:color="auto"/>
                    <w:right w:val="none" w:sz="0" w:space="0" w:color="auto"/>
                  </w:divBdr>
                </w:div>
                <w:div w:id="1645430187">
                  <w:marLeft w:val="0"/>
                  <w:marRight w:val="0"/>
                  <w:marTop w:val="0"/>
                  <w:marBottom w:val="0"/>
                  <w:divBdr>
                    <w:top w:val="none" w:sz="0" w:space="0" w:color="auto"/>
                    <w:left w:val="none" w:sz="0" w:space="0" w:color="auto"/>
                    <w:bottom w:val="dotted" w:sz="6" w:space="0" w:color="DDDDDD"/>
                    <w:right w:val="none" w:sz="0" w:space="0" w:color="auto"/>
                  </w:divBdr>
                </w:div>
              </w:divsChild>
            </w:div>
            <w:div w:id="1627660623">
              <w:marLeft w:val="0"/>
              <w:marRight w:val="0"/>
              <w:marTop w:val="120"/>
              <w:marBottom w:val="0"/>
              <w:divBdr>
                <w:top w:val="none" w:sz="0" w:space="0" w:color="auto"/>
                <w:left w:val="none" w:sz="0" w:space="0" w:color="auto"/>
                <w:bottom w:val="none" w:sz="0" w:space="0" w:color="auto"/>
                <w:right w:val="none" w:sz="0" w:space="0" w:color="auto"/>
              </w:divBdr>
              <w:divsChild>
                <w:div w:id="515927707">
                  <w:marLeft w:val="0"/>
                  <w:marRight w:val="0"/>
                  <w:marTop w:val="0"/>
                  <w:marBottom w:val="0"/>
                  <w:divBdr>
                    <w:top w:val="none" w:sz="0" w:space="0" w:color="auto"/>
                    <w:left w:val="none" w:sz="0" w:space="0" w:color="auto"/>
                    <w:bottom w:val="none" w:sz="0" w:space="0" w:color="auto"/>
                    <w:right w:val="none" w:sz="0" w:space="0" w:color="auto"/>
                  </w:divBdr>
                </w:div>
                <w:div w:id="926184880">
                  <w:marLeft w:val="0"/>
                  <w:marRight w:val="0"/>
                  <w:marTop w:val="0"/>
                  <w:marBottom w:val="0"/>
                  <w:divBdr>
                    <w:top w:val="none" w:sz="0" w:space="0" w:color="auto"/>
                    <w:left w:val="none" w:sz="0" w:space="0" w:color="auto"/>
                    <w:bottom w:val="dotted" w:sz="6" w:space="0" w:color="DDDDDD"/>
                    <w:right w:val="none" w:sz="0" w:space="0" w:color="auto"/>
                  </w:divBdr>
                </w:div>
              </w:divsChild>
            </w:div>
          </w:divsChild>
        </w:div>
        <w:div w:id="2100445866">
          <w:marLeft w:val="0"/>
          <w:marRight w:val="0"/>
          <w:marTop w:val="120"/>
          <w:marBottom w:val="0"/>
          <w:divBdr>
            <w:top w:val="none" w:sz="0" w:space="0" w:color="auto"/>
            <w:left w:val="none" w:sz="0" w:space="0" w:color="auto"/>
            <w:bottom w:val="none" w:sz="0" w:space="0" w:color="auto"/>
            <w:right w:val="none" w:sz="0" w:space="0" w:color="auto"/>
          </w:divBdr>
          <w:divsChild>
            <w:div w:id="55050622">
              <w:marLeft w:val="0"/>
              <w:marRight w:val="0"/>
              <w:marTop w:val="120"/>
              <w:marBottom w:val="0"/>
              <w:divBdr>
                <w:top w:val="none" w:sz="0" w:space="0" w:color="auto"/>
                <w:left w:val="none" w:sz="0" w:space="0" w:color="auto"/>
                <w:bottom w:val="none" w:sz="0" w:space="0" w:color="auto"/>
                <w:right w:val="none" w:sz="0" w:space="0" w:color="auto"/>
              </w:divBdr>
              <w:divsChild>
                <w:div w:id="148055563">
                  <w:marLeft w:val="0"/>
                  <w:marRight w:val="0"/>
                  <w:marTop w:val="0"/>
                  <w:marBottom w:val="0"/>
                  <w:divBdr>
                    <w:top w:val="none" w:sz="0" w:space="0" w:color="auto"/>
                    <w:left w:val="none" w:sz="0" w:space="0" w:color="auto"/>
                    <w:bottom w:val="dotted" w:sz="6" w:space="0" w:color="DDDDDD"/>
                    <w:right w:val="none" w:sz="0" w:space="0" w:color="auto"/>
                  </w:divBdr>
                </w:div>
                <w:div w:id="358047127">
                  <w:marLeft w:val="0"/>
                  <w:marRight w:val="0"/>
                  <w:marTop w:val="0"/>
                  <w:marBottom w:val="0"/>
                  <w:divBdr>
                    <w:top w:val="none" w:sz="0" w:space="0" w:color="auto"/>
                    <w:left w:val="none" w:sz="0" w:space="0" w:color="auto"/>
                    <w:bottom w:val="none" w:sz="0" w:space="0" w:color="auto"/>
                    <w:right w:val="none" w:sz="0" w:space="0" w:color="auto"/>
                  </w:divBdr>
                </w:div>
              </w:divsChild>
            </w:div>
            <w:div w:id="420638119">
              <w:marLeft w:val="0"/>
              <w:marRight w:val="0"/>
              <w:marTop w:val="120"/>
              <w:marBottom w:val="0"/>
              <w:divBdr>
                <w:top w:val="none" w:sz="0" w:space="0" w:color="auto"/>
                <w:left w:val="none" w:sz="0" w:space="0" w:color="auto"/>
                <w:bottom w:val="none" w:sz="0" w:space="0" w:color="auto"/>
                <w:right w:val="none" w:sz="0" w:space="0" w:color="auto"/>
              </w:divBdr>
              <w:divsChild>
                <w:div w:id="467476866">
                  <w:marLeft w:val="0"/>
                  <w:marRight w:val="0"/>
                  <w:marTop w:val="0"/>
                  <w:marBottom w:val="0"/>
                  <w:divBdr>
                    <w:top w:val="none" w:sz="0" w:space="0" w:color="auto"/>
                    <w:left w:val="none" w:sz="0" w:space="0" w:color="auto"/>
                    <w:bottom w:val="none" w:sz="0" w:space="0" w:color="auto"/>
                    <w:right w:val="none" w:sz="0" w:space="0" w:color="auto"/>
                  </w:divBdr>
                </w:div>
                <w:div w:id="1768579186">
                  <w:marLeft w:val="0"/>
                  <w:marRight w:val="0"/>
                  <w:marTop w:val="0"/>
                  <w:marBottom w:val="0"/>
                  <w:divBdr>
                    <w:top w:val="none" w:sz="0" w:space="0" w:color="auto"/>
                    <w:left w:val="none" w:sz="0" w:space="0" w:color="auto"/>
                    <w:bottom w:val="dotted" w:sz="6" w:space="0" w:color="DDDDDD"/>
                    <w:right w:val="none" w:sz="0" w:space="0" w:color="auto"/>
                  </w:divBdr>
                </w:div>
              </w:divsChild>
            </w:div>
            <w:div w:id="508058887">
              <w:marLeft w:val="0"/>
              <w:marRight w:val="0"/>
              <w:marTop w:val="120"/>
              <w:marBottom w:val="0"/>
              <w:divBdr>
                <w:top w:val="none" w:sz="0" w:space="0" w:color="auto"/>
                <w:left w:val="none" w:sz="0" w:space="0" w:color="auto"/>
                <w:bottom w:val="none" w:sz="0" w:space="0" w:color="auto"/>
                <w:right w:val="none" w:sz="0" w:space="0" w:color="auto"/>
              </w:divBdr>
              <w:divsChild>
                <w:div w:id="79763398">
                  <w:marLeft w:val="0"/>
                  <w:marRight w:val="0"/>
                  <w:marTop w:val="0"/>
                  <w:marBottom w:val="0"/>
                  <w:divBdr>
                    <w:top w:val="none" w:sz="0" w:space="0" w:color="auto"/>
                    <w:left w:val="none" w:sz="0" w:space="0" w:color="auto"/>
                    <w:bottom w:val="none" w:sz="0" w:space="0" w:color="auto"/>
                    <w:right w:val="none" w:sz="0" w:space="0" w:color="auto"/>
                  </w:divBdr>
                </w:div>
                <w:div w:id="952981920">
                  <w:marLeft w:val="0"/>
                  <w:marRight w:val="0"/>
                  <w:marTop w:val="0"/>
                  <w:marBottom w:val="0"/>
                  <w:divBdr>
                    <w:top w:val="none" w:sz="0" w:space="0" w:color="auto"/>
                    <w:left w:val="none" w:sz="0" w:space="0" w:color="auto"/>
                    <w:bottom w:val="dotted" w:sz="6" w:space="0" w:color="DDDDDD"/>
                    <w:right w:val="none" w:sz="0" w:space="0" w:color="auto"/>
                  </w:divBdr>
                </w:div>
              </w:divsChild>
            </w:div>
            <w:div w:id="509492334">
              <w:marLeft w:val="0"/>
              <w:marRight w:val="0"/>
              <w:marTop w:val="0"/>
              <w:marBottom w:val="0"/>
              <w:divBdr>
                <w:top w:val="none" w:sz="0" w:space="0" w:color="auto"/>
                <w:left w:val="none" w:sz="0" w:space="0" w:color="auto"/>
                <w:bottom w:val="none" w:sz="0" w:space="0" w:color="auto"/>
                <w:right w:val="none" w:sz="0" w:space="0" w:color="auto"/>
              </w:divBdr>
              <w:divsChild>
                <w:div w:id="181017867">
                  <w:marLeft w:val="0"/>
                  <w:marRight w:val="0"/>
                  <w:marTop w:val="0"/>
                  <w:marBottom w:val="0"/>
                  <w:divBdr>
                    <w:top w:val="none" w:sz="0" w:space="0" w:color="auto"/>
                    <w:left w:val="none" w:sz="0" w:space="0" w:color="auto"/>
                    <w:bottom w:val="dotted" w:sz="6" w:space="0" w:color="DDDDDD"/>
                    <w:right w:val="none" w:sz="0" w:space="0" w:color="auto"/>
                  </w:divBdr>
                </w:div>
                <w:div w:id="1006980546">
                  <w:marLeft w:val="0"/>
                  <w:marRight w:val="0"/>
                  <w:marTop w:val="0"/>
                  <w:marBottom w:val="0"/>
                  <w:divBdr>
                    <w:top w:val="none" w:sz="0" w:space="0" w:color="auto"/>
                    <w:left w:val="none" w:sz="0" w:space="0" w:color="auto"/>
                    <w:bottom w:val="none" w:sz="0" w:space="0" w:color="auto"/>
                    <w:right w:val="none" w:sz="0" w:space="0" w:color="auto"/>
                  </w:divBdr>
                </w:div>
              </w:divsChild>
            </w:div>
            <w:div w:id="1327827101">
              <w:marLeft w:val="0"/>
              <w:marRight w:val="0"/>
              <w:marTop w:val="120"/>
              <w:marBottom w:val="0"/>
              <w:divBdr>
                <w:top w:val="none" w:sz="0" w:space="0" w:color="auto"/>
                <w:left w:val="none" w:sz="0" w:space="0" w:color="auto"/>
                <w:bottom w:val="none" w:sz="0" w:space="0" w:color="auto"/>
                <w:right w:val="none" w:sz="0" w:space="0" w:color="auto"/>
              </w:divBdr>
              <w:divsChild>
                <w:div w:id="538860859">
                  <w:marLeft w:val="0"/>
                  <w:marRight w:val="0"/>
                  <w:marTop w:val="0"/>
                  <w:marBottom w:val="0"/>
                  <w:divBdr>
                    <w:top w:val="none" w:sz="0" w:space="0" w:color="auto"/>
                    <w:left w:val="none" w:sz="0" w:space="0" w:color="auto"/>
                    <w:bottom w:val="dotted" w:sz="6" w:space="0" w:color="DDDDDD"/>
                    <w:right w:val="none" w:sz="0" w:space="0" w:color="auto"/>
                  </w:divBdr>
                </w:div>
                <w:div w:id="1015885476">
                  <w:marLeft w:val="0"/>
                  <w:marRight w:val="0"/>
                  <w:marTop w:val="0"/>
                  <w:marBottom w:val="0"/>
                  <w:divBdr>
                    <w:top w:val="none" w:sz="0" w:space="0" w:color="auto"/>
                    <w:left w:val="none" w:sz="0" w:space="0" w:color="auto"/>
                    <w:bottom w:val="none" w:sz="0" w:space="0" w:color="auto"/>
                    <w:right w:val="none" w:sz="0" w:space="0" w:color="auto"/>
                  </w:divBdr>
                </w:div>
              </w:divsChild>
            </w:div>
            <w:div w:id="1341853007">
              <w:marLeft w:val="0"/>
              <w:marRight w:val="0"/>
              <w:marTop w:val="0"/>
              <w:marBottom w:val="0"/>
              <w:divBdr>
                <w:top w:val="none" w:sz="0" w:space="0" w:color="auto"/>
                <w:left w:val="none" w:sz="0" w:space="0" w:color="auto"/>
                <w:bottom w:val="none" w:sz="0" w:space="0" w:color="auto"/>
                <w:right w:val="none" w:sz="0" w:space="0" w:color="auto"/>
              </w:divBdr>
            </w:div>
            <w:div w:id="1492989210">
              <w:marLeft w:val="0"/>
              <w:marRight w:val="0"/>
              <w:marTop w:val="120"/>
              <w:marBottom w:val="0"/>
              <w:divBdr>
                <w:top w:val="none" w:sz="0" w:space="0" w:color="auto"/>
                <w:left w:val="none" w:sz="0" w:space="0" w:color="auto"/>
                <w:bottom w:val="none" w:sz="0" w:space="0" w:color="auto"/>
                <w:right w:val="none" w:sz="0" w:space="0" w:color="auto"/>
              </w:divBdr>
              <w:divsChild>
                <w:div w:id="773592214">
                  <w:marLeft w:val="0"/>
                  <w:marRight w:val="0"/>
                  <w:marTop w:val="0"/>
                  <w:marBottom w:val="0"/>
                  <w:divBdr>
                    <w:top w:val="none" w:sz="0" w:space="0" w:color="auto"/>
                    <w:left w:val="none" w:sz="0" w:space="0" w:color="auto"/>
                    <w:bottom w:val="none" w:sz="0" w:space="0" w:color="auto"/>
                    <w:right w:val="none" w:sz="0" w:space="0" w:color="auto"/>
                  </w:divBdr>
                </w:div>
                <w:div w:id="1033648353">
                  <w:marLeft w:val="0"/>
                  <w:marRight w:val="0"/>
                  <w:marTop w:val="0"/>
                  <w:marBottom w:val="0"/>
                  <w:divBdr>
                    <w:top w:val="none" w:sz="0" w:space="0" w:color="auto"/>
                    <w:left w:val="none" w:sz="0" w:space="0" w:color="auto"/>
                    <w:bottom w:val="dotted" w:sz="6" w:space="0" w:color="DDDDDD"/>
                    <w:right w:val="none" w:sz="0" w:space="0" w:color="auto"/>
                  </w:divBdr>
                </w:div>
              </w:divsChild>
            </w:div>
            <w:div w:id="1870679918">
              <w:marLeft w:val="0"/>
              <w:marRight w:val="0"/>
              <w:marTop w:val="120"/>
              <w:marBottom w:val="0"/>
              <w:divBdr>
                <w:top w:val="none" w:sz="0" w:space="0" w:color="auto"/>
                <w:left w:val="none" w:sz="0" w:space="0" w:color="auto"/>
                <w:bottom w:val="none" w:sz="0" w:space="0" w:color="auto"/>
                <w:right w:val="none" w:sz="0" w:space="0" w:color="auto"/>
              </w:divBdr>
              <w:divsChild>
                <w:div w:id="581914078">
                  <w:marLeft w:val="0"/>
                  <w:marRight w:val="0"/>
                  <w:marTop w:val="0"/>
                  <w:marBottom w:val="0"/>
                  <w:divBdr>
                    <w:top w:val="none" w:sz="0" w:space="0" w:color="auto"/>
                    <w:left w:val="none" w:sz="0" w:space="0" w:color="auto"/>
                    <w:bottom w:val="none" w:sz="0" w:space="0" w:color="auto"/>
                    <w:right w:val="none" w:sz="0" w:space="0" w:color="auto"/>
                  </w:divBdr>
                </w:div>
                <w:div w:id="1203324407">
                  <w:marLeft w:val="0"/>
                  <w:marRight w:val="0"/>
                  <w:marTop w:val="0"/>
                  <w:marBottom w:val="0"/>
                  <w:divBdr>
                    <w:top w:val="none" w:sz="0" w:space="0" w:color="auto"/>
                    <w:left w:val="none" w:sz="0" w:space="0" w:color="auto"/>
                    <w:bottom w:val="dotted" w:sz="6" w:space="0" w:color="DDDDDD"/>
                    <w:right w:val="none" w:sz="0" w:space="0" w:color="auto"/>
                  </w:divBdr>
                </w:div>
              </w:divsChild>
            </w:div>
            <w:div w:id="2033602173">
              <w:marLeft w:val="0"/>
              <w:marRight w:val="0"/>
              <w:marTop w:val="120"/>
              <w:marBottom w:val="0"/>
              <w:divBdr>
                <w:top w:val="none" w:sz="0" w:space="0" w:color="auto"/>
                <w:left w:val="none" w:sz="0" w:space="0" w:color="auto"/>
                <w:bottom w:val="none" w:sz="0" w:space="0" w:color="auto"/>
                <w:right w:val="none" w:sz="0" w:space="0" w:color="auto"/>
              </w:divBdr>
              <w:divsChild>
                <w:div w:id="1604653947">
                  <w:marLeft w:val="0"/>
                  <w:marRight w:val="0"/>
                  <w:marTop w:val="0"/>
                  <w:marBottom w:val="0"/>
                  <w:divBdr>
                    <w:top w:val="none" w:sz="0" w:space="0" w:color="auto"/>
                    <w:left w:val="none" w:sz="0" w:space="0" w:color="auto"/>
                    <w:bottom w:val="dotted" w:sz="6" w:space="0" w:color="DDDDDD"/>
                    <w:right w:val="none" w:sz="0" w:space="0" w:color="auto"/>
                  </w:divBdr>
                </w:div>
                <w:div w:id="1810442413">
                  <w:marLeft w:val="0"/>
                  <w:marRight w:val="0"/>
                  <w:marTop w:val="0"/>
                  <w:marBottom w:val="0"/>
                  <w:divBdr>
                    <w:top w:val="none" w:sz="0" w:space="0" w:color="auto"/>
                    <w:left w:val="none" w:sz="0" w:space="0" w:color="auto"/>
                    <w:bottom w:val="none" w:sz="0" w:space="0" w:color="auto"/>
                    <w:right w:val="none" w:sz="0" w:space="0" w:color="auto"/>
                  </w:divBdr>
                </w:div>
              </w:divsChild>
            </w:div>
            <w:div w:id="2100907034">
              <w:marLeft w:val="0"/>
              <w:marRight w:val="0"/>
              <w:marTop w:val="120"/>
              <w:marBottom w:val="0"/>
              <w:divBdr>
                <w:top w:val="none" w:sz="0" w:space="0" w:color="auto"/>
                <w:left w:val="none" w:sz="0" w:space="0" w:color="auto"/>
                <w:bottom w:val="none" w:sz="0" w:space="0" w:color="auto"/>
                <w:right w:val="none" w:sz="0" w:space="0" w:color="auto"/>
              </w:divBdr>
              <w:divsChild>
                <w:div w:id="1213614538">
                  <w:marLeft w:val="0"/>
                  <w:marRight w:val="0"/>
                  <w:marTop w:val="0"/>
                  <w:marBottom w:val="0"/>
                  <w:divBdr>
                    <w:top w:val="none" w:sz="0" w:space="0" w:color="auto"/>
                    <w:left w:val="none" w:sz="0" w:space="0" w:color="auto"/>
                    <w:bottom w:val="dotted" w:sz="6" w:space="0" w:color="DDDDDD"/>
                    <w:right w:val="none" w:sz="0" w:space="0" w:color="auto"/>
                  </w:divBdr>
                </w:div>
                <w:div w:id="205438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04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dough@dughs.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ruhina\Desktop\&#1087;&#1088;&#1086;&#1077;&#1082;&#1090;_&#1082;&#1086;&#1085;&#1090;&#1088;&#1072;&#1082;&#1090;_&#1087;&#1086;&#1089;&#1090;&#1072;&#1074;&#1082;&#1072;_&#1090;&#1086;&#1074;&#1072;&#1088;&#1072;_2022.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2065158"/>
        <w:category>
          <w:name w:val="Общие"/>
          <w:gallery w:val="placeholder"/>
        </w:category>
        <w:types>
          <w:type w:val="bbPlcHdr"/>
        </w:types>
        <w:behaviors>
          <w:behavior w:val="content"/>
        </w:behaviors>
        <w:guid w:val="{6EDCFE99-09BB-4411-93B9-31A85BEDF1FB}"/>
      </w:docPartPr>
      <w:docPartBody>
        <w:p w:rsidR="00E63239" w:rsidRDefault="00B57502">
          <w:r w:rsidRPr="00464205">
            <w:rPr>
              <w:rStyle w:val="a3"/>
            </w:rPr>
            <w:t>Место для ввода текста.</w:t>
          </w:r>
        </w:p>
      </w:docPartBody>
    </w:docPart>
    <w:docPart>
      <w:docPartPr>
        <w:name w:val="6EA81C2A0B78484E95D7FD1861A1DF4C"/>
        <w:category>
          <w:name w:val="Общие"/>
          <w:gallery w:val="placeholder"/>
        </w:category>
        <w:types>
          <w:type w:val="bbPlcHdr"/>
        </w:types>
        <w:behaviors>
          <w:behavior w:val="content"/>
        </w:behaviors>
        <w:guid w:val="{713700F6-A627-4771-80D7-1F2C8A3B64B0}"/>
      </w:docPartPr>
      <w:docPartBody>
        <w:p w:rsidR="00E63239" w:rsidRDefault="00B57502" w:rsidP="00B57502">
          <w:pPr>
            <w:pStyle w:val="6EA81C2A0B78484E95D7FD1861A1DF4C"/>
          </w:pPr>
          <w:r w:rsidRPr="00464205">
            <w:rPr>
              <w:rStyle w:val="a3"/>
            </w:rPr>
            <w:t>Место для ввода текста.</w:t>
          </w:r>
        </w:p>
      </w:docPartBody>
    </w:docPart>
    <w:docPart>
      <w:docPartPr>
        <w:name w:val="C8D64D8AA71E465D8B52B7D86DAD24A3"/>
        <w:category>
          <w:name w:val="Общие"/>
          <w:gallery w:val="placeholder"/>
        </w:category>
        <w:types>
          <w:type w:val="bbPlcHdr"/>
        </w:types>
        <w:behaviors>
          <w:behavior w:val="content"/>
        </w:behaviors>
        <w:guid w:val="{D6C09EBD-75B1-450A-AFB7-DEFF5FE84F44}"/>
      </w:docPartPr>
      <w:docPartBody>
        <w:p w:rsidR="00E63239" w:rsidRDefault="00B57502" w:rsidP="00B57502">
          <w:pPr>
            <w:pStyle w:val="C8D64D8AA71E465D8B52B7D86DAD24A3"/>
          </w:pPr>
          <w:r w:rsidRPr="00464205">
            <w:rPr>
              <w:rStyle w:val="a3"/>
            </w:rPr>
            <w:t>Место для ввода текста.</w:t>
          </w:r>
        </w:p>
      </w:docPartBody>
    </w:docPart>
    <w:docPart>
      <w:docPartPr>
        <w:name w:val="7BC7BFFD9BCD4E23AABC9C83D34C3C3B"/>
        <w:category>
          <w:name w:val="Общие"/>
          <w:gallery w:val="placeholder"/>
        </w:category>
        <w:types>
          <w:type w:val="bbPlcHdr"/>
        </w:types>
        <w:behaviors>
          <w:behavior w:val="content"/>
        </w:behaviors>
        <w:guid w:val="{059E1D64-B8F6-407F-8723-6EEA06BCE842}"/>
      </w:docPartPr>
      <w:docPartBody>
        <w:p w:rsidR="00E63239" w:rsidRDefault="00B57502" w:rsidP="00B57502">
          <w:pPr>
            <w:pStyle w:val="7BC7BFFD9BCD4E23AABC9C83D34C3C3B"/>
          </w:pPr>
          <w:r w:rsidRPr="00464205">
            <w:rPr>
              <w:rStyle w:val="a3"/>
            </w:rPr>
            <w:t>Место для ввода текста.</w:t>
          </w:r>
        </w:p>
      </w:docPartBody>
    </w:docPart>
    <w:docPart>
      <w:docPartPr>
        <w:name w:val="84F8ED5327814D7F9419E8398B1B19DF"/>
        <w:category>
          <w:name w:val="Общие"/>
          <w:gallery w:val="placeholder"/>
        </w:category>
        <w:types>
          <w:type w:val="bbPlcHdr"/>
        </w:types>
        <w:behaviors>
          <w:behavior w:val="content"/>
        </w:behaviors>
        <w:guid w:val="{C6FF7908-F318-488A-9A95-4A2D355BDDE5}"/>
      </w:docPartPr>
      <w:docPartBody>
        <w:p w:rsidR="00E63239" w:rsidRDefault="00B57502" w:rsidP="00B57502">
          <w:pPr>
            <w:pStyle w:val="84F8ED5327814D7F9419E8398B1B19DF"/>
          </w:pPr>
          <w:r w:rsidRPr="00464205">
            <w:rPr>
              <w:rStyle w:val="a3"/>
            </w:rPr>
            <w:t>Место для ввода текста.</w:t>
          </w:r>
        </w:p>
      </w:docPartBody>
    </w:docPart>
    <w:docPart>
      <w:docPartPr>
        <w:name w:val="01EE8C01BCA54B8CBD795A3AA944C41A"/>
        <w:category>
          <w:name w:val="Общие"/>
          <w:gallery w:val="placeholder"/>
        </w:category>
        <w:types>
          <w:type w:val="bbPlcHdr"/>
        </w:types>
        <w:behaviors>
          <w:behavior w:val="content"/>
        </w:behaviors>
        <w:guid w:val="{34D6AC51-8151-44B9-8D43-B9B1DC2D07EE}"/>
      </w:docPartPr>
      <w:docPartBody>
        <w:p w:rsidR="00E63239" w:rsidRDefault="00B57502" w:rsidP="00B57502">
          <w:pPr>
            <w:pStyle w:val="01EE8C01BCA54B8CBD795A3AA944C41A"/>
          </w:pPr>
          <w:r w:rsidRPr="00464205">
            <w:rPr>
              <w:rStyle w:val="a3"/>
            </w:rPr>
            <w:t>Место для ввода текста.</w:t>
          </w:r>
        </w:p>
      </w:docPartBody>
    </w:docPart>
    <w:docPart>
      <w:docPartPr>
        <w:name w:val="9A6F197D0A9C4834BC9EF75771CD8A6A"/>
        <w:category>
          <w:name w:val="Общие"/>
          <w:gallery w:val="placeholder"/>
        </w:category>
        <w:types>
          <w:type w:val="bbPlcHdr"/>
        </w:types>
        <w:behaviors>
          <w:behavior w:val="content"/>
        </w:behaviors>
        <w:guid w:val="{94C0847C-CDF8-4A7D-88B9-6175D962EE8F}"/>
      </w:docPartPr>
      <w:docPartBody>
        <w:p w:rsidR="00E63239" w:rsidRDefault="00B57502" w:rsidP="00B57502">
          <w:pPr>
            <w:pStyle w:val="9A6F197D0A9C4834BC9EF75771CD8A6A"/>
          </w:pPr>
          <w:r w:rsidRPr="00464205">
            <w:rPr>
              <w:rStyle w:val="a3"/>
            </w:rPr>
            <w:t>Место для ввода текста.</w:t>
          </w:r>
        </w:p>
      </w:docPartBody>
    </w:docPart>
    <w:docPart>
      <w:docPartPr>
        <w:name w:val="F8219B3870AA4B6296738094A134BDDD"/>
        <w:category>
          <w:name w:val="Общие"/>
          <w:gallery w:val="placeholder"/>
        </w:category>
        <w:types>
          <w:type w:val="bbPlcHdr"/>
        </w:types>
        <w:behaviors>
          <w:behavior w:val="content"/>
        </w:behaviors>
        <w:guid w:val="{B6FCB287-A779-4D5B-8F1F-754A0347F97A}"/>
      </w:docPartPr>
      <w:docPartBody>
        <w:p w:rsidR="00E63239" w:rsidRDefault="00B57502" w:rsidP="00B57502">
          <w:pPr>
            <w:pStyle w:val="F8219B3870AA4B6296738094A134BDDD"/>
          </w:pPr>
          <w:r w:rsidRPr="00464205">
            <w:rPr>
              <w:rStyle w:val="a3"/>
            </w:rPr>
            <w:t>Место для ввода текста.</w:t>
          </w:r>
        </w:p>
      </w:docPartBody>
    </w:docPart>
    <w:docPart>
      <w:docPartPr>
        <w:name w:val="DefaultPlaceholder_-1854013440"/>
        <w:category>
          <w:name w:val="Общие"/>
          <w:gallery w:val="placeholder"/>
        </w:category>
        <w:types>
          <w:type w:val="bbPlcHdr"/>
        </w:types>
        <w:behaviors>
          <w:behavior w:val="content"/>
        </w:behaviors>
        <w:guid w:val="{CADD2F9C-C243-4E5F-9C58-5141EF4925BF}"/>
      </w:docPartPr>
      <w:docPartBody>
        <w:p w:rsidR="00F67065" w:rsidRDefault="00E47F7C">
          <w:r w:rsidRPr="005062D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7502"/>
    <w:rsid w:val="000141B5"/>
    <w:rsid w:val="00081C4E"/>
    <w:rsid w:val="00132E4C"/>
    <w:rsid w:val="001958DF"/>
    <w:rsid w:val="00214F4F"/>
    <w:rsid w:val="00247DCA"/>
    <w:rsid w:val="003C5CB1"/>
    <w:rsid w:val="00470FC0"/>
    <w:rsid w:val="004873CB"/>
    <w:rsid w:val="005B0B42"/>
    <w:rsid w:val="005D29C0"/>
    <w:rsid w:val="006C449A"/>
    <w:rsid w:val="007001EB"/>
    <w:rsid w:val="00713899"/>
    <w:rsid w:val="007346EC"/>
    <w:rsid w:val="007D4C4A"/>
    <w:rsid w:val="007F302C"/>
    <w:rsid w:val="00827BAA"/>
    <w:rsid w:val="00885205"/>
    <w:rsid w:val="00936EA2"/>
    <w:rsid w:val="009724F3"/>
    <w:rsid w:val="00A23B73"/>
    <w:rsid w:val="00AC425A"/>
    <w:rsid w:val="00B57502"/>
    <w:rsid w:val="00C41C40"/>
    <w:rsid w:val="00C434F3"/>
    <w:rsid w:val="00C50002"/>
    <w:rsid w:val="00C515EA"/>
    <w:rsid w:val="00C5758A"/>
    <w:rsid w:val="00D01B3A"/>
    <w:rsid w:val="00D52633"/>
    <w:rsid w:val="00DA1174"/>
    <w:rsid w:val="00DD4AF9"/>
    <w:rsid w:val="00DF700A"/>
    <w:rsid w:val="00E47F7C"/>
    <w:rsid w:val="00E63239"/>
    <w:rsid w:val="00EC7680"/>
    <w:rsid w:val="00EF4F61"/>
    <w:rsid w:val="00F67065"/>
    <w:rsid w:val="00F84259"/>
    <w:rsid w:val="00FC546F"/>
    <w:rsid w:val="00FE3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uiPriority w:val="99"/>
    <w:semiHidden/>
    <w:rsid w:val="00E47F7C"/>
    <w:rPr>
      <w:rFonts w:cs="Times New Roman"/>
      <w:color w:val="808080"/>
    </w:rPr>
  </w:style>
  <w:style w:type="paragraph" w:customStyle="1" w:styleId="6EA81C2A0B78484E95D7FD1861A1DF4C">
    <w:name w:val="6EA81C2A0B78484E95D7FD1861A1DF4C"/>
    <w:rsid w:val="00B57502"/>
  </w:style>
  <w:style w:type="paragraph" w:customStyle="1" w:styleId="C8D64D8AA71E465D8B52B7D86DAD24A3">
    <w:name w:val="C8D64D8AA71E465D8B52B7D86DAD24A3"/>
    <w:rsid w:val="00B57502"/>
  </w:style>
  <w:style w:type="paragraph" w:customStyle="1" w:styleId="7BC7BFFD9BCD4E23AABC9C83D34C3C3B">
    <w:name w:val="7BC7BFFD9BCD4E23AABC9C83D34C3C3B"/>
    <w:rsid w:val="00B57502"/>
  </w:style>
  <w:style w:type="paragraph" w:customStyle="1" w:styleId="84F8ED5327814D7F9419E8398B1B19DF">
    <w:name w:val="84F8ED5327814D7F9419E8398B1B19DF"/>
    <w:rsid w:val="00B57502"/>
  </w:style>
  <w:style w:type="paragraph" w:customStyle="1" w:styleId="01EE8C01BCA54B8CBD795A3AA944C41A">
    <w:name w:val="01EE8C01BCA54B8CBD795A3AA944C41A"/>
    <w:rsid w:val="00B57502"/>
  </w:style>
  <w:style w:type="paragraph" w:customStyle="1" w:styleId="9A6F197D0A9C4834BC9EF75771CD8A6A">
    <w:name w:val="9A6F197D0A9C4834BC9EF75771CD8A6A"/>
    <w:rsid w:val="00B57502"/>
  </w:style>
  <w:style w:type="paragraph" w:customStyle="1" w:styleId="F8219B3870AA4B6296738094A134BDDD">
    <w:name w:val="F8219B3870AA4B6296738094A134BDDD"/>
    <w:rsid w:val="00B57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A18C7-9810-4DEE-9C66-C91653905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проект_контракт_поставка_товара_2022</Template>
  <TotalTime>0</TotalTime>
  <Pages>10</Pages>
  <Words>5171</Words>
  <Characters>29476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34578</CharactersWithSpaces>
  <SharedDoc>false</SharedDoc>
  <HLinks>
    <vt:vector size="72" baseType="variant">
      <vt:variant>
        <vt:i4>3801113</vt:i4>
      </vt:variant>
      <vt:variant>
        <vt:i4>24</vt:i4>
      </vt:variant>
      <vt:variant>
        <vt:i4>0</vt:i4>
      </vt:variant>
      <vt:variant>
        <vt:i4>5</vt:i4>
      </vt:variant>
      <vt:variant>
        <vt:lpwstr>mailto:odough@mail.ru</vt:lpwstr>
      </vt:variant>
      <vt:variant>
        <vt:lpwstr/>
      </vt:variant>
      <vt:variant>
        <vt:i4>4915289</vt:i4>
      </vt:variant>
      <vt:variant>
        <vt:i4>21</vt:i4>
      </vt:variant>
      <vt:variant>
        <vt:i4>0</vt:i4>
      </vt:variant>
      <vt:variant>
        <vt:i4>5</vt:i4>
      </vt:variant>
      <vt:variant>
        <vt:lpwstr>consultantplus://offline/ref=CA211A0B75BC859AFBF124DC8061BAE225FE2B069245D205EEFE71D6B146D056961399A5FA2CC62E9B0A8F7652KFqBP</vt:lpwstr>
      </vt:variant>
      <vt:variant>
        <vt:lpwstr/>
      </vt:variant>
      <vt:variant>
        <vt:i4>4915213</vt:i4>
      </vt:variant>
      <vt:variant>
        <vt:i4>18</vt:i4>
      </vt:variant>
      <vt:variant>
        <vt:i4>0</vt:i4>
      </vt:variant>
      <vt:variant>
        <vt:i4>5</vt:i4>
      </vt:variant>
      <vt:variant>
        <vt:lpwstr>consultantplus://offline/ref=CA211A0B75BC859AFBF124DC8061BAE225FF2A06914BD205EEFE71D6B146D056961399A5FA2CC62E9B0A8F7652KFqBP</vt:lpwstr>
      </vt:variant>
      <vt:variant>
        <vt:lpwstr/>
      </vt:variant>
      <vt:variant>
        <vt:i4>4915280</vt:i4>
      </vt:variant>
      <vt:variant>
        <vt:i4>15</vt:i4>
      </vt:variant>
      <vt:variant>
        <vt:i4>0</vt:i4>
      </vt:variant>
      <vt:variant>
        <vt:i4>5</vt:i4>
      </vt:variant>
      <vt:variant>
        <vt:lpwstr>consultantplus://offline/ref=CA211A0B75BC859AFBF124DC8061BAE225FE2902934BD205EEFE71D6B146D056961399A5FA2CC62E9B0A8F7652KFqBP</vt:lpwstr>
      </vt:variant>
      <vt:variant>
        <vt:lpwstr/>
      </vt:variant>
      <vt:variant>
        <vt:i4>4915289</vt:i4>
      </vt:variant>
      <vt:variant>
        <vt:i4>12</vt:i4>
      </vt:variant>
      <vt:variant>
        <vt:i4>0</vt:i4>
      </vt:variant>
      <vt:variant>
        <vt:i4>5</vt:i4>
      </vt:variant>
      <vt:variant>
        <vt:lpwstr>consultantplus://offline/ref=CA211A0B75BC859AFBF124DC8061BAE225FE2B069245D205EEFE71D6B146D056961399A5FA2CC62E9B0A8F7652KFqBP</vt:lpwstr>
      </vt:variant>
      <vt:variant>
        <vt:lpwstr/>
      </vt:variant>
      <vt:variant>
        <vt:i4>4915280</vt:i4>
      </vt:variant>
      <vt:variant>
        <vt:i4>9</vt:i4>
      </vt:variant>
      <vt:variant>
        <vt:i4>0</vt:i4>
      </vt:variant>
      <vt:variant>
        <vt:i4>5</vt:i4>
      </vt:variant>
      <vt:variant>
        <vt:lpwstr>consultantplus://offline/ref=CA211A0B75BC859AFBF124DC8061BAE225FE2902934BD205EEFE71D6B146D056961399A5FA2CC62E9B0A8F7652KFqBP</vt:lpwstr>
      </vt:variant>
      <vt:variant>
        <vt:lpwstr/>
      </vt:variant>
      <vt:variant>
        <vt:i4>1114196</vt:i4>
      </vt:variant>
      <vt:variant>
        <vt:i4>6</vt:i4>
      </vt:variant>
      <vt:variant>
        <vt:i4>0</vt:i4>
      </vt:variant>
      <vt:variant>
        <vt:i4>5</vt:i4>
      </vt:variant>
      <vt:variant>
        <vt:lpwstr>consultantplus://offline/ref=CA211A0B75BC859AFBF124DC8061BAE225FF200C9648D205EEFE71D6B146D0568413C1A9F828D37ACE50D87B50FC1069D4B2B6550CK5qFP</vt:lpwstr>
      </vt:variant>
      <vt:variant>
        <vt:lpwstr/>
      </vt:variant>
      <vt:variant>
        <vt:i4>1114197</vt:i4>
      </vt:variant>
      <vt:variant>
        <vt:i4>3</vt:i4>
      </vt:variant>
      <vt:variant>
        <vt:i4>0</vt:i4>
      </vt:variant>
      <vt:variant>
        <vt:i4>5</vt:i4>
      </vt:variant>
      <vt:variant>
        <vt:lpwstr>consultantplus://offline/ref=CA211A0B75BC859AFBF124DC8061BAE225FF200C9648D205EEFE71D6B146D0568413C1A9FB2CD37ACE50D87B50FC1069D4B2B6550CK5qFP</vt:lpwstr>
      </vt:variant>
      <vt:variant>
        <vt:lpwstr/>
      </vt:variant>
      <vt:variant>
        <vt:i4>1114124</vt:i4>
      </vt:variant>
      <vt:variant>
        <vt:i4>0</vt:i4>
      </vt:variant>
      <vt:variant>
        <vt:i4>0</vt:i4>
      </vt:variant>
      <vt:variant>
        <vt:i4>5</vt:i4>
      </vt:variant>
      <vt:variant>
        <vt:lpwstr>consultantplus://offline/ref=CA211A0B75BC859AFBF124DC8061BAE225FF200C9648D205EEFE71D6B146D0568413C1A9FA29D37ACE50D87B50FC1069D4B2B6550CK5qFP</vt:lpwstr>
      </vt:variant>
      <vt:variant>
        <vt:lpwstr/>
      </vt:variant>
      <vt:variant>
        <vt:i4>983083</vt:i4>
      </vt:variant>
      <vt:variant>
        <vt:i4>6</vt:i4>
      </vt:variant>
      <vt:variant>
        <vt:i4>0</vt:i4>
      </vt:variant>
      <vt:variant>
        <vt:i4>5</vt:i4>
      </vt:variant>
      <vt:variant>
        <vt:lpwstr>http://www.consultant.ru/document/cons_doc_LAW_388926/5a18b3d46fe0fd48f2482cd6ec7ce419763efccd/</vt:lpwstr>
      </vt:variant>
      <vt:variant>
        <vt:lpwstr>dst2331</vt:lpwstr>
      </vt:variant>
      <vt:variant>
        <vt:i4>917547</vt:i4>
      </vt:variant>
      <vt:variant>
        <vt:i4>3</vt:i4>
      </vt:variant>
      <vt:variant>
        <vt:i4>0</vt:i4>
      </vt:variant>
      <vt:variant>
        <vt:i4>5</vt:i4>
      </vt:variant>
      <vt:variant>
        <vt:lpwstr>http://www.consultant.ru/document/cons_doc_LAW_388926/5a18b3d46fe0fd48f2482cd6ec7ce419763efccd/</vt:lpwstr>
      </vt:variant>
      <vt:variant>
        <vt:lpwstr>dst2329</vt:lpwstr>
      </vt:variant>
      <vt:variant>
        <vt:i4>917547</vt:i4>
      </vt:variant>
      <vt:variant>
        <vt:i4>0</vt:i4>
      </vt:variant>
      <vt:variant>
        <vt:i4>0</vt:i4>
      </vt:variant>
      <vt:variant>
        <vt:i4>5</vt:i4>
      </vt:variant>
      <vt:variant>
        <vt:lpwstr>http://www.consultant.ru/document/cons_doc_LAW_388926/5a18b3d46fe0fd48f2482cd6ec7ce419763efccd/</vt:lpwstr>
      </vt:variant>
      <vt:variant>
        <vt:lpwstr>dst2327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creator>НВИ</dc:creator>
  <cp:lastModifiedBy>.</cp:lastModifiedBy>
  <cp:revision>2</cp:revision>
  <cp:lastPrinted>2022-01-26T13:56:00Z</cp:lastPrinted>
  <dcterms:created xsi:type="dcterms:W3CDTF">2024-06-27T10:45:00Z</dcterms:created>
  <dcterms:modified xsi:type="dcterms:W3CDTF">2024-06-27T10:45:00Z</dcterms:modified>
</cp:coreProperties>
</file>