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E544B7" w:rsidRPr="00E544B7">
        <w:rPr>
          <w:b/>
        </w:rPr>
        <w:t>242783000207878420100100230000000000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Default="00180D24" w:rsidP="00180D24">
      <w:pPr>
        <w:autoSpaceDE w:val="0"/>
        <w:autoSpaceDN w:val="0"/>
        <w:adjustRightInd w:val="0"/>
        <w:jc w:val="both"/>
        <w:rPr>
          <w:rFonts w:ascii="Arial" w:hAnsi="Arial" w:cs="Arial"/>
          <w:sz w:val="20"/>
          <w:szCs w:val="20"/>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B6619D" w:rsidRPr="00B6619D">
        <w:rPr>
          <w:b/>
          <w:bCs/>
        </w:rPr>
        <w:t>швейн</w:t>
      </w:r>
      <w:r w:rsidR="00B6619D">
        <w:rPr>
          <w:b/>
          <w:bCs/>
        </w:rPr>
        <w:t>ую</w:t>
      </w:r>
      <w:r w:rsidR="00B6619D" w:rsidRPr="00B6619D">
        <w:rPr>
          <w:b/>
          <w:bCs/>
        </w:rPr>
        <w:t xml:space="preserve"> фурнитур</w:t>
      </w:r>
      <w:r w:rsidR="00B6619D">
        <w:rPr>
          <w:b/>
          <w:bCs/>
        </w:rPr>
        <w:t>у</w:t>
      </w:r>
      <w:r w:rsidR="00E33576">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175EF8"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sidR="00A13D65">
        <w:rPr>
          <w:b/>
        </w:rPr>
        <w:t xml:space="preserve"> </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580B39">
        <w:rPr>
          <w:bCs/>
          <w:lang w:eastAsia="en-US"/>
        </w:rPr>
        <w:t>4</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580B39">
        <w:rPr>
          <w:bCs/>
        </w:rPr>
        <w:t>4</w:t>
      </w:r>
      <w:r w:rsidR="00DD341F" w:rsidRPr="00AD62EF">
        <w:rPr>
          <w:bCs/>
        </w:rPr>
        <w:t xml:space="preserve"> год и на плановый период 202</w:t>
      </w:r>
      <w:r w:rsidR="00580B39">
        <w:rPr>
          <w:bCs/>
        </w:rPr>
        <w:t>5</w:t>
      </w:r>
      <w:r w:rsidR="00DD341F" w:rsidRPr="00AD62EF">
        <w:rPr>
          <w:bCs/>
        </w:rPr>
        <w:t xml:space="preserve"> и 202</w:t>
      </w:r>
      <w:r w:rsidR="00580B39">
        <w:rPr>
          <w:bCs/>
        </w:rPr>
        <w:t>6</w:t>
      </w:r>
      <w:r w:rsidR="00DD341F" w:rsidRPr="00AD62EF">
        <w:rPr>
          <w:bC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w:t>
      </w:r>
      <w:r w:rsidR="00305F73">
        <w:t>5</w:t>
      </w:r>
      <w:r w:rsidRPr="0047775C">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Pr="006D778F" w:rsidRDefault="00A9051C" w:rsidP="00C10510">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535A9D">
        <w:rPr>
          <w:b/>
        </w:rPr>
        <w:t xml:space="preserve">не </w:t>
      </w:r>
      <w:r w:rsidR="00F717D2">
        <w:rPr>
          <w:b/>
        </w:rPr>
        <w:t xml:space="preserve">позднее </w:t>
      </w:r>
      <w:r w:rsidR="00175EF8" w:rsidRPr="00175EF8">
        <w:rPr>
          <w:b/>
        </w:rPr>
        <w:t>30</w:t>
      </w:r>
      <w:r w:rsidR="00F717D2">
        <w:rPr>
          <w:b/>
        </w:rPr>
        <w:t xml:space="preserve"> (</w:t>
      </w:r>
      <w:r w:rsidR="00175EF8">
        <w:rPr>
          <w:b/>
        </w:rPr>
        <w:t>Тридцати</w:t>
      </w:r>
      <w:r w:rsidR="00F717D2">
        <w:rPr>
          <w:b/>
        </w:rPr>
        <w:t xml:space="preserve">) </w:t>
      </w:r>
      <w:r w:rsidR="00175EF8">
        <w:rPr>
          <w:b/>
        </w:rPr>
        <w:t>рабочих</w:t>
      </w:r>
      <w:r w:rsidR="00F717D2">
        <w:rPr>
          <w:b/>
        </w:rPr>
        <w:t xml:space="preserve"> дней с момента заключения контракта</w:t>
      </w:r>
      <w:r w:rsidR="006B0A90">
        <w:rPr>
          <w:b/>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lastRenderedPageBreak/>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AD62EF">
        <w:rPr>
          <w:bCs/>
          <w:lang w:eastAsia="en-US"/>
        </w:rPr>
        <w:t>Поставщик одновременно с передачей товара 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E132DD" w:rsidRPr="00D233C2">
        <w:rPr>
          <w:b/>
        </w:rPr>
        <w:t>20</w:t>
      </w:r>
      <w:r w:rsidR="00F47059" w:rsidRPr="00D233C2">
        <w:rPr>
          <w:b/>
        </w:rPr>
        <w:t xml:space="preserve"> (</w:t>
      </w:r>
      <w:r w:rsidR="00E132DD" w:rsidRPr="00D233C2">
        <w:rPr>
          <w:b/>
        </w:rPr>
        <w:t>Двадцати</w:t>
      </w:r>
      <w:r w:rsidR="00BC214A" w:rsidRPr="00D233C2">
        <w:rPr>
          <w:b/>
        </w:rPr>
        <w:t xml:space="preserve">) </w:t>
      </w:r>
      <w:r w:rsidR="009D16A3" w:rsidRPr="00D233C2">
        <w:rPr>
          <w:b/>
        </w:rPr>
        <w:t>рабоч</w:t>
      </w:r>
      <w:r w:rsidR="00761967" w:rsidRPr="00D233C2">
        <w:rPr>
          <w:b/>
        </w:rPr>
        <w:t>их</w:t>
      </w:r>
      <w:r w:rsidR="009D16A3" w:rsidRPr="00D233C2">
        <w:rPr>
          <w:b/>
        </w:rPr>
        <w:t xml:space="preserve"> дн</w:t>
      </w:r>
      <w:r w:rsidR="00761967" w:rsidRPr="00D233C2">
        <w:rPr>
          <w:b/>
        </w:rPr>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094BCA">
      <w:pPr>
        <w:ind w:firstLine="567"/>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094BCA">
      <w:pPr>
        <w:ind w:firstLine="567"/>
        <w:jc w:val="both"/>
      </w:pPr>
      <w:r w:rsidRPr="00AD62EF">
        <w:t>- отказаться от переданного товара.</w:t>
      </w:r>
    </w:p>
    <w:p w:rsidR="00BC796E" w:rsidRPr="00AD62EF" w:rsidRDefault="00BC796E" w:rsidP="00094BCA">
      <w:pPr>
        <w:autoSpaceDE w:val="0"/>
        <w:autoSpaceDN w:val="0"/>
        <w:ind w:firstLine="567"/>
        <w:jc w:val="both"/>
      </w:pPr>
      <w:r w:rsidRPr="00AD62EF">
        <w:lastRenderedPageBreak/>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94BCA">
      <w:pPr>
        <w:autoSpaceDE w:val="0"/>
        <w:autoSpaceDN w:val="0"/>
        <w:adjustRightInd w:val="0"/>
        <w:ind w:firstLine="567"/>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94BCA">
      <w:pPr>
        <w:ind w:firstLine="567"/>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00331A32" w:rsidRPr="00AD62EF">
        <w:rPr>
          <w:lang w:eastAsia="en-US"/>
        </w:rPr>
        <w:lastRenderedPageBreak/>
        <w:t>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AD62EF">
        <w:rPr>
          <w:b/>
        </w:rPr>
        <w:t>6.4.</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51594B">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BA4074" w:rsidRDefault="00131337" w:rsidP="00D310D1">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580B39">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Pr="00001305"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w:t>
      </w:r>
      <w:r w:rsidR="00F654E9" w:rsidRPr="00001305">
        <w:lastRenderedPageBreak/>
        <w:t>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lastRenderedPageBreak/>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26759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75560D" w:rsidP="0075560D">
      <w:pPr>
        <w:jc w:val="center"/>
        <w:rPr>
          <w:b/>
          <w:bCs/>
        </w:rPr>
      </w:pPr>
      <w:r>
        <w:rPr>
          <w:b/>
        </w:rPr>
        <w:t xml:space="preserve">Спецификация </w:t>
      </w:r>
      <w:r w:rsidRPr="000528FE">
        <w:rPr>
          <w:b/>
        </w:rPr>
        <w:t xml:space="preserve">на поставку </w:t>
      </w:r>
      <w:r w:rsidR="006D778F" w:rsidRPr="006D778F">
        <w:rPr>
          <w:b/>
          <w:bCs/>
        </w:rPr>
        <w:t>швейн</w:t>
      </w:r>
      <w:r w:rsidR="006D778F">
        <w:rPr>
          <w:b/>
          <w:bCs/>
        </w:rPr>
        <w:t>ой</w:t>
      </w:r>
      <w:r w:rsidR="006D778F" w:rsidRPr="006D778F">
        <w:rPr>
          <w:b/>
          <w:bCs/>
        </w:rPr>
        <w:t xml:space="preserve"> фурнитур</w:t>
      </w:r>
      <w:r w:rsidR="006D778F">
        <w:rPr>
          <w:b/>
          <w:bCs/>
        </w:rPr>
        <w:t>ы</w:t>
      </w:r>
      <w:bookmarkStart w:id="1" w:name="_GoBack"/>
      <w:bookmarkEnd w:id="1"/>
      <w:r w:rsidR="00336A3F">
        <w:rPr>
          <w:b/>
          <w:bCs/>
        </w:rPr>
        <w:t xml:space="preserve"> </w:t>
      </w:r>
      <w:r w:rsidRPr="00AD62EF">
        <w:rPr>
          <w:rStyle w:val="a7"/>
        </w:rPr>
        <w:footnoteReference w:id="4"/>
      </w:r>
    </w:p>
    <w:p w:rsidR="00F8020E" w:rsidRDefault="00F8020E" w:rsidP="0075560D">
      <w:pPr>
        <w:jc w:val="center"/>
        <w:rPr>
          <w:b/>
          <w:sz w:val="20"/>
          <w:szCs w:val="20"/>
        </w:rPr>
      </w:pPr>
    </w:p>
    <w:tbl>
      <w:tblPr>
        <w:tblW w:w="517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294"/>
        <w:gridCol w:w="1731"/>
        <w:gridCol w:w="1333"/>
        <w:gridCol w:w="1624"/>
        <w:gridCol w:w="4169"/>
        <w:gridCol w:w="676"/>
        <w:gridCol w:w="876"/>
        <w:gridCol w:w="1299"/>
        <w:gridCol w:w="1049"/>
      </w:tblGrid>
      <w:tr w:rsidR="00CE06A4" w:rsidRPr="00336A3F" w:rsidTr="00CE06A4">
        <w:trPr>
          <w:trHeight w:val="710"/>
        </w:trPr>
        <w:tc>
          <w:tcPr>
            <w:tcW w:w="191" w:type="pct"/>
            <w:shd w:val="clear" w:color="auto" w:fill="auto"/>
            <w:vAlign w:val="center"/>
          </w:tcPr>
          <w:p w:rsidR="00A638D7" w:rsidRPr="00336A3F" w:rsidRDefault="00A638D7" w:rsidP="00336A3F">
            <w:pPr>
              <w:ind w:right="3"/>
              <w:jc w:val="center"/>
              <w:rPr>
                <w:b/>
                <w:sz w:val="20"/>
                <w:szCs w:val="20"/>
              </w:rPr>
            </w:pPr>
            <w:r w:rsidRPr="00336A3F">
              <w:rPr>
                <w:b/>
                <w:sz w:val="20"/>
                <w:szCs w:val="20"/>
              </w:rPr>
              <w:t>№</w:t>
            </w:r>
          </w:p>
          <w:p w:rsidR="00A638D7" w:rsidRPr="00336A3F" w:rsidRDefault="00A638D7" w:rsidP="00336A3F">
            <w:pPr>
              <w:ind w:right="3"/>
              <w:jc w:val="center"/>
              <w:rPr>
                <w:b/>
                <w:sz w:val="20"/>
                <w:szCs w:val="20"/>
              </w:rPr>
            </w:pPr>
            <w:r w:rsidRPr="00336A3F">
              <w:rPr>
                <w:b/>
                <w:sz w:val="20"/>
                <w:szCs w:val="20"/>
              </w:rPr>
              <w:t>п\п</w:t>
            </w:r>
          </w:p>
        </w:tc>
        <w:tc>
          <w:tcPr>
            <w:tcW w:w="733" w:type="pct"/>
            <w:shd w:val="clear" w:color="auto" w:fill="auto"/>
            <w:vAlign w:val="center"/>
          </w:tcPr>
          <w:p w:rsidR="00A638D7" w:rsidRPr="00336A3F" w:rsidRDefault="00A638D7" w:rsidP="00336A3F">
            <w:pPr>
              <w:ind w:right="3"/>
              <w:jc w:val="center"/>
              <w:rPr>
                <w:b/>
                <w:sz w:val="20"/>
                <w:szCs w:val="20"/>
              </w:rPr>
            </w:pPr>
            <w:r w:rsidRPr="00336A3F">
              <w:rPr>
                <w:b/>
                <w:sz w:val="20"/>
                <w:szCs w:val="20"/>
              </w:rPr>
              <w:t xml:space="preserve">Наименование товара </w:t>
            </w:r>
          </w:p>
        </w:tc>
        <w:tc>
          <w:tcPr>
            <w:tcW w:w="553" w:type="pct"/>
            <w:vAlign w:val="center"/>
          </w:tcPr>
          <w:p w:rsidR="00A638D7" w:rsidRPr="00336A3F" w:rsidRDefault="00A638D7" w:rsidP="00336A3F">
            <w:pPr>
              <w:ind w:right="3"/>
              <w:jc w:val="center"/>
              <w:rPr>
                <w:b/>
                <w:sz w:val="20"/>
                <w:szCs w:val="20"/>
              </w:rPr>
            </w:pPr>
            <w:r w:rsidRPr="00336A3F">
              <w:rPr>
                <w:b/>
                <w:sz w:val="20"/>
                <w:szCs w:val="20"/>
              </w:rPr>
              <w:t>ОКПД 2</w:t>
            </w:r>
          </w:p>
        </w:tc>
        <w:tc>
          <w:tcPr>
            <w:tcW w:w="426" w:type="pct"/>
          </w:tcPr>
          <w:p w:rsidR="00A638D7" w:rsidRDefault="00A638D7" w:rsidP="00336A3F">
            <w:pPr>
              <w:ind w:right="3"/>
              <w:jc w:val="center"/>
              <w:rPr>
                <w:b/>
                <w:sz w:val="20"/>
                <w:szCs w:val="20"/>
              </w:rPr>
            </w:pPr>
            <w:r w:rsidRPr="00336A3F">
              <w:rPr>
                <w:b/>
                <w:sz w:val="20"/>
                <w:szCs w:val="20"/>
              </w:rPr>
              <w:t>КТРУ</w:t>
            </w:r>
          </w:p>
        </w:tc>
        <w:tc>
          <w:tcPr>
            <w:tcW w:w="519" w:type="pct"/>
          </w:tcPr>
          <w:p w:rsidR="00A638D7" w:rsidRPr="00336A3F" w:rsidRDefault="00A638D7" w:rsidP="00336A3F">
            <w:pPr>
              <w:ind w:right="3"/>
              <w:jc w:val="center"/>
              <w:rPr>
                <w:b/>
                <w:sz w:val="20"/>
                <w:szCs w:val="20"/>
              </w:rPr>
            </w:pPr>
            <w:r>
              <w:rPr>
                <w:b/>
                <w:sz w:val="20"/>
                <w:szCs w:val="20"/>
              </w:rPr>
              <w:t>Страна происхождения товара</w:t>
            </w:r>
          </w:p>
        </w:tc>
        <w:tc>
          <w:tcPr>
            <w:tcW w:w="1332" w:type="pct"/>
            <w:shd w:val="clear" w:color="auto" w:fill="auto"/>
            <w:vAlign w:val="center"/>
          </w:tcPr>
          <w:p w:rsidR="00A638D7" w:rsidRPr="00336A3F" w:rsidRDefault="00A638D7" w:rsidP="00336A3F">
            <w:pPr>
              <w:ind w:right="3"/>
              <w:jc w:val="center"/>
              <w:rPr>
                <w:b/>
                <w:sz w:val="20"/>
                <w:szCs w:val="20"/>
              </w:rPr>
            </w:pPr>
            <w:r w:rsidRPr="00336A3F">
              <w:rPr>
                <w:b/>
                <w:sz w:val="20"/>
                <w:szCs w:val="20"/>
              </w:rPr>
              <w:t>Технические, функциональные характеристики (потребительские свойства) товара</w:t>
            </w:r>
          </w:p>
        </w:tc>
        <w:tc>
          <w:tcPr>
            <w:tcW w:w="216" w:type="pct"/>
            <w:shd w:val="clear" w:color="auto" w:fill="auto"/>
            <w:vAlign w:val="center"/>
          </w:tcPr>
          <w:p w:rsidR="00A638D7" w:rsidRPr="00336A3F" w:rsidRDefault="00A638D7" w:rsidP="00336A3F">
            <w:pPr>
              <w:ind w:right="3"/>
              <w:jc w:val="center"/>
              <w:rPr>
                <w:b/>
                <w:sz w:val="20"/>
                <w:szCs w:val="20"/>
              </w:rPr>
            </w:pPr>
            <w:r w:rsidRPr="00336A3F">
              <w:rPr>
                <w:b/>
                <w:sz w:val="20"/>
                <w:szCs w:val="20"/>
              </w:rPr>
              <w:t xml:space="preserve">Ед. </w:t>
            </w:r>
          </w:p>
          <w:p w:rsidR="00A638D7" w:rsidRPr="00336A3F" w:rsidRDefault="00A638D7" w:rsidP="00336A3F">
            <w:pPr>
              <w:ind w:right="3"/>
              <w:jc w:val="center"/>
              <w:rPr>
                <w:b/>
                <w:sz w:val="20"/>
                <w:szCs w:val="20"/>
              </w:rPr>
            </w:pPr>
            <w:r w:rsidRPr="00336A3F">
              <w:rPr>
                <w:b/>
                <w:sz w:val="20"/>
                <w:szCs w:val="20"/>
              </w:rPr>
              <w:t>изм.</w:t>
            </w:r>
          </w:p>
        </w:tc>
        <w:tc>
          <w:tcPr>
            <w:tcW w:w="280" w:type="pct"/>
            <w:shd w:val="clear" w:color="auto" w:fill="auto"/>
            <w:vAlign w:val="center"/>
          </w:tcPr>
          <w:p w:rsidR="00A638D7" w:rsidRPr="00336A3F" w:rsidRDefault="00A638D7" w:rsidP="00336A3F">
            <w:pPr>
              <w:ind w:right="3"/>
              <w:jc w:val="center"/>
              <w:rPr>
                <w:b/>
                <w:sz w:val="20"/>
                <w:szCs w:val="20"/>
              </w:rPr>
            </w:pPr>
            <w:r w:rsidRPr="00336A3F">
              <w:rPr>
                <w:b/>
                <w:sz w:val="20"/>
                <w:szCs w:val="20"/>
              </w:rPr>
              <w:t xml:space="preserve">Кол-во </w:t>
            </w:r>
          </w:p>
        </w:tc>
        <w:tc>
          <w:tcPr>
            <w:tcW w:w="414" w:type="pct"/>
            <w:shd w:val="clear" w:color="auto" w:fill="auto"/>
            <w:vAlign w:val="center"/>
          </w:tcPr>
          <w:p w:rsidR="00A638D7" w:rsidRPr="00336A3F" w:rsidRDefault="00A638D7" w:rsidP="00336A3F">
            <w:pPr>
              <w:spacing w:line="230" w:lineRule="auto"/>
              <w:jc w:val="center"/>
              <w:rPr>
                <w:b/>
                <w:sz w:val="20"/>
                <w:szCs w:val="20"/>
              </w:rPr>
            </w:pPr>
            <w:r w:rsidRPr="00336A3F">
              <w:rPr>
                <w:b/>
                <w:sz w:val="20"/>
                <w:szCs w:val="20"/>
              </w:rPr>
              <w:t xml:space="preserve">Цена за </w:t>
            </w:r>
            <w:r>
              <w:rPr>
                <w:b/>
                <w:sz w:val="20"/>
                <w:szCs w:val="20"/>
              </w:rPr>
              <w:t xml:space="preserve">ед., </w:t>
            </w:r>
            <w:r w:rsidRPr="00336A3F">
              <w:rPr>
                <w:b/>
                <w:sz w:val="20"/>
                <w:szCs w:val="20"/>
              </w:rPr>
              <w:t>руб.</w:t>
            </w:r>
          </w:p>
        </w:tc>
        <w:tc>
          <w:tcPr>
            <w:tcW w:w="335" w:type="pct"/>
            <w:shd w:val="clear" w:color="auto" w:fill="auto"/>
            <w:vAlign w:val="center"/>
          </w:tcPr>
          <w:p w:rsidR="00A638D7" w:rsidRPr="00336A3F" w:rsidRDefault="00A638D7" w:rsidP="00336A3F">
            <w:pPr>
              <w:ind w:right="3"/>
              <w:jc w:val="center"/>
              <w:rPr>
                <w:b/>
                <w:sz w:val="20"/>
                <w:szCs w:val="20"/>
              </w:rPr>
            </w:pPr>
            <w:r>
              <w:rPr>
                <w:b/>
                <w:sz w:val="20"/>
                <w:szCs w:val="20"/>
              </w:rPr>
              <w:t>Сумма, р</w:t>
            </w:r>
            <w:r w:rsidRPr="00336A3F">
              <w:rPr>
                <w:b/>
                <w:sz w:val="20"/>
                <w:szCs w:val="20"/>
              </w:rPr>
              <w:t>у</w:t>
            </w:r>
            <w:r>
              <w:rPr>
                <w:b/>
                <w:sz w:val="20"/>
                <w:szCs w:val="20"/>
              </w:rPr>
              <w:t>б</w:t>
            </w:r>
            <w:r w:rsidRPr="00336A3F">
              <w:rPr>
                <w:b/>
                <w:sz w:val="20"/>
                <w:szCs w:val="20"/>
              </w:rPr>
              <w:t>.</w:t>
            </w:r>
          </w:p>
        </w:tc>
      </w:tr>
      <w:tr w:rsidR="00CE06A4" w:rsidRPr="00336A3F" w:rsidTr="00CE06A4">
        <w:trPr>
          <w:trHeight w:val="217"/>
        </w:trPr>
        <w:tc>
          <w:tcPr>
            <w:tcW w:w="191" w:type="pct"/>
            <w:shd w:val="clear" w:color="auto" w:fill="auto"/>
            <w:vAlign w:val="center"/>
          </w:tcPr>
          <w:p w:rsidR="00A638D7" w:rsidRPr="00336A3F" w:rsidRDefault="00A638D7" w:rsidP="00633B67">
            <w:pPr>
              <w:jc w:val="center"/>
              <w:rPr>
                <w:sz w:val="20"/>
                <w:szCs w:val="20"/>
              </w:rPr>
            </w:pPr>
            <w:r w:rsidRPr="00336A3F">
              <w:rPr>
                <w:sz w:val="20"/>
                <w:szCs w:val="20"/>
              </w:rPr>
              <w:t>1</w:t>
            </w:r>
          </w:p>
        </w:tc>
        <w:tc>
          <w:tcPr>
            <w:tcW w:w="733" w:type="pct"/>
            <w:shd w:val="clear" w:color="auto" w:fill="auto"/>
            <w:vAlign w:val="center"/>
          </w:tcPr>
          <w:p w:rsidR="00A638D7" w:rsidRPr="00336A3F" w:rsidRDefault="00A638D7" w:rsidP="00633B67">
            <w:pPr>
              <w:jc w:val="center"/>
              <w:rPr>
                <w:sz w:val="20"/>
                <w:szCs w:val="20"/>
              </w:rPr>
            </w:pPr>
            <w:r>
              <w:rPr>
                <w:bCs/>
                <w:sz w:val="20"/>
              </w:rPr>
              <w:t>Иглы для швейной машины</w:t>
            </w:r>
          </w:p>
        </w:tc>
        <w:tc>
          <w:tcPr>
            <w:tcW w:w="553" w:type="pct"/>
            <w:vAlign w:val="center"/>
          </w:tcPr>
          <w:p w:rsidR="00A638D7" w:rsidRPr="00336A3F" w:rsidRDefault="00A638D7" w:rsidP="00A638D7">
            <w:pPr>
              <w:jc w:val="center"/>
              <w:rPr>
                <w:sz w:val="20"/>
                <w:szCs w:val="20"/>
              </w:rPr>
            </w:pPr>
            <w:r w:rsidRPr="00A638D7">
              <w:rPr>
                <w:sz w:val="20"/>
                <w:szCs w:val="20"/>
              </w:rPr>
              <w:t>25.93.18.110 «Иглы швейные из черных металлов»</w:t>
            </w:r>
          </w:p>
        </w:tc>
        <w:tc>
          <w:tcPr>
            <w:tcW w:w="426" w:type="pct"/>
          </w:tcPr>
          <w:p w:rsidR="00A638D7" w:rsidRPr="00336A3F" w:rsidRDefault="00A638D7" w:rsidP="00633B67">
            <w:pPr>
              <w:jc w:val="both"/>
              <w:rPr>
                <w:sz w:val="20"/>
                <w:szCs w:val="20"/>
              </w:rPr>
            </w:pPr>
            <w:r>
              <w:rPr>
                <w:color w:val="000000"/>
                <w:sz w:val="20"/>
                <w:szCs w:val="20"/>
              </w:rPr>
              <w:t>25.93.18.110-00000001</w:t>
            </w:r>
          </w:p>
        </w:tc>
        <w:tc>
          <w:tcPr>
            <w:tcW w:w="519" w:type="pct"/>
          </w:tcPr>
          <w:p w:rsidR="00A638D7" w:rsidRPr="00336A3F" w:rsidRDefault="00A638D7" w:rsidP="00633B67">
            <w:pPr>
              <w:jc w:val="both"/>
              <w:rPr>
                <w:sz w:val="20"/>
                <w:szCs w:val="20"/>
              </w:rPr>
            </w:pPr>
          </w:p>
        </w:tc>
        <w:tc>
          <w:tcPr>
            <w:tcW w:w="1332" w:type="pct"/>
            <w:shd w:val="clear" w:color="auto" w:fill="auto"/>
            <w:vAlign w:val="center"/>
          </w:tcPr>
          <w:p w:rsidR="00A638D7" w:rsidRPr="00D67479" w:rsidRDefault="00A638D7" w:rsidP="00633B67">
            <w:pPr>
              <w:widowControl w:val="0"/>
              <w:autoSpaceDE w:val="0"/>
              <w:autoSpaceDN w:val="0"/>
              <w:adjustRightInd w:val="0"/>
              <w:rPr>
                <w:color w:val="0D0D0D"/>
                <w:sz w:val="20"/>
              </w:rPr>
            </w:pPr>
          </w:p>
        </w:tc>
        <w:tc>
          <w:tcPr>
            <w:tcW w:w="216" w:type="pct"/>
            <w:shd w:val="clear" w:color="auto" w:fill="auto"/>
            <w:vAlign w:val="center"/>
          </w:tcPr>
          <w:p w:rsidR="00A638D7" w:rsidRPr="00336A3F" w:rsidRDefault="00A638D7" w:rsidP="00633B67">
            <w:pPr>
              <w:jc w:val="center"/>
              <w:rPr>
                <w:sz w:val="20"/>
                <w:szCs w:val="20"/>
              </w:rPr>
            </w:pPr>
            <w:proofErr w:type="spellStart"/>
            <w:r w:rsidRPr="00336A3F">
              <w:rPr>
                <w:sz w:val="20"/>
                <w:szCs w:val="20"/>
              </w:rPr>
              <w:t>шт</w:t>
            </w:r>
            <w:proofErr w:type="spellEnd"/>
          </w:p>
        </w:tc>
        <w:tc>
          <w:tcPr>
            <w:tcW w:w="280" w:type="pct"/>
            <w:shd w:val="clear" w:color="auto" w:fill="auto"/>
            <w:vAlign w:val="center"/>
          </w:tcPr>
          <w:p w:rsidR="00A638D7" w:rsidRPr="00336A3F" w:rsidRDefault="00A638D7" w:rsidP="00633B67">
            <w:pPr>
              <w:jc w:val="center"/>
              <w:rPr>
                <w:sz w:val="20"/>
                <w:szCs w:val="20"/>
              </w:rPr>
            </w:pPr>
          </w:p>
        </w:tc>
        <w:tc>
          <w:tcPr>
            <w:tcW w:w="414" w:type="pct"/>
            <w:shd w:val="clear" w:color="auto" w:fill="auto"/>
            <w:vAlign w:val="center"/>
          </w:tcPr>
          <w:p w:rsidR="00A638D7" w:rsidRPr="00336A3F" w:rsidRDefault="00A638D7" w:rsidP="00633B67">
            <w:pPr>
              <w:jc w:val="center"/>
              <w:rPr>
                <w:sz w:val="20"/>
                <w:szCs w:val="20"/>
              </w:rPr>
            </w:pPr>
          </w:p>
        </w:tc>
        <w:tc>
          <w:tcPr>
            <w:tcW w:w="335" w:type="pct"/>
            <w:shd w:val="clear" w:color="auto" w:fill="auto"/>
            <w:vAlign w:val="center"/>
          </w:tcPr>
          <w:p w:rsidR="00A638D7" w:rsidRPr="00336A3F" w:rsidRDefault="00A638D7" w:rsidP="00633B67">
            <w:pPr>
              <w:jc w:val="center"/>
              <w:rPr>
                <w:sz w:val="20"/>
                <w:szCs w:val="20"/>
              </w:rPr>
            </w:pPr>
          </w:p>
        </w:tc>
      </w:tr>
      <w:tr w:rsidR="00CE06A4" w:rsidRPr="00336A3F" w:rsidTr="00CE06A4">
        <w:trPr>
          <w:trHeight w:val="217"/>
        </w:trPr>
        <w:tc>
          <w:tcPr>
            <w:tcW w:w="191" w:type="pct"/>
            <w:shd w:val="clear" w:color="auto" w:fill="auto"/>
            <w:vAlign w:val="center"/>
          </w:tcPr>
          <w:p w:rsidR="00A638D7" w:rsidRPr="00336A3F" w:rsidRDefault="00A638D7" w:rsidP="00633B67">
            <w:pPr>
              <w:jc w:val="center"/>
              <w:rPr>
                <w:sz w:val="20"/>
                <w:szCs w:val="20"/>
              </w:rPr>
            </w:pPr>
            <w:r w:rsidRPr="00336A3F">
              <w:rPr>
                <w:sz w:val="20"/>
                <w:szCs w:val="20"/>
              </w:rPr>
              <w:t>2</w:t>
            </w:r>
          </w:p>
        </w:tc>
        <w:tc>
          <w:tcPr>
            <w:tcW w:w="733" w:type="pct"/>
            <w:shd w:val="clear" w:color="auto" w:fill="auto"/>
            <w:vAlign w:val="center"/>
          </w:tcPr>
          <w:p w:rsidR="00A638D7" w:rsidRPr="00336A3F" w:rsidRDefault="00A638D7" w:rsidP="00633B67">
            <w:pPr>
              <w:jc w:val="center"/>
              <w:rPr>
                <w:sz w:val="20"/>
                <w:szCs w:val="20"/>
              </w:rPr>
            </w:pPr>
            <w:r>
              <w:rPr>
                <w:bCs/>
                <w:sz w:val="20"/>
              </w:rPr>
              <w:t>Иглы для швейной машины</w:t>
            </w:r>
          </w:p>
        </w:tc>
        <w:tc>
          <w:tcPr>
            <w:tcW w:w="553" w:type="pct"/>
            <w:vAlign w:val="center"/>
          </w:tcPr>
          <w:p w:rsidR="00A638D7" w:rsidRPr="00336A3F" w:rsidRDefault="00A638D7" w:rsidP="00633B67">
            <w:pPr>
              <w:jc w:val="center"/>
              <w:rPr>
                <w:sz w:val="20"/>
                <w:szCs w:val="20"/>
              </w:rPr>
            </w:pPr>
            <w:r w:rsidRPr="00A638D7">
              <w:rPr>
                <w:sz w:val="20"/>
                <w:szCs w:val="20"/>
              </w:rPr>
              <w:t>25.93.18.110 «Иглы швейные из черных металлов»</w:t>
            </w:r>
          </w:p>
        </w:tc>
        <w:tc>
          <w:tcPr>
            <w:tcW w:w="426" w:type="pct"/>
          </w:tcPr>
          <w:p w:rsidR="00A638D7" w:rsidRPr="00336A3F" w:rsidRDefault="00A638D7" w:rsidP="00633B67">
            <w:pPr>
              <w:jc w:val="both"/>
              <w:rPr>
                <w:sz w:val="20"/>
                <w:szCs w:val="20"/>
              </w:rPr>
            </w:pPr>
            <w:r>
              <w:rPr>
                <w:color w:val="000000"/>
                <w:sz w:val="20"/>
                <w:szCs w:val="20"/>
              </w:rPr>
              <w:t>25.93.18.110-00000001</w:t>
            </w:r>
          </w:p>
        </w:tc>
        <w:tc>
          <w:tcPr>
            <w:tcW w:w="519" w:type="pct"/>
          </w:tcPr>
          <w:p w:rsidR="00A638D7" w:rsidRPr="00336A3F" w:rsidRDefault="00A638D7" w:rsidP="00633B67">
            <w:pPr>
              <w:jc w:val="both"/>
              <w:rPr>
                <w:sz w:val="20"/>
                <w:szCs w:val="20"/>
              </w:rPr>
            </w:pPr>
          </w:p>
        </w:tc>
        <w:tc>
          <w:tcPr>
            <w:tcW w:w="1332" w:type="pct"/>
            <w:shd w:val="clear" w:color="auto" w:fill="auto"/>
          </w:tcPr>
          <w:p w:rsidR="00A638D7" w:rsidRPr="00D67479" w:rsidRDefault="00A638D7" w:rsidP="00633B67">
            <w:pPr>
              <w:rPr>
                <w:sz w:val="20"/>
              </w:rPr>
            </w:pPr>
          </w:p>
        </w:tc>
        <w:tc>
          <w:tcPr>
            <w:tcW w:w="216" w:type="pct"/>
            <w:shd w:val="clear" w:color="auto" w:fill="auto"/>
            <w:vAlign w:val="center"/>
          </w:tcPr>
          <w:p w:rsidR="00A638D7" w:rsidRPr="00336A3F" w:rsidRDefault="00A638D7" w:rsidP="00633B67">
            <w:pPr>
              <w:jc w:val="center"/>
              <w:rPr>
                <w:sz w:val="20"/>
                <w:szCs w:val="20"/>
              </w:rPr>
            </w:pPr>
            <w:proofErr w:type="spellStart"/>
            <w:r w:rsidRPr="00336A3F">
              <w:rPr>
                <w:sz w:val="20"/>
                <w:szCs w:val="20"/>
              </w:rPr>
              <w:t>шт</w:t>
            </w:r>
            <w:proofErr w:type="spellEnd"/>
          </w:p>
        </w:tc>
        <w:tc>
          <w:tcPr>
            <w:tcW w:w="280" w:type="pct"/>
            <w:shd w:val="clear" w:color="auto" w:fill="auto"/>
            <w:vAlign w:val="center"/>
          </w:tcPr>
          <w:p w:rsidR="00A638D7" w:rsidRPr="00336A3F" w:rsidRDefault="00A638D7" w:rsidP="00633B67">
            <w:pPr>
              <w:jc w:val="center"/>
              <w:rPr>
                <w:sz w:val="20"/>
                <w:szCs w:val="20"/>
              </w:rPr>
            </w:pPr>
          </w:p>
        </w:tc>
        <w:tc>
          <w:tcPr>
            <w:tcW w:w="414" w:type="pct"/>
            <w:shd w:val="clear" w:color="auto" w:fill="auto"/>
            <w:vAlign w:val="center"/>
          </w:tcPr>
          <w:p w:rsidR="00A638D7" w:rsidRPr="00336A3F" w:rsidRDefault="00A638D7" w:rsidP="00633B67">
            <w:pPr>
              <w:jc w:val="center"/>
              <w:rPr>
                <w:sz w:val="20"/>
                <w:szCs w:val="20"/>
              </w:rPr>
            </w:pPr>
          </w:p>
        </w:tc>
        <w:tc>
          <w:tcPr>
            <w:tcW w:w="335" w:type="pct"/>
            <w:shd w:val="clear" w:color="auto" w:fill="auto"/>
            <w:vAlign w:val="center"/>
          </w:tcPr>
          <w:p w:rsidR="00A638D7" w:rsidRPr="00336A3F" w:rsidRDefault="00A638D7" w:rsidP="00633B67">
            <w:pPr>
              <w:jc w:val="center"/>
              <w:rPr>
                <w:sz w:val="20"/>
                <w:szCs w:val="20"/>
              </w:rPr>
            </w:pPr>
          </w:p>
        </w:tc>
      </w:tr>
      <w:tr w:rsidR="00CE06A4" w:rsidRPr="00336A3F" w:rsidTr="00CE06A4">
        <w:trPr>
          <w:trHeight w:val="217"/>
        </w:trPr>
        <w:tc>
          <w:tcPr>
            <w:tcW w:w="191" w:type="pct"/>
            <w:shd w:val="clear" w:color="auto" w:fill="auto"/>
            <w:vAlign w:val="center"/>
          </w:tcPr>
          <w:p w:rsidR="00A638D7" w:rsidRPr="00336A3F" w:rsidRDefault="00A638D7" w:rsidP="00633B67">
            <w:pPr>
              <w:jc w:val="center"/>
              <w:rPr>
                <w:sz w:val="20"/>
                <w:szCs w:val="20"/>
              </w:rPr>
            </w:pPr>
            <w:r w:rsidRPr="00336A3F">
              <w:rPr>
                <w:sz w:val="20"/>
                <w:szCs w:val="20"/>
              </w:rPr>
              <w:t>3</w:t>
            </w:r>
          </w:p>
        </w:tc>
        <w:tc>
          <w:tcPr>
            <w:tcW w:w="733" w:type="pct"/>
            <w:shd w:val="clear" w:color="auto" w:fill="auto"/>
            <w:vAlign w:val="center"/>
          </w:tcPr>
          <w:p w:rsidR="00A638D7" w:rsidRPr="00336A3F" w:rsidRDefault="00A638D7" w:rsidP="00633B67">
            <w:pPr>
              <w:jc w:val="center"/>
              <w:rPr>
                <w:sz w:val="20"/>
                <w:szCs w:val="20"/>
              </w:rPr>
            </w:pPr>
            <w:r>
              <w:rPr>
                <w:bCs/>
                <w:sz w:val="20"/>
              </w:rPr>
              <w:t>Иглы для швейной машины</w:t>
            </w:r>
          </w:p>
        </w:tc>
        <w:tc>
          <w:tcPr>
            <w:tcW w:w="553" w:type="pct"/>
            <w:vAlign w:val="center"/>
          </w:tcPr>
          <w:p w:rsidR="00A638D7" w:rsidRPr="00336A3F" w:rsidRDefault="00A638D7" w:rsidP="00633B67">
            <w:pPr>
              <w:jc w:val="center"/>
              <w:rPr>
                <w:sz w:val="20"/>
                <w:szCs w:val="20"/>
              </w:rPr>
            </w:pPr>
            <w:r w:rsidRPr="00A638D7">
              <w:rPr>
                <w:sz w:val="20"/>
                <w:szCs w:val="20"/>
              </w:rPr>
              <w:t>25.93.18.110 «Иглы швейные из черных металлов»</w:t>
            </w:r>
          </w:p>
        </w:tc>
        <w:tc>
          <w:tcPr>
            <w:tcW w:w="426" w:type="pct"/>
          </w:tcPr>
          <w:p w:rsidR="00A638D7" w:rsidRPr="00336A3F" w:rsidRDefault="00A638D7" w:rsidP="00633B67">
            <w:pPr>
              <w:jc w:val="both"/>
              <w:rPr>
                <w:sz w:val="20"/>
                <w:szCs w:val="20"/>
              </w:rPr>
            </w:pPr>
            <w:r>
              <w:rPr>
                <w:color w:val="000000"/>
                <w:sz w:val="20"/>
                <w:szCs w:val="20"/>
              </w:rPr>
              <w:t>25.93.18.110-00000001</w:t>
            </w:r>
          </w:p>
        </w:tc>
        <w:tc>
          <w:tcPr>
            <w:tcW w:w="519" w:type="pct"/>
          </w:tcPr>
          <w:p w:rsidR="00A638D7" w:rsidRPr="00336A3F" w:rsidRDefault="00A638D7" w:rsidP="00633B67">
            <w:pPr>
              <w:jc w:val="both"/>
              <w:rPr>
                <w:sz w:val="20"/>
                <w:szCs w:val="20"/>
              </w:rPr>
            </w:pPr>
          </w:p>
        </w:tc>
        <w:tc>
          <w:tcPr>
            <w:tcW w:w="1332" w:type="pct"/>
            <w:shd w:val="clear" w:color="auto" w:fill="auto"/>
          </w:tcPr>
          <w:p w:rsidR="00A638D7" w:rsidRPr="00D67479" w:rsidRDefault="00A638D7" w:rsidP="00633B67">
            <w:pPr>
              <w:rPr>
                <w:sz w:val="20"/>
              </w:rPr>
            </w:pPr>
          </w:p>
        </w:tc>
        <w:tc>
          <w:tcPr>
            <w:tcW w:w="216" w:type="pct"/>
            <w:shd w:val="clear" w:color="auto" w:fill="auto"/>
            <w:vAlign w:val="center"/>
          </w:tcPr>
          <w:p w:rsidR="00A638D7" w:rsidRPr="00336A3F" w:rsidRDefault="00A638D7" w:rsidP="00633B67">
            <w:pPr>
              <w:jc w:val="center"/>
              <w:rPr>
                <w:sz w:val="20"/>
                <w:szCs w:val="20"/>
              </w:rPr>
            </w:pPr>
            <w:proofErr w:type="spellStart"/>
            <w:r w:rsidRPr="00336A3F">
              <w:rPr>
                <w:sz w:val="20"/>
                <w:szCs w:val="20"/>
              </w:rPr>
              <w:t>шт</w:t>
            </w:r>
            <w:proofErr w:type="spellEnd"/>
          </w:p>
        </w:tc>
        <w:tc>
          <w:tcPr>
            <w:tcW w:w="280" w:type="pct"/>
            <w:shd w:val="clear" w:color="auto" w:fill="auto"/>
            <w:vAlign w:val="center"/>
          </w:tcPr>
          <w:p w:rsidR="00A638D7" w:rsidRPr="00336A3F" w:rsidRDefault="00A638D7" w:rsidP="00633B67">
            <w:pPr>
              <w:jc w:val="center"/>
              <w:rPr>
                <w:sz w:val="20"/>
                <w:szCs w:val="20"/>
              </w:rPr>
            </w:pPr>
          </w:p>
        </w:tc>
        <w:tc>
          <w:tcPr>
            <w:tcW w:w="414" w:type="pct"/>
            <w:shd w:val="clear" w:color="auto" w:fill="auto"/>
            <w:vAlign w:val="center"/>
          </w:tcPr>
          <w:p w:rsidR="00A638D7" w:rsidRPr="00336A3F" w:rsidRDefault="00A638D7" w:rsidP="00633B67">
            <w:pPr>
              <w:jc w:val="center"/>
              <w:rPr>
                <w:sz w:val="20"/>
                <w:szCs w:val="20"/>
              </w:rPr>
            </w:pPr>
          </w:p>
        </w:tc>
        <w:tc>
          <w:tcPr>
            <w:tcW w:w="335" w:type="pct"/>
            <w:shd w:val="clear" w:color="auto" w:fill="auto"/>
            <w:vAlign w:val="center"/>
          </w:tcPr>
          <w:p w:rsidR="00A638D7" w:rsidRPr="00336A3F" w:rsidRDefault="00A638D7" w:rsidP="00633B67">
            <w:pPr>
              <w:jc w:val="center"/>
              <w:rPr>
                <w:sz w:val="20"/>
                <w:szCs w:val="20"/>
              </w:rPr>
            </w:pPr>
          </w:p>
        </w:tc>
      </w:tr>
      <w:tr w:rsidR="00A638D7" w:rsidRPr="00336A3F" w:rsidTr="00CE06A4">
        <w:trPr>
          <w:trHeight w:val="217"/>
        </w:trPr>
        <w:tc>
          <w:tcPr>
            <w:tcW w:w="191" w:type="pct"/>
          </w:tcPr>
          <w:p w:rsidR="00A638D7" w:rsidRPr="00336A3F" w:rsidRDefault="00A638D7" w:rsidP="00633B67">
            <w:pPr>
              <w:jc w:val="right"/>
              <w:rPr>
                <w:b/>
                <w:sz w:val="20"/>
                <w:szCs w:val="20"/>
              </w:rPr>
            </w:pPr>
          </w:p>
        </w:tc>
        <w:tc>
          <w:tcPr>
            <w:tcW w:w="4474" w:type="pct"/>
            <w:gridSpan w:val="8"/>
          </w:tcPr>
          <w:p w:rsidR="00A638D7" w:rsidRPr="00336A3F" w:rsidRDefault="00A638D7" w:rsidP="00633B67">
            <w:pPr>
              <w:jc w:val="right"/>
              <w:rPr>
                <w:b/>
                <w:sz w:val="20"/>
                <w:szCs w:val="20"/>
              </w:rPr>
            </w:pPr>
            <w:r>
              <w:rPr>
                <w:b/>
                <w:sz w:val="20"/>
                <w:szCs w:val="20"/>
              </w:rPr>
              <w:t>Цена контракта:</w:t>
            </w:r>
          </w:p>
        </w:tc>
        <w:tc>
          <w:tcPr>
            <w:tcW w:w="335" w:type="pct"/>
          </w:tcPr>
          <w:p w:rsidR="00A638D7" w:rsidRPr="00336A3F" w:rsidRDefault="00A638D7" w:rsidP="00633B67">
            <w:pPr>
              <w:jc w:val="center"/>
              <w:rPr>
                <w:b/>
                <w:sz w:val="20"/>
                <w:szCs w:val="20"/>
              </w:rPr>
            </w:pPr>
          </w:p>
        </w:tc>
      </w:tr>
    </w:tbl>
    <w:p w:rsidR="00476C3E" w:rsidRDefault="00476C3E" w:rsidP="0075560D">
      <w:pPr>
        <w:jc w:val="center"/>
        <w:rPr>
          <w:b/>
          <w:sz w:val="20"/>
          <w:szCs w:val="20"/>
        </w:rPr>
      </w:pPr>
    </w:p>
    <w:p w:rsidR="00CE06A4" w:rsidRPr="00CE06A4" w:rsidRDefault="00CE06A4" w:rsidP="00CE06A4">
      <w:pPr>
        <w:tabs>
          <w:tab w:val="left" w:pos="7920"/>
        </w:tabs>
        <w:spacing w:line="228" w:lineRule="auto"/>
        <w:ind w:right="-143"/>
        <w:rPr>
          <w:b/>
          <w:bCs/>
          <w:szCs w:val="28"/>
        </w:rPr>
      </w:pPr>
      <w:r w:rsidRPr="00CE06A4">
        <w:rPr>
          <w:b/>
          <w:bCs/>
          <w:szCs w:val="28"/>
        </w:rPr>
        <w:t xml:space="preserve">Составил: </w:t>
      </w:r>
    </w:p>
    <w:p w:rsidR="00CE06A4" w:rsidRPr="00CE06A4" w:rsidRDefault="00CE06A4" w:rsidP="00CE06A4">
      <w:pPr>
        <w:spacing w:line="228" w:lineRule="auto"/>
        <w:ind w:right="-143"/>
        <w:jc w:val="both"/>
        <w:rPr>
          <w:b/>
          <w:bCs/>
        </w:rPr>
      </w:pPr>
      <w:r w:rsidRPr="00CE06A4">
        <w:rPr>
          <w:b/>
          <w:bCs/>
        </w:rPr>
        <w:t>Агент по снабжению отдела материально-технического снабжения</w:t>
      </w:r>
    </w:p>
    <w:p w:rsidR="00CE06A4" w:rsidRPr="00CE06A4" w:rsidRDefault="00CE06A4" w:rsidP="00CE06A4">
      <w:pPr>
        <w:spacing w:line="228" w:lineRule="auto"/>
        <w:ind w:right="-143"/>
        <w:jc w:val="both"/>
        <w:rPr>
          <w:b/>
          <w:bCs/>
        </w:rPr>
      </w:pPr>
      <w:r w:rsidRPr="00CE06A4">
        <w:rPr>
          <w:b/>
          <w:bCs/>
        </w:rPr>
        <w:t>Управления делами Администрации Губернатора Санкт-Петербурга</w:t>
      </w:r>
      <w:r w:rsidRPr="00CE06A4">
        <w:rPr>
          <w:b/>
        </w:rPr>
        <w:t xml:space="preserve">                                                                                                         А.В. Вепрева</w:t>
      </w:r>
    </w:p>
    <w:p w:rsidR="00CE06A4" w:rsidRPr="00CE06A4" w:rsidRDefault="00CE06A4" w:rsidP="00CE06A4">
      <w:pPr>
        <w:widowControl w:val="0"/>
        <w:numPr>
          <w:ilvl w:val="12"/>
          <w:numId w:val="0"/>
        </w:numPr>
        <w:tabs>
          <w:tab w:val="left" w:pos="2058"/>
        </w:tabs>
        <w:spacing w:line="228" w:lineRule="auto"/>
        <w:ind w:right="-143"/>
        <w:rPr>
          <w:b/>
        </w:rPr>
      </w:pPr>
    </w:p>
    <w:p w:rsidR="00CE06A4" w:rsidRPr="00CE06A4" w:rsidRDefault="00CE06A4" w:rsidP="00CE06A4">
      <w:pPr>
        <w:widowControl w:val="0"/>
        <w:numPr>
          <w:ilvl w:val="12"/>
          <w:numId w:val="0"/>
        </w:numPr>
        <w:tabs>
          <w:tab w:val="left" w:pos="2058"/>
        </w:tabs>
        <w:spacing w:line="228" w:lineRule="auto"/>
        <w:ind w:right="-143"/>
        <w:rPr>
          <w:b/>
        </w:rPr>
      </w:pPr>
      <w:r w:rsidRPr="00CE06A4">
        <w:rPr>
          <w:b/>
        </w:rPr>
        <w:t>Согласовано:</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Заведующий отделом материально-технического снабжения</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Управления делами Администрации Губернатора Санкт-Петербурга                                                                                                         А.А. Анохин</w:t>
      </w:r>
    </w:p>
    <w:p w:rsidR="00336A3F" w:rsidRDefault="00336A3F" w:rsidP="0075560D">
      <w:pPr>
        <w:jc w:val="center"/>
        <w:rPr>
          <w:b/>
          <w:sz w:val="20"/>
          <w:szCs w:val="20"/>
        </w:rPr>
      </w:pPr>
    </w:p>
    <w:sectPr w:rsidR="00336A3F"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595" w:rsidRDefault="00AF7595" w:rsidP="00792689">
      <w:r>
        <w:separator/>
      </w:r>
    </w:p>
  </w:endnote>
  <w:endnote w:type="continuationSeparator" w:id="0">
    <w:p w:rsidR="00AF7595" w:rsidRDefault="00AF7595"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595" w:rsidRDefault="00AF7595" w:rsidP="00792689">
      <w:r>
        <w:separator/>
      </w:r>
    </w:p>
  </w:footnote>
  <w:footnote w:type="continuationSeparator" w:id="0">
    <w:p w:rsidR="00AF7595" w:rsidRDefault="00AF7595"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Default="00FE21C7" w:rsidP="006405B9">
      <w:pPr>
        <w:jc w:val="both"/>
      </w:pPr>
      <w:r w:rsidRPr="004A4AEE">
        <w:rPr>
          <w:rStyle w:val="a7"/>
          <w:sz w:val="16"/>
          <w:szCs w:val="16"/>
        </w:rPr>
        <w:footnoteRef/>
      </w:r>
      <w:r w:rsidR="00A13D65">
        <w:rPr>
          <w:sz w:val="16"/>
          <w:szCs w:val="16"/>
        </w:rPr>
        <w:t xml:space="preserve"> </w:t>
      </w:r>
      <w:r w:rsidRPr="004A4AEE">
        <w:rPr>
          <w:sz w:val="16"/>
          <w:szCs w:val="16"/>
        </w:rPr>
        <w:t xml:space="preserve">Заполняется </w:t>
      </w:r>
      <w:r w:rsidR="0048248C">
        <w:rPr>
          <w:sz w:val="16"/>
          <w:szCs w:val="16"/>
        </w:rPr>
        <w:t>Государственным</w:t>
      </w:r>
      <w:r w:rsidR="0048248C" w:rsidRPr="004A4AEE">
        <w:rPr>
          <w:sz w:val="16"/>
          <w:szCs w:val="16"/>
        </w:rPr>
        <w:t xml:space="preserve"> </w:t>
      </w:r>
      <w:r w:rsidRPr="00FA38F7">
        <w:rPr>
          <w:sz w:val="16"/>
          <w:szCs w:val="16"/>
        </w:rPr>
        <w:t xml:space="preserve">заказчиком </w:t>
      </w:r>
      <w:r w:rsidRPr="00FA38F7">
        <w:rPr>
          <w:bCs/>
          <w:sz w:val="16"/>
          <w:szCs w:val="16"/>
        </w:rPr>
        <w:t>при подготовке проекта контракта к заключению</w:t>
      </w:r>
      <w:r w:rsidRPr="00FA38F7">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FA38F7">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FA38F7">
          <w:rPr>
            <w:rStyle w:val="af3"/>
            <w:sz w:val="16"/>
            <w:szCs w:val="16"/>
            <w:lang w:eastAsia="en-US"/>
          </w:rPr>
          <w:t>https://estore.gz-spb.ru/</w:t>
        </w:r>
      </w:hyperlink>
      <w:r w:rsidR="00FA38F7" w:rsidRPr="00FA38F7">
        <w:rPr>
          <w:sz w:val="16"/>
          <w:szCs w:val="16"/>
          <w:lang w:eastAsia="en-US"/>
        </w:rPr>
        <w:t>)</w:t>
      </w:r>
      <w:r w:rsidRPr="00FA38F7">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63E" w:rsidRDefault="009E763E">
    <w:pPr>
      <w:pStyle w:val="ac"/>
      <w:jc w:val="center"/>
    </w:pPr>
    <w:r>
      <w:fldChar w:fldCharType="begin"/>
    </w:r>
    <w:r>
      <w:instrText>PAGE   \* MERGEFORMAT</w:instrText>
    </w:r>
    <w:r>
      <w:fldChar w:fldCharType="separate"/>
    </w:r>
    <w:r w:rsidR="00315964">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D08"/>
    <w:rsid w:val="00001305"/>
    <w:rsid w:val="00003B45"/>
    <w:rsid w:val="00007339"/>
    <w:rsid w:val="000127E1"/>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4BCA"/>
    <w:rsid w:val="00097F32"/>
    <w:rsid w:val="000A6F1B"/>
    <w:rsid w:val="000B1109"/>
    <w:rsid w:val="000B161D"/>
    <w:rsid w:val="000B30A1"/>
    <w:rsid w:val="000C4A1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17D7"/>
    <w:rsid w:val="00111A73"/>
    <w:rsid w:val="00124304"/>
    <w:rsid w:val="0012595E"/>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5EF8"/>
    <w:rsid w:val="001776F7"/>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2603"/>
    <w:rsid w:val="001F7BDF"/>
    <w:rsid w:val="00202F01"/>
    <w:rsid w:val="00203F09"/>
    <w:rsid w:val="002048C0"/>
    <w:rsid w:val="002060F7"/>
    <w:rsid w:val="00206DA0"/>
    <w:rsid w:val="00210593"/>
    <w:rsid w:val="0021154B"/>
    <w:rsid w:val="00212A27"/>
    <w:rsid w:val="00212AAF"/>
    <w:rsid w:val="00220DA5"/>
    <w:rsid w:val="0022151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3292"/>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C5B"/>
    <w:rsid w:val="00402502"/>
    <w:rsid w:val="0041082D"/>
    <w:rsid w:val="00411AD4"/>
    <w:rsid w:val="004137A8"/>
    <w:rsid w:val="0042049C"/>
    <w:rsid w:val="00420745"/>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6B26"/>
    <w:rsid w:val="005070F2"/>
    <w:rsid w:val="005100BE"/>
    <w:rsid w:val="005110DD"/>
    <w:rsid w:val="00512291"/>
    <w:rsid w:val="005134C2"/>
    <w:rsid w:val="00514367"/>
    <w:rsid w:val="0051594B"/>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B0E10"/>
    <w:rsid w:val="005B3A7D"/>
    <w:rsid w:val="005B506D"/>
    <w:rsid w:val="005C126B"/>
    <w:rsid w:val="005C4120"/>
    <w:rsid w:val="005C791F"/>
    <w:rsid w:val="005D1A20"/>
    <w:rsid w:val="005D277E"/>
    <w:rsid w:val="005D388E"/>
    <w:rsid w:val="005D45C5"/>
    <w:rsid w:val="005D4771"/>
    <w:rsid w:val="005D6AF4"/>
    <w:rsid w:val="005D7970"/>
    <w:rsid w:val="005D7DE2"/>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3B67"/>
    <w:rsid w:val="00635F12"/>
    <w:rsid w:val="00636499"/>
    <w:rsid w:val="006405B9"/>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1636"/>
    <w:rsid w:val="00683972"/>
    <w:rsid w:val="00683C4B"/>
    <w:rsid w:val="0069081E"/>
    <w:rsid w:val="00694F3B"/>
    <w:rsid w:val="006A12F2"/>
    <w:rsid w:val="006A190B"/>
    <w:rsid w:val="006A43E2"/>
    <w:rsid w:val="006A7A5F"/>
    <w:rsid w:val="006B030C"/>
    <w:rsid w:val="006B0A90"/>
    <w:rsid w:val="006B2629"/>
    <w:rsid w:val="006B28DC"/>
    <w:rsid w:val="006B3F2F"/>
    <w:rsid w:val="006B56C3"/>
    <w:rsid w:val="006B5E3E"/>
    <w:rsid w:val="006B7E64"/>
    <w:rsid w:val="006C4D24"/>
    <w:rsid w:val="006D0086"/>
    <w:rsid w:val="006D778F"/>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35F5"/>
    <w:rsid w:val="0073428B"/>
    <w:rsid w:val="00737CA7"/>
    <w:rsid w:val="0074159C"/>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43A9"/>
    <w:rsid w:val="007B0D5E"/>
    <w:rsid w:val="007B1D79"/>
    <w:rsid w:val="007C4AD2"/>
    <w:rsid w:val="007C72B4"/>
    <w:rsid w:val="007C73B8"/>
    <w:rsid w:val="007D12BE"/>
    <w:rsid w:val="007D57E9"/>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763E"/>
    <w:rsid w:val="009E7B92"/>
    <w:rsid w:val="009F2613"/>
    <w:rsid w:val="009F2AA6"/>
    <w:rsid w:val="009F3979"/>
    <w:rsid w:val="009F5097"/>
    <w:rsid w:val="009F5E20"/>
    <w:rsid w:val="009F6E13"/>
    <w:rsid w:val="00A03586"/>
    <w:rsid w:val="00A13D65"/>
    <w:rsid w:val="00A1422A"/>
    <w:rsid w:val="00A173C6"/>
    <w:rsid w:val="00A210F3"/>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638D7"/>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BC6"/>
    <w:rsid w:val="00AD62EF"/>
    <w:rsid w:val="00AE3583"/>
    <w:rsid w:val="00AE3B63"/>
    <w:rsid w:val="00AE453A"/>
    <w:rsid w:val="00AF0F8B"/>
    <w:rsid w:val="00AF21CC"/>
    <w:rsid w:val="00AF3555"/>
    <w:rsid w:val="00AF523B"/>
    <w:rsid w:val="00AF7595"/>
    <w:rsid w:val="00AF791D"/>
    <w:rsid w:val="00B02D57"/>
    <w:rsid w:val="00B06B1B"/>
    <w:rsid w:val="00B10F5C"/>
    <w:rsid w:val="00B11708"/>
    <w:rsid w:val="00B12B08"/>
    <w:rsid w:val="00B25366"/>
    <w:rsid w:val="00B2724B"/>
    <w:rsid w:val="00B27EF8"/>
    <w:rsid w:val="00B300AB"/>
    <w:rsid w:val="00B35CF2"/>
    <w:rsid w:val="00B375E4"/>
    <w:rsid w:val="00B43366"/>
    <w:rsid w:val="00B44A1F"/>
    <w:rsid w:val="00B4584E"/>
    <w:rsid w:val="00B462D0"/>
    <w:rsid w:val="00B4751F"/>
    <w:rsid w:val="00B57015"/>
    <w:rsid w:val="00B6177A"/>
    <w:rsid w:val="00B61CF3"/>
    <w:rsid w:val="00B64E17"/>
    <w:rsid w:val="00B65ABE"/>
    <w:rsid w:val="00B6619D"/>
    <w:rsid w:val="00B67763"/>
    <w:rsid w:val="00B717E2"/>
    <w:rsid w:val="00B74062"/>
    <w:rsid w:val="00B74DD7"/>
    <w:rsid w:val="00B81A6E"/>
    <w:rsid w:val="00B8372E"/>
    <w:rsid w:val="00B8398F"/>
    <w:rsid w:val="00B8440C"/>
    <w:rsid w:val="00B9205C"/>
    <w:rsid w:val="00B93121"/>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42B"/>
    <w:rsid w:val="00CB627B"/>
    <w:rsid w:val="00CC291F"/>
    <w:rsid w:val="00CC3089"/>
    <w:rsid w:val="00CC4303"/>
    <w:rsid w:val="00CC526D"/>
    <w:rsid w:val="00CC593F"/>
    <w:rsid w:val="00CC6430"/>
    <w:rsid w:val="00CD1631"/>
    <w:rsid w:val="00CD24D4"/>
    <w:rsid w:val="00CD5D22"/>
    <w:rsid w:val="00CE06A4"/>
    <w:rsid w:val="00CE3E98"/>
    <w:rsid w:val="00CE4B39"/>
    <w:rsid w:val="00CE5DE5"/>
    <w:rsid w:val="00CE5E19"/>
    <w:rsid w:val="00CF023F"/>
    <w:rsid w:val="00CF4C81"/>
    <w:rsid w:val="00CF52E5"/>
    <w:rsid w:val="00CF79F4"/>
    <w:rsid w:val="00D0013E"/>
    <w:rsid w:val="00D01343"/>
    <w:rsid w:val="00D01F3D"/>
    <w:rsid w:val="00D023FB"/>
    <w:rsid w:val="00D027B1"/>
    <w:rsid w:val="00D04631"/>
    <w:rsid w:val="00D058AD"/>
    <w:rsid w:val="00D1536E"/>
    <w:rsid w:val="00D17454"/>
    <w:rsid w:val="00D21FFB"/>
    <w:rsid w:val="00D233C2"/>
    <w:rsid w:val="00D241CA"/>
    <w:rsid w:val="00D24325"/>
    <w:rsid w:val="00D310D1"/>
    <w:rsid w:val="00D36F83"/>
    <w:rsid w:val="00D41612"/>
    <w:rsid w:val="00D423F5"/>
    <w:rsid w:val="00D44520"/>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32DD"/>
    <w:rsid w:val="00E17FF8"/>
    <w:rsid w:val="00E20958"/>
    <w:rsid w:val="00E20C62"/>
    <w:rsid w:val="00E21D6F"/>
    <w:rsid w:val="00E23B83"/>
    <w:rsid w:val="00E315B2"/>
    <w:rsid w:val="00E32B90"/>
    <w:rsid w:val="00E33576"/>
    <w:rsid w:val="00E33C11"/>
    <w:rsid w:val="00E3620C"/>
    <w:rsid w:val="00E37C62"/>
    <w:rsid w:val="00E4656E"/>
    <w:rsid w:val="00E513EB"/>
    <w:rsid w:val="00E544B7"/>
    <w:rsid w:val="00E621A0"/>
    <w:rsid w:val="00E64C78"/>
    <w:rsid w:val="00E71ACE"/>
    <w:rsid w:val="00E72044"/>
    <w:rsid w:val="00E743E3"/>
    <w:rsid w:val="00E757B3"/>
    <w:rsid w:val="00E772A2"/>
    <w:rsid w:val="00E77853"/>
    <w:rsid w:val="00E801FB"/>
    <w:rsid w:val="00E80DC2"/>
    <w:rsid w:val="00E82171"/>
    <w:rsid w:val="00E83E08"/>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F45CF3"/>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82A6F-3996-4607-8E86-96A9BA76A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726</TotalTime>
  <Pages>9</Pages>
  <Words>3560</Words>
  <Characters>27319</Characters>
  <Application>Microsoft Office Word</Application>
  <DocSecurity>0</DocSecurity>
  <Lines>227</Lines>
  <Paragraphs>61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Иванов Дмитрий Игоревич</cp:lastModifiedBy>
  <cp:revision>69</cp:revision>
  <cp:lastPrinted>2021-06-10T12:41:00Z</cp:lastPrinted>
  <dcterms:created xsi:type="dcterms:W3CDTF">2022-01-14T10:02:00Z</dcterms:created>
  <dcterms:modified xsi:type="dcterms:W3CDTF">2024-07-02T13:10:00Z</dcterms:modified>
</cp:coreProperties>
</file>