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E544B7" w:rsidRPr="00E544B7">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BF4EC6">
        <w:rPr>
          <w:b/>
        </w:rPr>
        <w:t>ручной инструмент</w:t>
      </w:r>
      <w:r w:rsidR="00E33576">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175EF8"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E35B23"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175EF8" w:rsidRPr="00175EF8">
        <w:rPr>
          <w:b/>
        </w:rPr>
        <w:t>30</w:t>
      </w:r>
      <w:r w:rsidR="00F717D2">
        <w:rPr>
          <w:b/>
        </w:rPr>
        <w:t xml:space="preserve"> (</w:t>
      </w:r>
      <w:r w:rsidR="00175EF8">
        <w:rPr>
          <w:b/>
        </w:rPr>
        <w:t>Тридцати</w:t>
      </w:r>
      <w:r w:rsidR="00F717D2">
        <w:rPr>
          <w:b/>
        </w:rPr>
        <w:t xml:space="preserve">) </w:t>
      </w:r>
      <w:r w:rsidR="00175EF8">
        <w:rPr>
          <w:b/>
        </w:rPr>
        <w:t>рабочих</w:t>
      </w:r>
      <w:r w:rsidR="00F717D2">
        <w:rPr>
          <w:b/>
        </w:rPr>
        <w:t xml:space="preserve"> дней с момента заключения контракта</w:t>
      </w:r>
      <w:r w:rsidR="006B0A90">
        <w:rPr>
          <w:b/>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E132DD" w:rsidRPr="00D233C2">
        <w:rPr>
          <w:b/>
        </w:rPr>
        <w:t>20</w:t>
      </w:r>
      <w:r w:rsidR="00F47059" w:rsidRPr="00D233C2">
        <w:rPr>
          <w:b/>
        </w:rPr>
        <w:t xml:space="preserve"> (</w:t>
      </w:r>
      <w:r w:rsidR="00E132DD" w:rsidRPr="00D233C2">
        <w:rPr>
          <w:b/>
        </w:rPr>
        <w:t>Двадцати</w:t>
      </w:r>
      <w:r w:rsidR="00BC214A" w:rsidRPr="00D233C2">
        <w:rPr>
          <w:b/>
        </w:rPr>
        <w:t xml:space="preserve">) </w:t>
      </w:r>
      <w:r w:rsidR="009D16A3" w:rsidRPr="00D233C2">
        <w:rPr>
          <w:b/>
        </w:rPr>
        <w:t>рабоч</w:t>
      </w:r>
      <w:r w:rsidR="00761967" w:rsidRPr="00D233C2">
        <w:rPr>
          <w:b/>
        </w:rPr>
        <w:t>их</w:t>
      </w:r>
      <w:r w:rsidR="009D16A3" w:rsidRPr="00D233C2">
        <w:rPr>
          <w:b/>
        </w:rPr>
        <w:t xml:space="preserve"> дн</w:t>
      </w:r>
      <w:r w:rsidR="00761967" w:rsidRPr="00D233C2">
        <w:rPr>
          <w:b/>
        </w:rPr>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094BCA">
      <w:pPr>
        <w:ind w:firstLine="567"/>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094BCA">
      <w:pPr>
        <w:ind w:firstLine="567"/>
        <w:jc w:val="both"/>
      </w:pPr>
      <w:r w:rsidRPr="00AD62EF">
        <w:t>- отказаться от переданного товара.</w:t>
      </w:r>
    </w:p>
    <w:p w:rsidR="00BC796E" w:rsidRPr="00AD62EF" w:rsidRDefault="00BC796E" w:rsidP="00094BCA">
      <w:pPr>
        <w:autoSpaceDE w:val="0"/>
        <w:autoSpaceDN w:val="0"/>
        <w:ind w:firstLine="567"/>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94BCA">
      <w:pPr>
        <w:autoSpaceDE w:val="0"/>
        <w:autoSpaceDN w:val="0"/>
        <w:adjustRightInd w:val="0"/>
        <w:ind w:firstLine="567"/>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94BCA">
      <w:pPr>
        <w:ind w:firstLine="567"/>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AD62EF">
        <w:rPr>
          <w:b/>
        </w:rPr>
        <w:t>6.4.</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51594B">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sidR="00F654E9" w:rsidRPr="00001305">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lastRenderedPageBreak/>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75560D" w:rsidP="0075560D">
      <w:pPr>
        <w:jc w:val="center"/>
        <w:rPr>
          <w:b/>
          <w:bCs/>
        </w:rPr>
      </w:pPr>
      <w:r>
        <w:rPr>
          <w:b/>
        </w:rPr>
        <w:t xml:space="preserve">Спецификация </w:t>
      </w:r>
      <w:r w:rsidRPr="000528FE">
        <w:rPr>
          <w:b/>
        </w:rPr>
        <w:t xml:space="preserve">на </w:t>
      </w:r>
      <w:r w:rsidR="000357B2">
        <w:rPr>
          <w:b/>
        </w:rPr>
        <w:t xml:space="preserve">поставку </w:t>
      </w:r>
      <w:r w:rsidR="000357B2" w:rsidRPr="000357B2">
        <w:rPr>
          <w:b/>
        </w:rPr>
        <w:t>ручно</w:t>
      </w:r>
      <w:r w:rsidR="000357B2">
        <w:rPr>
          <w:b/>
        </w:rPr>
        <w:t>го</w:t>
      </w:r>
      <w:r w:rsidR="000357B2" w:rsidRPr="000357B2">
        <w:rPr>
          <w:b/>
        </w:rPr>
        <w:t xml:space="preserve"> инструмент</w:t>
      </w:r>
      <w:r w:rsidR="000357B2">
        <w:rPr>
          <w:b/>
        </w:rPr>
        <w:t>а</w:t>
      </w:r>
      <w:r w:rsidR="000357B2" w:rsidRPr="000357B2">
        <w:rPr>
          <w:b/>
        </w:rPr>
        <w:t xml:space="preserve"> </w:t>
      </w:r>
      <w:r w:rsidRPr="00AD62EF">
        <w:rPr>
          <w:rStyle w:val="a7"/>
        </w:rPr>
        <w:footnoteReference w:id="4"/>
      </w:r>
    </w:p>
    <w:p w:rsidR="00F8020E" w:rsidRDefault="00F8020E" w:rsidP="0075560D">
      <w:pPr>
        <w:jc w:val="center"/>
        <w:rPr>
          <w:b/>
          <w:sz w:val="20"/>
          <w:szCs w:val="20"/>
        </w:rPr>
      </w:pPr>
    </w:p>
    <w:tbl>
      <w:tblPr>
        <w:tblW w:w="515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199"/>
        <w:gridCol w:w="2931"/>
        <w:gridCol w:w="1681"/>
        <w:gridCol w:w="3995"/>
        <w:gridCol w:w="646"/>
        <w:gridCol w:w="839"/>
        <w:gridCol w:w="1247"/>
        <w:gridCol w:w="9"/>
        <w:gridCol w:w="1469"/>
      </w:tblGrid>
      <w:tr w:rsidR="005A7B24" w:rsidRPr="00336A3F" w:rsidTr="005A7B24">
        <w:trPr>
          <w:trHeight w:val="710"/>
        </w:trPr>
        <w:tc>
          <w:tcPr>
            <w:tcW w:w="185" w:type="pct"/>
            <w:shd w:val="clear" w:color="auto" w:fill="auto"/>
            <w:vAlign w:val="center"/>
          </w:tcPr>
          <w:p w:rsidR="005A7B24" w:rsidRPr="00336A3F" w:rsidRDefault="005A7B24" w:rsidP="00336A3F">
            <w:pPr>
              <w:ind w:right="3"/>
              <w:jc w:val="center"/>
              <w:rPr>
                <w:b/>
                <w:sz w:val="20"/>
                <w:szCs w:val="20"/>
              </w:rPr>
            </w:pPr>
            <w:r w:rsidRPr="00336A3F">
              <w:rPr>
                <w:b/>
                <w:sz w:val="20"/>
                <w:szCs w:val="20"/>
              </w:rPr>
              <w:t>№</w:t>
            </w:r>
          </w:p>
          <w:p w:rsidR="005A7B24" w:rsidRPr="00336A3F" w:rsidRDefault="005A7B24" w:rsidP="00336A3F">
            <w:pPr>
              <w:ind w:right="3"/>
              <w:jc w:val="center"/>
              <w:rPr>
                <w:b/>
                <w:sz w:val="20"/>
                <w:szCs w:val="20"/>
              </w:rPr>
            </w:pPr>
            <w:r w:rsidRPr="00336A3F">
              <w:rPr>
                <w:b/>
                <w:sz w:val="20"/>
                <w:szCs w:val="20"/>
              </w:rPr>
              <w:t>п\п</w:t>
            </w:r>
          </w:p>
        </w:tc>
        <w:tc>
          <w:tcPr>
            <w:tcW w:w="705" w:type="pct"/>
            <w:shd w:val="clear" w:color="auto" w:fill="auto"/>
            <w:vAlign w:val="center"/>
          </w:tcPr>
          <w:p w:rsidR="005A7B24" w:rsidRPr="00336A3F" w:rsidRDefault="005A7B24" w:rsidP="00336A3F">
            <w:pPr>
              <w:ind w:right="3"/>
              <w:jc w:val="center"/>
              <w:rPr>
                <w:b/>
                <w:sz w:val="20"/>
                <w:szCs w:val="20"/>
              </w:rPr>
            </w:pPr>
            <w:r w:rsidRPr="00336A3F">
              <w:rPr>
                <w:b/>
                <w:sz w:val="20"/>
                <w:szCs w:val="20"/>
              </w:rPr>
              <w:t xml:space="preserve">Наименование товара </w:t>
            </w:r>
          </w:p>
        </w:tc>
        <w:tc>
          <w:tcPr>
            <w:tcW w:w="940" w:type="pct"/>
            <w:vAlign w:val="center"/>
          </w:tcPr>
          <w:p w:rsidR="005A7B24" w:rsidRPr="00336A3F" w:rsidRDefault="005A7B24" w:rsidP="00336A3F">
            <w:pPr>
              <w:ind w:right="3"/>
              <w:jc w:val="center"/>
              <w:rPr>
                <w:b/>
                <w:sz w:val="20"/>
                <w:szCs w:val="20"/>
              </w:rPr>
            </w:pPr>
            <w:r w:rsidRPr="00336A3F">
              <w:rPr>
                <w:b/>
                <w:sz w:val="20"/>
                <w:szCs w:val="20"/>
              </w:rPr>
              <w:t>ОКПД 2</w:t>
            </w:r>
          </w:p>
        </w:tc>
        <w:tc>
          <w:tcPr>
            <w:tcW w:w="539" w:type="pct"/>
          </w:tcPr>
          <w:p w:rsidR="005A7B24" w:rsidRPr="00336A3F" w:rsidRDefault="005A7B24" w:rsidP="00336A3F">
            <w:pPr>
              <w:ind w:right="3"/>
              <w:jc w:val="center"/>
              <w:rPr>
                <w:b/>
                <w:sz w:val="20"/>
                <w:szCs w:val="20"/>
              </w:rPr>
            </w:pPr>
            <w:r>
              <w:rPr>
                <w:b/>
                <w:sz w:val="20"/>
                <w:szCs w:val="20"/>
              </w:rPr>
              <w:t>Страна происхождения товара</w:t>
            </w:r>
          </w:p>
        </w:tc>
        <w:tc>
          <w:tcPr>
            <w:tcW w:w="1281" w:type="pct"/>
            <w:shd w:val="clear" w:color="auto" w:fill="auto"/>
            <w:vAlign w:val="center"/>
          </w:tcPr>
          <w:p w:rsidR="005A7B24" w:rsidRPr="00336A3F" w:rsidRDefault="005A7B24" w:rsidP="00336A3F">
            <w:pPr>
              <w:ind w:right="3"/>
              <w:jc w:val="center"/>
              <w:rPr>
                <w:b/>
                <w:sz w:val="20"/>
                <w:szCs w:val="20"/>
              </w:rPr>
            </w:pPr>
            <w:r w:rsidRPr="00336A3F">
              <w:rPr>
                <w:b/>
                <w:sz w:val="20"/>
                <w:szCs w:val="20"/>
              </w:rPr>
              <w:t>Технические, функциональные характеристики (потребительские свойства) товара</w:t>
            </w:r>
          </w:p>
        </w:tc>
        <w:tc>
          <w:tcPr>
            <w:tcW w:w="207" w:type="pct"/>
            <w:shd w:val="clear" w:color="auto" w:fill="auto"/>
            <w:vAlign w:val="center"/>
          </w:tcPr>
          <w:p w:rsidR="005A7B24" w:rsidRPr="00336A3F" w:rsidRDefault="005A7B24" w:rsidP="00336A3F">
            <w:pPr>
              <w:ind w:right="3"/>
              <w:jc w:val="center"/>
              <w:rPr>
                <w:b/>
                <w:sz w:val="20"/>
                <w:szCs w:val="20"/>
              </w:rPr>
            </w:pPr>
            <w:r w:rsidRPr="00336A3F">
              <w:rPr>
                <w:b/>
                <w:sz w:val="20"/>
                <w:szCs w:val="20"/>
              </w:rPr>
              <w:t xml:space="preserve">Ед. </w:t>
            </w:r>
          </w:p>
          <w:p w:rsidR="005A7B24" w:rsidRPr="00336A3F" w:rsidRDefault="005A7B24" w:rsidP="00336A3F">
            <w:pPr>
              <w:ind w:right="3"/>
              <w:jc w:val="center"/>
              <w:rPr>
                <w:b/>
                <w:sz w:val="20"/>
                <w:szCs w:val="20"/>
              </w:rPr>
            </w:pPr>
            <w:r w:rsidRPr="00336A3F">
              <w:rPr>
                <w:b/>
                <w:sz w:val="20"/>
                <w:szCs w:val="20"/>
              </w:rPr>
              <w:t>изм.</w:t>
            </w:r>
          </w:p>
        </w:tc>
        <w:tc>
          <w:tcPr>
            <w:tcW w:w="269" w:type="pct"/>
            <w:shd w:val="clear" w:color="auto" w:fill="auto"/>
            <w:vAlign w:val="center"/>
          </w:tcPr>
          <w:p w:rsidR="005A7B24" w:rsidRPr="00336A3F" w:rsidRDefault="005A7B24" w:rsidP="00336A3F">
            <w:pPr>
              <w:ind w:right="3"/>
              <w:jc w:val="center"/>
              <w:rPr>
                <w:b/>
                <w:sz w:val="20"/>
                <w:szCs w:val="20"/>
              </w:rPr>
            </w:pPr>
            <w:r w:rsidRPr="00336A3F">
              <w:rPr>
                <w:b/>
                <w:sz w:val="20"/>
                <w:szCs w:val="20"/>
              </w:rPr>
              <w:t xml:space="preserve">Кол-во </w:t>
            </w:r>
          </w:p>
        </w:tc>
        <w:tc>
          <w:tcPr>
            <w:tcW w:w="400" w:type="pct"/>
            <w:shd w:val="clear" w:color="auto" w:fill="auto"/>
            <w:vAlign w:val="center"/>
          </w:tcPr>
          <w:p w:rsidR="005A7B24" w:rsidRPr="00336A3F" w:rsidRDefault="005A7B24" w:rsidP="00336A3F">
            <w:pPr>
              <w:spacing w:line="230" w:lineRule="auto"/>
              <w:jc w:val="center"/>
              <w:rPr>
                <w:b/>
                <w:sz w:val="20"/>
                <w:szCs w:val="20"/>
              </w:rPr>
            </w:pPr>
            <w:r w:rsidRPr="00336A3F">
              <w:rPr>
                <w:b/>
                <w:sz w:val="20"/>
                <w:szCs w:val="20"/>
              </w:rPr>
              <w:t xml:space="preserve">Цена за </w:t>
            </w:r>
            <w:r>
              <w:rPr>
                <w:b/>
                <w:sz w:val="20"/>
                <w:szCs w:val="20"/>
              </w:rPr>
              <w:t xml:space="preserve">ед., </w:t>
            </w:r>
            <w:r w:rsidRPr="00336A3F">
              <w:rPr>
                <w:b/>
                <w:sz w:val="20"/>
                <w:szCs w:val="20"/>
              </w:rPr>
              <w:t>руб.</w:t>
            </w:r>
          </w:p>
        </w:tc>
        <w:tc>
          <w:tcPr>
            <w:tcW w:w="474" w:type="pct"/>
            <w:gridSpan w:val="2"/>
            <w:shd w:val="clear" w:color="auto" w:fill="auto"/>
            <w:vAlign w:val="center"/>
          </w:tcPr>
          <w:p w:rsidR="005A7B24" w:rsidRPr="00336A3F" w:rsidRDefault="005A7B24" w:rsidP="00336A3F">
            <w:pPr>
              <w:ind w:right="3"/>
              <w:jc w:val="center"/>
              <w:rPr>
                <w:b/>
                <w:sz w:val="20"/>
                <w:szCs w:val="20"/>
              </w:rPr>
            </w:pPr>
            <w:r>
              <w:rPr>
                <w:b/>
                <w:sz w:val="20"/>
                <w:szCs w:val="20"/>
              </w:rPr>
              <w:t>Сумма, р</w:t>
            </w:r>
            <w:r w:rsidRPr="00336A3F">
              <w:rPr>
                <w:b/>
                <w:sz w:val="20"/>
                <w:szCs w:val="20"/>
              </w:rPr>
              <w:t>у</w:t>
            </w:r>
            <w:r>
              <w:rPr>
                <w:b/>
                <w:sz w:val="20"/>
                <w:szCs w:val="20"/>
              </w:rPr>
              <w:t>б</w:t>
            </w:r>
            <w:r w:rsidRPr="00336A3F">
              <w:rPr>
                <w:b/>
                <w:sz w:val="20"/>
                <w:szCs w:val="20"/>
              </w:rPr>
              <w:t>.</w:t>
            </w:r>
          </w:p>
        </w:tc>
      </w:tr>
      <w:tr w:rsidR="005A7B24" w:rsidRPr="00336A3F" w:rsidTr="005A7B24">
        <w:trPr>
          <w:trHeight w:val="217"/>
        </w:trPr>
        <w:tc>
          <w:tcPr>
            <w:tcW w:w="185" w:type="pct"/>
            <w:shd w:val="clear" w:color="auto" w:fill="auto"/>
            <w:vAlign w:val="center"/>
          </w:tcPr>
          <w:p w:rsidR="005A7B24" w:rsidRPr="00336A3F" w:rsidRDefault="005A7B24" w:rsidP="00633B67">
            <w:pPr>
              <w:jc w:val="center"/>
              <w:rPr>
                <w:sz w:val="20"/>
                <w:szCs w:val="20"/>
              </w:rPr>
            </w:pPr>
            <w:r w:rsidRPr="00336A3F">
              <w:rPr>
                <w:sz w:val="20"/>
                <w:szCs w:val="20"/>
              </w:rPr>
              <w:t>1</w:t>
            </w:r>
          </w:p>
        </w:tc>
        <w:tc>
          <w:tcPr>
            <w:tcW w:w="705" w:type="pct"/>
            <w:shd w:val="clear" w:color="auto" w:fill="auto"/>
            <w:vAlign w:val="center"/>
          </w:tcPr>
          <w:p w:rsidR="005A7B24" w:rsidRPr="00336A3F" w:rsidRDefault="005A7B24" w:rsidP="00633B67">
            <w:pPr>
              <w:jc w:val="center"/>
              <w:rPr>
                <w:sz w:val="20"/>
                <w:szCs w:val="20"/>
              </w:rPr>
            </w:pPr>
            <w:r w:rsidRPr="005A7B24">
              <w:rPr>
                <w:bCs/>
                <w:sz w:val="20"/>
              </w:rPr>
              <w:t>Вальцовка VFT-809-IS с труборезом</w:t>
            </w:r>
          </w:p>
        </w:tc>
        <w:tc>
          <w:tcPr>
            <w:tcW w:w="940" w:type="pct"/>
            <w:vAlign w:val="center"/>
          </w:tcPr>
          <w:p w:rsidR="005A7B24" w:rsidRPr="00B57264" w:rsidRDefault="005A7B24" w:rsidP="004A56A3">
            <w:pPr>
              <w:jc w:val="center"/>
              <w:rPr>
                <w:sz w:val="22"/>
                <w:szCs w:val="22"/>
              </w:rPr>
            </w:pPr>
            <w:r w:rsidRPr="00B57264">
              <w:rPr>
                <w:sz w:val="22"/>
                <w:szCs w:val="22"/>
              </w:rPr>
              <w:t>25.73.60.190</w:t>
            </w:r>
          </w:p>
          <w:p w:rsidR="005A7B24" w:rsidRPr="00336A3F" w:rsidRDefault="005A7B24" w:rsidP="004A56A3">
            <w:pPr>
              <w:jc w:val="center"/>
              <w:rPr>
                <w:sz w:val="20"/>
                <w:szCs w:val="20"/>
              </w:rPr>
            </w:pPr>
            <w:r w:rsidRPr="00B57264">
              <w:rPr>
                <w:sz w:val="22"/>
                <w:szCs w:val="22"/>
              </w:rPr>
              <w:t>«Инструмент прочий, не включенный в другие группировки»</w:t>
            </w:r>
          </w:p>
        </w:tc>
        <w:tc>
          <w:tcPr>
            <w:tcW w:w="539" w:type="pct"/>
          </w:tcPr>
          <w:p w:rsidR="005A7B24" w:rsidRPr="00336A3F" w:rsidRDefault="005A7B24" w:rsidP="00633B67">
            <w:pPr>
              <w:jc w:val="both"/>
              <w:rPr>
                <w:sz w:val="20"/>
                <w:szCs w:val="20"/>
              </w:rPr>
            </w:pPr>
          </w:p>
        </w:tc>
        <w:tc>
          <w:tcPr>
            <w:tcW w:w="1281" w:type="pct"/>
            <w:shd w:val="clear" w:color="auto" w:fill="auto"/>
            <w:vAlign w:val="center"/>
          </w:tcPr>
          <w:p w:rsidR="005A7B24" w:rsidRPr="00D67479" w:rsidRDefault="005A7B24" w:rsidP="00633B67">
            <w:pPr>
              <w:widowControl w:val="0"/>
              <w:autoSpaceDE w:val="0"/>
              <w:autoSpaceDN w:val="0"/>
              <w:adjustRightInd w:val="0"/>
              <w:rPr>
                <w:color w:val="0D0D0D"/>
                <w:sz w:val="20"/>
              </w:rPr>
            </w:pPr>
          </w:p>
        </w:tc>
        <w:tc>
          <w:tcPr>
            <w:tcW w:w="207" w:type="pct"/>
            <w:shd w:val="clear" w:color="auto" w:fill="auto"/>
            <w:vAlign w:val="center"/>
          </w:tcPr>
          <w:p w:rsidR="005A7B24" w:rsidRPr="00336A3F" w:rsidRDefault="005A7B24" w:rsidP="00633B67">
            <w:pPr>
              <w:jc w:val="center"/>
              <w:rPr>
                <w:sz w:val="20"/>
                <w:szCs w:val="20"/>
              </w:rPr>
            </w:pPr>
            <w:proofErr w:type="spellStart"/>
            <w:r w:rsidRPr="00336A3F">
              <w:rPr>
                <w:sz w:val="20"/>
                <w:szCs w:val="20"/>
              </w:rPr>
              <w:t>шт</w:t>
            </w:r>
            <w:proofErr w:type="spellEnd"/>
          </w:p>
        </w:tc>
        <w:tc>
          <w:tcPr>
            <w:tcW w:w="269" w:type="pct"/>
            <w:shd w:val="clear" w:color="auto" w:fill="auto"/>
            <w:vAlign w:val="center"/>
          </w:tcPr>
          <w:p w:rsidR="005A7B24" w:rsidRPr="00336A3F" w:rsidRDefault="005A7B24" w:rsidP="00633B67">
            <w:pPr>
              <w:jc w:val="center"/>
              <w:rPr>
                <w:sz w:val="20"/>
                <w:szCs w:val="20"/>
              </w:rPr>
            </w:pPr>
          </w:p>
        </w:tc>
        <w:tc>
          <w:tcPr>
            <w:tcW w:w="400" w:type="pct"/>
            <w:shd w:val="clear" w:color="auto" w:fill="auto"/>
            <w:vAlign w:val="center"/>
          </w:tcPr>
          <w:p w:rsidR="005A7B24" w:rsidRPr="00336A3F" w:rsidRDefault="005A7B24" w:rsidP="00633B67">
            <w:pPr>
              <w:jc w:val="center"/>
              <w:rPr>
                <w:sz w:val="20"/>
                <w:szCs w:val="20"/>
              </w:rPr>
            </w:pPr>
          </w:p>
        </w:tc>
        <w:tc>
          <w:tcPr>
            <w:tcW w:w="474" w:type="pct"/>
            <w:gridSpan w:val="2"/>
            <w:shd w:val="clear" w:color="auto" w:fill="auto"/>
            <w:vAlign w:val="center"/>
          </w:tcPr>
          <w:p w:rsidR="005A7B24" w:rsidRPr="00336A3F" w:rsidRDefault="005A7B24" w:rsidP="00633B67">
            <w:pPr>
              <w:jc w:val="center"/>
              <w:rPr>
                <w:sz w:val="20"/>
                <w:szCs w:val="20"/>
              </w:rPr>
            </w:pPr>
          </w:p>
        </w:tc>
      </w:tr>
      <w:tr w:rsidR="005A7B24" w:rsidRPr="00336A3F" w:rsidTr="005A7B24">
        <w:trPr>
          <w:trHeight w:val="217"/>
        </w:trPr>
        <w:tc>
          <w:tcPr>
            <w:tcW w:w="185" w:type="pct"/>
            <w:shd w:val="clear" w:color="auto" w:fill="auto"/>
            <w:vAlign w:val="center"/>
          </w:tcPr>
          <w:p w:rsidR="005A7B24" w:rsidRPr="00336A3F" w:rsidRDefault="005A7B24" w:rsidP="00633B67">
            <w:pPr>
              <w:jc w:val="center"/>
              <w:rPr>
                <w:sz w:val="20"/>
                <w:szCs w:val="20"/>
              </w:rPr>
            </w:pPr>
            <w:r w:rsidRPr="00336A3F">
              <w:rPr>
                <w:sz w:val="20"/>
                <w:szCs w:val="20"/>
              </w:rPr>
              <w:t>2</w:t>
            </w:r>
          </w:p>
        </w:tc>
        <w:tc>
          <w:tcPr>
            <w:tcW w:w="705" w:type="pct"/>
            <w:shd w:val="clear" w:color="auto" w:fill="auto"/>
            <w:vAlign w:val="center"/>
          </w:tcPr>
          <w:p w:rsidR="005A7B24" w:rsidRPr="00336A3F" w:rsidRDefault="005A7B24" w:rsidP="005A7B24">
            <w:pPr>
              <w:jc w:val="center"/>
              <w:rPr>
                <w:sz w:val="20"/>
                <w:szCs w:val="20"/>
              </w:rPr>
            </w:pPr>
            <w:proofErr w:type="spellStart"/>
            <w:r w:rsidRPr="005A7B24">
              <w:rPr>
                <w:bCs/>
                <w:sz w:val="20"/>
              </w:rPr>
              <w:t>Труборасширитель</w:t>
            </w:r>
            <w:proofErr w:type="spellEnd"/>
            <w:r>
              <w:rPr>
                <w:bCs/>
                <w:sz w:val="20"/>
              </w:rPr>
              <w:t xml:space="preserve"> </w:t>
            </w:r>
            <w:r>
              <w:rPr>
                <w:bCs/>
                <w:sz w:val="20"/>
              </w:rPr>
              <w:br/>
            </w:r>
            <w:r w:rsidRPr="005A7B24">
              <w:rPr>
                <w:bCs/>
                <w:sz w:val="20"/>
              </w:rPr>
              <w:t>СТ-100 AL (3/8-1 5/8)</w:t>
            </w:r>
          </w:p>
        </w:tc>
        <w:tc>
          <w:tcPr>
            <w:tcW w:w="940" w:type="pct"/>
            <w:vAlign w:val="center"/>
          </w:tcPr>
          <w:p w:rsidR="005A7B24" w:rsidRPr="00B57264" w:rsidRDefault="005A7B24" w:rsidP="004A56A3">
            <w:pPr>
              <w:jc w:val="center"/>
              <w:rPr>
                <w:sz w:val="22"/>
                <w:szCs w:val="22"/>
              </w:rPr>
            </w:pPr>
            <w:r w:rsidRPr="00B57264">
              <w:rPr>
                <w:sz w:val="22"/>
                <w:szCs w:val="22"/>
              </w:rPr>
              <w:t>25.73.60.190</w:t>
            </w:r>
          </w:p>
          <w:p w:rsidR="005A7B24" w:rsidRPr="00336A3F" w:rsidRDefault="005A7B24" w:rsidP="004A56A3">
            <w:pPr>
              <w:jc w:val="center"/>
              <w:rPr>
                <w:sz w:val="20"/>
                <w:szCs w:val="20"/>
              </w:rPr>
            </w:pPr>
            <w:r w:rsidRPr="00B57264">
              <w:rPr>
                <w:sz w:val="22"/>
                <w:szCs w:val="22"/>
              </w:rPr>
              <w:t>«Инструмент прочий, не включенный в другие группировки»</w:t>
            </w:r>
          </w:p>
        </w:tc>
        <w:tc>
          <w:tcPr>
            <w:tcW w:w="539" w:type="pct"/>
          </w:tcPr>
          <w:p w:rsidR="005A7B24" w:rsidRPr="00336A3F" w:rsidRDefault="005A7B24" w:rsidP="00633B67">
            <w:pPr>
              <w:jc w:val="both"/>
              <w:rPr>
                <w:sz w:val="20"/>
                <w:szCs w:val="20"/>
              </w:rPr>
            </w:pPr>
          </w:p>
        </w:tc>
        <w:tc>
          <w:tcPr>
            <w:tcW w:w="1281" w:type="pct"/>
            <w:shd w:val="clear" w:color="auto" w:fill="auto"/>
          </w:tcPr>
          <w:p w:rsidR="005A7B24" w:rsidRPr="00D67479" w:rsidRDefault="005A7B24" w:rsidP="00633B67">
            <w:pPr>
              <w:rPr>
                <w:sz w:val="20"/>
              </w:rPr>
            </w:pPr>
          </w:p>
        </w:tc>
        <w:tc>
          <w:tcPr>
            <w:tcW w:w="207" w:type="pct"/>
            <w:shd w:val="clear" w:color="auto" w:fill="auto"/>
            <w:vAlign w:val="center"/>
          </w:tcPr>
          <w:p w:rsidR="005A7B24" w:rsidRPr="00336A3F" w:rsidRDefault="005A7B24" w:rsidP="00633B67">
            <w:pPr>
              <w:jc w:val="center"/>
              <w:rPr>
                <w:sz w:val="20"/>
                <w:szCs w:val="20"/>
              </w:rPr>
            </w:pPr>
            <w:proofErr w:type="spellStart"/>
            <w:r w:rsidRPr="00336A3F">
              <w:rPr>
                <w:sz w:val="20"/>
                <w:szCs w:val="20"/>
              </w:rPr>
              <w:t>шт</w:t>
            </w:r>
            <w:proofErr w:type="spellEnd"/>
          </w:p>
        </w:tc>
        <w:tc>
          <w:tcPr>
            <w:tcW w:w="269" w:type="pct"/>
            <w:shd w:val="clear" w:color="auto" w:fill="auto"/>
            <w:vAlign w:val="center"/>
          </w:tcPr>
          <w:p w:rsidR="005A7B24" w:rsidRPr="00336A3F" w:rsidRDefault="005A7B24" w:rsidP="00633B67">
            <w:pPr>
              <w:jc w:val="center"/>
              <w:rPr>
                <w:sz w:val="20"/>
                <w:szCs w:val="20"/>
              </w:rPr>
            </w:pPr>
          </w:p>
        </w:tc>
        <w:tc>
          <w:tcPr>
            <w:tcW w:w="400" w:type="pct"/>
            <w:shd w:val="clear" w:color="auto" w:fill="auto"/>
            <w:vAlign w:val="center"/>
          </w:tcPr>
          <w:p w:rsidR="005A7B24" w:rsidRPr="00336A3F" w:rsidRDefault="005A7B24" w:rsidP="00633B67">
            <w:pPr>
              <w:jc w:val="center"/>
              <w:rPr>
                <w:sz w:val="20"/>
                <w:szCs w:val="20"/>
              </w:rPr>
            </w:pPr>
          </w:p>
        </w:tc>
        <w:tc>
          <w:tcPr>
            <w:tcW w:w="474" w:type="pct"/>
            <w:gridSpan w:val="2"/>
            <w:shd w:val="clear" w:color="auto" w:fill="auto"/>
            <w:vAlign w:val="center"/>
          </w:tcPr>
          <w:p w:rsidR="005A7B24" w:rsidRPr="00336A3F" w:rsidRDefault="005A7B24" w:rsidP="00633B67">
            <w:pPr>
              <w:jc w:val="center"/>
              <w:rPr>
                <w:sz w:val="20"/>
                <w:szCs w:val="20"/>
              </w:rPr>
            </w:pPr>
          </w:p>
        </w:tc>
      </w:tr>
      <w:tr w:rsidR="00A638D7" w:rsidRPr="00336A3F" w:rsidTr="005A7B24">
        <w:trPr>
          <w:trHeight w:val="217"/>
        </w:trPr>
        <w:tc>
          <w:tcPr>
            <w:tcW w:w="185" w:type="pct"/>
          </w:tcPr>
          <w:p w:rsidR="00A638D7" w:rsidRPr="00336A3F" w:rsidRDefault="00A638D7" w:rsidP="00633B67">
            <w:pPr>
              <w:jc w:val="right"/>
              <w:rPr>
                <w:b/>
                <w:sz w:val="20"/>
                <w:szCs w:val="20"/>
              </w:rPr>
            </w:pPr>
          </w:p>
        </w:tc>
        <w:tc>
          <w:tcPr>
            <w:tcW w:w="4344" w:type="pct"/>
            <w:gridSpan w:val="8"/>
          </w:tcPr>
          <w:p w:rsidR="00A638D7" w:rsidRPr="00336A3F" w:rsidRDefault="00A638D7" w:rsidP="00633B67">
            <w:pPr>
              <w:jc w:val="right"/>
              <w:rPr>
                <w:b/>
                <w:sz w:val="20"/>
                <w:szCs w:val="20"/>
              </w:rPr>
            </w:pPr>
            <w:r>
              <w:rPr>
                <w:b/>
                <w:sz w:val="20"/>
                <w:szCs w:val="20"/>
              </w:rPr>
              <w:t>Цена контракта:</w:t>
            </w:r>
          </w:p>
        </w:tc>
        <w:tc>
          <w:tcPr>
            <w:tcW w:w="471" w:type="pct"/>
          </w:tcPr>
          <w:p w:rsidR="00A638D7" w:rsidRPr="00336A3F" w:rsidRDefault="00A638D7" w:rsidP="00633B67">
            <w:pPr>
              <w:jc w:val="center"/>
              <w:rPr>
                <w:b/>
                <w:sz w:val="20"/>
                <w:szCs w:val="20"/>
              </w:rPr>
            </w:pPr>
          </w:p>
        </w:tc>
      </w:tr>
    </w:tbl>
    <w:p w:rsidR="00476C3E" w:rsidRDefault="00476C3E" w:rsidP="0075560D">
      <w:pPr>
        <w:jc w:val="center"/>
        <w:rPr>
          <w:b/>
          <w:sz w:val="20"/>
          <w:szCs w:val="20"/>
        </w:rPr>
      </w:pPr>
    </w:p>
    <w:p w:rsidR="00CE06A4" w:rsidRPr="00CE06A4" w:rsidRDefault="00CE06A4" w:rsidP="00CE06A4">
      <w:pPr>
        <w:tabs>
          <w:tab w:val="left" w:pos="7920"/>
        </w:tabs>
        <w:spacing w:line="228" w:lineRule="auto"/>
        <w:ind w:right="-143"/>
        <w:rPr>
          <w:b/>
          <w:bCs/>
          <w:szCs w:val="28"/>
        </w:rPr>
      </w:pPr>
      <w:r w:rsidRPr="00CE06A4">
        <w:rPr>
          <w:b/>
          <w:bCs/>
          <w:szCs w:val="28"/>
        </w:rPr>
        <w:t xml:space="preserve">Составил: </w:t>
      </w:r>
    </w:p>
    <w:p w:rsidR="00CE06A4" w:rsidRPr="00CE06A4" w:rsidRDefault="00CE06A4" w:rsidP="00CE06A4">
      <w:pPr>
        <w:spacing w:line="228" w:lineRule="auto"/>
        <w:ind w:right="-143"/>
        <w:jc w:val="both"/>
        <w:rPr>
          <w:b/>
          <w:bCs/>
        </w:rPr>
      </w:pPr>
      <w:r w:rsidRPr="00CE06A4">
        <w:rPr>
          <w:b/>
          <w:bCs/>
        </w:rPr>
        <w:t>Агент по снабжению отдела материально-технического снабжения</w:t>
      </w:r>
    </w:p>
    <w:p w:rsidR="00CE06A4" w:rsidRPr="00CE06A4" w:rsidRDefault="00CE06A4" w:rsidP="00CE06A4">
      <w:pPr>
        <w:spacing w:line="228" w:lineRule="auto"/>
        <w:ind w:right="-143"/>
        <w:jc w:val="both"/>
        <w:rPr>
          <w:b/>
          <w:bCs/>
        </w:rPr>
      </w:pPr>
      <w:r w:rsidRPr="00CE06A4">
        <w:rPr>
          <w:b/>
          <w:bCs/>
        </w:rPr>
        <w:t>Управления делами Администрации Губернатора Санкт-Петербурга</w:t>
      </w:r>
      <w:r w:rsidRPr="00CE06A4">
        <w:rPr>
          <w:b/>
        </w:rPr>
        <w:t xml:space="preserve">                                                                                                         </w:t>
      </w:r>
      <w:proofErr w:type="spellStart"/>
      <w:r w:rsidR="00AF3C0A" w:rsidRPr="00941357">
        <w:rPr>
          <w:b/>
          <w:color w:val="212121"/>
          <w:sz w:val="22"/>
          <w:szCs w:val="22"/>
        </w:rPr>
        <w:t>Ю.А.Забойкина</w:t>
      </w:r>
      <w:proofErr w:type="spellEnd"/>
    </w:p>
    <w:p w:rsidR="00CE06A4" w:rsidRPr="00CE06A4" w:rsidRDefault="00CE06A4" w:rsidP="00CE06A4">
      <w:pPr>
        <w:widowControl w:val="0"/>
        <w:numPr>
          <w:ilvl w:val="12"/>
          <w:numId w:val="0"/>
        </w:numPr>
        <w:tabs>
          <w:tab w:val="left" w:pos="2058"/>
        </w:tabs>
        <w:spacing w:line="228" w:lineRule="auto"/>
        <w:ind w:right="-143"/>
        <w:rPr>
          <w:b/>
        </w:rPr>
      </w:pPr>
    </w:p>
    <w:p w:rsidR="00CE06A4" w:rsidRPr="00CE06A4" w:rsidRDefault="00CE06A4" w:rsidP="00CE06A4">
      <w:pPr>
        <w:widowControl w:val="0"/>
        <w:numPr>
          <w:ilvl w:val="12"/>
          <w:numId w:val="0"/>
        </w:numPr>
        <w:tabs>
          <w:tab w:val="left" w:pos="2058"/>
        </w:tabs>
        <w:spacing w:line="228" w:lineRule="auto"/>
        <w:ind w:right="-143"/>
        <w:rPr>
          <w:b/>
        </w:rPr>
      </w:pPr>
      <w:r w:rsidRPr="00CE06A4">
        <w:rPr>
          <w:b/>
        </w:rPr>
        <w:t>Согласовано:</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Заведующий отделом материально-технического снабжения</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 xml:space="preserve">Управления делами Администрации Губернатора Санкт-Петербурга                                                                                            </w:t>
      </w:r>
      <w:bookmarkStart w:id="1" w:name="_GoBack"/>
      <w:bookmarkEnd w:id="1"/>
      <w:r w:rsidRPr="00CE06A4">
        <w:rPr>
          <w:b/>
        </w:rPr>
        <w:t xml:space="preserve">           А.А. Анохин</w:t>
      </w:r>
    </w:p>
    <w:p w:rsidR="00336A3F" w:rsidRDefault="00336A3F" w:rsidP="0075560D">
      <w:pPr>
        <w:jc w:val="center"/>
        <w:rPr>
          <w:b/>
          <w:sz w:val="20"/>
          <w:szCs w:val="20"/>
        </w:rPr>
      </w:pPr>
    </w:p>
    <w:sectPr w:rsidR="00336A3F"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90E" w:rsidRDefault="007A290E" w:rsidP="00792689">
      <w:r>
        <w:separator/>
      </w:r>
    </w:p>
  </w:endnote>
  <w:endnote w:type="continuationSeparator" w:id="0">
    <w:p w:rsidR="007A290E" w:rsidRDefault="007A290E"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90E" w:rsidRDefault="007A290E" w:rsidP="00792689">
      <w:r>
        <w:separator/>
      </w:r>
    </w:p>
  </w:footnote>
  <w:footnote w:type="continuationSeparator" w:id="0">
    <w:p w:rsidR="007A290E" w:rsidRDefault="007A290E"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Default="00FE21C7" w:rsidP="006405B9">
      <w:pPr>
        <w:jc w:val="both"/>
      </w:pPr>
      <w:r w:rsidRPr="004A4AEE">
        <w:rPr>
          <w:rStyle w:val="a7"/>
          <w:sz w:val="16"/>
          <w:szCs w:val="16"/>
        </w:rPr>
        <w:footnoteRef/>
      </w:r>
      <w:r w:rsidR="00A13D65">
        <w:rPr>
          <w:sz w:val="16"/>
          <w:szCs w:val="16"/>
        </w:rPr>
        <w:t xml:space="preserve"> </w:t>
      </w:r>
      <w:r w:rsidRPr="004A4AEE">
        <w:rPr>
          <w:sz w:val="16"/>
          <w:szCs w:val="16"/>
        </w:rPr>
        <w:t xml:space="preserve">Заполняется </w:t>
      </w:r>
      <w:r w:rsidR="0048248C">
        <w:rPr>
          <w:sz w:val="16"/>
          <w:szCs w:val="16"/>
        </w:rPr>
        <w:t>Государственным</w:t>
      </w:r>
      <w:r w:rsidR="0048248C" w:rsidRPr="004A4AEE">
        <w:rPr>
          <w:sz w:val="16"/>
          <w:szCs w:val="16"/>
        </w:rPr>
        <w:t xml:space="preserve"> </w:t>
      </w:r>
      <w:r w:rsidRPr="00FA38F7">
        <w:rPr>
          <w:sz w:val="16"/>
          <w:szCs w:val="16"/>
        </w:rPr>
        <w:t xml:space="preserve">заказчиком </w:t>
      </w:r>
      <w:r w:rsidRPr="00FA38F7">
        <w:rPr>
          <w:bCs/>
          <w:sz w:val="16"/>
          <w:szCs w:val="16"/>
        </w:rPr>
        <w:t>при подготовке проекта контракта к заключению</w:t>
      </w:r>
      <w:r w:rsidRPr="00FA38F7">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FA38F7">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FA38F7">
          <w:rPr>
            <w:rStyle w:val="af3"/>
            <w:sz w:val="16"/>
            <w:szCs w:val="16"/>
            <w:lang w:eastAsia="en-US"/>
          </w:rPr>
          <w:t>https://estore.gz-spb.ru/</w:t>
        </w:r>
      </w:hyperlink>
      <w:r w:rsidR="00FA38F7" w:rsidRPr="00FA38F7">
        <w:rPr>
          <w:sz w:val="16"/>
          <w:szCs w:val="16"/>
          <w:lang w:eastAsia="en-US"/>
        </w:rPr>
        <w:t>)</w:t>
      </w:r>
      <w:r w:rsidRPr="00FA38F7">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63E" w:rsidRDefault="009E763E">
    <w:pPr>
      <w:pStyle w:val="ac"/>
      <w:jc w:val="center"/>
    </w:pPr>
    <w:r>
      <w:fldChar w:fldCharType="begin"/>
    </w:r>
    <w:r>
      <w:instrText>PAGE   \* MERGEFORMAT</w:instrText>
    </w:r>
    <w:r>
      <w:fldChar w:fldCharType="separate"/>
    </w:r>
    <w:r w:rsidR="00315964">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08"/>
    <w:rsid w:val="00001305"/>
    <w:rsid w:val="00003B45"/>
    <w:rsid w:val="00007339"/>
    <w:rsid w:val="000127E1"/>
    <w:rsid w:val="00015D59"/>
    <w:rsid w:val="000216BD"/>
    <w:rsid w:val="00022281"/>
    <w:rsid w:val="00026559"/>
    <w:rsid w:val="00026893"/>
    <w:rsid w:val="00030493"/>
    <w:rsid w:val="0003100A"/>
    <w:rsid w:val="000325ED"/>
    <w:rsid w:val="00033BC1"/>
    <w:rsid w:val="000357B2"/>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4BCA"/>
    <w:rsid w:val="00097F32"/>
    <w:rsid w:val="000A6F1B"/>
    <w:rsid w:val="000B1109"/>
    <w:rsid w:val="000B161D"/>
    <w:rsid w:val="000B30A1"/>
    <w:rsid w:val="000C4A1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17D7"/>
    <w:rsid w:val="00111A73"/>
    <w:rsid w:val="00124304"/>
    <w:rsid w:val="0012595E"/>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5EF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27"/>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6A3"/>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70F2"/>
    <w:rsid w:val="005100BE"/>
    <w:rsid w:val="005110DD"/>
    <w:rsid w:val="00512291"/>
    <w:rsid w:val="005134C2"/>
    <w:rsid w:val="00514367"/>
    <w:rsid w:val="0051594B"/>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A7B24"/>
    <w:rsid w:val="005B0E10"/>
    <w:rsid w:val="005B3A7D"/>
    <w:rsid w:val="005B506D"/>
    <w:rsid w:val="005C126B"/>
    <w:rsid w:val="005C4120"/>
    <w:rsid w:val="005C791F"/>
    <w:rsid w:val="005D1A20"/>
    <w:rsid w:val="005D277E"/>
    <w:rsid w:val="005D388E"/>
    <w:rsid w:val="005D45C5"/>
    <w:rsid w:val="005D4771"/>
    <w:rsid w:val="005D6AF4"/>
    <w:rsid w:val="005D7970"/>
    <w:rsid w:val="005D7DE2"/>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3B67"/>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1636"/>
    <w:rsid w:val="00683972"/>
    <w:rsid w:val="00683C4B"/>
    <w:rsid w:val="0069081E"/>
    <w:rsid w:val="00694F3B"/>
    <w:rsid w:val="006A12F2"/>
    <w:rsid w:val="006A190B"/>
    <w:rsid w:val="006A43E2"/>
    <w:rsid w:val="006A7A5F"/>
    <w:rsid w:val="006B030C"/>
    <w:rsid w:val="006B0A90"/>
    <w:rsid w:val="006B2629"/>
    <w:rsid w:val="006B28DC"/>
    <w:rsid w:val="006B3F2F"/>
    <w:rsid w:val="006B56C3"/>
    <w:rsid w:val="006B5E3E"/>
    <w:rsid w:val="006B7E64"/>
    <w:rsid w:val="006C4D24"/>
    <w:rsid w:val="006D0086"/>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290E"/>
    <w:rsid w:val="007A43A9"/>
    <w:rsid w:val="007B0D5E"/>
    <w:rsid w:val="007B1D79"/>
    <w:rsid w:val="007C4AD2"/>
    <w:rsid w:val="007C72B4"/>
    <w:rsid w:val="007C73B8"/>
    <w:rsid w:val="007D12BE"/>
    <w:rsid w:val="007D57E9"/>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763E"/>
    <w:rsid w:val="009E7B92"/>
    <w:rsid w:val="009F2613"/>
    <w:rsid w:val="009F2AA6"/>
    <w:rsid w:val="009F3979"/>
    <w:rsid w:val="009F5097"/>
    <w:rsid w:val="009F5E20"/>
    <w:rsid w:val="009F6E13"/>
    <w:rsid w:val="00A03586"/>
    <w:rsid w:val="00A13D65"/>
    <w:rsid w:val="00A1422A"/>
    <w:rsid w:val="00A173C6"/>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638D7"/>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BC6"/>
    <w:rsid w:val="00AD62EF"/>
    <w:rsid w:val="00AE3583"/>
    <w:rsid w:val="00AE3B63"/>
    <w:rsid w:val="00AE453A"/>
    <w:rsid w:val="00AF0F8B"/>
    <w:rsid w:val="00AF21CC"/>
    <w:rsid w:val="00AF3555"/>
    <w:rsid w:val="00AF3C0A"/>
    <w:rsid w:val="00AF523B"/>
    <w:rsid w:val="00AF7595"/>
    <w:rsid w:val="00AF791D"/>
    <w:rsid w:val="00B02D57"/>
    <w:rsid w:val="00B06B1B"/>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619D"/>
    <w:rsid w:val="00B67763"/>
    <w:rsid w:val="00B717E2"/>
    <w:rsid w:val="00B74062"/>
    <w:rsid w:val="00B74DD7"/>
    <w:rsid w:val="00B81A6E"/>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4EC6"/>
    <w:rsid w:val="00BF58CF"/>
    <w:rsid w:val="00BF7C9B"/>
    <w:rsid w:val="00C00B83"/>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06A4"/>
    <w:rsid w:val="00CE3E98"/>
    <w:rsid w:val="00CE4B39"/>
    <w:rsid w:val="00CE5DE5"/>
    <w:rsid w:val="00CE5E19"/>
    <w:rsid w:val="00CF023F"/>
    <w:rsid w:val="00CF4C81"/>
    <w:rsid w:val="00CF52E5"/>
    <w:rsid w:val="00CF79F4"/>
    <w:rsid w:val="00D0013E"/>
    <w:rsid w:val="00D01343"/>
    <w:rsid w:val="00D01F3D"/>
    <w:rsid w:val="00D023FB"/>
    <w:rsid w:val="00D027B1"/>
    <w:rsid w:val="00D04631"/>
    <w:rsid w:val="00D058AD"/>
    <w:rsid w:val="00D1536E"/>
    <w:rsid w:val="00D17454"/>
    <w:rsid w:val="00D21FFB"/>
    <w:rsid w:val="00D233C2"/>
    <w:rsid w:val="00D241CA"/>
    <w:rsid w:val="00D24325"/>
    <w:rsid w:val="00D310D1"/>
    <w:rsid w:val="00D36F83"/>
    <w:rsid w:val="00D41612"/>
    <w:rsid w:val="00D423F5"/>
    <w:rsid w:val="00D44520"/>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32DD"/>
    <w:rsid w:val="00E17FF8"/>
    <w:rsid w:val="00E20958"/>
    <w:rsid w:val="00E20C62"/>
    <w:rsid w:val="00E21D6F"/>
    <w:rsid w:val="00E23B83"/>
    <w:rsid w:val="00E315B2"/>
    <w:rsid w:val="00E32B90"/>
    <w:rsid w:val="00E33576"/>
    <w:rsid w:val="00E33C11"/>
    <w:rsid w:val="00E35B23"/>
    <w:rsid w:val="00E3620C"/>
    <w:rsid w:val="00E37C62"/>
    <w:rsid w:val="00E4656E"/>
    <w:rsid w:val="00E513EB"/>
    <w:rsid w:val="00E544B7"/>
    <w:rsid w:val="00E621A0"/>
    <w:rsid w:val="00E64C78"/>
    <w:rsid w:val="00E71ACE"/>
    <w:rsid w:val="00E72044"/>
    <w:rsid w:val="00E743E3"/>
    <w:rsid w:val="00E757B3"/>
    <w:rsid w:val="00E772A2"/>
    <w:rsid w:val="00E77853"/>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471FCC"/>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0F778-A0A9-4E13-94BF-0F4CDF71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736</TotalTime>
  <Pages>9</Pages>
  <Words>4596</Words>
  <Characters>26201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Иванов Дмитрий Игоревич</cp:lastModifiedBy>
  <cp:revision>73</cp:revision>
  <cp:lastPrinted>2021-06-10T12:41:00Z</cp:lastPrinted>
  <dcterms:created xsi:type="dcterms:W3CDTF">2022-01-14T10:02:00Z</dcterms:created>
  <dcterms:modified xsi:type="dcterms:W3CDTF">2024-07-02T14:17:00Z</dcterms:modified>
</cp:coreProperties>
</file>