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3D7BC" w14:textId="0A673186" w:rsidR="00C957B4" w:rsidRPr="00883C09" w:rsidRDefault="00A25833" w:rsidP="00883C09">
      <w:pPr>
        <w:tabs>
          <w:tab w:val="left" w:pos="8080"/>
        </w:tabs>
        <w:ind w:left="284" w:hanging="27"/>
        <w:jc w:val="center"/>
        <w:rPr>
          <w:b/>
          <w:sz w:val="24"/>
          <w:szCs w:val="24"/>
        </w:rPr>
      </w:pPr>
      <w:r w:rsidRPr="00883C09">
        <w:rPr>
          <w:b/>
          <w:sz w:val="24"/>
          <w:szCs w:val="24"/>
        </w:rPr>
        <w:t xml:space="preserve">Договор № </w:t>
      </w:r>
      <w:r w:rsidR="00883C09" w:rsidRPr="00883C09">
        <w:rPr>
          <w:b/>
          <w:sz w:val="24"/>
          <w:szCs w:val="24"/>
        </w:rPr>
        <w:t>____/2</w:t>
      </w:r>
      <w:r w:rsidR="000E644A">
        <w:rPr>
          <w:b/>
          <w:sz w:val="24"/>
          <w:szCs w:val="24"/>
        </w:rPr>
        <w:t>5</w:t>
      </w:r>
    </w:p>
    <w:p w14:paraId="39281E67" w14:textId="77777777" w:rsidR="00C957B4" w:rsidRPr="00883C09" w:rsidRDefault="00C957B4" w:rsidP="00883C09">
      <w:pPr>
        <w:pStyle w:val="1"/>
        <w:ind w:left="284" w:hanging="27"/>
        <w:jc w:val="center"/>
        <w:rPr>
          <w:i w:val="0"/>
          <w:sz w:val="24"/>
          <w:szCs w:val="24"/>
        </w:rPr>
      </w:pPr>
      <w:r w:rsidRPr="00883C09">
        <w:rPr>
          <w:i w:val="0"/>
          <w:sz w:val="24"/>
          <w:szCs w:val="24"/>
        </w:rPr>
        <w:t xml:space="preserve">на </w:t>
      </w:r>
      <w:r w:rsidR="001145BA" w:rsidRPr="00883C09">
        <w:rPr>
          <w:i w:val="0"/>
          <w:sz w:val="24"/>
          <w:szCs w:val="24"/>
        </w:rPr>
        <w:t xml:space="preserve">оказание </w:t>
      </w:r>
      <w:r w:rsidRPr="00883C09">
        <w:rPr>
          <w:i w:val="0"/>
          <w:sz w:val="24"/>
          <w:szCs w:val="24"/>
        </w:rPr>
        <w:t>санитарно-эпидемиологическ</w:t>
      </w:r>
      <w:r w:rsidR="001145BA" w:rsidRPr="00883C09">
        <w:rPr>
          <w:i w:val="0"/>
          <w:sz w:val="24"/>
          <w:szCs w:val="24"/>
        </w:rPr>
        <w:t>их услуг</w:t>
      </w:r>
    </w:p>
    <w:p w14:paraId="5323221B" w14:textId="77777777" w:rsidR="00C12BBF" w:rsidRPr="00883C09" w:rsidRDefault="00C12BBF" w:rsidP="00883C09">
      <w:pPr>
        <w:tabs>
          <w:tab w:val="left" w:pos="7938"/>
        </w:tabs>
        <w:ind w:left="284"/>
        <w:rPr>
          <w:b/>
          <w:sz w:val="24"/>
          <w:szCs w:val="24"/>
        </w:rPr>
      </w:pPr>
    </w:p>
    <w:p w14:paraId="05E04F50" w14:textId="6E44CD61" w:rsidR="00C957B4" w:rsidRPr="00883C09" w:rsidRDefault="00C957B4" w:rsidP="00883C09">
      <w:pPr>
        <w:tabs>
          <w:tab w:val="left" w:pos="7938"/>
        </w:tabs>
        <w:ind w:left="284"/>
        <w:rPr>
          <w:b/>
          <w:sz w:val="24"/>
          <w:szCs w:val="24"/>
        </w:rPr>
      </w:pPr>
      <w:r w:rsidRPr="00883C09">
        <w:rPr>
          <w:b/>
          <w:sz w:val="24"/>
          <w:szCs w:val="24"/>
        </w:rPr>
        <w:t xml:space="preserve">г. </w:t>
      </w:r>
      <w:r w:rsidR="00980F6A" w:rsidRPr="00883C09">
        <w:rPr>
          <w:b/>
          <w:sz w:val="24"/>
          <w:szCs w:val="24"/>
        </w:rPr>
        <w:t>Санкт-Петербург</w:t>
      </w:r>
      <w:r w:rsidRPr="00883C09">
        <w:rPr>
          <w:b/>
          <w:sz w:val="24"/>
          <w:szCs w:val="24"/>
        </w:rPr>
        <w:t xml:space="preserve">                       </w:t>
      </w:r>
      <w:r w:rsidR="00F048C6" w:rsidRPr="00883C09">
        <w:rPr>
          <w:b/>
          <w:sz w:val="24"/>
          <w:szCs w:val="24"/>
        </w:rPr>
        <w:t xml:space="preserve">     </w:t>
      </w:r>
      <w:r w:rsidR="00B50E67" w:rsidRPr="00883C09">
        <w:rPr>
          <w:b/>
          <w:sz w:val="24"/>
          <w:szCs w:val="24"/>
        </w:rPr>
        <w:t xml:space="preserve">    </w:t>
      </w:r>
      <w:r w:rsidR="004463CC" w:rsidRPr="00883C09">
        <w:rPr>
          <w:b/>
          <w:sz w:val="24"/>
          <w:szCs w:val="24"/>
        </w:rPr>
        <w:t xml:space="preserve">        </w:t>
      </w:r>
      <w:r w:rsidR="00AD5F35" w:rsidRPr="00883C09">
        <w:rPr>
          <w:b/>
          <w:sz w:val="24"/>
          <w:szCs w:val="24"/>
        </w:rPr>
        <w:t xml:space="preserve">                                    </w:t>
      </w:r>
      <w:proofErr w:type="gramStart"/>
      <w:r w:rsidR="00AD5F35" w:rsidRPr="00883C09">
        <w:rPr>
          <w:b/>
          <w:sz w:val="24"/>
          <w:szCs w:val="24"/>
        </w:rPr>
        <w:t xml:space="preserve"> </w:t>
      </w:r>
      <w:r w:rsidR="00780B27" w:rsidRPr="00883C09">
        <w:rPr>
          <w:b/>
          <w:sz w:val="24"/>
          <w:szCs w:val="24"/>
        </w:rPr>
        <w:t xml:space="preserve">  </w:t>
      </w:r>
      <w:r w:rsidRPr="00883C09">
        <w:rPr>
          <w:b/>
          <w:sz w:val="24"/>
          <w:szCs w:val="24"/>
        </w:rPr>
        <w:t>«</w:t>
      </w:r>
      <w:proofErr w:type="gramEnd"/>
      <w:r w:rsidR="00883C09" w:rsidRPr="00883C09">
        <w:rPr>
          <w:b/>
          <w:sz w:val="24"/>
          <w:szCs w:val="24"/>
        </w:rPr>
        <w:t>____</w:t>
      </w:r>
      <w:r w:rsidR="003A1FA6" w:rsidRPr="00883C09">
        <w:rPr>
          <w:b/>
          <w:sz w:val="24"/>
          <w:szCs w:val="24"/>
        </w:rPr>
        <w:t>»</w:t>
      </w:r>
      <w:r w:rsidR="00AD5F35" w:rsidRPr="00883C09">
        <w:rPr>
          <w:b/>
          <w:sz w:val="24"/>
          <w:szCs w:val="24"/>
        </w:rPr>
        <w:t xml:space="preserve"> </w:t>
      </w:r>
      <w:r w:rsidR="000E644A">
        <w:rPr>
          <w:b/>
          <w:sz w:val="24"/>
          <w:szCs w:val="24"/>
        </w:rPr>
        <w:t>декабря</w:t>
      </w:r>
      <w:r w:rsidR="00980F6A" w:rsidRPr="00883C09">
        <w:rPr>
          <w:b/>
          <w:sz w:val="24"/>
          <w:szCs w:val="24"/>
        </w:rPr>
        <w:t xml:space="preserve"> </w:t>
      </w:r>
      <w:r w:rsidRPr="00883C09">
        <w:rPr>
          <w:b/>
          <w:sz w:val="24"/>
          <w:szCs w:val="24"/>
        </w:rPr>
        <w:t xml:space="preserve"> 20</w:t>
      </w:r>
      <w:r w:rsidR="00653DDE" w:rsidRPr="00883C09">
        <w:rPr>
          <w:b/>
          <w:sz w:val="24"/>
          <w:szCs w:val="24"/>
        </w:rPr>
        <w:t>2</w:t>
      </w:r>
      <w:r w:rsidR="00883C09" w:rsidRPr="00883C09">
        <w:rPr>
          <w:b/>
          <w:sz w:val="24"/>
          <w:szCs w:val="24"/>
        </w:rPr>
        <w:t>4</w:t>
      </w:r>
      <w:r w:rsidR="00777132" w:rsidRPr="00883C09">
        <w:rPr>
          <w:b/>
          <w:sz w:val="24"/>
          <w:szCs w:val="24"/>
        </w:rPr>
        <w:t xml:space="preserve"> </w:t>
      </w:r>
      <w:r w:rsidRPr="00883C09">
        <w:rPr>
          <w:b/>
          <w:sz w:val="24"/>
          <w:szCs w:val="24"/>
        </w:rPr>
        <w:t>г.</w:t>
      </w:r>
    </w:p>
    <w:p w14:paraId="094F59F3" w14:textId="77777777" w:rsidR="00C957B4" w:rsidRPr="00883C09" w:rsidRDefault="00C957B4" w:rsidP="00883C09">
      <w:pPr>
        <w:pStyle w:val="a3"/>
        <w:ind w:left="284" w:hanging="567"/>
        <w:jc w:val="center"/>
        <w:rPr>
          <w:bCs/>
          <w:sz w:val="24"/>
          <w:szCs w:val="24"/>
        </w:rPr>
      </w:pPr>
    </w:p>
    <w:p w14:paraId="7FFF81C8" w14:textId="77777777" w:rsidR="00883C09" w:rsidRPr="00883C09" w:rsidRDefault="00883C09" w:rsidP="00883C09">
      <w:pPr>
        <w:ind w:left="284" w:firstLine="567"/>
        <w:jc w:val="both"/>
        <w:rPr>
          <w:sz w:val="24"/>
          <w:szCs w:val="24"/>
        </w:rPr>
      </w:pPr>
      <w:r w:rsidRPr="00883C09">
        <w:rPr>
          <w:sz w:val="24"/>
          <w:szCs w:val="24"/>
        </w:rPr>
        <w:t xml:space="preserve">Государственное бюджетное учреждение дополнительного образования спортивная школа олимпийского резерва имени А.С. </w:t>
      </w:r>
      <w:proofErr w:type="spellStart"/>
      <w:r w:rsidRPr="00883C09">
        <w:rPr>
          <w:sz w:val="24"/>
          <w:szCs w:val="24"/>
        </w:rPr>
        <w:t>Рахлина</w:t>
      </w:r>
      <w:proofErr w:type="spellEnd"/>
      <w:r w:rsidRPr="00883C09">
        <w:rPr>
          <w:sz w:val="24"/>
          <w:szCs w:val="24"/>
        </w:rPr>
        <w:t xml:space="preserve"> Калининского района Санкт-Петербурга, (далее - «Заказчик»), в лице директора Храмовой Маргариты Викторовны, действующего на основании Устава, с одной стороны, и _____________________________________, в лице _________________, действующего на основании ___________, именуемое в дальнейшем «Исполнитель»,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(далее – Контракт) о нижеследующем:</w:t>
      </w:r>
    </w:p>
    <w:p w14:paraId="1467A439" w14:textId="77777777" w:rsidR="00913020" w:rsidRPr="00883C09" w:rsidRDefault="00913020" w:rsidP="00883C09">
      <w:pPr>
        <w:pStyle w:val="a3"/>
        <w:ind w:left="284"/>
        <w:jc w:val="both"/>
        <w:rPr>
          <w:bCs/>
          <w:sz w:val="24"/>
          <w:szCs w:val="24"/>
        </w:rPr>
      </w:pPr>
    </w:p>
    <w:p w14:paraId="6713E357" w14:textId="77777777" w:rsidR="00C957B4" w:rsidRPr="00883C09" w:rsidRDefault="0071424B" w:rsidP="00883C09">
      <w:pPr>
        <w:tabs>
          <w:tab w:val="left" w:pos="993"/>
        </w:tabs>
        <w:ind w:left="284"/>
        <w:rPr>
          <w:b/>
          <w:sz w:val="24"/>
          <w:szCs w:val="24"/>
        </w:rPr>
      </w:pPr>
      <w:r w:rsidRPr="00883C09">
        <w:rPr>
          <w:b/>
          <w:sz w:val="24"/>
          <w:szCs w:val="24"/>
        </w:rPr>
        <w:t xml:space="preserve">                                                           </w:t>
      </w:r>
      <w:r w:rsidR="00913020" w:rsidRPr="00883C09">
        <w:rPr>
          <w:b/>
          <w:sz w:val="24"/>
          <w:szCs w:val="24"/>
        </w:rPr>
        <w:t xml:space="preserve">    </w:t>
      </w:r>
      <w:r w:rsidRPr="00883C09">
        <w:rPr>
          <w:b/>
          <w:sz w:val="24"/>
          <w:szCs w:val="24"/>
        </w:rPr>
        <w:t xml:space="preserve">1   </w:t>
      </w:r>
      <w:r w:rsidR="00C957B4" w:rsidRPr="00883C09">
        <w:rPr>
          <w:b/>
          <w:sz w:val="24"/>
          <w:szCs w:val="24"/>
        </w:rPr>
        <w:t>Предмет договора.</w:t>
      </w:r>
    </w:p>
    <w:p w14:paraId="01056922" w14:textId="77777777" w:rsidR="008B0738" w:rsidRPr="00883C09" w:rsidRDefault="008B0738" w:rsidP="00883C09">
      <w:pPr>
        <w:tabs>
          <w:tab w:val="left" w:pos="993"/>
        </w:tabs>
        <w:ind w:left="284"/>
        <w:rPr>
          <w:b/>
          <w:sz w:val="24"/>
          <w:szCs w:val="24"/>
        </w:rPr>
      </w:pPr>
    </w:p>
    <w:p w14:paraId="479EFFBD" w14:textId="597141CC" w:rsidR="00C957B4" w:rsidRPr="00883C09" w:rsidRDefault="0071424B" w:rsidP="00DF5ACC">
      <w:pPr>
        <w:ind w:firstLine="708"/>
        <w:jc w:val="both"/>
        <w:rPr>
          <w:sz w:val="24"/>
          <w:szCs w:val="24"/>
        </w:rPr>
      </w:pPr>
      <w:r w:rsidRPr="00883C09">
        <w:rPr>
          <w:b/>
          <w:sz w:val="24"/>
          <w:szCs w:val="24"/>
        </w:rPr>
        <w:t xml:space="preserve"> 1.1</w:t>
      </w:r>
      <w:r w:rsidR="000E644A">
        <w:rPr>
          <w:b/>
          <w:sz w:val="24"/>
          <w:szCs w:val="24"/>
        </w:rPr>
        <w:t>.</w:t>
      </w:r>
      <w:r w:rsidRPr="00883C09">
        <w:rPr>
          <w:sz w:val="24"/>
          <w:szCs w:val="24"/>
        </w:rPr>
        <w:t xml:space="preserve"> </w:t>
      </w:r>
      <w:r w:rsidR="00C957B4" w:rsidRPr="00883C09">
        <w:rPr>
          <w:sz w:val="24"/>
          <w:szCs w:val="24"/>
        </w:rPr>
        <w:t xml:space="preserve">В соответствии с настоящим Договором Исполнитель принимает на себя обязательства по </w:t>
      </w:r>
      <w:proofErr w:type="spellStart"/>
      <w:r w:rsidR="00775DEF" w:rsidRPr="00883C09">
        <w:rPr>
          <w:sz w:val="24"/>
          <w:szCs w:val="24"/>
        </w:rPr>
        <w:t>санитарно</w:t>
      </w:r>
      <w:proofErr w:type="spellEnd"/>
      <w:r w:rsidR="00775DEF" w:rsidRPr="00883C09">
        <w:rPr>
          <w:sz w:val="24"/>
          <w:szCs w:val="24"/>
        </w:rPr>
        <w:t xml:space="preserve"> –</w:t>
      </w:r>
      <w:r w:rsidR="00DF7AED" w:rsidRPr="00883C09">
        <w:rPr>
          <w:sz w:val="24"/>
          <w:szCs w:val="24"/>
        </w:rPr>
        <w:t xml:space="preserve"> </w:t>
      </w:r>
      <w:r w:rsidR="00775DEF" w:rsidRPr="00883C09">
        <w:rPr>
          <w:sz w:val="24"/>
          <w:szCs w:val="24"/>
        </w:rPr>
        <w:t>эпидемиологическому обслуживанию объектов заказчика</w:t>
      </w:r>
      <w:r w:rsidR="001145BA" w:rsidRPr="00883C09">
        <w:rPr>
          <w:sz w:val="24"/>
          <w:szCs w:val="24"/>
        </w:rPr>
        <w:t xml:space="preserve"> </w:t>
      </w:r>
      <w:r w:rsidR="00E929E9" w:rsidRPr="00883C09">
        <w:rPr>
          <w:sz w:val="24"/>
          <w:szCs w:val="24"/>
        </w:rPr>
        <w:t xml:space="preserve">(далее «Услуги»), </w:t>
      </w:r>
      <w:r w:rsidR="0084102B" w:rsidRPr="00883C09">
        <w:rPr>
          <w:sz w:val="24"/>
          <w:szCs w:val="24"/>
        </w:rPr>
        <w:t>на основании устных или письменных заявок Заказчика</w:t>
      </w:r>
      <w:r w:rsidR="00BD4B6D" w:rsidRPr="00883C09">
        <w:rPr>
          <w:sz w:val="24"/>
          <w:szCs w:val="24"/>
        </w:rPr>
        <w:t>.</w:t>
      </w:r>
    </w:p>
    <w:p w14:paraId="39C5CCF4" w14:textId="6087EBE3" w:rsidR="00F3055A" w:rsidRPr="00883C09" w:rsidRDefault="0071424B" w:rsidP="00DF5ACC">
      <w:pPr>
        <w:ind w:firstLine="708"/>
        <w:jc w:val="both"/>
        <w:rPr>
          <w:sz w:val="24"/>
          <w:szCs w:val="24"/>
        </w:rPr>
      </w:pPr>
      <w:r w:rsidRPr="00883C09">
        <w:rPr>
          <w:b/>
          <w:sz w:val="24"/>
          <w:szCs w:val="24"/>
        </w:rPr>
        <w:t>1.2</w:t>
      </w:r>
      <w:r w:rsidR="000E644A">
        <w:rPr>
          <w:b/>
          <w:sz w:val="24"/>
          <w:szCs w:val="24"/>
        </w:rPr>
        <w:t>.</w:t>
      </w:r>
      <w:r w:rsidRPr="00883C09">
        <w:rPr>
          <w:sz w:val="24"/>
          <w:szCs w:val="24"/>
        </w:rPr>
        <w:t xml:space="preserve"> </w:t>
      </w:r>
      <w:proofErr w:type="gramStart"/>
      <w:r w:rsidR="00F3055A" w:rsidRPr="00883C09">
        <w:rPr>
          <w:sz w:val="24"/>
          <w:szCs w:val="24"/>
        </w:rPr>
        <w:t>В</w:t>
      </w:r>
      <w:proofErr w:type="gramEnd"/>
      <w:r w:rsidR="00F3055A" w:rsidRPr="00883C09">
        <w:rPr>
          <w:sz w:val="24"/>
          <w:szCs w:val="24"/>
        </w:rPr>
        <w:t xml:space="preserve"> санитарно-эпидемиологическое обслуживание могут входить следующие услуги:</w:t>
      </w:r>
    </w:p>
    <w:p w14:paraId="74548308" w14:textId="77777777" w:rsidR="00F3055A" w:rsidRPr="00883C09" w:rsidRDefault="00F3055A" w:rsidP="00DF5ACC">
      <w:pPr>
        <w:ind w:firstLine="709"/>
        <w:jc w:val="both"/>
        <w:rPr>
          <w:sz w:val="24"/>
          <w:szCs w:val="24"/>
        </w:rPr>
      </w:pPr>
      <w:r w:rsidRPr="00883C09">
        <w:rPr>
          <w:sz w:val="24"/>
          <w:szCs w:val="24"/>
        </w:rPr>
        <w:t xml:space="preserve">- Оказание консультационных услуг в области соблюдения </w:t>
      </w:r>
      <w:proofErr w:type="spellStart"/>
      <w:r w:rsidRPr="00883C09">
        <w:rPr>
          <w:sz w:val="24"/>
          <w:szCs w:val="24"/>
        </w:rPr>
        <w:t>санитарно</w:t>
      </w:r>
      <w:proofErr w:type="spellEnd"/>
      <w:r w:rsidR="00A761F6" w:rsidRPr="00883C09">
        <w:rPr>
          <w:sz w:val="24"/>
          <w:szCs w:val="24"/>
        </w:rPr>
        <w:t xml:space="preserve"> </w:t>
      </w:r>
      <w:r w:rsidRPr="00883C09">
        <w:rPr>
          <w:sz w:val="24"/>
          <w:szCs w:val="24"/>
        </w:rPr>
        <w:t>- эпидемиологического законодательства РФ.</w:t>
      </w:r>
    </w:p>
    <w:p w14:paraId="6933B44D" w14:textId="6B79951A" w:rsidR="00F3055A" w:rsidRDefault="00F3055A" w:rsidP="00DF5ACC">
      <w:pPr>
        <w:ind w:firstLine="709"/>
        <w:jc w:val="both"/>
        <w:rPr>
          <w:sz w:val="24"/>
          <w:szCs w:val="24"/>
        </w:rPr>
      </w:pPr>
      <w:r w:rsidRPr="00883C09">
        <w:rPr>
          <w:sz w:val="24"/>
          <w:szCs w:val="24"/>
        </w:rPr>
        <w:t>-  Защита недвижимос</w:t>
      </w:r>
      <w:r w:rsidR="00327320" w:rsidRPr="00883C09">
        <w:rPr>
          <w:sz w:val="24"/>
          <w:szCs w:val="24"/>
        </w:rPr>
        <w:t>ти и территорий от вредителей (</w:t>
      </w:r>
      <w:r w:rsidRPr="00883C09">
        <w:rPr>
          <w:sz w:val="24"/>
          <w:szCs w:val="24"/>
        </w:rPr>
        <w:t>дезинсекция, дезинфекция, дератизация)</w:t>
      </w:r>
      <w:r w:rsidR="00F0312D" w:rsidRPr="00F0312D">
        <w:rPr>
          <w:sz w:val="24"/>
          <w:szCs w:val="24"/>
        </w:rPr>
        <w:t>.</w:t>
      </w:r>
    </w:p>
    <w:p w14:paraId="274AEDFC" w14:textId="00B63606" w:rsidR="00DF5ACC" w:rsidRPr="004844B8" w:rsidRDefault="00DF5ACC" w:rsidP="00DF5AC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DF5ACC">
        <w:rPr>
          <w:sz w:val="24"/>
          <w:szCs w:val="24"/>
        </w:rPr>
        <w:t>3</w:t>
      </w:r>
      <w:r>
        <w:rPr>
          <w:sz w:val="24"/>
          <w:szCs w:val="24"/>
        </w:rPr>
        <w:t>. Место оказания услуг:</w:t>
      </w:r>
      <w:r w:rsidRPr="00E53B93">
        <w:rPr>
          <w:sz w:val="24"/>
          <w:szCs w:val="24"/>
        </w:rPr>
        <w:t xml:space="preserve"> </w:t>
      </w:r>
      <w:r w:rsidRPr="00DF5ACC">
        <w:rPr>
          <w:b/>
          <w:bCs/>
          <w:sz w:val="24"/>
          <w:szCs w:val="24"/>
        </w:rPr>
        <w:t>Санкт-Петербург, Калининский район, ул. Замшина, д. 27, корп. 5, строение 1</w:t>
      </w:r>
      <w:r w:rsidRPr="004844B8">
        <w:rPr>
          <w:b/>
          <w:bCs/>
          <w:sz w:val="24"/>
          <w:szCs w:val="24"/>
        </w:rPr>
        <w:t>.</w:t>
      </w:r>
    </w:p>
    <w:p w14:paraId="7A2FECF3" w14:textId="31EB8770" w:rsidR="00DF5ACC" w:rsidRPr="002C7C22" w:rsidRDefault="00DF5ACC" w:rsidP="00DF5ACC">
      <w:pPr>
        <w:ind w:firstLine="851"/>
        <w:jc w:val="both"/>
        <w:rPr>
          <w:sz w:val="24"/>
          <w:szCs w:val="24"/>
        </w:rPr>
      </w:pPr>
      <w:r w:rsidRPr="002C7C22">
        <w:rPr>
          <w:sz w:val="24"/>
          <w:szCs w:val="24"/>
        </w:rPr>
        <w:t>1.</w:t>
      </w:r>
      <w:r>
        <w:rPr>
          <w:sz w:val="24"/>
          <w:szCs w:val="24"/>
        </w:rPr>
        <w:t>4</w:t>
      </w:r>
      <w:r w:rsidRPr="002C7C22">
        <w:rPr>
          <w:sz w:val="24"/>
          <w:szCs w:val="24"/>
        </w:rPr>
        <w:t xml:space="preserve">. Срок </w:t>
      </w:r>
      <w:r>
        <w:rPr>
          <w:sz w:val="24"/>
          <w:szCs w:val="24"/>
        </w:rPr>
        <w:t>оказания услуг</w:t>
      </w:r>
      <w:r w:rsidRPr="002C7C22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с момента заключения контракта </w:t>
      </w:r>
      <w:r w:rsidR="000E644A" w:rsidRPr="000E644A">
        <w:rPr>
          <w:sz w:val="24"/>
          <w:szCs w:val="24"/>
        </w:rPr>
        <w:t>по 3</w:t>
      </w:r>
      <w:r w:rsidR="00501BBC">
        <w:rPr>
          <w:sz w:val="24"/>
          <w:szCs w:val="24"/>
        </w:rPr>
        <w:t>1</w:t>
      </w:r>
      <w:r w:rsidR="000E644A" w:rsidRPr="000E644A">
        <w:rPr>
          <w:sz w:val="24"/>
          <w:szCs w:val="24"/>
        </w:rPr>
        <w:t>.0</w:t>
      </w:r>
      <w:r w:rsidR="00501BBC">
        <w:rPr>
          <w:sz w:val="24"/>
          <w:szCs w:val="24"/>
        </w:rPr>
        <w:t>3</w:t>
      </w:r>
      <w:bookmarkStart w:id="0" w:name="_GoBack"/>
      <w:bookmarkEnd w:id="0"/>
      <w:r w:rsidR="000E644A" w:rsidRPr="000E644A">
        <w:rPr>
          <w:sz w:val="24"/>
          <w:szCs w:val="24"/>
        </w:rPr>
        <w:t>.2025</w:t>
      </w:r>
      <w:r>
        <w:rPr>
          <w:sz w:val="24"/>
          <w:szCs w:val="24"/>
        </w:rPr>
        <w:t>.</w:t>
      </w:r>
    </w:p>
    <w:p w14:paraId="05F860FB" w14:textId="45DCB57D" w:rsidR="00F0312D" w:rsidRDefault="0071424B" w:rsidP="00F0312D">
      <w:pPr>
        <w:spacing w:before="240" w:after="120"/>
        <w:jc w:val="center"/>
        <w:rPr>
          <w:b/>
          <w:sz w:val="24"/>
          <w:szCs w:val="24"/>
        </w:rPr>
      </w:pPr>
      <w:r w:rsidRPr="00883C09">
        <w:rPr>
          <w:b/>
          <w:sz w:val="24"/>
          <w:szCs w:val="24"/>
        </w:rPr>
        <w:t xml:space="preserve">              </w:t>
      </w:r>
      <w:r w:rsidR="00F0312D" w:rsidRPr="00F0312D">
        <w:rPr>
          <w:b/>
          <w:sz w:val="24"/>
          <w:szCs w:val="24"/>
        </w:rPr>
        <w:t>2</w:t>
      </w:r>
      <w:r w:rsidR="00F0312D" w:rsidRPr="00CA62DC">
        <w:rPr>
          <w:b/>
          <w:sz w:val="24"/>
          <w:szCs w:val="24"/>
        </w:rPr>
        <w:t xml:space="preserve">. Цена </w:t>
      </w:r>
      <w:r w:rsidR="00F0312D">
        <w:rPr>
          <w:b/>
          <w:sz w:val="24"/>
          <w:szCs w:val="24"/>
        </w:rPr>
        <w:t>Контракт</w:t>
      </w:r>
      <w:r w:rsidR="00F0312D" w:rsidRPr="00CA62DC">
        <w:rPr>
          <w:b/>
          <w:sz w:val="24"/>
          <w:szCs w:val="24"/>
        </w:rPr>
        <w:t>а и порядок расчетов</w:t>
      </w:r>
    </w:p>
    <w:p w14:paraId="24AD23C6" w14:textId="77777777" w:rsidR="00F0312D" w:rsidRDefault="00F0312D" w:rsidP="00F0312D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2D5401">
        <w:rPr>
          <w:sz w:val="24"/>
          <w:szCs w:val="24"/>
        </w:rPr>
        <w:t xml:space="preserve">.1. </w:t>
      </w:r>
      <w:r>
        <w:rPr>
          <w:sz w:val="24"/>
          <w:szCs w:val="24"/>
        </w:rPr>
        <w:t>Ц</w:t>
      </w:r>
      <w:r w:rsidRPr="002D5401">
        <w:rPr>
          <w:sz w:val="24"/>
          <w:szCs w:val="24"/>
        </w:rPr>
        <w:t>ен</w:t>
      </w:r>
      <w:r>
        <w:rPr>
          <w:sz w:val="24"/>
          <w:szCs w:val="24"/>
        </w:rPr>
        <w:t>а</w:t>
      </w:r>
      <w:r w:rsidRPr="002D5401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а составляет </w:t>
      </w:r>
      <w:r>
        <w:rPr>
          <w:sz w:val="24"/>
          <w:szCs w:val="24"/>
        </w:rPr>
        <w:t>_____________</w:t>
      </w:r>
      <w:r w:rsidRPr="002D5401">
        <w:rPr>
          <w:sz w:val="24"/>
          <w:szCs w:val="24"/>
        </w:rPr>
        <w:t xml:space="preserve"> </w:t>
      </w:r>
      <w:r>
        <w:rPr>
          <w:sz w:val="24"/>
          <w:szCs w:val="24"/>
        </w:rPr>
        <w:t>(____________________)</w:t>
      </w:r>
      <w:r w:rsidRPr="002D5401">
        <w:rPr>
          <w:sz w:val="24"/>
          <w:szCs w:val="24"/>
        </w:rPr>
        <w:t xml:space="preserve"> рублей </w:t>
      </w:r>
      <w:r>
        <w:rPr>
          <w:sz w:val="24"/>
          <w:szCs w:val="24"/>
        </w:rPr>
        <w:t>00</w:t>
      </w:r>
      <w:r w:rsidRPr="002D5401">
        <w:rPr>
          <w:sz w:val="24"/>
          <w:szCs w:val="24"/>
        </w:rPr>
        <w:t xml:space="preserve"> копеек</w:t>
      </w:r>
      <w:r>
        <w:rPr>
          <w:sz w:val="24"/>
          <w:szCs w:val="24"/>
        </w:rPr>
        <w:t>, НДС20% /</w:t>
      </w:r>
      <w:r w:rsidRPr="004844B8">
        <w:rPr>
          <w:sz w:val="24"/>
          <w:szCs w:val="24"/>
        </w:rPr>
        <w:t>НДС не облагается на основании п 2 ст. 346.11 главы 26.2 НК РФ</w:t>
      </w:r>
      <w:r w:rsidRPr="002D5401">
        <w:rPr>
          <w:sz w:val="24"/>
          <w:szCs w:val="24"/>
        </w:rPr>
        <w:t>.</w:t>
      </w:r>
    </w:p>
    <w:p w14:paraId="21422B50" w14:textId="77777777" w:rsidR="00F0312D" w:rsidRPr="002D5401" w:rsidRDefault="00F0312D" w:rsidP="00F0312D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2D5401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5401">
        <w:rPr>
          <w:sz w:val="24"/>
          <w:szCs w:val="24"/>
        </w:rPr>
        <w:t xml:space="preserve">. </w:t>
      </w:r>
      <w:r>
        <w:rPr>
          <w:sz w:val="24"/>
          <w:szCs w:val="24"/>
        </w:rPr>
        <w:t>В цену Контракта включаются</w:t>
      </w:r>
      <w:r w:rsidRPr="002D5401">
        <w:rPr>
          <w:sz w:val="24"/>
          <w:szCs w:val="24"/>
        </w:rPr>
        <w:t xml:space="preserve"> все расходы, связанные с выполнением Исполнителем обязательств по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у, в том числе налоги, сборы и другие обязательные платежи, которые Исполнитель должен выплатить в связи с выполнением обязательств по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у в соответствии с законодательством Российской Федерации.</w:t>
      </w:r>
    </w:p>
    <w:p w14:paraId="02846160" w14:textId="77777777" w:rsidR="00F0312D" w:rsidRPr="002D5401" w:rsidRDefault="00F0312D" w:rsidP="00F0312D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2D5401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2D5401">
        <w:rPr>
          <w:sz w:val="24"/>
          <w:szCs w:val="24"/>
        </w:rPr>
        <w:t xml:space="preserve">. Цена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а является твердой и определяется на весь срок исполнения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а за исключением случаев, установленных Федеральным </w:t>
      </w:r>
      <w:hyperlink r:id="rId7" w:history="1">
        <w:r w:rsidRPr="002D5401">
          <w:rPr>
            <w:sz w:val="24"/>
            <w:szCs w:val="24"/>
          </w:rPr>
          <w:t>законом</w:t>
        </w:r>
      </w:hyperlink>
      <w:r w:rsidRPr="002D5401">
        <w:rPr>
          <w:sz w:val="24"/>
          <w:szCs w:val="24"/>
        </w:rPr>
        <w:t xml:space="preserve"> от </w:t>
      </w:r>
      <w:r>
        <w:rPr>
          <w:sz w:val="24"/>
          <w:szCs w:val="24"/>
        </w:rPr>
        <w:t>05.04.2013</w:t>
      </w:r>
      <w:r w:rsidRPr="002D5401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2D5401">
        <w:rPr>
          <w:sz w:val="24"/>
          <w:szCs w:val="24"/>
        </w:rPr>
        <w:t xml:space="preserve">44-ФЗ </w:t>
      </w:r>
      <w:r>
        <w:rPr>
          <w:sz w:val="24"/>
          <w:szCs w:val="24"/>
        </w:rPr>
        <w:t>«</w:t>
      </w:r>
      <w:r w:rsidRPr="002D5401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 xml:space="preserve">» (далее – Федеральный закон № 44-ФЗ) </w:t>
      </w:r>
      <w:r w:rsidRPr="002D5401">
        <w:rPr>
          <w:sz w:val="24"/>
          <w:szCs w:val="24"/>
        </w:rPr>
        <w:t xml:space="preserve">и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ом.</w:t>
      </w:r>
    </w:p>
    <w:p w14:paraId="2B985407" w14:textId="77777777" w:rsidR="00F0312D" w:rsidRPr="003D4654" w:rsidRDefault="00F0312D" w:rsidP="00F0312D">
      <w:pPr>
        <w:ind w:firstLine="851"/>
        <w:jc w:val="both"/>
        <w:rPr>
          <w:sz w:val="24"/>
          <w:szCs w:val="24"/>
        </w:rPr>
      </w:pPr>
      <w:r w:rsidRPr="003D4654">
        <w:rPr>
          <w:sz w:val="24"/>
          <w:szCs w:val="24"/>
        </w:rPr>
        <w:t>2.</w:t>
      </w:r>
      <w:r>
        <w:rPr>
          <w:sz w:val="24"/>
          <w:szCs w:val="24"/>
        </w:rPr>
        <w:t>4</w:t>
      </w:r>
      <w:r w:rsidRPr="003D4654">
        <w:rPr>
          <w:sz w:val="24"/>
          <w:szCs w:val="24"/>
        </w:rPr>
        <w:t xml:space="preserve">. Расчет между Заказчиком и Исполнителем за </w:t>
      </w:r>
      <w:r>
        <w:rPr>
          <w:sz w:val="24"/>
          <w:szCs w:val="24"/>
        </w:rPr>
        <w:t>оказанные услуги</w:t>
      </w:r>
      <w:r w:rsidRPr="003D4654">
        <w:rPr>
          <w:sz w:val="24"/>
          <w:szCs w:val="24"/>
        </w:rPr>
        <w:t xml:space="preserve"> производ</w:t>
      </w:r>
      <w:r>
        <w:rPr>
          <w:sz w:val="24"/>
          <w:szCs w:val="24"/>
        </w:rPr>
        <w:t>и</w:t>
      </w:r>
      <w:r w:rsidRPr="003D4654">
        <w:rPr>
          <w:sz w:val="24"/>
          <w:szCs w:val="24"/>
        </w:rPr>
        <w:t xml:space="preserve">тся не позднее </w:t>
      </w:r>
      <w:r>
        <w:rPr>
          <w:sz w:val="24"/>
          <w:szCs w:val="24"/>
        </w:rPr>
        <w:t>7</w:t>
      </w:r>
      <w:r w:rsidRPr="003D4654">
        <w:rPr>
          <w:sz w:val="24"/>
          <w:szCs w:val="24"/>
        </w:rPr>
        <w:t xml:space="preserve"> (</w:t>
      </w:r>
      <w:r>
        <w:rPr>
          <w:sz w:val="24"/>
          <w:szCs w:val="24"/>
        </w:rPr>
        <w:t>семи</w:t>
      </w:r>
      <w:r w:rsidRPr="003D4654">
        <w:rPr>
          <w:sz w:val="24"/>
          <w:szCs w:val="24"/>
        </w:rPr>
        <w:t xml:space="preserve">) рабочих дней с даты подписания Сторонами </w:t>
      </w:r>
      <w:r>
        <w:rPr>
          <w:sz w:val="24"/>
          <w:szCs w:val="24"/>
        </w:rPr>
        <w:t>Акта сдачи-приемки оказанных услуг и выставления счета на оплату услуг Исполнителем.</w:t>
      </w:r>
    </w:p>
    <w:p w14:paraId="0DDC5435" w14:textId="54819C8E" w:rsidR="00F0312D" w:rsidRPr="004844B8" w:rsidRDefault="00F0312D" w:rsidP="00F0312D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2D5401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591D9D">
        <w:rPr>
          <w:sz w:val="24"/>
          <w:szCs w:val="24"/>
        </w:rPr>
        <w:t xml:space="preserve">. </w:t>
      </w:r>
      <w:r w:rsidRPr="00CA359B">
        <w:rPr>
          <w:sz w:val="24"/>
          <w:szCs w:val="24"/>
        </w:rPr>
        <w:t>Оплата оказанных услуг осуществляется в безналичной форме. Источник финансирования закупки:</w:t>
      </w:r>
      <w:r w:rsidRPr="008B0BA6">
        <w:rPr>
          <w:sz w:val="24"/>
          <w:szCs w:val="24"/>
        </w:rPr>
        <w:t xml:space="preserve"> внебюджетные средства; код вида расходов 244 «Прочая закупка товаров, работ и услуг для обеспечения государственных (муниципальных) нужд»; тип финансирования:</w:t>
      </w:r>
      <w:r>
        <w:rPr>
          <w:sz w:val="24"/>
          <w:szCs w:val="24"/>
        </w:rPr>
        <w:t xml:space="preserve"> СГЗ</w:t>
      </w:r>
      <w:r w:rsidRPr="008B0BA6">
        <w:rPr>
          <w:sz w:val="24"/>
          <w:szCs w:val="24"/>
        </w:rPr>
        <w:t xml:space="preserve">; </w:t>
      </w:r>
      <w:r w:rsidRPr="00CA359B">
        <w:rPr>
          <w:sz w:val="24"/>
          <w:szCs w:val="24"/>
        </w:rPr>
        <w:t>код ОСГУ: 22</w:t>
      </w:r>
      <w:r w:rsidRPr="00F0312D">
        <w:rPr>
          <w:sz w:val="24"/>
          <w:szCs w:val="24"/>
        </w:rPr>
        <w:t>5</w:t>
      </w:r>
      <w:r w:rsidRPr="004844B8">
        <w:rPr>
          <w:sz w:val="24"/>
          <w:szCs w:val="24"/>
        </w:rPr>
        <w:t>.</w:t>
      </w:r>
    </w:p>
    <w:p w14:paraId="5897408E" w14:textId="77777777" w:rsidR="00F0312D" w:rsidRDefault="00F0312D" w:rsidP="00F0312D">
      <w:pPr>
        <w:ind w:firstLine="851"/>
        <w:jc w:val="both"/>
        <w:rPr>
          <w:sz w:val="24"/>
          <w:szCs w:val="24"/>
        </w:rPr>
      </w:pPr>
      <w:r w:rsidRPr="004844B8">
        <w:rPr>
          <w:sz w:val="24"/>
          <w:szCs w:val="24"/>
        </w:rPr>
        <w:t xml:space="preserve">2.6. Оплата по Контракту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течение 3 (трех) рабочих дней с даты изменения расчетного счета в письменной форме сообщить об этом Заказчику, указав новые реквизиты </w:t>
      </w:r>
      <w:r w:rsidRPr="004844B8">
        <w:rPr>
          <w:sz w:val="24"/>
          <w:szCs w:val="24"/>
        </w:rPr>
        <w:lastRenderedPageBreak/>
        <w:t>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</w:t>
      </w:r>
    </w:p>
    <w:p w14:paraId="3D94767B" w14:textId="77777777" w:rsidR="00F0312D" w:rsidRDefault="00F0312D" w:rsidP="00F0312D">
      <w:pPr>
        <w:ind w:firstLine="851"/>
        <w:jc w:val="both"/>
        <w:rPr>
          <w:sz w:val="24"/>
          <w:szCs w:val="24"/>
        </w:rPr>
      </w:pPr>
      <w:r w:rsidRPr="0089561A">
        <w:rPr>
          <w:sz w:val="24"/>
          <w:szCs w:val="24"/>
        </w:rPr>
        <w:t>2.</w:t>
      </w:r>
      <w:r>
        <w:rPr>
          <w:sz w:val="24"/>
          <w:szCs w:val="24"/>
        </w:rPr>
        <w:t>7</w:t>
      </w:r>
      <w:r w:rsidRPr="0089561A">
        <w:rPr>
          <w:sz w:val="24"/>
          <w:szCs w:val="24"/>
        </w:rPr>
        <w:t xml:space="preserve">. Обязательства Заказчика по оплате </w:t>
      </w:r>
      <w:r>
        <w:rPr>
          <w:sz w:val="24"/>
          <w:szCs w:val="24"/>
        </w:rPr>
        <w:t>оказанных услуг</w:t>
      </w:r>
      <w:r w:rsidRPr="0089561A">
        <w:rPr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>
        <w:rPr>
          <w:sz w:val="24"/>
          <w:szCs w:val="24"/>
        </w:rPr>
        <w:t xml:space="preserve">для перечисления </w:t>
      </w:r>
      <w:r w:rsidRPr="0089561A">
        <w:rPr>
          <w:sz w:val="24"/>
          <w:szCs w:val="24"/>
        </w:rPr>
        <w:t xml:space="preserve">на счет Исполнителя, указанный в настоящем </w:t>
      </w:r>
      <w:r>
        <w:rPr>
          <w:sz w:val="24"/>
          <w:szCs w:val="24"/>
        </w:rPr>
        <w:t>Контракт</w:t>
      </w:r>
      <w:r w:rsidRPr="0089561A">
        <w:rPr>
          <w:sz w:val="24"/>
          <w:szCs w:val="24"/>
        </w:rPr>
        <w:t>е.</w:t>
      </w:r>
    </w:p>
    <w:p w14:paraId="2A8C7C07" w14:textId="77777777" w:rsidR="00F0312D" w:rsidRDefault="00F0312D" w:rsidP="00883C09">
      <w:pPr>
        <w:tabs>
          <w:tab w:val="left" w:pos="993"/>
          <w:tab w:val="left" w:pos="2880"/>
        </w:tabs>
        <w:ind w:left="284"/>
        <w:rPr>
          <w:b/>
          <w:sz w:val="24"/>
          <w:szCs w:val="24"/>
        </w:rPr>
      </w:pPr>
    </w:p>
    <w:p w14:paraId="7F6AE34A" w14:textId="602FBC80" w:rsidR="00C957B4" w:rsidRPr="00883C09" w:rsidRDefault="00F0312D" w:rsidP="00F0312D">
      <w:pPr>
        <w:tabs>
          <w:tab w:val="left" w:pos="993"/>
          <w:tab w:val="left" w:pos="2880"/>
        </w:tabs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3.</w:t>
      </w:r>
      <w:r w:rsidR="0071424B" w:rsidRPr="00883C09">
        <w:rPr>
          <w:b/>
          <w:sz w:val="24"/>
          <w:szCs w:val="24"/>
        </w:rPr>
        <w:t xml:space="preserve">    </w:t>
      </w:r>
      <w:r w:rsidR="00C957B4" w:rsidRPr="00883C09">
        <w:rPr>
          <w:b/>
          <w:sz w:val="24"/>
          <w:szCs w:val="24"/>
        </w:rPr>
        <w:t>Права и обязанности</w:t>
      </w:r>
      <w:r w:rsidR="00D67E97">
        <w:rPr>
          <w:b/>
          <w:sz w:val="24"/>
          <w:szCs w:val="24"/>
          <w:lang w:val="en-US"/>
        </w:rPr>
        <w:t xml:space="preserve"> </w:t>
      </w:r>
      <w:r w:rsidR="00D67E97">
        <w:rPr>
          <w:b/>
          <w:sz w:val="24"/>
          <w:szCs w:val="24"/>
        </w:rPr>
        <w:t>Сторон</w:t>
      </w:r>
      <w:r w:rsidR="00C957B4" w:rsidRPr="00883C09">
        <w:rPr>
          <w:b/>
          <w:sz w:val="24"/>
          <w:szCs w:val="24"/>
        </w:rPr>
        <w:t>.</w:t>
      </w:r>
    </w:p>
    <w:p w14:paraId="429E82EC" w14:textId="77777777" w:rsidR="008B0738" w:rsidRPr="00883C09" w:rsidRDefault="008B0738" w:rsidP="00883C09">
      <w:pPr>
        <w:tabs>
          <w:tab w:val="left" w:pos="993"/>
          <w:tab w:val="left" w:pos="2880"/>
        </w:tabs>
        <w:ind w:left="284"/>
        <w:rPr>
          <w:b/>
          <w:sz w:val="24"/>
          <w:szCs w:val="24"/>
        </w:rPr>
      </w:pPr>
    </w:p>
    <w:p w14:paraId="56116715" w14:textId="3F0D0E24" w:rsidR="00C957B4" w:rsidRPr="00883C09" w:rsidRDefault="0071424B" w:rsidP="00883C09">
      <w:pPr>
        <w:ind w:left="284"/>
        <w:jc w:val="both"/>
        <w:rPr>
          <w:b/>
          <w:sz w:val="24"/>
          <w:szCs w:val="24"/>
        </w:rPr>
      </w:pPr>
      <w:r w:rsidRPr="00883C09">
        <w:rPr>
          <w:b/>
          <w:sz w:val="24"/>
          <w:szCs w:val="24"/>
        </w:rPr>
        <w:t xml:space="preserve">       </w:t>
      </w:r>
      <w:r w:rsidR="00FE53FA" w:rsidRPr="00883C09">
        <w:rPr>
          <w:b/>
          <w:sz w:val="24"/>
          <w:szCs w:val="24"/>
        </w:rPr>
        <w:t xml:space="preserve"> </w:t>
      </w:r>
      <w:r w:rsidR="00F0312D" w:rsidRPr="000E644A">
        <w:rPr>
          <w:b/>
          <w:sz w:val="24"/>
          <w:szCs w:val="24"/>
        </w:rPr>
        <w:t>3</w:t>
      </w:r>
      <w:r w:rsidR="00FE53FA" w:rsidRPr="00883C09">
        <w:rPr>
          <w:b/>
          <w:sz w:val="24"/>
          <w:szCs w:val="24"/>
        </w:rPr>
        <w:t xml:space="preserve">. </w:t>
      </w:r>
      <w:r w:rsidR="00DE349D" w:rsidRPr="00883C09">
        <w:rPr>
          <w:b/>
          <w:sz w:val="24"/>
          <w:szCs w:val="24"/>
        </w:rPr>
        <w:t xml:space="preserve">1.    </w:t>
      </w:r>
      <w:proofErr w:type="gramStart"/>
      <w:r w:rsidR="00C957B4" w:rsidRPr="00883C09">
        <w:rPr>
          <w:b/>
          <w:sz w:val="24"/>
          <w:szCs w:val="24"/>
        </w:rPr>
        <w:t>Обязанности  Исполнителя</w:t>
      </w:r>
      <w:proofErr w:type="gramEnd"/>
      <w:r w:rsidR="00C957B4" w:rsidRPr="00883C09">
        <w:rPr>
          <w:b/>
          <w:sz w:val="24"/>
          <w:szCs w:val="24"/>
        </w:rPr>
        <w:t>:</w:t>
      </w:r>
    </w:p>
    <w:p w14:paraId="74AC782D" w14:textId="77777777" w:rsidR="00FE53FA" w:rsidRPr="00883C09" w:rsidRDefault="00FE53FA" w:rsidP="00F0312D">
      <w:pPr>
        <w:ind w:firstLine="850"/>
        <w:jc w:val="both"/>
        <w:rPr>
          <w:sz w:val="24"/>
          <w:szCs w:val="24"/>
        </w:rPr>
      </w:pPr>
      <w:r w:rsidRPr="00883C09">
        <w:rPr>
          <w:sz w:val="24"/>
          <w:szCs w:val="24"/>
        </w:rPr>
        <w:t xml:space="preserve">Исполнитель обязан оказывать Заказчику в полном объеме услуги, </w:t>
      </w:r>
      <w:proofErr w:type="gramStart"/>
      <w:r w:rsidRPr="00883C09">
        <w:rPr>
          <w:sz w:val="24"/>
          <w:szCs w:val="24"/>
        </w:rPr>
        <w:t>указанные  в</w:t>
      </w:r>
      <w:proofErr w:type="gramEnd"/>
      <w:r w:rsidRPr="00883C09">
        <w:rPr>
          <w:sz w:val="24"/>
          <w:szCs w:val="24"/>
        </w:rPr>
        <w:t xml:space="preserve"> </w:t>
      </w:r>
      <w:proofErr w:type="spellStart"/>
      <w:r w:rsidRPr="00883C09">
        <w:rPr>
          <w:sz w:val="24"/>
          <w:szCs w:val="24"/>
        </w:rPr>
        <w:t>п.п</w:t>
      </w:r>
      <w:proofErr w:type="spellEnd"/>
      <w:r w:rsidRPr="00883C09">
        <w:rPr>
          <w:sz w:val="24"/>
          <w:szCs w:val="24"/>
        </w:rPr>
        <w:t xml:space="preserve"> </w:t>
      </w:r>
      <w:r w:rsidR="00DE349D" w:rsidRPr="00883C09">
        <w:rPr>
          <w:sz w:val="24"/>
          <w:szCs w:val="24"/>
        </w:rPr>
        <w:t xml:space="preserve"> </w:t>
      </w:r>
      <w:r w:rsidRPr="00883C09">
        <w:rPr>
          <w:sz w:val="24"/>
          <w:szCs w:val="24"/>
        </w:rPr>
        <w:t>1.2 настоящего Договора.</w:t>
      </w:r>
    </w:p>
    <w:p w14:paraId="178B579A" w14:textId="77777777" w:rsidR="00FB2101" w:rsidRPr="00883C09" w:rsidRDefault="0071424B" w:rsidP="00F0312D">
      <w:pPr>
        <w:tabs>
          <w:tab w:val="left" w:pos="993"/>
        </w:tabs>
        <w:ind w:firstLine="850"/>
        <w:jc w:val="both"/>
        <w:rPr>
          <w:sz w:val="24"/>
          <w:szCs w:val="24"/>
        </w:rPr>
      </w:pPr>
      <w:r w:rsidRPr="00883C09">
        <w:rPr>
          <w:sz w:val="24"/>
          <w:szCs w:val="24"/>
        </w:rPr>
        <w:t xml:space="preserve"> </w:t>
      </w:r>
      <w:r w:rsidR="00C957B4" w:rsidRPr="00883C09">
        <w:rPr>
          <w:sz w:val="24"/>
          <w:szCs w:val="24"/>
        </w:rPr>
        <w:t xml:space="preserve">Исполнитель обязан </w:t>
      </w:r>
      <w:r w:rsidR="00FB2101" w:rsidRPr="00883C09">
        <w:rPr>
          <w:sz w:val="24"/>
          <w:szCs w:val="24"/>
        </w:rPr>
        <w:t xml:space="preserve">в течение 3 (трех) календарных дней с момента получения </w:t>
      </w:r>
      <w:r w:rsidR="00DE349D" w:rsidRPr="00883C09">
        <w:rPr>
          <w:sz w:val="24"/>
          <w:szCs w:val="24"/>
        </w:rPr>
        <w:t xml:space="preserve">  </w:t>
      </w:r>
      <w:r w:rsidR="00FB2101" w:rsidRPr="00883C09">
        <w:rPr>
          <w:sz w:val="24"/>
          <w:szCs w:val="24"/>
        </w:rPr>
        <w:t>заявки от Заказчика приступить к оказанию Услуг</w:t>
      </w:r>
      <w:r w:rsidR="00863CB7" w:rsidRPr="00883C09">
        <w:rPr>
          <w:sz w:val="24"/>
          <w:szCs w:val="24"/>
        </w:rPr>
        <w:t>,</w:t>
      </w:r>
      <w:r w:rsidR="00980F6A" w:rsidRPr="00883C09">
        <w:rPr>
          <w:sz w:val="24"/>
          <w:szCs w:val="24"/>
        </w:rPr>
        <w:t xml:space="preserve"> если иное не оговорено условиями договора.</w:t>
      </w:r>
    </w:p>
    <w:p w14:paraId="57AC6F28" w14:textId="3726D956" w:rsidR="00980F6A" w:rsidRPr="00883C09" w:rsidRDefault="00FB2101" w:rsidP="00F0312D">
      <w:pPr>
        <w:tabs>
          <w:tab w:val="left" w:pos="993"/>
        </w:tabs>
        <w:ind w:firstLine="850"/>
        <w:jc w:val="both"/>
        <w:rPr>
          <w:b/>
          <w:sz w:val="24"/>
          <w:szCs w:val="24"/>
        </w:rPr>
      </w:pPr>
      <w:r w:rsidRPr="00883C09">
        <w:rPr>
          <w:sz w:val="24"/>
          <w:szCs w:val="24"/>
        </w:rPr>
        <w:t xml:space="preserve">Исполнитель обязан применять для дезинфекции, дезинсекции и дератизации </w:t>
      </w:r>
      <w:r w:rsidR="00980F6A" w:rsidRPr="00883C09">
        <w:rPr>
          <w:sz w:val="24"/>
          <w:szCs w:val="24"/>
        </w:rPr>
        <w:t>серти</w:t>
      </w:r>
      <w:r w:rsidR="00F3055A" w:rsidRPr="00883C09">
        <w:rPr>
          <w:sz w:val="24"/>
          <w:szCs w:val="24"/>
        </w:rPr>
        <w:t>ф</w:t>
      </w:r>
      <w:r w:rsidR="00980F6A" w:rsidRPr="00883C09">
        <w:rPr>
          <w:sz w:val="24"/>
          <w:szCs w:val="24"/>
        </w:rPr>
        <w:t xml:space="preserve">ицированные </w:t>
      </w:r>
      <w:r w:rsidR="003930EB" w:rsidRPr="00883C09">
        <w:rPr>
          <w:sz w:val="24"/>
          <w:szCs w:val="24"/>
        </w:rPr>
        <w:t>средства</w:t>
      </w:r>
      <w:r w:rsidR="007F75A6" w:rsidRPr="00883C09">
        <w:rPr>
          <w:sz w:val="24"/>
          <w:szCs w:val="24"/>
        </w:rPr>
        <w:t>,</w:t>
      </w:r>
      <w:r w:rsidR="00980F6A" w:rsidRPr="00883C09">
        <w:rPr>
          <w:sz w:val="24"/>
          <w:szCs w:val="24"/>
        </w:rPr>
        <w:t xml:space="preserve"> разрешенные Минздравом РФ</w:t>
      </w:r>
      <w:r w:rsidR="00F0312D" w:rsidRPr="00F0312D">
        <w:rPr>
          <w:sz w:val="24"/>
          <w:szCs w:val="24"/>
        </w:rPr>
        <w:t>.</w:t>
      </w:r>
      <w:r w:rsidR="00980F6A" w:rsidRPr="00883C09">
        <w:rPr>
          <w:sz w:val="24"/>
          <w:szCs w:val="24"/>
        </w:rPr>
        <w:t xml:space="preserve"> </w:t>
      </w:r>
    </w:p>
    <w:p w14:paraId="0D3144ED" w14:textId="3E15FBF9" w:rsidR="00C957B4" w:rsidRPr="00883C09" w:rsidRDefault="00F0312D" w:rsidP="00F0312D">
      <w:pPr>
        <w:tabs>
          <w:tab w:val="left" w:pos="993"/>
        </w:tabs>
        <w:ind w:firstLine="851"/>
        <w:jc w:val="both"/>
        <w:rPr>
          <w:b/>
          <w:sz w:val="24"/>
          <w:szCs w:val="24"/>
        </w:rPr>
      </w:pPr>
      <w:r w:rsidRPr="00F0312D">
        <w:rPr>
          <w:b/>
          <w:sz w:val="24"/>
          <w:szCs w:val="24"/>
        </w:rPr>
        <w:t>3.2.</w:t>
      </w:r>
      <w:r w:rsidR="009E084B" w:rsidRPr="00883C09">
        <w:rPr>
          <w:b/>
          <w:sz w:val="24"/>
          <w:szCs w:val="24"/>
        </w:rPr>
        <w:t xml:space="preserve">   </w:t>
      </w:r>
      <w:proofErr w:type="gramStart"/>
      <w:r w:rsidR="00C957B4" w:rsidRPr="00883C09">
        <w:rPr>
          <w:b/>
          <w:sz w:val="24"/>
          <w:szCs w:val="24"/>
        </w:rPr>
        <w:t>Права  Исполнителя</w:t>
      </w:r>
      <w:proofErr w:type="gramEnd"/>
      <w:r w:rsidR="00C957B4" w:rsidRPr="00883C09">
        <w:rPr>
          <w:b/>
          <w:sz w:val="24"/>
          <w:szCs w:val="24"/>
        </w:rPr>
        <w:t>:</w:t>
      </w:r>
    </w:p>
    <w:p w14:paraId="362DE116" w14:textId="77777777" w:rsidR="00C957B4" w:rsidRPr="00883C09" w:rsidRDefault="00C957B4" w:rsidP="00F0312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83C09">
        <w:rPr>
          <w:sz w:val="24"/>
          <w:szCs w:val="24"/>
        </w:rPr>
        <w:t>Исполнитель вправе в случае необходимости привлекать по своему усмотрению и за свой счет третьих лиц для надлежащего выполнения своих обязательств по настоящему Договору, оставаясь ответственным за их действия перед Заказчиком;</w:t>
      </w:r>
    </w:p>
    <w:p w14:paraId="1920CA2F" w14:textId="77777777" w:rsidR="00C957B4" w:rsidRPr="00883C09" w:rsidRDefault="00C957B4" w:rsidP="00F0312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83C09">
        <w:rPr>
          <w:sz w:val="24"/>
          <w:szCs w:val="24"/>
        </w:rPr>
        <w:t>Исполнитель вправе требовать от Заказчика своевременной и в полном объеме оплаты и приемки оказанных</w:t>
      </w:r>
      <w:r w:rsidR="009F54D1" w:rsidRPr="00883C09">
        <w:rPr>
          <w:sz w:val="24"/>
          <w:szCs w:val="24"/>
        </w:rPr>
        <w:t xml:space="preserve"> услуг.</w:t>
      </w:r>
    </w:p>
    <w:p w14:paraId="17DC6932" w14:textId="30CBD974" w:rsidR="00C957B4" w:rsidRPr="00883C09" w:rsidRDefault="0071424B" w:rsidP="00D67E97">
      <w:pPr>
        <w:tabs>
          <w:tab w:val="left" w:pos="993"/>
        </w:tabs>
        <w:ind w:left="284"/>
        <w:rPr>
          <w:sz w:val="24"/>
          <w:szCs w:val="24"/>
        </w:rPr>
      </w:pPr>
      <w:r w:rsidRPr="00883C09">
        <w:rPr>
          <w:b/>
          <w:sz w:val="24"/>
          <w:szCs w:val="24"/>
        </w:rPr>
        <w:t xml:space="preserve">          3.</w:t>
      </w:r>
      <w:r w:rsidR="00D67E97">
        <w:rPr>
          <w:b/>
          <w:sz w:val="24"/>
          <w:szCs w:val="24"/>
        </w:rPr>
        <w:t>3</w:t>
      </w:r>
      <w:r w:rsidR="00F0312D" w:rsidRPr="000E644A">
        <w:rPr>
          <w:b/>
          <w:sz w:val="24"/>
          <w:szCs w:val="24"/>
        </w:rPr>
        <w:t>.</w:t>
      </w:r>
      <w:r w:rsidRPr="00883C09">
        <w:rPr>
          <w:b/>
          <w:sz w:val="24"/>
          <w:szCs w:val="24"/>
        </w:rPr>
        <w:t xml:space="preserve">   </w:t>
      </w:r>
      <w:r w:rsidR="00C957B4" w:rsidRPr="00883C09">
        <w:rPr>
          <w:b/>
          <w:sz w:val="24"/>
          <w:szCs w:val="24"/>
        </w:rPr>
        <w:t>Обязанности Заказчика:</w:t>
      </w:r>
    </w:p>
    <w:p w14:paraId="7DBC63F9" w14:textId="77777777" w:rsidR="00C957B4" w:rsidRPr="00883C09" w:rsidRDefault="00C957B4" w:rsidP="00D67E97">
      <w:pPr>
        <w:tabs>
          <w:tab w:val="left" w:pos="993"/>
        </w:tabs>
        <w:ind w:firstLine="993"/>
        <w:jc w:val="both"/>
        <w:rPr>
          <w:sz w:val="24"/>
          <w:szCs w:val="24"/>
        </w:rPr>
      </w:pPr>
      <w:r w:rsidRPr="00883C09">
        <w:rPr>
          <w:sz w:val="24"/>
          <w:szCs w:val="24"/>
        </w:rPr>
        <w:t>Заказчик обязан своевременно и в полном объеме принимать оказанные Исполнителем услуги в порядке, предусмотренном настоящим Договором, и производить их оплату;</w:t>
      </w:r>
    </w:p>
    <w:p w14:paraId="3F544C3B" w14:textId="77777777" w:rsidR="00E3201C" w:rsidRPr="00883C09" w:rsidRDefault="00E3201C" w:rsidP="00D67E97">
      <w:pPr>
        <w:tabs>
          <w:tab w:val="left" w:pos="993"/>
        </w:tabs>
        <w:ind w:firstLine="993"/>
        <w:jc w:val="both"/>
        <w:rPr>
          <w:sz w:val="24"/>
          <w:szCs w:val="24"/>
        </w:rPr>
      </w:pPr>
      <w:r w:rsidRPr="00883C09">
        <w:rPr>
          <w:sz w:val="24"/>
          <w:szCs w:val="24"/>
        </w:rPr>
        <w:t xml:space="preserve">Заказчик обязан обеспечить работникам Исполнителя необходимый доступ на территорию </w:t>
      </w:r>
      <w:r w:rsidR="004847E4" w:rsidRPr="00883C09">
        <w:rPr>
          <w:sz w:val="24"/>
          <w:szCs w:val="24"/>
        </w:rPr>
        <w:t xml:space="preserve">объекта, обеспечить освещение, </w:t>
      </w:r>
      <w:r w:rsidRPr="00883C09">
        <w:rPr>
          <w:sz w:val="24"/>
          <w:szCs w:val="24"/>
        </w:rPr>
        <w:t>электробезопасность и другие необходимые условия по охране труда и технике безопасности.</w:t>
      </w:r>
    </w:p>
    <w:p w14:paraId="1FFD482E" w14:textId="77777777" w:rsidR="00E3201C" w:rsidRPr="00883C09" w:rsidRDefault="00E3201C" w:rsidP="00D67E97">
      <w:pPr>
        <w:tabs>
          <w:tab w:val="left" w:pos="993"/>
        </w:tabs>
        <w:ind w:firstLine="993"/>
        <w:jc w:val="both"/>
        <w:rPr>
          <w:sz w:val="24"/>
          <w:szCs w:val="24"/>
        </w:rPr>
      </w:pPr>
      <w:r w:rsidRPr="00883C09">
        <w:rPr>
          <w:sz w:val="24"/>
          <w:szCs w:val="24"/>
        </w:rPr>
        <w:t xml:space="preserve">При оказании </w:t>
      </w:r>
      <w:proofErr w:type="gramStart"/>
      <w:r w:rsidRPr="00883C09">
        <w:rPr>
          <w:sz w:val="24"/>
          <w:szCs w:val="24"/>
        </w:rPr>
        <w:t>ус</w:t>
      </w:r>
      <w:r w:rsidR="00BE514E" w:rsidRPr="00883C09">
        <w:rPr>
          <w:sz w:val="24"/>
          <w:szCs w:val="24"/>
        </w:rPr>
        <w:t>луг</w:t>
      </w:r>
      <w:proofErr w:type="gramEnd"/>
      <w:r w:rsidR="00BE514E" w:rsidRPr="00883C09">
        <w:rPr>
          <w:sz w:val="24"/>
          <w:szCs w:val="24"/>
        </w:rPr>
        <w:t xml:space="preserve"> предусмотренных пунктами 1.2</w:t>
      </w:r>
      <w:r w:rsidRPr="00883C09">
        <w:rPr>
          <w:sz w:val="24"/>
          <w:szCs w:val="24"/>
        </w:rPr>
        <w:t xml:space="preserve"> Договора, Заказчик обязан обеспечить присутствие ответственного лица во время оказания услуг, в противном случае. </w:t>
      </w:r>
      <w:r w:rsidR="00FE53FA" w:rsidRPr="00883C09">
        <w:rPr>
          <w:sz w:val="24"/>
          <w:szCs w:val="24"/>
        </w:rPr>
        <w:t>Претензии</w:t>
      </w:r>
      <w:r w:rsidRPr="00883C09">
        <w:rPr>
          <w:sz w:val="24"/>
          <w:szCs w:val="24"/>
        </w:rPr>
        <w:t xml:space="preserve"> заказчика относительно качества выполненных услуг считаются необоснованными.</w:t>
      </w:r>
    </w:p>
    <w:p w14:paraId="52C6D0E5" w14:textId="77777777" w:rsidR="00FE53FA" w:rsidRPr="00883C09" w:rsidRDefault="00FE53FA" w:rsidP="00D67E97">
      <w:pPr>
        <w:tabs>
          <w:tab w:val="left" w:pos="993"/>
        </w:tabs>
        <w:ind w:firstLine="993"/>
        <w:jc w:val="both"/>
        <w:rPr>
          <w:sz w:val="24"/>
          <w:szCs w:val="24"/>
        </w:rPr>
      </w:pPr>
      <w:r w:rsidRPr="00883C09">
        <w:rPr>
          <w:sz w:val="24"/>
          <w:szCs w:val="24"/>
        </w:rPr>
        <w:t>Заказчик исключает вмешательство третьих лиц в работу Исполнителя.</w:t>
      </w:r>
    </w:p>
    <w:p w14:paraId="3048C645" w14:textId="278E663B" w:rsidR="00C957B4" w:rsidRPr="00883C09" w:rsidRDefault="00F243D6" w:rsidP="00D67E97">
      <w:pPr>
        <w:ind w:firstLine="709"/>
        <w:jc w:val="both"/>
        <w:rPr>
          <w:b/>
          <w:sz w:val="24"/>
          <w:szCs w:val="24"/>
        </w:rPr>
      </w:pPr>
      <w:r w:rsidRPr="00883C09">
        <w:rPr>
          <w:b/>
          <w:sz w:val="24"/>
          <w:szCs w:val="24"/>
        </w:rPr>
        <w:t xml:space="preserve"> </w:t>
      </w:r>
      <w:r w:rsidR="0071424B" w:rsidRPr="00883C09">
        <w:rPr>
          <w:b/>
          <w:sz w:val="24"/>
          <w:szCs w:val="24"/>
        </w:rPr>
        <w:t>3.</w:t>
      </w:r>
      <w:r w:rsidR="00D67E97">
        <w:rPr>
          <w:b/>
          <w:sz w:val="24"/>
          <w:szCs w:val="24"/>
        </w:rPr>
        <w:t>4</w:t>
      </w:r>
      <w:r w:rsidR="00F0312D" w:rsidRPr="000E644A">
        <w:rPr>
          <w:b/>
          <w:sz w:val="24"/>
          <w:szCs w:val="24"/>
        </w:rPr>
        <w:t>.</w:t>
      </w:r>
      <w:r w:rsidR="0071424B" w:rsidRPr="00883C09">
        <w:rPr>
          <w:b/>
          <w:sz w:val="24"/>
          <w:szCs w:val="24"/>
        </w:rPr>
        <w:t xml:space="preserve">  </w:t>
      </w:r>
      <w:r w:rsidR="00C957B4" w:rsidRPr="00883C09">
        <w:rPr>
          <w:b/>
          <w:sz w:val="24"/>
          <w:szCs w:val="24"/>
        </w:rPr>
        <w:t>Права Заказчика:</w:t>
      </w:r>
    </w:p>
    <w:p w14:paraId="72EB202D" w14:textId="4FAE825B" w:rsidR="00C957B4" w:rsidRDefault="00C957B4" w:rsidP="00D67E97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83C09">
        <w:rPr>
          <w:sz w:val="24"/>
          <w:szCs w:val="24"/>
        </w:rPr>
        <w:t>Заказчик вправе в любое время проверить ход и качество работ и услуг, оказываемых исполнителем по настоящему Договору, не вмешиваясь в его деятельность.</w:t>
      </w:r>
    </w:p>
    <w:p w14:paraId="21B938EC" w14:textId="77777777" w:rsidR="00D67E97" w:rsidRPr="002D5401" w:rsidRDefault="00D67E97" w:rsidP="00D67E97">
      <w:pPr>
        <w:spacing w:before="240" w:after="120"/>
        <w:ind w:firstLine="709"/>
        <w:jc w:val="center"/>
        <w:rPr>
          <w:b/>
          <w:sz w:val="24"/>
          <w:szCs w:val="24"/>
        </w:rPr>
      </w:pPr>
      <w:r w:rsidRPr="009372F0">
        <w:rPr>
          <w:b/>
          <w:sz w:val="24"/>
          <w:szCs w:val="24"/>
        </w:rPr>
        <w:t>4. Порядок сдачи и приемки оказанных услуг</w:t>
      </w:r>
    </w:p>
    <w:p w14:paraId="59C96E9B" w14:textId="77777777" w:rsidR="00D67E97" w:rsidRPr="0086594B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325DE8">
        <w:rPr>
          <w:sz w:val="24"/>
          <w:szCs w:val="24"/>
        </w:rPr>
        <w:t xml:space="preserve">.1. </w:t>
      </w:r>
      <w:r>
        <w:rPr>
          <w:sz w:val="24"/>
          <w:szCs w:val="24"/>
        </w:rPr>
        <w:t xml:space="preserve">Исполнитель </w:t>
      </w:r>
      <w:r w:rsidRPr="0086594B">
        <w:rPr>
          <w:sz w:val="24"/>
          <w:szCs w:val="24"/>
        </w:rPr>
        <w:t xml:space="preserve">по окончании оказания услуг в течение </w:t>
      </w:r>
      <w:r>
        <w:rPr>
          <w:sz w:val="24"/>
          <w:szCs w:val="24"/>
        </w:rPr>
        <w:t>3</w:t>
      </w:r>
      <w:r w:rsidRPr="0086594B">
        <w:rPr>
          <w:sz w:val="24"/>
          <w:szCs w:val="24"/>
        </w:rPr>
        <w:t xml:space="preserve"> (</w:t>
      </w:r>
      <w:r>
        <w:rPr>
          <w:sz w:val="24"/>
          <w:szCs w:val="24"/>
        </w:rPr>
        <w:t>трех</w:t>
      </w:r>
      <w:r w:rsidRPr="0086594B">
        <w:rPr>
          <w:sz w:val="24"/>
          <w:szCs w:val="24"/>
        </w:rPr>
        <w:t>) рабочих дней направляет Заказчику Акт сдачи-приемки оказанных услуг в 2 (двух) экземплярах</w:t>
      </w:r>
      <w:r>
        <w:rPr>
          <w:sz w:val="24"/>
          <w:szCs w:val="24"/>
        </w:rPr>
        <w:t>, подписанный Исполнителем</w:t>
      </w:r>
      <w:r w:rsidRPr="0086594B">
        <w:rPr>
          <w:sz w:val="24"/>
          <w:szCs w:val="24"/>
        </w:rPr>
        <w:t>.</w:t>
      </w:r>
    </w:p>
    <w:p w14:paraId="1FA504FB" w14:textId="77777777" w:rsidR="00D67E97" w:rsidRDefault="00D67E97" w:rsidP="00D67E97">
      <w:pPr>
        <w:ind w:firstLine="709"/>
        <w:jc w:val="both"/>
        <w:rPr>
          <w:sz w:val="24"/>
          <w:szCs w:val="24"/>
        </w:rPr>
      </w:pPr>
      <w:r w:rsidRPr="00EB036F">
        <w:rPr>
          <w:sz w:val="24"/>
          <w:szCs w:val="24"/>
        </w:rPr>
        <w:t>4.</w:t>
      </w:r>
      <w:r>
        <w:rPr>
          <w:sz w:val="24"/>
          <w:szCs w:val="24"/>
        </w:rPr>
        <w:t>2</w:t>
      </w:r>
      <w:r w:rsidRPr="00EB036F">
        <w:rPr>
          <w:sz w:val="24"/>
          <w:szCs w:val="24"/>
        </w:rPr>
        <w:t xml:space="preserve">. Заказчик в срок не более 5 (пяти) рабочих дней со дня </w:t>
      </w:r>
      <w:r>
        <w:rPr>
          <w:sz w:val="24"/>
          <w:szCs w:val="24"/>
        </w:rPr>
        <w:t xml:space="preserve">получения от Исполнителя </w:t>
      </w:r>
      <w:r w:rsidRPr="0086594B">
        <w:rPr>
          <w:sz w:val="24"/>
          <w:szCs w:val="24"/>
        </w:rPr>
        <w:t>Акт сдачи-приемки оказанных услуг</w:t>
      </w:r>
      <w:r>
        <w:rPr>
          <w:sz w:val="24"/>
          <w:szCs w:val="24"/>
        </w:rPr>
        <w:t xml:space="preserve"> </w:t>
      </w:r>
      <w:r w:rsidRPr="00EB036F">
        <w:rPr>
          <w:sz w:val="24"/>
          <w:szCs w:val="24"/>
        </w:rPr>
        <w:t xml:space="preserve">осуществляет совместно с представителем Исполнителя проверку оказанных Исполнителем услуг по </w:t>
      </w:r>
      <w:r>
        <w:rPr>
          <w:sz w:val="24"/>
          <w:szCs w:val="24"/>
        </w:rPr>
        <w:t>Контракт</w:t>
      </w:r>
      <w:r w:rsidRPr="00EB036F">
        <w:rPr>
          <w:sz w:val="24"/>
          <w:szCs w:val="24"/>
        </w:rPr>
        <w:t xml:space="preserve">у на предмет соответствия оказанных услуг требованиям и условиям </w:t>
      </w:r>
      <w:r>
        <w:rPr>
          <w:sz w:val="24"/>
          <w:szCs w:val="24"/>
        </w:rPr>
        <w:t>Контракт</w:t>
      </w:r>
      <w:r w:rsidRPr="00EB036F">
        <w:rPr>
          <w:sz w:val="24"/>
          <w:szCs w:val="24"/>
        </w:rPr>
        <w:t>а.</w:t>
      </w:r>
      <w:r>
        <w:rPr>
          <w:sz w:val="24"/>
          <w:szCs w:val="24"/>
        </w:rPr>
        <w:t xml:space="preserve"> По итогам проверки </w:t>
      </w:r>
      <w:r w:rsidRPr="0086594B">
        <w:rPr>
          <w:sz w:val="24"/>
          <w:szCs w:val="24"/>
        </w:rPr>
        <w:t>Заказчик направляет Исполнителю подписанный Заказчиком Акт сдачи-приемки оказанных услуг или мотивированный отказ от его подписания.</w:t>
      </w:r>
      <w:r>
        <w:rPr>
          <w:sz w:val="24"/>
          <w:szCs w:val="24"/>
        </w:rPr>
        <w:t xml:space="preserve"> </w:t>
      </w:r>
      <w:r w:rsidRPr="0086594B">
        <w:rPr>
          <w:sz w:val="24"/>
          <w:szCs w:val="24"/>
        </w:rPr>
        <w:t xml:space="preserve">В мотивированном отказе от подписания Акта сдачи-приемки оказанных услуг Заказчиком указываются перечень необходимых доработок и сроки их выполнения. </w:t>
      </w:r>
      <w:r w:rsidRPr="00EB036F">
        <w:rPr>
          <w:sz w:val="24"/>
          <w:szCs w:val="24"/>
        </w:rPr>
        <w:t>Исполнитель за свой счет и в согласованные с Заказчиком сроки устраняет указанные Заказчиком несоответствия.</w:t>
      </w:r>
    </w:p>
    <w:p w14:paraId="18BCCE67" w14:textId="77777777" w:rsidR="00D67E97" w:rsidRPr="00325DE8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325DE8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325DE8">
        <w:rPr>
          <w:sz w:val="24"/>
          <w:szCs w:val="24"/>
        </w:rPr>
        <w:t xml:space="preserve">. Для проверки предоставленных Исполнителем результатов, предусмотренных </w:t>
      </w:r>
      <w:r>
        <w:rPr>
          <w:sz w:val="24"/>
          <w:szCs w:val="24"/>
        </w:rPr>
        <w:t>Контракт</w:t>
      </w:r>
      <w:r w:rsidRPr="00325DE8">
        <w:rPr>
          <w:sz w:val="24"/>
          <w:szCs w:val="24"/>
        </w:rPr>
        <w:t xml:space="preserve">ом, в части их соответствия условиям </w:t>
      </w:r>
      <w:r>
        <w:rPr>
          <w:sz w:val="24"/>
          <w:szCs w:val="24"/>
        </w:rPr>
        <w:t>Контракт</w:t>
      </w:r>
      <w:r w:rsidRPr="00325DE8">
        <w:rPr>
          <w:sz w:val="24"/>
          <w:szCs w:val="24"/>
        </w:rPr>
        <w:t>а,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организации.</w:t>
      </w:r>
    </w:p>
    <w:p w14:paraId="1E470842" w14:textId="77777777" w:rsidR="00D67E97" w:rsidRPr="00EB036F" w:rsidRDefault="00D67E97" w:rsidP="00D67E97">
      <w:pPr>
        <w:ind w:firstLine="709"/>
        <w:jc w:val="both"/>
        <w:rPr>
          <w:sz w:val="24"/>
          <w:szCs w:val="24"/>
        </w:rPr>
      </w:pPr>
      <w:r w:rsidRPr="00EB036F">
        <w:rPr>
          <w:sz w:val="24"/>
          <w:szCs w:val="24"/>
        </w:rPr>
        <w:lastRenderedPageBreak/>
        <w:t>4.</w:t>
      </w:r>
      <w:r>
        <w:rPr>
          <w:sz w:val="24"/>
          <w:szCs w:val="24"/>
        </w:rPr>
        <w:t>4</w:t>
      </w:r>
      <w:r w:rsidRPr="00EB036F">
        <w:rPr>
          <w:sz w:val="24"/>
          <w:szCs w:val="24"/>
        </w:rPr>
        <w:t xml:space="preserve">. Заказчик вправе не отказывать в приемке оказанных услуг в случае выявления несоответствия этих услуг условиям </w:t>
      </w:r>
      <w:r>
        <w:rPr>
          <w:sz w:val="24"/>
          <w:szCs w:val="24"/>
        </w:rPr>
        <w:t>Контракт</w:t>
      </w:r>
      <w:r w:rsidRPr="00EB036F">
        <w:rPr>
          <w:sz w:val="24"/>
          <w:szCs w:val="24"/>
        </w:rPr>
        <w:t>а, если выявленное несоответствие не препятствует приемке этих услуг и устранено Исполнителем.</w:t>
      </w:r>
    </w:p>
    <w:p w14:paraId="2614805A" w14:textId="77777777" w:rsidR="00D67E97" w:rsidRPr="00EB036F" w:rsidRDefault="00D67E97" w:rsidP="00D67E97">
      <w:pPr>
        <w:ind w:firstLine="709"/>
        <w:jc w:val="both"/>
        <w:rPr>
          <w:sz w:val="24"/>
          <w:szCs w:val="24"/>
        </w:rPr>
      </w:pPr>
      <w:r w:rsidRPr="00EB036F">
        <w:rPr>
          <w:sz w:val="24"/>
          <w:szCs w:val="24"/>
        </w:rPr>
        <w:t>4.</w:t>
      </w:r>
      <w:r>
        <w:rPr>
          <w:sz w:val="24"/>
          <w:szCs w:val="24"/>
        </w:rPr>
        <w:t>5</w:t>
      </w:r>
      <w:r w:rsidRPr="00EB036F">
        <w:rPr>
          <w:sz w:val="24"/>
          <w:szCs w:val="24"/>
        </w:rPr>
        <w:t xml:space="preserve">. Обязательства Исполнителя по </w:t>
      </w:r>
      <w:r>
        <w:rPr>
          <w:sz w:val="24"/>
          <w:szCs w:val="24"/>
        </w:rPr>
        <w:t>Контракт</w:t>
      </w:r>
      <w:r w:rsidRPr="00EB036F">
        <w:rPr>
          <w:sz w:val="24"/>
          <w:szCs w:val="24"/>
        </w:rPr>
        <w:t>у считаются выполненными после подписания</w:t>
      </w:r>
      <w:r>
        <w:rPr>
          <w:sz w:val="24"/>
          <w:szCs w:val="24"/>
        </w:rPr>
        <w:t xml:space="preserve"> Сторонами </w:t>
      </w:r>
      <w:r w:rsidRPr="0086594B">
        <w:rPr>
          <w:sz w:val="24"/>
          <w:szCs w:val="24"/>
        </w:rPr>
        <w:t>Акта сдачи-приемки оказанных услуг</w:t>
      </w:r>
      <w:r w:rsidRPr="00EB036F">
        <w:rPr>
          <w:sz w:val="24"/>
          <w:szCs w:val="24"/>
        </w:rPr>
        <w:t>.</w:t>
      </w:r>
    </w:p>
    <w:p w14:paraId="7B8CD542" w14:textId="77777777" w:rsidR="00D67E97" w:rsidRPr="002D5401" w:rsidRDefault="00D67E97" w:rsidP="00D67E97">
      <w:pPr>
        <w:spacing w:before="240" w:after="120"/>
        <w:ind w:firstLine="709"/>
        <w:jc w:val="center"/>
        <w:rPr>
          <w:b/>
          <w:sz w:val="24"/>
          <w:szCs w:val="24"/>
        </w:rPr>
      </w:pPr>
      <w:r w:rsidRPr="00221033">
        <w:rPr>
          <w:b/>
          <w:sz w:val="24"/>
          <w:szCs w:val="24"/>
        </w:rPr>
        <w:t>5. Ответственность Сторон</w:t>
      </w:r>
    </w:p>
    <w:p w14:paraId="64DE39A3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Стороны несут ответственность в соответствии с законодательством Российской Федерации и условиями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а.</w:t>
      </w:r>
    </w:p>
    <w:p w14:paraId="3C561B60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 xml:space="preserve">.2. В случае полного (частичного) неисполнения условий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4E6500B3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 xml:space="preserve">.3. В случае просрочки исполнения Исполнителем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Исполнитель уплачивает Заказчику пени. Пеня начисляется за каждый день просрочки исполнения Исполнителем обязательства, предусмотренного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начиная со дня, следующего после дня истечения установленного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а (отдельного этапа </w:t>
      </w:r>
      <w:r>
        <w:rPr>
          <w:sz w:val="24"/>
          <w:szCs w:val="24"/>
        </w:rPr>
        <w:t>исполнения контракта</w:t>
      </w:r>
      <w:r w:rsidRPr="002D5401">
        <w:rPr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 (соответствующим отдельным этапом </w:t>
      </w:r>
      <w:r>
        <w:rPr>
          <w:sz w:val="24"/>
          <w:szCs w:val="24"/>
        </w:rPr>
        <w:t>исполнения контракта</w:t>
      </w:r>
      <w:r w:rsidRPr="002D5401">
        <w:rPr>
          <w:sz w:val="24"/>
          <w:szCs w:val="24"/>
        </w:rPr>
        <w:t>) и фактически исполненных Исполнителем.</w:t>
      </w:r>
    </w:p>
    <w:p w14:paraId="13D8B02B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 xml:space="preserve">.4. За каждый факт неисполнения или ненадлежащего исполнения Исполнителем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за исключением просрочки исполнения Исполнителем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ом, Исполнитель уплачивает Заказчику штраф</w:t>
      </w:r>
      <w:r>
        <w:rPr>
          <w:sz w:val="24"/>
          <w:szCs w:val="24"/>
        </w:rPr>
        <w:t xml:space="preserve"> </w:t>
      </w:r>
      <w:r w:rsidRPr="002D5401">
        <w:rPr>
          <w:sz w:val="24"/>
          <w:szCs w:val="24"/>
        </w:rPr>
        <w:t xml:space="preserve">в размере 1 процента цены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 (но не более 5 тыс. рублей и не менее 1 тыс. рублей)</w:t>
      </w:r>
      <w:r>
        <w:rPr>
          <w:sz w:val="24"/>
          <w:szCs w:val="24"/>
        </w:rPr>
        <w:t>.</w:t>
      </w:r>
    </w:p>
    <w:p w14:paraId="7AEB0CA0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bookmarkStart w:id="1" w:name="P970"/>
      <w:bookmarkEnd w:id="1"/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начиная со дня, следующего после дня истечения установленного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ом срока исполнения обязательства.</w:t>
      </w:r>
    </w:p>
    <w:p w14:paraId="2650605F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 xml:space="preserve">.6. За каждый факт неисполнения Заказчиком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за исключением просрочки исполнения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ом, Исполнитель вправе потребовать уплату штрафа. Размер штрафа составляет 1000 (одну тысячу) рублей.</w:t>
      </w:r>
    </w:p>
    <w:p w14:paraId="748DD4EE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bookmarkStart w:id="2" w:name="P975"/>
      <w:bookmarkEnd w:id="2"/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 xml:space="preserve">.7. Применение неустойки (штрафа, пени) не освобождает Стороны от исполнения обязательств по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у.</w:t>
      </w:r>
    </w:p>
    <w:p w14:paraId="002EA60D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>.</w:t>
      </w:r>
      <w:r w:rsidRPr="00221033">
        <w:rPr>
          <w:sz w:val="24"/>
          <w:szCs w:val="24"/>
        </w:rPr>
        <w:t>8</w:t>
      </w:r>
      <w:r w:rsidRPr="002D5401">
        <w:rPr>
          <w:sz w:val="24"/>
          <w:szCs w:val="24"/>
        </w:rPr>
        <w:t xml:space="preserve">. 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не может превышать цену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а.</w:t>
      </w:r>
    </w:p>
    <w:p w14:paraId="18A4F04E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5</w:t>
      </w:r>
      <w:r w:rsidRPr="002D5401">
        <w:rPr>
          <w:sz w:val="24"/>
          <w:szCs w:val="24"/>
        </w:rPr>
        <w:t>.</w:t>
      </w:r>
      <w:r w:rsidRPr="00221033">
        <w:rPr>
          <w:sz w:val="24"/>
          <w:szCs w:val="24"/>
        </w:rPr>
        <w:t>9</w:t>
      </w:r>
      <w:r w:rsidRPr="002D5401">
        <w:rPr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ом, не может превышать цену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а.</w:t>
      </w:r>
    </w:p>
    <w:p w14:paraId="0AA3A0EE" w14:textId="77777777" w:rsidR="00D67E97" w:rsidRDefault="00D67E97" w:rsidP="00D67E97">
      <w:pPr>
        <w:ind w:firstLine="709"/>
        <w:jc w:val="both"/>
        <w:rPr>
          <w:sz w:val="24"/>
          <w:szCs w:val="24"/>
        </w:rPr>
      </w:pPr>
      <w:r w:rsidRPr="000F38DC">
        <w:rPr>
          <w:sz w:val="24"/>
          <w:szCs w:val="24"/>
        </w:rPr>
        <w:t>5</w:t>
      </w:r>
      <w:r w:rsidRPr="002D5401">
        <w:rPr>
          <w:sz w:val="24"/>
          <w:szCs w:val="24"/>
        </w:rPr>
        <w:t>.1</w:t>
      </w:r>
      <w:r w:rsidRPr="000F38DC">
        <w:rPr>
          <w:sz w:val="24"/>
          <w:szCs w:val="24"/>
        </w:rPr>
        <w:t>0</w:t>
      </w:r>
      <w:r w:rsidRPr="002D5401">
        <w:rPr>
          <w:sz w:val="24"/>
          <w:szCs w:val="24"/>
        </w:rPr>
        <w:t xml:space="preserve">. В случае расторжения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а в связи с односторонним отказом Стороны от исполнения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>
        <w:rPr>
          <w:sz w:val="24"/>
          <w:szCs w:val="24"/>
        </w:rPr>
        <w:t xml:space="preserve"> настоящего</w:t>
      </w:r>
      <w:r w:rsidRPr="002D5401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а.</w:t>
      </w:r>
    </w:p>
    <w:p w14:paraId="42617BF8" w14:textId="77777777" w:rsidR="00D67E97" w:rsidRPr="00B81362" w:rsidRDefault="00D67E97" w:rsidP="00D67E9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81362">
        <w:rPr>
          <w:sz w:val="24"/>
          <w:szCs w:val="24"/>
        </w:rPr>
        <w:t xml:space="preserve">5.11. Заказчик вправе удерживать суммы неисполненных Исполнителем требований об уплате неустоек (штрафов, пеней), в соответствии с Федеральным </w:t>
      </w:r>
      <w:hyperlink r:id="rId8" w:history="1">
        <w:r w:rsidRPr="00B81362">
          <w:rPr>
            <w:sz w:val="24"/>
            <w:szCs w:val="24"/>
          </w:rPr>
          <w:t>законом</w:t>
        </w:r>
      </w:hyperlink>
      <w:r w:rsidRPr="00B81362"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Pr="00B81362">
        <w:rPr>
          <w:sz w:val="24"/>
          <w:szCs w:val="24"/>
        </w:rPr>
        <w:t xml:space="preserve"> 44-ФЗ, из суммы, подлежащей оплате Исполнителю.</w:t>
      </w:r>
    </w:p>
    <w:p w14:paraId="30DDBD41" w14:textId="77777777" w:rsidR="00D67E97" w:rsidRDefault="00D67E97" w:rsidP="00D67E97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5.12.</w:t>
      </w:r>
      <w:r w:rsidRPr="008F6176">
        <w:rPr>
          <w:sz w:val="24"/>
          <w:szCs w:val="24"/>
        </w:rPr>
        <w:t xml:space="preserve"> </w:t>
      </w:r>
      <w:r w:rsidRPr="00097261">
        <w:rPr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>
        <w:rPr>
          <w:sz w:val="24"/>
          <w:szCs w:val="24"/>
        </w:rPr>
        <w:t>Контракт</w:t>
      </w:r>
      <w:r w:rsidRPr="00097261">
        <w:rPr>
          <w:sz w:val="24"/>
          <w:szCs w:val="24"/>
        </w:rPr>
        <w:t>у.</w:t>
      </w:r>
    </w:p>
    <w:p w14:paraId="62B5AFEE" w14:textId="77777777" w:rsidR="00D67E97" w:rsidRPr="002D5401" w:rsidRDefault="00D67E97" w:rsidP="00D67E97">
      <w:pPr>
        <w:spacing w:before="240" w:after="120"/>
        <w:ind w:firstLine="709"/>
        <w:jc w:val="center"/>
        <w:rPr>
          <w:b/>
          <w:sz w:val="24"/>
          <w:szCs w:val="24"/>
        </w:rPr>
      </w:pPr>
      <w:r w:rsidRPr="00221033">
        <w:rPr>
          <w:b/>
          <w:sz w:val="24"/>
          <w:szCs w:val="24"/>
        </w:rPr>
        <w:lastRenderedPageBreak/>
        <w:t>6</w:t>
      </w:r>
      <w:r w:rsidRPr="002D5401">
        <w:rPr>
          <w:b/>
          <w:sz w:val="24"/>
          <w:szCs w:val="24"/>
        </w:rPr>
        <w:t>. Обстоятельства непреодолимой силы</w:t>
      </w:r>
    </w:p>
    <w:p w14:paraId="6F2B34AB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6</w:t>
      </w:r>
      <w:r w:rsidRPr="002D5401">
        <w:rPr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ом обязательств, если такое неисполнение связано с обстоятельствами непреодолимой силы.</w:t>
      </w:r>
    </w:p>
    <w:p w14:paraId="679083F2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6</w:t>
      </w:r>
      <w:r w:rsidRPr="002D5401">
        <w:rPr>
          <w:sz w:val="24"/>
          <w:szCs w:val="24"/>
        </w:rPr>
        <w:t xml:space="preserve">.2. В случае если надлежащее исполнение Стороной предусмотренных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ом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14:paraId="2E22D69F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6</w:t>
      </w:r>
      <w:r w:rsidRPr="002D5401">
        <w:rPr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, и в этом случае ни одна из Сторон не вправе требовать возмещения убытков.</w:t>
      </w:r>
    </w:p>
    <w:p w14:paraId="09906755" w14:textId="77777777" w:rsidR="00D67E97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6</w:t>
      </w:r>
      <w:r w:rsidRPr="002D5401">
        <w:rPr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3D8EBFE" w14:textId="77777777" w:rsidR="00D67E97" w:rsidRPr="002D5401" w:rsidRDefault="00D67E97" w:rsidP="00D67E97">
      <w:pPr>
        <w:spacing w:before="240" w:after="120"/>
        <w:ind w:firstLine="709"/>
        <w:jc w:val="center"/>
        <w:rPr>
          <w:b/>
          <w:sz w:val="24"/>
          <w:szCs w:val="24"/>
        </w:rPr>
      </w:pPr>
      <w:r w:rsidRPr="00221033">
        <w:rPr>
          <w:b/>
          <w:sz w:val="24"/>
          <w:szCs w:val="24"/>
        </w:rPr>
        <w:t>7</w:t>
      </w:r>
      <w:r w:rsidRPr="002D5401">
        <w:rPr>
          <w:b/>
          <w:sz w:val="24"/>
          <w:szCs w:val="24"/>
        </w:rPr>
        <w:t>. Рассмотрение и разрешение споров</w:t>
      </w:r>
    </w:p>
    <w:p w14:paraId="33E22705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7</w:t>
      </w:r>
      <w:r w:rsidRPr="002D5401">
        <w:rPr>
          <w:sz w:val="24"/>
          <w:szCs w:val="24"/>
        </w:rPr>
        <w:t xml:space="preserve">.1. Все споры и разногласия, которые могут возникнуть из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 между Сторонами, будут разрешаться путем переговоров, в том числе в претензионном порядке.</w:t>
      </w:r>
    </w:p>
    <w:p w14:paraId="05FFCA0E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7</w:t>
      </w:r>
      <w:r w:rsidRPr="002D5401">
        <w:rPr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а нарушения со ссылкой на соответствующие положения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40F72964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7</w:t>
      </w:r>
      <w:r w:rsidRPr="002D5401">
        <w:rPr>
          <w:sz w:val="24"/>
          <w:szCs w:val="24"/>
        </w:rPr>
        <w:t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– с последующим предоставлением оригинала документа.</w:t>
      </w:r>
    </w:p>
    <w:p w14:paraId="64FBC4E8" w14:textId="77777777" w:rsidR="00D67E97" w:rsidRPr="00600B7E" w:rsidRDefault="00D67E97" w:rsidP="00D67E97">
      <w:pPr>
        <w:ind w:firstLine="709"/>
        <w:jc w:val="both"/>
        <w:rPr>
          <w:sz w:val="24"/>
          <w:szCs w:val="24"/>
        </w:rPr>
      </w:pPr>
      <w:r w:rsidRPr="00221033">
        <w:rPr>
          <w:sz w:val="24"/>
          <w:szCs w:val="24"/>
        </w:rPr>
        <w:t>7</w:t>
      </w:r>
      <w:r w:rsidRPr="002D5401">
        <w:rPr>
          <w:sz w:val="24"/>
          <w:szCs w:val="24"/>
        </w:rPr>
        <w:t>.4. При неурегулировании Сторонами спора в досудебном порядке спор разрешается в судебном порядке</w:t>
      </w:r>
      <w:r>
        <w:rPr>
          <w:sz w:val="24"/>
          <w:szCs w:val="24"/>
        </w:rPr>
        <w:t xml:space="preserve"> в Арбитражном суде Самарской области</w:t>
      </w:r>
      <w:r w:rsidRPr="002D5401">
        <w:rPr>
          <w:sz w:val="24"/>
          <w:szCs w:val="24"/>
        </w:rPr>
        <w:t>.</w:t>
      </w:r>
    </w:p>
    <w:p w14:paraId="29BDE17B" w14:textId="77777777" w:rsidR="00D67E97" w:rsidRPr="002D5401" w:rsidRDefault="00D67E97" w:rsidP="00D67E97">
      <w:pPr>
        <w:spacing w:before="240" w:after="120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221033">
        <w:rPr>
          <w:b/>
          <w:sz w:val="24"/>
          <w:szCs w:val="24"/>
        </w:rPr>
        <w:t xml:space="preserve">. Срок действия </w:t>
      </w:r>
      <w:r>
        <w:rPr>
          <w:b/>
          <w:sz w:val="24"/>
          <w:szCs w:val="24"/>
        </w:rPr>
        <w:t>Контракт</w:t>
      </w:r>
      <w:r w:rsidRPr="00221033">
        <w:rPr>
          <w:b/>
          <w:sz w:val="24"/>
          <w:szCs w:val="24"/>
        </w:rPr>
        <w:t>а</w:t>
      </w:r>
    </w:p>
    <w:p w14:paraId="7480066B" w14:textId="4F300F20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2D5401">
        <w:rPr>
          <w:sz w:val="24"/>
          <w:szCs w:val="24"/>
        </w:rPr>
        <w:t xml:space="preserve">.1.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 </w:t>
      </w:r>
      <w:r w:rsidRPr="00234052">
        <w:rPr>
          <w:sz w:val="24"/>
          <w:szCs w:val="24"/>
        </w:rPr>
        <w:t>вступает в силу с даты его подписания обеими Сторонами и действует по 3</w:t>
      </w:r>
      <w:r w:rsidR="00501BBC">
        <w:rPr>
          <w:sz w:val="24"/>
          <w:szCs w:val="24"/>
        </w:rPr>
        <w:t>0</w:t>
      </w:r>
      <w:r w:rsidRPr="00234052">
        <w:rPr>
          <w:sz w:val="24"/>
          <w:szCs w:val="24"/>
        </w:rPr>
        <w:t>.</w:t>
      </w:r>
      <w:r w:rsidR="000E644A">
        <w:rPr>
          <w:sz w:val="24"/>
          <w:szCs w:val="24"/>
        </w:rPr>
        <w:t>0</w:t>
      </w:r>
      <w:r w:rsidR="00501BBC">
        <w:rPr>
          <w:sz w:val="24"/>
          <w:szCs w:val="24"/>
        </w:rPr>
        <w:t>4</w:t>
      </w:r>
      <w:r w:rsidRPr="00234052">
        <w:rPr>
          <w:sz w:val="24"/>
          <w:szCs w:val="24"/>
        </w:rPr>
        <w:t>.202</w:t>
      </w:r>
      <w:r w:rsidR="000E644A">
        <w:rPr>
          <w:sz w:val="24"/>
          <w:szCs w:val="24"/>
        </w:rPr>
        <w:t>5</w:t>
      </w:r>
      <w:r w:rsidRPr="00234052">
        <w:rPr>
          <w:sz w:val="24"/>
          <w:szCs w:val="24"/>
        </w:rPr>
        <w:t>. Окончание срока действия Контракта не влечет прекращения неисполненных обязательств Сторон по Кон</w:t>
      </w:r>
      <w:r>
        <w:rPr>
          <w:sz w:val="24"/>
          <w:szCs w:val="24"/>
        </w:rPr>
        <w:t>тракт</w:t>
      </w:r>
      <w:r w:rsidRPr="002D5401">
        <w:rPr>
          <w:sz w:val="24"/>
          <w:szCs w:val="24"/>
        </w:rPr>
        <w:t>у.</w:t>
      </w:r>
    </w:p>
    <w:p w14:paraId="6E8335CC" w14:textId="77777777" w:rsidR="00D67E97" w:rsidRPr="002D5401" w:rsidRDefault="00D67E97" w:rsidP="00D67E97">
      <w:pPr>
        <w:spacing w:before="240" w:after="120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2D5401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Заключительные положения</w:t>
      </w:r>
    </w:p>
    <w:p w14:paraId="3AB3C7EC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9372F0">
        <w:rPr>
          <w:sz w:val="24"/>
          <w:szCs w:val="24"/>
        </w:rPr>
        <w:t>9.1. Контракт составлен в 2-х экземплярах, имеющих одинаковую юридическую силу, по одному для каждой из Сторон.</w:t>
      </w:r>
    </w:p>
    <w:p w14:paraId="1E098978" w14:textId="77777777" w:rsidR="00D67E97" w:rsidRPr="00234052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2D5401">
        <w:rPr>
          <w:sz w:val="24"/>
          <w:szCs w:val="24"/>
        </w:rPr>
        <w:t xml:space="preserve">.2. 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</w:t>
      </w:r>
      <w:r w:rsidRPr="00234052">
        <w:rPr>
          <w:sz w:val="24"/>
          <w:szCs w:val="24"/>
        </w:rPr>
        <w:t>государственный реестр юридических лиц указанных изменений письменно известить об этом другую Сторону.</w:t>
      </w:r>
    </w:p>
    <w:p w14:paraId="6EEB872C" w14:textId="77777777" w:rsidR="00D67E97" w:rsidRPr="00234052" w:rsidRDefault="00D67E97" w:rsidP="00D67E97">
      <w:pPr>
        <w:ind w:firstLine="709"/>
        <w:jc w:val="both"/>
        <w:rPr>
          <w:sz w:val="24"/>
          <w:szCs w:val="24"/>
        </w:rPr>
      </w:pPr>
      <w:r w:rsidRPr="00234052">
        <w:rPr>
          <w:sz w:val="24"/>
          <w:szCs w:val="24"/>
        </w:rPr>
        <w:t xml:space="preserve">9.3. Изменение существенных условий Контракта при его исполнении не допускается за исключением случаев, предусмотренных Федеральным </w:t>
      </w:r>
      <w:hyperlink r:id="rId9" w:history="1">
        <w:r w:rsidRPr="00234052">
          <w:rPr>
            <w:sz w:val="24"/>
            <w:szCs w:val="24"/>
          </w:rPr>
          <w:t>закон</w:t>
        </w:r>
      </w:hyperlink>
      <w:r w:rsidRPr="00234052">
        <w:rPr>
          <w:sz w:val="24"/>
          <w:szCs w:val="24"/>
        </w:rPr>
        <w:t>ом от 5 апреля 2013 г. N 44-ФЗ «О контрактной системе в сфере закупок товаров, работ, услуг для обеспечения государственных и муниципальных нужд» и другими нормативными правовыми актами Российской Федерации.</w:t>
      </w:r>
    </w:p>
    <w:p w14:paraId="5CADA73B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34052">
        <w:rPr>
          <w:sz w:val="24"/>
          <w:szCs w:val="24"/>
        </w:rPr>
        <w:t>9.4. Любые изменения, дополнения и приложения к Контракту, выполненные в письменной форме и подписанные каждой из Сторон, являются</w:t>
      </w:r>
      <w:r w:rsidRPr="002D5401">
        <w:rPr>
          <w:sz w:val="24"/>
          <w:szCs w:val="24"/>
        </w:rPr>
        <w:t xml:space="preserve"> его неотъемлемой частью.</w:t>
      </w:r>
    </w:p>
    <w:p w14:paraId="0CF57334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2D5401">
        <w:rPr>
          <w:sz w:val="24"/>
          <w:szCs w:val="24"/>
        </w:rPr>
        <w:t xml:space="preserve">.5. При исполнении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3F515387" w14:textId="77777777" w:rsidR="00D67E97" w:rsidRDefault="00D67E97" w:rsidP="00D67E97">
      <w:pPr>
        <w:ind w:firstLine="709"/>
        <w:jc w:val="both"/>
        <w:rPr>
          <w:sz w:val="24"/>
          <w:szCs w:val="24"/>
        </w:rPr>
      </w:pPr>
      <w:r w:rsidRPr="002D5401">
        <w:rPr>
          <w:sz w:val="24"/>
          <w:szCs w:val="24"/>
        </w:rPr>
        <w:lastRenderedPageBreak/>
        <w:t xml:space="preserve">Передача прав и обязанностей по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у правопреемнику Исполнителя осуществляется путем заключения соответствующего дополнительного соглашения к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у.</w:t>
      </w:r>
    </w:p>
    <w:p w14:paraId="2DFE4061" w14:textId="77777777" w:rsidR="00D67E97" w:rsidRPr="00234052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9.6. </w:t>
      </w:r>
      <w:r w:rsidRPr="009372F0">
        <w:rPr>
          <w:sz w:val="24"/>
          <w:szCs w:val="24"/>
        </w:rPr>
        <w:t xml:space="preserve">Исполнитель подтверждает, что соответствует единым требованиям к участникам закупок в соответствии </w:t>
      </w:r>
      <w:r w:rsidRPr="00234052">
        <w:rPr>
          <w:sz w:val="24"/>
          <w:szCs w:val="24"/>
        </w:rPr>
        <w:t xml:space="preserve">со статьей 31 Федерального закона от 05.04.2013 г. № 44-ФЗ «О контрактной системе в сфере закупок товаров, работ и услуг для обеспечения государственных и муниципальных нужд», не является юридическим лицом, в отношении которого применяются специальные экономические меры, предусмотренные подпунктом «а» пункта 2 Указа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является организацией, находящейся под контролем таких лиц. </w:t>
      </w:r>
    </w:p>
    <w:p w14:paraId="0DF89704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 w:rsidRPr="00234052">
        <w:rPr>
          <w:sz w:val="24"/>
          <w:szCs w:val="24"/>
        </w:rPr>
        <w:t>9.7. Контракт будет считаться исполненным</w:t>
      </w:r>
      <w:r w:rsidRPr="002D5401">
        <w:rPr>
          <w:sz w:val="24"/>
          <w:szCs w:val="24"/>
        </w:rPr>
        <w:t xml:space="preserve"> и прекратившим свое действие после выполнения Сторонами взаимных обязательств по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у и осуществления окончательных расчетов между Сторонами.</w:t>
      </w:r>
    </w:p>
    <w:p w14:paraId="14C63CC3" w14:textId="77777777" w:rsidR="00D67E97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2D5401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2D5401">
        <w:rPr>
          <w:sz w:val="24"/>
          <w:szCs w:val="24"/>
        </w:rPr>
        <w:t xml:space="preserve">.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а в соответствии с гражданским законодательством.</w:t>
      </w:r>
    </w:p>
    <w:p w14:paraId="1415C32F" w14:textId="77777777" w:rsidR="00D67E97" w:rsidRPr="002D5401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9.9. </w:t>
      </w:r>
      <w:r w:rsidRPr="003331D9">
        <w:rPr>
          <w:sz w:val="24"/>
          <w:szCs w:val="24"/>
        </w:rPr>
        <w:t xml:space="preserve">Стороны обязуются обеспечить конфиденциальность сведений, относящихся к предмету </w:t>
      </w:r>
      <w:r>
        <w:rPr>
          <w:sz w:val="24"/>
          <w:szCs w:val="24"/>
        </w:rPr>
        <w:t>Контракта</w:t>
      </w:r>
      <w:r w:rsidRPr="003331D9">
        <w:rPr>
          <w:sz w:val="24"/>
          <w:szCs w:val="24"/>
        </w:rPr>
        <w:t xml:space="preserve">, и ставших им известными в ходе исполнения </w:t>
      </w:r>
      <w:r>
        <w:rPr>
          <w:sz w:val="24"/>
          <w:szCs w:val="24"/>
        </w:rPr>
        <w:t>Контракта</w:t>
      </w:r>
      <w:r w:rsidRPr="003331D9">
        <w:rPr>
          <w:sz w:val="24"/>
          <w:szCs w:val="24"/>
        </w:rPr>
        <w:t>.</w:t>
      </w:r>
    </w:p>
    <w:p w14:paraId="21ED9A59" w14:textId="77777777" w:rsidR="00D67E97" w:rsidRDefault="00D67E97" w:rsidP="00D67E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2D5401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Pr="002D5401">
        <w:rPr>
          <w:sz w:val="24"/>
          <w:szCs w:val="24"/>
        </w:rPr>
        <w:t xml:space="preserve">. Во всем, что не оговорено в </w:t>
      </w:r>
      <w:r>
        <w:rPr>
          <w:sz w:val="24"/>
          <w:szCs w:val="24"/>
        </w:rPr>
        <w:t>Контракт</w:t>
      </w:r>
      <w:r w:rsidRPr="002D5401">
        <w:rPr>
          <w:sz w:val="24"/>
          <w:szCs w:val="24"/>
        </w:rPr>
        <w:t>е, Стороны руководствуются действующим законодательством Российской Федерации.</w:t>
      </w:r>
      <w:r>
        <w:rPr>
          <w:sz w:val="24"/>
          <w:szCs w:val="24"/>
        </w:rPr>
        <w:t xml:space="preserve"> </w:t>
      </w:r>
    </w:p>
    <w:p w14:paraId="33470B9E" w14:textId="77777777" w:rsidR="00D67E97" w:rsidRDefault="00D67E97" w:rsidP="00D67E97">
      <w:pPr>
        <w:jc w:val="both"/>
        <w:rPr>
          <w:b/>
          <w:sz w:val="24"/>
          <w:szCs w:val="24"/>
        </w:rPr>
      </w:pPr>
    </w:p>
    <w:p w14:paraId="47958A95" w14:textId="77777777" w:rsidR="00D67E97" w:rsidRPr="00CA359B" w:rsidRDefault="00D67E97" w:rsidP="00D67E97">
      <w:pPr>
        <w:widowControl w:val="0"/>
        <w:shd w:val="clear" w:color="auto" w:fill="FFFFFF"/>
        <w:jc w:val="center"/>
        <w:outlineLvl w:val="1"/>
        <w:rPr>
          <w:rFonts w:eastAsia="Courier New"/>
          <w:b/>
          <w:sz w:val="24"/>
          <w:szCs w:val="24"/>
          <w:lang w:bidi="ru-RU"/>
        </w:rPr>
      </w:pPr>
      <w:r w:rsidRPr="00CA359B">
        <w:rPr>
          <w:rFonts w:eastAsia="Courier New"/>
          <w:b/>
          <w:sz w:val="24"/>
          <w:szCs w:val="24"/>
          <w:lang w:bidi="ru-RU"/>
        </w:rPr>
        <w:t>1</w:t>
      </w:r>
      <w:r>
        <w:rPr>
          <w:rFonts w:eastAsia="Courier New"/>
          <w:b/>
          <w:sz w:val="24"/>
          <w:szCs w:val="24"/>
          <w:lang w:bidi="ru-RU"/>
        </w:rPr>
        <w:t>0</w:t>
      </w:r>
      <w:r w:rsidRPr="00CA359B">
        <w:rPr>
          <w:rFonts w:eastAsia="Courier New"/>
          <w:b/>
          <w:sz w:val="24"/>
          <w:szCs w:val="24"/>
          <w:lang w:bidi="ru-RU"/>
        </w:rPr>
        <w:t>. Приложения</w:t>
      </w:r>
    </w:p>
    <w:p w14:paraId="4EF25C55" w14:textId="77777777" w:rsidR="00D67E97" w:rsidRPr="00CA359B" w:rsidRDefault="00D67E97" w:rsidP="00D67E97">
      <w:pPr>
        <w:widowControl w:val="0"/>
        <w:shd w:val="clear" w:color="auto" w:fill="FFFFFF"/>
        <w:jc w:val="center"/>
        <w:outlineLvl w:val="1"/>
        <w:rPr>
          <w:rFonts w:eastAsia="Courier New"/>
          <w:b/>
          <w:sz w:val="24"/>
          <w:szCs w:val="24"/>
          <w:lang w:bidi="ru-RU"/>
        </w:rPr>
      </w:pPr>
    </w:p>
    <w:p w14:paraId="42CCF96D" w14:textId="77777777" w:rsidR="00D67E97" w:rsidRPr="00CA359B" w:rsidRDefault="00D67E97" w:rsidP="00D67E97">
      <w:pPr>
        <w:widowControl w:val="0"/>
        <w:ind w:firstLine="708"/>
        <w:jc w:val="both"/>
        <w:rPr>
          <w:color w:val="000000"/>
          <w:sz w:val="24"/>
          <w:szCs w:val="24"/>
          <w:lang w:bidi="ru-RU"/>
        </w:rPr>
      </w:pPr>
      <w:r w:rsidRPr="00CA359B">
        <w:rPr>
          <w:color w:val="000000"/>
          <w:sz w:val="24"/>
          <w:szCs w:val="24"/>
          <w:lang w:bidi="ru-RU"/>
        </w:rPr>
        <w:t>1</w:t>
      </w:r>
      <w:r>
        <w:rPr>
          <w:color w:val="000000"/>
          <w:sz w:val="24"/>
          <w:szCs w:val="24"/>
          <w:lang w:bidi="ru-RU"/>
        </w:rPr>
        <w:t>0</w:t>
      </w:r>
      <w:r w:rsidRPr="00CA359B">
        <w:rPr>
          <w:color w:val="000000"/>
          <w:sz w:val="24"/>
          <w:szCs w:val="24"/>
          <w:lang w:bidi="ru-RU"/>
        </w:rPr>
        <w:t>.1. К контракту прилагается и является его неотъемлемой частью:</w:t>
      </w:r>
    </w:p>
    <w:p w14:paraId="4C89AE8D" w14:textId="77777777" w:rsidR="00D67E97" w:rsidRPr="00CA359B" w:rsidRDefault="00D67E97" w:rsidP="00D67E97">
      <w:pPr>
        <w:widowControl w:val="0"/>
        <w:ind w:firstLine="709"/>
        <w:jc w:val="both"/>
        <w:rPr>
          <w:sz w:val="24"/>
          <w:szCs w:val="24"/>
        </w:rPr>
      </w:pPr>
      <w:r w:rsidRPr="00CA359B">
        <w:rPr>
          <w:sz w:val="24"/>
          <w:szCs w:val="24"/>
        </w:rPr>
        <w:t>- Расчет стоимости (Приложение № 1).</w:t>
      </w:r>
    </w:p>
    <w:p w14:paraId="12FF300E" w14:textId="77777777" w:rsidR="00D67E97" w:rsidRDefault="00D67E97" w:rsidP="00D67E97">
      <w:pPr>
        <w:spacing w:before="24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Pr="002D5401">
        <w:rPr>
          <w:b/>
          <w:sz w:val="24"/>
          <w:szCs w:val="24"/>
        </w:rPr>
        <w:t>. Адреса</w:t>
      </w:r>
      <w:r>
        <w:rPr>
          <w:b/>
          <w:sz w:val="24"/>
          <w:szCs w:val="24"/>
        </w:rPr>
        <w:t xml:space="preserve">, </w:t>
      </w:r>
      <w:r w:rsidRPr="002D5401">
        <w:rPr>
          <w:b/>
          <w:sz w:val="24"/>
          <w:szCs w:val="24"/>
        </w:rPr>
        <w:t xml:space="preserve">банковские реквизиты </w:t>
      </w:r>
      <w:r>
        <w:rPr>
          <w:b/>
          <w:sz w:val="24"/>
          <w:szCs w:val="24"/>
        </w:rPr>
        <w:t xml:space="preserve">и подписи </w:t>
      </w:r>
      <w:r w:rsidRPr="002D5401">
        <w:rPr>
          <w:b/>
          <w:sz w:val="24"/>
          <w:szCs w:val="24"/>
        </w:rPr>
        <w:t>Сторон</w:t>
      </w:r>
    </w:p>
    <w:tbl>
      <w:tblPr>
        <w:tblW w:w="1039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4862"/>
      </w:tblGrid>
      <w:tr w:rsidR="00D67E97" w:rsidRPr="00234052" w14:paraId="55E3F7DD" w14:textId="77777777" w:rsidTr="00DD45BA">
        <w:trPr>
          <w:trHeight w:val="570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62E33D29" w14:textId="77777777" w:rsidR="00D67E97" w:rsidRPr="00CA359B" w:rsidRDefault="00D67E97" w:rsidP="00DD45BA">
            <w:pPr>
              <w:widowControl w:val="0"/>
              <w:spacing w:line="300" w:lineRule="auto"/>
              <w:ind w:firstLine="720"/>
              <w:jc w:val="center"/>
              <w:rPr>
                <w:b/>
                <w:color w:val="000000"/>
                <w:sz w:val="24"/>
                <w:szCs w:val="24"/>
              </w:rPr>
            </w:pPr>
            <w:r w:rsidRPr="00CA359B">
              <w:rPr>
                <w:b/>
                <w:color w:val="000000"/>
                <w:sz w:val="24"/>
                <w:szCs w:val="24"/>
              </w:rPr>
              <w:t>Заказчик</w:t>
            </w:r>
          </w:p>
          <w:p w14:paraId="42AE30F3" w14:textId="77777777" w:rsidR="00D67E97" w:rsidRPr="00234052" w:rsidRDefault="00D67E97" w:rsidP="00DD45BA">
            <w:pPr>
              <w:widowControl w:val="0"/>
              <w:ind w:firstLine="34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 xml:space="preserve">Государственное бюджетное учреждение </w:t>
            </w:r>
          </w:p>
          <w:p w14:paraId="2F98B910" w14:textId="77777777" w:rsidR="00D67E97" w:rsidRPr="00234052" w:rsidRDefault="00D67E97" w:rsidP="00DD45BA">
            <w:pPr>
              <w:widowControl w:val="0"/>
              <w:ind w:firstLine="34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Дополнительного образования </w:t>
            </w:r>
            <w:r w:rsidRPr="00234052">
              <w:rPr>
                <w:color w:val="000000"/>
                <w:sz w:val="24"/>
              </w:rPr>
              <w:t xml:space="preserve">спортивная школа олимпийского резерва имени </w:t>
            </w:r>
            <w:proofErr w:type="spellStart"/>
            <w:r w:rsidRPr="00234052">
              <w:rPr>
                <w:color w:val="000000"/>
                <w:sz w:val="24"/>
              </w:rPr>
              <w:t>А.С.Рахлина</w:t>
            </w:r>
            <w:proofErr w:type="spellEnd"/>
            <w:r w:rsidRPr="00234052">
              <w:rPr>
                <w:color w:val="000000"/>
                <w:sz w:val="24"/>
              </w:rPr>
              <w:t xml:space="preserve"> Калининского района Санкт-Петербурга </w:t>
            </w:r>
          </w:p>
          <w:p w14:paraId="11006C0A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>Адрес: 195197, Санкт-</w:t>
            </w:r>
            <w:proofErr w:type="gramStart"/>
            <w:r w:rsidRPr="00234052">
              <w:rPr>
                <w:color w:val="000000"/>
                <w:sz w:val="24"/>
              </w:rPr>
              <w:t>Петербург,  Кондратьевский</w:t>
            </w:r>
            <w:proofErr w:type="gramEnd"/>
            <w:r w:rsidRPr="00234052">
              <w:rPr>
                <w:color w:val="000000"/>
                <w:sz w:val="24"/>
              </w:rPr>
              <w:t xml:space="preserve"> пр., д. 13, лит. А</w:t>
            </w:r>
          </w:p>
          <w:p w14:paraId="583D6B36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>ИНН/КПП 7804532520/780401001</w:t>
            </w:r>
          </w:p>
          <w:p w14:paraId="4746DD92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>ОКПО 54189212</w:t>
            </w:r>
          </w:p>
          <w:p w14:paraId="04AEF38C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 xml:space="preserve">Комитет финансов Санкт-Петербурга </w:t>
            </w:r>
          </w:p>
          <w:p w14:paraId="46C1FC9A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 xml:space="preserve">(ГБУ </w:t>
            </w:r>
            <w:r>
              <w:rPr>
                <w:color w:val="000000"/>
                <w:sz w:val="24"/>
              </w:rPr>
              <w:t xml:space="preserve">ДО </w:t>
            </w:r>
            <w:r w:rsidRPr="00234052">
              <w:rPr>
                <w:color w:val="000000"/>
                <w:sz w:val="24"/>
              </w:rPr>
              <w:t xml:space="preserve">СШОР имени А.С. </w:t>
            </w:r>
            <w:proofErr w:type="spellStart"/>
            <w:r w:rsidRPr="00234052">
              <w:rPr>
                <w:color w:val="000000"/>
                <w:sz w:val="24"/>
              </w:rPr>
              <w:t>Рахлина</w:t>
            </w:r>
            <w:proofErr w:type="spellEnd"/>
            <w:r w:rsidRPr="00234052">
              <w:rPr>
                <w:color w:val="000000"/>
                <w:sz w:val="24"/>
              </w:rPr>
              <w:t xml:space="preserve">, </w:t>
            </w:r>
          </w:p>
          <w:p w14:paraId="1B04895F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>л/с 0511200).</w:t>
            </w:r>
          </w:p>
          <w:p w14:paraId="1816CACB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 xml:space="preserve">Р/с 0322643400000007200 Северо-Западное ГУ Банка России // УФК по г. Санкт-Петербургу, г. Санкт-Петербург </w:t>
            </w:r>
          </w:p>
          <w:p w14:paraId="3D6E99F3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>БИК 014030106</w:t>
            </w:r>
            <w:proofErr w:type="gramStart"/>
            <w:r w:rsidRPr="00234052">
              <w:rPr>
                <w:color w:val="000000"/>
                <w:sz w:val="24"/>
              </w:rPr>
              <w:t>, К</w:t>
            </w:r>
            <w:proofErr w:type="gramEnd"/>
            <w:r w:rsidRPr="00234052">
              <w:rPr>
                <w:color w:val="000000"/>
                <w:sz w:val="24"/>
              </w:rPr>
              <w:t>/с 40102810945370000005,</w:t>
            </w:r>
          </w:p>
          <w:p w14:paraId="5714CEB3" w14:textId="77777777" w:rsidR="00D67E97" w:rsidRPr="00234052" w:rsidRDefault="00D67E97" w:rsidP="00DD45BA">
            <w:pPr>
              <w:widowControl w:val="0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 xml:space="preserve">Тел. 8 (812) 576-99-30 </w:t>
            </w:r>
          </w:p>
          <w:p w14:paraId="544A978C" w14:textId="77777777" w:rsidR="00D67E97" w:rsidRDefault="00D67E97" w:rsidP="00DD45BA">
            <w:pPr>
              <w:widowControl w:val="0"/>
              <w:rPr>
                <w:color w:val="0000FF"/>
                <w:sz w:val="24"/>
                <w:u w:val="single"/>
              </w:rPr>
            </w:pPr>
            <w:r w:rsidRPr="00234052">
              <w:rPr>
                <w:color w:val="000000"/>
                <w:sz w:val="24"/>
              </w:rPr>
              <w:t>e-</w:t>
            </w:r>
            <w:proofErr w:type="spellStart"/>
            <w:r w:rsidRPr="00234052">
              <w:rPr>
                <w:color w:val="000000"/>
                <w:sz w:val="24"/>
              </w:rPr>
              <w:t>mail</w:t>
            </w:r>
            <w:proofErr w:type="spellEnd"/>
            <w:r w:rsidRPr="00234052">
              <w:rPr>
                <w:color w:val="000000"/>
                <w:sz w:val="24"/>
              </w:rPr>
              <w:t xml:space="preserve">: </w:t>
            </w:r>
            <w:hyperlink r:id="rId10" w:history="1">
              <w:r w:rsidRPr="00234052">
                <w:rPr>
                  <w:color w:val="0000FF"/>
                  <w:sz w:val="24"/>
                  <w:u w:val="single"/>
                </w:rPr>
                <w:t>centr-judo@mail.ru</w:t>
              </w:r>
            </w:hyperlink>
          </w:p>
          <w:p w14:paraId="647F5D00" w14:textId="77777777" w:rsidR="00D67E97" w:rsidRPr="00EE1A02" w:rsidRDefault="00D67E97" w:rsidP="00DD45BA">
            <w:pPr>
              <w:widowControl w:val="0"/>
              <w:jc w:val="both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Д</w:t>
            </w:r>
            <w:r w:rsidRPr="00EE1A02">
              <w:rPr>
                <w:color w:val="000000"/>
                <w:sz w:val="24"/>
              </w:rPr>
              <w:t>иректор</w:t>
            </w:r>
          </w:p>
          <w:p w14:paraId="051FB1E7" w14:textId="77777777" w:rsidR="00D67E97" w:rsidRPr="00EE1A02" w:rsidRDefault="00D67E97" w:rsidP="00DD45BA">
            <w:pPr>
              <w:widowControl w:val="0"/>
              <w:jc w:val="both"/>
              <w:rPr>
                <w:color w:val="000000"/>
                <w:sz w:val="24"/>
              </w:rPr>
            </w:pPr>
          </w:p>
          <w:p w14:paraId="7D9646B4" w14:textId="77777777" w:rsidR="00D67E97" w:rsidRPr="00EE1A02" w:rsidRDefault="00D67E97" w:rsidP="00DD45BA">
            <w:pPr>
              <w:widowControl w:val="0"/>
              <w:jc w:val="both"/>
              <w:rPr>
                <w:color w:val="000000"/>
                <w:sz w:val="24"/>
              </w:rPr>
            </w:pPr>
            <w:r w:rsidRPr="00EE1A02">
              <w:rPr>
                <w:color w:val="000000"/>
                <w:sz w:val="24"/>
              </w:rPr>
              <w:t xml:space="preserve">_________________ </w:t>
            </w:r>
            <w:proofErr w:type="spellStart"/>
            <w:r w:rsidRPr="00EE1A02">
              <w:rPr>
                <w:color w:val="000000"/>
                <w:sz w:val="24"/>
              </w:rPr>
              <w:t>М.</w:t>
            </w:r>
            <w:r>
              <w:rPr>
                <w:color w:val="000000"/>
                <w:sz w:val="24"/>
              </w:rPr>
              <w:t>В.Храмова</w:t>
            </w:r>
            <w:proofErr w:type="spellEnd"/>
          </w:p>
          <w:p w14:paraId="09235A8F" w14:textId="77777777" w:rsidR="00D67E97" w:rsidRPr="00EE1A02" w:rsidRDefault="00D67E97" w:rsidP="00DD45BA">
            <w:pPr>
              <w:widowControl w:val="0"/>
              <w:jc w:val="both"/>
              <w:rPr>
                <w:color w:val="000000"/>
                <w:sz w:val="24"/>
              </w:rPr>
            </w:pPr>
            <w:r w:rsidRPr="00EE1A02">
              <w:rPr>
                <w:color w:val="000000"/>
                <w:sz w:val="24"/>
              </w:rPr>
              <w:t xml:space="preserve">     </w:t>
            </w:r>
          </w:p>
          <w:p w14:paraId="2C55DA78" w14:textId="77777777" w:rsidR="00D67E97" w:rsidRPr="00234052" w:rsidRDefault="00D67E97" w:rsidP="00DD45BA">
            <w:pPr>
              <w:widowControl w:val="0"/>
              <w:spacing w:line="300" w:lineRule="auto"/>
              <w:jc w:val="both"/>
              <w:rPr>
                <w:color w:val="000000"/>
              </w:rPr>
            </w:pPr>
            <w:r w:rsidRPr="00EE1A02">
              <w:rPr>
                <w:color w:val="000000"/>
                <w:sz w:val="24"/>
              </w:rPr>
              <w:t>(Подписано ЭЦП)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74AB021C" w14:textId="38A3E1BA" w:rsidR="00D67E97" w:rsidRPr="00234052" w:rsidRDefault="00C761F4" w:rsidP="00DD45BA">
            <w:pPr>
              <w:widowControl w:val="0"/>
              <w:ind w:firstLine="720"/>
              <w:jc w:val="center"/>
              <w:rPr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Исполнитель</w:t>
            </w:r>
          </w:p>
          <w:p w14:paraId="5F7CE82D" w14:textId="77777777" w:rsidR="00D67E97" w:rsidRPr="00234052" w:rsidRDefault="00D67E97" w:rsidP="00DD45BA">
            <w:pPr>
              <w:widowControl w:val="0"/>
              <w:spacing w:line="300" w:lineRule="auto"/>
              <w:ind w:left="28" w:hanging="28"/>
              <w:jc w:val="both"/>
              <w:rPr>
                <w:color w:val="000000"/>
                <w:sz w:val="24"/>
              </w:rPr>
            </w:pPr>
            <w:r w:rsidRPr="00234052">
              <w:rPr>
                <w:color w:val="000000"/>
                <w:sz w:val="24"/>
              </w:rPr>
              <w:t xml:space="preserve"> </w:t>
            </w:r>
          </w:p>
        </w:tc>
      </w:tr>
    </w:tbl>
    <w:p w14:paraId="54FDB803" w14:textId="77777777" w:rsidR="00D67E97" w:rsidRDefault="00D67E97" w:rsidP="00D67E97">
      <w:pPr>
        <w:jc w:val="right"/>
        <w:rPr>
          <w:b/>
          <w:sz w:val="24"/>
          <w:szCs w:val="24"/>
        </w:rPr>
      </w:pPr>
      <w:bookmarkStart w:id="3" w:name="_Hlk126675278"/>
    </w:p>
    <w:p w14:paraId="66386AC1" w14:textId="77777777" w:rsidR="008A127B" w:rsidRDefault="008A127B" w:rsidP="00D67E97">
      <w:pPr>
        <w:jc w:val="right"/>
        <w:rPr>
          <w:b/>
          <w:sz w:val="24"/>
          <w:szCs w:val="24"/>
        </w:rPr>
      </w:pPr>
    </w:p>
    <w:p w14:paraId="2E95E5DF" w14:textId="77777777" w:rsidR="008A127B" w:rsidRDefault="008A127B" w:rsidP="00D67E97">
      <w:pPr>
        <w:jc w:val="right"/>
        <w:rPr>
          <w:b/>
          <w:sz w:val="24"/>
          <w:szCs w:val="24"/>
        </w:rPr>
      </w:pPr>
    </w:p>
    <w:p w14:paraId="2729D50C" w14:textId="1D645ECF" w:rsidR="00D67E97" w:rsidRPr="00CA359B" w:rsidRDefault="00D67E97" w:rsidP="00D67E97">
      <w:pPr>
        <w:jc w:val="right"/>
        <w:rPr>
          <w:b/>
          <w:sz w:val="24"/>
          <w:szCs w:val="24"/>
        </w:rPr>
      </w:pPr>
      <w:r w:rsidRPr="00CA359B">
        <w:rPr>
          <w:b/>
          <w:sz w:val="24"/>
          <w:szCs w:val="24"/>
        </w:rPr>
        <w:lastRenderedPageBreak/>
        <w:t>Приложение № 1</w:t>
      </w:r>
    </w:p>
    <w:p w14:paraId="0ADEEABB" w14:textId="41F3EC7B" w:rsidR="00D67E97" w:rsidRPr="00CA359B" w:rsidRDefault="00D67E97" w:rsidP="00D67E97">
      <w:pPr>
        <w:autoSpaceDE w:val="0"/>
        <w:autoSpaceDN w:val="0"/>
        <w:adjustRightInd w:val="0"/>
        <w:jc w:val="right"/>
        <w:rPr>
          <w:b/>
          <w:bCs/>
          <w:sz w:val="24"/>
          <w:szCs w:val="24"/>
        </w:rPr>
      </w:pPr>
      <w:r w:rsidRPr="00CA359B">
        <w:rPr>
          <w:b/>
          <w:sz w:val="24"/>
          <w:szCs w:val="24"/>
        </w:rPr>
        <w:t>к Договору</w:t>
      </w:r>
      <w:r w:rsidRPr="00CA359B">
        <w:rPr>
          <w:b/>
          <w:bCs/>
          <w:sz w:val="24"/>
          <w:szCs w:val="24"/>
        </w:rPr>
        <w:t xml:space="preserve"> № </w:t>
      </w:r>
      <w:r>
        <w:rPr>
          <w:b/>
          <w:bCs/>
          <w:sz w:val="24"/>
          <w:szCs w:val="24"/>
        </w:rPr>
        <w:t>Д</w:t>
      </w:r>
      <w:r>
        <w:rPr>
          <w:b/>
          <w:bCs/>
          <w:sz w:val="24"/>
          <w:szCs w:val="24"/>
        </w:rPr>
        <w:softHyphen/>
      </w:r>
      <w:r>
        <w:rPr>
          <w:b/>
          <w:bCs/>
          <w:sz w:val="24"/>
          <w:szCs w:val="24"/>
        </w:rPr>
        <w:softHyphen/>
      </w:r>
      <w:r>
        <w:rPr>
          <w:b/>
          <w:bCs/>
          <w:sz w:val="24"/>
          <w:szCs w:val="24"/>
        </w:rPr>
        <w:softHyphen/>
        <w:t>____/2</w:t>
      </w:r>
      <w:r w:rsidR="000E644A">
        <w:rPr>
          <w:b/>
          <w:bCs/>
          <w:sz w:val="24"/>
          <w:szCs w:val="24"/>
        </w:rPr>
        <w:t>5</w:t>
      </w:r>
      <w:r w:rsidRPr="00CA359B">
        <w:rPr>
          <w:b/>
          <w:bCs/>
          <w:sz w:val="24"/>
          <w:szCs w:val="24"/>
        </w:rPr>
        <w:t xml:space="preserve"> от «___» </w:t>
      </w:r>
      <w:r w:rsidR="000E644A">
        <w:rPr>
          <w:b/>
          <w:bCs/>
          <w:sz w:val="24"/>
          <w:szCs w:val="24"/>
        </w:rPr>
        <w:t>декабря</w:t>
      </w:r>
      <w:r w:rsidRPr="00CA359B">
        <w:rPr>
          <w:b/>
          <w:bCs/>
          <w:sz w:val="24"/>
          <w:szCs w:val="24"/>
        </w:rPr>
        <w:t xml:space="preserve"> 2024 г.</w:t>
      </w:r>
    </w:p>
    <w:bookmarkEnd w:id="3"/>
    <w:p w14:paraId="24DFB258" w14:textId="77777777" w:rsidR="00D67E97" w:rsidRPr="00CA359B" w:rsidRDefault="00D67E97" w:rsidP="00D67E97">
      <w:pPr>
        <w:autoSpaceDE w:val="0"/>
        <w:autoSpaceDN w:val="0"/>
        <w:adjustRightInd w:val="0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4C9AC77" w14:textId="77777777" w:rsidR="00D67E97" w:rsidRPr="00CA359B" w:rsidRDefault="00D67E97" w:rsidP="00D67E9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7EA2A8C" w14:textId="77777777" w:rsidR="00D67E97" w:rsidRPr="00CA359B" w:rsidRDefault="00D67E97" w:rsidP="00D67E9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CA359B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Расчет стоимости </w:t>
      </w:r>
    </w:p>
    <w:p w14:paraId="2D6F041E" w14:textId="77777777" w:rsidR="00D67E97" w:rsidRPr="00CA359B" w:rsidRDefault="00D67E97" w:rsidP="00D67E9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tbl>
      <w:tblPr>
        <w:tblW w:w="9535" w:type="dxa"/>
        <w:tblInd w:w="250" w:type="dxa"/>
        <w:tblLook w:val="04A0" w:firstRow="1" w:lastRow="0" w:firstColumn="1" w:lastColumn="0" w:noHBand="0" w:noVBand="1"/>
      </w:tblPr>
      <w:tblGrid>
        <w:gridCol w:w="563"/>
        <w:gridCol w:w="3541"/>
        <w:gridCol w:w="1444"/>
        <w:gridCol w:w="899"/>
        <w:gridCol w:w="1544"/>
        <w:gridCol w:w="1544"/>
      </w:tblGrid>
      <w:tr w:rsidR="00D67E97" w:rsidRPr="00CA359B" w14:paraId="296481E7" w14:textId="77777777" w:rsidTr="00DD45BA">
        <w:trPr>
          <w:trHeight w:val="96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C2C6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F189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>Наименование услуги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FD2CF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>Ед. измерения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3852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9BEC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 xml:space="preserve">Цена за единицу товара (в т.ч. НДС20%/без НДС) (руб.) 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28993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 xml:space="preserve">Общая стоимость </w:t>
            </w:r>
            <w:r w:rsidRPr="00CA359B">
              <w:rPr>
                <w:sz w:val="24"/>
                <w:szCs w:val="24"/>
              </w:rPr>
              <w:t>(в т.ч. НДС20%/без НДС)</w:t>
            </w:r>
            <w:r w:rsidRPr="00CA359B">
              <w:rPr>
                <w:color w:val="000000"/>
                <w:sz w:val="24"/>
                <w:szCs w:val="24"/>
              </w:rPr>
              <w:t xml:space="preserve"> (руб.)</w:t>
            </w:r>
          </w:p>
        </w:tc>
      </w:tr>
      <w:tr w:rsidR="00D67E97" w:rsidRPr="00CA359B" w14:paraId="185F10E2" w14:textId="77777777" w:rsidTr="00DD45BA">
        <w:trPr>
          <w:trHeight w:val="492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848EC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3C94" w14:textId="750C78A7" w:rsidR="00D67E97" w:rsidRPr="00CA359B" w:rsidRDefault="00C761F4" w:rsidP="00DD45BA">
            <w:pPr>
              <w:widowControl w:val="0"/>
              <w:autoSpaceDE w:val="0"/>
              <w:autoSpaceDN w:val="0"/>
              <w:adjustRightInd w:val="0"/>
              <w:ind w:left="-57"/>
              <w:rPr>
                <w:rFonts w:eastAsia="Courier New"/>
                <w:sz w:val="24"/>
                <w:szCs w:val="24"/>
                <w:lang w:bidi="ru-RU"/>
              </w:rPr>
            </w:pPr>
            <w:r w:rsidRPr="00C761F4">
              <w:rPr>
                <w:rFonts w:eastAsia="Courier New"/>
                <w:sz w:val="24"/>
                <w:szCs w:val="24"/>
                <w:lang w:bidi="ru-RU"/>
              </w:rPr>
              <w:t>Дезинсекция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AF877" w14:textId="13D86BDA" w:rsidR="00D67E97" w:rsidRPr="00CA359B" w:rsidRDefault="00C761F4" w:rsidP="00DD45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F36E" w14:textId="562170DF" w:rsidR="00D67E97" w:rsidRPr="00CA359B" w:rsidRDefault="00625DB8" w:rsidP="00DD45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82BA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E327" w14:textId="77777777" w:rsidR="00D67E97" w:rsidRPr="00CA359B" w:rsidRDefault="00D67E97" w:rsidP="00DD45BA">
            <w:pPr>
              <w:jc w:val="center"/>
              <w:rPr>
                <w:sz w:val="24"/>
                <w:szCs w:val="24"/>
              </w:rPr>
            </w:pPr>
          </w:p>
        </w:tc>
      </w:tr>
      <w:tr w:rsidR="00D67E97" w:rsidRPr="00CA359B" w14:paraId="20AEA755" w14:textId="77777777" w:rsidTr="00DD45BA">
        <w:trPr>
          <w:trHeight w:val="4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76D0B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08A7" w14:textId="77777777" w:rsidR="00D67E97" w:rsidRPr="00CA359B" w:rsidRDefault="00D67E97" w:rsidP="00DD45BA">
            <w:pPr>
              <w:rPr>
                <w:sz w:val="24"/>
                <w:szCs w:val="24"/>
              </w:rPr>
            </w:pPr>
            <w:r w:rsidRPr="00CA359B">
              <w:rPr>
                <w:sz w:val="24"/>
                <w:szCs w:val="24"/>
              </w:rPr>
              <w:t>итого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BB759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B284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3BFC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F7B4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67E97" w:rsidRPr="00CA359B" w14:paraId="299F2700" w14:textId="77777777" w:rsidTr="00DD45BA">
        <w:trPr>
          <w:trHeight w:val="41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33EE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194F" w14:textId="77777777" w:rsidR="00D67E97" w:rsidRPr="00CA359B" w:rsidRDefault="00D67E97" w:rsidP="00DD45BA">
            <w:pPr>
              <w:rPr>
                <w:sz w:val="24"/>
                <w:szCs w:val="24"/>
              </w:rPr>
            </w:pPr>
            <w:r w:rsidRPr="00CA359B">
              <w:rPr>
                <w:sz w:val="24"/>
                <w:szCs w:val="24"/>
              </w:rPr>
              <w:t>В т.ч. НДС20%/без НДС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E277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9EF6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11E4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3F75" w14:textId="77777777" w:rsidR="00D67E97" w:rsidRPr="00CA359B" w:rsidRDefault="00D67E97" w:rsidP="00DD45B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59A7E704" w14:textId="77777777" w:rsidR="00D67E97" w:rsidRPr="00CA359B" w:rsidRDefault="00D67E97" w:rsidP="00D67E9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9567140" w14:textId="77777777" w:rsidR="00D67E97" w:rsidRDefault="00D67E97" w:rsidP="00D67E97">
      <w:pPr>
        <w:autoSpaceDE w:val="0"/>
        <w:autoSpaceDN w:val="0"/>
        <w:adjustRightInd w:val="0"/>
        <w:rPr>
          <w:rFonts w:cs="TimesNewRomanPS-BoldMT"/>
          <w:bCs/>
          <w:sz w:val="24"/>
          <w:szCs w:val="24"/>
        </w:rPr>
      </w:pPr>
      <w:r w:rsidRPr="00CA359B">
        <w:rPr>
          <w:rFonts w:ascii="TimesNewRomanPS-BoldMT" w:hAnsi="TimesNewRomanPS-BoldMT" w:cs="TimesNewRomanPS-BoldMT"/>
          <w:bCs/>
          <w:sz w:val="24"/>
          <w:szCs w:val="24"/>
        </w:rPr>
        <w:t>Итого: ___________</w:t>
      </w:r>
      <w:proofErr w:type="gramStart"/>
      <w:r w:rsidRPr="00CA359B">
        <w:rPr>
          <w:rFonts w:ascii="TimesNewRomanPS-BoldMT" w:hAnsi="TimesNewRomanPS-BoldMT" w:cs="TimesNewRomanPS-BoldMT"/>
          <w:bCs/>
          <w:sz w:val="24"/>
          <w:szCs w:val="24"/>
        </w:rPr>
        <w:t>_(</w:t>
      </w:r>
      <w:proofErr w:type="gramEnd"/>
      <w:r w:rsidRPr="00CA359B">
        <w:rPr>
          <w:rFonts w:ascii="TimesNewRomanPS-BoldMT" w:hAnsi="TimesNewRomanPS-BoldMT" w:cs="TimesNewRomanPS-BoldMT"/>
          <w:bCs/>
          <w:sz w:val="24"/>
          <w:szCs w:val="24"/>
        </w:rPr>
        <w:t>________________________________) рублей 00 копеек.</w:t>
      </w:r>
    </w:p>
    <w:p w14:paraId="24437433" w14:textId="77777777" w:rsidR="00D67E97" w:rsidRDefault="00D67E97" w:rsidP="00D67E97">
      <w:pPr>
        <w:autoSpaceDE w:val="0"/>
        <w:autoSpaceDN w:val="0"/>
        <w:adjustRightInd w:val="0"/>
        <w:rPr>
          <w:rFonts w:cs="TimesNewRomanPS-BoldMT"/>
          <w:bCs/>
          <w:sz w:val="24"/>
          <w:szCs w:val="24"/>
        </w:rPr>
      </w:pPr>
    </w:p>
    <w:tbl>
      <w:tblPr>
        <w:tblW w:w="1010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  <w:gridCol w:w="4862"/>
      </w:tblGrid>
      <w:tr w:rsidR="00D67E97" w:rsidRPr="00CA359B" w14:paraId="12DA8A04" w14:textId="77777777" w:rsidTr="00DD45BA">
        <w:trPr>
          <w:trHeight w:val="570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4ACD9B19" w14:textId="77777777" w:rsidR="00D67E97" w:rsidRPr="00CA359B" w:rsidRDefault="00D67E97" w:rsidP="00DD45BA">
            <w:pPr>
              <w:widowControl w:val="0"/>
              <w:spacing w:line="300" w:lineRule="auto"/>
              <w:ind w:firstLine="720"/>
              <w:jc w:val="center"/>
              <w:rPr>
                <w:b/>
                <w:color w:val="000000"/>
                <w:sz w:val="24"/>
                <w:szCs w:val="24"/>
              </w:rPr>
            </w:pPr>
            <w:r w:rsidRPr="00CA359B">
              <w:rPr>
                <w:b/>
                <w:color w:val="000000"/>
                <w:sz w:val="24"/>
                <w:szCs w:val="24"/>
              </w:rPr>
              <w:t>Заказчик</w:t>
            </w:r>
          </w:p>
          <w:p w14:paraId="4CC3EE5D" w14:textId="77777777" w:rsidR="00D67E97" w:rsidRPr="00CA359B" w:rsidRDefault="00D67E97" w:rsidP="00DD45BA">
            <w:pPr>
              <w:widowControl w:val="0"/>
              <w:ind w:firstLine="34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 xml:space="preserve">Государственное бюджетное учреждение </w:t>
            </w:r>
          </w:p>
          <w:p w14:paraId="139C4F4A" w14:textId="77777777" w:rsidR="00D67E97" w:rsidRPr="00CA359B" w:rsidRDefault="00D67E97" w:rsidP="00DD45BA">
            <w:pPr>
              <w:widowControl w:val="0"/>
              <w:ind w:firstLine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Pr="00CA359B">
              <w:rPr>
                <w:color w:val="000000"/>
                <w:sz w:val="24"/>
                <w:szCs w:val="24"/>
              </w:rPr>
              <w:t xml:space="preserve">ополнительного образования спортивная школа олимпийского резерва имени </w:t>
            </w:r>
            <w:proofErr w:type="spellStart"/>
            <w:r w:rsidRPr="00CA359B">
              <w:rPr>
                <w:color w:val="000000"/>
                <w:sz w:val="24"/>
                <w:szCs w:val="24"/>
              </w:rPr>
              <w:t>А.С.Рахлина</w:t>
            </w:r>
            <w:proofErr w:type="spellEnd"/>
            <w:r w:rsidRPr="00CA359B">
              <w:rPr>
                <w:color w:val="000000"/>
                <w:sz w:val="24"/>
                <w:szCs w:val="24"/>
              </w:rPr>
              <w:t xml:space="preserve"> Калининского района Санкт-Петербурга </w:t>
            </w:r>
          </w:p>
          <w:p w14:paraId="6E9A73C4" w14:textId="77777777" w:rsidR="00D67E97" w:rsidRPr="00CA359B" w:rsidRDefault="00D67E97" w:rsidP="00DD45BA">
            <w:pPr>
              <w:widowControl w:val="0"/>
              <w:rPr>
                <w:color w:val="000000"/>
                <w:sz w:val="24"/>
                <w:szCs w:val="24"/>
              </w:rPr>
            </w:pPr>
          </w:p>
          <w:p w14:paraId="365814A6" w14:textId="77777777" w:rsidR="00D67E97" w:rsidRPr="00EE1A02" w:rsidRDefault="00D67E97" w:rsidP="00DD45BA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Директор</w:t>
            </w:r>
          </w:p>
          <w:p w14:paraId="6C1CF440" w14:textId="77777777" w:rsidR="00D67E97" w:rsidRPr="00EE1A02" w:rsidRDefault="00D67E97" w:rsidP="00DD45BA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</w:p>
          <w:p w14:paraId="2DD33430" w14:textId="77777777" w:rsidR="00D67E97" w:rsidRPr="00EE1A02" w:rsidRDefault="00D67E97" w:rsidP="00DD45BA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 w:rsidRPr="00EE1A02">
              <w:rPr>
                <w:color w:val="000000"/>
                <w:sz w:val="24"/>
                <w:szCs w:val="24"/>
              </w:rPr>
              <w:t xml:space="preserve">_________________ </w:t>
            </w:r>
            <w:proofErr w:type="spellStart"/>
            <w:r w:rsidRPr="00EE1A02">
              <w:rPr>
                <w:color w:val="000000"/>
                <w:sz w:val="24"/>
                <w:szCs w:val="24"/>
              </w:rPr>
              <w:t>М.</w:t>
            </w:r>
            <w:r>
              <w:rPr>
                <w:color w:val="000000"/>
                <w:sz w:val="24"/>
                <w:szCs w:val="24"/>
              </w:rPr>
              <w:t>В.Храмова</w:t>
            </w:r>
            <w:proofErr w:type="spellEnd"/>
            <w:r w:rsidRPr="00EE1A02">
              <w:rPr>
                <w:color w:val="000000"/>
                <w:sz w:val="24"/>
                <w:szCs w:val="24"/>
              </w:rPr>
              <w:t xml:space="preserve">     </w:t>
            </w:r>
          </w:p>
          <w:p w14:paraId="1A85CF82" w14:textId="77777777" w:rsidR="00D67E97" w:rsidRPr="00CA359B" w:rsidRDefault="00D67E97" w:rsidP="00DD45BA">
            <w:pPr>
              <w:widowControl w:val="0"/>
              <w:spacing w:line="300" w:lineRule="auto"/>
              <w:jc w:val="both"/>
              <w:rPr>
                <w:color w:val="000000"/>
                <w:sz w:val="24"/>
                <w:szCs w:val="24"/>
              </w:rPr>
            </w:pPr>
            <w:r w:rsidRPr="00EE1A02">
              <w:rPr>
                <w:color w:val="000000"/>
                <w:sz w:val="24"/>
                <w:szCs w:val="24"/>
              </w:rPr>
              <w:t>(Подписано ЭЦП)</w:t>
            </w:r>
          </w:p>
        </w:tc>
        <w:tc>
          <w:tcPr>
            <w:tcW w:w="4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1A767F4D" w14:textId="0A113ABB" w:rsidR="00D67E97" w:rsidRPr="00CA359B" w:rsidRDefault="009D42BD" w:rsidP="00DD45BA">
            <w:pPr>
              <w:widowControl w:val="0"/>
              <w:ind w:firstLine="6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Исполнитель</w:t>
            </w:r>
          </w:p>
          <w:p w14:paraId="4EFE74FA" w14:textId="77777777" w:rsidR="00D67E97" w:rsidRPr="00CA359B" w:rsidRDefault="00D67E97" w:rsidP="00DD45BA">
            <w:pPr>
              <w:widowControl w:val="0"/>
              <w:spacing w:line="300" w:lineRule="auto"/>
              <w:ind w:left="28" w:hanging="28"/>
              <w:jc w:val="both"/>
              <w:rPr>
                <w:color w:val="000000"/>
                <w:sz w:val="24"/>
                <w:szCs w:val="24"/>
              </w:rPr>
            </w:pPr>
            <w:r w:rsidRPr="00CA359B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0197B673" w14:textId="343EF8F3" w:rsidR="00D67E97" w:rsidRDefault="00D67E97" w:rsidP="00D67E97">
      <w:pPr>
        <w:tabs>
          <w:tab w:val="left" w:pos="993"/>
        </w:tabs>
        <w:ind w:firstLine="709"/>
        <w:jc w:val="both"/>
        <w:rPr>
          <w:sz w:val="24"/>
          <w:szCs w:val="24"/>
        </w:rPr>
      </w:pPr>
    </w:p>
    <w:p w14:paraId="2C57435B" w14:textId="77777777" w:rsidR="006809C9" w:rsidRPr="00883C09" w:rsidRDefault="006809C9" w:rsidP="00883C09">
      <w:pPr>
        <w:ind w:left="284"/>
        <w:rPr>
          <w:b/>
          <w:sz w:val="24"/>
          <w:szCs w:val="24"/>
        </w:rPr>
      </w:pPr>
    </w:p>
    <w:sectPr w:rsidR="006809C9" w:rsidRPr="00883C09" w:rsidSect="00883C09">
      <w:pgSz w:w="11906" w:h="16838" w:code="9"/>
      <w:pgMar w:top="720" w:right="720" w:bottom="72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DB807" w14:textId="77777777" w:rsidR="002620CD" w:rsidRDefault="002620CD">
      <w:r>
        <w:separator/>
      </w:r>
    </w:p>
  </w:endnote>
  <w:endnote w:type="continuationSeparator" w:id="0">
    <w:p w14:paraId="0BB05054" w14:textId="77777777" w:rsidR="002620CD" w:rsidRDefault="0026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6FBD1" w14:textId="77777777" w:rsidR="002620CD" w:rsidRDefault="002620CD">
      <w:r>
        <w:separator/>
      </w:r>
    </w:p>
  </w:footnote>
  <w:footnote w:type="continuationSeparator" w:id="0">
    <w:p w14:paraId="696151B0" w14:textId="77777777" w:rsidR="002620CD" w:rsidRDefault="00262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6CF"/>
    <w:multiLevelType w:val="multilevel"/>
    <w:tmpl w:val="B9D82C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15"/>
        </w:tabs>
        <w:ind w:left="3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80"/>
        </w:tabs>
        <w:ind w:left="5280" w:hanging="1800"/>
      </w:pPr>
      <w:rPr>
        <w:rFonts w:hint="default"/>
      </w:rPr>
    </w:lvl>
  </w:abstractNum>
  <w:abstractNum w:abstractNumId="1" w15:restartNumberingAfterBreak="0">
    <w:nsid w:val="10B22B66"/>
    <w:multiLevelType w:val="hybridMultilevel"/>
    <w:tmpl w:val="5D923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14C22"/>
    <w:multiLevelType w:val="hybridMultilevel"/>
    <w:tmpl w:val="1706BAB8"/>
    <w:lvl w:ilvl="0" w:tplc="9C584E60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2B6605"/>
    <w:multiLevelType w:val="hybridMultilevel"/>
    <w:tmpl w:val="5886A4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417EF"/>
    <w:multiLevelType w:val="hybridMultilevel"/>
    <w:tmpl w:val="C6D46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00822"/>
    <w:multiLevelType w:val="hybridMultilevel"/>
    <w:tmpl w:val="76481E60"/>
    <w:lvl w:ilvl="0" w:tplc="CD2ED9F6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81249D"/>
    <w:multiLevelType w:val="hybridMultilevel"/>
    <w:tmpl w:val="018A5FFE"/>
    <w:lvl w:ilvl="0" w:tplc="B8541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255268"/>
    <w:multiLevelType w:val="hybridMultilevel"/>
    <w:tmpl w:val="6AC6C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D765FC"/>
    <w:multiLevelType w:val="hybridMultilevel"/>
    <w:tmpl w:val="85D60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94F73"/>
    <w:multiLevelType w:val="hybridMultilevel"/>
    <w:tmpl w:val="5E30E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0F6B02"/>
    <w:multiLevelType w:val="hybridMultilevel"/>
    <w:tmpl w:val="4B660388"/>
    <w:lvl w:ilvl="0" w:tplc="3BC6995E">
      <w:start w:val="6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 w15:restartNumberingAfterBreak="0">
    <w:nsid w:val="7B2D484C"/>
    <w:multiLevelType w:val="hybridMultilevel"/>
    <w:tmpl w:val="8C2C0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0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8"/>
  </w:num>
  <w:num w:numId="10">
    <w:abstractNumId w:val="9"/>
  </w:num>
  <w:num w:numId="11">
    <w:abstractNumId w:val="7"/>
  </w:num>
  <w:num w:numId="12">
    <w:abstractNumId w:val="11"/>
  </w:num>
  <w:num w:numId="13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B6D"/>
    <w:rsid w:val="00001E37"/>
    <w:rsid w:val="00006CA7"/>
    <w:rsid w:val="000102EE"/>
    <w:rsid w:val="000206FA"/>
    <w:rsid w:val="00026C68"/>
    <w:rsid w:val="00030758"/>
    <w:rsid w:val="0003636E"/>
    <w:rsid w:val="00037CA1"/>
    <w:rsid w:val="00055238"/>
    <w:rsid w:val="0006225D"/>
    <w:rsid w:val="00064BB7"/>
    <w:rsid w:val="00065E7A"/>
    <w:rsid w:val="00074485"/>
    <w:rsid w:val="00081A30"/>
    <w:rsid w:val="00081EDE"/>
    <w:rsid w:val="00086802"/>
    <w:rsid w:val="00090557"/>
    <w:rsid w:val="00091296"/>
    <w:rsid w:val="000A3F41"/>
    <w:rsid w:val="000A43D6"/>
    <w:rsid w:val="000A74ED"/>
    <w:rsid w:val="000D5310"/>
    <w:rsid w:val="000D6279"/>
    <w:rsid w:val="000E2166"/>
    <w:rsid w:val="000E644A"/>
    <w:rsid w:val="000F1D0C"/>
    <w:rsid w:val="000F6214"/>
    <w:rsid w:val="00106504"/>
    <w:rsid w:val="001145BA"/>
    <w:rsid w:val="001231F3"/>
    <w:rsid w:val="00123991"/>
    <w:rsid w:val="001246C3"/>
    <w:rsid w:val="00131234"/>
    <w:rsid w:val="0013366B"/>
    <w:rsid w:val="00140F1D"/>
    <w:rsid w:val="00143BE9"/>
    <w:rsid w:val="0015591D"/>
    <w:rsid w:val="001622E8"/>
    <w:rsid w:val="00171C3C"/>
    <w:rsid w:val="0017239F"/>
    <w:rsid w:val="00177D12"/>
    <w:rsid w:val="001822C5"/>
    <w:rsid w:val="001917A4"/>
    <w:rsid w:val="00194DA5"/>
    <w:rsid w:val="001A0BF7"/>
    <w:rsid w:val="001A11F5"/>
    <w:rsid w:val="001B0296"/>
    <w:rsid w:val="001C6CAD"/>
    <w:rsid w:val="001D04F5"/>
    <w:rsid w:val="001D2C5A"/>
    <w:rsid w:val="001D3255"/>
    <w:rsid w:val="001E3B94"/>
    <w:rsid w:val="001E3F51"/>
    <w:rsid w:val="001F1736"/>
    <w:rsid w:val="0020284C"/>
    <w:rsid w:val="00207547"/>
    <w:rsid w:val="002075CB"/>
    <w:rsid w:val="00214C87"/>
    <w:rsid w:val="00220238"/>
    <w:rsid w:val="00222467"/>
    <w:rsid w:val="00227991"/>
    <w:rsid w:val="00230D63"/>
    <w:rsid w:val="00235C0A"/>
    <w:rsid w:val="0024482B"/>
    <w:rsid w:val="0024561A"/>
    <w:rsid w:val="00257D49"/>
    <w:rsid w:val="00261346"/>
    <w:rsid w:val="002620CD"/>
    <w:rsid w:val="0027243E"/>
    <w:rsid w:val="00272BEF"/>
    <w:rsid w:val="00272C4C"/>
    <w:rsid w:val="002927DA"/>
    <w:rsid w:val="002A2E29"/>
    <w:rsid w:val="002B1D2E"/>
    <w:rsid w:val="002D4A08"/>
    <w:rsid w:val="002E516B"/>
    <w:rsid w:val="002E56E2"/>
    <w:rsid w:val="002E6AC9"/>
    <w:rsid w:val="002F402C"/>
    <w:rsid w:val="002F65CA"/>
    <w:rsid w:val="00305364"/>
    <w:rsid w:val="003101BE"/>
    <w:rsid w:val="00314D87"/>
    <w:rsid w:val="003261DE"/>
    <w:rsid w:val="00327320"/>
    <w:rsid w:val="003325AF"/>
    <w:rsid w:val="00334E9D"/>
    <w:rsid w:val="00335BB5"/>
    <w:rsid w:val="00337A77"/>
    <w:rsid w:val="00343C6A"/>
    <w:rsid w:val="00347D82"/>
    <w:rsid w:val="00360C27"/>
    <w:rsid w:val="00366097"/>
    <w:rsid w:val="00372698"/>
    <w:rsid w:val="003930EB"/>
    <w:rsid w:val="003A1729"/>
    <w:rsid w:val="003A1FA6"/>
    <w:rsid w:val="003B019B"/>
    <w:rsid w:val="003B5173"/>
    <w:rsid w:val="003B5AC7"/>
    <w:rsid w:val="003D0EEE"/>
    <w:rsid w:val="003D4720"/>
    <w:rsid w:val="003D7710"/>
    <w:rsid w:val="00404098"/>
    <w:rsid w:val="00417D2E"/>
    <w:rsid w:val="00421FEB"/>
    <w:rsid w:val="004254F9"/>
    <w:rsid w:val="004303DE"/>
    <w:rsid w:val="00430424"/>
    <w:rsid w:val="004310D4"/>
    <w:rsid w:val="004364E1"/>
    <w:rsid w:val="004463CC"/>
    <w:rsid w:val="00455E01"/>
    <w:rsid w:val="00460AC1"/>
    <w:rsid w:val="00472BCC"/>
    <w:rsid w:val="0047378B"/>
    <w:rsid w:val="004820D4"/>
    <w:rsid w:val="004847E4"/>
    <w:rsid w:val="0048510D"/>
    <w:rsid w:val="0049176C"/>
    <w:rsid w:val="004B0AD9"/>
    <w:rsid w:val="004C7003"/>
    <w:rsid w:val="004D4AE5"/>
    <w:rsid w:val="004D5502"/>
    <w:rsid w:val="004E0FC0"/>
    <w:rsid w:val="004E3492"/>
    <w:rsid w:val="00500717"/>
    <w:rsid w:val="00501BBC"/>
    <w:rsid w:val="00501E89"/>
    <w:rsid w:val="00512D1A"/>
    <w:rsid w:val="00514FE6"/>
    <w:rsid w:val="00515646"/>
    <w:rsid w:val="00521ECF"/>
    <w:rsid w:val="005333CA"/>
    <w:rsid w:val="00537F1A"/>
    <w:rsid w:val="005457C5"/>
    <w:rsid w:val="00545C4B"/>
    <w:rsid w:val="00546ADF"/>
    <w:rsid w:val="00562C08"/>
    <w:rsid w:val="00571167"/>
    <w:rsid w:val="005B47B3"/>
    <w:rsid w:val="005E1FB2"/>
    <w:rsid w:val="005F2BCE"/>
    <w:rsid w:val="005F30FB"/>
    <w:rsid w:val="00603972"/>
    <w:rsid w:val="0060794A"/>
    <w:rsid w:val="00611BB6"/>
    <w:rsid w:val="00612935"/>
    <w:rsid w:val="006177EC"/>
    <w:rsid w:val="00620654"/>
    <w:rsid w:val="00625DB8"/>
    <w:rsid w:val="0063057A"/>
    <w:rsid w:val="006322C4"/>
    <w:rsid w:val="00640210"/>
    <w:rsid w:val="00651E6C"/>
    <w:rsid w:val="00653530"/>
    <w:rsid w:val="00653DDE"/>
    <w:rsid w:val="00653EDC"/>
    <w:rsid w:val="00660372"/>
    <w:rsid w:val="006736C2"/>
    <w:rsid w:val="006809C9"/>
    <w:rsid w:val="006871C7"/>
    <w:rsid w:val="00690EBE"/>
    <w:rsid w:val="006A683B"/>
    <w:rsid w:val="006A6B7D"/>
    <w:rsid w:val="0071424B"/>
    <w:rsid w:val="007151D4"/>
    <w:rsid w:val="00716124"/>
    <w:rsid w:val="00724863"/>
    <w:rsid w:val="007300F3"/>
    <w:rsid w:val="00731C57"/>
    <w:rsid w:val="00731E55"/>
    <w:rsid w:val="00740B70"/>
    <w:rsid w:val="00747548"/>
    <w:rsid w:val="007532F9"/>
    <w:rsid w:val="007745E6"/>
    <w:rsid w:val="00775DEF"/>
    <w:rsid w:val="00777132"/>
    <w:rsid w:val="00780B27"/>
    <w:rsid w:val="0078187B"/>
    <w:rsid w:val="00794F71"/>
    <w:rsid w:val="007A0CAB"/>
    <w:rsid w:val="007A627B"/>
    <w:rsid w:val="007B7260"/>
    <w:rsid w:val="007C087D"/>
    <w:rsid w:val="007C1D45"/>
    <w:rsid w:val="007C35BC"/>
    <w:rsid w:val="007C7F0D"/>
    <w:rsid w:val="007D0823"/>
    <w:rsid w:val="007D5D2D"/>
    <w:rsid w:val="007E6711"/>
    <w:rsid w:val="007F4E99"/>
    <w:rsid w:val="007F75A6"/>
    <w:rsid w:val="00803933"/>
    <w:rsid w:val="00804AD2"/>
    <w:rsid w:val="00805093"/>
    <w:rsid w:val="00813EAF"/>
    <w:rsid w:val="00816683"/>
    <w:rsid w:val="00834426"/>
    <w:rsid w:val="0084102B"/>
    <w:rsid w:val="00842FB0"/>
    <w:rsid w:val="00852CE4"/>
    <w:rsid w:val="008609E6"/>
    <w:rsid w:val="00861E31"/>
    <w:rsid w:val="00863CB7"/>
    <w:rsid w:val="0086614F"/>
    <w:rsid w:val="0087318E"/>
    <w:rsid w:val="00875F10"/>
    <w:rsid w:val="008773B6"/>
    <w:rsid w:val="00883C09"/>
    <w:rsid w:val="008A127B"/>
    <w:rsid w:val="008A52CD"/>
    <w:rsid w:val="008B0738"/>
    <w:rsid w:val="008C0104"/>
    <w:rsid w:val="008C0D26"/>
    <w:rsid w:val="008C12AF"/>
    <w:rsid w:val="008C326A"/>
    <w:rsid w:val="008C3C67"/>
    <w:rsid w:val="008C47E6"/>
    <w:rsid w:val="008C666B"/>
    <w:rsid w:val="008D1A4D"/>
    <w:rsid w:val="008E2B58"/>
    <w:rsid w:val="008E72C5"/>
    <w:rsid w:val="00913020"/>
    <w:rsid w:val="00920923"/>
    <w:rsid w:val="0092721E"/>
    <w:rsid w:val="00936F6D"/>
    <w:rsid w:val="0094043D"/>
    <w:rsid w:val="0094159B"/>
    <w:rsid w:val="00944B2B"/>
    <w:rsid w:val="009450AA"/>
    <w:rsid w:val="00947CD3"/>
    <w:rsid w:val="00950580"/>
    <w:rsid w:val="00950E71"/>
    <w:rsid w:val="009524E3"/>
    <w:rsid w:val="00952F48"/>
    <w:rsid w:val="009612BD"/>
    <w:rsid w:val="00966A49"/>
    <w:rsid w:val="00973AF6"/>
    <w:rsid w:val="00980F6A"/>
    <w:rsid w:val="00983C32"/>
    <w:rsid w:val="009959A3"/>
    <w:rsid w:val="009A5C0F"/>
    <w:rsid w:val="009A79FC"/>
    <w:rsid w:val="009B6228"/>
    <w:rsid w:val="009C7029"/>
    <w:rsid w:val="009D2049"/>
    <w:rsid w:val="009D42BD"/>
    <w:rsid w:val="009E084B"/>
    <w:rsid w:val="009E13F6"/>
    <w:rsid w:val="009F1402"/>
    <w:rsid w:val="009F50EE"/>
    <w:rsid w:val="009F54D1"/>
    <w:rsid w:val="009F6A8C"/>
    <w:rsid w:val="00A01B3D"/>
    <w:rsid w:val="00A14EC8"/>
    <w:rsid w:val="00A16C32"/>
    <w:rsid w:val="00A25829"/>
    <w:rsid w:val="00A25833"/>
    <w:rsid w:val="00A32FE4"/>
    <w:rsid w:val="00A34A9A"/>
    <w:rsid w:val="00A40670"/>
    <w:rsid w:val="00A52763"/>
    <w:rsid w:val="00A6070E"/>
    <w:rsid w:val="00A761F6"/>
    <w:rsid w:val="00A8316C"/>
    <w:rsid w:val="00A974B5"/>
    <w:rsid w:val="00AC11B5"/>
    <w:rsid w:val="00AC7728"/>
    <w:rsid w:val="00AD2013"/>
    <w:rsid w:val="00AD5F35"/>
    <w:rsid w:val="00AE1935"/>
    <w:rsid w:val="00AE3AD9"/>
    <w:rsid w:val="00AE7B2E"/>
    <w:rsid w:val="00B43DC0"/>
    <w:rsid w:val="00B447D5"/>
    <w:rsid w:val="00B45826"/>
    <w:rsid w:val="00B46CF2"/>
    <w:rsid w:val="00B47EF9"/>
    <w:rsid w:val="00B50E67"/>
    <w:rsid w:val="00B51472"/>
    <w:rsid w:val="00B5678B"/>
    <w:rsid w:val="00B708E9"/>
    <w:rsid w:val="00B81319"/>
    <w:rsid w:val="00B81FF9"/>
    <w:rsid w:val="00B82EDE"/>
    <w:rsid w:val="00B839A8"/>
    <w:rsid w:val="00BA6BC5"/>
    <w:rsid w:val="00BB6028"/>
    <w:rsid w:val="00BC1697"/>
    <w:rsid w:val="00BD4A5E"/>
    <w:rsid w:val="00BD4B6D"/>
    <w:rsid w:val="00BE514E"/>
    <w:rsid w:val="00BF7ECD"/>
    <w:rsid w:val="00C044D3"/>
    <w:rsid w:val="00C04EBC"/>
    <w:rsid w:val="00C07F11"/>
    <w:rsid w:val="00C1210B"/>
    <w:rsid w:val="00C12BBF"/>
    <w:rsid w:val="00C13F32"/>
    <w:rsid w:val="00C3195F"/>
    <w:rsid w:val="00C65F52"/>
    <w:rsid w:val="00C67E34"/>
    <w:rsid w:val="00C761F4"/>
    <w:rsid w:val="00C773D8"/>
    <w:rsid w:val="00C8386C"/>
    <w:rsid w:val="00C86808"/>
    <w:rsid w:val="00C953DE"/>
    <w:rsid w:val="00C957B4"/>
    <w:rsid w:val="00CA14E8"/>
    <w:rsid w:val="00CA2DD4"/>
    <w:rsid w:val="00CB3BA7"/>
    <w:rsid w:val="00CB7A9B"/>
    <w:rsid w:val="00CC3362"/>
    <w:rsid w:val="00CD0272"/>
    <w:rsid w:val="00CD035B"/>
    <w:rsid w:val="00CE5F57"/>
    <w:rsid w:val="00CF09B2"/>
    <w:rsid w:val="00D066A3"/>
    <w:rsid w:val="00D46A50"/>
    <w:rsid w:val="00D5306E"/>
    <w:rsid w:val="00D54F83"/>
    <w:rsid w:val="00D554D7"/>
    <w:rsid w:val="00D67E97"/>
    <w:rsid w:val="00D7249A"/>
    <w:rsid w:val="00D731F6"/>
    <w:rsid w:val="00D76385"/>
    <w:rsid w:val="00D811BE"/>
    <w:rsid w:val="00D86C6A"/>
    <w:rsid w:val="00D91394"/>
    <w:rsid w:val="00DB525D"/>
    <w:rsid w:val="00DE349D"/>
    <w:rsid w:val="00DF208B"/>
    <w:rsid w:val="00DF5ACC"/>
    <w:rsid w:val="00DF7AED"/>
    <w:rsid w:val="00E014C9"/>
    <w:rsid w:val="00E11842"/>
    <w:rsid w:val="00E14F58"/>
    <w:rsid w:val="00E25255"/>
    <w:rsid w:val="00E31585"/>
    <w:rsid w:val="00E3201C"/>
    <w:rsid w:val="00E4012E"/>
    <w:rsid w:val="00E41255"/>
    <w:rsid w:val="00E41AFD"/>
    <w:rsid w:val="00E43B3E"/>
    <w:rsid w:val="00E572B9"/>
    <w:rsid w:val="00E62BB9"/>
    <w:rsid w:val="00E70BA0"/>
    <w:rsid w:val="00E72BB2"/>
    <w:rsid w:val="00E7639E"/>
    <w:rsid w:val="00E774BD"/>
    <w:rsid w:val="00E81DEC"/>
    <w:rsid w:val="00E92668"/>
    <w:rsid w:val="00E929E9"/>
    <w:rsid w:val="00E97A28"/>
    <w:rsid w:val="00EA1417"/>
    <w:rsid w:val="00EB3C26"/>
    <w:rsid w:val="00EB6138"/>
    <w:rsid w:val="00EC7300"/>
    <w:rsid w:val="00EE4266"/>
    <w:rsid w:val="00EF3093"/>
    <w:rsid w:val="00EF41B5"/>
    <w:rsid w:val="00F0312D"/>
    <w:rsid w:val="00F0431B"/>
    <w:rsid w:val="00F048C6"/>
    <w:rsid w:val="00F21673"/>
    <w:rsid w:val="00F243D6"/>
    <w:rsid w:val="00F24FCD"/>
    <w:rsid w:val="00F25898"/>
    <w:rsid w:val="00F2598C"/>
    <w:rsid w:val="00F3055A"/>
    <w:rsid w:val="00F36BB2"/>
    <w:rsid w:val="00F44F07"/>
    <w:rsid w:val="00F47E59"/>
    <w:rsid w:val="00F65979"/>
    <w:rsid w:val="00F71DD6"/>
    <w:rsid w:val="00F87B06"/>
    <w:rsid w:val="00F911B1"/>
    <w:rsid w:val="00FB2101"/>
    <w:rsid w:val="00FC2463"/>
    <w:rsid w:val="00FD2A21"/>
    <w:rsid w:val="00FE53FA"/>
    <w:rsid w:val="00FF0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3D012E"/>
  <w15:docId w15:val="{B072943F-2C50-4B85-835E-EA53CE992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957B4"/>
  </w:style>
  <w:style w:type="paragraph" w:styleId="1">
    <w:name w:val="heading 1"/>
    <w:basedOn w:val="a"/>
    <w:next w:val="a"/>
    <w:qFormat/>
    <w:rsid w:val="00C957B4"/>
    <w:pPr>
      <w:keepNext/>
      <w:outlineLvl w:val="0"/>
    </w:pPr>
    <w:rPr>
      <w:b/>
      <w:i/>
    </w:rPr>
  </w:style>
  <w:style w:type="paragraph" w:styleId="2">
    <w:name w:val="heading 2"/>
    <w:basedOn w:val="a"/>
    <w:next w:val="a"/>
    <w:qFormat/>
    <w:rsid w:val="00C957B4"/>
    <w:pPr>
      <w:keepNext/>
      <w:ind w:left="33" w:hanging="33"/>
      <w:outlineLvl w:val="1"/>
    </w:pPr>
    <w:rPr>
      <w:i/>
      <w:sz w:val="18"/>
    </w:rPr>
  </w:style>
  <w:style w:type="paragraph" w:styleId="3">
    <w:name w:val="heading 3"/>
    <w:basedOn w:val="a"/>
    <w:next w:val="a"/>
    <w:qFormat/>
    <w:rsid w:val="00C957B4"/>
    <w:pPr>
      <w:keepNext/>
      <w:outlineLvl w:val="2"/>
    </w:pPr>
    <w:rPr>
      <w:i/>
      <w:sz w:val="18"/>
    </w:rPr>
  </w:style>
  <w:style w:type="paragraph" w:styleId="4">
    <w:name w:val="heading 4"/>
    <w:basedOn w:val="a"/>
    <w:next w:val="a"/>
    <w:qFormat/>
    <w:rsid w:val="00C957B4"/>
    <w:pPr>
      <w:keepNext/>
      <w:spacing w:line="360" w:lineRule="auto"/>
      <w:jc w:val="both"/>
      <w:outlineLvl w:val="3"/>
    </w:pPr>
    <w:rPr>
      <w:i/>
      <w:sz w:val="24"/>
    </w:rPr>
  </w:style>
  <w:style w:type="paragraph" w:styleId="5">
    <w:name w:val="heading 5"/>
    <w:basedOn w:val="a"/>
    <w:next w:val="a"/>
    <w:link w:val="50"/>
    <w:qFormat/>
    <w:rsid w:val="00C957B4"/>
    <w:pPr>
      <w:keepNext/>
      <w:spacing w:line="360" w:lineRule="auto"/>
      <w:jc w:val="both"/>
      <w:outlineLvl w:val="4"/>
    </w:pPr>
    <w:rPr>
      <w:i/>
      <w:sz w:val="18"/>
    </w:rPr>
  </w:style>
  <w:style w:type="paragraph" w:styleId="6">
    <w:name w:val="heading 6"/>
    <w:basedOn w:val="a"/>
    <w:next w:val="a"/>
    <w:qFormat/>
    <w:rsid w:val="00C957B4"/>
    <w:pPr>
      <w:keepNext/>
      <w:tabs>
        <w:tab w:val="left" w:pos="3544"/>
      </w:tabs>
      <w:spacing w:line="360" w:lineRule="auto"/>
      <w:outlineLvl w:val="5"/>
    </w:pPr>
    <w:rPr>
      <w:b/>
      <w:i/>
      <w:sz w:val="18"/>
    </w:rPr>
  </w:style>
  <w:style w:type="paragraph" w:styleId="7">
    <w:name w:val="heading 7"/>
    <w:basedOn w:val="a"/>
    <w:next w:val="a"/>
    <w:qFormat/>
    <w:rsid w:val="00C957B4"/>
    <w:pPr>
      <w:keepNext/>
      <w:jc w:val="center"/>
      <w:outlineLvl w:val="6"/>
    </w:pPr>
    <w:rPr>
      <w:iCs/>
      <w:sz w:val="28"/>
    </w:rPr>
  </w:style>
  <w:style w:type="paragraph" w:styleId="8">
    <w:name w:val="heading 8"/>
    <w:basedOn w:val="a"/>
    <w:next w:val="a"/>
    <w:qFormat/>
    <w:rsid w:val="00C957B4"/>
    <w:pPr>
      <w:keepNext/>
      <w:spacing w:line="360" w:lineRule="auto"/>
      <w:ind w:firstLine="34"/>
      <w:jc w:val="both"/>
      <w:outlineLvl w:val="7"/>
    </w:pPr>
    <w:rPr>
      <w:i/>
      <w:sz w:val="18"/>
      <w:vertAlign w:val="subscript"/>
    </w:rPr>
  </w:style>
  <w:style w:type="paragraph" w:styleId="9">
    <w:name w:val="heading 9"/>
    <w:basedOn w:val="a"/>
    <w:next w:val="a"/>
    <w:qFormat/>
    <w:rsid w:val="00C957B4"/>
    <w:pPr>
      <w:keepNext/>
      <w:outlineLvl w:val="8"/>
    </w:pPr>
    <w:rPr>
      <w:spacing w:val="-20"/>
      <w:w w:val="8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57B4"/>
    <w:rPr>
      <w:sz w:val="18"/>
    </w:rPr>
  </w:style>
  <w:style w:type="paragraph" w:styleId="a5">
    <w:name w:val="header"/>
    <w:basedOn w:val="a"/>
    <w:rsid w:val="00C957B4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C957B4"/>
    <w:pPr>
      <w:tabs>
        <w:tab w:val="center" w:pos="4153"/>
        <w:tab w:val="right" w:pos="8306"/>
      </w:tabs>
    </w:pPr>
  </w:style>
  <w:style w:type="paragraph" w:styleId="20">
    <w:name w:val="Body Text 2"/>
    <w:basedOn w:val="a"/>
    <w:rsid w:val="00C957B4"/>
    <w:rPr>
      <w:i/>
      <w:sz w:val="18"/>
    </w:rPr>
  </w:style>
  <w:style w:type="paragraph" w:styleId="30">
    <w:name w:val="Body Text 3"/>
    <w:basedOn w:val="a"/>
    <w:rsid w:val="00C957B4"/>
    <w:pPr>
      <w:jc w:val="both"/>
    </w:pPr>
    <w:rPr>
      <w:i/>
      <w:sz w:val="18"/>
    </w:rPr>
  </w:style>
  <w:style w:type="paragraph" w:styleId="a7">
    <w:name w:val="Body Text Indent"/>
    <w:basedOn w:val="a"/>
    <w:rsid w:val="00C957B4"/>
    <w:pPr>
      <w:ind w:firstLine="284"/>
      <w:jc w:val="both"/>
    </w:pPr>
  </w:style>
  <w:style w:type="character" w:styleId="a8">
    <w:name w:val="Hyperlink"/>
    <w:rsid w:val="00C957B4"/>
    <w:rPr>
      <w:color w:val="0000FF"/>
      <w:u w:val="single"/>
    </w:rPr>
  </w:style>
  <w:style w:type="paragraph" w:styleId="31">
    <w:name w:val="Body Text Indent 3"/>
    <w:basedOn w:val="a"/>
    <w:link w:val="32"/>
    <w:unhideWhenUsed/>
    <w:rsid w:val="00C957B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C957B4"/>
    <w:rPr>
      <w:sz w:val="16"/>
      <w:szCs w:val="16"/>
      <w:lang w:val="ru-RU" w:eastAsia="ru-RU" w:bidi="ar-SA"/>
    </w:rPr>
  </w:style>
  <w:style w:type="paragraph" w:customStyle="1" w:styleId="ConsNormal">
    <w:name w:val="ConsNormal"/>
    <w:rsid w:val="00C957B4"/>
    <w:pPr>
      <w:widowControl w:val="0"/>
      <w:snapToGrid w:val="0"/>
      <w:ind w:right="19772" w:firstLine="720"/>
    </w:pPr>
    <w:rPr>
      <w:rFonts w:ascii="Arial" w:hAnsi="Arial"/>
      <w:sz w:val="22"/>
    </w:rPr>
  </w:style>
  <w:style w:type="paragraph" w:styleId="a9">
    <w:name w:val="List Paragraph"/>
    <w:basedOn w:val="a"/>
    <w:qFormat/>
    <w:rsid w:val="00C957B4"/>
    <w:pPr>
      <w:ind w:left="708"/>
    </w:pPr>
  </w:style>
  <w:style w:type="paragraph" w:styleId="HTML">
    <w:name w:val="HTML Preformatted"/>
    <w:basedOn w:val="a"/>
    <w:link w:val="HTML0"/>
    <w:unhideWhenUsed/>
    <w:rsid w:val="00C957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C957B4"/>
    <w:rPr>
      <w:rFonts w:ascii="Courier New" w:hAnsi="Courier New" w:cs="Courier New"/>
      <w:lang w:val="ru-RU" w:eastAsia="ru-RU" w:bidi="ar-SA"/>
    </w:rPr>
  </w:style>
  <w:style w:type="paragraph" w:styleId="aa">
    <w:name w:val="Normal (Web)"/>
    <w:basedOn w:val="a"/>
    <w:unhideWhenUsed/>
    <w:rsid w:val="00C957B4"/>
    <w:pPr>
      <w:spacing w:before="100" w:beforeAutospacing="1" w:after="100" w:afterAutospacing="1"/>
    </w:pPr>
    <w:rPr>
      <w:sz w:val="24"/>
      <w:szCs w:val="24"/>
    </w:rPr>
  </w:style>
  <w:style w:type="paragraph" w:styleId="z-">
    <w:name w:val="HTML Top of Form"/>
    <w:basedOn w:val="a"/>
    <w:next w:val="a"/>
    <w:link w:val="z-0"/>
    <w:hidden/>
    <w:unhideWhenUsed/>
    <w:rsid w:val="00C957B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rsid w:val="00C957B4"/>
    <w:rPr>
      <w:rFonts w:ascii="Arial" w:hAnsi="Arial" w:cs="Arial"/>
      <w:vanish/>
      <w:sz w:val="16"/>
      <w:szCs w:val="16"/>
      <w:lang w:val="ru-RU" w:eastAsia="ru-RU" w:bidi="ar-SA"/>
    </w:rPr>
  </w:style>
  <w:style w:type="paragraph" w:styleId="z-1">
    <w:name w:val="HTML Bottom of Form"/>
    <w:basedOn w:val="a"/>
    <w:next w:val="a"/>
    <w:link w:val="z-2"/>
    <w:hidden/>
    <w:unhideWhenUsed/>
    <w:rsid w:val="00C957B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rsid w:val="00C957B4"/>
    <w:rPr>
      <w:rFonts w:ascii="Arial" w:hAnsi="Arial" w:cs="Arial"/>
      <w:vanish/>
      <w:sz w:val="16"/>
      <w:szCs w:val="16"/>
      <w:lang w:val="ru-RU" w:eastAsia="ru-RU" w:bidi="ar-SA"/>
    </w:rPr>
  </w:style>
  <w:style w:type="paragraph" w:styleId="ab">
    <w:name w:val="Balloon Text"/>
    <w:basedOn w:val="a"/>
    <w:semiHidden/>
    <w:rsid w:val="00852CE4"/>
    <w:rPr>
      <w:rFonts w:ascii="Tahoma" w:hAnsi="Tahoma" w:cs="Tahoma"/>
      <w:sz w:val="16"/>
      <w:szCs w:val="16"/>
    </w:rPr>
  </w:style>
  <w:style w:type="paragraph" w:styleId="21">
    <w:name w:val="List 2"/>
    <w:basedOn w:val="a"/>
    <w:rsid w:val="003930EB"/>
    <w:pPr>
      <w:ind w:left="566" w:hanging="283"/>
      <w:jc w:val="both"/>
    </w:pPr>
    <w:rPr>
      <w:rFonts w:ascii="Verdana" w:hAnsi="Verdana"/>
      <w:szCs w:val="24"/>
    </w:rPr>
  </w:style>
  <w:style w:type="paragraph" w:styleId="22">
    <w:name w:val="Body Text Indent 2"/>
    <w:basedOn w:val="a"/>
    <w:rsid w:val="003930EB"/>
    <w:pPr>
      <w:spacing w:after="120" w:line="480" w:lineRule="auto"/>
      <w:ind w:left="283"/>
    </w:pPr>
  </w:style>
  <w:style w:type="character" w:customStyle="1" w:styleId="50">
    <w:name w:val="Заголовок 5 Знак"/>
    <w:basedOn w:val="a0"/>
    <w:link w:val="5"/>
    <w:rsid w:val="003D0EEE"/>
    <w:rPr>
      <w:i/>
      <w:sz w:val="18"/>
    </w:rPr>
  </w:style>
  <w:style w:type="character" w:customStyle="1" w:styleId="a4">
    <w:name w:val="Основной текст Знак"/>
    <w:basedOn w:val="a0"/>
    <w:link w:val="a3"/>
    <w:rsid w:val="003D0EEE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2E9CC4CCC6932545801925E3B536176E50B53C1FD70BD7655CABC93DB89C27024180C10398FB96372E7F1F5737VE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entr-judo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2;&#1080;&#1090;&#1072;&#1083;&#1080;&#1081;\Desktop\&#1042;&#1088;&#1077;&#1084;&#1077;&#1085;&#1085;&#1099;&#1077;%20&#1092;&#1072;&#1081;&#1083;&#1099;\100%25%20&#1086;&#1087;&#1083;&#1072;&#1090;&#1072;%20(&#1057;&#1095;&#1077;&#1090;-&#1079;&#1072;&#1082;&#1072;&#1079;)\&#1050;&#1086;&#1084;&#1087;&#1083;&#1077;&#1082;&#1089;&#1085;&#1099;&#1081;%20&#1076;&#1086;&#1075;&#1086;&#1074;&#1086;&#1088;%20(&#1057;&#1069;&#1059;)%20100%25%20&#1086;&#1087;&#1083;&#1072;&#1090;&#1072;%20-%20&#1069;&#1082;&#1089;&#1087;&#1088;&#1077;&#1089;&#1089;%20&#1069;&#1082;&#1086;&#1083;&#1086;&#107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Комплексный договор (СЭУ) 100% оплата - Экспресс Экология.dot</Template>
  <TotalTime>35</TotalTime>
  <Pages>6</Pages>
  <Words>2553</Words>
  <Characters>14555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</vt:lpstr>
    </vt:vector>
  </TitlesOfParts>
  <Company/>
  <LinksUpToDate>false</LinksUpToDate>
  <CharactersWithSpaces>17074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</dc:title>
  <dc:creator>buh</dc:creator>
  <cp:lastModifiedBy>Ekon</cp:lastModifiedBy>
  <cp:revision>3</cp:revision>
  <cp:lastPrinted>2015-12-03T15:04:00Z</cp:lastPrinted>
  <dcterms:created xsi:type="dcterms:W3CDTF">2024-12-24T11:45:00Z</dcterms:created>
  <dcterms:modified xsi:type="dcterms:W3CDTF">2024-12-24T12:20:00Z</dcterms:modified>
</cp:coreProperties>
</file>