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0CA" w:rsidRPr="007C02AB" w:rsidRDefault="001F3741" w:rsidP="002C6A3A">
      <w:pPr>
        <w:widowControl w:val="0"/>
        <w:jc w:val="center"/>
        <w:rPr>
          <w:b/>
          <w:sz w:val="28"/>
          <w:szCs w:val="28"/>
          <w:lang w:eastAsia="ru-RU"/>
        </w:rPr>
      </w:pPr>
      <w:bookmarkStart w:id="0" w:name="_GoBack"/>
      <w:bookmarkEnd w:id="0"/>
      <w:r w:rsidRPr="007C02AB">
        <w:rPr>
          <w:b/>
          <w:sz w:val="28"/>
          <w:szCs w:val="28"/>
          <w:lang w:eastAsia="ru-RU"/>
        </w:rPr>
        <w:t>ДОГОВОР</w:t>
      </w:r>
      <w:r w:rsidR="00E240CA" w:rsidRPr="007C02AB">
        <w:rPr>
          <w:b/>
          <w:sz w:val="28"/>
          <w:szCs w:val="28"/>
          <w:lang w:eastAsia="ru-RU"/>
        </w:rPr>
        <w:t xml:space="preserve"> </w:t>
      </w:r>
      <w:r w:rsidR="00E240CA" w:rsidRPr="007C02AB">
        <w:rPr>
          <w:b/>
          <w:sz w:val="28"/>
          <w:szCs w:val="28"/>
        </w:rPr>
        <w:t>№</w:t>
      </w:r>
      <w:r w:rsidR="000E2F8A">
        <w:rPr>
          <w:b/>
          <w:sz w:val="28"/>
          <w:szCs w:val="28"/>
        </w:rPr>
        <w:t> </w:t>
      </w:r>
      <w:r w:rsidR="00B21C13" w:rsidRPr="007C02AB">
        <w:rPr>
          <w:b/>
          <w:sz w:val="28"/>
          <w:szCs w:val="28"/>
        </w:rPr>
        <w:t>20000000000000</w:t>
      </w:r>
      <w:r w:rsidR="0083612E">
        <w:rPr>
          <w:b/>
          <w:sz w:val="28"/>
          <w:szCs w:val="28"/>
        </w:rPr>
        <w:t>_________</w:t>
      </w:r>
    </w:p>
    <w:p w:rsidR="00270BE9" w:rsidRPr="007C02AB" w:rsidRDefault="00BA5D4C" w:rsidP="00BA5D4C">
      <w:pPr>
        <w:tabs>
          <w:tab w:val="left" w:pos="7380"/>
        </w:tabs>
        <w:suppressAutoHyphens/>
        <w:jc w:val="center"/>
        <w:rPr>
          <w:b/>
          <w:sz w:val="28"/>
          <w:szCs w:val="28"/>
        </w:rPr>
      </w:pPr>
      <w:r w:rsidRPr="007C02AB">
        <w:rPr>
          <w:b/>
          <w:sz w:val="28"/>
          <w:szCs w:val="28"/>
        </w:rPr>
        <w:t xml:space="preserve">на </w:t>
      </w:r>
      <w:r w:rsidR="002F3C76" w:rsidRPr="007C02AB">
        <w:rPr>
          <w:b/>
          <w:sz w:val="28"/>
          <w:szCs w:val="28"/>
        </w:rPr>
        <w:t xml:space="preserve">оказание услуг по осуществлению технического надзора при </w:t>
      </w:r>
      <w:r w:rsidR="00E73252">
        <w:rPr>
          <w:b/>
          <w:sz w:val="28"/>
          <w:szCs w:val="28"/>
        </w:rPr>
        <w:t>выполнении</w:t>
      </w:r>
      <w:r w:rsidRPr="007C02AB">
        <w:rPr>
          <w:b/>
          <w:sz w:val="28"/>
          <w:szCs w:val="28"/>
        </w:rPr>
        <w:t xml:space="preserve"> работ по</w:t>
      </w:r>
      <w:r w:rsidR="002F3C76" w:rsidRPr="007C02AB">
        <w:rPr>
          <w:b/>
          <w:sz w:val="28"/>
          <w:szCs w:val="28"/>
        </w:rPr>
        <w:t xml:space="preserve"> комплексному </w:t>
      </w:r>
      <w:r w:rsidRPr="007C02AB">
        <w:rPr>
          <w:b/>
          <w:sz w:val="28"/>
          <w:szCs w:val="28"/>
        </w:rPr>
        <w:t>ремонту, реставрации и приспособлению объекта культурного наследия «Дом Е.С. и М.Б. Трофимовых» к условиям современного использования (сохранению объекта культурного наследия)</w:t>
      </w:r>
    </w:p>
    <w:p w:rsidR="000D6A29" w:rsidRPr="007C02AB" w:rsidRDefault="000D6A29" w:rsidP="00EE057B">
      <w:pPr>
        <w:tabs>
          <w:tab w:val="left" w:pos="7380"/>
        </w:tabs>
        <w:suppressAutoHyphens/>
        <w:jc w:val="center"/>
        <w:rPr>
          <w:b/>
          <w:sz w:val="28"/>
          <w:szCs w:val="28"/>
        </w:rPr>
      </w:pPr>
    </w:p>
    <w:p w:rsidR="00E240CA" w:rsidRPr="007C02AB" w:rsidRDefault="00E240CA" w:rsidP="002C6A3A">
      <w:pPr>
        <w:widowControl w:val="0"/>
        <w:jc w:val="center"/>
        <w:rPr>
          <w:b/>
          <w:sz w:val="28"/>
          <w:szCs w:val="28"/>
          <w:lang w:eastAsia="ru-RU"/>
        </w:rPr>
      </w:pPr>
    </w:p>
    <w:p w:rsidR="009758E4" w:rsidRPr="007C02AB" w:rsidRDefault="009758E4" w:rsidP="002C6A3A">
      <w:pPr>
        <w:widowControl w:val="0"/>
        <w:jc w:val="center"/>
        <w:rPr>
          <w:b/>
          <w:sz w:val="28"/>
          <w:szCs w:val="28"/>
          <w:lang w:eastAsia="ru-RU"/>
        </w:rPr>
      </w:pPr>
    </w:p>
    <w:p w:rsidR="00E240CA" w:rsidRPr="007C02AB" w:rsidRDefault="00E240CA" w:rsidP="007C02AB">
      <w:pPr>
        <w:widowControl w:val="0"/>
        <w:tabs>
          <w:tab w:val="left" w:pos="6804"/>
        </w:tabs>
        <w:jc w:val="both"/>
        <w:rPr>
          <w:b/>
          <w:kern w:val="32"/>
          <w:sz w:val="28"/>
          <w:szCs w:val="28"/>
          <w:lang w:eastAsia="ru-RU"/>
        </w:rPr>
      </w:pPr>
      <w:r w:rsidRPr="007C02AB">
        <w:rPr>
          <w:b/>
          <w:kern w:val="32"/>
          <w:sz w:val="28"/>
          <w:szCs w:val="28"/>
          <w:lang w:eastAsia="ru-RU"/>
        </w:rPr>
        <w:t xml:space="preserve">г. </w:t>
      </w:r>
      <w:r w:rsidR="005E7BD2" w:rsidRPr="007C02AB">
        <w:rPr>
          <w:b/>
          <w:kern w:val="32"/>
          <w:sz w:val="28"/>
          <w:szCs w:val="28"/>
          <w:lang w:eastAsia="ru-RU"/>
        </w:rPr>
        <w:t>Санкт-Петербург</w:t>
      </w:r>
      <w:r w:rsidR="007C02AB">
        <w:rPr>
          <w:b/>
          <w:kern w:val="32"/>
          <w:sz w:val="28"/>
          <w:szCs w:val="28"/>
          <w:lang w:eastAsia="ru-RU"/>
        </w:rPr>
        <w:tab/>
      </w:r>
      <w:r w:rsidR="00971097" w:rsidRPr="007C02AB">
        <w:rPr>
          <w:b/>
          <w:kern w:val="32"/>
          <w:sz w:val="28"/>
          <w:szCs w:val="28"/>
          <w:lang w:eastAsia="ru-RU"/>
        </w:rPr>
        <w:t>«____» _________ 20</w:t>
      </w:r>
      <w:r w:rsidR="000C5A52" w:rsidRPr="007C02AB">
        <w:rPr>
          <w:b/>
          <w:kern w:val="32"/>
          <w:sz w:val="28"/>
          <w:szCs w:val="28"/>
          <w:lang w:eastAsia="ru-RU"/>
        </w:rPr>
        <w:t>2</w:t>
      </w:r>
      <w:r w:rsidR="0083612E">
        <w:rPr>
          <w:b/>
          <w:kern w:val="32"/>
          <w:sz w:val="28"/>
          <w:szCs w:val="28"/>
          <w:lang w:eastAsia="ru-RU"/>
        </w:rPr>
        <w:t>5</w:t>
      </w:r>
      <w:r w:rsidR="00971097" w:rsidRPr="007C02AB">
        <w:rPr>
          <w:b/>
          <w:kern w:val="32"/>
          <w:sz w:val="28"/>
          <w:szCs w:val="28"/>
          <w:lang w:eastAsia="ru-RU"/>
        </w:rPr>
        <w:t xml:space="preserve"> г.</w:t>
      </w:r>
    </w:p>
    <w:p w:rsidR="00E240CA" w:rsidRPr="007C02AB" w:rsidRDefault="00E240CA" w:rsidP="002C6A3A">
      <w:pPr>
        <w:widowControl w:val="0"/>
        <w:autoSpaceDE w:val="0"/>
        <w:autoSpaceDN w:val="0"/>
        <w:adjustRightInd w:val="0"/>
        <w:rPr>
          <w:rFonts w:eastAsia="Times New Roman"/>
          <w:sz w:val="28"/>
          <w:szCs w:val="28"/>
          <w:lang w:eastAsia="ru-RU"/>
        </w:rPr>
      </w:pPr>
    </w:p>
    <w:p w:rsidR="00800525" w:rsidRPr="007C02AB" w:rsidRDefault="007479D5" w:rsidP="009758E4">
      <w:pPr>
        <w:widowControl w:val="0"/>
        <w:autoSpaceDE w:val="0"/>
        <w:autoSpaceDN w:val="0"/>
        <w:adjustRightInd w:val="0"/>
        <w:spacing w:after="240"/>
        <w:ind w:firstLine="567"/>
        <w:jc w:val="both"/>
        <w:rPr>
          <w:sz w:val="28"/>
          <w:szCs w:val="28"/>
          <w:lang w:eastAsia="ru-RU"/>
        </w:rPr>
      </w:pPr>
      <w:r w:rsidRPr="007C02AB">
        <w:rPr>
          <w:sz w:val="28"/>
          <w:szCs w:val="28"/>
        </w:rPr>
        <w:t xml:space="preserve">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заместителя начальника метрополитена - начальника Дирекции инфраструктурных программ Управления ГУП «Петербургский метрополитен» Глазунова Олега Алексеевича, действующего на основании Положения о Дирекции инфраструктурных программ Управления </w:t>
      </w:r>
      <w:r w:rsidRPr="007C02AB">
        <w:rPr>
          <w:sz w:val="28"/>
          <w:szCs w:val="28"/>
          <w:lang w:eastAsia="ru-RU"/>
        </w:rPr>
        <w:t>метрополитена и доверенности от </w:t>
      </w:r>
      <w:r w:rsidR="00395F34">
        <w:rPr>
          <w:sz w:val="28"/>
          <w:szCs w:val="28"/>
          <w:lang w:eastAsia="ru-RU"/>
        </w:rPr>
        <w:t>31.05.2024</w:t>
      </w:r>
      <w:r w:rsidRPr="007C02AB">
        <w:rPr>
          <w:sz w:val="28"/>
          <w:szCs w:val="28"/>
          <w:lang w:eastAsia="ru-RU"/>
        </w:rPr>
        <w:t xml:space="preserve"> №</w:t>
      </w:r>
      <w:r w:rsidR="00AC4018" w:rsidRPr="007C02AB">
        <w:rPr>
          <w:sz w:val="28"/>
          <w:szCs w:val="28"/>
          <w:lang w:eastAsia="ru-RU"/>
        </w:rPr>
        <w:t> </w:t>
      </w:r>
      <w:r w:rsidR="00395F34">
        <w:rPr>
          <w:sz w:val="28"/>
          <w:szCs w:val="28"/>
          <w:lang w:eastAsia="ru-RU"/>
        </w:rPr>
        <w:t>3</w:t>
      </w:r>
      <w:r w:rsidRPr="007C02AB">
        <w:rPr>
          <w:sz w:val="28"/>
          <w:szCs w:val="28"/>
          <w:lang w:eastAsia="ru-RU"/>
        </w:rPr>
        <w:t>16</w:t>
      </w:r>
      <w:r w:rsidR="00800525" w:rsidRPr="007C02AB">
        <w:rPr>
          <w:sz w:val="28"/>
          <w:szCs w:val="28"/>
          <w:lang w:eastAsia="ru-RU"/>
        </w:rPr>
        <w:t>, с одной стороны</w:t>
      </w:r>
      <w:r w:rsidR="005F0920" w:rsidRPr="007C02AB">
        <w:rPr>
          <w:sz w:val="28"/>
          <w:szCs w:val="28"/>
          <w:lang w:eastAsia="ru-RU"/>
        </w:rPr>
        <w:t>, и</w:t>
      </w:r>
      <w:r w:rsidR="00D646FE" w:rsidRPr="007C02AB">
        <w:rPr>
          <w:sz w:val="28"/>
          <w:szCs w:val="28"/>
          <w:lang w:eastAsia="ru-RU"/>
        </w:rPr>
        <w:t xml:space="preserve"> </w:t>
      </w:r>
      <w:r w:rsidR="00395F34">
        <w:rPr>
          <w:sz w:val="28"/>
          <w:szCs w:val="28"/>
          <w:lang w:eastAsia="ru-RU"/>
        </w:rPr>
        <w:t>__________________________________________</w:t>
      </w:r>
      <w:r w:rsidR="00C97A98" w:rsidRPr="007C02AB">
        <w:rPr>
          <w:sz w:val="28"/>
          <w:szCs w:val="28"/>
          <w:lang w:eastAsia="ru-RU"/>
        </w:rPr>
        <w:t>,</w:t>
      </w:r>
      <w:r w:rsidR="00C34357" w:rsidRPr="007C02AB">
        <w:rPr>
          <w:sz w:val="28"/>
          <w:szCs w:val="28"/>
          <w:lang w:eastAsia="ru-RU"/>
        </w:rPr>
        <w:t xml:space="preserve"> именуемое в дальнейшем «Исполнитель», в</w:t>
      </w:r>
      <w:r w:rsidR="00FE387E">
        <w:rPr>
          <w:sz w:val="28"/>
          <w:szCs w:val="28"/>
          <w:lang w:eastAsia="ru-RU"/>
        </w:rPr>
        <w:t> </w:t>
      </w:r>
      <w:r w:rsidR="00C34357" w:rsidRPr="007C02AB">
        <w:rPr>
          <w:sz w:val="28"/>
          <w:szCs w:val="28"/>
          <w:lang w:eastAsia="ru-RU"/>
        </w:rPr>
        <w:t xml:space="preserve">лице </w:t>
      </w:r>
      <w:r w:rsidR="00395F34">
        <w:rPr>
          <w:sz w:val="28"/>
          <w:szCs w:val="28"/>
          <w:lang w:eastAsia="ru-RU"/>
        </w:rPr>
        <w:t>_________________________________</w:t>
      </w:r>
      <w:r w:rsidR="00C34357" w:rsidRPr="007C02AB">
        <w:rPr>
          <w:sz w:val="28"/>
          <w:szCs w:val="28"/>
          <w:lang w:eastAsia="ru-RU"/>
        </w:rPr>
        <w:t>, действующего на</w:t>
      </w:r>
      <w:r w:rsidR="00B21C13" w:rsidRPr="007C02AB">
        <w:rPr>
          <w:sz w:val="28"/>
          <w:szCs w:val="28"/>
          <w:lang w:eastAsia="ru-RU"/>
        </w:rPr>
        <w:t> </w:t>
      </w:r>
      <w:r w:rsidR="00C34357" w:rsidRPr="007C02AB">
        <w:rPr>
          <w:sz w:val="28"/>
          <w:szCs w:val="28"/>
          <w:lang w:eastAsia="ru-RU"/>
        </w:rPr>
        <w:t xml:space="preserve">основании </w:t>
      </w:r>
      <w:r w:rsidR="00395F34">
        <w:rPr>
          <w:sz w:val="28"/>
          <w:szCs w:val="28"/>
          <w:lang w:eastAsia="ru-RU"/>
        </w:rPr>
        <w:t>_______________________________</w:t>
      </w:r>
      <w:r w:rsidR="00800525" w:rsidRPr="007C02AB">
        <w:rPr>
          <w:sz w:val="28"/>
          <w:szCs w:val="28"/>
          <w:lang w:eastAsia="ru-RU"/>
        </w:rPr>
        <w:t>, с</w:t>
      </w:r>
      <w:r w:rsidR="002C474F" w:rsidRPr="007C02AB">
        <w:rPr>
          <w:sz w:val="28"/>
          <w:szCs w:val="28"/>
          <w:lang w:eastAsia="ru-RU"/>
        </w:rPr>
        <w:t> </w:t>
      </w:r>
      <w:r w:rsidR="00800525" w:rsidRPr="007C02AB">
        <w:rPr>
          <w:sz w:val="28"/>
          <w:szCs w:val="28"/>
          <w:lang w:eastAsia="ru-RU"/>
        </w:rPr>
        <w:t xml:space="preserve">другой стороны, вместе именуемые «Стороны», заключили между собой настоящий договор </w:t>
      </w:r>
      <w:r w:rsidR="00FE387E">
        <w:rPr>
          <w:sz w:val="28"/>
          <w:szCs w:val="28"/>
          <w:lang w:eastAsia="ru-RU"/>
        </w:rPr>
        <w:br/>
      </w:r>
      <w:r w:rsidR="00800525" w:rsidRPr="007C02AB">
        <w:rPr>
          <w:sz w:val="28"/>
          <w:szCs w:val="28"/>
          <w:lang w:eastAsia="ru-RU"/>
        </w:rPr>
        <w:t>(далее – Договор) о</w:t>
      </w:r>
      <w:r w:rsidR="00D646FE" w:rsidRPr="007C02AB">
        <w:rPr>
          <w:sz w:val="28"/>
          <w:szCs w:val="28"/>
          <w:lang w:eastAsia="ru-RU"/>
        </w:rPr>
        <w:t> </w:t>
      </w:r>
      <w:r w:rsidR="00800525" w:rsidRPr="007C02AB">
        <w:rPr>
          <w:sz w:val="28"/>
          <w:szCs w:val="28"/>
          <w:lang w:eastAsia="ru-RU"/>
        </w:rPr>
        <w:t>нижеследующем:</w:t>
      </w:r>
    </w:p>
    <w:p w:rsidR="00E240CA" w:rsidRPr="007C02AB" w:rsidRDefault="00E240CA" w:rsidP="009758E4">
      <w:pPr>
        <w:pStyle w:val="1"/>
        <w:keepNext w:val="0"/>
        <w:keepLines w:val="0"/>
        <w:widowControl w:val="0"/>
        <w:spacing w:after="240"/>
        <w:ind w:left="431" w:hanging="431"/>
        <w:rPr>
          <w:sz w:val="28"/>
        </w:rPr>
      </w:pPr>
      <w:r w:rsidRPr="007C02AB">
        <w:rPr>
          <w:sz w:val="28"/>
        </w:rPr>
        <w:t xml:space="preserve">Предмет </w:t>
      </w:r>
      <w:r w:rsidR="001F3741" w:rsidRPr="007C02AB">
        <w:rPr>
          <w:sz w:val="28"/>
        </w:rPr>
        <w:t>Договора</w:t>
      </w:r>
    </w:p>
    <w:p w:rsidR="00682AA3" w:rsidRPr="007C02AB" w:rsidRDefault="00682AA3" w:rsidP="00D37D83">
      <w:pPr>
        <w:pStyle w:val="2"/>
        <w:widowControl w:val="0"/>
        <w:ind w:left="0" w:firstLine="0"/>
        <w:rPr>
          <w:sz w:val="28"/>
          <w:szCs w:val="28"/>
        </w:rPr>
      </w:pPr>
      <w:r w:rsidRPr="007C02AB">
        <w:rPr>
          <w:sz w:val="28"/>
          <w:szCs w:val="28"/>
        </w:rPr>
        <w:t xml:space="preserve">Заказчик поручает, а Исполнитель принимает </w:t>
      </w:r>
      <w:r w:rsidR="002F3C76" w:rsidRPr="007C02AB">
        <w:rPr>
          <w:sz w:val="28"/>
          <w:szCs w:val="28"/>
          <w:lang w:val="ru-RU"/>
        </w:rPr>
        <w:t xml:space="preserve">на себя обязательства на оказание услуг по осуществлению </w:t>
      </w:r>
      <w:r w:rsidR="00BA5D4C" w:rsidRPr="007C02AB">
        <w:rPr>
          <w:sz w:val="28"/>
          <w:szCs w:val="28"/>
          <w:lang w:val="ru-RU"/>
        </w:rPr>
        <w:t>техническо</w:t>
      </w:r>
      <w:r w:rsidR="002F3C76" w:rsidRPr="007C02AB">
        <w:rPr>
          <w:sz w:val="28"/>
          <w:szCs w:val="28"/>
          <w:lang w:val="ru-RU"/>
        </w:rPr>
        <w:t>го</w:t>
      </w:r>
      <w:r w:rsidR="00BA5D4C" w:rsidRPr="007C02AB">
        <w:rPr>
          <w:sz w:val="28"/>
          <w:szCs w:val="28"/>
          <w:lang w:val="ru-RU"/>
        </w:rPr>
        <w:t xml:space="preserve"> надзор</w:t>
      </w:r>
      <w:r w:rsidR="002F3C76" w:rsidRPr="007C02AB">
        <w:rPr>
          <w:sz w:val="28"/>
          <w:szCs w:val="28"/>
          <w:lang w:val="ru-RU"/>
        </w:rPr>
        <w:t>а за</w:t>
      </w:r>
      <w:r w:rsidR="00BA5D4C" w:rsidRPr="007C02AB">
        <w:rPr>
          <w:sz w:val="28"/>
          <w:szCs w:val="28"/>
          <w:lang w:val="ru-RU"/>
        </w:rPr>
        <w:t xml:space="preserve"> </w:t>
      </w:r>
      <w:r w:rsidR="001026A2">
        <w:rPr>
          <w:sz w:val="28"/>
          <w:szCs w:val="28"/>
          <w:lang w:val="ru-RU"/>
        </w:rPr>
        <w:t>выполнением</w:t>
      </w:r>
      <w:r w:rsidR="00BA5D4C" w:rsidRPr="007C02AB">
        <w:rPr>
          <w:sz w:val="28"/>
          <w:szCs w:val="28"/>
          <w:lang w:val="ru-RU"/>
        </w:rPr>
        <w:t xml:space="preserve"> работ по</w:t>
      </w:r>
      <w:r w:rsidR="00FE387E">
        <w:rPr>
          <w:sz w:val="28"/>
          <w:szCs w:val="28"/>
          <w:lang w:val="ru-RU"/>
        </w:rPr>
        <w:t> </w:t>
      </w:r>
      <w:r w:rsidR="002F3C76" w:rsidRPr="007C02AB">
        <w:rPr>
          <w:sz w:val="28"/>
          <w:szCs w:val="28"/>
          <w:lang w:val="ru-RU"/>
        </w:rPr>
        <w:t xml:space="preserve">комплексному </w:t>
      </w:r>
      <w:r w:rsidR="00BA5D4C" w:rsidRPr="007C02AB">
        <w:rPr>
          <w:sz w:val="28"/>
          <w:szCs w:val="28"/>
          <w:lang w:val="ru-RU"/>
        </w:rPr>
        <w:t>ремонту, реставрации и приспособлению объекта культурного наследия «Дом Е.С. и М.Б. Трофимовых» к условиям современного использования (сохранению объекта культурного наследия)</w:t>
      </w:r>
      <w:r w:rsidR="00CD33F9" w:rsidRPr="007C02AB">
        <w:rPr>
          <w:sz w:val="28"/>
          <w:szCs w:val="28"/>
        </w:rPr>
        <w:t xml:space="preserve"> </w:t>
      </w:r>
      <w:r w:rsidR="00027EDD" w:rsidRPr="007C02AB">
        <w:rPr>
          <w:sz w:val="28"/>
          <w:szCs w:val="28"/>
        </w:rPr>
        <w:t>(далее – «</w:t>
      </w:r>
      <w:r w:rsidR="00D80D11" w:rsidRPr="007C02AB">
        <w:rPr>
          <w:sz w:val="28"/>
          <w:szCs w:val="28"/>
          <w:lang w:val="ru-RU"/>
        </w:rPr>
        <w:t>у</w:t>
      </w:r>
      <w:r w:rsidR="002F3C76" w:rsidRPr="007C02AB">
        <w:rPr>
          <w:sz w:val="28"/>
          <w:szCs w:val="28"/>
          <w:lang w:val="ru-RU"/>
        </w:rPr>
        <w:t>слуги</w:t>
      </w:r>
      <w:r w:rsidR="00027EDD" w:rsidRPr="007C02AB">
        <w:rPr>
          <w:sz w:val="28"/>
          <w:szCs w:val="28"/>
        </w:rPr>
        <w:t xml:space="preserve">») </w:t>
      </w:r>
      <w:r w:rsidRPr="007C02AB">
        <w:rPr>
          <w:sz w:val="28"/>
          <w:szCs w:val="28"/>
        </w:rPr>
        <w:t xml:space="preserve">согласно Техническому заданию </w:t>
      </w:r>
      <w:r w:rsidR="004A53F0" w:rsidRPr="007C02AB">
        <w:rPr>
          <w:sz w:val="28"/>
          <w:szCs w:val="28"/>
        </w:rPr>
        <w:t>(Приложение</w:t>
      </w:r>
      <w:r w:rsidRPr="007C02AB">
        <w:rPr>
          <w:sz w:val="28"/>
          <w:szCs w:val="28"/>
        </w:rPr>
        <w:t xml:space="preserve"> №</w:t>
      </w:r>
      <w:r w:rsidR="004A53F0" w:rsidRPr="007C02AB">
        <w:rPr>
          <w:sz w:val="28"/>
          <w:szCs w:val="28"/>
        </w:rPr>
        <w:t> </w:t>
      </w:r>
      <w:r w:rsidRPr="007C02AB">
        <w:rPr>
          <w:sz w:val="28"/>
          <w:szCs w:val="28"/>
        </w:rPr>
        <w:t>1 к</w:t>
      </w:r>
      <w:r w:rsidR="00855355" w:rsidRPr="007C02AB">
        <w:rPr>
          <w:sz w:val="28"/>
          <w:szCs w:val="28"/>
        </w:rPr>
        <w:t> </w:t>
      </w:r>
      <w:r w:rsidRPr="007C02AB">
        <w:rPr>
          <w:sz w:val="28"/>
          <w:szCs w:val="28"/>
        </w:rPr>
        <w:t>настоящему</w:t>
      </w:r>
      <w:r w:rsidR="001F3741" w:rsidRPr="007C02AB">
        <w:rPr>
          <w:sz w:val="28"/>
          <w:szCs w:val="28"/>
        </w:rPr>
        <w:t xml:space="preserve"> Договору</w:t>
      </w:r>
      <w:r w:rsidRPr="007C02AB">
        <w:rPr>
          <w:sz w:val="28"/>
          <w:szCs w:val="28"/>
        </w:rPr>
        <w:t>).</w:t>
      </w:r>
    </w:p>
    <w:p w:rsidR="00682AA3" w:rsidRPr="007C02AB" w:rsidRDefault="00682AA3" w:rsidP="00EF66D3">
      <w:pPr>
        <w:pStyle w:val="2"/>
        <w:widowControl w:val="0"/>
        <w:ind w:left="0" w:firstLine="0"/>
        <w:rPr>
          <w:sz w:val="28"/>
          <w:szCs w:val="28"/>
        </w:rPr>
      </w:pPr>
      <w:r w:rsidRPr="007C02AB">
        <w:rPr>
          <w:sz w:val="28"/>
          <w:szCs w:val="28"/>
        </w:rPr>
        <w:t xml:space="preserve">Заказчик обязуется оплачивать </w:t>
      </w:r>
      <w:r w:rsidR="002F3C76" w:rsidRPr="007C02AB">
        <w:rPr>
          <w:sz w:val="28"/>
          <w:szCs w:val="28"/>
          <w:lang w:val="ru-RU"/>
        </w:rPr>
        <w:t>оказанные услуги</w:t>
      </w:r>
      <w:r w:rsidRPr="007C02AB">
        <w:rPr>
          <w:sz w:val="28"/>
          <w:szCs w:val="28"/>
        </w:rPr>
        <w:t xml:space="preserve"> в соответствии с условиями настоящего </w:t>
      </w:r>
      <w:r w:rsidR="001F3741" w:rsidRPr="007C02AB">
        <w:rPr>
          <w:sz w:val="28"/>
          <w:szCs w:val="28"/>
          <w:lang w:val="ru-RU"/>
        </w:rPr>
        <w:t>Договор</w:t>
      </w:r>
      <w:r w:rsidRPr="007C02AB">
        <w:rPr>
          <w:sz w:val="28"/>
          <w:szCs w:val="28"/>
        </w:rPr>
        <w:t>а.</w:t>
      </w:r>
    </w:p>
    <w:p w:rsidR="00682AA3" w:rsidRPr="007C02AB" w:rsidRDefault="00EA3121" w:rsidP="00EF66D3">
      <w:pPr>
        <w:pStyle w:val="2"/>
        <w:ind w:left="0" w:firstLine="0"/>
        <w:rPr>
          <w:sz w:val="28"/>
          <w:szCs w:val="28"/>
        </w:rPr>
      </w:pPr>
      <w:r w:rsidRPr="007C02AB">
        <w:rPr>
          <w:sz w:val="28"/>
          <w:szCs w:val="28"/>
          <w:lang w:val="ru-RU"/>
        </w:rPr>
        <w:t xml:space="preserve">Полный перечень функций, выполняемый в ходе исполнения обязательств по Договору, состав </w:t>
      </w:r>
      <w:r w:rsidR="00D80D11" w:rsidRPr="007C02AB">
        <w:rPr>
          <w:sz w:val="28"/>
          <w:szCs w:val="28"/>
          <w:lang w:val="ru-RU"/>
        </w:rPr>
        <w:t>у</w:t>
      </w:r>
      <w:r w:rsidR="001147C6" w:rsidRPr="007C02AB">
        <w:rPr>
          <w:sz w:val="28"/>
          <w:szCs w:val="28"/>
          <w:lang w:val="ru-RU"/>
        </w:rPr>
        <w:t>слуг</w:t>
      </w:r>
      <w:r w:rsidRPr="007C02AB">
        <w:rPr>
          <w:sz w:val="28"/>
          <w:szCs w:val="28"/>
        </w:rPr>
        <w:t xml:space="preserve"> и </w:t>
      </w:r>
      <w:r w:rsidRPr="007C02AB">
        <w:rPr>
          <w:sz w:val="28"/>
          <w:szCs w:val="28"/>
          <w:lang w:val="ru-RU"/>
        </w:rPr>
        <w:t>другие требования</w:t>
      </w:r>
      <w:r w:rsidRPr="007C02AB">
        <w:rPr>
          <w:sz w:val="28"/>
          <w:szCs w:val="28"/>
        </w:rPr>
        <w:t xml:space="preserve"> </w:t>
      </w:r>
      <w:r w:rsidRPr="007C02AB">
        <w:rPr>
          <w:sz w:val="28"/>
          <w:szCs w:val="28"/>
          <w:lang w:val="ru-RU"/>
        </w:rPr>
        <w:t>определяются</w:t>
      </w:r>
      <w:r w:rsidR="00682AA3" w:rsidRPr="007C02AB">
        <w:rPr>
          <w:sz w:val="28"/>
          <w:szCs w:val="28"/>
        </w:rPr>
        <w:t xml:space="preserve"> в </w:t>
      </w:r>
      <w:r w:rsidR="00027EDD" w:rsidRPr="007C02AB">
        <w:rPr>
          <w:sz w:val="28"/>
          <w:szCs w:val="28"/>
        </w:rPr>
        <w:t>Т</w:t>
      </w:r>
      <w:r w:rsidR="00682AA3" w:rsidRPr="007C02AB">
        <w:rPr>
          <w:sz w:val="28"/>
          <w:szCs w:val="28"/>
        </w:rPr>
        <w:t>ехническом задании к</w:t>
      </w:r>
      <w:r w:rsidRPr="007C02AB">
        <w:rPr>
          <w:sz w:val="28"/>
          <w:szCs w:val="28"/>
          <w:lang w:val="ru-RU"/>
        </w:rPr>
        <w:t> </w:t>
      </w:r>
      <w:r w:rsidR="001F3741" w:rsidRPr="007C02AB">
        <w:rPr>
          <w:sz w:val="28"/>
          <w:szCs w:val="28"/>
          <w:lang w:val="ru-RU"/>
        </w:rPr>
        <w:t>Договор</w:t>
      </w:r>
      <w:r w:rsidR="00682AA3" w:rsidRPr="007C02AB">
        <w:rPr>
          <w:sz w:val="28"/>
          <w:szCs w:val="28"/>
        </w:rPr>
        <w:t>у</w:t>
      </w:r>
      <w:r w:rsidR="00C8676E" w:rsidRPr="007C02AB">
        <w:rPr>
          <w:sz w:val="28"/>
          <w:szCs w:val="28"/>
          <w:lang w:val="ru-RU"/>
        </w:rPr>
        <w:t xml:space="preserve"> </w:t>
      </w:r>
      <w:r w:rsidR="00C8676E" w:rsidRPr="007C02AB">
        <w:rPr>
          <w:sz w:val="28"/>
          <w:szCs w:val="28"/>
        </w:rPr>
        <w:t>(Приложение</w:t>
      </w:r>
      <w:r w:rsidR="006143F4" w:rsidRPr="007C02AB">
        <w:rPr>
          <w:sz w:val="28"/>
          <w:szCs w:val="28"/>
          <w:lang w:val="ru-RU"/>
        </w:rPr>
        <w:t> </w:t>
      </w:r>
      <w:r w:rsidR="00896277" w:rsidRPr="007C02AB">
        <w:rPr>
          <w:sz w:val="28"/>
          <w:szCs w:val="28"/>
        </w:rPr>
        <w:t>№</w:t>
      </w:r>
      <w:r w:rsidR="00896277" w:rsidRPr="007C02AB">
        <w:rPr>
          <w:sz w:val="28"/>
          <w:szCs w:val="28"/>
          <w:lang w:val="ru-RU"/>
        </w:rPr>
        <w:t> </w:t>
      </w:r>
      <w:r w:rsidR="00C8676E" w:rsidRPr="007C02AB">
        <w:rPr>
          <w:sz w:val="28"/>
          <w:szCs w:val="28"/>
        </w:rPr>
        <w:t>1 к</w:t>
      </w:r>
      <w:r w:rsidR="00896277" w:rsidRPr="007C02AB">
        <w:rPr>
          <w:sz w:val="28"/>
          <w:szCs w:val="28"/>
          <w:lang w:val="ru-RU"/>
        </w:rPr>
        <w:t> </w:t>
      </w:r>
      <w:r w:rsidR="00C8676E" w:rsidRPr="007C02AB">
        <w:rPr>
          <w:sz w:val="28"/>
          <w:szCs w:val="28"/>
        </w:rPr>
        <w:t xml:space="preserve">настоящему </w:t>
      </w:r>
      <w:r w:rsidR="00B26DF1" w:rsidRPr="007C02AB">
        <w:rPr>
          <w:sz w:val="28"/>
          <w:szCs w:val="28"/>
          <w:lang w:val="ru-RU"/>
        </w:rPr>
        <w:t>Договор</w:t>
      </w:r>
      <w:r w:rsidR="00C8676E" w:rsidRPr="007C02AB">
        <w:rPr>
          <w:sz w:val="28"/>
          <w:szCs w:val="28"/>
        </w:rPr>
        <w:t>у)</w:t>
      </w:r>
      <w:r w:rsidR="00682AA3" w:rsidRPr="007C02AB">
        <w:rPr>
          <w:sz w:val="28"/>
          <w:szCs w:val="28"/>
        </w:rPr>
        <w:t>.</w:t>
      </w:r>
    </w:p>
    <w:p w:rsidR="00EF66D3" w:rsidRPr="007C02AB" w:rsidRDefault="00EF66D3" w:rsidP="00FB5A1D">
      <w:pPr>
        <w:jc w:val="both"/>
        <w:rPr>
          <w:sz w:val="28"/>
          <w:szCs w:val="28"/>
          <w:lang w:eastAsia="x-none"/>
        </w:rPr>
      </w:pPr>
      <w:r w:rsidRPr="007C02AB">
        <w:rPr>
          <w:sz w:val="28"/>
          <w:szCs w:val="28"/>
          <w:lang w:val="x-none" w:eastAsia="x-none"/>
        </w:rPr>
        <w:t>1.4.</w:t>
      </w:r>
      <w:r w:rsidRPr="007C02AB">
        <w:rPr>
          <w:sz w:val="28"/>
          <w:szCs w:val="28"/>
          <w:lang w:val="x-none" w:eastAsia="x-none"/>
        </w:rPr>
        <w:tab/>
        <w:t xml:space="preserve">Результатом </w:t>
      </w:r>
      <w:r w:rsidR="002F3C76" w:rsidRPr="007C02AB">
        <w:rPr>
          <w:sz w:val="28"/>
          <w:szCs w:val="28"/>
          <w:lang w:eastAsia="x-none"/>
        </w:rPr>
        <w:t>Услуг</w:t>
      </w:r>
      <w:r w:rsidRPr="007C02AB">
        <w:rPr>
          <w:sz w:val="28"/>
          <w:szCs w:val="28"/>
          <w:lang w:val="x-none" w:eastAsia="x-none"/>
        </w:rPr>
        <w:t xml:space="preserve"> является соответствие </w:t>
      </w:r>
      <w:r w:rsidR="002F3C76" w:rsidRPr="007C02AB">
        <w:rPr>
          <w:sz w:val="28"/>
          <w:szCs w:val="28"/>
          <w:lang w:eastAsia="x-none"/>
        </w:rPr>
        <w:t>оказанных услуг</w:t>
      </w:r>
      <w:r w:rsidRPr="007C02AB">
        <w:rPr>
          <w:sz w:val="28"/>
          <w:szCs w:val="28"/>
          <w:lang w:val="x-none" w:eastAsia="x-none"/>
        </w:rPr>
        <w:t xml:space="preserve"> </w:t>
      </w:r>
      <w:r w:rsidR="002F3C76" w:rsidRPr="007C02AB">
        <w:rPr>
          <w:sz w:val="28"/>
          <w:szCs w:val="28"/>
          <w:lang w:eastAsia="x-none"/>
        </w:rPr>
        <w:t>по осуществлению технического надзора за</w:t>
      </w:r>
      <w:r w:rsidR="00272061" w:rsidRPr="007C02AB">
        <w:rPr>
          <w:rFonts w:eastAsia="Times New Roman"/>
          <w:sz w:val="28"/>
          <w:szCs w:val="28"/>
          <w:lang w:eastAsia="x-none"/>
        </w:rPr>
        <w:t> </w:t>
      </w:r>
      <w:proofErr w:type="spellStart"/>
      <w:r w:rsidR="001026A2">
        <w:rPr>
          <w:rFonts w:eastAsia="Times New Roman"/>
          <w:sz w:val="28"/>
          <w:szCs w:val="28"/>
          <w:lang w:eastAsia="x-none"/>
        </w:rPr>
        <w:t>выполненнием</w:t>
      </w:r>
      <w:proofErr w:type="spellEnd"/>
      <w:r w:rsidR="00272061" w:rsidRPr="007C02AB">
        <w:rPr>
          <w:rFonts w:eastAsia="Times New Roman"/>
          <w:sz w:val="28"/>
          <w:szCs w:val="28"/>
          <w:lang w:val="x-none" w:eastAsia="x-none"/>
        </w:rPr>
        <w:t xml:space="preserve"> работ по комплексному ремонту, реставрации и</w:t>
      </w:r>
      <w:r w:rsidR="002F3C76" w:rsidRPr="007C02AB">
        <w:rPr>
          <w:rFonts w:eastAsia="Times New Roman"/>
          <w:sz w:val="28"/>
          <w:szCs w:val="28"/>
          <w:lang w:eastAsia="x-none"/>
        </w:rPr>
        <w:t> </w:t>
      </w:r>
      <w:r w:rsidR="00272061" w:rsidRPr="007C02AB">
        <w:rPr>
          <w:rFonts w:eastAsia="Times New Roman"/>
          <w:sz w:val="28"/>
          <w:szCs w:val="28"/>
          <w:lang w:val="x-none" w:eastAsia="x-none"/>
        </w:rPr>
        <w:t>приспособлению объекта культурного наследия «Дом Е.С. и М.Б. Трофимовых» к</w:t>
      </w:r>
      <w:r w:rsidR="002F3C76" w:rsidRPr="007C02AB">
        <w:rPr>
          <w:rFonts w:eastAsia="Times New Roman"/>
          <w:sz w:val="28"/>
          <w:szCs w:val="28"/>
          <w:lang w:eastAsia="x-none"/>
        </w:rPr>
        <w:t> </w:t>
      </w:r>
      <w:r w:rsidR="00272061" w:rsidRPr="007C02AB">
        <w:rPr>
          <w:rFonts w:eastAsia="Times New Roman"/>
          <w:sz w:val="28"/>
          <w:szCs w:val="28"/>
          <w:lang w:val="x-none" w:eastAsia="x-none"/>
        </w:rPr>
        <w:t>условиям современного использования (сохранению объекта культурного наследия)»</w:t>
      </w:r>
      <w:r w:rsidR="00272061" w:rsidRPr="007C02AB">
        <w:rPr>
          <w:rFonts w:eastAsia="Times New Roman"/>
          <w:sz w:val="28"/>
          <w:szCs w:val="28"/>
          <w:lang w:eastAsia="x-none"/>
        </w:rPr>
        <w:t xml:space="preserve"> </w:t>
      </w:r>
      <w:r w:rsidRPr="007C02AB">
        <w:rPr>
          <w:sz w:val="28"/>
          <w:szCs w:val="28"/>
          <w:lang w:val="x-none" w:eastAsia="x-none"/>
        </w:rPr>
        <w:t>и</w:t>
      </w:r>
      <w:r w:rsidR="002F3C76" w:rsidRPr="007C02AB">
        <w:rPr>
          <w:sz w:val="28"/>
          <w:szCs w:val="28"/>
          <w:lang w:eastAsia="x-none"/>
        </w:rPr>
        <w:t> </w:t>
      </w:r>
      <w:r w:rsidRPr="007C02AB">
        <w:rPr>
          <w:sz w:val="28"/>
          <w:szCs w:val="28"/>
          <w:lang w:val="x-none" w:eastAsia="x-none"/>
        </w:rPr>
        <w:t>других видов работ решениям, предусмотренным в</w:t>
      </w:r>
      <w:r w:rsidR="00896277" w:rsidRPr="007C02AB">
        <w:rPr>
          <w:sz w:val="28"/>
          <w:szCs w:val="28"/>
          <w:lang w:eastAsia="x-none"/>
        </w:rPr>
        <w:t> </w:t>
      </w:r>
      <w:r w:rsidRPr="007C02AB">
        <w:rPr>
          <w:sz w:val="28"/>
          <w:szCs w:val="28"/>
          <w:lang w:val="x-none" w:eastAsia="x-none"/>
        </w:rPr>
        <w:t>проектной документации</w:t>
      </w:r>
      <w:r w:rsidRPr="007C02AB">
        <w:rPr>
          <w:sz w:val="28"/>
          <w:szCs w:val="28"/>
          <w:lang w:eastAsia="x-none"/>
        </w:rPr>
        <w:t>.</w:t>
      </w:r>
    </w:p>
    <w:p w:rsidR="00EF66D3" w:rsidRPr="007C02AB" w:rsidRDefault="00EF66D3" w:rsidP="00FB5A1D">
      <w:pPr>
        <w:jc w:val="both"/>
        <w:rPr>
          <w:strike/>
          <w:sz w:val="28"/>
          <w:szCs w:val="28"/>
          <w:lang w:eastAsia="x-none"/>
        </w:rPr>
      </w:pPr>
      <w:r w:rsidRPr="007C02AB">
        <w:rPr>
          <w:sz w:val="28"/>
          <w:szCs w:val="28"/>
          <w:lang w:eastAsia="x-none"/>
        </w:rPr>
        <w:t xml:space="preserve">1.5. </w:t>
      </w:r>
      <w:r w:rsidR="00D646FE" w:rsidRPr="007C02AB">
        <w:rPr>
          <w:sz w:val="28"/>
          <w:szCs w:val="28"/>
          <w:lang w:eastAsia="x-none"/>
        </w:rPr>
        <w:t xml:space="preserve">Подрядчик действует на основании </w:t>
      </w:r>
      <w:r w:rsidR="00395F34">
        <w:rPr>
          <w:sz w:val="28"/>
          <w:szCs w:val="28"/>
          <w:lang w:eastAsia="x-none"/>
        </w:rPr>
        <w:t>___________________________________</w:t>
      </w:r>
      <w:r w:rsidR="00D646FE" w:rsidRPr="007C02AB">
        <w:rPr>
          <w:sz w:val="28"/>
          <w:szCs w:val="28"/>
          <w:lang w:eastAsia="x-none"/>
        </w:rPr>
        <w:t>.</w:t>
      </w:r>
    </w:p>
    <w:p w:rsidR="009758E4" w:rsidRPr="007C02AB" w:rsidRDefault="001231FA" w:rsidP="009758E4">
      <w:pPr>
        <w:spacing w:after="240"/>
        <w:jc w:val="both"/>
        <w:rPr>
          <w:rFonts w:eastAsia="Times New Roman"/>
          <w:sz w:val="28"/>
          <w:szCs w:val="28"/>
          <w:lang w:val="x-none" w:eastAsia="x-none"/>
        </w:rPr>
      </w:pPr>
      <w:r w:rsidRPr="007C02AB">
        <w:rPr>
          <w:sz w:val="28"/>
          <w:szCs w:val="28"/>
          <w:lang w:eastAsia="x-none"/>
        </w:rPr>
        <w:lastRenderedPageBreak/>
        <w:t>1.6</w:t>
      </w:r>
      <w:r w:rsidRPr="007C02AB">
        <w:rPr>
          <w:rFonts w:eastAsia="Times New Roman"/>
          <w:sz w:val="28"/>
          <w:szCs w:val="28"/>
          <w:lang w:val="x-none" w:eastAsia="x-none"/>
        </w:rPr>
        <w:t xml:space="preserve">. </w:t>
      </w:r>
      <w:r w:rsidR="00BA5D4C" w:rsidRPr="007C02AB">
        <w:rPr>
          <w:rFonts w:eastAsia="Times New Roman"/>
          <w:sz w:val="28"/>
          <w:szCs w:val="28"/>
          <w:lang w:val="x-none" w:eastAsia="x-none"/>
        </w:rPr>
        <w:t>Проведение работ по комплексному ремонту, реставрации и приспособлению объекта культурного наследия «Дом Е.С. и М.Б. Трофимовых» к условиям современного использования (сохранению объекта культурного наследия)</w:t>
      </w:r>
      <w:r w:rsidRPr="007C02AB">
        <w:rPr>
          <w:rFonts w:eastAsia="Times New Roman"/>
          <w:sz w:val="28"/>
          <w:szCs w:val="28"/>
          <w:lang w:val="x-none" w:eastAsia="x-none"/>
        </w:rPr>
        <w:t xml:space="preserve">» осуществляется по договору </w:t>
      </w:r>
      <w:r w:rsidR="00BA5D4C" w:rsidRPr="007C02AB">
        <w:rPr>
          <w:rFonts w:eastAsia="Times New Roman"/>
          <w:sz w:val="28"/>
          <w:szCs w:val="28"/>
          <w:lang w:val="x-none" w:eastAsia="x-none"/>
        </w:rPr>
        <w:t>от 18.07.2022 № 20000000000000093008</w:t>
      </w:r>
      <w:r w:rsidRPr="007C02AB">
        <w:rPr>
          <w:rFonts w:eastAsia="Times New Roman"/>
          <w:sz w:val="28"/>
          <w:szCs w:val="28"/>
          <w:lang w:val="x-none" w:eastAsia="x-none"/>
        </w:rPr>
        <w:t>.</w:t>
      </w:r>
    </w:p>
    <w:p w:rsidR="005903D9" w:rsidRPr="007C02AB" w:rsidRDefault="005903D9" w:rsidP="009758E4">
      <w:pPr>
        <w:pStyle w:val="1"/>
        <w:keepNext w:val="0"/>
        <w:keepLines w:val="0"/>
        <w:widowControl w:val="0"/>
        <w:ind w:left="431" w:hanging="431"/>
        <w:rPr>
          <w:sz w:val="28"/>
        </w:rPr>
      </w:pPr>
      <w:r w:rsidRPr="007C02AB">
        <w:rPr>
          <w:sz w:val="28"/>
        </w:rPr>
        <w:t>Права и обязанности сторон</w:t>
      </w:r>
    </w:p>
    <w:p w:rsidR="004A53F0" w:rsidRPr="007C02AB" w:rsidRDefault="004A53F0" w:rsidP="00225ECD">
      <w:pPr>
        <w:pStyle w:val="2"/>
        <w:widowControl w:val="0"/>
        <w:spacing w:after="120"/>
        <w:ind w:left="709" w:hanging="425"/>
        <w:rPr>
          <w:b/>
          <w:sz w:val="28"/>
          <w:szCs w:val="28"/>
        </w:rPr>
      </w:pPr>
      <w:r w:rsidRPr="007C02AB">
        <w:rPr>
          <w:b/>
          <w:sz w:val="28"/>
          <w:szCs w:val="28"/>
        </w:rPr>
        <w:t>Заказчик вправ</w:t>
      </w:r>
      <w:r w:rsidR="00116773" w:rsidRPr="007C02AB">
        <w:rPr>
          <w:b/>
          <w:sz w:val="28"/>
          <w:szCs w:val="28"/>
        </w:rPr>
        <w:t>е</w:t>
      </w:r>
      <w:r w:rsidRPr="007C02AB">
        <w:rPr>
          <w:b/>
          <w:sz w:val="28"/>
          <w:szCs w:val="28"/>
        </w:rPr>
        <w:t>:</w:t>
      </w:r>
    </w:p>
    <w:p w:rsidR="004A53F0" w:rsidRPr="007C02AB" w:rsidRDefault="004A53F0" w:rsidP="00241686">
      <w:pPr>
        <w:pStyle w:val="3"/>
        <w:widowControl w:val="0"/>
        <w:ind w:left="0" w:firstLine="0"/>
        <w:rPr>
          <w:sz w:val="28"/>
          <w:szCs w:val="28"/>
        </w:rPr>
      </w:pPr>
      <w:r w:rsidRPr="007C02AB">
        <w:rPr>
          <w:sz w:val="28"/>
          <w:szCs w:val="28"/>
        </w:rPr>
        <w:t xml:space="preserve">Требовать от Исполнителя надлежащего </w:t>
      </w:r>
      <w:r w:rsidR="002E7ABC" w:rsidRPr="007C02AB">
        <w:rPr>
          <w:sz w:val="28"/>
          <w:szCs w:val="28"/>
          <w:lang w:val="ru-RU"/>
        </w:rPr>
        <w:t>исполнения обязательств в</w:t>
      </w:r>
      <w:r w:rsidR="00FE387E">
        <w:rPr>
          <w:sz w:val="28"/>
          <w:szCs w:val="28"/>
          <w:lang w:val="ru-RU"/>
        </w:rPr>
        <w:t> </w:t>
      </w:r>
      <w:r w:rsidR="002E7ABC" w:rsidRPr="007C02AB">
        <w:rPr>
          <w:sz w:val="28"/>
          <w:szCs w:val="28"/>
          <w:lang w:val="ru-RU"/>
        </w:rPr>
        <w:t>соответствии с </w:t>
      </w:r>
      <w:r w:rsidR="00B26DF1" w:rsidRPr="007C02AB">
        <w:rPr>
          <w:sz w:val="28"/>
          <w:szCs w:val="28"/>
          <w:lang w:val="ru-RU"/>
        </w:rPr>
        <w:t>Договор</w:t>
      </w:r>
      <w:r w:rsidR="002E7ABC" w:rsidRPr="007C02AB">
        <w:rPr>
          <w:sz w:val="28"/>
          <w:szCs w:val="28"/>
          <w:lang w:val="ru-RU"/>
        </w:rPr>
        <w:t>ом</w:t>
      </w:r>
      <w:r w:rsidRPr="007C02AB">
        <w:rPr>
          <w:sz w:val="28"/>
          <w:szCs w:val="28"/>
        </w:rPr>
        <w:t>.</w:t>
      </w:r>
    </w:p>
    <w:p w:rsidR="004A53F0" w:rsidRPr="007C02AB" w:rsidRDefault="004A53F0" w:rsidP="00241686">
      <w:pPr>
        <w:pStyle w:val="3"/>
        <w:widowControl w:val="0"/>
        <w:ind w:left="0" w:firstLine="0"/>
        <w:rPr>
          <w:sz w:val="28"/>
          <w:szCs w:val="28"/>
        </w:rPr>
      </w:pPr>
      <w:r w:rsidRPr="007C02AB">
        <w:rPr>
          <w:sz w:val="28"/>
          <w:szCs w:val="28"/>
        </w:rPr>
        <w:t xml:space="preserve">Осуществлять контроль и надзор за ходом </w:t>
      </w:r>
      <w:r w:rsidR="002E7ABC" w:rsidRPr="007C02AB">
        <w:rPr>
          <w:sz w:val="28"/>
          <w:szCs w:val="28"/>
          <w:lang w:val="ru-RU"/>
        </w:rPr>
        <w:t xml:space="preserve">производства работ </w:t>
      </w:r>
      <w:r w:rsidRPr="007C02AB">
        <w:rPr>
          <w:sz w:val="28"/>
          <w:szCs w:val="28"/>
        </w:rPr>
        <w:t xml:space="preserve">и </w:t>
      </w:r>
      <w:r w:rsidR="002E7ABC" w:rsidRPr="007C02AB">
        <w:rPr>
          <w:sz w:val="28"/>
          <w:szCs w:val="28"/>
          <w:lang w:val="ru-RU"/>
        </w:rPr>
        <w:t>проведением технического надзора</w:t>
      </w:r>
      <w:r w:rsidRPr="007C02AB">
        <w:rPr>
          <w:sz w:val="28"/>
          <w:szCs w:val="28"/>
        </w:rPr>
        <w:t xml:space="preserve">, соблюдением сроков и соответствием установленной </w:t>
      </w:r>
      <w:r w:rsidR="00B26DF1" w:rsidRPr="007C02AB">
        <w:rPr>
          <w:sz w:val="28"/>
          <w:szCs w:val="28"/>
          <w:lang w:val="ru-RU"/>
        </w:rPr>
        <w:t>Договор</w:t>
      </w:r>
      <w:r w:rsidRPr="007C02AB">
        <w:rPr>
          <w:sz w:val="28"/>
          <w:szCs w:val="28"/>
        </w:rPr>
        <w:t>ом цене, не</w:t>
      </w:r>
      <w:r w:rsidR="003D1EB8" w:rsidRPr="007C02AB">
        <w:rPr>
          <w:sz w:val="28"/>
          <w:szCs w:val="28"/>
          <w:lang w:val="ru-RU"/>
        </w:rPr>
        <w:t> </w:t>
      </w:r>
      <w:r w:rsidRPr="007C02AB">
        <w:rPr>
          <w:sz w:val="28"/>
          <w:szCs w:val="28"/>
        </w:rPr>
        <w:t>вмешиваясь при этом в</w:t>
      </w:r>
      <w:r w:rsidR="00392133" w:rsidRPr="007C02AB">
        <w:rPr>
          <w:sz w:val="28"/>
          <w:szCs w:val="28"/>
          <w:lang w:val="ru-RU"/>
        </w:rPr>
        <w:t> </w:t>
      </w:r>
      <w:r w:rsidRPr="007C02AB">
        <w:rPr>
          <w:sz w:val="28"/>
          <w:szCs w:val="28"/>
        </w:rPr>
        <w:t>оперативно-хозяйственную деятельность Исполнителя.</w:t>
      </w:r>
    </w:p>
    <w:p w:rsidR="004A53F0" w:rsidRPr="007C02AB" w:rsidRDefault="004A53F0" w:rsidP="00241686">
      <w:pPr>
        <w:pStyle w:val="3"/>
        <w:widowControl w:val="0"/>
        <w:ind w:left="0" w:firstLine="0"/>
        <w:rPr>
          <w:sz w:val="28"/>
          <w:szCs w:val="28"/>
        </w:rPr>
      </w:pPr>
      <w:r w:rsidRPr="007C02AB">
        <w:rPr>
          <w:sz w:val="28"/>
          <w:szCs w:val="28"/>
        </w:rPr>
        <w:t xml:space="preserve">В случае </w:t>
      </w:r>
      <w:proofErr w:type="spellStart"/>
      <w:r w:rsidR="00021FAB" w:rsidRPr="007C02AB">
        <w:rPr>
          <w:sz w:val="28"/>
          <w:szCs w:val="28"/>
        </w:rPr>
        <w:t>неустранения</w:t>
      </w:r>
      <w:proofErr w:type="spellEnd"/>
      <w:r w:rsidRPr="007C02AB">
        <w:rPr>
          <w:sz w:val="28"/>
          <w:szCs w:val="28"/>
        </w:rPr>
        <w:t xml:space="preserve"> Исполнителем недостатков в </w:t>
      </w:r>
      <w:r w:rsidR="002E7ABC" w:rsidRPr="007C02AB">
        <w:rPr>
          <w:sz w:val="28"/>
          <w:szCs w:val="28"/>
          <w:lang w:val="ru-RU"/>
        </w:rPr>
        <w:t>оказанных услугах</w:t>
      </w:r>
      <w:r w:rsidRPr="007C02AB">
        <w:rPr>
          <w:sz w:val="28"/>
          <w:szCs w:val="28"/>
        </w:rPr>
        <w:t xml:space="preserve"> в</w:t>
      </w:r>
      <w:r w:rsidR="003D1EB8" w:rsidRPr="007C02AB">
        <w:rPr>
          <w:sz w:val="28"/>
          <w:szCs w:val="28"/>
          <w:lang w:val="ru-RU"/>
        </w:rPr>
        <w:t> </w:t>
      </w:r>
      <w:r w:rsidRPr="007C02AB">
        <w:rPr>
          <w:sz w:val="28"/>
          <w:szCs w:val="28"/>
        </w:rPr>
        <w:t>установленный Заказчиком срок</w:t>
      </w:r>
      <w:r w:rsidR="00125982" w:rsidRPr="007C02AB">
        <w:rPr>
          <w:sz w:val="28"/>
          <w:szCs w:val="28"/>
        </w:rPr>
        <w:t>,</w:t>
      </w:r>
      <w:r w:rsidRPr="007C02AB">
        <w:rPr>
          <w:sz w:val="28"/>
          <w:szCs w:val="28"/>
        </w:rPr>
        <w:t xml:space="preserve"> устранить указанные недостатки самостоятельно или с</w:t>
      </w:r>
      <w:r w:rsidR="003D1EB8" w:rsidRPr="007C02AB">
        <w:rPr>
          <w:sz w:val="28"/>
          <w:szCs w:val="28"/>
          <w:lang w:val="ru-RU"/>
        </w:rPr>
        <w:t> </w:t>
      </w:r>
      <w:r w:rsidRPr="007C02AB">
        <w:rPr>
          <w:sz w:val="28"/>
          <w:szCs w:val="28"/>
        </w:rPr>
        <w:t>привлечением сторонних организаций с оплатой работ по устранению недостатков за счет средств Исполнителя.</w:t>
      </w:r>
    </w:p>
    <w:p w:rsidR="00803C86" w:rsidRPr="007C02AB" w:rsidRDefault="00803C86" w:rsidP="00241686">
      <w:pPr>
        <w:pStyle w:val="3"/>
        <w:widowControl w:val="0"/>
        <w:ind w:left="0" w:firstLine="0"/>
        <w:rPr>
          <w:sz w:val="28"/>
          <w:szCs w:val="28"/>
        </w:rPr>
      </w:pPr>
      <w:r w:rsidRPr="007C02AB">
        <w:rPr>
          <w:sz w:val="28"/>
          <w:szCs w:val="28"/>
        </w:rPr>
        <w:t>Требовать представления Исполнителем надлежащим образом оформленных отчетных и финансовых документов, подтверждающих исполнение обязательств в</w:t>
      </w:r>
      <w:r w:rsidR="00283233" w:rsidRPr="007C02AB">
        <w:rPr>
          <w:sz w:val="28"/>
          <w:szCs w:val="28"/>
          <w:lang w:val="ru-RU"/>
        </w:rPr>
        <w:t> </w:t>
      </w:r>
      <w:r w:rsidRPr="007C02AB">
        <w:rPr>
          <w:sz w:val="28"/>
          <w:szCs w:val="28"/>
        </w:rPr>
        <w:t xml:space="preserve">соответствии с </w:t>
      </w:r>
      <w:r w:rsidR="00B26DF1" w:rsidRPr="007C02AB">
        <w:rPr>
          <w:sz w:val="28"/>
          <w:szCs w:val="28"/>
          <w:lang w:val="ru-RU"/>
        </w:rPr>
        <w:t>Договор</w:t>
      </w:r>
      <w:r w:rsidRPr="007C02AB">
        <w:rPr>
          <w:sz w:val="28"/>
          <w:szCs w:val="28"/>
        </w:rPr>
        <w:t>ом.</w:t>
      </w:r>
    </w:p>
    <w:p w:rsidR="004A53F0" w:rsidRPr="007C02AB" w:rsidRDefault="004A53F0" w:rsidP="00241686">
      <w:pPr>
        <w:pStyle w:val="3"/>
        <w:widowControl w:val="0"/>
        <w:ind w:left="0" w:firstLine="0"/>
        <w:rPr>
          <w:sz w:val="28"/>
          <w:szCs w:val="28"/>
        </w:rPr>
      </w:pPr>
      <w:r w:rsidRPr="007C02AB">
        <w:rPr>
          <w:sz w:val="28"/>
          <w:szCs w:val="28"/>
        </w:rPr>
        <w:t>Запрашивать информацию о ходе и состоянии исполнения обязательств по</w:t>
      </w:r>
      <w:r w:rsidR="00DF5BCC" w:rsidRPr="007C02AB">
        <w:rPr>
          <w:sz w:val="28"/>
          <w:szCs w:val="28"/>
          <w:lang w:val="ru-RU"/>
        </w:rPr>
        <w:t> </w:t>
      </w:r>
      <w:r w:rsidR="00B26DF1" w:rsidRPr="007C02AB">
        <w:rPr>
          <w:sz w:val="28"/>
          <w:szCs w:val="28"/>
          <w:lang w:val="ru-RU"/>
        </w:rPr>
        <w:t>Договор</w:t>
      </w:r>
      <w:r w:rsidRPr="007C02AB">
        <w:rPr>
          <w:sz w:val="28"/>
          <w:szCs w:val="28"/>
        </w:rPr>
        <w:t>у.</w:t>
      </w:r>
    </w:p>
    <w:p w:rsidR="004A53F0" w:rsidRPr="007C02AB" w:rsidRDefault="004A53F0" w:rsidP="00241686">
      <w:pPr>
        <w:pStyle w:val="3"/>
        <w:widowControl w:val="0"/>
        <w:ind w:left="0" w:firstLine="0"/>
        <w:rPr>
          <w:sz w:val="28"/>
          <w:szCs w:val="28"/>
        </w:rPr>
      </w:pPr>
      <w:r w:rsidRPr="007C02AB">
        <w:rPr>
          <w:sz w:val="28"/>
          <w:szCs w:val="28"/>
        </w:rPr>
        <w:t>Требовать возмещения неустойки и (или) убытков, причиненных по вине Исполнителя</w:t>
      </w:r>
      <w:r w:rsidR="00125982" w:rsidRPr="007C02AB">
        <w:rPr>
          <w:sz w:val="28"/>
          <w:szCs w:val="28"/>
        </w:rPr>
        <w:t>.</w:t>
      </w:r>
    </w:p>
    <w:p w:rsidR="004A53F0" w:rsidRPr="007C02AB" w:rsidRDefault="004A53F0" w:rsidP="00241686">
      <w:pPr>
        <w:pStyle w:val="3"/>
        <w:widowControl w:val="0"/>
        <w:ind w:left="0" w:firstLine="0"/>
        <w:rPr>
          <w:sz w:val="28"/>
          <w:szCs w:val="28"/>
        </w:rPr>
      </w:pPr>
      <w:r w:rsidRPr="007C02AB">
        <w:rPr>
          <w:sz w:val="28"/>
          <w:szCs w:val="28"/>
        </w:rPr>
        <w:t xml:space="preserve">Досрочно принять и оплатить </w:t>
      </w:r>
      <w:r w:rsidR="00B56DD8" w:rsidRPr="007C02AB">
        <w:rPr>
          <w:sz w:val="28"/>
          <w:szCs w:val="28"/>
          <w:lang w:val="ru-RU"/>
        </w:rPr>
        <w:t>выполненные работы</w:t>
      </w:r>
      <w:r w:rsidRPr="007C02AB">
        <w:rPr>
          <w:sz w:val="28"/>
          <w:szCs w:val="28"/>
        </w:rPr>
        <w:t xml:space="preserve"> в соответствии с</w:t>
      </w:r>
      <w:r w:rsidR="00FE387E">
        <w:rPr>
          <w:sz w:val="28"/>
          <w:szCs w:val="28"/>
          <w:lang w:val="ru-RU"/>
        </w:rPr>
        <w:t> </w:t>
      </w:r>
      <w:r w:rsidRPr="007C02AB">
        <w:rPr>
          <w:sz w:val="28"/>
          <w:szCs w:val="28"/>
        </w:rPr>
        <w:t xml:space="preserve">условиями </w:t>
      </w:r>
      <w:r w:rsidR="00B26DF1" w:rsidRPr="007C02AB">
        <w:rPr>
          <w:sz w:val="28"/>
          <w:szCs w:val="28"/>
          <w:lang w:val="ru-RU"/>
        </w:rPr>
        <w:t>Договор</w:t>
      </w:r>
      <w:r w:rsidRPr="007C02AB">
        <w:rPr>
          <w:sz w:val="28"/>
          <w:szCs w:val="28"/>
        </w:rPr>
        <w:t>а.</w:t>
      </w:r>
    </w:p>
    <w:p w:rsidR="004A53F0" w:rsidRPr="007C02AB" w:rsidRDefault="004A53F0" w:rsidP="00241686">
      <w:pPr>
        <w:pStyle w:val="3"/>
        <w:widowControl w:val="0"/>
        <w:ind w:left="0" w:firstLine="0"/>
        <w:rPr>
          <w:sz w:val="28"/>
          <w:szCs w:val="28"/>
        </w:rPr>
      </w:pPr>
      <w:r w:rsidRPr="007C02AB">
        <w:rPr>
          <w:sz w:val="28"/>
          <w:szCs w:val="28"/>
        </w:rPr>
        <w:t xml:space="preserve">Определять лиц, непосредственно участвующих в контроле за ходом </w:t>
      </w:r>
      <w:r w:rsidR="002E7ABC" w:rsidRPr="007C02AB">
        <w:rPr>
          <w:sz w:val="28"/>
          <w:szCs w:val="28"/>
          <w:lang w:val="ru-RU"/>
        </w:rPr>
        <w:t>оказания</w:t>
      </w:r>
      <w:r w:rsidRPr="007C02AB">
        <w:rPr>
          <w:sz w:val="28"/>
          <w:szCs w:val="28"/>
        </w:rPr>
        <w:t xml:space="preserve"> Исполнителем </w:t>
      </w:r>
      <w:r w:rsidR="002E7ABC" w:rsidRPr="007C02AB">
        <w:rPr>
          <w:sz w:val="28"/>
          <w:szCs w:val="28"/>
          <w:lang w:val="ru-RU"/>
        </w:rPr>
        <w:t>услуг</w:t>
      </w:r>
      <w:r w:rsidRPr="007C02AB">
        <w:rPr>
          <w:sz w:val="28"/>
          <w:szCs w:val="28"/>
        </w:rPr>
        <w:t xml:space="preserve"> и (или) участвующих в приёмке </w:t>
      </w:r>
      <w:r w:rsidR="002E7ABC" w:rsidRPr="007C02AB">
        <w:rPr>
          <w:sz w:val="28"/>
          <w:szCs w:val="28"/>
          <w:lang w:val="ru-RU"/>
        </w:rPr>
        <w:t>оказанных услуг</w:t>
      </w:r>
      <w:r w:rsidRPr="007C02AB">
        <w:rPr>
          <w:sz w:val="28"/>
          <w:szCs w:val="28"/>
        </w:rPr>
        <w:t xml:space="preserve"> по </w:t>
      </w:r>
      <w:r w:rsidR="00B26DF1" w:rsidRPr="007C02AB">
        <w:rPr>
          <w:sz w:val="28"/>
          <w:szCs w:val="28"/>
          <w:lang w:val="ru-RU"/>
        </w:rPr>
        <w:t>Договор</w:t>
      </w:r>
      <w:r w:rsidRPr="007C02AB">
        <w:rPr>
          <w:sz w:val="28"/>
          <w:szCs w:val="28"/>
        </w:rPr>
        <w:t>у.</w:t>
      </w:r>
    </w:p>
    <w:p w:rsidR="004A53F0" w:rsidRPr="007C02AB" w:rsidRDefault="004A53F0" w:rsidP="00241686">
      <w:pPr>
        <w:pStyle w:val="3"/>
        <w:widowControl w:val="0"/>
        <w:ind w:left="0" w:firstLine="0"/>
        <w:rPr>
          <w:sz w:val="28"/>
          <w:szCs w:val="28"/>
        </w:rPr>
      </w:pPr>
      <w:r w:rsidRPr="007C02AB">
        <w:rPr>
          <w:sz w:val="28"/>
          <w:szCs w:val="28"/>
        </w:rPr>
        <w:t xml:space="preserve">Произвести оплату </w:t>
      </w:r>
      <w:r w:rsidR="002E7ABC" w:rsidRPr="007C02AB">
        <w:rPr>
          <w:sz w:val="28"/>
          <w:szCs w:val="28"/>
          <w:lang w:val="ru-RU"/>
        </w:rPr>
        <w:t>оказанных услуг</w:t>
      </w:r>
      <w:r w:rsidRPr="007C02AB">
        <w:rPr>
          <w:sz w:val="28"/>
          <w:szCs w:val="28"/>
        </w:rPr>
        <w:t xml:space="preserve"> за вычетом соответствующего размера начисленной неустойки (штрафа, пени).</w:t>
      </w:r>
    </w:p>
    <w:p w:rsidR="004A53F0" w:rsidRPr="007C02AB" w:rsidRDefault="004A53F0" w:rsidP="00241686">
      <w:pPr>
        <w:pStyle w:val="3"/>
        <w:widowControl w:val="0"/>
        <w:ind w:left="0" w:firstLine="0"/>
        <w:rPr>
          <w:sz w:val="28"/>
          <w:szCs w:val="28"/>
        </w:rPr>
      </w:pPr>
      <w:r w:rsidRPr="007C02AB">
        <w:rPr>
          <w:sz w:val="28"/>
          <w:szCs w:val="28"/>
        </w:rPr>
        <w:t xml:space="preserve">Приостановить </w:t>
      </w:r>
      <w:r w:rsidR="00A746ED" w:rsidRPr="007C02AB">
        <w:rPr>
          <w:sz w:val="28"/>
          <w:szCs w:val="28"/>
          <w:lang w:val="ru-RU"/>
        </w:rPr>
        <w:t>оказание услуг</w:t>
      </w:r>
      <w:r w:rsidRPr="007C02AB">
        <w:rPr>
          <w:sz w:val="28"/>
          <w:szCs w:val="28"/>
        </w:rPr>
        <w:t xml:space="preserve"> по настоящему </w:t>
      </w:r>
      <w:r w:rsidR="00B26DF1" w:rsidRPr="007C02AB">
        <w:rPr>
          <w:sz w:val="28"/>
          <w:szCs w:val="28"/>
          <w:lang w:val="ru-RU"/>
        </w:rPr>
        <w:t>Договор</w:t>
      </w:r>
      <w:r w:rsidRPr="007C02AB">
        <w:rPr>
          <w:sz w:val="28"/>
          <w:szCs w:val="28"/>
        </w:rPr>
        <w:t>у в случае отсутствия у</w:t>
      </w:r>
      <w:r w:rsidR="00A746ED" w:rsidRPr="007C02AB">
        <w:rPr>
          <w:sz w:val="28"/>
          <w:szCs w:val="28"/>
          <w:lang w:val="ru-RU"/>
        </w:rPr>
        <w:t> </w:t>
      </w:r>
      <w:r w:rsidRPr="007C02AB">
        <w:rPr>
          <w:sz w:val="28"/>
          <w:szCs w:val="28"/>
        </w:rPr>
        <w:t>Исполнителя квалифицированного персонала, выявления случаев привлечения к</w:t>
      </w:r>
      <w:r w:rsidR="00FE387E">
        <w:rPr>
          <w:sz w:val="28"/>
          <w:szCs w:val="28"/>
          <w:lang w:val="ru-RU"/>
        </w:rPr>
        <w:t> </w:t>
      </w:r>
      <w:r w:rsidR="00A746ED" w:rsidRPr="007C02AB">
        <w:rPr>
          <w:sz w:val="28"/>
          <w:szCs w:val="28"/>
          <w:lang w:val="ru-RU"/>
        </w:rPr>
        <w:t>оказанию услуг</w:t>
      </w:r>
      <w:r w:rsidRPr="007C02AB">
        <w:rPr>
          <w:sz w:val="28"/>
          <w:szCs w:val="28"/>
        </w:rPr>
        <w:t xml:space="preserve"> лиц, не соответствующих требованиям настоящего </w:t>
      </w:r>
      <w:r w:rsidR="00B26DF1" w:rsidRPr="007C02AB">
        <w:rPr>
          <w:sz w:val="28"/>
          <w:szCs w:val="28"/>
          <w:lang w:val="ru-RU"/>
        </w:rPr>
        <w:t>Договор</w:t>
      </w:r>
      <w:r w:rsidRPr="007C02AB">
        <w:rPr>
          <w:sz w:val="28"/>
          <w:szCs w:val="28"/>
        </w:rPr>
        <w:t>а и/или закона, прекращения (приостановки) действия разрешительной документации, предусмотренной требованиями законодательства РФ и</w:t>
      </w:r>
      <w:r w:rsidR="007D22DC" w:rsidRPr="007C02AB">
        <w:rPr>
          <w:sz w:val="28"/>
          <w:szCs w:val="28"/>
          <w:lang w:val="ru-RU"/>
        </w:rPr>
        <w:t xml:space="preserve"> настоящим </w:t>
      </w:r>
      <w:r w:rsidR="00DA1B67" w:rsidRPr="007C02AB">
        <w:rPr>
          <w:sz w:val="28"/>
          <w:szCs w:val="28"/>
          <w:lang w:val="ru-RU"/>
        </w:rPr>
        <w:t>Договор</w:t>
      </w:r>
      <w:r w:rsidR="007D22DC" w:rsidRPr="007C02AB">
        <w:rPr>
          <w:sz w:val="28"/>
          <w:szCs w:val="28"/>
          <w:lang w:val="ru-RU"/>
        </w:rPr>
        <w:t>ом</w:t>
      </w:r>
      <w:r w:rsidRPr="007C02AB">
        <w:rPr>
          <w:sz w:val="28"/>
          <w:szCs w:val="28"/>
        </w:rPr>
        <w:t>. В</w:t>
      </w:r>
      <w:r w:rsidR="00FE387E">
        <w:rPr>
          <w:sz w:val="28"/>
          <w:szCs w:val="28"/>
          <w:lang w:val="ru-RU"/>
        </w:rPr>
        <w:t> </w:t>
      </w:r>
      <w:r w:rsidRPr="007C02AB">
        <w:rPr>
          <w:sz w:val="28"/>
          <w:szCs w:val="28"/>
        </w:rPr>
        <w:t xml:space="preserve">случае неполучения Исполнителем разрешительных документов и/или </w:t>
      </w:r>
      <w:proofErr w:type="spellStart"/>
      <w:r w:rsidRPr="007C02AB">
        <w:rPr>
          <w:sz w:val="28"/>
          <w:szCs w:val="28"/>
        </w:rPr>
        <w:t>неустранения</w:t>
      </w:r>
      <w:proofErr w:type="spellEnd"/>
      <w:r w:rsidRPr="007C02AB">
        <w:rPr>
          <w:sz w:val="28"/>
          <w:szCs w:val="28"/>
        </w:rPr>
        <w:t xml:space="preserve"> выявленных замечаний в </w:t>
      </w:r>
      <w:r w:rsidR="0066577E" w:rsidRPr="007C02AB">
        <w:rPr>
          <w:sz w:val="28"/>
          <w:szCs w:val="28"/>
          <w:lang w:val="ru-RU"/>
        </w:rPr>
        <w:t xml:space="preserve">разумный </w:t>
      </w:r>
      <w:r w:rsidRPr="007C02AB">
        <w:rPr>
          <w:sz w:val="28"/>
          <w:szCs w:val="28"/>
        </w:rPr>
        <w:t xml:space="preserve">срок, указанный Заказчиком, Заказчик вправе в одностороннем порядке отказаться от исполнения настоящего </w:t>
      </w:r>
      <w:r w:rsidR="00DA1B67" w:rsidRPr="007C02AB">
        <w:rPr>
          <w:sz w:val="28"/>
          <w:szCs w:val="28"/>
          <w:lang w:val="ru-RU"/>
        </w:rPr>
        <w:t>Договор</w:t>
      </w:r>
      <w:r w:rsidRPr="007C02AB">
        <w:rPr>
          <w:sz w:val="28"/>
          <w:szCs w:val="28"/>
        </w:rPr>
        <w:t>а и потребовать возмещения убытков.</w:t>
      </w:r>
    </w:p>
    <w:p w:rsidR="004A53F0" w:rsidRPr="007C02AB" w:rsidRDefault="004A53F0" w:rsidP="00241686">
      <w:pPr>
        <w:pStyle w:val="3"/>
        <w:widowControl w:val="0"/>
        <w:ind w:left="0" w:firstLine="0"/>
        <w:rPr>
          <w:sz w:val="28"/>
          <w:szCs w:val="28"/>
        </w:rPr>
      </w:pPr>
      <w:r w:rsidRPr="007C02AB">
        <w:rPr>
          <w:sz w:val="28"/>
          <w:szCs w:val="28"/>
        </w:rPr>
        <w:t>При необходимости запрашивать у Исполнителя заверенные копии договоров, заключенных с соисполнителями.</w:t>
      </w:r>
    </w:p>
    <w:p w:rsidR="0042191D" w:rsidRPr="007C02AB" w:rsidRDefault="0042191D" w:rsidP="0042191D">
      <w:pPr>
        <w:rPr>
          <w:rFonts w:eastAsia="Times New Roman"/>
          <w:sz w:val="28"/>
          <w:szCs w:val="28"/>
          <w:lang w:val="x-none" w:eastAsia="x-none"/>
        </w:rPr>
      </w:pPr>
      <w:r w:rsidRPr="007C02AB">
        <w:rPr>
          <w:rFonts w:eastAsia="Times New Roman"/>
          <w:sz w:val="28"/>
          <w:szCs w:val="28"/>
          <w:lang w:val="x-none" w:eastAsia="x-none"/>
        </w:rPr>
        <w:t>2.1.12</w:t>
      </w:r>
      <w:r w:rsidRPr="007C02AB">
        <w:rPr>
          <w:rFonts w:eastAsia="Times New Roman"/>
          <w:sz w:val="28"/>
          <w:szCs w:val="28"/>
          <w:lang w:val="x-none" w:eastAsia="x-none"/>
        </w:rPr>
        <w:tab/>
        <w:t>Привлекать экспертов, экспертные организации для проверки соответствия качества оказываемых услуг требованиям, установленным Договором.</w:t>
      </w:r>
    </w:p>
    <w:p w:rsidR="004A53F0" w:rsidRPr="007C02AB" w:rsidRDefault="004A53F0" w:rsidP="0042191D">
      <w:pPr>
        <w:pStyle w:val="3"/>
        <w:widowControl w:val="0"/>
        <w:numPr>
          <w:ilvl w:val="2"/>
          <w:numId w:val="18"/>
        </w:numPr>
        <w:spacing w:after="120"/>
        <w:ind w:left="0" w:firstLine="0"/>
        <w:rPr>
          <w:sz w:val="28"/>
          <w:szCs w:val="28"/>
        </w:rPr>
      </w:pPr>
      <w:r w:rsidRPr="007C02AB">
        <w:rPr>
          <w:sz w:val="28"/>
          <w:szCs w:val="28"/>
        </w:rPr>
        <w:lastRenderedPageBreak/>
        <w:t xml:space="preserve">Осуществлять иные права, предусмотренные </w:t>
      </w:r>
      <w:r w:rsidR="00BD77A9" w:rsidRPr="007C02AB">
        <w:rPr>
          <w:sz w:val="28"/>
          <w:szCs w:val="28"/>
          <w:lang w:val="ru-RU"/>
        </w:rPr>
        <w:t>Договор</w:t>
      </w:r>
      <w:r w:rsidRPr="007C02AB">
        <w:rPr>
          <w:sz w:val="28"/>
          <w:szCs w:val="28"/>
        </w:rPr>
        <w:t>ом и</w:t>
      </w:r>
      <w:r w:rsidR="00FE387E">
        <w:rPr>
          <w:sz w:val="28"/>
          <w:szCs w:val="28"/>
          <w:lang w:val="ru-RU"/>
        </w:rPr>
        <w:t> </w:t>
      </w:r>
      <w:r w:rsidRPr="007C02AB">
        <w:rPr>
          <w:sz w:val="28"/>
          <w:szCs w:val="28"/>
        </w:rPr>
        <w:t>(или)</w:t>
      </w:r>
      <w:r w:rsidR="00FE387E">
        <w:rPr>
          <w:sz w:val="28"/>
          <w:szCs w:val="28"/>
          <w:lang w:val="ru-RU"/>
        </w:rPr>
        <w:t> </w:t>
      </w:r>
      <w:r w:rsidRPr="007C02AB">
        <w:rPr>
          <w:sz w:val="28"/>
          <w:szCs w:val="28"/>
        </w:rPr>
        <w:t>законодательством Российской Федерации.</w:t>
      </w:r>
    </w:p>
    <w:p w:rsidR="004A53F0" w:rsidRPr="007C02AB" w:rsidRDefault="004A53F0" w:rsidP="00F7103E">
      <w:pPr>
        <w:pStyle w:val="2"/>
        <w:widowControl w:val="0"/>
        <w:spacing w:after="120"/>
        <w:ind w:left="998" w:hanging="714"/>
        <w:rPr>
          <w:b/>
          <w:sz w:val="28"/>
          <w:szCs w:val="28"/>
        </w:rPr>
      </w:pPr>
      <w:r w:rsidRPr="007C02AB">
        <w:rPr>
          <w:b/>
          <w:sz w:val="28"/>
          <w:szCs w:val="28"/>
        </w:rPr>
        <w:t>Заказчик обязан:</w:t>
      </w:r>
    </w:p>
    <w:p w:rsidR="00EB53C4" w:rsidRPr="007C02AB" w:rsidRDefault="004A53F0" w:rsidP="00241686">
      <w:pPr>
        <w:pStyle w:val="3"/>
        <w:widowControl w:val="0"/>
        <w:ind w:left="0" w:firstLine="0"/>
        <w:rPr>
          <w:sz w:val="28"/>
          <w:szCs w:val="28"/>
        </w:rPr>
      </w:pPr>
      <w:r w:rsidRPr="007C02AB">
        <w:rPr>
          <w:sz w:val="28"/>
          <w:szCs w:val="28"/>
        </w:rPr>
        <w:t>Предоставить Исполнителю доступ на объект (объекты) Заказчика для</w:t>
      </w:r>
      <w:r w:rsidR="00FE387E">
        <w:rPr>
          <w:sz w:val="28"/>
          <w:szCs w:val="28"/>
          <w:lang w:val="ru-RU"/>
        </w:rPr>
        <w:t> </w:t>
      </w:r>
      <w:r w:rsidR="00B3209D" w:rsidRPr="007C02AB">
        <w:rPr>
          <w:sz w:val="28"/>
          <w:szCs w:val="28"/>
          <w:lang w:val="ru-RU"/>
        </w:rPr>
        <w:t>оказания услуг</w:t>
      </w:r>
      <w:r w:rsidRPr="007C02AB">
        <w:rPr>
          <w:sz w:val="28"/>
          <w:szCs w:val="28"/>
        </w:rPr>
        <w:t xml:space="preserve"> по</w:t>
      </w:r>
      <w:r w:rsidR="00187F30" w:rsidRPr="007C02AB">
        <w:rPr>
          <w:sz w:val="28"/>
          <w:szCs w:val="28"/>
          <w:lang w:val="ru-RU"/>
        </w:rPr>
        <w:t> </w:t>
      </w:r>
      <w:r w:rsidRPr="007C02AB">
        <w:rPr>
          <w:sz w:val="28"/>
          <w:szCs w:val="28"/>
        </w:rPr>
        <w:t xml:space="preserve">настоящему </w:t>
      </w:r>
      <w:r w:rsidR="00BD77A9" w:rsidRPr="007C02AB">
        <w:rPr>
          <w:sz w:val="28"/>
          <w:szCs w:val="28"/>
        </w:rPr>
        <w:t>Договор</w:t>
      </w:r>
      <w:r w:rsidRPr="007C02AB">
        <w:rPr>
          <w:sz w:val="28"/>
          <w:szCs w:val="28"/>
        </w:rPr>
        <w:t xml:space="preserve">у в соответствии </w:t>
      </w:r>
      <w:r w:rsidR="00EB53C4" w:rsidRPr="007C02AB">
        <w:rPr>
          <w:sz w:val="28"/>
          <w:szCs w:val="28"/>
        </w:rPr>
        <w:t>Положением о</w:t>
      </w:r>
      <w:r w:rsidR="00FE387E">
        <w:rPr>
          <w:sz w:val="28"/>
          <w:szCs w:val="28"/>
          <w:lang w:val="ru-RU"/>
        </w:rPr>
        <w:t> </w:t>
      </w:r>
      <w:r w:rsidR="00EB53C4" w:rsidRPr="007C02AB">
        <w:rPr>
          <w:sz w:val="28"/>
          <w:szCs w:val="28"/>
        </w:rPr>
        <w:t>пропускном и</w:t>
      </w:r>
      <w:r w:rsidR="00BC337E" w:rsidRPr="007C02AB">
        <w:rPr>
          <w:sz w:val="28"/>
          <w:szCs w:val="28"/>
          <w:lang w:val="ru-RU"/>
        </w:rPr>
        <w:t> </w:t>
      </w:r>
      <w:r w:rsidR="00EB53C4" w:rsidRPr="007C02AB">
        <w:rPr>
          <w:sz w:val="28"/>
          <w:szCs w:val="28"/>
        </w:rPr>
        <w:t>внутриобъектовом режимах на категорированных объектах ГУП</w:t>
      </w:r>
      <w:r w:rsidR="00FE387E">
        <w:rPr>
          <w:sz w:val="28"/>
          <w:szCs w:val="28"/>
          <w:lang w:val="ru-RU"/>
        </w:rPr>
        <w:t> </w:t>
      </w:r>
      <w:r w:rsidR="00EB53C4" w:rsidRPr="007C02AB">
        <w:rPr>
          <w:sz w:val="28"/>
          <w:szCs w:val="28"/>
        </w:rPr>
        <w:t>«Петербургский метрополитен», введенным в действие приказом начальника метрополитена от</w:t>
      </w:r>
      <w:r w:rsidR="00FE387E">
        <w:rPr>
          <w:sz w:val="28"/>
          <w:szCs w:val="28"/>
          <w:lang w:val="ru-RU"/>
        </w:rPr>
        <w:t> </w:t>
      </w:r>
      <w:r w:rsidR="006D7E75" w:rsidRPr="007C02AB">
        <w:rPr>
          <w:sz w:val="28"/>
          <w:szCs w:val="28"/>
          <w:lang w:val="ru-RU"/>
        </w:rPr>
        <w:t>27.02.2023 № 229</w:t>
      </w:r>
      <w:r w:rsidR="00EB53C4" w:rsidRPr="007C02AB">
        <w:rPr>
          <w:sz w:val="28"/>
          <w:szCs w:val="28"/>
          <w:lang w:val="ru-RU"/>
        </w:rPr>
        <w:t>.</w:t>
      </w:r>
    </w:p>
    <w:p w:rsidR="004A53F0" w:rsidRPr="007C02AB" w:rsidRDefault="004A53F0" w:rsidP="00241686">
      <w:pPr>
        <w:pStyle w:val="3"/>
        <w:widowControl w:val="0"/>
        <w:ind w:left="0" w:firstLine="0"/>
        <w:rPr>
          <w:sz w:val="28"/>
          <w:szCs w:val="28"/>
        </w:rPr>
      </w:pPr>
      <w:r w:rsidRPr="007C02AB">
        <w:rPr>
          <w:sz w:val="28"/>
          <w:szCs w:val="28"/>
        </w:rPr>
        <w:t xml:space="preserve">При обнаружении в ходе </w:t>
      </w:r>
      <w:r w:rsidR="00B3209D" w:rsidRPr="007C02AB">
        <w:rPr>
          <w:sz w:val="28"/>
          <w:szCs w:val="28"/>
          <w:lang w:val="ru-RU"/>
        </w:rPr>
        <w:t>оказания услуг</w:t>
      </w:r>
      <w:r w:rsidRPr="007C02AB">
        <w:rPr>
          <w:sz w:val="28"/>
          <w:szCs w:val="28"/>
        </w:rPr>
        <w:t xml:space="preserve"> отступлений от условий настоящего </w:t>
      </w:r>
      <w:r w:rsidR="00BD77A9" w:rsidRPr="007C02AB">
        <w:rPr>
          <w:sz w:val="28"/>
          <w:szCs w:val="28"/>
          <w:lang w:val="ru-RU"/>
        </w:rPr>
        <w:t>Договор</w:t>
      </w:r>
      <w:r w:rsidRPr="007C02AB">
        <w:rPr>
          <w:sz w:val="28"/>
          <w:szCs w:val="28"/>
        </w:rPr>
        <w:t xml:space="preserve">а, которые могут ухудшить качество </w:t>
      </w:r>
      <w:r w:rsidR="00B3209D" w:rsidRPr="007C02AB">
        <w:rPr>
          <w:sz w:val="28"/>
          <w:szCs w:val="28"/>
          <w:lang w:val="ru-RU"/>
        </w:rPr>
        <w:t>оказываемых услуг</w:t>
      </w:r>
      <w:r w:rsidRPr="007C02AB">
        <w:rPr>
          <w:sz w:val="28"/>
          <w:szCs w:val="28"/>
        </w:rPr>
        <w:t>, или иных недостатков, заявить об этом Исполнителю в письменной фор</w:t>
      </w:r>
      <w:r w:rsidR="0066577E" w:rsidRPr="007C02AB">
        <w:rPr>
          <w:sz w:val="28"/>
          <w:szCs w:val="28"/>
        </w:rPr>
        <w:t xml:space="preserve">ме, назначив срок их устранения, </w:t>
      </w:r>
      <w:r w:rsidR="0066577E" w:rsidRPr="007C02AB">
        <w:rPr>
          <w:sz w:val="28"/>
          <w:szCs w:val="28"/>
          <w:lang w:val="ru-RU"/>
        </w:rPr>
        <w:t>но</w:t>
      </w:r>
      <w:r w:rsidR="00283233" w:rsidRPr="007C02AB">
        <w:rPr>
          <w:sz w:val="28"/>
          <w:szCs w:val="28"/>
          <w:lang w:val="ru-RU"/>
        </w:rPr>
        <w:t> </w:t>
      </w:r>
      <w:r w:rsidR="0066577E" w:rsidRPr="007C02AB">
        <w:rPr>
          <w:sz w:val="28"/>
          <w:szCs w:val="28"/>
          <w:lang w:val="ru-RU"/>
        </w:rPr>
        <w:t>не</w:t>
      </w:r>
      <w:r w:rsidR="00283233" w:rsidRPr="007C02AB">
        <w:rPr>
          <w:sz w:val="28"/>
          <w:szCs w:val="28"/>
          <w:lang w:val="ru-RU"/>
        </w:rPr>
        <w:t> </w:t>
      </w:r>
      <w:r w:rsidR="0066577E" w:rsidRPr="007C02AB">
        <w:rPr>
          <w:sz w:val="28"/>
          <w:szCs w:val="28"/>
          <w:lang w:val="ru-RU"/>
        </w:rPr>
        <w:t>менее 15 (пятнадцати) календарных дней, если иной срок не</w:t>
      </w:r>
      <w:r w:rsidR="00FE387E">
        <w:rPr>
          <w:sz w:val="28"/>
          <w:szCs w:val="28"/>
          <w:lang w:val="ru-RU"/>
        </w:rPr>
        <w:t> </w:t>
      </w:r>
      <w:r w:rsidR="0066577E" w:rsidRPr="007C02AB">
        <w:rPr>
          <w:sz w:val="28"/>
          <w:szCs w:val="28"/>
          <w:lang w:val="ru-RU"/>
        </w:rPr>
        <w:t>согласован Сторонами.</w:t>
      </w:r>
    </w:p>
    <w:p w:rsidR="004A53F0" w:rsidRPr="007C02AB" w:rsidRDefault="004A53F0" w:rsidP="00241686">
      <w:pPr>
        <w:pStyle w:val="3"/>
        <w:widowControl w:val="0"/>
        <w:ind w:left="0" w:firstLine="0"/>
        <w:rPr>
          <w:sz w:val="28"/>
          <w:szCs w:val="28"/>
        </w:rPr>
      </w:pPr>
      <w:r w:rsidRPr="007C02AB">
        <w:rPr>
          <w:sz w:val="28"/>
          <w:szCs w:val="28"/>
        </w:rPr>
        <w:t xml:space="preserve">Обеспечить приемку </w:t>
      </w:r>
      <w:r w:rsidR="00B3209D" w:rsidRPr="007C02AB">
        <w:rPr>
          <w:sz w:val="28"/>
          <w:szCs w:val="28"/>
          <w:lang w:val="ru-RU"/>
        </w:rPr>
        <w:t xml:space="preserve">оказанных </w:t>
      </w:r>
      <w:r w:rsidR="00B3209D" w:rsidRPr="007C02AB">
        <w:rPr>
          <w:sz w:val="28"/>
          <w:szCs w:val="28"/>
        </w:rPr>
        <w:t xml:space="preserve">по </w:t>
      </w:r>
      <w:r w:rsidR="00B3209D" w:rsidRPr="007C02AB">
        <w:rPr>
          <w:sz w:val="28"/>
          <w:szCs w:val="28"/>
          <w:lang w:val="ru-RU"/>
        </w:rPr>
        <w:t>Договор</w:t>
      </w:r>
      <w:r w:rsidR="00B3209D" w:rsidRPr="007C02AB">
        <w:rPr>
          <w:sz w:val="28"/>
          <w:szCs w:val="28"/>
        </w:rPr>
        <w:t>у</w:t>
      </w:r>
      <w:r w:rsidR="00B3209D" w:rsidRPr="007C02AB">
        <w:rPr>
          <w:sz w:val="28"/>
          <w:szCs w:val="28"/>
          <w:lang w:val="ru-RU"/>
        </w:rPr>
        <w:t xml:space="preserve"> услуг по объему и качеству</w:t>
      </w:r>
      <w:r w:rsidRPr="007C02AB">
        <w:rPr>
          <w:sz w:val="28"/>
          <w:szCs w:val="28"/>
        </w:rPr>
        <w:t>.</w:t>
      </w:r>
    </w:p>
    <w:p w:rsidR="004A53F0" w:rsidRPr="007C02AB" w:rsidRDefault="004A53F0" w:rsidP="00241686">
      <w:pPr>
        <w:pStyle w:val="3"/>
        <w:widowControl w:val="0"/>
        <w:ind w:left="0" w:firstLine="0"/>
        <w:rPr>
          <w:sz w:val="28"/>
          <w:szCs w:val="28"/>
        </w:rPr>
      </w:pPr>
      <w:r w:rsidRPr="007C02AB">
        <w:rPr>
          <w:sz w:val="28"/>
          <w:szCs w:val="28"/>
        </w:rPr>
        <w:t xml:space="preserve">Оплатить </w:t>
      </w:r>
      <w:r w:rsidR="00D80D11" w:rsidRPr="007C02AB">
        <w:rPr>
          <w:sz w:val="28"/>
          <w:szCs w:val="28"/>
          <w:lang w:val="ru-RU"/>
        </w:rPr>
        <w:t>услуги</w:t>
      </w:r>
      <w:r w:rsidRPr="007C02AB">
        <w:rPr>
          <w:sz w:val="28"/>
          <w:szCs w:val="28"/>
        </w:rPr>
        <w:t xml:space="preserve"> в порядке, предусмотренном настоящим </w:t>
      </w:r>
      <w:r w:rsidR="004B6B3B" w:rsidRPr="007C02AB">
        <w:rPr>
          <w:sz w:val="28"/>
          <w:szCs w:val="28"/>
          <w:lang w:val="ru-RU"/>
        </w:rPr>
        <w:t>Договор</w:t>
      </w:r>
      <w:r w:rsidRPr="007C02AB">
        <w:rPr>
          <w:sz w:val="28"/>
          <w:szCs w:val="28"/>
        </w:rPr>
        <w:t>ом.</w:t>
      </w:r>
    </w:p>
    <w:p w:rsidR="004A53F0" w:rsidRPr="007C02AB" w:rsidRDefault="004A53F0" w:rsidP="00241686">
      <w:pPr>
        <w:pStyle w:val="3"/>
        <w:widowControl w:val="0"/>
        <w:ind w:left="0" w:firstLine="0"/>
        <w:rPr>
          <w:sz w:val="28"/>
          <w:szCs w:val="28"/>
        </w:rPr>
      </w:pPr>
      <w:r w:rsidRPr="007C02AB">
        <w:rPr>
          <w:sz w:val="28"/>
          <w:szCs w:val="28"/>
        </w:rPr>
        <w:t>Своевременно предоставить Исполнителю информацию, необходимую для</w:t>
      </w:r>
      <w:r w:rsidR="00EA7813" w:rsidRPr="007C02AB">
        <w:rPr>
          <w:sz w:val="28"/>
          <w:szCs w:val="28"/>
          <w:lang w:val="ru-RU"/>
        </w:rPr>
        <w:t> </w:t>
      </w:r>
      <w:r w:rsidRPr="007C02AB">
        <w:rPr>
          <w:sz w:val="28"/>
          <w:szCs w:val="28"/>
        </w:rPr>
        <w:t xml:space="preserve">исполнения </w:t>
      </w:r>
      <w:r w:rsidR="00BD77A9" w:rsidRPr="007C02AB">
        <w:rPr>
          <w:sz w:val="28"/>
          <w:szCs w:val="28"/>
          <w:lang w:val="ru-RU"/>
        </w:rPr>
        <w:t>Договор</w:t>
      </w:r>
      <w:r w:rsidRPr="007C02AB">
        <w:rPr>
          <w:sz w:val="28"/>
          <w:szCs w:val="28"/>
        </w:rPr>
        <w:t>а.</w:t>
      </w:r>
    </w:p>
    <w:p w:rsidR="00FB4708" w:rsidRPr="007C02AB" w:rsidRDefault="00FB4708" w:rsidP="00063BD8">
      <w:pPr>
        <w:pStyle w:val="3"/>
        <w:widowControl w:val="0"/>
        <w:spacing w:after="120"/>
        <w:ind w:left="0" w:firstLine="0"/>
        <w:rPr>
          <w:sz w:val="28"/>
          <w:szCs w:val="28"/>
        </w:rPr>
      </w:pPr>
      <w:r w:rsidRPr="007C02AB">
        <w:rPr>
          <w:sz w:val="28"/>
          <w:szCs w:val="28"/>
        </w:rPr>
        <w:t xml:space="preserve">Выполнять иные обязанности, предусмотренные законом, иными правовыми актами или настоящим </w:t>
      </w:r>
      <w:r w:rsidR="00BD77A9" w:rsidRPr="007C02AB">
        <w:rPr>
          <w:sz w:val="28"/>
          <w:szCs w:val="28"/>
          <w:lang w:val="ru-RU"/>
        </w:rPr>
        <w:t>Договор</w:t>
      </w:r>
      <w:r w:rsidRPr="007C02AB">
        <w:rPr>
          <w:sz w:val="28"/>
          <w:szCs w:val="28"/>
        </w:rPr>
        <w:t>ом.</w:t>
      </w:r>
    </w:p>
    <w:p w:rsidR="004A53F0" w:rsidRPr="007C02AB" w:rsidRDefault="004A53F0" w:rsidP="00F7103E">
      <w:pPr>
        <w:pStyle w:val="2"/>
        <w:widowControl w:val="0"/>
        <w:spacing w:after="120"/>
        <w:ind w:left="998" w:hanging="714"/>
        <w:rPr>
          <w:b/>
          <w:sz w:val="28"/>
          <w:szCs w:val="28"/>
        </w:rPr>
      </w:pPr>
      <w:r w:rsidRPr="007C02AB">
        <w:rPr>
          <w:b/>
          <w:sz w:val="28"/>
          <w:szCs w:val="28"/>
        </w:rPr>
        <w:t>Исполнитель обязан:</w:t>
      </w:r>
    </w:p>
    <w:p w:rsidR="00FC62FD" w:rsidRPr="007C02AB" w:rsidRDefault="001147C6" w:rsidP="00FC62FD">
      <w:pPr>
        <w:pStyle w:val="3"/>
        <w:widowControl w:val="0"/>
        <w:ind w:left="0" w:firstLine="0"/>
        <w:rPr>
          <w:sz w:val="28"/>
          <w:szCs w:val="28"/>
        </w:rPr>
      </w:pPr>
      <w:r w:rsidRPr="007C02AB">
        <w:rPr>
          <w:sz w:val="28"/>
          <w:szCs w:val="28"/>
          <w:lang w:val="ru-RU"/>
        </w:rPr>
        <w:t>Выполнить</w:t>
      </w:r>
      <w:r w:rsidR="00FC62FD" w:rsidRPr="007C02AB">
        <w:rPr>
          <w:sz w:val="28"/>
          <w:szCs w:val="28"/>
        </w:rPr>
        <w:t xml:space="preserve"> предусмотренные настоящим </w:t>
      </w:r>
      <w:r w:rsidR="00FC62FD" w:rsidRPr="007C02AB">
        <w:rPr>
          <w:sz w:val="28"/>
          <w:szCs w:val="28"/>
          <w:lang w:val="ru-RU"/>
        </w:rPr>
        <w:t>Договор</w:t>
      </w:r>
      <w:r w:rsidR="00FC62FD" w:rsidRPr="007C02AB">
        <w:rPr>
          <w:sz w:val="28"/>
          <w:szCs w:val="28"/>
        </w:rPr>
        <w:t xml:space="preserve">ом </w:t>
      </w:r>
      <w:r w:rsidRPr="007C02AB">
        <w:rPr>
          <w:sz w:val="28"/>
          <w:szCs w:val="28"/>
          <w:lang w:val="ru-RU"/>
        </w:rPr>
        <w:t>работы</w:t>
      </w:r>
      <w:r w:rsidR="00FC62FD" w:rsidRPr="007C02AB">
        <w:rPr>
          <w:sz w:val="28"/>
          <w:szCs w:val="28"/>
        </w:rPr>
        <w:t xml:space="preserve"> </w:t>
      </w:r>
      <w:r w:rsidR="00FC62FD" w:rsidRPr="007C02AB">
        <w:rPr>
          <w:sz w:val="28"/>
          <w:szCs w:val="28"/>
          <w:lang w:val="ru-RU"/>
        </w:rPr>
        <w:t>своими силами, за свой счет</w:t>
      </w:r>
      <w:r w:rsidR="00FC62FD" w:rsidRPr="007C02AB">
        <w:rPr>
          <w:sz w:val="28"/>
          <w:szCs w:val="28"/>
        </w:rPr>
        <w:t xml:space="preserve">, обеспечив их надлежащее качество в соответствии с условиями настоящего </w:t>
      </w:r>
      <w:r w:rsidR="00FC62FD" w:rsidRPr="007C02AB">
        <w:rPr>
          <w:sz w:val="28"/>
          <w:szCs w:val="28"/>
          <w:lang w:val="ru-RU"/>
        </w:rPr>
        <w:t>Договор</w:t>
      </w:r>
      <w:r w:rsidR="00FC62FD" w:rsidRPr="007C02AB">
        <w:rPr>
          <w:sz w:val="28"/>
          <w:szCs w:val="28"/>
        </w:rPr>
        <w:t xml:space="preserve">а, техническими нормами и правилами, в сроки, установленные настоящим </w:t>
      </w:r>
      <w:r w:rsidR="00FC62FD" w:rsidRPr="007C02AB">
        <w:rPr>
          <w:sz w:val="28"/>
          <w:szCs w:val="28"/>
          <w:lang w:val="ru-RU"/>
        </w:rPr>
        <w:t>Договор</w:t>
      </w:r>
      <w:r w:rsidR="00FC62FD" w:rsidRPr="007C02AB">
        <w:rPr>
          <w:sz w:val="28"/>
          <w:szCs w:val="28"/>
        </w:rPr>
        <w:t>ом. Предоставить необходимую отчетную документацию.</w:t>
      </w:r>
    </w:p>
    <w:p w:rsidR="00DD50B3" w:rsidRPr="007C02AB" w:rsidRDefault="00DD50B3" w:rsidP="00D16AE5">
      <w:pPr>
        <w:pStyle w:val="3"/>
        <w:ind w:left="0" w:firstLine="0"/>
        <w:rPr>
          <w:sz w:val="28"/>
          <w:szCs w:val="28"/>
        </w:rPr>
      </w:pPr>
      <w:r w:rsidRPr="007C02AB">
        <w:rPr>
          <w:sz w:val="28"/>
          <w:szCs w:val="28"/>
        </w:rPr>
        <w:t xml:space="preserve">В процессе </w:t>
      </w:r>
      <w:r w:rsidR="00E371DE" w:rsidRPr="007C02AB">
        <w:rPr>
          <w:sz w:val="28"/>
          <w:szCs w:val="28"/>
          <w:lang w:val="ru-RU"/>
        </w:rPr>
        <w:t>оказания услуг</w:t>
      </w:r>
      <w:r w:rsidRPr="007C02AB">
        <w:rPr>
          <w:sz w:val="28"/>
          <w:szCs w:val="28"/>
        </w:rPr>
        <w:t xml:space="preserve"> Исполнитель:</w:t>
      </w:r>
    </w:p>
    <w:p w:rsidR="00DD50B3" w:rsidRPr="007C02AB" w:rsidRDefault="00DD50B3" w:rsidP="00DD50B3">
      <w:pPr>
        <w:pStyle w:val="3"/>
        <w:numPr>
          <w:ilvl w:val="0"/>
          <w:numId w:val="0"/>
        </w:numPr>
        <w:rPr>
          <w:sz w:val="28"/>
          <w:szCs w:val="28"/>
          <w:lang w:val="ru-RU"/>
        </w:rPr>
      </w:pPr>
      <w:r w:rsidRPr="007C02AB">
        <w:rPr>
          <w:sz w:val="28"/>
          <w:szCs w:val="28"/>
          <w:lang w:val="ru-RU"/>
        </w:rPr>
        <w:t xml:space="preserve">- </w:t>
      </w:r>
      <w:r w:rsidR="00FE625F" w:rsidRPr="007C02AB">
        <w:rPr>
          <w:sz w:val="28"/>
          <w:szCs w:val="28"/>
          <w:lang w:val="ru-RU"/>
        </w:rPr>
        <w:t>осуществляет технический надзор и контроль соответствия выполняемых строительно-монтажных работ, применяемых конструкций, изделий, материалов и</w:t>
      </w:r>
      <w:r w:rsidR="00E371DE" w:rsidRPr="007C02AB">
        <w:rPr>
          <w:sz w:val="28"/>
          <w:szCs w:val="28"/>
          <w:lang w:val="ru-RU"/>
        </w:rPr>
        <w:t> </w:t>
      </w:r>
      <w:r w:rsidR="00FE625F" w:rsidRPr="007C02AB">
        <w:rPr>
          <w:sz w:val="28"/>
          <w:szCs w:val="28"/>
          <w:lang w:val="ru-RU"/>
        </w:rPr>
        <w:t>поставляемого оборудования сметной документации, требованиям строительных норм и</w:t>
      </w:r>
      <w:r w:rsidR="00E371DE" w:rsidRPr="007C02AB">
        <w:rPr>
          <w:sz w:val="28"/>
          <w:szCs w:val="28"/>
          <w:lang w:val="ru-RU"/>
        </w:rPr>
        <w:t> </w:t>
      </w:r>
      <w:r w:rsidR="00FE625F" w:rsidRPr="007C02AB">
        <w:rPr>
          <w:sz w:val="28"/>
          <w:szCs w:val="28"/>
          <w:lang w:val="ru-RU"/>
        </w:rPr>
        <w:t>правил, стандартов, технических условий и других нормативных документов</w:t>
      </w:r>
      <w:r w:rsidR="00EA7813" w:rsidRPr="007C02AB">
        <w:rPr>
          <w:sz w:val="28"/>
          <w:szCs w:val="28"/>
          <w:lang w:val="ru-RU"/>
        </w:rPr>
        <w:t xml:space="preserve"> в</w:t>
      </w:r>
      <w:r w:rsidR="00BC337E" w:rsidRPr="007C02AB">
        <w:rPr>
          <w:sz w:val="28"/>
          <w:szCs w:val="28"/>
          <w:lang w:val="ru-RU"/>
        </w:rPr>
        <w:t> </w:t>
      </w:r>
      <w:r w:rsidR="00EA7813" w:rsidRPr="007C02AB">
        <w:rPr>
          <w:sz w:val="28"/>
          <w:szCs w:val="28"/>
          <w:lang w:val="ru-RU"/>
        </w:rPr>
        <w:t>соответствии с Техническим заданием (Приложение № 1 к Договору)</w:t>
      </w:r>
      <w:r w:rsidRPr="007C02AB">
        <w:rPr>
          <w:sz w:val="28"/>
          <w:szCs w:val="28"/>
          <w:lang w:val="ru-RU"/>
        </w:rPr>
        <w:t>;</w:t>
      </w:r>
    </w:p>
    <w:p w:rsidR="00FC62FD" w:rsidRPr="007C02AB" w:rsidRDefault="00D76B7D" w:rsidP="00FC62FD">
      <w:pPr>
        <w:pStyle w:val="3"/>
        <w:widowControl w:val="0"/>
        <w:ind w:left="0" w:firstLine="0"/>
        <w:rPr>
          <w:sz w:val="28"/>
          <w:szCs w:val="28"/>
        </w:rPr>
      </w:pPr>
      <w:r w:rsidRPr="007C02AB">
        <w:rPr>
          <w:sz w:val="28"/>
          <w:szCs w:val="28"/>
          <w:lang w:val="ru-RU"/>
        </w:rPr>
        <w:t xml:space="preserve">Оказывать услуги </w:t>
      </w:r>
      <w:r w:rsidR="00FC62FD" w:rsidRPr="007C02AB">
        <w:rPr>
          <w:sz w:val="28"/>
          <w:szCs w:val="28"/>
        </w:rPr>
        <w:t xml:space="preserve">с соблюдением норм пожарной и электробезопасности, техники безопасности, охраны окружающей среды, правил эксплуатации электроустановок потребителей, </w:t>
      </w:r>
      <w:r w:rsidR="00705912" w:rsidRPr="007C02AB">
        <w:rPr>
          <w:sz w:val="28"/>
          <w:szCs w:val="28"/>
          <w:lang w:val="ru-RU"/>
        </w:rPr>
        <w:t xml:space="preserve">с </w:t>
      </w:r>
      <w:r w:rsidR="00705912" w:rsidRPr="007C02AB">
        <w:rPr>
          <w:sz w:val="28"/>
          <w:szCs w:val="28"/>
        </w:rPr>
        <w:t xml:space="preserve">соблюдением </w:t>
      </w:r>
      <w:r w:rsidR="00705912" w:rsidRPr="007C02AB">
        <w:rPr>
          <w:sz w:val="28"/>
          <w:szCs w:val="28"/>
          <w:lang w:val="ru-RU"/>
        </w:rPr>
        <w:t xml:space="preserve">требования </w:t>
      </w:r>
      <w:r w:rsidR="00FC62FD" w:rsidRPr="007C02AB">
        <w:rPr>
          <w:sz w:val="28"/>
          <w:szCs w:val="28"/>
        </w:rPr>
        <w:t>антитеррористически</w:t>
      </w:r>
      <w:r w:rsidR="00705912" w:rsidRPr="007C02AB">
        <w:rPr>
          <w:sz w:val="28"/>
          <w:szCs w:val="28"/>
          <w:lang w:val="ru-RU"/>
        </w:rPr>
        <w:t>х</w:t>
      </w:r>
      <w:r w:rsidR="00FC62FD" w:rsidRPr="007C02AB">
        <w:rPr>
          <w:sz w:val="28"/>
          <w:szCs w:val="28"/>
        </w:rPr>
        <w:t xml:space="preserve"> и противопожарны</w:t>
      </w:r>
      <w:r w:rsidR="00705912" w:rsidRPr="007C02AB">
        <w:rPr>
          <w:sz w:val="28"/>
          <w:szCs w:val="28"/>
          <w:lang w:val="ru-RU"/>
        </w:rPr>
        <w:t>х</w:t>
      </w:r>
      <w:r w:rsidR="00FC62FD" w:rsidRPr="007C02AB">
        <w:rPr>
          <w:sz w:val="28"/>
          <w:szCs w:val="28"/>
        </w:rPr>
        <w:t xml:space="preserve"> </w:t>
      </w:r>
      <w:r w:rsidR="00705912" w:rsidRPr="007C02AB">
        <w:rPr>
          <w:sz w:val="28"/>
          <w:szCs w:val="28"/>
          <w:lang w:val="ru-RU"/>
        </w:rPr>
        <w:t>режимов</w:t>
      </w:r>
      <w:r w:rsidR="00FC62FD" w:rsidRPr="007C02AB">
        <w:rPr>
          <w:sz w:val="28"/>
          <w:szCs w:val="28"/>
        </w:rPr>
        <w:t>, соблюдать иные нормы и требования, установленные</w:t>
      </w:r>
      <w:r w:rsidR="00FC62FD" w:rsidRPr="007C02AB">
        <w:rPr>
          <w:sz w:val="28"/>
          <w:szCs w:val="28"/>
          <w:lang w:val="ru-RU"/>
        </w:rPr>
        <w:t xml:space="preserve"> настоящим Договором</w:t>
      </w:r>
      <w:r w:rsidR="00FC62FD" w:rsidRPr="007C02AB">
        <w:rPr>
          <w:sz w:val="28"/>
          <w:szCs w:val="28"/>
        </w:rPr>
        <w:t>.</w:t>
      </w:r>
    </w:p>
    <w:p w:rsidR="00FC62FD" w:rsidRPr="007C02AB" w:rsidRDefault="00FC62FD" w:rsidP="00FC62FD">
      <w:pPr>
        <w:pStyle w:val="3"/>
        <w:widowControl w:val="0"/>
        <w:ind w:left="0" w:firstLine="0"/>
        <w:rPr>
          <w:sz w:val="28"/>
          <w:szCs w:val="28"/>
        </w:rPr>
      </w:pPr>
      <w:r w:rsidRPr="007C02AB">
        <w:rPr>
          <w:sz w:val="28"/>
          <w:szCs w:val="28"/>
        </w:rPr>
        <w:t>Немедленно письменно предупредить Заказчика при обнаружении не зависящих от</w:t>
      </w:r>
      <w:r w:rsidR="004068EA" w:rsidRPr="007C02AB">
        <w:rPr>
          <w:sz w:val="28"/>
          <w:szCs w:val="28"/>
          <w:lang w:val="ru-RU"/>
        </w:rPr>
        <w:t> </w:t>
      </w:r>
      <w:r w:rsidRPr="007C02AB">
        <w:rPr>
          <w:sz w:val="28"/>
          <w:szCs w:val="28"/>
        </w:rPr>
        <w:t xml:space="preserve">Исполнителя обстоятельств, которые грозят качеству </w:t>
      </w:r>
      <w:r w:rsidR="00D76B7D" w:rsidRPr="007C02AB">
        <w:rPr>
          <w:sz w:val="28"/>
          <w:szCs w:val="28"/>
          <w:lang w:val="ru-RU"/>
        </w:rPr>
        <w:t>оказываемых работ</w:t>
      </w:r>
      <w:r w:rsidRPr="007C02AB">
        <w:rPr>
          <w:sz w:val="28"/>
          <w:szCs w:val="28"/>
        </w:rPr>
        <w:t xml:space="preserve"> либо создают невозможность их завершения в срок.</w:t>
      </w:r>
    </w:p>
    <w:p w:rsidR="00FC62FD" w:rsidRPr="007C02AB" w:rsidRDefault="00FC62FD" w:rsidP="00FC62FD">
      <w:pPr>
        <w:pStyle w:val="3"/>
        <w:widowControl w:val="0"/>
        <w:ind w:left="0" w:firstLine="0"/>
        <w:rPr>
          <w:sz w:val="28"/>
          <w:szCs w:val="28"/>
        </w:rPr>
      </w:pPr>
      <w:r w:rsidRPr="007C02AB">
        <w:rPr>
          <w:sz w:val="28"/>
          <w:szCs w:val="28"/>
        </w:rPr>
        <w:t xml:space="preserve">При </w:t>
      </w:r>
      <w:r w:rsidR="00EA7813" w:rsidRPr="007C02AB">
        <w:rPr>
          <w:sz w:val="28"/>
          <w:szCs w:val="28"/>
          <w:lang w:val="ru-RU"/>
        </w:rPr>
        <w:t>оказании услуг</w:t>
      </w:r>
      <w:r w:rsidRPr="007C02AB">
        <w:rPr>
          <w:sz w:val="28"/>
          <w:szCs w:val="28"/>
        </w:rPr>
        <w:t xml:space="preserve"> соблюдать требования</w:t>
      </w:r>
      <w:r w:rsidRPr="007C02AB">
        <w:rPr>
          <w:sz w:val="28"/>
          <w:szCs w:val="28"/>
          <w:lang w:val="ru-RU"/>
        </w:rPr>
        <w:t xml:space="preserve"> </w:t>
      </w:r>
      <w:r w:rsidRPr="007C02AB">
        <w:rPr>
          <w:sz w:val="28"/>
          <w:szCs w:val="28"/>
        </w:rPr>
        <w:t xml:space="preserve">«Инструкции о порядке оказания услуг сторонними организациями </w:t>
      </w:r>
      <w:r w:rsidRPr="007C02AB">
        <w:rPr>
          <w:sz w:val="28"/>
          <w:szCs w:val="28"/>
          <w:lang w:val="ru-RU"/>
        </w:rPr>
        <w:t xml:space="preserve">на объектах инфраструктуры и подвижном составе ГУП «Петербургский метрополитен», введенной в действие </w:t>
      </w:r>
      <w:r w:rsidRPr="007C02AB">
        <w:rPr>
          <w:sz w:val="28"/>
          <w:szCs w:val="28"/>
          <w:lang w:val="ru-RU"/>
        </w:rPr>
        <w:lastRenderedPageBreak/>
        <w:t>приказом начальника метрополитена от 11.06.2021 № 841</w:t>
      </w:r>
      <w:r w:rsidRPr="007C02AB">
        <w:rPr>
          <w:sz w:val="28"/>
          <w:szCs w:val="28"/>
        </w:rPr>
        <w:t xml:space="preserve">, </w:t>
      </w:r>
      <w:r w:rsidRPr="007C02AB">
        <w:rPr>
          <w:sz w:val="28"/>
          <w:szCs w:val="28"/>
          <w:lang w:val="ru-RU"/>
        </w:rPr>
        <w:t>Положения</w:t>
      </w:r>
      <w:r w:rsidRPr="007C02AB">
        <w:rPr>
          <w:sz w:val="28"/>
          <w:szCs w:val="28"/>
        </w:rPr>
        <w:t xml:space="preserve"> </w:t>
      </w:r>
      <w:r w:rsidRPr="007C02AB">
        <w:rPr>
          <w:sz w:val="28"/>
          <w:szCs w:val="28"/>
          <w:lang w:val="ru-RU"/>
        </w:rPr>
        <w:t>«О</w:t>
      </w:r>
      <w:r w:rsidRPr="007C02AB">
        <w:rPr>
          <w:color w:val="000000"/>
          <w:sz w:val="28"/>
          <w:szCs w:val="28"/>
        </w:rPr>
        <w:t xml:space="preserve"> пропускном и внутриобъектовом режимах на</w:t>
      </w:r>
      <w:r w:rsidR="000640AA" w:rsidRPr="007C02AB">
        <w:rPr>
          <w:color w:val="000000"/>
          <w:sz w:val="28"/>
          <w:szCs w:val="28"/>
          <w:lang w:val="ru-RU"/>
        </w:rPr>
        <w:t> </w:t>
      </w:r>
      <w:r w:rsidRPr="007C02AB">
        <w:rPr>
          <w:color w:val="000000"/>
          <w:sz w:val="28"/>
          <w:szCs w:val="28"/>
        </w:rPr>
        <w:t>категорированных объектах ГУП «Петербургский метрополитен», введенн</w:t>
      </w:r>
      <w:r w:rsidRPr="007C02AB">
        <w:rPr>
          <w:color w:val="000000"/>
          <w:sz w:val="28"/>
          <w:szCs w:val="28"/>
          <w:lang w:val="ru-RU"/>
        </w:rPr>
        <w:t>ым</w:t>
      </w:r>
      <w:r w:rsidRPr="007C02AB">
        <w:rPr>
          <w:color w:val="000000"/>
          <w:sz w:val="28"/>
          <w:szCs w:val="28"/>
        </w:rPr>
        <w:t xml:space="preserve"> в действие приказом начальника метрополитена от </w:t>
      </w:r>
      <w:r w:rsidR="006D7E75" w:rsidRPr="007C02AB">
        <w:rPr>
          <w:sz w:val="28"/>
          <w:szCs w:val="28"/>
          <w:lang w:val="ru-RU"/>
        </w:rPr>
        <w:t>27.02.2023 № 229</w:t>
      </w:r>
      <w:r w:rsidRPr="007C02AB">
        <w:rPr>
          <w:sz w:val="28"/>
          <w:szCs w:val="28"/>
        </w:rPr>
        <w:t>, иных нормативных актов и технических документов.</w:t>
      </w:r>
    </w:p>
    <w:p w:rsidR="00FC62FD" w:rsidRPr="007C02AB" w:rsidRDefault="00CC12B0" w:rsidP="00FC62FD">
      <w:pPr>
        <w:pStyle w:val="3"/>
        <w:ind w:left="0" w:firstLine="0"/>
        <w:rPr>
          <w:sz w:val="28"/>
          <w:szCs w:val="28"/>
        </w:rPr>
      </w:pPr>
      <w:r w:rsidRPr="007C02AB">
        <w:rPr>
          <w:sz w:val="28"/>
          <w:szCs w:val="28"/>
          <w:lang w:val="ru-RU"/>
        </w:rPr>
        <w:t>Оказывать услуги</w:t>
      </w:r>
      <w:r w:rsidR="00FC62FD" w:rsidRPr="007C02AB">
        <w:rPr>
          <w:sz w:val="28"/>
          <w:szCs w:val="28"/>
        </w:rPr>
        <w:t xml:space="preserve"> по настоящему Договору с привлечением квалифицированного персонала</w:t>
      </w:r>
      <w:r w:rsidR="00FC62FD" w:rsidRPr="007C02AB">
        <w:rPr>
          <w:sz w:val="28"/>
          <w:szCs w:val="28"/>
          <w:lang w:val="ru-RU"/>
        </w:rPr>
        <w:t xml:space="preserve"> </w:t>
      </w:r>
      <w:r w:rsidR="00FC62FD" w:rsidRPr="007C02AB">
        <w:rPr>
          <w:sz w:val="28"/>
          <w:szCs w:val="28"/>
        </w:rPr>
        <w:t>и действующей разрешительной документации</w:t>
      </w:r>
      <w:r w:rsidR="00AE3557" w:rsidRPr="007C02AB">
        <w:rPr>
          <w:sz w:val="28"/>
          <w:szCs w:val="28"/>
          <w:lang w:val="ru-RU"/>
        </w:rPr>
        <w:t xml:space="preserve"> в</w:t>
      </w:r>
      <w:r w:rsidR="000E2F8A">
        <w:rPr>
          <w:sz w:val="28"/>
          <w:szCs w:val="28"/>
          <w:lang w:val="ru-RU"/>
        </w:rPr>
        <w:t> </w:t>
      </w:r>
      <w:r w:rsidR="00AE3557" w:rsidRPr="007C02AB">
        <w:rPr>
          <w:sz w:val="28"/>
          <w:szCs w:val="28"/>
          <w:lang w:val="ru-RU"/>
        </w:rPr>
        <w:t xml:space="preserve">отношении </w:t>
      </w:r>
      <w:r w:rsidRPr="007C02AB">
        <w:rPr>
          <w:sz w:val="28"/>
          <w:szCs w:val="28"/>
          <w:lang w:val="ru-RU"/>
        </w:rPr>
        <w:t>оказываемых услуг</w:t>
      </w:r>
      <w:r w:rsidR="00AE3557" w:rsidRPr="007C02AB">
        <w:rPr>
          <w:sz w:val="28"/>
          <w:szCs w:val="28"/>
          <w:lang w:val="ru-RU"/>
        </w:rPr>
        <w:t xml:space="preserve"> Исполнителем</w:t>
      </w:r>
      <w:r w:rsidR="00FC62FD" w:rsidRPr="007C02AB">
        <w:rPr>
          <w:sz w:val="28"/>
          <w:szCs w:val="28"/>
        </w:rPr>
        <w:t>, предусмотренной требованиями законодательства РФ и</w:t>
      </w:r>
      <w:r w:rsidR="00FC62FD" w:rsidRPr="007C02AB">
        <w:rPr>
          <w:sz w:val="28"/>
          <w:szCs w:val="28"/>
          <w:lang w:val="ru-RU"/>
        </w:rPr>
        <w:t xml:space="preserve"> настоящим Договором</w:t>
      </w:r>
      <w:r w:rsidR="00FC62FD" w:rsidRPr="007C02AB">
        <w:rPr>
          <w:sz w:val="28"/>
          <w:szCs w:val="28"/>
        </w:rPr>
        <w:t>. В случае приостановления действия, необходимости внесения изменений в</w:t>
      </w:r>
      <w:r w:rsidR="00FB56AF" w:rsidRPr="007C02AB">
        <w:rPr>
          <w:sz w:val="28"/>
          <w:szCs w:val="28"/>
          <w:lang w:val="ru-RU"/>
        </w:rPr>
        <w:t> </w:t>
      </w:r>
      <w:r w:rsidR="00FC62FD" w:rsidRPr="007C02AB">
        <w:rPr>
          <w:sz w:val="28"/>
          <w:szCs w:val="28"/>
        </w:rPr>
        <w:t>разрешительную документацию своевременно обратиться в уполномоченные на выдачу, возобновление, переоформление соответствующей разрешительной документации органы и</w:t>
      </w:r>
      <w:r w:rsidR="00FB56AF" w:rsidRPr="007C02AB">
        <w:rPr>
          <w:sz w:val="28"/>
          <w:szCs w:val="28"/>
          <w:lang w:val="ru-RU"/>
        </w:rPr>
        <w:t> </w:t>
      </w:r>
      <w:r w:rsidR="00FC62FD" w:rsidRPr="007C02AB">
        <w:rPr>
          <w:sz w:val="28"/>
          <w:szCs w:val="28"/>
        </w:rPr>
        <w:t>организации с</w:t>
      </w:r>
      <w:r w:rsidR="000E2F8A">
        <w:rPr>
          <w:sz w:val="28"/>
          <w:szCs w:val="28"/>
          <w:lang w:val="ru-RU"/>
        </w:rPr>
        <w:t> </w:t>
      </w:r>
      <w:r w:rsidR="00FC62FD" w:rsidRPr="007C02AB">
        <w:rPr>
          <w:sz w:val="28"/>
          <w:szCs w:val="28"/>
        </w:rPr>
        <w:t>обязательным письменным уведомлением Заказчика. Выданная уполномоченным органом Исполнителю разрешительная документация, предоставляется Исполнителем Заказчику не позднее 3</w:t>
      </w:r>
      <w:r w:rsidR="0099760B" w:rsidRPr="007C02AB">
        <w:rPr>
          <w:sz w:val="28"/>
          <w:szCs w:val="28"/>
          <w:lang w:val="ru-RU"/>
        </w:rPr>
        <w:t> </w:t>
      </w:r>
      <w:r w:rsidR="00FC62FD" w:rsidRPr="007C02AB">
        <w:rPr>
          <w:sz w:val="28"/>
          <w:szCs w:val="28"/>
        </w:rPr>
        <w:t>(трех) рабочих дней с момента её получения.</w:t>
      </w:r>
    </w:p>
    <w:p w:rsidR="001969EC" w:rsidRPr="007C02AB" w:rsidRDefault="001969EC" w:rsidP="001969EC">
      <w:pPr>
        <w:pStyle w:val="3"/>
        <w:ind w:left="0" w:firstLine="0"/>
        <w:rPr>
          <w:sz w:val="28"/>
          <w:szCs w:val="28"/>
        </w:rPr>
      </w:pPr>
      <w:r w:rsidRPr="007C02AB">
        <w:rPr>
          <w:sz w:val="28"/>
          <w:szCs w:val="28"/>
        </w:rPr>
        <w:t xml:space="preserve">Привлекать к </w:t>
      </w:r>
      <w:r w:rsidR="009D7404" w:rsidRPr="007C02AB">
        <w:rPr>
          <w:sz w:val="28"/>
          <w:szCs w:val="28"/>
          <w:lang w:val="ru-RU"/>
        </w:rPr>
        <w:t>оказанию услуг</w:t>
      </w:r>
      <w:r w:rsidRPr="007C02AB">
        <w:rPr>
          <w:sz w:val="28"/>
          <w:szCs w:val="28"/>
        </w:rPr>
        <w:t xml:space="preserve"> на территории метрополитена лиц, имеющих гражданство РФ и/или лиц, имеющих официальное разрешение на работу на территории РФ, а также не имеющих ограничений, установленных законодательством Российской Федерации и состоящих в официальных трудовых (гражданско-правовых) отношениях с</w:t>
      </w:r>
      <w:r w:rsidR="00FB56AF" w:rsidRPr="007C02AB">
        <w:rPr>
          <w:sz w:val="28"/>
          <w:szCs w:val="28"/>
          <w:lang w:val="ru-RU"/>
        </w:rPr>
        <w:t> </w:t>
      </w:r>
      <w:r w:rsidRPr="007C02AB">
        <w:rPr>
          <w:sz w:val="28"/>
          <w:szCs w:val="28"/>
        </w:rPr>
        <w:t xml:space="preserve">Исполнителем. </w:t>
      </w:r>
    </w:p>
    <w:p w:rsidR="00FC62FD" w:rsidRPr="007C02AB" w:rsidRDefault="001969EC" w:rsidP="001969EC">
      <w:pPr>
        <w:pStyle w:val="3"/>
        <w:numPr>
          <w:ilvl w:val="0"/>
          <w:numId w:val="0"/>
        </w:numPr>
        <w:rPr>
          <w:sz w:val="28"/>
          <w:szCs w:val="28"/>
          <w:lang w:eastAsia="ru-RU"/>
        </w:rPr>
      </w:pPr>
      <w:r w:rsidRPr="007C02AB">
        <w:rPr>
          <w:sz w:val="28"/>
          <w:szCs w:val="28"/>
        </w:rPr>
        <w:t>При несоблюдении данных требований Заказчик вправе отказать в оформлении пропуска и</w:t>
      </w:r>
      <w:r w:rsidR="009D7404" w:rsidRPr="007C02AB">
        <w:rPr>
          <w:sz w:val="28"/>
          <w:szCs w:val="28"/>
          <w:lang w:val="ru-RU"/>
        </w:rPr>
        <w:t> </w:t>
      </w:r>
      <w:r w:rsidRPr="007C02AB">
        <w:rPr>
          <w:sz w:val="28"/>
          <w:szCs w:val="28"/>
        </w:rPr>
        <w:t xml:space="preserve">разрешении въезда (прохода) на территорию метрополитена для </w:t>
      </w:r>
      <w:r w:rsidR="009D7404" w:rsidRPr="007C02AB">
        <w:rPr>
          <w:sz w:val="28"/>
          <w:szCs w:val="28"/>
          <w:lang w:val="ru-RU"/>
        </w:rPr>
        <w:t>оказания услуг</w:t>
      </w:r>
      <w:r w:rsidRPr="007C02AB">
        <w:rPr>
          <w:sz w:val="28"/>
          <w:szCs w:val="28"/>
        </w:rPr>
        <w:t>.</w:t>
      </w:r>
    </w:p>
    <w:p w:rsidR="00FC62FD" w:rsidRPr="007C02AB" w:rsidRDefault="00FC62FD" w:rsidP="00FC62FD">
      <w:pPr>
        <w:pStyle w:val="3"/>
        <w:widowControl w:val="0"/>
        <w:ind w:left="0" w:firstLine="0"/>
        <w:rPr>
          <w:sz w:val="28"/>
          <w:szCs w:val="28"/>
        </w:rPr>
      </w:pPr>
      <w:r w:rsidRPr="007C02AB">
        <w:rPr>
          <w:sz w:val="28"/>
          <w:szCs w:val="28"/>
        </w:rPr>
        <w:t xml:space="preserve">Не предоставлять другим лицам </w:t>
      </w:r>
      <w:r w:rsidRPr="007C02AB">
        <w:rPr>
          <w:sz w:val="28"/>
          <w:szCs w:val="28"/>
          <w:lang w:val="ru-RU"/>
        </w:rPr>
        <w:t>и</w:t>
      </w:r>
      <w:r w:rsidRPr="007C02AB">
        <w:rPr>
          <w:sz w:val="28"/>
          <w:szCs w:val="28"/>
        </w:rPr>
        <w:t xml:space="preserve"> разглашать иным способом конфиденциальную информацию, полученную в результате исполнения обязательств по </w:t>
      </w:r>
      <w:r w:rsidRPr="007C02AB">
        <w:rPr>
          <w:sz w:val="28"/>
          <w:szCs w:val="28"/>
          <w:lang w:val="ru-RU"/>
        </w:rPr>
        <w:t>Договор</w:t>
      </w:r>
      <w:r w:rsidRPr="007C02AB">
        <w:rPr>
          <w:sz w:val="28"/>
          <w:szCs w:val="28"/>
        </w:rPr>
        <w:t>у, а также не</w:t>
      </w:r>
      <w:r w:rsidR="009D7404" w:rsidRPr="007C02AB">
        <w:rPr>
          <w:sz w:val="28"/>
          <w:szCs w:val="28"/>
          <w:lang w:val="ru-RU"/>
        </w:rPr>
        <w:t> </w:t>
      </w:r>
      <w:r w:rsidRPr="007C02AB">
        <w:rPr>
          <w:sz w:val="28"/>
          <w:szCs w:val="28"/>
        </w:rPr>
        <w:t xml:space="preserve">раскрывать третьим лицам без письменного согласия Заказчика </w:t>
      </w:r>
      <w:r w:rsidRPr="007C02AB">
        <w:rPr>
          <w:sz w:val="28"/>
          <w:szCs w:val="28"/>
          <w:lang w:val="ru-RU"/>
        </w:rPr>
        <w:t xml:space="preserve">состав, </w:t>
      </w:r>
      <w:r w:rsidRPr="007C02AB">
        <w:rPr>
          <w:sz w:val="28"/>
          <w:szCs w:val="28"/>
        </w:rPr>
        <w:t xml:space="preserve">количество, характер </w:t>
      </w:r>
      <w:r w:rsidR="009D7404" w:rsidRPr="007C02AB">
        <w:rPr>
          <w:sz w:val="28"/>
          <w:szCs w:val="28"/>
          <w:lang w:val="ru-RU"/>
        </w:rPr>
        <w:t>оказанных услуг</w:t>
      </w:r>
      <w:r w:rsidRPr="007C02AB">
        <w:rPr>
          <w:sz w:val="28"/>
          <w:szCs w:val="28"/>
        </w:rPr>
        <w:t xml:space="preserve"> и условия их оплаты.</w:t>
      </w:r>
    </w:p>
    <w:p w:rsidR="00FC62FD" w:rsidRPr="007C02AB" w:rsidRDefault="00FC62FD" w:rsidP="00FC62FD">
      <w:pPr>
        <w:pStyle w:val="3"/>
        <w:widowControl w:val="0"/>
        <w:ind w:left="0" w:firstLine="0"/>
        <w:rPr>
          <w:sz w:val="28"/>
          <w:szCs w:val="28"/>
        </w:rPr>
      </w:pPr>
      <w:r w:rsidRPr="007C02AB">
        <w:rPr>
          <w:sz w:val="28"/>
          <w:szCs w:val="28"/>
        </w:rPr>
        <w:t>Передать надлежащим образом оформленные отчетные и финансовые документы в</w:t>
      </w:r>
      <w:r w:rsidR="009D7404" w:rsidRPr="007C02AB">
        <w:rPr>
          <w:sz w:val="28"/>
          <w:szCs w:val="28"/>
          <w:lang w:val="ru-RU"/>
        </w:rPr>
        <w:t> </w:t>
      </w:r>
      <w:r w:rsidRPr="007C02AB">
        <w:rPr>
          <w:sz w:val="28"/>
          <w:szCs w:val="28"/>
        </w:rPr>
        <w:t xml:space="preserve">порядке и срок, установленные </w:t>
      </w:r>
      <w:r w:rsidRPr="007C02AB">
        <w:rPr>
          <w:sz w:val="28"/>
          <w:szCs w:val="28"/>
          <w:lang w:val="ru-RU"/>
        </w:rPr>
        <w:t>Договор</w:t>
      </w:r>
      <w:r w:rsidRPr="007C02AB">
        <w:rPr>
          <w:sz w:val="28"/>
          <w:szCs w:val="28"/>
        </w:rPr>
        <w:t>ом.</w:t>
      </w:r>
    </w:p>
    <w:p w:rsidR="00FC62FD" w:rsidRPr="007C02AB" w:rsidRDefault="00FC62FD" w:rsidP="00FC62FD">
      <w:pPr>
        <w:pStyle w:val="3"/>
        <w:widowControl w:val="0"/>
        <w:ind w:left="0" w:firstLine="0"/>
        <w:rPr>
          <w:sz w:val="28"/>
          <w:szCs w:val="28"/>
        </w:rPr>
      </w:pPr>
      <w:r w:rsidRPr="007C02AB">
        <w:rPr>
          <w:sz w:val="28"/>
          <w:szCs w:val="28"/>
        </w:rPr>
        <w:t>Согласовать с Заказчиком необходимость использования охраняемых результатов интеллектуальной деятельности, принадлежащих третьим лицам, и</w:t>
      </w:r>
      <w:r w:rsidR="000E2F8A">
        <w:rPr>
          <w:sz w:val="28"/>
          <w:szCs w:val="28"/>
          <w:lang w:val="ru-RU"/>
        </w:rPr>
        <w:t> </w:t>
      </w:r>
      <w:r w:rsidRPr="007C02AB">
        <w:rPr>
          <w:sz w:val="28"/>
          <w:szCs w:val="28"/>
        </w:rPr>
        <w:t>приобретение прав на</w:t>
      </w:r>
      <w:r w:rsidR="00BC337E" w:rsidRPr="007C02AB">
        <w:rPr>
          <w:sz w:val="28"/>
          <w:szCs w:val="28"/>
          <w:lang w:val="ru-RU"/>
        </w:rPr>
        <w:t> </w:t>
      </w:r>
      <w:r w:rsidRPr="007C02AB">
        <w:rPr>
          <w:sz w:val="28"/>
          <w:szCs w:val="28"/>
        </w:rPr>
        <w:t>их</w:t>
      </w:r>
      <w:r w:rsidR="00BC337E" w:rsidRPr="007C02AB">
        <w:rPr>
          <w:sz w:val="28"/>
          <w:szCs w:val="28"/>
          <w:lang w:val="ru-RU"/>
        </w:rPr>
        <w:t> </w:t>
      </w:r>
      <w:r w:rsidRPr="007C02AB">
        <w:rPr>
          <w:sz w:val="28"/>
          <w:szCs w:val="28"/>
        </w:rPr>
        <w:t>использование.</w:t>
      </w:r>
    </w:p>
    <w:p w:rsidR="00FC62FD" w:rsidRPr="007C02AB" w:rsidRDefault="00FC62FD" w:rsidP="00FC62FD">
      <w:pPr>
        <w:pStyle w:val="3"/>
        <w:widowControl w:val="0"/>
        <w:ind w:left="0" w:firstLine="0"/>
        <w:rPr>
          <w:sz w:val="28"/>
          <w:szCs w:val="28"/>
        </w:rPr>
      </w:pPr>
      <w:r w:rsidRPr="007C02AB">
        <w:rPr>
          <w:sz w:val="28"/>
          <w:szCs w:val="28"/>
        </w:rPr>
        <w:t>Урегулировать вопросы использования прав на результаты интеллектуальной деятельности, принадлежащих третьим лицам, в объеме, достаточном для использования в</w:t>
      </w:r>
      <w:r w:rsidR="009D7404" w:rsidRPr="007C02AB">
        <w:rPr>
          <w:sz w:val="28"/>
          <w:szCs w:val="28"/>
          <w:lang w:val="ru-RU"/>
        </w:rPr>
        <w:t> </w:t>
      </w:r>
      <w:r w:rsidRPr="007C02AB">
        <w:rPr>
          <w:sz w:val="28"/>
          <w:szCs w:val="28"/>
        </w:rPr>
        <w:t xml:space="preserve">рамках </w:t>
      </w:r>
      <w:r w:rsidR="009D7404" w:rsidRPr="007C02AB">
        <w:rPr>
          <w:sz w:val="28"/>
          <w:szCs w:val="28"/>
          <w:lang w:val="ru-RU"/>
        </w:rPr>
        <w:t>оказания услуг</w:t>
      </w:r>
      <w:r w:rsidRPr="007C02AB">
        <w:rPr>
          <w:sz w:val="28"/>
          <w:szCs w:val="28"/>
        </w:rPr>
        <w:t xml:space="preserve"> по настоящему </w:t>
      </w:r>
      <w:r w:rsidRPr="007C02AB">
        <w:rPr>
          <w:sz w:val="28"/>
          <w:szCs w:val="28"/>
          <w:lang w:val="ru-RU"/>
        </w:rPr>
        <w:t>Договор</w:t>
      </w:r>
      <w:r w:rsidRPr="007C02AB">
        <w:rPr>
          <w:sz w:val="28"/>
          <w:szCs w:val="28"/>
        </w:rPr>
        <w:t>у.</w:t>
      </w:r>
    </w:p>
    <w:p w:rsidR="00FC62FD" w:rsidRPr="007C02AB" w:rsidRDefault="00FC62FD" w:rsidP="00FC62FD">
      <w:pPr>
        <w:pStyle w:val="3"/>
        <w:widowControl w:val="0"/>
        <w:ind w:left="0" w:firstLine="0"/>
        <w:rPr>
          <w:sz w:val="28"/>
          <w:szCs w:val="28"/>
        </w:rPr>
      </w:pPr>
      <w:r w:rsidRPr="007C02AB">
        <w:rPr>
          <w:sz w:val="28"/>
          <w:szCs w:val="28"/>
        </w:rPr>
        <w:t xml:space="preserve">Обеспечить передачу Заказчику полученного по </w:t>
      </w:r>
      <w:r w:rsidRPr="007C02AB">
        <w:rPr>
          <w:sz w:val="28"/>
          <w:szCs w:val="28"/>
          <w:lang w:val="ru-RU"/>
        </w:rPr>
        <w:t>Договор</w:t>
      </w:r>
      <w:r w:rsidRPr="007C02AB">
        <w:rPr>
          <w:sz w:val="28"/>
          <w:szCs w:val="28"/>
        </w:rPr>
        <w:t xml:space="preserve">у результата </w:t>
      </w:r>
      <w:r w:rsidR="009D7404" w:rsidRPr="007C02AB">
        <w:rPr>
          <w:sz w:val="28"/>
          <w:szCs w:val="28"/>
          <w:lang w:val="ru-RU"/>
        </w:rPr>
        <w:t>оказанных услуг</w:t>
      </w:r>
      <w:r w:rsidRPr="007C02AB">
        <w:rPr>
          <w:sz w:val="28"/>
          <w:szCs w:val="28"/>
        </w:rPr>
        <w:t>, не нарушающего исключительных прав других лиц и не являющегося предметом залога, ареста или иного обременения.</w:t>
      </w:r>
    </w:p>
    <w:p w:rsidR="00FC62FD" w:rsidRPr="007C02AB" w:rsidRDefault="00FC62FD" w:rsidP="00FC62FD">
      <w:pPr>
        <w:pStyle w:val="3"/>
        <w:widowControl w:val="0"/>
        <w:ind w:left="0" w:firstLine="0"/>
        <w:rPr>
          <w:sz w:val="28"/>
          <w:szCs w:val="28"/>
          <w:lang w:val="ru-RU"/>
        </w:rPr>
      </w:pPr>
      <w:r w:rsidRPr="007C02AB">
        <w:rPr>
          <w:sz w:val="28"/>
          <w:szCs w:val="28"/>
        </w:rPr>
        <w:t xml:space="preserve">Незамедлительно уведомлять Заказчика обо всех созданных в процессе исполнения </w:t>
      </w:r>
      <w:r w:rsidRPr="007C02AB">
        <w:rPr>
          <w:sz w:val="28"/>
          <w:szCs w:val="28"/>
          <w:lang w:val="ru-RU"/>
        </w:rPr>
        <w:t>Договор</w:t>
      </w:r>
      <w:r w:rsidRPr="007C02AB">
        <w:rPr>
          <w:sz w:val="28"/>
          <w:szCs w:val="28"/>
        </w:rPr>
        <w:t>а объектах интеллектуальной собственности.</w:t>
      </w:r>
    </w:p>
    <w:p w:rsidR="00F82901" w:rsidRPr="007C02AB" w:rsidRDefault="0083098C" w:rsidP="0083098C">
      <w:pPr>
        <w:pStyle w:val="3"/>
        <w:widowControl w:val="0"/>
        <w:ind w:left="0" w:firstLine="0"/>
        <w:rPr>
          <w:sz w:val="28"/>
          <w:szCs w:val="28"/>
        </w:rPr>
      </w:pPr>
      <w:r w:rsidRPr="007C02AB">
        <w:rPr>
          <w:sz w:val="28"/>
          <w:szCs w:val="28"/>
        </w:rPr>
        <w:t xml:space="preserve">В целях получения постоянных пропусков для </w:t>
      </w:r>
      <w:r w:rsidR="009D7404" w:rsidRPr="007C02AB">
        <w:rPr>
          <w:sz w:val="28"/>
          <w:szCs w:val="28"/>
          <w:lang w:val="ru-RU"/>
        </w:rPr>
        <w:t>оказания услуг</w:t>
      </w:r>
      <w:r w:rsidRPr="007C02AB">
        <w:rPr>
          <w:sz w:val="28"/>
          <w:szCs w:val="28"/>
        </w:rPr>
        <w:t xml:space="preserve"> на</w:t>
      </w:r>
      <w:r w:rsidR="00FE387E">
        <w:rPr>
          <w:sz w:val="28"/>
          <w:szCs w:val="28"/>
          <w:lang w:val="ru-RU"/>
        </w:rPr>
        <w:t> </w:t>
      </w:r>
      <w:r w:rsidRPr="007C02AB">
        <w:rPr>
          <w:sz w:val="28"/>
          <w:szCs w:val="28"/>
        </w:rPr>
        <w:t xml:space="preserve">категорированных объектах ГУП «Петербургский метрополитен», </w:t>
      </w:r>
      <w:r w:rsidR="009D7404" w:rsidRPr="007C02AB">
        <w:rPr>
          <w:sz w:val="28"/>
          <w:szCs w:val="28"/>
          <w:lang w:val="ru-RU"/>
        </w:rPr>
        <w:lastRenderedPageBreak/>
        <w:t>Исполнитель</w:t>
      </w:r>
      <w:r w:rsidRPr="007C02AB">
        <w:rPr>
          <w:sz w:val="28"/>
          <w:szCs w:val="28"/>
        </w:rPr>
        <w:t xml:space="preserve"> в</w:t>
      </w:r>
      <w:r w:rsidR="00FE387E">
        <w:rPr>
          <w:sz w:val="28"/>
          <w:szCs w:val="28"/>
          <w:lang w:val="ru-RU"/>
        </w:rPr>
        <w:t> </w:t>
      </w:r>
      <w:r w:rsidRPr="007C02AB">
        <w:rPr>
          <w:sz w:val="28"/>
          <w:szCs w:val="28"/>
        </w:rPr>
        <w:t>течение 5</w:t>
      </w:r>
      <w:r w:rsidR="0006730D" w:rsidRPr="007C02AB">
        <w:rPr>
          <w:sz w:val="28"/>
          <w:szCs w:val="28"/>
          <w:lang w:val="ru-RU"/>
        </w:rPr>
        <w:t> </w:t>
      </w:r>
      <w:r w:rsidRPr="007C02AB">
        <w:rPr>
          <w:sz w:val="28"/>
          <w:szCs w:val="28"/>
        </w:rPr>
        <w:t>(пяти) рабочих дней с даты заключения договора обязан направить в бюро пропусков Службы транспортной безопасности списки лиц с полными и достоверными данными, привлекаемых к выполнению работ на территории Заказчика, в формате Excel с сопроводительным письмом, содержащим данные о</w:t>
      </w:r>
      <w:r w:rsidR="00FE387E">
        <w:rPr>
          <w:sz w:val="28"/>
          <w:szCs w:val="28"/>
          <w:lang w:val="ru-RU"/>
        </w:rPr>
        <w:t> </w:t>
      </w:r>
      <w:r w:rsidRPr="007C02AB">
        <w:rPr>
          <w:sz w:val="28"/>
          <w:szCs w:val="28"/>
        </w:rPr>
        <w:t>номере и дате заключения трудового (гражданско-правового) договора с</w:t>
      </w:r>
      <w:r w:rsidR="00FE387E">
        <w:rPr>
          <w:sz w:val="28"/>
          <w:szCs w:val="28"/>
          <w:lang w:val="ru-RU"/>
        </w:rPr>
        <w:t> </w:t>
      </w:r>
      <w:r w:rsidR="009D7404" w:rsidRPr="007C02AB">
        <w:rPr>
          <w:sz w:val="28"/>
          <w:szCs w:val="28"/>
          <w:lang w:val="ru-RU"/>
        </w:rPr>
        <w:t>Исполнителем</w:t>
      </w:r>
      <w:r w:rsidRPr="007C02AB">
        <w:rPr>
          <w:sz w:val="28"/>
          <w:szCs w:val="28"/>
        </w:rPr>
        <w:t>, а также оформить письменное обращение о выдаче постоянных пропусков (заявку) в соответствии с условиями и</w:t>
      </w:r>
      <w:r w:rsidR="009D7404" w:rsidRPr="007C02AB">
        <w:rPr>
          <w:sz w:val="28"/>
          <w:szCs w:val="28"/>
          <w:lang w:val="ru-RU"/>
        </w:rPr>
        <w:t> </w:t>
      </w:r>
      <w:r w:rsidRPr="007C02AB">
        <w:rPr>
          <w:sz w:val="28"/>
          <w:szCs w:val="28"/>
        </w:rPr>
        <w:t>порядком, установленными локальными нормативными актами Заказчика, регулирующими порядок пропускного и внутриобъектового режимов на объектах Заказчика, на имя начальника бюро пропусков Службы транспортной безопасности, с</w:t>
      </w:r>
      <w:r w:rsidR="009D7404" w:rsidRPr="007C02AB">
        <w:rPr>
          <w:sz w:val="28"/>
          <w:szCs w:val="28"/>
          <w:lang w:val="ru-RU"/>
        </w:rPr>
        <w:t> </w:t>
      </w:r>
      <w:r w:rsidRPr="007C02AB">
        <w:rPr>
          <w:sz w:val="28"/>
          <w:szCs w:val="28"/>
        </w:rPr>
        <w:t>обязательным согласованием руководства Дирекции инфраструктурных программ Управления метрополитена.</w:t>
      </w:r>
      <w:r w:rsidRPr="007C02AB">
        <w:rPr>
          <w:sz w:val="28"/>
          <w:szCs w:val="28"/>
          <w:lang w:val="ru-RU"/>
        </w:rPr>
        <w:t xml:space="preserve"> </w:t>
      </w:r>
    </w:p>
    <w:p w:rsidR="0083098C" w:rsidRPr="007C02AB" w:rsidRDefault="00F82901" w:rsidP="00F82901">
      <w:pPr>
        <w:pStyle w:val="3"/>
        <w:widowControl w:val="0"/>
        <w:numPr>
          <w:ilvl w:val="0"/>
          <w:numId w:val="0"/>
        </w:numPr>
        <w:rPr>
          <w:sz w:val="28"/>
          <w:szCs w:val="28"/>
        </w:rPr>
      </w:pPr>
      <w:r w:rsidRPr="007C02AB">
        <w:rPr>
          <w:sz w:val="28"/>
          <w:szCs w:val="28"/>
        </w:rPr>
        <w:tab/>
      </w:r>
      <w:r w:rsidR="0083098C" w:rsidRPr="007C02AB">
        <w:rPr>
          <w:sz w:val="28"/>
          <w:szCs w:val="28"/>
        </w:rPr>
        <w:t>Срок получения постоянных пропусков может составлять до 40 (сорока) рабочих дней с даты предоставления вышеуказанных сведений.</w:t>
      </w:r>
    </w:p>
    <w:p w:rsidR="0083098C" w:rsidRPr="007C02AB" w:rsidRDefault="0083098C" w:rsidP="0083098C">
      <w:pPr>
        <w:pStyle w:val="3"/>
        <w:widowControl w:val="0"/>
        <w:numPr>
          <w:ilvl w:val="0"/>
          <w:numId w:val="0"/>
        </w:numPr>
        <w:rPr>
          <w:sz w:val="28"/>
          <w:szCs w:val="28"/>
        </w:rPr>
      </w:pPr>
      <w:r w:rsidRPr="007C02AB">
        <w:rPr>
          <w:sz w:val="28"/>
          <w:szCs w:val="28"/>
        </w:rPr>
        <w:tab/>
        <w:t xml:space="preserve">К производству работ допускаются работники </w:t>
      </w:r>
      <w:r w:rsidR="009D7404" w:rsidRPr="007C02AB">
        <w:rPr>
          <w:sz w:val="28"/>
          <w:szCs w:val="28"/>
          <w:lang w:val="ru-RU"/>
        </w:rPr>
        <w:t>Исполнителя</w:t>
      </w:r>
      <w:r w:rsidRPr="007C02AB">
        <w:rPr>
          <w:sz w:val="28"/>
          <w:szCs w:val="28"/>
        </w:rPr>
        <w:t>, имеющие постоянные пропуска, при условии оформления заявки в соответствии с условиями и порядком установленными локальными нормативными актами Заказчика.</w:t>
      </w:r>
    </w:p>
    <w:p w:rsidR="0083098C" w:rsidRPr="007C02AB" w:rsidRDefault="0083098C" w:rsidP="0083098C">
      <w:pPr>
        <w:pStyle w:val="3"/>
        <w:widowControl w:val="0"/>
        <w:numPr>
          <w:ilvl w:val="0"/>
          <w:numId w:val="0"/>
        </w:numPr>
        <w:rPr>
          <w:sz w:val="28"/>
          <w:szCs w:val="28"/>
        </w:rPr>
      </w:pPr>
      <w:r w:rsidRPr="007C02AB">
        <w:rPr>
          <w:sz w:val="28"/>
          <w:szCs w:val="28"/>
        </w:rPr>
        <w:tab/>
        <w:t>В общий срок выполнения работ входят сроки получения пропусков.</w:t>
      </w:r>
    </w:p>
    <w:p w:rsidR="00FC62FD" w:rsidRPr="007C02AB" w:rsidRDefault="00FC62FD" w:rsidP="00FC62FD">
      <w:pPr>
        <w:pStyle w:val="3"/>
        <w:ind w:left="0" w:firstLine="0"/>
        <w:rPr>
          <w:sz w:val="28"/>
          <w:szCs w:val="28"/>
        </w:rPr>
      </w:pPr>
      <w:r w:rsidRPr="007C02AB">
        <w:rPr>
          <w:sz w:val="28"/>
          <w:szCs w:val="28"/>
        </w:rPr>
        <w:t xml:space="preserve">Возвратить в течение 5 (пяти) рабочих дней после приемки Заказчиком </w:t>
      </w:r>
      <w:r w:rsidR="009D7404" w:rsidRPr="007C02AB">
        <w:rPr>
          <w:sz w:val="28"/>
          <w:szCs w:val="28"/>
          <w:lang w:val="ru-RU"/>
        </w:rPr>
        <w:t>оказанных услуг</w:t>
      </w:r>
      <w:r w:rsidRPr="007C02AB">
        <w:rPr>
          <w:sz w:val="28"/>
          <w:szCs w:val="28"/>
        </w:rPr>
        <w:t xml:space="preserve"> в полном объеме постоянные пропуска, оформленные и выданные работникам</w:t>
      </w:r>
      <w:r w:rsidRPr="007C02AB">
        <w:rPr>
          <w:sz w:val="28"/>
          <w:szCs w:val="28"/>
          <w:lang w:val="ru-RU"/>
        </w:rPr>
        <w:t xml:space="preserve"> Исполнителя</w:t>
      </w:r>
      <w:r w:rsidRPr="007C02AB">
        <w:rPr>
          <w:sz w:val="28"/>
          <w:szCs w:val="28"/>
        </w:rPr>
        <w:t xml:space="preserve">, в соответствии с условиями и порядком, установленными </w:t>
      </w:r>
      <w:r w:rsidRPr="007C02AB">
        <w:rPr>
          <w:sz w:val="28"/>
          <w:szCs w:val="28"/>
          <w:lang w:val="ru-RU"/>
        </w:rPr>
        <w:t>«Положением о</w:t>
      </w:r>
      <w:r w:rsidR="001928BF" w:rsidRPr="007C02AB">
        <w:rPr>
          <w:sz w:val="28"/>
          <w:szCs w:val="28"/>
          <w:lang w:val="ru-RU"/>
        </w:rPr>
        <w:t> </w:t>
      </w:r>
      <w:r w:rsidRPr="007C02AB">
        <w:rPr>
          <w:sz w:val="28"/>
          <w:szCs w:val="28"/>
        </w:rPr>
        <w:t>пропускном и внутриобъектовом режимах на категорированных объектах ГУП</w:t>
      </w:r>
      <w:r w:rsidR="001928BF" w:rsidRPr="007C02AB">
        <w:rPr>
          <w:sz w:val="28"/>
          <w:szCs w:val="28"/>
          <w:lang w:val="ru-RU"/>
        </w:rPr>
        <w:t> </w:t>
      </w:r>
      <w:r w:rsidRPr="007C02AB">
        <w:rPr>
          <w:sz w:val="28"/>
          <w:szCs w:val="28"/>
        </w:rPr>
        <w:t xml:space="preserve">«Петербургский метрополитен» </w:t>
      </w:r>
      <w:r w:rsidRPr="007C02AB">
        <w:rPr>
          <w:sz w:val="28"/>
          <w:szCs w:val="28"/>
          <w:lang w:val="ru-RU"/>
        </w:rPr>
        <w:t>(утв. приказом</w:t>
      </w:r>
      <w:r w:rsidRPr="007C02AB">
        <w:rPr>
          <w:sz w:val="28"/>
          <w:szCs w:val="28"/>
        </w:rPr>
        <w:t xml:space="preserve"> от</w:t>
      </w:r>
      <w:r w:rsidRPr="007C02AB">
        <w:rPr>
          <w:sz w:val="28"/>
          <w:szCs w:val="28"/>
          <w:lang w:val="ru-RU"/>
        </w:rPr>
        <w:t> </w:t>
      </w:r>
      <w:r w:rsidR="00F667DF" w:rsidRPr="007C02AB">
        <w:rPr>
          <w:sz w:val="28"/>
          <w:szCs w:val="28"/>
          <w:lang w:val="ru-RU"/>
        </w:rPr>
        <w:t>27.02.2023 № 229</w:t>
      </w:r>
      <w:r w:rsidRPr="007C02AB">
        <w:rPr>
          <w:sz w:val="28"/>
          <w:szCs w:val="28"/>
          <w:lang w:val="ru-RU"/>
        </w:rPr>
        <w:t>)</w:t>
      </w:r>
      <w:r w:rsidRPr="007C02AB">
        <w:rPr>
          <w:sz w:val="28"/>
          <w:szCs w:val="28"/>
        </w:rPr>
        <w:t>.</w:t>
      </w:r>
    </w:p>
    <w:p w:rsidR="00AE5434" w:rsidRPr="007C02AB" w:rsidRDefault="00FC62FD" w:rsidP="00AE5434">
      <w:pPr>
        <w:pStyle w:val="3"/>
        <w:widowControl w:val="0"/>
        <w:ind w:left="0" w:firstLine="0"/>
        <w:rPr>
          <w:sz w:val="28"/>
          <w:szCs w:val="28"/>
        </w:rPr>
      </w:pPr>
      <w:r w:rsidRPr="007C02AB">
        <w:rPr>
          <w:sz w:val="28"/>
          <w:szCs w:val="28"/>
        </w:rPr>
        <w:t>Единолично (или совместно с соисполнителями) нести ответственность, а</w:t>
      </w:r>
      <w:r w:rsidR="00FE387E">
        <w:rPr>
          <w:sz w:val="28"/>
          <w:szCs w:val="28"/>
          <w:lang w:val="ru-RU"/>
        </w:rPr>
        <w:t> </w:t>
      </w:r>
      <w:r w:rsidRPr="007C02AB">
        <w:rPr>
          <w:sz w:val="28"/>
          <w:szCs w:val="28"/>
        </w:rPr>
        <w:t>также расходы, связанные с разбирательством по фактам нарушений, а также обеспечивать возмещение ущерба (убытков) и иных выплат в случаях, если к</w:t>
      </w:r>
      <w:r w:rsidR="00FE387E">
        <w:rPr>
          <w:sz w:val="28"/>
          <w:szCs w:val="28"/>
          <w:lang w:val="ru-RU"/>
        </w:rPr>
        <w:t> </w:t>
      </w:r>
      <w:r w:rsidRPr="007C02AB">
        <w:rPr>
          <w:sz w:val="28"/>
          <w:szCs w:val="28"/>
        </w:rPr>
        <w:t>Заказчику будут предъявлены претензии третьих лиц о нарушении их интеллектуальных прав, связанных с использованием результата оказанных услуг по</w:t>
      </w:r>
      <w:r w:rsidR="00FE387E">
        <w:rPr>
          <w:sz w:val="28"/>
          <w:szCs w:val="28"/>
          <w:lang w:val="ru-RU"/>
        </w:rPr>
        <w:t> </w:t>
      </w:r>
      <w:r w:rsidRPr="007C02AB">
        <w:rPr>
          <w:sz w:val="28"/>
          <w:szCs w:val="28"/>
        </w:rPr>
        <w:t xml:space="preserve">настоящему </w:t>
      </w:r>
      <w:r w:rsidRPr="007C02AB">
        <w:rPr>
          <w:sz w:val="28"/>
          <w:szCs w:val="28"/>
          <w:lang w:val="ru-RU"/>
        </w:rPr>
        <w:t>Договор</w:t>
      </w:r>
      <w:r w:rsidRPr="007C02AB">
        <w:rPr>
          <w:sz w:val="28"/>
          <w:szCs w:val="28"/>
        </w:rPr>
        <w:t>у.</w:t>
      </w:r>
    </w:p>
    <w:p w:rsidR="00FC62FD" w:rsidRPr="007C02AB" w:rsidRDefault="00FC62FD" w:rsidP="00AE5434">
      <w:pPr>
        <w:pStyle w:val="3"/>
        <w:widowControl w:val="0"/>
        <w:ind w:left="0" w:firstLine="0"/>
        <w:rPr>
          <w:sz w:val="28"/>
          <w:szCs w:val="28"/>
        </w:rPr>
      </w:pPr>
      <w:r w:rsidRPr="007C02AB">
        <w:rPr>
          <w:sz w:val="28"/>
          <w:szCs w:val="28"/>
        </w:rPr>
        <w:t xml:space="preserve">Выполнять иные обязанности, предусмотренные законом, иными правовыми актами или настоящим </w:t>
      </w:r>
      <w:r w:rsidRPr="007C02AB">
        <w:rPr>
          <w:sz w:val="28"/>
          <w:szCs w:val="28"/>
          <w:lang w:val="ru-RU"/>
        </w:rPr>
        <w:t>Договор</w:t>
      </w:r>
      <w:r w:rsidRPr="007C02AB">
        <w:rPr>
          <w:sz w:val="28"/>
          <w:szCs w:val="28"/>
        </w:rPr>
        <w:t>ом.</w:t>
      </w:r>
    </w:p>
    <w:p w:rsidR="004A53F0" w:rsidRPr="007C02AB" w:rsidRDefault="004A53F0" w:rsidP="00F7103E">
      <w:pPr>
        <w:pStyle w:val="2"/>
        <w:widowControl w:val="0"/>
        <w:spacing w:after="120"/>
        <w:ind w:left="998" w:hanging="714"/>
        <w:rPr>
          <w:b/>
          <w:sz w:val="28"/>
          <w:szCs w:val="28"/>
        </w:rPr>
      </w:pPr>
      <w:r w:rsidRPr="007C02AB">
        <w:rPr>
          <w:b/>
          <w:sz w:val="28"/>
          <w:szCs w:val="28"/>
        </w:rPr>
        <w:t>Исполнитель вправе:</w:t>
      </w:r>
    </w:p>
    <w:p w:rsidR="0024221E" w:rsidRPr="007C02AB" w:rsidRDefault="0024221E" w:rsidP="0024221E">
      <w:pPr>
        <w:pStyle w:val="3"/>
        <w:widowControl w:val="0"/>
        <w:ind w:left="0" w:firstLine="0"/>
        <w:rPr>
          <w:sz w:val="28"/>
          <w:szCs w:val="28"/>
        </w:rPr>
      </w:pPr>
      <w:r w:rsidRPr="007C02AB">
        <w:rPr>
          <w:sz w:val="28"/>
          <w:szCs w:val="28"/>
        </w:rPr>
        <w:t xml:space="preserve">Требовать приемки и оплаты </w:t>
      </w:r>
      <w:r w:rsidR="009D7404" w:rsidRPr="007C02AB">
        <w:rPr>
          <w:sz w:val="28"/>
          <w:szCs w:val="28"/>
          <w:lang w:val="ru-RU"/>
        </w:rPr>
        <w:t>оказанных услуг</w:t>
      </w:r>
      <w:r w:rsidRPr="007C02AB">
        <w:rPr>
          <w:sz w:val="28"/>
          <w:szCs w:val="28"/>
        </w:rPr>
        <w:t xml:space="preserve"> в составе, порядке, сроки и</w:t>
      </w:r>
      <w:r w:rsidR="009D7404" w:rsidRPr="007C02AB">
        <w:rPr>
          <w:sz w:val="28"/>
          <w:szCs w:val="28"/>
          <w:lang w:val="ru-RU"/>
        </w:rPr>
        <w:t> </w:t>
      </w:r>
      <w:r w:rsidRPr="007C02AB">
        <w:rPr>
          <w:sz w:val="28"/>
          <w:szCs w:val="28"/>
        </w:rPr>
        <w:t>на</w:t>
      </w:r>
      <w:r w:rsidR="0006730D" w:rsidRPr="007C02AB">
        <w:rPr>
          <w:sz w:val="28"/>
          <w:szCs w:val="28"/>
          <w:lang w:val="ru-RU"/>
        </w:rPr>
        <w:t> </w:t>
      </w:r>
      <w:r w:rsidRPr="007C02AB">
        <w:rPr>
          <w:sz w:val="28"/>
          <w:szCs w:val="28"/>
        </w:rPr>
        <w:t>условиях, предусмотренных Договором.</w:t>
      </w:r>
    </w:p>
    <w:p w:rsidR="0024221E" w:rsidRPr="007C02AB" w:rsidRDefault="0024221E" w:rsidP="0024221E">
      <w:pPr>
        <w:pStyle w:val="3"/>
        <w:widowControl w:val="0"/>
        <w:ind w:left="0" w:firstLine="0"/>
        <w:rPr>
          <w:sz w:val="28"/>
          <w:szCs w:val="28"/>
        </w:rPr>
      </w:pPr>
      <w:r w:rsidRPr="007C02AB">
        <w:rPr>
          <w:sz w:val="28"/>
          <w:szCs w:val="28"/>
        </w:rPr>
        <w:t xml:space="preserve">По согласованию с Заказчиком досрочно </w:t>
      </w:r>
      <w:r w:rsidR="00C9515A" w:rsidRPr="007C02AB">
        <w:rPr>
          <w:sz w:val="28"/>
          <w:szCs w:val="28"/>
          <w:lang w:val="ru-RU"/>
        </w:rPr>
        <w:t>оказать услуги</w:t>
      </w:r>
      <w:r w:rsidRPr="007C02AB">
        <w:rPr>
          <w:sz w:val="28"/>
          <w:szCs w:val="28"/>
        </w:rPr>
        <w:t xml:space="preserve">. При досрочном </w:t>
      </w:r>
      <w:r w:rsidR="00C9515A" w:rsidRPr="007C02AB">
        <w:rPr>
          <w:sz w:val="28"/>
          <w:szCs w:val="28"/>
          <w:lang w:val="ru-RU"/>
        </w:rPr>
        <w:t>оказании услуг</w:t>
      </w:r>
      <w:r w:rsidRPr="007C02AB">
        <w:rPr>
          <w:sz w:val="28"/>
          <w:szCs w:val="28"/>
        </w:rPr>
        <w:t xml:space="preserve"> по Договору Исполнитель в письменной форме уведомляет Заказчика о готовности предоставить для осуществления приемки отчетную документацию в соответствии с</w:t>
      </w:r>
      <w:r w:rsidR="00C9515A" w:rsidRPr="007C02AB">
        <w:rPr>
          <w:sz w:val="28"/>
          <w:szCs w:val="28"/>
          <w:lang w:val="ru-RU"/>
        </w:rPr>
        <w:t> </w:t>
      </w:r>
      <w:r w:rsidRPr="007C02AB">
        <w:rPr>
          <w:sz w:val="28"/>
          <w:szCs w:val="28"/>
        </w:rPr>
        <w:t xml:space="preserve">требованиями Договора. Заказчик вправе досрочно принять и оплатить </w:t>
      </w:r>
      <w:r w:rsidR="00C9515A" w:rsidRPr="007C02AB">
        <w:rPr>
          <w:sz w:val="28"/>
          <w:szCs w:val="28"/>
          <w:lang w:val="ru-RU"/>
        </w:rPr>
        <w:t>оказанные услуги</w:t>
      </w:r>
      <w:r w:rsidRPr="007C02AB">
        <w:rPr>
          <w:sz w:val="28"/>
          <w:szCs w:val="28"/>
        </w:rPr>
        <w:t xml:space="preserve"> в соответствии с условиями Договора.</w:t>
      </w:r>
    </w:p>
    <w:p w:rsidR="0024221E" w:rsidRPr="007C02AB" w:rsidRDefault="0024221E" w:rsidP="0024221E">
      <w:pPr>
        <w:pStyle w:val="3"/>
        <w:widowControl w:val="0"/>
        <w:ind w:left="0" w:firstLine="0"/>
        <w:rPr>
          <w:sz w:val="28"/>
          <w:szCs w:val="28"/>
        </w:rPr>
      </w:pPr>
      <w:r w:rsidRPr="007C02AB">
        <w:rPr>
          <w:sz w:val="28"/>
          <w:szCs w:val="28"/>
        </w:rPr>
        <w:t xml:space="preserve">По согласованию с Заказчиком </w:t>
      </w:r>
      <w:r w:rsidR="00F04277" w:rsidRPr="007C02AB">
        <w:rPr>
          <w:sz w:val="28"/>
          <w:szCs w:val="28"/>
          <w:lang w:val="ru-RU"/>
        </w:rPr>
        <w:t>оказывать услуги</w:t>
      </w:r>
      <w:r w:rsidRPr="007C02AB">
        <w:rPr>
          <w:sz w:val="28"/>
          <w:szCs w:val="28"/>
        </w:rPr>
        <w:t xml:space="preserve">, качество, технические и функциональные характеристики (потребительские свойства) которых являются </w:t>
      </w:r>
      <w:r w:rsidRPr="007C02AB">
        <w:rPr>
          <w:sz w:val="28"/>
          <w:szCs w:val="28"/>
        </w:rPr>
        <w:lastRenderedPageBreak/>
        <w:t>улучшенными по сравнению с качеством и соответствующими техническими и функциональными характеристиками, указанными в Договоре.</w:t>
      </w:r>
    </w:p>
    <w:p w:rsidR="0024221E" w:rsidRPr="007C02AB" w:rsidRDefault="0024221E" w:rsidP="0024221E">
      <w:pPr>
        <w:pStyle w:val="3"/>
        <w:widowControl w:val="0"/>
        <w:ind w:left="0" w:firstLine="0"/>
        <w:rPr>
          <w:sz w:val="28"/>
          <w:szCs w:val="28"/>
        </w:rPr>
      </w:pPr>
      <w:r w:rsidRPr="007C02AB">
        <w:rPr>
          <w:sz w:val="28"/>
          <w:szCs w:val="28"/>
        </w:rPr>
        <w:t xml:space="preserve">Привлекать для </w:t>
      </w:r>
      <w:r w:rsidR="00F04277" w:rsidRPr="007C02AB">
        <w:rPr>
          <w:sz w:val="28"/>
          <w:szCs w:val="28"/>
          <w:lang w:val="ru-RU"/>
        </w:rPr>
        <w:t>оказания услуг</w:t>
      </w:r>
      <w:r w:rsidRPr="007C02AB">
        <w:rPr>
          <w:sz w:val="28"/>
          <w:szCs w:val="28"/>
        </w:rPr>
        <w:t xml:space="preserve"> соисполнителей. При этом Исполнитель несет ответственность перед Заказчиком за последствия неисполнения или ненадлежащего исполнения обязательств соисполнителями в соответствии с действующим законодательством Российской Федерации.</w:t>
      </w:r>
    </w:p>
    <w:p w:rsidR="00EA62B1" w:rsidRPr="007C02AB" w:rsidRDefault="00EA62B1" w:rsidP="00EA62B1">
      <w:pPr>
        <w:rPr>
          <w:sz w:val="28"/>
          <w:szCs w:val="28"/>
          <w:lang w:val="x-none" w:eastAsia="x-none"/>
        </w:rPr>
      </w:pPr>
    </w:p>
    <w:p w:rsidR="009B0586" w:rsidRPr="00D33837" w:rsidRDefault="00E240CA" w:rsidP="009758E4">
      <w:pPr>
        <w:pStyle w:val="1"/>
        <w:keepNext w:val="0"/>
        <w:keepLines w:val="0"/>
        <w:widowControl w:val="0"/>
        <w:spacing w:after="240"/>
        <w:ind w:left="431" w:hanging="431"/>
        <w:rPr>
          <w:sz w:val="28"/>
        </w:rPr>
      </w:pPr>
      <w:r w:rsidRPr="00D33837">
        <w:rPr>
          <w:sz w:val="28"/>
        </w:rPr>
        <w:t xml:space="preserve">Цена </w:t>
      </w:r>
      <w:r w:rsidR="008D2604" w:rsidRPr="00D33837">
        <w:rPr>
          <w:sz w:val="28"/>
        </w:rPr>
        <w:t>Договор</w:t>
      </w:r>
      <w:r w:rsidRPr="00D33837">
        <w:rPr>
          <w:sz w:val="28"/>
        </w:rPr>
        <w:t>а и порядок расчетов</w:t>
      </w:r>
    </w:p>
    <w:p w:rsidR="00D83405" w:rsidRPr="00D33837" w:rsidRDefault="00296E9A" w:rsidP="00F439EA">
      <w:pPr>
        <w:pStyle w:val="2"/>
        <w:widowControl w:val="0"/>
        <w:ind w:left="0" w:firstLine="0"/>
        <w:rPr>
          <w:sz w:val="28"/>
          <w:szCs w:val="28"/>
          <w:lang w:val="ru-RU"/>
        </w:rPr>
      </w:pPr>
      <w:r w:rsidRPr="00D33837">
        <w:rPr>
          <w:sz w:val="28"/>
          <w:szCs w:val="28"/>
        </w:rPr>
        <w:t xml:space="preserve">Стоимость подлежащих оказанию Исполнителем </w:t>
      </w:r>
      <w:r w:rsidR="00F04277" w:rsidRPr="00D33837">
        <w:rPr>
          <w:sz w:val="28"/>
          <w:szCs w:val="28"/>
          <w:lang w:val="ru-RU"/>
        </w:rPr>
        <w:t>услуг</w:t>
      </w:r>
      <w:r w:rsidRPr="00D33837">
        <w:rPr>
          <w:sz w:val="28"/>
          <w:szCs w:val="28"/>
        </w:rPr>
        <w:t xml:space="preserve"> определяется Расчетом цены </w:t>
      </w:r>
      <w:r w:rsidR="007F065B" w:rsidRPr="00D33837">
        <w:rPr>
          <w:sz w:val="28"/>
          <w:szCs w:val="28"/>
          <w:lang w:val="ru-RU"/>
        </w:rPr>
        <w:t>договора</w:t>
      </w:r>
      <w:r w:rsidRPr="00D33837">
        <w:rPr>
          <w:sz w:val="28"/>
          <w:szCs w:val="28"/>
        </w:rPr>
        <w:t xml:space="preserve"> (Приложение №</w:t>
      </w:r>
      <w:r w:rsidR="00F91A87" w:rsidRPr="00D33837">
        <w:rPr>
          <w:sz w:val="28"/>
          <w:szCs w:val="28"/>
          <w:lang w:val="ru-RU"/>
        </w:rPr>
        <w:t> </w:t>
      </w:r>
      <w:r w:rsidR="008C6D5F" w:rsidRPr="00D33837">
        <w:rPr>
          <w:sz w:val="28"/>
          <w:szCs w:val="28"/>
          <w:lang w:val="ru-RU"/>
        </w:rPr>
        <w:t>2</w:t>
      </w:r>
      <w:r w:rsidRPr="00D33837">
        <w:rPr>
          <w:sz w:val="28"/>
          <w:szCs w:val="28"/>
        </w:rPr>
        <w:t xml:space="preserve"> к</w:t>
      </w:r>
      <w:r w:rsidR="007F065B" w:rsidRPr="00D33837">
        <w:rPr>
          <w:sz w:val="28"/>
          <w:szCs w:val="28"/>
          <w:lang w:val="ru-RU"/>
        </w:rPr>
        <w:t xml:space="preserve"> Договору</w:t>
      </w:r>
      <w:r w:rsidRPr="00D33837">
        <w:rPr>
          <w:sz w:val="28"/>
          <w:szCs w:val="28"/>
        </w:rPr>
        <w:t>), которые являются неотъемлемыми частями настоящего</w:t>
      </w:r>
      <w:r w:rsidR="0063672F" w:rsidRPr="00D33837">
        <w:rPr>
          <w:sz w:val="28"/>
          <w:szCs w:val="28"/>
          <w:lang w:val="ru-RU"/>
        </w:rPr>
        <w:t xml:space="preserve"> Договора</w:t>
      </w:r>
      <w:r w:rsidRPr="00D33837">
        <w:rPr>
          <w:sz w:val="28"/>
          <w:szCs w:val="28"/>
        </w:rPr>
        <w:t>, и составляет</w:t>
      </w:r>
      <w:r w:rsidR="001650FC" w:rsidRPr="00D33837">
        <w:rPr>
          <w:sz w:val="28"/>
          <w:szCs w:val="28"/>
          <w:lang w:val="ru-RU"/>
        </w:rPr>
        <w:t xml:space="preserve"> </w:t>
      </w:r>
      <w:r w:rsidR="00D33837" w:rsidRPr="00D33837">
        <w:rPr>
          <w:sz w:val="28"/>
          <w:szCs w:val="28"/>
          <w:lang w:val="ru-RU"/>
        </w:rPr>
        <w:t>__________________________________________________________________________________________________________.</w:t>
      </w:r>
    </w:p>
    <w:p w:rsidR="0024221E" w:rsidRPr="007C02AB" w:rsidRDefault="00A552D6" w:rsidP="00705912">
      <w:pPr>
        <w:pStyle w:val="2"/>
        <w:widowControl w:val="0"/>
        <w:ind w:left="0" w:firstLine="0"/>
        <w:rPr>
          <w:sz w:val="28"/>
          <w:szCs w:val="28"/>
        </w:rPr>
      </w:pPr>
      <w:r w:rsidRPr="007C02AB">
        <w:rPr>
          <w:sz w:val="28"/>
          <w:szCs w:val="28"/>
        </w:rPr>
        <w:t>Цена Договора является твердой, не может изменяться в ходе заключения и</w:t>
      </w:r>
      <w:r w:rsidR="00F04277" w:rsidRPr="007C02AB">
        <w:rPr>
          <w:sz w:val="28"/>
          <w:szCs w:val="28"/>
          <w:lang w:val="ru-RU"/>
        </w:rPr>
        <w:t> </w:t>
      </w:r>
      <w:r w:rsidRPr="007C02AB">
        <w:rPr>
          <w:sz w:val="28"/>
          <w:szCs w:val="28"/>
        </w:rPr>
        <w:t>исполнения Договора, за исключением случаев, установленных Договором и (или) предусмотренных законодательством Российской Федерации и (или) Положением о</w:t>
      </w:r>
      <w:r w:rsidR="000E2F8A">
        <w:rPr>
          <w:sz w:val="28"/>
          <w:szCs w:val="28"/>
          <w:lang w:val="ru-RU"/>
        </w:rPr>
        <w:t> </w:t>
      </w:r>
      <w:r w:rsidRPr="007C02AB">
        <w:rPr>
          <w:sz w:val="28"/>
          <w:szCs w:val="28"/>
        </w:rPr>
        <w:t>закупке товаров, работ, услуг ГУП «Петербургский метрополитен». Цена Договора не подлежит индексации.</w:t>
      </w:r>
      <w:r w:rsidR="00705912" w:rsidRPr="007C02AB">
        <w:rPr>
          <w:sz w:val="28"/>
          <w:szCs w:val="28"/>
          <w:lang w:val="ru-RU"/>
        </w:rPr>
        <w:t xml:space="preserve"> </w:t>
      </w:r>
      <w:r w:rsidR="0024221E" w:rsidRPr="007C02AB">
        <w:rPr>
          <w:sz w:val="28"/>
          <w:szCs w:val="28"/>
        </w:rPr>
        <w:t xml:space="preserve">Окончательная общая цена Договора определяется как общая стоимость </w:t>
      </w:r>
      <w:r w:rsidR="00F04277" w:rsidRPr="007C02AB">
        <w:rPr>
          <w:sz w:val="28"/>
          <w:szCs w:val="28"/>
          <w:lang w:val="ru-RU"/>
        </w:rPr>
        <w:t>оказания услуг</w:t>
      </w:r>
      <w:r w:rsidR="0024221E" w:rsidRPr="007C02AB">
        <w:rPr>
          <w:sz w:val="28"/>
          <w:szCs w:val="28"/>
        </w:rPr>
        <w:t xml:space="preserve"> по всем актам об оказанных услугах в течение срока действия Договора.</w:t>
      </w:r>
    </w:p>
    <w:p w:rsidR="0024221E" w:rsidRPr="007C02AB" w:rsidRDefault="0024221E" w:rsidP="0024221E">
      <w:pPr>
        <w:pStyle w:val="2"/>
        <w:widowControl w:val="0"/>
        <w:ind w:left="0" w:firstLine="0"/>
        <w:rPr>
          <w:sz w:val="28"/>
          <w:szCs w:val="28"/>
        </w:rPr>
      </w:pPr>
      <w:r w:rsidRPr="007C02AB">
        <w:rPr>
          <w:sz w:val="28"/>
          <w:szCs w:val="28"/>
        </w:rPr>
        <w:t>В цену Договора включены все расходы Исполнителя, необходимые для</w:t>
      </w:r>
      <w:r w:rsidR="007F43C0" w:rsidRPr="007C02AB">
        <w:rPr>
          <w:sz w:val="28"/>
          <w:szCs w:val="28"/>
          <w:lang w:val="ru-RU"/>
        </w:rPr>
        <w:t> </w:t>
      </w:r>
      <w:r w:rsidRPr="007C02AB">
        <w:rPr>
          <w:sz w:val="28"/>
          <w:szCs w:val="28"/>
        </w:rPr>
        <w:t>осуществления им своих обязательств по Договору в полном объеме и</w:t>
      </w:r>
      <w:r w:rsidR="00FE387E">
        <w:rPr>
          <w:sz w:val="28"/>
          <w:szCs w:val="28"/>
          <w:lang w:val="ru-RU"/>
        </w:rPr>
        <w:t> </w:t>
      </w:r>
      <w:r w:rsidRPr="007C02AB">
        <w:rPr>
          <w:sz w:val="28"/>
          <w:szCs w:val="28"/>
        </w:rPr>
        <w:t xml:space="preserve">надлежащего качества, в том числе выезд на место </w:t>
      </w:r>
      <w:r w:rsidR="007F43C0" w:rsidRPr="007C02AB">
        <w:rPr>
          <w:sz w:val="28"/>
          <w:szCs w:val="28"/>
          <w:lang w:val="ru-RU"/>
        </w:rPr>
        <w:t>оказания услуг</w:t>
      </w:r>
      <w:r w:rsidRPr="007C02AB">
        <w:rPr>
          <w:sz w:val="28"/>
          <w:szCs w:val="28"/>
        </w:rPr>
        <w:t>, все подлежащие к уплате налоги, сборы и другие обязательные платежи, и иные расходы, связанные с</w:t>
      </w:r>
      <w:r w:rsidR="00FE387E">
        <w:rPr>
          <w:sz w:val="28"/>
          <w:szCs w:val="28"/>
          <w:lang w:val="ru-RU"/>
        </w:rPr>
        <w:t> </w:t>
      </w:r>
      <w:r w:rsidR="007F43C0" w:rsidRPr="007C02AB">
        <w:rPr>
          <w:sz w:val="28"/>
          <w:szCs w:val="28"/>
          <w:lang w:val="ru-RU"/>
        </w:rPr>
        <w:t>оказанием услуг</w:t>
      </w:r>
      <w:r w:rsidRPr="007C02AB">
        <w:rPr>
          <w:sz w:val="28"/>
          <w:szCs w:val="28"/>
        </w:rPr>
        <w:t xml:space="preserve"> по</w:t>
      </w:r>
      <w:r w:rsidR="00EA62B1" w:rsidRPr="007C02AB">
        <w:rPr>
          <w:sz w:val="28"/>
          <w:szCs w:val="28"/>
          <w:lang w:val="ru-RU"/>
        </w:rPr>
        <w:t> </w:t>
      </w:r>
      <w:r w:rsidRPr="007C02AB">
        <w:rPr>
          <w:sz w:val="28"/>
          <w:szCs w:val="28"/>
        </w:rPr>
        <w:t xml:space="preserve">Договору. </w:t>
      </w:r>
    </w:p>
    <w:p w:rsidR="0024221E" w:rsidRPr="007C02AB" w:rsidRDefault="0024221E" w:rsidP="0024221E">
      <w:pPr>
        <w:pStyle w:val="2"/>
        <w:widowControl w:val="0"/>
        <w:ind w:left="717" w:hanging="717"/>
        <w:rPr>
          <w:sz w:val="28"/>
          <w:szCs w:val="28"/>
        </w:rPr>
      </w:pPr>
      <w:r w:rsidRPr="007C02AB">
        <w:rPr>
          <w:sz w:val="28"/>
          <w:szCs w:val="28"/>
        </w:rPr>
        <w:t>Оплата по Договору производится в следующем порядке:</w:t>
      </w:r>
    </w:p>
    <w:p w:rsidR="0024221E" w:rsidRPr="007C02AB" w:rsidRDefault="0024221E" w:rsidP="0024221E">
      <w:pPr>
        <w:pStyle w:val="3"/>
        <w:widowControl w:val="0"/>
        <w:ind w:left="862" w:hanging="862"/>
        <w:rPr>
          <w:sz w:val="28"/>
          <w:szCs w:val="28"/>
        </w:rPr>
      </w:pPr>
      <w:r w:rsidRPr="007C02AB">
        <w:rPr>
          <w:sz w:val="28"/>
          <w:szCs w:val="28"/>
        </w:rPr>
        <w:t>Оплата производится в российских рублях.</w:t>
      </w:r>
    </w:p>
    <w:p w:rsidR="0024221E" w:rsidRPr="007C02AB" w:rsidRDefault="0024221E" w:rsidP="0024221E">
      <w:pPr>
        <w:pStyle w:val="3"/>
        <w:widowControl w:val="0"/>
        <w:ind w:left="0" w:firstLine="0"/>
        <w:rPr>
          <w:sz w:val="28"/>
          <w:szCs w:val="28"/>
        </w:rPr>
      </w:pPr>
      <w:r w:rsidRPr="007C02AB">
        <w:rPr>
          <w:sz w:val="28"/>
          <w:szCs w:val="28"/>
        </w:rPr>
        <w:t>Авансовые платежи по Договору не предусмотрены.</w:t>
      </w:r>
    </w:p>
    <w:p w:rsidR="0024221E" w:rsidRPr="007C02AB" w:rsidRDefault="00847440" w:rsidP="0024221E">
      <w:pPr>
        <w:pStyle w:val="3"/>
        <w:widowControl w:val="0"/>
        <w:ind w:left="0" w:firstLine="0"/>
        <w:rPr>
          <w:sz w:val="28"/>
          <w:szCs w:val="28"/>
        </w:rPr>
      </w:pPr>
      <w:r w:rsidRPr="007C02AB">
        <w:rPr>
          <w:color w:val="000000"/>
          <w:sz w:val="28"/>
          <w:szCs w:val="28"/>
        </w:rPr>
        <w:t>Оплата за фактически оказанные услуги производится Заказчиком на</w:t>
      </w:r>
      <w:r w:rsidR="00FE387E">
        <w:rPr>
          <w:color w:val="000000"/>
          <w:sz w:val="28"/>
          <w:szCs w:val="28"/>
          <w:lang w:val="ru-RU"/>
        </w:rPr>
        <w:t> </w:t>
      </w:r>
      <w:r w:rsidRPr="007C02AB">
        <w:rPr>
          <w:color w:val="000000"/>
          <w:sz w:val="28"/>
          <w:szCs w:val="28"/>
        </w:rPr>
        <w:t>основании</w:t>
      </w:r>
      <w:r w:rsidR="00195AD7">
        <w:rPr>
          <w:color w:val="000000"/>
          <w:sz w:val="28"/>
          <w:szCs w:val="28"/>
          <w:lang w:val="ru-RU"/>
        </w:rPr>
        <w:t xml:space="preserve"> </w:t>
      </w:r>
      <w:r w:rsidR="00195AD7" w:rsidRPr="0098365F">
        <w:rPr>
          <w:color w:val="000000"/>
          <w:sz w:val="28"/>
          <w:szCs w:val="28"/>
        </w:rPr>
        <w:t>отчет</w:t>
      </w:r>
      <w:r w:rsidR="00195AD7">
        <w:rPr>
          <w:color w:val="000000"/>
          <w:sz w:val="28"/>
          <w:szCs w:val="28"/>
          <w:lang w:val="ru-RU"/>
        </w:rPr>
        <w:t>а</w:t>
      </w:r>
      <w:r w:rsidR="00195AD7" w:rsidRPr="0098365F">
        <w:rPr>
          <w:color w:val="000000"/>
          <w:sz w:val="28"/>
          <w:szCs w:val="28"/>
        </w:rPr>
        <w:t xml:space="preserve"> об оказании услуг</w:t>
      </w:r>
      <w:r w:rsidR="00195AD7">
        <w:rPr>
          <w:color w:val="000000"/>
          <w:sz w:val="28"/>
          <w:szCs w:val="28"/>
          <w:lang w:val="ru-RU"/>
        </w:rPr>
        <w:t>,</w:t>
      </w:r>
      <w:r w:rsidRPr="007C02AB">
        <w:rPr>
          <w:color w:val="000000"/>
          <w:sz w:val="28"/>
          <w:szCs w:val="28"/>
        </w:rPr>
        <w:t xml:space="preserve"> акта об оказанных услугах подписанного Заказчиком и Исполнителем, </w:t>
      </w:r>
      <w:r w:rsidR="00B5350C" w:rsidRPr="00B5350C">
        <w:rPr>
          <w:sz w:val="28"/>
          <w:szCs w:val="28"/>
          <w:lang w:val="ru-RU"/>
        </w:rPr>
        <w:t>с</w:t>
      </w:r>
      <w:r w:rsidR="00B5350C" w:rsidRPr="00B5350C">
        <w:rPr>
          <w:sz w:val="28"/>
          <w:szCs w:val="28"/>
        </w:rPr>
        <w:t>правк</w:t>
      </w:r>
      <w:r w:rsidR="00B5350C" w:rsidRPr="00B5350C">
        <w:rPr>
          <w:sz w:val="28"/>
          <w:szCs w:val="28"/>
          <w:lang w:val="ru-RU"/>
        </w:rPr>
        <w:t>и</w:t>
      </w:r>
      <w:r w:rsidR="00B5350C" w:rsidRPr="00B5350C">
        <w:rPr>
          <w:sz w:val="28"/>
          <w:szCs w:val="28"/>
        </w:rPr>
        <w:t xml:space="preserve"> о стоимости оказанных услуг по технологическим этапа</w:t>
      </w:r>
      <w:r w:rsidR="00B5350C" w:rsidRPr="00B5350C">
        <w:rPr>
          <w:sz w:val="28"/>
          <w:szCs w:val="28"/>
          <w:lang w:val="ru-RU"/>
        </w:rPr>
        <w:t>м</w:t>
      </w:r>
      <w:r w:rsidR="00E65083">
        <w:rPr>
          <w:sz w:val="28"/>
          <w:szCs w:val="28"/>
          <w:lang w:val="ru-RU"/>
        </w:rPr>
        <w:t xml:space="preserve"> </w:t>
      </w:r>
      <w:r w:rsidR="00E65083" w:rsidRPr="00E65083">
        <w:rPr>
          <w:sz w:val="28"/>
          <w:szCs w:val="28"/>
          <w:lang w:val="ru-RU"/>
        </w:rPr>
        <w:t>(</w:t>
      </w:r>
      <w:r w:rsidR="00E65083">
        <w:rPr>
          <w:sz w:val="28"/>
          <w:szCs w:val="28"/>
        </w:rPr>
        <w:t>форма в</w:t>
      </w:r>
      <w:r w:rsidR="00E65083">
        <w:rPr>
          <w:sz w:val="28"/>
          <w:szCs w:val="28"/>
          <w:lang w:val="ru-RU"/>
        </w:rPr>
        <w:t> </w:t>
      </w:r>
      <w:r w:rsidR="00E65083" w:rsidRPr="00E65083">
        <w:rPr>
          <w:sz w:val="28"/>
          <w:szCs w:val="28"/>
        </w:rPr>
        <w:t>Приложении № 2 к Техническому заданию</w:t>
      </w:r>
      <w:r w:rsidR="00E65083" w:rsidRPr="00E65083">
        <w:rPr>
          <w:sz w:val="28"/>
          <w:szCs w:val="28"/>
          <w:lang w:val="ru-RU"/>
        </w:rPr>
        <w:t>)</w:t>
      </w:r>
      <w:r w:rsidRPr="007C02AB">
        <w:rPr>
          <w:color w:val="000000"/>
          <w:sz w:val="28"/>
          <w:szCs w:val="28"/>
        </w:rPr>
        <w:t>, счета и счета-фактуры (при необходимости). Оплата производится в течение 7 (семи) рабочих дней с даты подписания Заказчиком акта об оказанных услугах</w:t>
      </w:r>
      <w:r w:rsidR="0024221E" w:rsidRPr="007C02AB">
        <w:rPr>
          <w:sz w:val="28"/>
          <w:szCs w:val="28"/>
        </w:rPr>
        <w:t xml:space="preserve">. Оплата производится в безналичном порядке путем перечисления Заказчиком денежных средств на указанный в Договоре расчетный счет Исполнителя. Обязательство Заказчика по оплате </w:t>
      </w:r>
      <w:r w:rsidR="002A2EF0" w:rsidRPr="007C02AB">
        <w:rPr>
          <w:sz w:val="28"/>
          <w:szCs w:val="28"/>
          <w:lang w:val="ru-RU"/>
        </w:rPr>
        <w:t>оказанных услуг</w:t>
      </w:r>
      <w:r w:rsidR="0024221E" w:rsidRPr="007C02AB">
        <w:rPr>
          <w:sz w:val="28"/>
          <w:szCs w:val="28"/>
        </w:rPr>
        <w:t xml:space="preserve"> по Договору считается исполненным с</w:t>
      </w:r>
      <w:r w:rsidR="002A2EF0" w:rsidRPr="007C02AB">
        <w:rPr>
          <w:sz w:val="28"/>
          <w:szCs w:val="28"/>
          <w:lang w:val="ru-RU"/>
        </w:rPr>
        <w:t> </w:t>
      </w:r>
      <w:r w:rsidR="0024221E" w:rsidRPr="007C02AB">
        <w:rPr>
          <w:sz w:val="28"/>
          <w:szCs w:val="28"/>
        </w:rPr>
        <w:t>момента списания денежных средств со счета Заказчика.</w:t>
      </w:r>
    </w:p>
    <w:p w:rsidR="0024221E" w:rsidRPr="007C02AB" w:rsidRDefault="0024221E" w:rsidP="0024221E">
      <w:pPr>
        <w:jc w:val="both"/>
        <w:rPr>
          <w:rFonts w:eastAsia="Times New Roman"/>
          <w:sz w:val="28"/>
          <w:szCs w:val="28"/>
          <w:lang w:val="x-none" w:eastAsia="x-none"/>
        </w:rPr>
      </w:pPr>
      <w:r w:rsidRPr="007C02AB">
        <w:rPr>
          <w:sz w:val="28"/>
          <w:szCs w:val="28"/>
        </w:rPr>
        <w:t xml:space="preserve">3.5. </w:t>
      </w:r>
      <w:r w:rsidRPr="007C02AB">
        <w:rPr>
          <w:rFonts w:eastAsia="Times New Roman"/>
          <w:sz w:val="28"/>
          <w:szCs w:val="28"/>
          <w:lang w:val="x-none" w:eastAsia="x-none"/>
        </w:rPr>
        <w:t>Услуги, оказанные Исполнителем с отклонениями от требований нормативно-правовых актов, настоящего Договора, не подлежат оплате Заказчиком до устранения Исполнителем обнаруженных недостатков.</w:t>
      </w:r>
    </w:p>
    <w:p w:rsidR="0024221E" w:rsidRPr="007C02AB" w:rsidRDefault="0024221E" w:rsidP="0024221E">
      <w:pPr>
        <w:jc w:val="both"/>
        <w:rPr>
          <w:rFonts w:eastAsia="Times New Roman"/>
          <w:sz w:val="28"/>
          <w:szCs w:val="28"/>
          <w:lang w:val="x-none" w:eastAsia="x-none"/>
        </w:rPr>
      </w:pPr>
      <w:r w:rsidRPr="007C02AB">
        <w:rPr>
          <w:rFonts w:eastAsia="Times New Roman"/>
          <w:sz w:val="28"/>
          <w:szCs w:val="28"/>
          <w:lang w:val="x-none" w:eastAsia="x-none"/>
        </w:rPr>
        <w:t>3.6.</w:t>
      </w:r>
      <w:r w:rsidRPr="007C02AB">
        <w:rPr>
          <w:rFonts w:eastAsia="Times New Roman"/>
          <w:sz w:val="28"/>
          <w:szCs w:val="28"/>
          <w:lang w:val="x-none" w:eastAsia="x-none"/>
        </w:rPr>
        <w:tab/>
        <w:t xml:space="preserve">По соглашению сторон возможно изменение сроков </w:t>
      </w:r>
      <w:r w:rsidR="002A2EF0" w:rsidRPr="007C02AB">
        <w:rPr>
          <w:rFonts w:eastAsia="Times New Roman"/>
          <w:sz w:val="28"/>
          <w:szCs w:val="28"/>
          <w:lang w:eastAsia="x-none"/>
        </w:rPr>
        <w:t>оказания услуг</w:t>
      </w:r>
      <w:r w:rsidRPr="007C02AB">
        <w:rPr>
          <w:rFonts w:eastAsia="Times New Roman"/>
          <w:sz w:val="28"/>
          <w:szCs w:val="28"/>
          <w:lang w:val="x-none" w:eastAsia="x-none"/>
        </w:rPr>
        <w:t xml:space="preserve">, срока действия Договора, а также изменение объемов, стоимости Договора при исполнении Договора: </w:t>
      </w:r>
    </w:p>
    <w:p w:rsidR="0024221E" w:rsidRPr="007C02AB" w:rsidRDefault="0024221E" w:rsidP="0024221E">
      <w:pPr>
        <w:jc w:val="both"/>
        <w:rPr>
          <w:rFonts w:eastAsia="Times New Roman"/>
          <w:sz w:val="28"/>
          <w:szCs w:val="28"/>
          <w:lang w:val="x-none" w:eastAsia="x-none"/>
        </w:rPr>
      </w:pPr>
      <w:r w:rsidRPr="007C02AB">
        <w:rPr>
          <w:rFonts w:eastAsia="Times New Roman"/>
          <w:sz w:val="28"/>
          <w:szCs w:val="28"/>
          <w:lang w:val="x-none" w:eastAsia="x-none"/>
        </w:rPr>
        <w:lastRenderedPageBreak/>
        <w:t xml:space="preserve">- снижение цены Договора без изменения предусмотренных Договором объемов и иных условий Договора; </w:t>
      </w:r>
    </w:p>
    <w:p w:rsidR="0024221E" w:rsidRPr="007C02AB" w:rsidRDefault="0024221E" w:rsidP="0024221E">
      <w:pPr>
        <w:jc w:val="both"/>
        <w:rPr>
          <w:sz w:val="28"/>
          <w:szCs w:val="28"/>
        </w:rPr>
      </w:pPr>
      <w:r w:rsidRPr="007C02AB">
        <w:rPr>
          <w:sz w:val="28"/>
          <w:szCs w:val="28"/>
        </w:rPr>
        <w:t xml:space="preserve">- изменение объемов, предусмотренных Договором. При этом по соглашению Сторон допускается изменение цены Договора исходя из установленной в Договоре цены единицы услуги, товара, но не более чем на десять процентов цены Договора. Цена единицы дополнительно оказываемой услуги, поставляемого товара определяется как частное от деления первоначальной цены Договора на предусмотренное в Договоре количество такой услуги, товара; </w:t>
      </w:r>
    </w:p>
    <w:p w:rsidR="0024221E" w:rsidRPr="007C02AB" w:rsidRDefault="0024221E" w:rsidP="0024221E">
      <w:pPr>
        <w:jc w:val="both"/>
        <w:rPr>
          <w:sz w:val="28"/>
          <w:szCs w:val="28"/>
        </w:rPr>
      </w:pPr>
      <w:r w:rsidRPr="007C02AB">
        <w:rPr>
          <w:sz w:val="28"/>
          <w:szCs w:val="28"/>
        </w:rPr>
        <w:t>- однократное изменение срока исполнения обязательств по Договору в связи с</w:t>
      </w:r>
      <w:r w:rsidR="000E2F8A">
        <w:rPr>
          <w:sz w:val="28"/>
          <w:szCs w:val="28"/>
        </w:rPr>
        <w:t> </w:t>
      </w:r>
      <w:r w:rsidRPr="007C02AB">
        <w:rPr>
          <w:sz w:val="28"/>
          <w:szCs w:val="28"/>
        </w:rPr>
        <w:t xml:space="preserve">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предусмотренного Договором при его заключении; </w:t>
      </w:r>
    </w:p>
    <w:p w:rsidR="0024221E" w:rsidRPr="007C02AB" w:rsidRDefault="0024221E" w:rsidP="009758E4">
      <w:pPr>
        <w:spacing w:after="240"/>
        <w:jc w:val="both"/>
        <w:rPr>
          <w:sz w:val="28"/>
          <w:szCs w:val="28"/>
        </w:rPr>
      </w:pPr>
      <w:r w:rsidRPr="007C02AB">
        <w:rPr>
          <w:sz w:val="28"/>
          <w:szCs w:val="28"/>
        </w:rPr>
        <w:t xml:space="preserve">- в иных случаях, предусмотренных Положением о закупке товаров, работ, услуг </w:t>
      </w:r>
      <w:r w:rsidRPr="007C02AB">
        <w:rPr>
          <w:sz w:val="28"/>
          <w:szCs w:val="28"/>
        </w:rPr>
        <w:br/>
        <w:t>ГУП «Петербургский метрополитен».</w:t>
      </w:r>
    </w:p>
    <w:p w:rsidR="00241AC0" w:rsidRPr="007C02AB" w:rsidRDefault="00E240CA" w:rsidP="009758E4">
      <w:pPr>
        <w:pStyle w:val="1"/>
        <w:keepNext w:val="0"/>
        <w:keepLines w:val="0"/>
        <w:widowControl w:val="0"/>
        <w:spacing w:after="240"/>
        <w:ind w:left="431" w:hanging="431"/>
        <w:rPr>
          <w:sz w:val="28"/>
        </w:rPr>
      </w:pPr>
      <w:r w:rsidRPr="007C02AB">
        <w:rPr>
          <w:sz w:val="28"/>
        </w:rPr>
        <w:t>Сроки</w:t>
      </w:r>
      <w:r w:rsidR="00241AC0" w:rsidRPr="007C02AB">
        <w:rPr>
          <w:sz w:val="28"/>
        </w:rPr>
        <w:t xml:space="preserve"> </w:t>
      </w:r>
      <w:r w:rsidR="00435D9A" w:rsidRPr="007C02AB">
        <w:rPr>
          <w:sz w:val="28"/>
        </w:rPr>
        <w:t xml:space="preserve">и порядок </w:t>
      </w:r>
      <w:r w:rsidR="0028192E" w:rsidRPr="007C02AB">
        <w:rPr>
          <w:sz w:val="28"/>
        </w:rPr>
        <w:t>оказания услуг</w:t>
      </w:r>
    </w:p>
    <w:p w:rsidR="00FB7FCB" w:rsidRPr="00D33837" w:rsidRDefault="00FB7FCB" w:rsidP="00EF3BDF">
      <w:pPr>
        <w:pStyle w:val="2"/>
        <w:widowControl w:val="0"/>
        <w:ind w:left="0" w:firstLine="0"/>
        <w:rPr>
          <w:sz w:val="28"/>
          <w:szCs w:val="28"/>
          <w:lang w:val="ru-RU"/>
        </w:rPr>
      </w:pPr>
      <w:bookmarkStart w:id="1" w:name="_Ref480369864"/>
      <w:r w:rsidRPr="007C02AB">
        <w:rPr>
          <w:sz w:val="28"/>
          <w:szCs w:val="28"/>
        </w:rPr>
        <w:t xml:space="preserve">Начало </w:t>
      </w:r>
      <w:r w:rsidR="00D347A4" w:rsidRPr="00D33837">
        <w:rPr>
          <w:sz w:val="28"/>
          <w:szCs w:val="28"/>
          <w:lang w:val="ru-RU"/>
        </w:rPr>
        <w:t>оказания услуг</w:t>
      </w:r>
      <w:r w:rsidRPr="00D33837">
        <w:rPr>
          <w:sz w:val="28"/>
          <w:szCs w:val="28"/>
        </w:rPr>
        <w:t xml:space="preserve"> – </w:t>
      </w:r>
      <w:r w:rsidR="002870E7" w:rsidRPr="00D33837">
        <w:rPr>
          <w:sz w:val="28"/>
          <w:szCs w:val="28"/>
          <w:lang w:val="ru-RU"/>
        </w:rPr>
        <w:t xml:space="preserve">с </w:t>
      </w:r>
      <w:r w:rsidR="00BD62A4" w:rsidRPr="00D33837">
        <w:rPr>
          <w:sz w:val="28"/>
          <w:szCs w:val="28"/>
          <w:lang w:val="ru-RU"/>
        </w:rPr>
        <w:t>11</w:t>
      </w:r>
      <w:r w:rsidR="00DE0E68" w:rsidRPr="00D33837">
        <w:rPr>
          <w:sz w:val="28"/>
          <w:szCs w:val="28"/>
          <w:lang w:val="ru-RU"/>
        </w:rPr>
        <w:t>.</w:t>
      </w:r>
      <w:r w:rsidR="00BD62A4" w:rsidRPr="00D33837">
        <w:rPr>
          <w:sz w:val="28"/>
          <w:szCs w:val="28"/>
          <w:lang w:val="ru-RU"/>
        </w:rPr>
        <w:t>08</w:t>
      </w:r>
      <w:r w:rsidR="00DE0E68" w:rsidRPr="00D33837">
        <w:rPr>
          <w:sz w:val="28"/>
          <w:szCs w:val="28"/>
          <w:lang w:val="ru-RU"/>
        </w:rPr>
        <w:t>.2025</w:t>
      </w:r>
      <w:r w:rsidRPr="00D33837">
        <w:rPr>
          <w:sz w:val="28"/>
          <w:szCs w:val="28"/>
          <w:lang w:val="ru-RU"/>
        </w:rPr>
        <w:t>.</w:t>
      </w:r>
      <w:bookmarkEnd w:id="1"/>
    </w:p>
    <w:p w:rsidR="00FB7FCB" w:rsidRPr="00D33837" w:rsidRDefault="00FB7FCB" w:rsidP="007B4EE1">
      <w:pPr>
        <w:pStyle w:val="2"/>
        <w:widowControl w:val="0"/>
        <w:numPr>
          <w:ilvl w:val="0"/>
          <w:numId w:val="0"/>
        </w:numPr>
        <w:rPr>
          <w:sz w:val="28"/>
          <w:szCs w:val="28"/>
          <w:lang w:val="ru-RU"/>
        </w:rPr>
      </w:pPr>
      <w:bookmarkStart w:id="2" w:name="_Ref480374092"/>
      <w:r w:rsidRPr="00D33837">
        <w:rPr>
          <w:sz w:val="28"/>
          <w:szCs w:val="28"/>
          <w:lang w:val="ru-RU"/>
        </w:rPr>
        <w:t xml:space="preserve">Срок окончания </w:t>
      </w:r>
      <w:r w:rsidR="00D347A4" w:rsidRPr="00D33837">
        <w:rPr>
          <w:sz w:val="28"/>
          <w:szCs w:val="28"/>
          <w:lang w:val="ru-RU"/>
        </w:rPr>
        <w:t>услуг</w:t>
      </w:r>
      <w:r w:rsidRPr="00D33837">
        <w:rPr>
          <w:sz w:val="28"/>
          <w:szCs w:val="28"/>
          <w:lang w:val="ru-RU"/>
        </w:rPr>
        <w:t>:</w:t>
      </w:r>
      <w:r w:rsidR="00CD31C2" w:rsidRPr="00D33837">
        <w:rPr>
          <w:sz w:val="28"/>
          <w:szCs w:val="28"/>
          <w:lang w:val="ru-RU"/>
        </w:rPr>
        <w:t xml:space="preserve"> </w:t>
      </w:r>
      <w:bookmarkEnd w:id="2"/>
      <w:r w:rsidR="00BD62A4" w:rsidRPr="00D33837">
        <w:rPr>
          <w:sz w:val="28"/>
          <w:szCs w:val="28"/>
          <w:lang w:val="ru-RU"/>
        </w:rPr>
        <w:t>17.11</w:t>
      </w:r>
      <w:r w:rsidR="00057F78" w:rsidRPr="00D33837">
        <w:rPr>
          <w:sz w:val="28"/>
          <w:szCs w:val="28"/>
          <w:lang w:val="ru-RU"/>
        </w:rPr>
        <w:t>.2025</w:t>
      </w:r>
      <w:r w:rsidR="00F0218E" w:rsidRPr="00D33837">
        <w:rPr>
          <w:sz w:val="28"/>
          <w:szCs w:val="28"/>
          <w:lang w:val="ru-RU"/>
        </w:rPr>
        <w:t>.</w:t>
      </w:r>
    </w:p>
    <w:p w:rsidR="0024221E" w:rsidRPr="00D33837" w:rsidRDefault="00BC337E" w:rsidP="0024221E">
      <w:pPr>
        <w:pStyle w:val="2"/>
        <w:widowControl w:val="0"/>
        <w:ind w:left="0" w:firstLine="0"/>
        <w:rPr>
          <w:sz w:val="28"/>
          <w:szCs w:val="28"/>
        </w:rPr>
      </w:pPr>
      <w:r w:rsidRPr="00D33837">
        <w:rPr>
          <w:sz w:val="28"/>
          <w:szCs w:val="28"/>
          <w:lang w:val="ru-RU"/>
        </w:rPr>
        <w:t>Услуги</w:t>
      </w:r>
      <w:r w:rsidR="0024221E" w:rsidRPr="00D33837">
        <w:rPr>
          <w:sz w:val="28"/>
          <w:szCs w:val="28"/>
          <w:lang w:val="ru-RU"/>
        </w:rPr>
        <w:t xml:space="preserve"> должны быть оказаны</w:t>
      </w:r>
      <w:r w:rsidR="0024221E" w:rsidRPr="00D33837">
        <w:rPr>
          <w:sz w:val="28"/>
          <w:szCs w:val="28"/>
        </w:rPr>
        <w:t xml:space="preserve"> в соответствии с Техническим заданием (приложение</w:t>
      </w:r>
      <w:r w:rsidR="00D347A4" w:rsidRPr="00D33837">
        <w:rPr>
          <w:sz w:val="28"/>
          <w:szCs w:val="28"/>
          <w:lang w:val="ru-RU"/>
        </w:rPr>
        <w:t> </w:t>
      </w:r>
      <w:r w:rsidR="0024221E" w:rsidRPr="00D33837">
        <w:rPr>
          <w:sz w:val="28"/>
          <w:szCs w:val="28"/>
        </w:rPr>
        <w:t xml:space="preserve">№ 1 к Договору), которое является неотъемлемой частью Договора. </w:t>
      </w:r>
    </w:p>
    <w:p w:rsidR="00872912" w:rsidRPr="007C02AB" w:rsidRDefault="00FB7FCB" w:rsidP="00EF3BDF">
      <w:pPr>
        <w:pStyle w:val="2"/>
        <w:widowControl w:val="0"/>
        <w:ind w:left="0" w:firstLine="0"/>
        <w:rPr>
          <w:sz w:val="28"/>
          <w:szCs w:val="28"/>
        </w:rPr>
      </w:pPr>
      <w:r w:rsidRPr="00D33837">
        <w:rPr>
          <w:sz w:val="28"/>
          <w:szCs w:val="28"/>
        </w:rPr>
        <w:t xml:space="preserve">Качество </w:t>
      </w:r>
      <w:r w:rsidR="00D347A4" w:rsidRPr="00D33837">
        <w:rPr>
          <w:sz w:val="28"/>
          <w:szCs w:val="28"/>
          <w:lang w:val="ru-RU"/>
        </w:rPr>
        <w:t>оказанных услуг</w:t>
      </w:r>
      <w:r w:rsidRPr="00D33837">
        <w:rPr>
          <w:sz w:val="28"/>
          <w:szCs w:val="28"/>
        </w:rPr>
        <w:t xml:space="preserve"> должно соответствовать требованиям государственных стандартов и иной нормативно-технической документации, устанавливающей требования</w:t>
      </w:r>
      <w:r w:rsidRPr="007C02AB">
        <w:rPr>
          <w:sz w:val="28"/>
          <w:szCs w:val="28"/>
        </w:rPr>
        <w:t xml:space="preserve"> к</w:t>
      </w:r>
      <w:r w:rsidR="00D347A4" w:rsidRPr="007C02AB">
        <w:rPr>
          <w:sz w:val="28"/>
          <w:szCs w:val="28"/>
          <w:lang w:val="ru-RU"/>
        </w:rPr>
        <w:t> </w:t>
      </w:r>
      <w:r w:rsidRPr="007C02AB">
        <w:rPr>
          <w:sz w:val="28"/>
          <w:szCs w:val="28"/>
        </w:rPr>
        <w:t xml:space="preserve">качеству данного вида </w:t>
      </w:r>
      <w:r w:rsidR="00D347A4" w:rsidRPr="007C02AB">
        <w:rPr>
          <w:sz w:val="28"/>
          <w:szCs w:val="28"/>
          <w:lang w:val="ru-RU"/>
        </w:rPr>
        <w:t>услуг</w:t>
      </w:r>
      <w:r w:rsidRPr="007C02AB">
        <w:rPr>
          <w:sz w:val="28"/>
          <w:szCs w:val="28"/>
        </w:rPr>
        <w:t>, и удостоверяться необходимыми документами, установленными законодательством РФ.</w:t>
      </w:r>
    </w:p>
    <w:p w:rsidR="003859A7" w:rsidRPr="007C02AB" w:rsidRDefault="00AE3557" w:rsidP="00AE3557">
      <w:pPr>
        <w:pStyle w:val="2"/>
        <w:widowControl w:val="0"/>
        <w:ind w:left="0" w:firstLine="0"/>
        <w:rPr>
          <w:sz w:val="28"/>
          <w:szCs w:val="28"/>
        </w:rPr>
      </w:pPr>
      <w:r w:rsidRPr="007C02AB">
        <w:rPr>
          <w:sz w:val="28"/>
          <w:szCs w:val="28"/>
        </w:rPr>
        <w:t>Услуги оказываются как на территории Заказчика на объект</w:t>
      </w:r>
      <w:r w:rsidR="000643B5" w:rsidRPr="007C02AB">
        <w:rPr>
          <w:sz w:val="28"/>
          <w:szCs w:val="28"/>
          <w:lang w:val="ru-RU"/>
        </w:rPr>
        <w:t>е</w:t>
      </w:r>
      <w:r w:rsidRPr="007C02AB">
        <w:rPr>
          <w:sz w:val="28"/>
          <w:szCs w:val="28"/>
        </w:rPr>
        <w:t>, указанн</w:t>
      </w:r>
      <w:r w:rsidR="000643B5" w:rsidRPr="007C02AB">
        <w:rPr>
          <w:sz w:val="28"/>
          <w:szCs w:val="28"/>
          <w:lang w:val="ru-RU"/>
        </w:rPr>
        <w:t>ом</w:t>
      </w:r>
      <w:r w:rsidRPr="007C02AB">
        <w:rPr>
          <w:sz w:val="28"/>
          <w:szCs w:val="28"/>
        </w:rPr>
        <w:t xml:space="preserve"> в</w:t>
      </w:r>
      <w:r w:rsidR="000E2F8A">
        <w:rPr>
          <w:sz w:val="28"/>
          <w:szCs w:val="28"/>
          <w:lang w:val="ru-RU"/>
        </w:rPr>
        <w:t> </w:t>
      </w:r>
      <w:r w:rsidRPr="007C02AB">
        <w:rPr>
          <w:sz w:val="28"/>
          <w:szCs w:val="28"/>
        </w:rPr>
        <w:t xml:space="preserve">договоре </w:t>
      </w:r>
      <w:r w:rsidR="000643B5" w:rsidRPr="007C02AB">
        <w:rPr>
          <w:sz w:val="28"/>
          <w:szCs w:val="28"/>
        </w:rPr>
        <w:t>от 18.07.2022 № 20000000000000093008</w:t>
      </w:r>
      <w:r w:rsidR="000643B5" w:rsidRPr="007C02AB">
        <w:rPr>
          <w:sz w:val="28"/>
          <w:szCs w:val="28"/>
          <w:lang w:val="ru-RU"/>
        </w:rPr>
        <w:t xml:space="preserve"> на проведение</w:t>
      </w:r>
      <w:r w:rsidR="000643B5" w:rsidRPr="007C02AB">
        <w:rPr>
          <w:sz w:val="28"/>
          <w:szCs w:val="28"/>
        </w:rPr>
        <w:t xml:space="preserve"> работ по комплексному ремонту, реставрации и приспособлению объекта культурного наследия «Дом</w:t>
      </w:r>
      <w:r w:rsidR="000643B5" w:rsidRPr="007C02AB">
        <w:rPr>
          <w:sz w:val="28"/>
          <w:szCs w:val="28"/>
          <w:lang w:val="ru-RU"/>
        </w:rPr>
        <w:t> </w:t>
      </w:r>
      <w:r w:rsidR="000643B5" w:rsidRPr="007C02AB">
        <w:rPr>
          <w:sz w:val="28"/>
          <w:szCs w:val="28"/>
        </w:rPr>
        <w:t>Е.С.</w:t>
      </w:r>
      <w:r w:rsidR="000643B5" w:rsidRPr="007C02AB">
        <w:rPr>
          <w:sz w:val="28"/>
          <w:szCs w:val="28"/>
          <w:lang w:val="ru-RU"/>
        </w:rPr>
        <w:t> </w:t>
      </w:r>
      <w:r w:rsidR="000643B5" w:rsidRPr="007C02AB">
        <w:rPr>
          <w:sz w:val="28"/>
          <w:szCs w:val="28"/>
        </w:rPr>
        <w:t>и</w:t>
      </w:r>
      <w:r w:rsidR="000643B5" w:rsidRPr="007C02AB">
        <w:rPr>
          <w:sz w:val="28"/>
          <w:szCs w:val="28"/>
          <w:lang w:val="ru-RU"/>
        </w:rPr>
        <w:t> </w:t>
      </w:r>
      <w:r w:rsidR="000643B5" w:rsidRPr="007C02AB">
        <w:rPr>
          <w:sz w:val="28"/>
          <w:szCs w:val="28"/>
        </w:rPr>
        <w:t>М.Б.</w:t>
      </w:r>
      <w:r w:rsidR="000643B5" w:rsidRPr="007C02AB">
        <w:rPr>
          <w:sz w:val="28"/>
          <w:szCs w:val="28"/>
          <w:lang w:val="ru-RU"/>
        </w:rPr>
        <w:t> </w:t>
      </w:r>
      <w:r w:rsidR="000643B5" w:rsidRPr="007C02AB">
        <w:rPr>
          <w:sz w:val="28"/>
          <w:szCs w:val="28"/>
        </w:rPr>
        <w:t>Трофимовых» к условиям современного использования (сохранению объекта культурного наследия)»</w:t>
      </w:r>
      <w:r w:rsidRPr="007C02AB">
        <w:rPr>
          <w:sz w:val="28"/>
          <w:szCs w:val="28"/>
        </w:rPr>
        <w:t>, так и на территории Исполнителя и (или) в дистанционном формате с применением технологий видео-</w:t>
      </w:r>
      <w:proofErr w:type="spellStart"/>
      <w:r w:rsidRPr="007C02AB">
        <w:rPr>
          <w:sz w:val="28"/>
          <w:szCs w:val="28"/>
        </w:rPr>
        <w:t>конференц</w:t>
      </w:r>
      <w:proofErr w:type="spellEnd"/>
      <w:r w:rsidRPr="007C02AB">
        <w:rPr>
          <w:sz w:val="28"/>
          <w:szCs w:val="28"/>
        </w:rPr>
        <w:t xml:space="preserve"> связи, в том случае, если услуга может быть оказана без выезда на объект, с последующим внесением необходимых записей в журнал авторского надзора.</w:t>
      </w:r>
    </w:p>
    <w:p w:rsidR="00B76444" w:rsidRPr="007C02AB" w:rsidRDefault="00692A17" w:rsidP="00EF3BDF">
      <w:pPr>
        <w:pStyle w:val="2"/>
        <w:widowControl w:val="0"/>
        <w:ind w:left="0" w:firstLine="0"/>
        <w:rPr>
          <w:sz w:val="28"/>
          <w:szCs w:val="28"/>
        </w:rPr>
      </w:pPr>
      <w:r w:rsidRPr="007C02AB">
        <w:rPr>
          <w:sz w:val="28"/>
          <w:szCs w:val="28"/>
        </w:rPr>
        <w:t xml:space="preserve">Досрочное </w:t>
      </w:r>
      <w:r w:rsidR="004541E1" w:rsidRPr="007C02AB">
        <w:rPr>
          <w:sz w:val="28"/>
          <w:szCs w:val="28"/>
          <w:lang w:val="ru-RU"/>
        </w:rPr>
        <w:t>оказание услуг</w:t>
      </w:r>
      <w:r w:rsidRPr="007C02AB">
        <w:rPr>
          <w:sz w:val="28"/>
          <w:szCs w:val="28"/>
        </w:rPr>
        <w:t xml:space="preserve"> допускается только по согласованию с Заказчиком. В</w:t>
      </w:r>
      <w:r w:rsidR="00480F69" w:rsidRPr="007C02AB">
        <w:rPr>
          <w:sz w:val="28"/>
          <w:szCs w:val="28"/>
          <w:lang w:val="ru-RU"/>
        </w:rPr>
        <w:t> </w:t>
      </w:r>
      <w:r w:rsidRPr="007C02AB">
        <w:rPr>
          <w:sz w:val="28"/>
          <w:szCs w:val="28"/>
        </w:rPr>
        <w:t xml:space="preserve">случае согласования досрочного </w:t>
      </w:r>
      <w:r w:rsidR="004541E1" w:rsidRPr="007C02AB">
        <w:rPr>
          <w:sz w:val="28"/>
          <w:szCs w:val="28"/>
          <w:lang w:val="ru-RU"/>
        </w:rPr>
        <w:t>оказания услуг</w:t>
      </w:r>
      <w:r w:rsidRPr="007C02AB">
        <w:rPr>
          <w:sz w:val="28"/>
          <w:szCs w:val="28"/>
        </w:rPr>
        <w:t xml:space="preserve"> Заказчик обязуется принять оказанные услуги и подписать акт об оказанных услугах в порядке, установленном </w:t>
      </w:r>
      <w:r w:rsidR="00570AC9" w:rsidRPr="007C02AB">
        <w:rPr>
          <w:sz w:val="28"/>
          <w:szCs w:val="28"/>
          <w:lang w:val="ru-RU"/>
        </w:rPr>
        <w:t>Договор</w:t>
      </w:r>
      <w:r w:rsidRPr="007C02AB">
        <w:rPr>
          <w:sz w:val="28"/>
          <w:szCs w:val="28"/>
        </w:rPr>
        <w:t>ом.</w:t>
      </w:r>
    </w:p>
    <w:p w:rsidR="00B76444" w:rsidRPr="007C02AB" w:rsidRDefault="00B76444" w:rsidP="00B76444">
      <w:pPr>
        <w:pStyle w:val="2"/>
        <w:ind w:left="0" w:firstLine="0"/>
        <w:rPr>
          <w:sz w:val="28"/>
          <w:szCs w:val="28"/>
          <w:lang w:val="ru-RU"/>
        </w:rPr>
      </w:pPr>
      <w:r w:rsidRPr="007C02AB">
        <w:rPr>
          <w:sz w:val="28"/>
          <w:szCs w:val="28"/>
          <w:lang w:val="ru-RU"/>
        </w:rPr>
        <w:t>При необходимости информационного взаимодействия внешних информационных систем Исполнителя с информационной инфраструктурой метрополитена (в том числе удаленный доступ), такое информационное взаимодействие осуществляется с</w:t>
      </w:r>
      <w:r w:rsidR="00480F69" w:rsidRPr="007C02AB">
        <w:rPr>
          <w:sz w:val="28"/>
          <w:szCs w:val="28"/>
          <w:lang w:val="ru-RU"/>
        </w:rPr>
        <w:t> </w:t>
      </w:r>
      <w:r w:rsidRPr="007C02AB">
        <w:rPr>
          <w:sz w:val="28"/>
          <w:szCs w:val="28"/>
          <w:lang w:val="ru-RU"/>
        </w:rPr>
        <w:t xml:space="preserve">использованием средств защиты информации, прошедших процедуру оценки соответствия требованиям законодательства </w:t>
      </w:r>
      <w:r w:rsidRPr="007C02AB">
        <w:rPr>
          <w:sz w:val="28"/>
          <w:szCs w:val="28"/>
          <w:lang w:val="ru-RU"/>
        </w:rPr>
        <w:lastRenderedPageBreak/>
        <w:t>Российской Федерации в области обеспечения безопасности информации, в случае, когда применение таких средств необходимо для</w:t>
      </w:r>
      <w:r w:rsidR="00BD508F" w:rsidRPr="007C02AB">
        <w:rPr>
          <w:sz w:val="28"/>
          <w:szCs w:val="28"/>
          <w:lang w:val="ru-RU"/>
        </w:rPr>
        <w:t> </w:t>
      </w:r>
      <w:r w:rsidRPr="007C02AB">
        <w:rPr>
          <w:sz w:val="28"/>
          <w:szCs w:val="28"/>
          <w:lang w:val="ru-RU"/>
        </w:rPr>
        <w:t>нейтрализации актуальных угроз.</w:t>
      </w:r>
    </w:p>
    <w:p w:rsidR="00B76444" w:rsidRPr="007C02AB" w:rsidRDefault="00B76444" w:rsidP="00B76444">
      <w:pPr>
        <w:pStyle w:val="2"/>
        <w:ind w:left="0" w:firstLine="0"/>
        <w:rPr>
          <w:sz w:val="28"/>
          <w:szCs w:val="28"/>
          <w:lang w:val="ru-RU"/>
        </w:rPr>
      </w:pPr>
      <w:r w:rsidRPr="007C02AB">
        <w:rPr>
          <w:sz w:val="28"/>
          <w:szCs w:val="28"/>
          <w:lang w:val="ru-RU"/>
        </w:rPr>
        <w:t>Выбор класса средств криптографической защиты информации согласовывается с</w:t>
      </w:r>
      <w:r w:rsidR="00480F69" w:rsidRPr="007C02AB">
        <w:rPr>
          <w:sz w:val="28"/>
          <w:szCs w:val="28"/>
          <w:lang w:val="ru-RU"/>
        </w:rPr>
        <w:t> </w:t>
      </w:r>
      <w:r w:rsidRPr="007C02AB">
        <w:rPr>
          <w:sz w:val="28"/>
          <w:szCs w:val="28"/>
          <w:lang w:val="ru-RU"/>
        </w:rPr>
        <w:t>центром управления информационной безопасностью Управления метрополитена с</w:t>
      </w:r>
      <w:r w:rsidR="00480F69" w:rsidRPr="007C02AB">
        <w:rPr>
          <w:sz w:val="28"/>
          <w:szCs w:val="28"/>
          <w:lang w:val="ru-RU"/>
        </w:rPr>
        <w:t> </w:t>
      </w:r>
      <w:r w:rsidRPr="007C02AB">
        <w:rPr>
          <w:sz w:val="28"/>
          <w:szCs w:val="28"/>
          <w:lang w:val="ru-RU"/>
        </w:rPr>
        <w:t>учетом типа актуальных угроз безопасности информации.</w:t>
      </w:r>
    </w:p>
    <w:p w:rsidR="00B76444" w:rsidRPr="007C02AB" w:rsidRDefault="00B76444" w:rsidP="00B76444">
      <w:pPr>
        <w:pStyle w:val="2"/>
        <w:ind w:left="0" w:firstLine="0"/>
        <w:rPr>
          <w:sz w:val="28"/>
          <w:szCs w:val="28"/>
          <w:lang w:val="ru-RU"/>
        </w:rPr>
      </w:pPr>
      <w:r w:rsidRPr="007C02AB">
        <w:rPr>
          <w:sz w:val="28"/>
          <w:szCs w:val="28"/>
          <w:lang w:val="ru-RU"/>
        </w:rPr>
        <w:t>Удаленный доступ должен быть организован Исполнителем в соответствии с</w:t>
      </w:r>
      <w:r w:rsidR="00480F69" w:rsidRPr="007C02AB">
        <w:rPr>
          <w:sz w:val="28"/>
          <w:szCs w:val="28"/>
          <w:lang w:val="ru-RU"/>
        </w:rPr>
        <w:t> </w:t>
      </w:r>
      <w:r w:rsidRPr="007C02AB">
        <w:rPr>
          <w:sz w:val="28"/>
          <w:szCs w:val="28"/>
          <w:lang w:val="ru-RU"/>
        </w:rPr>
        <w:t>действующими «Требованиями информационной безопасности к рабочим станциям сторонних организаций, имеющих подключения к информационной инфраструктуре метрополитена».</w:t>
      </w:r>
    </w:p>
    <w:p w:rsidR="00B76444" w:rsidRPr="007C02AB" w:rsidRDefault="00B76444" w:rsidP="00B76444">
      <w:pPr>
        <w:pStyle w:val="2"/>
        <w:ind w:left="0" w:firstLine="0"/>
        <w:rPr>
          <w:sz w:val="28"/>
          <w:szCs w:val="28"/>
          <w:lang w:val="ru-RU"/>
        </w:rPr>
      </w:pPr>
      <w:r w:rsidRPr="007C02AB">
        <w:rPr>
          <w:sz w:val="28"/>
          <w:szCs w:val="28"/>
          <w:lang w:val="ru-RU"/>
        </w:rPr>
        <w:t xml:space="preserve">Подключение работниками Исполнителя съемных машинных носителей информации (флэш-накопители, внешние накопители на магнитных жестких дисках, внешние твердотельные накопители) к средствам вычислительной техники информационной инфраструктуры метрополитена осуществляется по заявке в Центр управления информационной безопасностью Управления метрополитена установленной формы. </w:t>
      </w:r>
    </w:p>
    <w:p w:rsidR="00692A17" w:rsidRDefault="00B76444" w:rsidP="009758E4">
      <w:pPr>
        <w:pStyle w:val="2"/>
        <w:tabs>
          <w:tab w:val="left" w:pos="851"/>
        </w:tabs>
        <w:spacing w:after="240"/>
        <w:ind w:left="0" w:firstLine="0"/>
        <w:rPr>
          <w:sz w:val="28"/>
          <w:szCs w:val="28"/>
          <w:lang w:val="ru-RU"/>
        </w:rPr>
      </w:pPr>
      <w:r w:rsidRPr="007C02AB">
        <w:rPr>
          <w:sz w:val="28"/>
          <w:szCs w:val="28"/>
          <w:lang w:val="ru-RU"/>
        </w:rPr>
        <w:t>Исполнитель несет ответственность за соблюдение своими работниками требований информационной безопасности, предусмотренных локальными нормативными актами метрополитена.</w:t>
      </w:r>
    </w:p>
    <w:p w:rsidR="00FE387E" w:rsidRPr="00FE387E" w:rsidRDefault="00FE387E" w:rsidP="00FE387E">
      <w:pPr>
        <w:rPr>
          <w:lang w:eastAsia="x-none"/>
        </w:rPr>
      </w:pPr>
    </w:p>
    <w:p w:rsidR="004666A5" w:rsidRPr="007C02AB" w:rsidRDefault="00E82F3C" w:rsidP="009758E4">
      <w:pPr>
        <w:pStyle w:val="1"/>
        <w:keepNext w:val="0"/>
        <w:keepLines w:val="0"/>
        <w:widowControl w:val="0"/>
        <w:spacing w:after="240"/>
        <w:ind w:left="0" w:firstLine="142"/>
        <w:rPr>
          <w:sz w:val="28"/>
        </w:rPr>
      </w:pPr>
      <w:r w:rsidRPr="007C02AB">
        <w:rPr>
          <w:sz w:val="28"/>
        </w:rPr>
        <w:t>Сроки и порядок</w:t>
      </w:r>
      <w:r w:rsidR="00416F15" w:rsidRPr="007C02AB">
        <w:rPr>
          <w:sz w:val="28"/>
        </w:rPr>
        <w:t xml:space="preserve"> при</w:t>
      </w:r>
      <w:r w:rsidR="0049178A" w:rsidRPr="007C02AB">
        <w:rPr>
          <w:sz w:val="28"/>
        </w:rPr>
        <w:t>ё</w:t>
      </w:r>
      <w:r w:rsidR="00416F15" w:rsidRPr="007C02AB">
        <w:rPr>
          <w:sz w:val="28"/>
        </w:rPr>
        <w:t xml:space="preserve">мки </w:t>
      </w:r>
      <w:r w:rsidR="00BD508F" w:rsidRPr="007C02AB">
        <w:rPr>
          <w:sz w:val="28"/>
        </w:rPr>
        <w:t>оказанных услуг</w:t>
      </w:r>
    </w:p>
    <w:p w:rsidR="008E2FDB" w:rsidRPr="007C02AB" w:rsidRDefault="008E2FDB" w:rsidP="00267002">
      <w:pPr>
        <w:pStyle w:val="2"/>
        <w:widowControl w:val="0"/>
        <w:ind w:left="0" w:firstLine="0"/>
        <w:rPr>
          <w:sz w:val="28"/>
          <w:szCs w:val="28"/>
        </w:rPr>
      </w:pPr>
      <w:r w:rsidRPr="007C02AB">
        <w:rPr>
          <w:sz w:val="28"/>
          <w:szCs w:val="28"/>
        </w:rPr>
        <w:t xml:space="preserve">Приемка </w:t>
      </w:r>
      <w:r w:rsidR="00BD508F" w:rsidRPr="007C02AB">
        <w:rPr>
          <w:sz w:val="28"/>
          <w:szCs w:val="28"/>
          <w:lang w:val="ru-RU"/>
        </w:rPr>
        <w:t>услуг</w:t>
      </w:r>
      <w:r w:rsidRPr="007C02AB">
        <w:rPr>
          <w:sz w:val="28"/>
          <w:szCs w:val="28"/>
        </w:rPr>
        <w:t xml:space="preserve"> производится Заказчиком на соответствие </w:t>
      </w:r>
      <w:r w:rsidR="008048BF" w:rsidRPr="007C02AB">
        <w:rPr>
          <w:sz w:val="28"/>
          <w:szCs w:val="28"/>
          <w:lang w:val="ru-RU"/>
        </w:rPr>
        <w:t>объема</w:t>
      </w:r>
      <w:r w:rsidRPr="007C02AB">
        <w:rPr>
          <w:sz w:val="28"/>
          <w:szCs w:val="28"/>
        </w:rPr>
        <w:t xml:space="preserve"> и качества в</w:t>
      </w:r>
      <w:r w:rsidR="00BD508F" w:rsidRPr="007C02AB">
        <w:rPr>
          <w:sz w:val="28"/>
          <w:szCs w:val="28"/>
          <w:lang w:val="ru-RU"/>
        </w:rPr>
        <w:t> </w:t>
      </w:r>
      <w:r w:rsidRPr="007C02AB">
        <w:rPr>
          <w:sz w:val="28"/>
          <w:szCs w:val="28"/>
        </w:rPr>
        <w:t xml:space="preserve">соответствии с требованиями, установленными </w:t>
      </w:r>
      <w:r w:rsidR="00FF6567" w:rsidRPr="007C02AB">
        <w:rPr>
          <w:sz w:val="28"/>
          <w:szCs w:val="28"/>
          <w:lang w:val="ru-RU"/>
        </w:rPr>
        <w:t xml:space="preserve">в </w:t>
      </w:r>
      <w:r w:rsidR="00DE1A50" w:rsidRPr="007C02AB">
        <w:rPr>
          <w:sz w:val="28"/>
          <w:szCs w:val="28"/>
          <w:lang w:eastAsia="ru-RU"/>
        </w:rPr>
        <w:t>Техническом задании (Приложение № 1 к</w:t>
      </w:r>
      <w:r w:rsidR="00DE1A50" w:rsidRPr="007C02AB">
        <w:rPr>
          <w:sz w:val="28"/>
          <w:szCs w:val="28"/>
          <w:lang w:val="ru-RU" w:eastAsia="ru-RU"/>
        </w:rPr>
        <w:t> </w:t>
      </w:r>
      <w:r w:rsidR="00DE1A50" w:rsidRPr="007C02AB">
        <w:rPr>
          <w:sz w:val="28"/>
          <w:szCs w:val="28"/>
          <w:lang w:eastAsia="ru-RU"/>
        </w:rPr>
        <w:t>настоящему Договору)</w:t>
      </w:r>
      <w:r w:rsidRPr="007C02AB">
        <w:rPr>
          <w:sz w:val="28"/>
          <w:szCs w:val="28"/>
        </w:rPr>
        <w:t>.</w:t>
      </w:r>
    </w:p>
    <w:p w:rsidR="00303C81" w:rsidRPr="007C02AB" w:rsidRDefault="00037CCA" w:rsidP="00B00C80">
      <w:pPr>
        <w:pStyle w:val="2"/>
        <w:widowControl w:val="0"/>
        <w:ind w:left="0" w:firstLine="0"/>
        <w:rPr>
          <w:sz w:val="28"/>
          <w:szCs w:val="28"/>
        </w:rPr>
      </w:pPr>
      <w:r w:rsidRPr="007C02AB">
        <w:rPr>
          <w:sz w:val="28"/>
          <w:szCs w:val="28"/>
        </w:rPr>
        <w:t xml:space="preserve">Контроль за сроками и качеством </w:t>
      </w:r>
      <w:r w:rsidR="00BD508F" w:rsidRPr="007C02AB">
        <w:rPr>
          <w:sz w:val="28"/>
          <w:szCs w:val="28"/>
          <w:lang w:val="ru-RU"/>
        </w:rPr>
        <w:t>оказанных услуг</w:t>
      </w:r>
      <w:r w:rsidR="00B00C80" w:rsidRPr="007C02AB">
        <w:rPr>
          <w:sz w:val="28"/>
          <w:szCs w:val="28"/>
        </w:rPr>
        <w:t xml:space="preserve"> производится представителем</w:t>
      </w:r>
      <w:r w:rsidR="00B00C80" w:rsidRPr="007C02AB">
        <w:rPr>
          <w:sz w:val="28"/>
          <w:szCs w:val="28"/>
          <w:lang w:val="ru-RU"/>
        </w:rPr>
        <w:t xml:space="preserve"> </w:t>
      </w:r>
      <w:r w:rsidRPr="007C02AB">
        <w:rPr>
          <w:sz w:val="28"/>
          <w:szCs w:val="28"/>
        </w:rPr>
        <w:t>Заказчика.</w:t>
      </w:r>
    </w:p>
    <w:p w:rsidR="00F536F5" w:rsidRPr="007C02AB" w:rsidRDefault="00F536F5" w:rsidP="008048BF">
      <w:pPr>
        <w:tabs>
          <w:tab w:val="left" w:pos="709"/>
          <w:tab w:val="left" w:pos="1276"/>
        </w:tabs>
        <w:suppressAutoHyphens/>
        <w:jc w:val="both"/>
        <w:rPr>
          <w:sz w:val="28"/>
          <w:szCs w:val="28"/>
        </w:rPr>
      </w:pPr>
      <w:r w:rsidRPr="007C02AB">
        <w:rPr>
          <w:sz w:val="28"/>
          <w:szCs w:val="28"/>
        </w:rPr>
        <w:t>5.3</w:t>
      </w:r>
      <w:r w:rsidR="006A6D10" w:rsidRPr="007C02AB">
        <w:rPr>
          <w:sz w:val="28"/>
          <w:szCs w:val="28"/>
        </w:rPr>
        <w:tab/>
      </w:r>
      <w:r w:rsidR="008048BF" w:rsidRPr="007C02AB">
        <w:rPr>
          <w:sz w:val="28"/>
          <w:szCs w:val="28"/>
          <w:lang w:eastAsia="ru-RU"/>
        </w:rPr>
        <w:t xml:space="preserve">Приемка </w:t>
      </w:r>
      <w:r w:rsidR="00BD508F" w:rsidRPr="007C02AB">
        <w:rPr>
          <w:sz w:val="28"/>
          <w:szCs w:val="28"/>
          <w:lang w:eastAsia="ru-RU"/>
        </w:rPr>
        <w:t>услуг</w:t>
      </w:r>
      <w:r w:rsidR="008048BF" w:rsidRPr="007C02AB">
        <w:rPr>
          <w:sz w:val="28"/>
          <w:szCs w:val="28"/>
          <w:lang w:eastAsia="ru-RU"/>
        </w:rPr>
        <w:t xml:space="preserve"> осуществляется в порядке, указанном в Техническом задании (Приложение № 1 к настоящему Договору).</w:t>
      </w:r>
    </w:p>
    <w:p w:rsidR="00D1002C" w:rsidRPr="007C02AB" w:rsidRDefault="006A6D10" w:rsidP="00D1002C">
      <w:pPr>
        <w:tabs>
          <w:tab w:val="left" w:pos="709"/>
          <w:tab w:val="left" w:pos="1276"/>
        </w:tabs>
        <w:suppressAutoHyphens/>
        <w:jc w:val="both"/>
        <w:rPr>
          <w:sz w:val="28"/>
          <w:szCs w:val="28"/>
        </w:rPr>
      </w:pPr>
      <w:r w:rsidRPr="007C02AB">
        <w:rPr>
          <w:sz w:val="28"/>
          <w:szCs w:val="28"/>
        </w:rPr>
        <w:t>5.4</w:t>
      </w:r>
      <w:r w:rsidRPr="007C02AB">
        <w:rPr>
          <w:sz w:val="28"/>
          <w:szCs w:val="28"/>
        </w:rPr>
        <w:tab/>
      </w:r>
      <w:r w:rsidR="00D1002C" w:rsidRPr="007C02AB">
        <w:rPr>
          <w:sz w:val="28"/>
          <w:szCs w:val="28"/>
        </w:rPr>
        <w:t xml:space="preserve">Датой принятия Заказчиком результата </w:t>
      </w:r>
      <w:r w:rsidR="00BD508F" w:rsidRPr="007C02AB">
        <w:rPr>
          <w:sz w:val="28"/>
          <w:szCs w:val="28"/>
        </w:rPr>
        <w:t>оказанных услуг</w:t>
      </w:r>
      <w:r w:rsidR="00D1002C" w:rsidRPr="007C02AB">
        <w:rPr>
          <w:sz w:val="28"/>
          <w:szCs w:val="28"/>
        </w:rPr>
        <w:t xml:space="preserve"> за отчетный период (квартал) считается дата подписания Сторонами акта об оказанных услугах.</w:t>
      </w:r>
    </w:p>
    <w:p w:rsidR="00F536F5" w:rsidRPr="007C02AB" w:rsidRDefault="00E6726E" w:rsidP="00F536F5">
      <w:pPr>
        <w:tabs>
          <w:tab w:val="left" w:pos="709"/>
          <w:tab w:val="left" w:pos="1276"/>
        </w:tabs>
        <w:suppressAutoHyphens/>
        <w:jc w:val="both"/>
        <w:rPr>
          <w:sz w:val="28"/>
          <w:szCs w:val="28"/>
        </w:rPr>
      </w:pPr>
      <w:r w:rsidRPr="007C02AB">
        <w:rPr>
          <w:sz w:val="28"/>
          <w:szCs w:val="28"/>
        </w:rPr>
        <w:t>5.</w:t>
      </w:r>
      <w:r w:rsidR="00175291" w:rsidRPr="007C02AB">
        <w:rPr>
          <w:sz w:val="28"/>
          <w:szCs w:val="28"/>
        </w:rPr>
        <w:t>5</w:t>
      </w:r>
      <w:r w:rsidRPr="007C02AB">
        <w:rPr>
          <w:sz w:val="28"/>
          <w:szCs w:val="28"/>
        </w:rPr>
        <w:t>.</w:t>
      </w:r>
      <w:r w:rsidRPr="007C02AB">
        <w:rPr>
          <w:sz w:val="28"/>
          <w:szCs w:val="28"/>
        </w:rPr>
        <w:tab/>
      </w:r>
      <w:r w:rsidR="00C84FE4" w:rsidRPr="007C02AB">
        <w:rPr>
          <w:sz w:val="28"/>
          <w:szCs w:val="28"/>
        </w:rPr>
        <w:t xml:space="preserve">Результатом </w:t>
      </w:r>
      <w:r w:rsidR="000B32F9" w:rsidRPr="007C02AB">
        <w:rPr>
          <w:sz w:val="28"/>
          <w:szCs w:val="28"/>
        </w:rPr>
        <w:t>выполнения работ</w:t>
      </w:r>
      <w:r w:rsidR="00C84FE4" w:rsidRPr="007C02AB">
        <w:rPr>
          <w:sz w:val="28"/>
          <w:szCs w:val="28"/>
        </w:rPr>
        <w:t xml:space="preserve"> являются оказанные услуги по </w:t>
      </w:r>
      <w:r w:rsidR="00DC0A01" w:rsidRPr="007C02AB">
        <w:rPr>
          <w:sz w:val="28"/>
          <w:szCs w:val="28"/>
        </w:rPr>
        <w:t>техническому</w:t>
      </w:r>
      <w:r w:rsidR="00C84FE4" w:rsidRPr="007C02AB">
        <w:rPr>
          <w:sz w:val="28"/>
          <w:szCs w:val="28"/>
        </w:rPr>
        <w:t xml:space="preserve"> надзору в</w:t>
      </w:r>
      <w:r w:rsidR="00636B2B" w:rsidRPr="007C02AB">
        <w:rPr>
          <w:sz w:val="28"/>
          <w:szCs w:val="28"/>
        </w:rPr>
        <w:t> </w:t>
      </w:r>
      <w:r w:rsidR="00C84FE4" w:rsidRPr="007C02AB">
        <w:rPr>
          <w:sz w:val="28"/>
          <w:szCs w:val="28"/>
        </w:rPr>
        <w:t>соответствии с требованиями действующего законодательства РФ и</w:t>
      </w:r>
      <w:r w:rsidR="000E2F8A">
        <w:rPr>
          <w:sz w:val="28"/>
          <w:szCs w:val="28"/>
        </w:rPr>
        <w:t> </w:t>
      </w:r>
      <w:r w:rsidR="00C84FE4" w:rsidRPr="007C02AB">
        <w:rPr>
          <w:sz w:val="28"/>
          <w:szCs w:val="28"/>
        </w:rPr>
        <w:t>нормативных документов, с</w:t>
      </w:r>
      <w:r w:rsidR="00636B2B" w:rsidRPr="007C02AB">
        <w:rPr>
          <w:sz w:val="28"/>
          <w:szCs w:val="28"/>
        </w:rPr>
        <w:t> </w:t>
      </w:r>
      <w:r w:rsidR="00C84FE4" w:rsidRPr="007C02AB">
        <w:rPr>
          <w:sz w:val="28"/>
          <w:szCs w:val="28"/>
        </w:rPr>
        <w:t>учетом изменений и дополнений.</w:t>
      </w:r>
    </w:p>
    <w:p w:rsidR="00764406" w:rsidRPr="007C02AB" w:rsidRDefault="00764406" w:rsidP="00764406">
      <w:pPr>
        <w:rPr>
          <w:sz w:val="28"/>
          <w:szCs w:val="28"/>
          <w:lang w:val="x-none" w:eastAsia="x-none"/>
        </w:rPr>
      </w:pPr>
    </w:p>
    <w:p w:rsidR="00A678A3" w:rsidRPr="007C02AB" w:rsidRDefault="00A678A3" w:rsidP="009758E4">
      <w:pPr>
        <w:pStyle w:val="1"/>
        <w:keepNext w:val="0"/>
        <w:keepLines w:val="0"/>
        <w:widowControl w:val="0"/>
        <w:spacing w:before="0" w:after="240"/>
        <w:ind w:left="0" w:hanging="431"/>
        <w:rPr>
          <w:sz w:val="28"/>
        </w:rPr>
      </w:pPr>
      <w:r w:rsidRPr="007C02AB">
        <w:rPr>
          <w:sz w:val="28"/>
        </w:rPr>
        <w:t>Ответственность сторон</w:t>
      </w:r>
    </w:p>
    <w:p w:rsidR="006C0AA5" w:rsidRPr="007C02AB" w:rsidRDefault="006319E5" w:rsidP="002376D5">
      <w:pPr>
        <w:pStyle w:val="2"/>
        <w:ind w:left="0" w:firstLine="0"/>
        <w:rPr>
          <w:b/>
          <w:sz w:val="28"/>
          <w:szCs w:val="28"/>
        </w:rPr>
      </w:pPr>
      <w:r w:rsidRPr="007C02AB">
        <w:rPr>
          <w:b/>
          <w:sz w:val="28"/>
          <w:szCs w:val="28"/>
        </w:rPr>
        <w:t>Ответственность Заказчика:</w:t>
      </w:r>
    </w:p>
    <w:p w:rsidR="006C0AA5" w:rsidRPr="007C02AB" w:rsidRDefault="006C0AA5" w:rsidP="002376D5">
      <w:pPr>
        <w:pStyle w:val="2"/>
        <w:ind w:left="0" w:firstLine="0"/>
        <w:rPr>
          <w:sz w:val="28"/>
          <w:szCs w:val="28"/>
        </w:rPr>
      </w:pPr>
      <w:bookmarkStart w:id="3" w:name="_Ref480383610"/>
      <w:r w:rsidRPr="007C02AB">
        <w:rPr>
          <w:sz w:val="28"/>
          <w:szCs w:val="28"/>
        </w:rPr>
        <w:t>За нарушение сроков оплаты фактически оказанных и принятых услуг Исполнитель вправе требовать уплаты пени в размере 0,1% (ноль целых одна десятая процента) от</w:t>
      </w:r>
      <w:r w:rsidR="00331338" w:rsidRPr="007C02AB">
        <w:rPr>
          <w:sz w:val="28"/>
          <w:szCs w:val="28"/>
          <w:lang w:val="ru-RU"/>
        </w:rPr>
        <w:t> </w:t>
      </w:r>
      <w:r w:rsidRPr="007C02AB">
        <w:rPr>
          <w:sz w:val="28"/>
          <w:szCs w:val="28"/>
        </w:rPr>
        <w:t>неоплаченной суммы за каждый день просрочки.</w:t>
      </w:r>
    </w:p>
    <w:p w:rsidR="0035343A" w:rsidRPr="007C02AB" w:rsidRDefault="0035343A" w:rsidP="002376D5">
      <w:pPr>
        <w:pStyle w:val="2"/>
        <w:ind w:left="0" w:firstLine="0"/>
        <w:rPr>
          <w:b/>
          <w:sz w:val="28"/>
          <w:szCs w:val="28"/>
        </w:rPr>
      </w:pPr>
      <w:r w:rsidRPr="007C02AB">
        <w:rPr>
          <w:b/>
          <w:sz w:val="28"/>
          <w:szCs w:val="28"/>
        </w:rPr>
        <w:t>Ответственность Исполнителя:</w:t>
      </w:r>
    </w:p>
    <w:p w:rsidR="00D41E93" w:rsidRPr="007C02AB" w:rsidRDefault="00D41E93" w:rsidP="002376D5">
      <w:pPr>
        <w:pStyle w:val="2"/>
        <w:ind w:left="0" w:firstLine="0"/>
        <w:rPr>
          <w:sz w:val="28"/>
          <w:szCs w:val="28"/>
        </w:rPr>
      </w:pPr>
      <w:r w:rsidRPr="007C02AB">
        <w:rPr>
          <w:sz w:val="28"/>
          <w:szCs w:val="28"/>
        </w:rPr>
        <w:lastRenderedPageBreak/>
        <w:t>В случае приостановления оказания услуг по вине Исполнителя и/или нарушения Исполнителем сроков оказания услуг (как общего срока, так и промежуточных сроков) по</w:t>
      </w:r>
      <w:r w:rsidR="007B695D" w:rsidRPr="007C02AB">
        <w:rPr>
          <w:sz w:val="28"/>
          <w:szCs w:val="28"/>
          <w:lang w:val="ru-RU"/>
        </w:rPr>
        <w:t> </w:t>
      </w:r>
      <w:r w:rsidRPr="007C02AB">
        <w:rPr>
          <w:sz w:val="28"/>
          <w:szCs w:val="28"/>
        </w:rPr>
        <w:t xml:space="preserve">вине Исполнителя Заказчик </w:t>
      </w:r>
      <w:r w:rsidR="007E16B8" w:rsidRPr="007C02AB">
        <w:rPr>
          <w:sz w:val="28"/>
          <w:szCs w:val="28"/>
          <w:lang w:val="ru-RU"/>
        </w:rPr>
        <w:t>взыскивает с</w:t>
      </w:r>
      <w:r w:rsidRPr="007C02AB">
        <w:rPr>
          <w:sz w:val="28"/>
          <w:szCs w:val="28"/>
        </w:rPr>
        <w:t xml:space="preserve"> Исполнител</w:t>
      </w:r>
      <w:r w:rsidR="007E16B8" w:rsidRPr="007C02AB">
        <w:rPr>
          <w:sz w:val="28"/>
          <w:szCs w:val="28"/>
          <w:lang w:val="ru-RU"/>
        </w:rPr>
        <w:t>я</w:t>
      </w:r>
      <w:r w:rsidRPr="007C02AB">
        <w:rPr>
          <w:sz w:val="28"/>
          <w:szCs w:val="28"/>
        </w:rPr>
        <w:t xml:space="preserve"> пени в размере 0,1% (ноль целых одна десятая процента) от стоимости услуг за квартал, за каждый день просрочки, но не более </w:t>
      </w:r>
      <w:r w:rsidRPr="007C02AB">
        <w:rPr>
          <w:sz w:val="28"/>
          <w:szCs w:val="28"/>
          <w:lang w:val="ru-RU"/>
        </w:rPr>
        <w:t>3</w:t>
      </w:r>
      <w:r w:rsidRPr="007C02AB">
        <w:rPr>
          <w:sz w:val="28"/>
          <w:szCs w:val="28"/>
        </w:rPr>
        <w:t>0% от стоимости услуг за квартал.</w:t>
      </w:r>
    </w:p>
    <w:p w:rsidR="006C0AA5" w:rsidRPr="007C02AB" w:rsidRDefault="00444AD6" w:rsidP="00241686">
      <w:pPr>
        <w:pStyle w:val="3"/>
        <w:widowControl w:val="0"/>
        <w:ind w:left="0" w:firstLine="0"/>
        <w:rPr>
          <w:sz w:val="28"/>
          <w:szCs w:val="28"/>
        </w:rPr>
      </w:pPr>
      <w:r w:rsidRPr="007C02AB">
        <w:rPr>
          <w:sz w:val="28"/>
          <w:szCs w:val="28"/>
        </w:rPr>
        <w:t>За каждый факт неисполнения или ненадлежащего исполнения Исполнителем норм пожарной и электробезопасности, техники безопасности, правил эксплуатации электроустановок потребителей</w:t>
      </w:r>
      <w:r w:rsidR="003B1335" w:rsidRPr="007C02AB">
        <w:rPr>
          <w:sz w:val="28"/>
          <w:szCs w:val="28"/>
          <w:lang w:val="ru-RU"/>
        </w:rPr>
        <w:t xml:space="preserve">, </w:t>
      </w:r>
      <w:r w:rsidRPr="007C02AB">
        <w:rPr>
          <w:sz w:val="28"/>
          <w:szCs w:val="28"/>
        </w:rPr>
        <w:t xml:space="preserve"> Заказчик </w:t>
      </w:r>
      <w:r w:rsidR="00B76444" w:rsidRPr="007C02AB">
        <w:rPr>
          <w:sz w:val="28"/>
          <w:szCs w:val="28"/>
          <w:lang w:val="ru-RU"/>
        </w:rPr>
        <w:t>взыскивает</w:t>
      </w:r>
      <w:r w:rsidRPr="007C02AB">
        <w:rPr>
          <w:sz w:val="28"/>
          <w:szCs w:val="28"/>
        </w:rPr>
        <w:t xml:space="preserve"> штраф в размере 1 000 (</w:t>
      </w:r>
      <w:r w:rsidR="00E567E9" w:rsidRPr="007C02AB">
        <w:rPr>
          <w:sz w:val="28"/>
          <w:szCs w:val="28"/>
          <w:lang w:val="ru-RU"/>
        </w:rPr>
        <w:t>одна тысяч</w:t>
      </w:r>
      <w:r w:rsidR="00684205" w:rsidRPr="007C02AB">
        <w:rPr>
          <w:sz w:val="28"/>
          <w:szCs w:val="28"/>
          <w:lang w:val="ru-RU"/>
        </w:rPr>
        <w:t>а</w:t>
      </w:r>
      <w:r w:rsidRPr="007C02AB">
        <w:rPr>
          <w:sz w:val="28"/>
          <w:szCs w:val="28"/>
        </w:rPr>
        <w:t>) рублей за каждый выявленный случай нар</w:t>
      </w:r>
      <w:r w:rsidR="00B85DD9" w:rsidRPr="007C02AB">
        <w:rPr>
          <w:sz w:val="28"/>
          <w:szCs w:val="28"/>
        </w:rPr>
        <w:t xml:space="preserve">ушения независимо от стоимости </w:t>
      </w:r>
      <w:r w:rsidR="00B85DD9" w:rsidRPr="007C02AB">
        <w:rPr>
          <w:sz w:val="28"/>
          <w:szCs w:val="28"/>
          <w:lang w:val="ru-RU"/>
        </w:rPr>
        <w:t>Д</w:t>
      </w:r>
      <w:r w:rsidRPr="007C02AB">
        <w:rPr>
          <w:sz w:val="28"/>
          <w:szCs w:val="28"/>
        </w:rPr>
        <w:t>оговора.</w:t>
      </w:r>
    </w:p>
    <w:p w:rsidR="00FC62FD" w:rsidRPr="007C02AB" w:rsidRDefault="00FC62FD" w:rsidP="00FC62FD">
      <w:pPr>
        <w:pStyle w:val="3"/>
        <w:widowControl w:val="0"/>
        <w:ind w:left="0" w:firstLine="0"/>
        <w:rPr>
          <w:sz w:val="28"/>
          <w:szCs w:val="28"/>
        </w:rPr>
      </w:pPr>
      <w:r w:rsidRPr="007C02AB">
        <w:rPr>
          <w:sz w:val="28"/>
          <w:szCs w:val="28"/>
        </w:rPr>
        <w:t xml:space="preserve">За каждый факт нарушения «Инструкции о порядке оказания услуг сторонними организациями на объектах инфраструктуры и подвижном составе ГУП «Петербургский метрополитен», в действующей редакции Заказчик </w:t>
      </w:r>
      <w:r w:rsidR="00B76444" w:rsidRPr="007C02AB">
        <w:rPr>
          <w:sz w:val="28"/>
          <w:szCs w:val="28"/>
          <w:lang w:val="ru-RU"/>
        </w:rPr>
        <w:t>взыскивает</w:t>
      </w:r>
      <w:r w:rsidRPr="007C02AB">
        <w:rPr>
          <w:sz w:val="28"/>
          <w:szCs w:val="28"/>
        </w:rPr>
        <w:t xml:space="preserve"> штраф в размере 5000 (пять тысяч) рублей. При систематическом нарушении «Инструкции о порядке оказания услуг сторонними организациями на объектах инфраструктуры и подвижном составе ГУП «Петербургский метрополитен» в</w:t>
      </w:r>
      <w:r w:rsidR="000E2F8A">
        <w:rPr>
          <w:sz w:val="28"/>
          <w:szCs w:val="28"/>
          <w:lang w:val="ru-RU"/>
        </w:rPr>
        <w:t> </w:t>
      </w:r>
      <w:r w:rsidRPr="007C02AB">
        <w:rPr>
          <w:sz w:val="28"/>
          <w:szCs w:val="28"/>
        </w:rPr>
        <w:t>действующей редакции Заказчик вправе в одностороннем порядке отказаться от</w:t>
      </w:r>
      <w:r w:rsidR="000E2F8A">
        <w:rPr>
          <w:sz w:val="28"/>
          <w:szCs w:val="28"/>
          <w:lang w:val="ru-RU"/>
        </w:rPr>
        <w:t> </w:t>
      </w:r>
      <w:r w:rsidRPr="007C02AB">
        <w:rPr>
          <w:sz w:val="28"/>
          <w:szCs w:val="28"/>
        </w:rPr>
        <w:t>исполнения Договора.</w:t>
      </w:r>
    </w:p>
    <w:p w:rsidR="00535E30" w:rsidRPr="007C02AB" w:rsidRDefault="00535E30" w:rsidP="00140185">
      <w:pPr>
        <w:pStyle w:val="3"/>
        <w:widowControl w:val="0"/>
        <w:ind w:left="0" w:firstLine="0"/>
        <w:rPr>
          <w:i/>
          <w:sz w:val="28"/>
          <w:szCs w:val="28"/>
        </w:rPr>
      </w:pPr>
      <w:r w:rsidRPr="007C02AB">
        <w:rPr>
          <w:sz w:val="28"/>
          <w:szCs w:val="28"/>
        </w:rPr>
        <w:t xml:space="preserve">За ненадлежащее качество оказанных услуг Заказчик </w:t>
      </w:r>
      <w:r w:rsidR="00B76444" w:rsidRPr="007C02AB">
        <w:rPr>
          <w:sz w:val="28"/>
          <w:szCs w:val="28"/>
          <w:lang w:val="ru-RU"/>
        </w:rPr>
        <w:t>взыскивает с</w:t>
      </w:r>
      <w:r w:rsidR="000E2F8A">
        <w:rPr>
          <w:sz w:val="28"/>
          <w:szCs w:val="28"/>
          <w:lang w:val="ru-RU"/>
        </w:rPr>
        <w:t> </w:t>
      </w:r>
      <w:r w:rsidRPr="007C02AB">
        <w:rPr>
          <w:sz w:val="28"/>
          <w:szCs w:val="28"/>
        </w:rPr>
        <w:t>Исполнител</w:t>
      </w:r>
      <w:r w:rsidR="00B76444" w:rsidRPr="007C02AB">
        <w:rPr>
          <w:sz w:val="28"/>
          <w:szCs w:val="28"/>
          <w:lang w:val="ru-RU"/>
        </w:rPr>
        <w:t>я</w:t>
      </w:r>
      <w:r w:rsidRPr="007C02AB">
        <w:rPr>
          <w:sz w:val="28"/>
          <w:szCs w:val="28"/>
        </w:rPr>
        <w:t xml:space="preserve"> штраф в размере 10% (десять процентов) стоимости услуг </w:t>
      </w:r>
      <w:r w:rsidRPr="007C02AB">
        <w:rPr>
          <w:sz w:val="28"/>
          <w:szCs w:val="28"/>
          <w:lang w:val="ru-RU"/>
        </w:rPr>
        <w:t xml:space="preserve">за квартал </w:t>
      </w:r>
      <w:r w:rsidRPr="007C02AB">
        <w:rPr>
          <w:sz w:val="28"/>
          <w:szCs w:val="28"/>
        </w:rPr>
        <w:t xml:space="preserve">и </w:t>
      </w:r>
      <w:r w:rsidR="002151F9" w:rsidRPr="007C02AB">
        <w:rPr>
          <w:sz w:val="28"/>
          <w:szCs w:val="28"/>
          <w:lang w:val="ru-RU"/>
        </w:rPr>
        <w:t xml:space="preserve">вправе требовать </w:t>
      </w:r>
      <w:r w:rsidRPr="007C02AB">
        <w:rPr>
          <w:sz w:val="28"/>
          <w:szCs w:val="28"/>
        </w:rPr>
        <w:t>устранения недостатков силами Исполнителя и за его счет. Если в результате некачественного оказания услуг у Заказчика возникли убытки, он в</w:t>
      </w:r>
      <w:r w:rsidR="000E2F8A">
        <w:rPr>
          <w:sz w:val="28"/>
          <w:szCs w:val="28"/>
          <w:lang w:val="ru-RU"/>
        </w:rPr>
        <w:t> </w:t>
      </w:r>
      <w:r w:rsidRPr="007C02AB">
        <w:rPr>
          <w:sz w:val="28"/>
          <w:szCs w:val="28"/>
        </w:rPr>
        <w:t>соответствии со</w:t>
      </w:r>
      <w:r w:rsidR="00331338" w:rsidRPr="007C02AB">
        <w:rPr>
          <w:sz w:val="28"/>
          <w:szCs w:val="28"/>
        </w:rPr>
        <w:t> </w:t>
      </w:r>
      <w:r w:rsidRPr="007C02AB">
        <w:rPr>
          <w:sz w:val="28"/>
          <w:szCs w:val="28"/>
        </w:rPr>
        <w:t>ст.</w:t>
      </w:r>
      <w:r w:rsidR="00331338" w:rsidRPr="007C02AB">
        <w:rPr>
          <w:sz w:val="28"/>
          <w:szCs w:val="28"/>
        </w:rPr>
        <w:t> </w:t>
      </w:r>
      <w:r w:rsidRPr="007C02AB">
        <w:rPr>
          <w:sz w:val="28"/>
          <w:szCs w:val="28"/>
        </w:rPr>
        <w:t>15</w:t>
      </w:r>
      <w:r w:rsidR="00331338" w:rsidRPr="007C02AB">
        <w:rPr>
          <w:sz w:val="28"/>
          <w:szCs w:val="28"/>
        </w:rPr>
        <w:t> </w:t>
      </w:r>
      <w:r w:rsidRPr="007C02AB">
        <w:rPr>
          <w:sz w:val="28"/>
          <w:szCs w:val="28"/>
        </w:rPr>
        <w:t>ГК РФ вправе потребовать у Исполнителя возмещения убытков.</w:t>
      </w:r>
      <w:r w:rsidR="00255BB6" w:rsidRPr="007C02AB">
        <w:rPr>
          <w:sz w:val="28"/>
          <w:szCs w:val="28"/>
        </w:rPr>
        <w:t xml:space="preserve"> Размер подлежащих возмещению убытков </w:t>
      </w:r>
      <w:proofErr w:type="spellStart"/>
      <w:r w:rsidR="00255BB6" w:rsidRPr="007C02AB">
        <w:rPr>
          <w:sz w:val="28"/>
          <w:szCs w:val="28"/>
        </w:rPr>
        <w:t>устан</w:t>
      </w:r>
      <w:r w:rsidR="00144310" w:rsidRPr="007C02AB">
        <w:rPr>
          <w:sz w:val="28"/>
          <w:szCs w:val="28"/>
          <w:lang w:val="ru-RU"/>
        </w:rPr>
        <w:t>а</w:t>
      </w:r>
      <w:proofErr w:type="spellEnd"/>
      <w:r w:rsidR="00255BB6" w:rsidRPr="007C02AB">
        <w:rPr>
          <w:sz w:val="28"/>
          <w:szCs w:val="28"/>
        </w:rPr>
        <w:t>вл</w:t>
      </w:r>
      <w:r w:rsidR="00144310" w:rsidRPr="007C02AB">
        <w:rPr>
          <w:sz w:val="28"/>
          <w:szCs w:val="28"/>
          <w:lang w:val="ru-RU"/>
        </w:rPr>
        <w:t>ивается</w:t>
      </w:r>
      <w:r w:rsidR="00255BB6" w:rsidRPr="007C02AB">
        <w:rPr>
          <w:sz w:val="28"/>
          <w:szCs w:val="28"/>
        </w:rPr>
        <w:t xml:space="preserve"> с разумной степенью достоверности.</w:t>
      </w:r>
      <w:r w:rsidR="00144310" w:rsidRPr="007C02AB">
        <w:rPr>
          <w:sz w:val="28"/>
          <w:szCs w:val="28"/>
        </w:rPr>
        <w:t xml:space="preserve"> Размер</w:t>
      </w:r>
      <w:r w:rsidR="00144310" w:rsidRPr="007C02AB">
        <w:rPr>
          <w:sz w:val="28"/>
          <w:szCs w:val="28"/>
          <w:lang w:val="ru-RU"/>
        </w:rPr>
        <w:t xml:space="preserve"> </w:t>
      </w:r>
      <w:r w:rsidR="00144310" w:rsidRPr="007C02AB">
        <w:rPr>
          <w:sz w:val="28"/>
          <w:szCs w:val="28"/>
        </w:rPr>
        <w:t xml:space="preserve">подлежащих возмещению убытков </w:t>
      </w:r>
      <w:r w:rsidR="00144310" w:rsidRPr="007C02AB">
        <w:rPr>
          <w:sz w:val="28"/>
          <w:szCs w:val="28"/>
          <w:lang w:val="ru-RU"/>
        </w:rPr>
        <w:t xml:space="preserve">определяется </w:t>
      </w:r>
      <w:r w:rsidR="00144310" w:rsidRPr="007C02AB">
        <w:rPr>
          <w:sz w:val="28"/>
          <w:szCs w:val="28"/>
        </w:rPr>
        <w:t>исходя из принципов справедливости и соразмерности ответственности</w:t>
      </w:r>
      <w:r w:rsidR="00144310" w:rsidRPr="007C02AB">
        <w:rPr>
          <w:sz w:val="28"/>
          <w:szCs w:val="28"/>
          <w:lang w:val="ru-RU"/>
        </w:rPr>
        <w:t xml:space="preserve"> Исполнителя.</w:t>
      </w:r>
    </w:p>
    <w:p w:rsidR="002B6ED4" w:rsidRPr="007C02AB" w:rsidRDefault="006C1C39" w:rsidP="00241686">
      <w:pPr>
        <w:pStyle w:val="3"/>
        <w:widowControl w:val="0"/>
        <w:ind w:left="0" w:firstLine="0"/>
        <w:rPr>
          <w:sz w:val="28"/>
          <w:szCs w:val="28"/>
        </w:rPr>
      </w:pPr>
      <w:r w:rsidRPr="007C02AB">
        <w:rPr>
          <w:sz w:val="28"/>
          <w:szCs w:val="28"/>
        </w:rPr>
        <w:t xml:space="preserve">За каждый факт неисполнения Исполнителем обязательств предусмотренных Договором, за исключением просрочки исполнения Исполнителем обязательств, предусмотренных Договором, Заказчик </w:t>
      </w:r>
      <w:r w:rsidR="00B76444" w:rsidRPr="007C02AB">
        <w:rPr>
          <w:sz w:val="28"/>
          <w:szCs w:val="28"/>
          <w:lang w:val="ru-RU"/>
        </w:rPr>
        <w:t>взыскивает с</w:t>
      </w:r>
      <w:r w:rsidRPr="007C02AB">
        <w:rPr>
          <w:sz w:val="28"/>
          <w:szCs w:val="28"/>
        </w:rPr>
        <w:t xml:space="preserve"> Исполнител</w:t>
      </w:r>
      <w:r w:rsidR="00B76444" w:rsidRPr="007C02AB">
        <w:rPr>
          <w:sz w:val="28"/>
          <w:szCs w:val="28"/>
          <w:lang w:val="ru-RU"/>
        </w:rPr>
        <w:t>я</w:t>
      </w:r>
      <w:r w:rsidRPr="007C02AB">
        <w:rPr>
          <w:sz w:val="28"/>
          <w:szCs w:val="28"/>
        </w:rPr>
        <w:t xml:space="preserve"> штраф в размере 1% (</w:t>
      </w:r>
      <w:r w:rsidR="00D41E93" w:rsidRPr="007C02AB">
        <w:rPr>
          <w:sz w:val="28"/>
          <w:szCs w:val="28"/>
          <w:lang w:val="ru-RU"/>
        </w:rPr>
        <w:t>одного</w:t>
      </w:r>
      <w:r w:rsidRPr="007C02AB">
        <w:rPr>
          <w:sz w:val="28"/>
          <w:szCs w:val="28"/>
        </w:rPr>
        <w:t xml:space="preserve"> процент</w:t>
      </w:r>
      <w:r w:rsidR="00D41E93" w:rsidRPr="007C02AB">
        <w:rPr>
          <w:sz w:val="28"/>
          <w:szCs w:val="28"/>
          <w:lang w:val="ru-RU"/>
        </w:rPr>
        <w:t>а</w:t>
      </w:r>
      <w:r w:rsidRPr="007C02AB">
        <w:rPr>
          <w:sz w:val="28"/>
          <w:szCs w:val="28"/>
        </w:rPr>
        <w:t xml:space="preserve">) от стоимости услуг </w:t>
      </w:r>
      <w:r w:rsidR="00982CE4" w:rsidRPr="007C02AB">
        <w:rPr>
          <w:sz w:val="28"/>
          <w:szCs w:val="28"/>
        </w:rPr>
        <w:t xml:space="preserve">за квартал </w:t>
      </w:r>
      <w:r w:rsidRPr="007C02AB">
        <w:rPr>
          <w:sz w:val="28"/>
          <w:szCs w:val="28"/>
        </w:rPr>
        <w:t xml:space="preserve">и </w:t>
      </w:r>
      <w:r w:rsidR="002151F9" w:rsidRPr="007C02AB">
        <w:rPr>
          <w:sz w:val="28"/>
          <w:szCs w:val="28"/>
          <w:lang w:val="ru-RU"/>
        </w:rPr>
        <w:t xml:space="preserve">вправе требовать </w:t>
      </w:r>
      <w:r w:rsidRPr="007C02AB">
        <w:rPr>
          <w:sz w:val="28"/>
          <w:szCs w:val="28"/>
        </w:rPr>
        <w:t>устранения недостатков силами Исполнителя и за его счет.</w:t>
      </w:r>
    </w:p>
    <w:p w:rsidR="007F166C" w:rsidRPr="007C02AB" w:rsidRDefault="00535E30" w:rsidP="00241686">
      <w:pPr>
        <w:pStyle w:val="3"/>
        <w:widowControl w:val="0"/>
        <w:ind w:left="0" w:firstLine="0"/>
        <w:rPr>
          <w:sz w:val="28"/>
          <w:szCs w:val="28"/>
        </w:rPr>
      </w:pPr>
      <w:r w:rsidRPr="007C02AB">
        <w:rPr>
          <w:sz w:val="28"/>
          <w:szCs w:val="28"/>
        </w:rPr>
        <w:t xml:space="preserve">За нарушение </w:t>
      </w:r>
      <w:proofErr w:type="spellStart"/>
      <w:r w:rsidRPr="007C02AB">
        <w:rPr>
          <w:sz w:val="28"/>
          <w:szCs w:val="28"/>
        </w:rPr>
        <w:t>п.п</w:t>
      </w:r>
      <w:proofErr w:type="spellEnd"/>
      <w:r w:rsidRPr="007C02AB">
        <w:rPr>
          <w:sz w:val="28"/>
          <w:szCs w:val="28"/>
        </w:rPr>
        <w:t>. 2.3.</w:t>
      </w:r>
      <w:r w:rsidR="008B12D2" w:rsidRPr="007C02AB">
        <w:rPr>
          <w:sz w:val="28"/>
          <w:szCs w:val="28"/>
          <w:lang w:val="ru-RU"/>
        </w:rPr>
        <w:t>14</w:t>
      </w:r>
      <w:r w:rsidRPr="007C02AB">
        <w:rPr>
          <w:sz w:val="28"/>
          <w:szCs w:val="28"/>
        </w:rPr>
        <w:t>, 2.3.</w:t>
      </w:r>
      <w:r w:rsidR="008B12D2" w:rsidRPr="007C02AB">
        <w:rPr>
          <w:sz w:val="28"/>
          <w:szCs w:val="28"/>
          <w:lang w:val="ru-RU"/>
        </w:rPr>
        <w:t>15</w:t>
      </w:r>
      <w:r w:rsidRPr="007C02AB">
        <w:rPr>
          <w:sz w:val="28"/>
          <w:szCs w:val="28"/>
        </w:rPr>
        <w:t xml:space="preserve"> настоящего Договора, а также требований «Положения о пропускном и внутриобъектовом режимах на категорированных объектах ГУП «Петербургский метрополитен» (утв. приказом начальника метрополитена от 11.08.2021 № 1167) Заказчик </w:t>
      </w:r>
      <w:r w:rsidR="00B76444" w:rsidRPr="007C02AB">
        <w:rPr>
          <w:sz w:val="28"/>
          <w:szCs w:val="28"/>
          <w:lang w:val="ru-RU"/>
        </w:rPr>
        <w:t>взыскивает</w:t>
      </w:r>
      <w:r w:rsidRPr="007C02AB">
        <w:rPr>
          <w:sz w:val="28"/>
          <w:szCs w:val="28"/>
        </w:rPr>
        <w:t xml:space="preserve"> штраф в размере 1</w:t>
      </w:r>
      <w:r w:rsidR="000E2F8A">
        <w:rPr>
          <w:sz w:val="28"/>
          <w:szCs w:val="28"/>
        </w:rPr>
        <w:t> </w:t>
      </w:r>
      <w:r w:rsidRPr="007C02AB">
        <w:rPr>
          <w:sz w:val="28"/>
          <w:szCs w:val="28"/>
        </w:rPr>
        <w:t>000</w:t>
      </w:r>
      <w:r w:rsidR="000E2F8A">
        <w:rPr>
          <w:sz w:val="28"/>
          <w:szCs w:val="28"/>
          <w:lang w:val="ru-RU"/>
        </w:rPr>
        <w:t> </w:t>
      </w:r>
      <w:r w:rsidRPr="007C02AB">
        <w:rPr>
          <w:sz w:val="28"/>
          <w:szCs w:val="28"/>
        </w:rPr>
        <w:t>(одна тысяча) рублей.</w:t>
      </w:r>
    </w:p>
    <w:p w:rsidR="006C0AA5" w:rsidRPr="007C02AB" w:rsidRDefault="006C0AA5" w:rsidP="00241686">
      <w:pPr>
        <w:pStyle w:val="3"/>
        <w:widowControl w:val="0"/>
        <w:ind w:left="0" w:firstLine="0"/>
        <w:rPr>
          <w:sz w:val="28"/>
          <w:szCs w:val="28"/>
        </w:rPr>
      </w:pPr>
      <w:r w:rsidRPr="007C02AB">
        <w:rPr>
          <w:sz w:val="28"/>
          <w:szCs w:val="28"/>
        </w:rPr>
        <w:t>За нарушение сроков устранения недостатков в оказанных услугах Заказчик вправе требовать уплаты пени в размере, указанном в п. 6.</w:t>
      </w:r>
      <w:r w:rsidR="00B90404" w:rsidRPr="007C02AB">
        <w:rPr>
          <w:sz w:val="28"/>
          <w:szCs w:val="28"/>
          <w:lang w:val="ru-RU"/>
        </w:rPr>
        <w:t>4.</w:t>
      </w:r>
      <w:r w:rsidRPr="007C02AB">
        <w:rPr>
          <w:sz w:val="28"/>
          <w:szCs w:val="28"/>
        </w:rPr>
        <w:t xml:space="preserve"> настоящего Договора.</w:t>
      </w:r>
    </w:p>
    <w:p w:rsidR="006C0AA5" w:rsidRPr="007C02AB" w:rsidRDefault="006C0AA5" w:rsidP="00241686">
      <w:pPr>
        <w:pStyle w:val="3"/>
        <w:widowControl w:val="0"/>
        <w:ind w:left="0" w:firstLine="0"/>
        <w:rPr>
          <w:sz w:val="28"/>
          <w:szCs w:val="28"/>
        </w:rPr>
      </w:pPr>
      <w:r w:rsidRPr="007C02AB">
        <w:rPr>
          <w:sz w:val="28"/>
          <w:szCs w:val="28"/>
        </w:rPr>
        <w:t xml:space="preserve">В случае причинения вреда Заказчику или 3-м лицам вследствие ненадлежащего исполнения обязательств по Договору Исполнителем, </w:t>
      </w:r>
      <w:r w:rsidR="00CF7015" w:rsidRPr="007C02AB">
        <w:rPr>
          <w:sz w:val="28"/>
          <w:szCs w:val="28"/>
        </w:rPr>
        <w:t xml:space="preserve">ущерб возмещается в порядке, определенном ст. 60.1 Градостроительного кодекса </w:t>
      </w:r>
      <w:r w:rsidR="00CF7015" w:rsidRPr="007C02AB">
        <w:rPr>
          <w:sz w:val="28"/>
          <w:szCs w:val="28"/>
        </w:rPr>
        <w:lastRenderedPageBreak/>
        <w:t>Российской Федерации от 29.12.2004 N 190-ФЗ</w:t>
      </w:r>
      <w:r w:rsidR="00255BB6" w:rsidRPr="007C02AB">
        <w:rPr>
          <w:sz w:val="28"/>
          <w:szCs w:val="28"/>
          <w:lang w:val="ru-RU"/>
        </w:rPr>
        <w:t xml:space="preserve">, за исключением </w:t>
      </w:r>
      <w:r w:rsidR="00255BB6" w:rsidRPr="007C02AB">
        <w:rPr>
          <w:sz w:val="28"/>
          <w:szCs w:val="28"/>
        </w:rPr>
        <w:t>причинения вреда Заказчику или 3-м лицам вследствие</w:t>
      </w:r>
      <w:r w:rsidR="00255BB6" w:rsidRPr="007C02AB">
        <w:rPr>
          <w:sz w:val="28"/>
          <w:szCs w:val="28"/>
          <w:lang w:val="ru-RU"/>
        </w:rPr>
        <w:t xml:space="preserve"> нарушения авторских или интеллектуальной прав, по которым </w:t>
      </w:r>
      <w:r w:rsidR="00255BB6" w:rsidRPr="007C02AB">
        <w:rPr>
          <w:sz w:val="28"/>
          <w:szCs w:val="28"/>
        </w:rPr>
        <w:t>ущерб возмещается в порядке</w:t>
      </w:r>
      <w:r w:rsidR="00255BB6" w:rsidRPr="007C02AB">
        <w:rPr>
          <w:sz w:val="28"/>
          <w:szCs w:val="28"/>
          <w:lang w:val="ru-RU"/>
        </w:rPr>
        <w:t xml:space="preserve"> </w:t>
      </w:r>
      <w:r w:rsidR="00255BB6" w:rsidRPr="007C02AB">
        <w:rPr>
          <w:sz w:val="28"/>
          <w:szCs w:val="28"/>
        </w:rPr>
        <w:t>ст.</w:t>
      </w:r>
      <w:r w:rsidR="00255BB6" w:rsidRPr="007C02AB">
        <w:rPr>
          <w:sz w:val="28"/>
          <w:szCs w:val="28"/>
          <w:lang w:val="ru-RU"/>
        </w:rPr>
        <w:t> </w:t>
      </w:r>
      <w:r w:rsidR="00255BB6" w:rsidRPr="007C02AB">
        <w:rPr>
          <w:sz w:val="28"/>
          <w:szCs w:val="28"/>
        </w:rPr>
        <w:t>15</w:t>
      </w:r>
      <w:r w:rsidR="00255BB6" w:rsidRPr="007C02AB">
        <w:rPr>
          <w:sz w:val="28"/>
          <w:szCs w:val="28"/>
          <w:lang w:val="ru-RU"/>
        </w:rPr>
        <w:t> </w:t>
      </w:r>
      <w:r w:rsidR="00255BB6" w:rsidRPr="007C02AB">
        <w:rPr>
          <w:sz w:val="28"/>
          <w:szCs w:val="28"/>
        </w:rPr>
        <w:t>ГК</w:t>
      </w:r>
      <w:r w:rsidR="00AC74D4" w:rsidRPr="007C02AB">
        <w:rPr>
          <w:sz w:val="28"/>
          <w:szCs w:val="28"/>
          <w:lang w:val="ru-RU"/>
        </w:rPr>
        <w:t> </w:t>
      </w:r>
      <w:r w:rsidR="00255BB6" w:rsidRPr="007C02AB">
        <w:rPr>
          <w:sz w:val="28"/>
          <w:szCs w:val="28"/>
        </w:rPr>
        <w:t>РФ</w:t>
      </w:r>
      <w:r w:rsidR="00255BB6" w:rsidRPr="007C02AB">
        <w:rPr>
          <w:sz w:val="28"/>
          <w:szCs w:val="28"/>
          <w:lang w:val="ru-RU"/>
        </w:rPr>
        <w:t>.</w:t>
      </w:r>
    </w:p>
    <w:p w:rsidR="006C0AA5" w:rsidRPr="007C02AB" w:rsidRDefault="006C0AA5" w:rsidP="00241686">
      <w:pPr>
        <w:pStyle w:val="3"/>
        <w:widowControl w:val="0"/>
        <w:ind w:left="0" w:firstLine="0"/>
        <w:rPr>
          <w:sz w:val="28"/>
          <w:szCs w:val="28"/>
        </w:rPr>
      </w:pPr>
      <w:r w:rsidRPr="007C02AB">
        <w:rPr>
          <w:sz w:val="28"/>
          <w:szCs w:val="28"/>
        </w:rPr>
        <w:t>В случае предъявления Заказчику претензий третьих лиц, в том числе штрафных санкций государственных органов, возникших по вине Исполнителя, Исполнитель обязуется компенсировать Заказчику понесенные убытки в полном объеме независимо от</w:t>
      </w:r>
      <w:r w:rsidR="00CF4156" w:rsidRPr="007C02AB">
        <w:rPr>
          <w:sz w:val="28"/>
          <w:szCs w:val="28"/>
          <w:lang w:val="ru-RU"/>
        </w:rPr>
        <w:t> </w:t>
      </w:r>
      <w:r w:rsidRPr="007C02AB">
        <w:rPr>
          <w:sz w:val="28"/>
          <w:szCs w:val="28"/>
        </w:rPr>
        <w:t>стоимости услуг по Договору и окончания срока действия Договора.</w:t>
      </w:r>
    </w:p>
    <w:p w:rsidR="006C0AA5" w:rsidRPr="007C02AB" w:rsidRDefault="006C0AA5" w:rsidP="00241686">
      <w:pPr>
        <w:pStyle w:val="3"/>
        <w:widowControl w:val="0"/>
        <w:ind w:left="0" w:firstLine="0"/>
        <w:rPr>
          <w:sz w:val="28"/>
          <w:szCs w:val="28"/>
        </w:rPr>
      </w:pPr>
      <w:r w:rsidRPr="007C02AB">
        <w:rPr>
          <w:sz w:val="28"/>
          <w:szCs w:val="28"/>
        </w:rPr>
        <w:t>При выявлении факта прохождения на территорию метрополитена (по</w:t>
      </w:r>
      <w:r w:rsidR="000E2F8A">
        <w:rPr>
          <w:sz w:val="28"/>
          <w:szCs w:val="28"/>
          <w:lang w:val="ru-RU"/>
        </w:rPr>
        <w:t> </w:t>
      </w:r>
      <w:r w:rsidRPr="007C02AB">
        <w:rPr>
          <w:sz w:val="28"/>
          <w:szCs w:val="28"/>
        </w:rPr>
        <w:t xml:space="preserve">территории метрополитена) двух и более лиц по одному пропуску, Заказчик </w:t>
      </w:r>
      <w:r w:rsidR="00B76444" w:rsidRPr="007C02AB">
        <w:rPr>
          <w:sz w:val="28"/>
          <w:szCs w:val="28"/>
          <w:lang w:val="ru-RU"/>
        </w:rPr>
        <w:t>взыскивает</w:t>
      </w:r>
      <w:r w:rsidR="00D73D23" w:rsidRPr="007C02AB">
        <w:rPr>
          <w:sz w:val="28"/>
          <w:szCs w:val="28"/>
        </w:rPr>
        <w:t xml:space="preserve"> штраф в размере 1</w:t>
      </w:r>
      <w:r w:rsidR="00D73D23" w:rsidRPr="007C02AB">
        <w:rPr>
          <w:sz w:val="28"/>
          <w:szCs w:val="28"/>
          <w:lang w:val="ru-RU"/>
        </w:rPr>
        <w:t> </w:t>
      </w:r>
      <w:r w:rsidRPr="007C02AB">
        <w:rPr>
          <w:sz w:val="28"/>
          <w:szCs w:val="28"/>
        </w:rPr>
        <w:t>000 (одна тысяча) рублей за каждый выявленный случай нар</w:t>
      </w:r>
      <w:r w:rsidR="00176958" w:rsidRPr="007C02AB">
        <w:rPr>
          <w:sz w:val="28"/>
          <w:szCs w:val="28"/>
        </w:rPr>
        <w:t xml:space="preserve">ушения независимо от стоимости </w:t>
      </w:r>
      <w:r w:rsidR="00176958" w:rsidRPr="007C02AB">
        <w:rPr>
          <w:sz w:val="28"/>
          <w:szCs w:val="28"/>
          <w:lang w:val="ru-RU"/>
        </w:rPr>
        <w:t>Д</w:t>
      </w:r>
      <w:r w:rsidRPr="007C02AB">
        <w:rPr>
          <w:sz w:val="28"/>
          <w:szCs w:val="28"/>
        </w:rPr>
        <w:t>оговора.</w:t>
      </w:r>
    </w:p>
    <w:p w:rsidR="006C0AA5" w:rsidRPr="007C02AB" w:rsidRDefault="006C0AA5" w:rsidP="00241686">
      <w:pPr>
        <w:pStyle w:val="3"/>
        <w:widowControl w:val="0"/>
        <w:ind w:left="0" w:firstLine="0"/>
        <w:rPr>
          <w:sz w:val="28"/>
          <w:szCs w:val="28"/>
        </w:rPr>
      </w:pPr>
      <w:r w:rsidRPr="007C02AB">
        <w:rPr>
          <w:sz w:val="28"/>
          <w:szCs w:val="28"/>
        </w:rPr>
        <w:t>В случае прохода на территорию метрополитена работников Исполнителя (а</w:t>
      </w:r>
      <w:r w:rsidR="000E2F8A">
        <w:rPr>
          <w:sz w:val="28"/>
          <w:szCs w:val="28"/>
          <w:lang w:val="ru-RU"/>
        </w:rPr>
        <w:t> </w:t>
      </w:r>
      <w:r w:rsidRPr="007C02AB">
        <w:rPr>
          <w:sz w:val="28"/>
          <w:szCs w:val="28"/>
        </w:rPr>
        <w:t xml:space="preserve">также 3-их лиц) по пропускам, выданным иным лицам, Заказчик </w:t>
      </w:r>
      <w:r w:rsidR="00B76444" w:rsidRPr="007C02AB">
        <w:rPr>
          <w:sz w:val="28"/>
          <w:szCs w:val="28"/>
          <w:lang w:val="ru-RU"/>
        </w:rPr>
        <w:t>взыскивает с</w:t>
      </w:r>
      <w:r w:rsidR="000E2F8A">
        <w:rPr>
          <w:sz w:val="28"/>
          <w:szCs w:val="28"/>
          <w:lang w:val="ru-RU"/>
        </w:rPr>
        <w:t> </w:t>
      </w:r>
      <w:r w:rsidR="00D73D23" w:rsidRPr="007C02AB">
        <w:rPr>
          <w:sz w:val="28"/>
          <w:szCs w:val="28"/>
        </w:rPr>
        <w:t>Исполнителя штраф в размере 50</w:t>
      </w:r>
      <w:r w:rsidR="00D73D23" w:rsidRPr="007C02AB">
        <w:rPr>
          <w:sz w:val="28"/>
          <w:szCs w:val="28"/>
          <w:lang w:val="ru-RU"/>
        </w:rPr>
        <w:t> </w:t>
      </w:r>
      <w:r w:rsidRPr="007C02AB">
        <w:rPr>
          <w:sz w:val="28"/>
          <w:szCs w:val="28"/>
        </w:rPr>
        <w:t>000 (пятьдесят тысяч) рублей за каждый выявленный случай нарушения независ</w:t>
      </w:r>
      <w:r w:rsidR="008C6E15" w:rsidRPr="007C02AB">
        <w:rPr>
          <w:sz w:val="28"/>
          <w:szCs w:val="28"/>
        </w:rPr>
        <w:t xml:space="preserve">имо от стоимости </w:t>
      </w:r>
      <w:r w:rsidR="008C6E15" w:rsidRPr="007C02AB">
        <w:rPr>
          <w:sz w:val="28"/>
          <w:szCs w:val="28"/>
          <w:lang w:val="ru-RU"/>
        </w:rPr>
        <w:t>Д</w:t>
      </w:r>
      <w:r w:rsidRPr="007C02AB">
        <w:rPr>
          <w:sz w:val="28"/>
          <w:szCs w:val="28"/>
        </w:rPr>
        <w:t>оговора.</w:t>
      </w:r>
    </w:p>
    <w:p w:rsidR="006C0AA5" w:rsidRPr="007C02AB" w:rsidRDefault="006C0AA5" w:rsidP="00241686">
      <w:pPr>
        <w:pStyle w:val="3"/>
        <w:widowControl w:val="0"/>
        <w:ind w:left="0" w:firstLine="0"/>
        <w:rPr>
          <w:sz w:val="28"/>
          <w:szCs w:val="28"/>
        </w:rPr>
      </w:pPr>
      <w:r w:rsidRPr="007C02AB">
        <w:rPr>
          <w:sz w:val="28"/>
          <w:szCs w:val="28"/>
        </w:rPr>
        <w:t>В случае прохода на территорию метрополитена работников Исполнителя (а</w:t>
      </w:r>
      <w:r w:rsidR="000E2F8A">
        <w:rPr>
          <w:sz w:val="28"/>
          <w:szCs w:val="28"/>
          <w:lang w:val="ru-RU"/>
        </w:rPr>
        <w:t> </w:t>
      </w:r>
      <w:r w:rsidRPr="007C02AB">
        <w:rPr>
          <w:sz w:val="28"/>
          <w:szCs w:val="28"/>
        </w:rPr>
        <w:t>также 3-их лиц) по пропускам, выданным иным лицам два и более раза, Заказчик вправе в одностороннем порядке отказаться от исполнения настоящего Договора.</w:t>
      </w:r>
    </w:p>
    <w:bookmarkEnd w:id="3"/>
    <w:p w:rsidR="006319E5" w:rsidRPr="007C02AB" w:rsidRDefault="006319E5" w:rsidP="00241686">
      <w:pPr>
        <w:pStyle w:val="3"/>
        <w:widowControl w:val="0"/>
        <w:ind w:left="0" w:firstLine="0"/>
        <w:rPr>
          <w:sz w:val="28"/>
          <w:szCs w:val="28"/>
        </w:rPr>
      </w:pPr>
      <w:r w:rsidRPr="007C02AB">
        <w:rPr>
          <w:sz w:val="28"/>
          <w:szCs w:val="28"/>
        </w:rPr>
        <w:t xml:space="preserve">Исполнитель несет ответственность за действия третьих лиц, привлеченных им к исполнению обязательств по </w:t>
      </w:r>
      <w:r w:rsidR="004C1789" w:rsidRPr="007C02AB">
        <w:rPr>
          <w:sz w:val="28"/>
          <w:szCs w:val="28"/>
          <w:lang w:val="ru-RU"/>
        </w:rPr>
        <w:t>Договор</w:t>
      </w:r>
      <w:r w:rsidRPr="007C02AB">
        <w:rPr>
          <w:sz w:val="28"/>
          <w:szCs w:val="28"/>
        </w:rPr>
        <w:t xml:space="preserve">у в порядке и на условиях, установленных </w:t>
      </w:r>
      <w:r w:rsidR="004C1789" w:rsidRPr="007C02AB">
        <w:rPr>
          <w:sz w:val="28"/>
          <w:szCs w:val="28"/>
          <w:lang w:val="ru-RU"/>
        </w:rPr>
        <w:t>Договор</w:t>
      </w:r>
      <w:r w:rsidRPr="007C02AB">
        <w:rPr>
          <w:sz w:val="28"/>
          <w:szCs w:val="28"/>
        </w:rPr>
        <w:t>ом.</w:t>
      </w:r>
    </w:p>
    <w:p w:rsidR="000714DC" w:rsidRPr="007C02AB" w:rsidRDefault="000714DC" w:rsidP="00241686">
      <w:pPr>
        <w:pStyle w:val="3"/>
        <w:widowControl w:val="0"/>
        <w:ind w:left="0" w:firstLine="0"/>
        <w:rPr>
          <w:sz w:val="28"/>
          <w:szCs w:val="28"/>
          <w:lang w:val="ru-RU"/>
        </w:rPr>
      </w:pPr>
      <w:r w:rsidRPr="007C02AB">
        <w:rPr>
          <w:sz w:val="28"/>
          <w:szCs w:val="28"/>
        </w:rPr>
        <w:t>При обнаружении недостатков Исполнитель обязан безвозмездно устранять их своими силами, а также возместить Заказчику причиненные убытки в полном объеме.</w:t>
      </w:r>
    </w:p>
    <w:p w:rsidR="00E93EFB" w:rsidRPr="007C02AB" w:rsidRDefault="00E93EFB" w:rsidP="00267002">
      <w:pPr>
        <w:pStyle w:val="2"/>
        <w:widowControl w:val="0"/>
        <w:ind w:left="0" w:firstLine="0"/>
        <w:rPr>
          <w:sz w:val="28"/>
          <w:szCs w:val="28"/>
        </w:rPr>
      </w:pPr>
      <w:r w:rsidRPr="007C02AB">
        <w:rPr>
          <w:sz w:val="28"/>
          <w:szCs w:val="28"/>
          <w:lang w:val="ru-RU"/>
        </w:rPr>
        <w:t xml:space="preserve">Днем оплаты Заказчиком требования </w:t>
      </w:r>
      <w:r w:rsidRPr="007C02AB">
        <w:rPr>
          <w:sz w:val="28"/>
          <w:szCs w:val="28"/>
        </w:rPr>
        <w:t xml:space="preserve">об уплате неустойки (штрафа, пени) является день </w:t>
      </w:r>
      <w:r w:rsidRPr="007C02AB">
        <w:rPr>
          <w:sz w:val="28"/>
          <w:szCs w:val="28"/>
          <w:lang w:val="ru-RU"/>
        </w:rPr>
        <w:t>списания</w:t>
      </w:r>
      <w:r w:rsidRPr="007C02AB">
        <w:rPr>
          <w:sz w:val="28"/>
          <w:szCs w:val="28"/>
        </w:rPr>
        <w:t xml:space="preserve"> денежных средств </w:t>
      </w:r>
      <w:r w:rsidRPr="007C02AB">
        <w:rPr>
          <w:sz w:val="28"/>
          <w:szCs w:val="28"/>
          <w:lang w:val="ru-RU"/>
        </w:rPr>
        <w:t>с</w:t>
      </w:r>
      <w:r w:rsidRPr="007C02AB">
        <w:rPr>
          <w:sz w:val="28"/>
          <w:szCs w:val="28"/>
        </w:rPr>
        <w:t xml:space="preserve"> расчетн</w:t>
      </w:r>
      <w:r w:rsidRPr="007C02AB">
        <w:rPr>
          <w:sz w:val="28"/>
          <w:szCs w:val="28"/>
          <w:lang w:val="ru-RU"/>
        </w:rPr>
        <w:t>ого</w:t>
      </w:r>
      <w:r w:rsidRPr="007C02AB">
        <w:rPr>
          <w:sz w:val="28"/>
          <w:szCs w:val="28"/>
        </w:rPr>
        <w:t xml:space="preserve"> счет</w:t>
      </w:r>
      <w:r w:rsidRPr="007C02AB">
        <w:rPr>
          <w:sz w:val="28"/>
          <w:szCs w:val="28"/>
          <w:lang w:val="ru-RU"/>
        </w:rPr>
        <w:t>а</w:t>
      </w:r>
      <w:r w:rsidRPr="007C02AB">
        <w:rPr>
          <w:sz w:val="28"/>
          <w:szCs w:val="28"/>
        </w:rPr>
        <w:t xml:space="preserve"> Заказчика</w:t>
      </w:r>
      <w:r w:rsidRPr="007C02AB">
        <w:rPr>
          <w:sz w:val="28"/>
          <w:szCs w:val="28"/>
          <w:lang w:val="ru-RU"/>
        </w:rPr>
        <w:t>.</w:t>
      </w:r>
    </w:p>
    <w:p w:rsidR="006319E5" w:rsidRPr="007C02AB" w:rsidRDefault="006319E5" w:rsidP="00267002">
      <w:pPr>
        <w:pStyle w:val="2"/>
        <w:widowControl w:val="0"/>
        <w:ind w:left="0" w:firstLine="0"/>
        <w:rPr>
          <w:sz w:val="28"/>
          <w:szCs w:val="28"/>
        </w:rPr>
      </w:pPr>
      <w:r w:rsidRPr="007C02AB">
        <w:rPr>
          <w:sz w:val="28"/>
          <w:szCs w:val="28"/>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80510" w:rsidRPr="007C02AB">
        <w:rPr>
          <w:sz w:val="28"/>
          <w:szCs w:val="28"/>
          <w:lang w:val="ru-RU"/>
        </w:rPr>
        <w:t>Договор</w:t>
      </w:r>
      <w:r w:rsidRPr="007C02AB">
        <w:rPr>
          <w:sz w:val="28"/>
          <w:szCs w:val="28"/>
        </w:rPr>
        <w:t>ом, произошло вследствие обстоятельств непреодолимой силы или по вине другой стороны.</w:t>
      </w:r>
    </w:p>
    <w:p w:rsidR="006319E5" w:rsidRPr="007C02AB" w:rsidRDefault="006319E5" w:rsidP="00267002">
      <w:pPr>
        <w:pStyle w:val="2"/>
        <w:widowControl w:val="0"/>
        <w:ind w:left="0" w:firstLine="0"/>
        <w:rPr>
          <w:sz w:val="28"/>
          <w:szCs w:val="28"/>
        </w:rPr>
      </w:pPr>
      <w:r w:rsidRPr="007C02AB">
        <w:rPr>
          <w:sz w:val="28"/>
          <w:szCs w:val="28"/>
        </w:rPr>
        <w:t xml:space="preserve">Оплата Исполнителем неустойки (штрафа, пени) или применение иной формы ответственности не освобождает его от исполнения обязательств по </w:t>
      </w:r>
      <w:r w:rsidR="008B3F7D" w:rsidRPr="007C02AB">
        <w:rPr>
          <w:sz w:val="28"/>
          <w:szCs w:val="28"/>
          <w:lang w:val="ru-RU"/>
        </w:rPr>
        <w:t>Договор</w:t>
      </w:r>
      <w:r w:rsidRPr="007C02AB">
        <w:rPr>
          <w:sz w:val="28"/>
          <w:szCs w:val="28"/>
        </w:rPr>
        <w:t>у.</w:t>
      </w:r>
    </w:p>
    <w:p w:rsidR="006319E5" w:rsidRPr="007C02AB" w:rsidRDefault="006319E5" w:rsidP="00267002">
      <w:pPr>
        <w:pStyle w:val="2"/>
        <w:widowControl w:val="0"/>
        <w:ind w:left="0" w:firstLine="0"/>
        <w:rPr>
          <w:sz w:val="28"/>
          <w:szCs w:val="28"/>
        </w:rPr>
      </w:pPr>
      <w:r w:rsidRPr="007C02AB">
        <w:rPr>
          <w:sz w:val="28"/>
          <w:szCs w:val="28"/>
        </w:rPr>
        <w:t xml:space="preserve">Подписанием настоящего </w:t>
      </w:r>
      <w:r w:rsidR="008B3F7D" w:rsidRPr="007C02AB">
        <w:rPr>
          <w:sz w:val="28"/>
          <w:szCs w:val="28"/>
          <w:lang w:val="ru-RU"/>
        </w:rPr>
        <w:t>Договор</w:t>
      </w:r>
      <w:r w:rsidRPr="007C02AB">
        <w:rPr>
          <w:sz w:val="28"/>
          <w:szCs w:val="28"/>
        </w:rPr>
        <w:t>а Исполнитель подтверждает свое согласие на</w:t>
      </w:r>
      <w:r w:rsidR="00886C57" w:rsidRPr="007C02AB">
        <w:rPr>
          <w:sz w:val="28"/>
          <w:szCs w:val="28"/>
          <w:lang w:val="ru-RU"/>
        </w:rPr>
        <w:t> </w:t>
      </w:r>
      <w:r w:rsidRPr="007C02AB">
        <w:rPr>
          <w:sz w:val="28"/>
          <w:szCs w:val="28"/>
        </w:rPr>
        <w:t xml:space="preserve">оплату оказанных услуг по </w:t>
      </w:r>
      <w:r w:rsidR="008B3F7D" w:rsidRPr="007C02AB">
        <w:rPr>
          <w:sz w:val="28"/>
          <w:szCs w:val="28"/>
          <w:lang w:val="ru-RU"/>
        </w:rPr>
        <w:t>Договор</w:t>
      </w:r>
      <w:r w:rsidRPr="007C02AB">
        <w:rPr>
          <w:sz w:val="28"/>
          <w:szCs w:val="28"/>
        </w:rPr>
        <w:t>у за вычетом суммы неустойки (пеней, штрафов), взымаемой Заказчиком, в соответствии с настоящим разделом.</w:t>
      </w:r>
    </w:p>
    <w:p w:rsidR="006319E5" w:rsidRPr="007C02AB" w:rsidRDefault="006319E5" w:rsidP="00267002">
      <w:pPr>
        <w:pStyle w:val="2"/>
        <w:widowControl w:val="0"/>
        <w:ind w:left="0" w:firstLine="0"/>
        <w:rPr>
          <w:sz w:val="28"/>
          <w:szCs w:val="28"/>
          <w:lang w:val="ru-RU"/>
        </w:rPr>
      </w:pPr>
      <w:r w:rsidRPr="007C02AB">
        <w:rPr>
          <w:sz w:val="28"/>
          <w:szCs w:val="28"/>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B76444" w:rsidRPr="007C02AB" w:rsidRDefault="00B76444" w:rsidP="00B76444">
      <w:pPr>
        <w:pStyle w:val="2"/>
        <w:widowControl w:val="0"/>
        <w:ind w:left="0" w:firstLine="0"/>
        <w:rPr>
          <w:sz w:val="28"/>
          <w:szCs w:val="28"/>
          <w:lang w:val="ru-RU"/>
        </w:rPr>
      </w:pPr>
      <w:r w:rsidRPr="007C02AB">
        <w:rPr>
          <w:sz w:val="28"/>
          <w:szCs w:val="28"/>
        </w:rPr>
        <w:t xml:space="preserve">Общая сумма начисленных пеней за ненадлежащее исполнение Заказчиком обязательств по оплате фактически </w:t>
      </w:r>
      <w:r w:rsidRPr="007C02AB">
        <w:rPr>
          <w:sz w:val="28"/>
          <w:szCs w:val="28"/>
          <w:lang w:val="ru-RU"/>
        </w:rPr>
        <w:t>оказанных</w:t>
      </w:r>
      <w:r w:rsidRPr="007C02AB">
        <w:rPr>
          <w:sz w:val="28"/>
          <w:szCs w:val="28"/>
        </w:rPr>
        <w:t xml:space="preserve"> и принятых </w:t>
      </w:r>
      <w:r w:rsidRPr="007C02AB">
        <w:rPr>
          <w:sz w:val="28"/>
          <w:szCs w:val="28"/>
          <w:lang w:val="ru-RU"/>
        </w:rPr>
        <w:t>услуг</w:t>
      </w:r>
      <w:r w:rsidRPr="007C02AB">
        <w:rPr>
          <w:sz w:val="28"/>
          <w:szCs w:val="28"/>
        </w:rPr>
        <w:t xml:space="preserve"> не может превышать стоимости </w:t>
      </w:r>
      <w:r w:rsidRPr="007C02AB">
        <w:rPr>
          <w:sz w:val="28"/>
          <w:szCs w:val="28"/>
          <w:lang w:val="ru-RU"/>
        </w:rPr>
        <w:t>услуг</w:t>
      </w:r>
      <w:r w:rsidRPr="007C02AB">
        <w:rPr>
          <w:sz w:val="28"/>
          <w:szCs w:val="28"/>
        </w:rPr>
        <w:t xml:space="preserve"> за </w:t>
      </w:r>
      <w:r w:rsidRPr="007C02AB">
        <w:rPr>
          <w:sz w:val="28"/>
          <w:szCs w:val="28"/>
          <w:lang w:val="ru-RU"/>
        </w:rPr>
        <w:t>квартал</w:t>
      </w:r>
      <w:r w:rsidRPr="007C02AB">
        <w:rPr>
          <w:sz w:val="28"/>
          <w:szCs w:val="28"/>
        </w:rPr>
        <w:t xml:space="preserve">, </w:t>
      </w:r>
      <w:r w:rsidRPr="007C02AB">
        <w:rPr>
          <w:sz w:val="28"/>
          <w:szCs w:val="28"/>
          <w:lang w:val="ru-RU"/>
        </w:rPr>
        <w:t>в</w:t>
      </w:r>
      <w:r w:rsidRPr="007C02AB">
        <w:rPr>
          <w:sz w:val="28"/>
          <w:szCs w:val="28"/>
        </w:rPr>
        <w:t xml:space="preserve"> </w:t>
      </w:r>
      <w:proofErr w:type="spellStart"/>
      <w:r w:rsidRPr="007C02AB">
        <w:rPr>
          <w:sz w:val="28"/>
          <w:szCs w:val="28"/>
        </w:rPr>
        <w:t>котор</w:t>
      </w:r>
      <w:r w:rsidRPr="007C02AB">
        <w:rPr>
          <w:sz w:val="28"/>
          <w:szCs w:val="28"/>
          <w:lang w:val="ru-RU"/>
        </w:rPr>
        <w:t>о</w:t>
      </w:r>
      <w:proofErr w:type="spellEnd"/>
      <w:r w:rsidRPr="007C02AB">
        <w:rPr>
          <w:sz w:val="28"/>
          <w:szCs w:val="28"/>
        </w:rPr>
        <w:t>м допущено нарушение сроков оплаты.</w:t>
      </w:r>
    </w:p>
    <w:p w:rsidR="0035343A" w:rsidRPr="007C02AB" w:rsidRDefault="0035343A" w:rsidP="0035343A">
      <w:pPr>
        <w:rPr>
          <w:sz w:val="28"/>
          <w:szCs w:val="28"/>
          <w:lang w:eastAsia="x-none"/>
        </w:rPr>
      </w:pPr>
    </w:p>
    <w:p w:rsidR="00316885" w:rsidRPr="007C02AB" w:rsidRDefault="00316885" w:rsidP="009758E4">
      <w:pPr>
        <w:pStyle w:val="1"/>
        <w:keepNext w:val="0"/>
        <w:keepLines w:val="0"/>
        <w:widowControl w:val="0"/>
        <w:spacing w:before="0" w:after="240"/>
        <w:ind w:left="431" w:hanging="431"/>
        <w:rPr>
          <w:sz w:val="28"/>
        </w:rPr>
      </w:pPr>
      <w:r w:rsidRPr="007C02AB">
        <w:rPr>
          <w:sz w:val="28"/>
        </w:rPr>
        <w:t xml:space="preserve">Срок действия </w:t>
      </w:r>
      <w:r w:rsidR="00EE047B" w:rsidRPr="007C02AB">
        <w:rPr>
          <w:sz w:val="28"/>
        </w:rPr>
        <w:t>Договор</w:t>
      </w:r>
      <w:r w:rsidRPr="007C02AB">
        <w:rPr>
          <w:sz w:val="28"/>
        </w:rPr>
        <w:t>а</w:t>
      </w:r>
    </w:p>
    <w:p w:rsidR="00316885" w:rsidRPr="007C02AB" w:rsidRDefault="009E1100" w:rsidP="009A4E3F">
      <w:pPr>
        <w:pStyle w:val="2"/>
        <w:widowControl w:val="0"/>
        <w:ind w:left="0" w:firstLine="0"/>
        <w:rPr>
          <w:b/>
          <w:sz w:val="28"/>
          <w:szCs w:val="28"/>
        </w:rPr>
      </w:pPr>
      <w:r w:rsidRPr="007C02AB">
        <w:rPr>
          <w:sz w:val="28"/>
          <w:szCs w:val="28"/>
          <w:lang w:eastAsia="ru-RU"/>
        </w:rPr>
        <w:t>Договор</w:t>
      </w:r>
      <w:r w:rsidRPr="007C02AB">
        <w:rPr>
          <w:sz w:val="28"/>
          <w:szCs w:val="28"/>
        </w:rPr>
        <w:t xml:space="preserve"> вступает в силу со дня подписания его Сторонами</w:t>
      </w:r>
      <w:r w:rsidRPr="007C02AB">
        <w:rPr>
          <w:sz w:val="28"/>
          <w:szCs w:val="28"/>
          <w:lang w:val="ru-RU"/>
        </w:rPr>
        <w:t xml:space="preserve"> </w:t>
      </w:r>
      <w:r w:rsidRPr="007C02AB">
        <w:rPr>
          <w:sz w:val="28"/>
          <w:szCs w:val="28"/>
        </w:rPr>
        <w:t>и действует до</w:t>
      </w:r>
      <w:r w:rsidR="00FE387E">
        <w:rPr>
          <w:sz w:val="28"/>
          <w:szCs w:val="28"/>
          <w:lang w:val="ru-RU"/>
        </w:rPr>
        <w:t> </w:t>
      </w:r>
      <w:r w:rsidRPr="007C02AB">
        <w:rPr>
          <w:sz w:val="28"/>
          <w:szCs w:val="28"/>
        </w:rPr>
        <w:t>момента надлежащего исполнения Сторонами обязательств, предусмотренных Догово</w:t>
      </w:r>
      <w:r w:rsidR="00B716BC" w:rsidRPr="007C02AB">
        <w:rPr>
          <w:sz w:val="28"/>
          <w:szCs w:val="28"/>
          <w:lang w:val="ru-RU"/>
        </w:rPr>
        <w:t>ром</w:t>
      </w:r>
      <w:r w:rsidR="00316885" w:rsidRPr="007C02AB">
        <w:rPr>
          <w:sz w:val="28"/>
          <w:szCs w:val="28"/>
        </w:rPr>
        <w:t xml:space="preserve">.  </w:t>
      </w:r>
    </w:p>
    <w:p w:rsidR="00316885" w:rsidRPr="007C02AB" w:rsidRDefault="00316885" w:rsidP="009A4E3F">
      <w:pPr>
        <w:pStyle w:val="2"/>
        <w:widowControl w:val="0"/>
        <w:ind w:left="0" w:firstLine="0"/>
        <w:rPr>
          <w:b/>
          <w:sz w:val="28"/>
          <w:szCs w:val="28"/>
        </w:rPr>
      </w:pPr>
      <w:r w:rsidRPr="007C02AB">
        <w:rPr>
          <w:sz w:val="28"/>
          <w:szCs w:val="28"/>
        </w:rPr>
        <w:t xml:space="preserve">Окончание срока действия </w:t>
      </w:r>
      <w:r w:rsidR="00387021" w:rsidRPr="007C02AB">
        <w:rPr>
          <w:sz w:val="28"/>
          <w:szCs w:val="28"/>
          <w:lang w:val="ru-RU"/>
        </w:rPr>
        <w:t>Договор</w:t>
      </w:r>
      <w:r w:rsidRPr="007C02AB">
        <w:rPr>
          <w:sz w:val="28"/>
          <w:szCs w:val="28"/>
        </w:rPr>
        <w:t>а не влечет прекращения обязательств по</w:t>
      </w:r>
      <w:r w:rsidR="005C2D13" w:rsidRPr="007C02AB">
        <w:rPr>
          <w:sz w:val="28"/>
          <w:szCs w:val="28"/>
          <w:lang w:val="ru-RU"/>
        </w:rPr>
        <w:t> </w:t>
      </w:r>
      <w:r w:rsidRPr="007C02AB">
        <w:rPr>
          <w:sz w:val="28"/>
          <w:szCs w:val="28"/>
        </w:rPr>
        <w:t xml:space="preserve">настоящему </w:t>
      </w:r>
      <w:r w:rsidR="001B3DE8" w:rsidRPr="007C02AB">
        <w:rPr>
          <w:sz w:val="28"/>
          <w:szCs w:val="28"/>
          <w:lang w:val="ru-RU"/>
        </w:rPr>
        <w:t>Договор</w:t>
      </w:r>
      <w:r w:rsidRPr="007C02AB">
        <w:rPr>
          <w:sz w:val="28"/>
          <w:szCs w:val="28"/>
        </w:rPr>
        <w:t>у.</w:t>
      </w:r>
    </w:p>
    <w:p w:rsidR="00316885" w:rsidRPr="007C02AB" w:rsidRDefault="00316885" w:rsidP="009A4E3F">
      <w:pPr>
        <w:pStyle w:val="2"/>
        <w:widowControl w:val="0"/>
        <w:ind w:left="0" w:firstLine="0"/>
        <w:rPr>
          <w:sz w:val="28"/>
          <w:szCs w:val="28"/>
          <w:lang w:val="ru-RU"/>
        </w:rPr>
      </w:pPr>
      <w:r w:rsidRPr="007C02AB">
        <w:rPr>
          <w:sz w:val="28"/>
          <w:szCs w:val="28"/>
        </w:rPr>
        <w:t xml:space="preserve">Окончание срока действия </w:t>
      </w:r>
      <w:r w:rsidR="007E54E7" w:rsidRPr="007C02AB">
        <w:rPr>
          <w:sz w:val="28"/>
          <w:szCs w:val="28"/>
          <w:lang w:val="ru-RU"/>
        </w:rPr>
        <w:t>Договор</w:t>
      </w:r>
      <w:r w:rsidRPr="007C02AB">
        <w:rPr>
          <w:sz w:val="28"/>
          <w:szCs w:val="28"/>
        </w:rPr>
        <w:t>а не освобождает Стороны от</w:t>
      </w:r>
      <w:r w:rsidR="00FE387E">
        <w:rPr>
          <w:sz w:val="28"/>
          <w:szCs w:val="28"/>
          <w:lang w:val="ru-RU"/>
        </w:rPr>
        <w:t> </w:t>
      </w:r>
      <w:r w:rsidRPr="007C02AB">
        <w:rPr>
          <w:sz w:val="28"/>
          <w:szCs w:val="28"/>
        </w:rPr>
        <w:t>ответственности за</w:t>
      </w:r>
      <w:r w:rsidR="00B21C13" w:rsidRPr="007C02AB">
        <w:rPr>
          <w:sz w:val="28"/>
          <w:szCs w:val="28"/>
          <w:lang w:val="ru-RU"/>
        </w:rPr>
        <w:t> </w:t>
      </w:r>
      <w:r w:rsidRPr="007C02AB">
        <w:rPr>
          <w:sz w:val="28"/>
          <w:szCs w:val="28"/>
        </w:rPr>
        <w:t xml:space="preserve">нарушение ими обязательств, допущенных в период действия </w:t>
      </w:r>
      <w:r w:rsidR="001B3DE8" w:rsidRPr="007C02AB">
        <w:rPr>
          <w:sz w:val="28"/>
          <w:szCs w:val="28"/>
          <w:lang w:val="ru-RU"/>
        </w:rPr>
        <w:t>Договор</w:t>
      </w:r>
      <w:r w:rsidRPr="007C02AB">
        <w:rPr>
          <w:sz w:val="28"/>
          <w:szCs w:val="28"/>
        </w:rPr>
        <w:t>а.</w:t>
      </w:r>
    </w:p>
    <w:p w:rsidR="00AE4816" w:rsidRPr="007C02AB" w:rsidRDefault="00AE4816" w:rsidP="00AE4816">
      <w:pPr>
        <w:rPr>
          <w:sz w:val="28"/>
          <w:szCs w:val="28"/>
          <w:lang w:eastAsia="x-none"/>
        </w:rPr>
      </w:pPr>
    </w:p>
    <w:p w:rsidR="00A678A3" w:rsidRPr="007C02AB" w:rsidRDefault="00316885" w:rsidP="009758E4">
      <w:pPr>
        <w:pStyle w:val="1"/>
        <w:keepNext w:val="0"/>
        <w:keepLines w:val="0"/>
        <w:widowControl w:val="0"/>
        <w:spacing w:before="0" w:after="240"/>
        <w:ind w:left="431" w:hanging="431"/>
        <w:rPr>
          <w:sz w:val="28"/>
        </w:rPr>
      </w:pPr>
      <w:bookmarkStart w:id="4" w:name="_Ref480224340"/>
      <w:r w:rsidRPr="007C02AB">
        <w:rPr>
          <w:sz w:val="28"/>
        </w:rPr>
        <w:t>П</w:t>
      </w:r>
      <w:r w:rsidR="00A678A3" w:rsidRPr="007C02AB">
        <w:rPr>
          <w:sz w:val="28"/>
        </w:rPr>
        <w:t xml:space="preserve">орядок изменения и расторжения </w:t>
      </w:r>
      <w:r w:rsidR="009E0A15" w:rsidRPr="007C02AB">
        <w:rPr>
          <w:sz w:val="28"/>
        </w:rPr>
        <w:t>Договор</w:t>
      </w:r>
      <w:r w:rsidR="00A678A3" w:rsidRPr="007C02AB">
        <w:rPr>
          <w:sz w:val="28"/>
        </w:rPr>
        <w:t>а</w:t>
      </w:r>
      <w:bookmarkEnd w:id="4"/>
    </w:p>
    <w:p w:rsidR="00205F07" w:rsidRPr="007C02AB" w:rsidRDefault="00205F07" w:rsidP="00267002">
      <w:pPr>
        <w:pStyle w:val="2"/>
        <w:widowControl w:val="0"/>
        <w:ind w:left="0" w:firstLine="0"/>
        <w:rPr>
          <w:b/>
          <w:sz w:val="28"/>
          <w:szCs w:val="28"/>
        </w:rPr>
      </w:pPr>
      <w:r w:rsidRPr="007C02AB">
        <w:rPr>
          <w:sz w:val="28"/>
          <w:szCs w:val="28"/>
        </w:rPr>
        <w:t xml:space="preserve">Все изменения и дополнения к настоящему </w:t>
      </w:r>
      <w:r w:rsidR="001337F5" w:rsidRPr="007C02AB">
        <w:rPr>
          <w:sz w:val="28"/>
          <w:szCs w:val="28"/>
          <w:lang w:val="ru-RU"/>
        </w:rPr>
        <w:t>Договор</w:t>
      </w:r>
      <w:r w:rsidRPr="007C02AB">
        <w:rPr>
          <w:sz w:val="28"/>
          <w:szCs w:val="28"/>
        </w:rPr>
        <w:t>у действительны, если они совершены в письменной форме и подписаны Сторонами.</w:t>
      </w:r>
    </w:p>
    <w:p w:rsidR="00205F07" w:rsidRPr="007C02AB" w:rsidRDefault="00205F07" w:rsidP="00267002">
      <w:pPr>
        <w:pStyle w:val="2"/>
        <w:widowControl w:val="0"/>
        <w:ind w:left="0" w:firstLine="0"/>
        <w:rPr>
          <w:b/>
          <w:sz w:val="28"/>
          <w:szCs w:val="28"/>
        </w:rPr>
      </w:pPr>
      <w:r w:rsidRPr="007C02AB">
        <w:rPr>
          <w:sz w:val="28"/>
          <w:szCs w:val="28"/>
        </w:rPr>
        <w:t xml:space="preserve">При исполнении </w:t>
      </w:r>
      <w:r w:rsidR="009E0A15" w:rsidRPr="007C02AB">
        <w:rPr>
          <w:sz w:val="28"/>
          <w:szCs w:val="28"/>
          <w:lang w:val="ru-RU"/>
        </w:rPr>
        <w:t>Договор</w:t>
      </w:r>
      <w:r w:rsidRPr="007C02AB">
        <w:rPr>
          <w:sz w:val="28"/>
          <w:szCs w:val="28"/>
        </w:rPr>
        <w:t xml:space="preserve">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8C3AD8" w:rsidRPr="007C02AB">
        <w:rPr>
          <w:sz w:val="28"/>
          <w:szCs w:val="28"/>
          <w:lang w:val="ru-RU"/>
        </w:rPr>
        <w:t>Договор</w:t>
      </w:r>
      <w:r w:rsidRPr="007C02AB">
        <w:rPr>
          <w:sz w:val="28"/>
          <w:szCs w:val="28"/>
        </w:rPr>
        <w:t xml:space="preserve">е. Данные изменения оформляются в виде дополнительного соглашения к </w:t>
      </w:r>
      <w:r w:rsidR="008C3AD8" w:rsidRPr="007C02AB">
        <w:rPr>
          <w:sz w:val="28"/>
          <w:szCs w:val="28"/>
          <w:lang w:val="ru-RU"/>
        </w:rPr>
        <w:t>Договор</w:t>
      </w:r>
      <w:r w:rsidRPr="007C02AB">
        <w:rPr>
          <w:sz w:val="28"/>
          <w:szCs w:val="28"/>
        </w:rPr>
        <w:t>у.</w:t>
      </w:r>
    </w:p>
    <w:p w:rsidR="00205F07" w:rsidRPr="007C02AB" w:rsidRDefault="00205F07" w:rsidP="00267002">
      <w:pPr>
        <w:pStyle w:val="2"/>
        <w:widowControl w:val="0"/>
        <w:ind w:left="0" w:firstLine="0"/>
        <w:rPr>
          <w:b/>
          <w:sz w:val="28"/>
          <w:szCs w:val="28"/>
        </w:rPr>
      </w:pPr>
      <w:r w:rsidRPr="007C02AB">
        <w:rPr>
          <w:sz w:val="28"/>
          <w:szCs w:val="28"/>
        </w:rPr>
        <w:t xml:space="preserve">При исполнении </w:t>
      </w:r>
      <w:r w:rsidR="008C3AD8" w:rsidRPr="007C02AB">
        <w:rPr>
          <w:sz w:val="28"/>
          <w:szCs w:val="28"/>
          <w:lang w:val="ru-RU"/>
        </w:rPr>
        <w:t>Договор</w:t>
      </w:r>
      <w:r w:rsidRPr="007C02AB">
        <w:rPr>
          <w:sz w:val="28"/>
          <w:szCs w:val="28"/>
        </w:rPr>
        <w:t xml:space="preserve">а не допускается перемена Исполнителя, за исключением случаев, если новый Исполнитель является правопреемником Исполнителя по </w:t>
      </w:r>
      <w:r w:rsidR="00426989" w:rsidRPr="007C02AB">
        <w:rPr>
          <w:sz w:val="28"/>
          <w:szCs w:val="28"/>
          <w:lang w:val="ru-RU"/>
        </w:rPr>
        <w:t>Договор</w:t>
      </w:r>
      <w:r w:rsidRPr="007C02AB">
        <w:rPr>
          <w:sz w:val="28"/>
          <w:szCs w:val="28"/>
        </w:rPr>
        <w:t>у вследствие реорганизации юридического лица в форме преобразования, слияния или присоединения.</w:t>
      </w:r>
    </w:p>
    <w:p w:rsidR="00F65021" w:rsidRPr="007C02AB" w:rsidRDefault="00205F07" w:rsidP="00267002">
      <w:pPr>
        <w:pStyle w:val="2"/>
        <w:widowControl w:val="0"/>
        <w:ind w:left="0" w:firstLine="0"/>
        <w:rPr>
          <w:b/>
          <w:sz w:val="28"/>
          <w:szCs w:val="28"/>
        </w:rPr>
      </w:pPr>
      <w:r w:rsidRPr="007C02AB">
        <w:rPr>
          <w:sz w:val="28"/>
          <w:szCs w:val="28"/>
        </w:rPr>
        <w:t xml:space="preserve">В случае перемены Заказчика по настоящему </w:t>
      </w:r>
      <w:r w:rsidR="00426989" w:rsidRPr="007C02AB">
        <w:rPr>
          <w:sz w:val="28"/>
          <w:szCs w:val="28"/>
          <w:lang w:val="ru-RU"/>
        </w:rPr>
        <w:t>Договор</w:t>
      </w:r>
      <w:r w:rsidRPr="007C02AB">
        <w:rPr>
          <w:sz w:val="28"/>
          <w:szCs w:val="28"/>
        </w:rPr>
        <w:t>у права и обязанности Заказчика переходят к новому Заказчику в том же объеме и на тех же условиях.</w:t>
      </w:r>
    </w:p>
    <w:p w:rsidR="00A129A0" w:rsidRPr="007C02AB" w:rsidRDefault="00A129A0" w:rsidP="00267002">
      <w:pPr>
        <w:pStyle w:val="2"/>
        <w:widowControl w:val="0"/>
        <w:ind w:left="0" w:firstLine="0"/>
        <w:rPr>
          <w:sz w:val="28"/>
          <w:szCs w:val="28"/>
        </w:rPr>
      </w:pPr>
      <w:r w:rsidRPr="007C02AB">
        <w:rPr>
          <w:sz w:val="28"/>
          <w:szCs w:val="28"/>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205F07" w:rsidRPr="007C02AB" w:rsidRDefault="00205F07" w:rsidP="00267002">
      <w:pPr>
        <w:pStyle w:val="2"/>
        <w:widowControl w:val="0"/>
        <w:ind w:left="0" w:firstLine="0"/>
        <w:rPr>
          <w:b/>
          <w:sz w:val="28"/>
          <w:szCs w:val="28"/>
        </w:rPr>
      </w:pPr>
      <w:r w:rsidRPr="007C02AB">
        <w:rPr>
          <w:sz w:val="28"/>
          <w:szCs w:val="28"/>
        </w:rPr>
        <w:t xml:space="preserve">Расторжение </w:t>
      </w:r>
      <w:r w:rsidR="004E0144" w:rsidRPr="007C02AB">
        <w:rPr>
          <w:sz w:val="28"/>
          <w:szCs w:val="28"/>
          <w:lang w:val="ru-RU"/>
        </w:rPr>
        <w:t>Договор</w:t>
      </w:r>
      <w:r w:rsidRPr="007C02AB">
        <w:rPr>
          <w:sz w:val="28"/>
          <w:szCs w:val="28"/>
        </w:rPr>
        <w:t>а по соглашению Сторон совершается в письменной форме и</w:t>
      </w:r>
      <w:r w:rsidR="00B21C13" w:rsidRPr="007C02AB">
        <w:rPr>
          <w:sz w:val="28"/>
          <w:szCs w:val="28"/>
          <w:lang w:val="ru-RU"/>
        </w:rPr>
        <w:t> </w:t>
      </w:r>
      <w:r w:rsidRPr="007C02AB">
        <w:rPr>
          <w:sz w:val="28"/>
          <w:szCs w:val="28"/>
        </w:rPr>
        <w:t xml:space="preserve">возможно в случае наступления условий, при которых для одной из Сторон или обеих Сторон дальнейшее исполнение обязательств по </w:t>
      </w:r>
      <w:r w:rsidR="004E0144" w:rsidRPr="007C02AB">
        <w:rPr>
          <w:sz w:val="28"/>
          <w:szCs w:val="28"/>
          <w:lang w:val="ru-RU"/>
        </w:rPr>
        <w:t>Договор</w:t>
      </w:r>
      <w:r w:rsidRPr="007C02AB">
        <w:rPr>
          <w:sz w:val="28"/>
          <w:szCs w:val="28"/>
        </w:rPr>
        <w:t xml:space="preserve">у невозможно либо возникает нецелесообразность исполнения </w:t>
      </w:r>
      <w:r w:rsidR="004E0144" w:rsidRPr="007C02AB">
        <w:rPr>
          <w:sz w:val="28"/>
          <w:szCs w:val="28"/>
          <w:lang w:val="ru-RU"/>
        </w:rPr>
        <w:t>Договор</w:t>
      </w:r>
      <w:r w:rsidRPr="007C02AB">
        <w:rPr>
          <w:sz w:val="28"/>
          <w:szCs w:val="28"/>
        </w:rPr>
        <w:t>а.</w:t>
      </w:r>
    </w:p>
    <w:p w:rsidR="00871A40" w:rsidRPr="007C02AB" w:rsidRDefault="00205F07" w:rsidP="00BF45D9">
      <w:pPr>
        <w:pStyle w:val="2"/>
        <w:widowControl w:val="0"/>
        <w:spacing w:after="120"/>
        <w:ind w:left="0" w:firstLine="0"/>
        <w:rPr>
          <w:sz w:val="28"/>
          <w:szCs w:val="28"/>
          <w:lang w:val="ru-RU"/>
        </w:rPr>
      </w:pPr>
      <w:r w:rsidRPr="007C02AB">
        <w:rPr>
          <w:sz w:val="28"/>
          <w:szCs w:val="28"/>
        </w:rPr>
        <w:t xml:space="preserve">В случае расторжения </w:t>
      </w:r>
      <w:r w:rsidR="004E0144" w:rsidRPr="007C02AB">
        <w:rPr>
          <w:sz w:val="28"/>
          <w:szCs w:val="28"/>
          <w:lang w:val="ru-RU"/>
        </w:rPr>
        <w:t>Договор</w:t>
      </w:r>
      <w:r w:rsidRPr="007C02AB">
        <w:rPr>
          <w:sz w:val="28"/>
          <w:szCs w:val="28"/>
        </w:rPr>
        <w:t xml:space="preserve">а по соглашению сторон Исполнитель возвращает полученную от Заказчика документацию и иные товарно-материальные ценности, переданные для оказания услуг по </w:t>
      </w:r>
      <w:r w:rsidR="004E0144" w:rsidRPr="007C02AB">
        <w:rPr>
          <w:sz w:val="28"/>
          <w:szCs w:val="28"/>
          <w:lang w:val="ru-RU"/>
        </w:rPr>
        <w:t>Договор</w:t>
      </w:r>
      <w:r w:rsidRPr="007C02AB">
        <w:rPr>
          <w:sz w:val="28"/>
          <w:szCs w:val="28"/>
        </w:rPr>
        <w:t>у.</w:t>
      </w:r>
    </w:p>
    <w:p w:rsidR="00205F07" w:rsidRPr="007C02AB" w:rsidRDefault="00205F07" w:rsidP="00BF45D9">
      <w:pPr>
        <w:pStyle w:val="2"/>
        <w:widowControl w:val="0"/>
        <w:spacing w:after="120"/>
        <w:ind w:left="1004" w:hanging="1004"/>
        <w:rPr>
          <w:b/>
          <w:sz w:val="28"/>
          <w:szCs w:val="28"/>
        </w:rPr>
      </w:pPr>
      <w:r w:rsidRPr="007C02AB">
        <w:rPr>
          <w:b/>
          <w:sz w:val="28"/>
          <w:szCs w:val="28"/>
        </w:rPr>
        <w:t xml:space="preserve">Односторонний отказ Заказчика от исполнения </w:t>
      </w:r>
      <w:r w:rsidR="005F223D" w:rsidRPr="007C02AB">
        <w:rPr>
          <w:b/>
          <w:sz w:val="28"/>
          <w:szCs w:val="28"/>
          <w:lang w:val="ru-RU"/>
        </w:rPr>
        <w:t>Договор</w:t>
      </w:r>
      <w:r w:rsidRPr="007C02AB">
        <w:rPr>
          <w:b/>
          <w:sz w:val="28"/>
          <w:szCs w:val="28"/>
        </w:rPr>
        <w:t>а:</w:t>
      </w:r>
    </w:p>
    <w:p w:rsidR="001C4F4D" w:rsidRPr="007C02AB" w:rsidRDefault="00B76444" w:rsidP="00B76444">
      <w:pPr>
        <w:pStyle w:val="2"/>
        <w:numPr>
          <w:ilvl w:val="2"/>
          <w:numId w:val="5"/>
        </w:numPr>
        <w:ind w:left="0" w:firstLine="0"/>
        <w:rPr>
          <w:sz w:val="28"/>
          <w:szCs w:val="28"/>
        </w:rPr>
      </w:pPr>
      <w:r w:rsidRPr="007C02AB">
        <w:rPr>
          <w:sz w:val="28"/>
          <w:szCs w:val="28"/>
        </w:rPr>
        <w:t>Заказчик отказывается в одностороннем порядке от исполнения Договора в</w:t>
      </w:r>
      <w:r w:rsidR="00FE387E">
        <w:rPr>
          <w:sz w:val="28"/>
          <w:szCs w:val="28"/>
          <w:lang w:val="ru-RU"/>
        </w:rPr>
        <w:t> </w:t>
      </w:r>
      <w:r w:rsidRPr="007C02AB">
        <w:rPr>
          <w:sz w:val="28"/>
          <w:szCs w:val="28"/>
        </w:rPr>
        <w:t xml:space="preserve">случае установления факта проведения в отношении Исполнителя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Исполнителя, факта приостановления его деятельности, в порядке, </w:t>
      </w:r>
      <w:r w:rsidRPr="007C02AB">
        <w:rPr>
          <w:sz w:val="28"/>
          <w:szCs w:val="28"/>
        </w:rPr>
        <w:lastRenderedPageBreak/>
        <w:t>предусмотренном Кодексом Российской Федерации об административных правонарушениях</w:t>
      </w:r>
      <w:r w:rsidR="001C4F4D" w:rsidRPr="007C02AB">
        <w:rPr>
          <w:sz w:val="28"/>
          <w:szCs w:val="28"/>
        </w:rPr>
        <w:t xml:space="preserve">. </w:t>
      </w:r>
    </w:p>
    <w:p w:rsidR="00205F07" w:rsidRPr="007C02AB" w:rsidRDefault="00205F07" w:rsidP="00140185">
      <w:pPr>
        <w:pStyle w:val="3"/>
        <w:widowControl w:val="0"/>
        <w:numPr>
          <w:ilvl w:val="2"/>
          <w:numId w:val="5"/>
        </w:numPr>
        <w:ind w:left="0" w:firstLine="0"/>
        <w:rPr>
          <w:sz w:val="28"/>
          <w:szCs w:val="28"/>
        </w:rPr>
      </w:pPr>
      <w:r w:rsidRPr="007C02AB">
        <w:rPr>
          <w:sz w:val="28"/>
          <w:szCs w:val="28"/>
        </w:rPr>
        <w:t xml:space="preserve">Заказчик в соответствии с действующим законодательством Российской Федерации, </w:t>
      </w:r>
      <w:bookmarkStart w:id="5" w:name="OLE_LINK16"/>
      <w:bookmarkStart w:id="6" w:name="OLE_LINK17"/>
      <w:r w:rsidRPr="007C02AB">
        <w:rPr>
          <w:sz w:val="28"/>
          <w:szCs w:val="28"/>
        </w:rPr>
        <w:t xml:space="preserve">вправе принять решение об одностороннем отказе от исполнения </w:t>
      </w:r>
      <w:r w:rsidR="000451B3" w:rsidRPr="007C02AB">
        <w:rPr>
          <w:sz w:val="28"/>
          <w:szCs w:val="28"/>
          <w:lang w:val="ru-RU"/>
        </w:rPr>
        <w:t>Договор</w:t>
      </w:r>
      <w:r w:rsidRPr="007C02AB">
        <w:rPr>
          <w:sz w:val="28"/>
          <w:szCs w:val="28"/>
        </w:rPr>
        <w:t>а</w:t>
      </w:r>
      <w:bookmarkEnd w:id="5"/>
      <w:bookmarkEnd w:id="6"/>
      <w:r w:rsidRPr="007C02AB">
        <w:rPr>
          <w:sz w:val="28"/>
          <w:szCs w:val="28"/>
        </w:rPr>
        <w:t xml:space="preserve">, письменно уведомив об этом Исполнителя, если отступления от условий </w:t>
      </w:r>
      <w:r w:rsidR="000451B3" w:rsidRPr="007C02AB">
        <w:rPr>
          <w:sz w:val="28"/>
          <w:szCs w:val="28"/>
          <w:lang w:val="ru-RU"/>
        </w:rPr>
        <w:t>Договор</w:t>
      </w:r>
      <w:r w:rsidRPr="007C02AB">
        <w:rPr>
          <w:sz w:val="28"/>
          <w:szCs w:val="28"/>
        </w:rPr>
        <w:t>а или недостатки, обнаруженные при приемке оказанных услуг, в</w:t>
      </w:r>
      <w:r w:rsidR="00FE387E">
        <w:rPr>
          <w:sz w:val="28"/>
          <w:szCs w:val="28"/>
          <w:lang w:val="ru-RU"/>
        </w:rPr>
        <w:t> </w:t>
      </w:r>
      <w:r w:rsidRPr="007C02AB">
        <w:rPr>
          <w:sz w:val="28"/>
          <w:szCs w:val="28"/>
        </w:rPr>
        <w:t>установленные Заказчиком сроки не были устранены либо являются существенными и неустранимыми.</w:t>
      </w:r>
    </w:p>
    <w:p w:rsidR="00205F07" w:rsidRPr="007C02AB" w:rsidRDefault="00205F07" w:rsidP="00140185">
      <w:pPr>
        <w:pStyle w:val="3"/>
        <w:widowControl w:val="0"/>
        <w:numPr>
          <w:ilvl w:val="2"/>
          <w:numId w:val="5"/>
        </w:numPr>
        <w:ind w:left="0" w:firstLine="0"/>
        <w:rPr>
          <w:sz w:val="28"/>
          <w:szCs w:val="28"/>
        </w:rPr>
      </w:pPr>
      <w:r w:rsidRPr="007C02AB">
        <w:rPr>
          <w:sz w:val="28"/>
          <w:szCs w:val="28"/>
        </w:rPr>
        <w:t xml:space="preserve">Если Исполнитель не приступает своевременно к исполнению </w:t>
      </w:r>
      <w:r w:rsidR="000451B3" w:rsidRPr="007C02AB">
        <w:rPr>
          <w:sz w:val="28"/>
          <w:szCs w:val="28"/>
          <w:lang w:val="ru-RU"/>
        </w:rPr>
        <w:t>Договор</w:t>
      </w:r>
      <w:r w:rsidRPr="007C02AB">
        <w:rPr>
          <w:sz w:val="28"/>
          <w:szCs w:val="28"/>
        </w:rPr>
        <w:t>а или оказывает услуги настолько медленно</w:t>
      </w:r>
      <w:r w:rsidR="00C84FE4" w:rsidRPr="007C02AB">
        <w:rPr>
          <w:sz w:val="28"/>
          <w:szCs w:val="28"/>
          <w:lang w:val="ru-RU"/>
        </w:rPr>
        <w:t xml:space="preserve"> по своей вине</w:t>
      </w:r>
      <w:r w:rsidRPr="007C02AB">
        <w:rPr>
          <w:sz w:val="28"/>
          <w:szCs w:val="28"/>
        </w:rPr>
        <w:t xml:space="preserve">, что окончание их к сроку становится явно невозможным, Заказчик вправе отказаться от исполнения настоящего </w:t>
      </w:r>
      <w:r w:rsidR="000451B3" w:rsidRPr="007C02AB">
        <w:rPr>
          <w:sz w:val="28"/>
          <w:szCs w:val="28"/>
          <w:lang w:val="ru-RU"/>
        </w:rPr>
        <w:t>Договор</w:t>
      </w:r>
      <w:r w:rsidRPr="007C02AB">
        <w:rPr>
          <w:sz w:val="28"/>
          <w:szCs w:val="28"/>
        </w:rPr>
        <w:t>а и потребовать возмещения убытков.</w:t>
      </w:r>
    </w:p>
    <w:p w:rsidR="004038D5" w:rsidRPr="007C02AB" w:rsidRDefault="00B76444" w:rsidP="00B76444">
      <w:pPr>
        <w:pStyle w:val="3"/>
        <w:widowControl w:val="0"/>
        <w:numPr>
          <w:ilvl w:val="2"/>
          <w:numId w:val="5"/>
        </w:numPr>
        <w:ind w:left="0" w:firstLine="0"/>
        <w:rPr>
          <w:sz w:val="28"/>
          <w:szCs w:val="28"/>
        </w:rPr>
      </w:pPr>
      <w:r w:rsidRPr="007C02AB">
        <w:rPr>
          <w:sz w:val="28"/>
          <w:szCs w:val="28"/>
        </w:rPr>
        <w:t>Заказчик вправе в одностороннем порядке (при отсутствии вины Исполнителя) отказаться от исполнения настоящего Договора в полном объеме или частично, при условии оплаты Исполнителю фактически понесенных им расходов, связанных с исполнением настоящего Договора. Об одностороннем отказе от исполнения Договора в соответствии с настоящим пунктом Заказчик должен предупредить Исполнителя письменно не менее чем за 10 (десять) календарных дней до предполагаемой даты отказа Заказчика от исполнения Договора. Договор следует считать измененным или расторгнутым по истечение 10 (десяти) календарных дней с момента получения Исполнителем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w:t>
      </w:r>
      <w:r w:rsidRPr="007C02AB">
        <w:rPr>
          <w:sz w:val="28"/>
          <w:szCs w:val="28"/>
          <w:lang w:val="ru-RU"/>
        </w:rPr>
        <w:t>.</w:t>
      </w:r>
      <w:r w:rsidR="004038D5" w:rsidRPr="007C02AB">
        <w:rPr>
          <w:color w:val="000000"/>
          <w:sz w:val="28"/>
          <w:szCs w:val="28"/>
          <w:lang w:eastAsia="ru-RU"/>
        </w:rPr>
        <w:t xml:space="preserve"> </w:t>
      </w:r>
      <w:r w:rsidR="004038D5" w:rsidRPr="007C02AB">
        <w:rPr>
          <w:sz w:val="28"/>
          <w:szCs w:val="28"/>
          <w:lang w:eastAsia="ru-RU"/>
        </w:rPr>
        <w:t xml:space="preserve"> </w:t>
      </w:r>
    </w:p>
    <w:p w:rsidR="004038D5" w:rsidRPr="007C02AB" w:rsidRDefault="004038D5" w:rsidP="009758E4">
      <w:pPr>
        <w:pStyle w:val="3"/>
        <w:widowControl w:val="0"/>
        <w:numPr>
          <w:ilvl w:val="2"/>
          <w:numId w:val="5"/>
        </w:numPr>
        <w:spacing w:after="240"/>
        <w:ind w:left="0" w:firstLine="0"/>
        <w:rPr>
          <w:sz w:val="28"/>
          <w:szCs w:val="28"/>
        </w:rPr>
      </w:pPr>
      <w:r w:rsidRPr="007C02AB">
        <w:rPr>
          <w:sz w:val="28"/>
          <w:szCs w:val="28"/>
          <w:lang w:eastAsia="ru-RU"/>
        </w:rPr>
        <w:t xml:space="preserve">В случае расторжения настоящего Договора в одностороннем порядке по вине Исполнителя (в случае неисполнения (ненадлежащего исполнения) Исполнителем своих обязательств по Договору), Договор </w:t>
      </w:r>
      <w:r w:rsidRPr="007C02AB">
        <w:rPr>
          <w:sz w:val="28"/>
          <w:szCs w:val="28"/>
        </w:rPr>
        <w:t>считается расторгнутым или измененным с момента получения контрагентом уведомления об одностороннем отказе от исполнения договора или с даты прямо указанной в уведомлении.</w:t>
      </w:r>
    </w:p>
    <w:p w:rsidR="00267C7C" w:rsidRPr="007C02AB" w:rsidRDefault="002C596E" w:rsidP="009758E4">
      <w:pPr>
        <w:pStyle w:val="1"/>
        <w:keepNext w:val="0"/>
        <w:keepLines w:val="0"/>
        <w:widowControl w:val="0"/>
        <w:numPr>
          <w:ilvl w:val="0"/>
          <w:numId w:val="5"/>
        </w:numPr>
        <w:spacing w:before="0" w:after="240"/>
        <w:ind w:left="539" w:hanging="539"/>
        <w:rPr>
          <w:sz w:val="28"/>
        </w:rPr>
      </w:pPr>
      <w:r w:rsidRPr="007C02AB">
        <w:rPr>
          <w:sz w:val="28"/>
        </w:rPr>
        <w:t>Обстоятельства непреодолимой силы</w:t>
      </w:r>
    </w:p>
    <w:p w:rsidR="005850A9" w:rsidRPr="007C02AB" w:rsidRDefault="005850A9" w:rsidP="00140185">
      <w:pPr>
        <w:pStyle w:val="2"/>
        <w:numPr>
          <w:ilvl w:val="1"/>
          <w:numId w:val="6"/>
        </w:numPr>
        <w:ind w:left="0" w:firstLine="0"/>
        <w:rPr>
          <w:b/>
          <w:sz w:val="28"/>
          <w:szCs w:val="28"/>
        </w:rPr>
      </w:pPr>
      <w:r w:rsidRPr="007C02AB">
        <w:rPr>
          <w:sz w:val="28"/>
          <w:szCs w:val="28"/>
        </w:rPr>
        <w:t xml:space="preserve">Стороны освобождаются от ответственности за частичное или полное невыполнение обязательств по </w:t>
      </w:r>
      <w:r w:rsidR="00DC08F9" w:rsidRPr="007C02AB">
        <w:rPr>
          <w:sz w:val="28"/>
          <w:szCs w:val="28"/>
          <w:lang w:val="ru-RU"/>
        </w:rPr>
        <w:t>Договор</w:t>
      </w:r>
      <w:r w:rsidRPr="007C02AB">
        <w:rPr>
          <w:sz w:val="28"/>
          <w:szCs w:val="28"/>
        </w:rPr>
        <w:t xml:space="preserve">у, если оно явилось следствием обстоятельств непреодолимой силы (форс-мажор), </w:t>
      </w:r>
      <w:r w:rsidR="00AF2E1D" w:rsidRPr="007C02AB">
        <w:rPr>
          <w:sz w:val="28"/>
          <w:szCs w:val="28"/>
        </w:rPr>
        <w:t xml:space="preserve">(пожар,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Стороны определили, что сезонные </w:t>
      </w:r>
      <w:proofErr w:type="spellStart"/>
      <w:r w:rsidR="00AF2E1D" w:rsidRPr="007C02AB">
        <w:rPr>
          <w:sz w:val="28"/>
          <w:szCs w:val="28"/>
        </w:rPr>
        <w:t>р</w:t>
      </w:r>
      <w:r w:rsidR="00D370CF" w:rsidRPr="007C02AB">
        <w:rPr>
          <w:sz w:val="28"/>
          <w:szCs w:val="28"/>
          <w:lang w:val="ru-RU"/>
        </w:rPr>
        <w:t>а</w:t>
      </w:r>
      <w:r w:rsidR="00AF2E1D" w:rsidRPr="007C02AB">
        <w:rPr>
          <w:sz w:val="28"/>
          <w:szCs w:val="28"/>
        </w:rPr>
        <w:t>зливы</w:t>
      </w:r>
      <w:proofErr w:type="spellEnd"/>
      <w:r w:rsidR="00AF2E1D" w:rsidRPr="007C02AB">
        <w:rPr>
          <w:sz w:val="28"/>
          <w:szCs w:val="28"/>
        </w:rPr>
        <w:t xml:space="preserve"> рек, осенне-зимний ледостав, отсутствие переправ либо зимних ледовых дорог не относятся к форс-мажорным обстоятельствам</w:t>
      </w:r>
      <w:r w:rsidRPr="007C02AB">
        <w:rPr>
          <w:sz w:val="28"/>
          <w:szCs w:val="28"/>
        </w:rPr>
        <w:t xml:space="preserve">. </w:t>
      </w:r>
    </w:p>
    <w:p w:rsidR="005850A9" w:rsidRPr="007C02AB" w:rsidRDefault="005850A9" w:rsidP="00140185">
      <w:pPr>
        <w:pStyle w:val="2"/>
        <w:widowControl w:val="0"/>
        <w:numPr>
          <w:ilvl w:val="1"/>
          <w:numId w:val="6"/>
        </w:numPr>
        <w:ind w:left="0" w:firstLine="0"/>
        <w:rPr>
          <w:b/>
          <w:sz w:val="28"/>
          <w:szCs w:val="28"/>
        </w:rPr>
      </w:pPr>
      <w:r w:rsidRPr="007C02AB">
        <w:rPr>
          <w:sz w:val="28"/>
          <w:szCs w:val="28"/>
        </w:rPr>
        <w:t>Сторона, для которой создалась невозможность выполнения обязательств по</w:t>
      </w:r>
      <w:r w:rsidR="00AC74D4" w:rsidRPr="007C02AB">
        <w:rPr>
          <w:sz w:val="28"/>
          <w:szCs w:val="28"/>
          <w:lang w:val="ru-RU"/>
        </w:rPr>
        <w:t> </w:t>
      </w:r>
      <w:r w:rsidR="002C1AB0" w:rsidRPr="007C02AB">
        <w:rPr>
          <w:sz w:val="28"/>
          <w:szCs w:val="28"/>
          <w:lang w:val="ru-RU"/>
        </w:rPr>
        <w:t>Договор</w:t>
      </w:r>
      <w:r w:rsidRPr="007C02AB">
        <w:rPr>
          <w:sz w:val="28"/>
          <w:szCs w:val="28"/>
        </w:rPr>
        <w:t xml:space="preserve">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w:t>
      </w:r>
      <w:r w:rsidRPr="007C02AB">
        <w:rPr>
          <w:sz w:val="28"/>
          <w:szCs w:val="28"/>
        </w:rPr>
        <w:lastRenderedPageBreak/>
        <w:t>сторону права ссылается на них в будущем.</w:t>
      </w:r>
    </w:p>
    <w:p w:rsidR="005850A9" w:rsidRPr="007C02AB" w:rsidRDefault="005850A9" w:rsidP="00140185">
      <w:pPr>
        <w:pStyle w:val="2"/>
        <w:widowControl w:val="0"/>
        <w:numPr>
          <w:ilvl w:val="1"/>
          <w:numId w:val="6"/>
        </w:numPr>
        <w:ind w:left="0" w:firstLine="0"/>
        <w:rPr>
          <w:b/>
          <w:sz w:val="28"/>
          <w:szCs w:val="28"/>
        </w:rPr>
      </w:pPr>
      <w:r w:rsidRPr="007C02AB">
        <w:rPr>
          <w:sz w:val="28"/>
          <w:szCs w:val="28"/>
        </w:rPr>
        <w:t>Обязанность доказать наличие обстоятельств непреодолимой силы лежит на</w:t>
      </w:r>
      <w:r w:rsidR="000E2F8A">
        <w:rPr>
          <w:sz w:val="28"/>
          <w:szCs w:val="28"/>
          <w:lang w:val="ru-RU"/>
        </w:rPr>
        <w:t> </w:t>
      </w:r>
      <w:r w:rsidRPr="007C02AB">
        <w:rPr>
          <w:sz w:val="28"/>
          <w:szCs w:val="28"/>
        </w:rPr>
        <w:t xml:space="preserve">Стороне </w:t>
      </w:r>
      <w:r w:rsidR="002C1AB0" w:rsidRPr="007C02AB">
        <w:rPr>
          <w:sz w:val="28"/>
          <w:szCs w:val="28"/>
          <w:lang w:val="ru-RU"/>
        </w:rPr>
        <w:t>Договор</w:t>
      </w:r>
      <w:r w:rsidRPr="007C02AB">
        <w:rPr>
          <w:sz w:val="28"/>
          <w:szCs w:val="28"/>
        </w:rPr>
        <w:t xml:space="preserve">а, не выполнившей свои обязательства по </w:t>
      </w:r>
      <w:r w:rsidR="002C1AB0" w:rsidRPr="007C02AB">
        <w:rPr>
          <w:sz w:val="28"/>
          <w:szCs w:val="28"/>
          <w:lang w:val="ru-RU"/>
        </w:rPr>
        <w:t>Договор</w:t>
      </w:r>
      <w:r w:rsidRPr="007C02AB">
        <w:rPr>
          <w:sz w:val="28"/>
          <w:szCs w:val="28"/>
        </w:rPr>
        <w:t>у.</w:t>
      </w:r>
    </w:p>
    <w:p w:rsidR="005850A9" w:rsidRPr="007C02AB" w:rsidRDefault="005850A9" w:rsidP="009758E4">
      <w:pPr>
        <w:pStyle w:val="2"/>
        <w:widowControl w:val="0"/>
        <w:numPr>
          <w:ilvl w:val="1"/>
          <w:numId w:val="6"/>
        </w:numPr>
        <w:spacing w:after="240"/>
        <w:ind w:left="0" w:firstLine="0"/>
        <w:rPr>
          <w:sz w:val="28"/>
          <w:szCs w:val="28"/>
        </w:rPr>
      </w:pPr>
      <w:r w:rsidRPr="007C02AB">
        <w:rPr>
          <w:sz w:val="28"/>
          <w:szCs w:val="28"/>
        </w:rPr>
        <w:t xml:space="preserve">Если обстоятельства и их последствия будут длиться более 1 (одного) месяца, то стороны вправе расторгнуть </w:t>
      </w:r>
      <w:r w:rsidR="00CD0578" w:rsidRPr="007C02AB">
        <w:rPr>
          <w:sz w:val="28"/>
          <w:szCs w:val="28"/>
          <w:lang w:val="ru-RU"/>
        </w:rPr>
        <w:t>Договор</w:t>
      </w:r>
      <w:r w:rsidRPr="007C02AB">
        <w:rPr>
          <w:sz w:val="28"/>
          <w:szCs w:val="28"/>
        </w:rPr>
        <w:t>. В этом случае ни одна из сторон не имеет права потребовать от другой стороны возмещения убытков.</w:t>
      </w:r>
    </w:p>
    <w:p w:rsidR="002C596E" w:rsidRPr="007C02AB" w:rsidRDefault="002C596E" w:rsidP="009758E4">
      <w:pPr>
        <w:pStyle w:val="1"/>
        <w:keepNext w:val="0"/>
        <w:keepLines w:val="0"/>
        <w:widowControl w:val="0"/>
        <w:numPr>
          <w:ilvl w:val="0"/>
          <w:numId w:val="6"/>
        </w:numPr>
        <w:spacing w:after="240"/>
        <w:ind w:left="357" w:hanging="357"/>
        <w:rPr>
          <w:sz w:val="28"/>
        </w:rPr>
      </w:pPr>
      <w:r w:rsidRPr="007C02AB">
        <w:rPr>
          <w:sz w:val="28"/>
        </w:rPr>
        <w:t>Антикоррупционные условия</w:t>
      </w:r>
    </w:p>
    <w:p w:rsidR="005850A9" w:rsidRPr="007C02AB" w:rsidRDefault="005850A9" w:rsidP="00FE5CD4">
      <w:pPr>
        <w:pStyle w:val="2"/>
        <w:widowControl w:val="0"/>
        <w:numPr>
          <w:ilvl w:val="0"/>
          <w:numId w:val="0"/>
        </w:numPr>
        <w:rPr>
          <w:b/>
          <w:sz w:val="28"/>
          <w:szCs w:val="28"/>
        </w:rPr>
      </w:pPr>
      <w:r w:rsidRPr="007C02AB">
        <w:rPr>
          <w:sz w:val="28"/>
          <w:szCs w:val="28"/>
        </w:rPr>
        <w:t xml:space="preserve">При исполнении своих обязательств по </w:t>
      </w:r>
      <w:r w:rsidR="00CD0578" w:rsidRPr="007C02AB">
        <w:rPr>
          <w:sz w:val="28"/>
          <w:szCs w:val="28"/>
          <w:lang w:val="ru-RU"/>
        </w:rPr>
        <w:t>Договор</w:t>
      </w:r>
      <w:r w:rsidRPr="007C02AB">
        <w:rPr>
          <w:sz w:val="28"/>
          <w:szCs w:val="28"/>
        </w:rPr>
        <w:t>у стороны обязуются не совершать, а</w:t>
      </w:r>
      <w:r w:rsidR="002D52A0" w:rsidRPr="007C02AB">
        <w:rPr>
          <w:sz w:val="28"/>
          <w:szCs w:val="28"/>
          <w:lang w:val="ru-RU"/>
        </w:rPr>
        <w:t> </w:t>
      </w:r>
      <w:r w:rsidRPr="007C02AB">
        <w:rPr>
          <w:sz w:val="28"/>
          <w:szCs w:val="28"/>
        </w:rPr>
        <w:t>также обязуются обеспечивать, чтобы их аффилированные лица, сотрудники и посредники не совершали прямо или косвенно следующих действий:</w:t>
      </w:r>
    </w:p>
    <w:p w:rsidR="005850A9" w:rsidRPr="007C02AB" w:rsidRDefault="005850A9" w:rsidP="00267002">
      <w:pPr>
        <w:widowControl w:val="0"/>
        <w:autoSpaceDE w:val="0"/>
        <w:autoSpaceDN w:val="0"/>
        <w:adjustRightInd w:val="0"/>
        <w:contextualSpacing/>
        <w:jc w:val="both"/>
        <w:rPr>
          <w:rFonts w:eastAsia="Times New Roman"/>
          <w:sz w:val="28"/>
          <w:szCs w:val="28"/>
          <w:lang w:eastAsia="ru-RU"/>
        </w:rPr>
      </w:pPr>
      <w:r w:rsidRPr="007C02AB">
        <w:rPr>
          <w:rFonts w:eastAsia="Times New Roman"/>
          <w:sz w:val="28"/>
          <w:szCs w:val="28"/>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6C55B6" w:rsidRPr="007C02AB">
        <w:rPr>
          <w:rFonts w:eastAsia="Times New Roman"/>
          <w:sz w:val="28"/>
          <w:szCs w:val="28"/>
          <w:lang w:eastAsia="ru-RU"/>
        </w:rPr>
        <w:t>,</w:t>
      </w:r>
      <w:r w:rsidRPr="007C02AB">
        <w:rPr>
          <w:rFonts w:eastAsia="Times New Roman"/>
          <w:sz w:val="28"/>
          <w:szCs w:val="28"/>
          <w:lang w:eastAsia="ru-RU"/>
        </w:rPr>
        <w:t xml:space="preserve"> связанным с государством, в целях неправомерного получения преимуществ для сторон по </w:t>
      </w:r>
      <w:r w:rsidR="00CD0578" w:rsidRPr="007C02AB">
        <w:rPr>
          <w:sz w:val="28"/>
          <w:szCs w:val="28"/>
        </w:rPr>
        <w:t>Договор</w:t>
      </w:r>
      <w:r w:rsidRPr="007C02AB">
        <w:rPr>
          <w:rFonts w:eastAsia="Times New Roman"/>
          <w:sz w:val="28"/>
          <w:szCs w:val="28"/>
          <w:lang w:eastAsia="ru-RU"/>
        </w:rPr>
        <w:t xml:space="preserve">у, их аффилированных лиц, работников или посредников, действующих по </w:t>
      </w:r>
      <w:r w:rsidR="00CD0578" w:rsidRPr="007C02AB">
        <w:rPr>
          <w:sz w:val="28"/>
          <w:szCs w:val="28"/>
        </w:rPr>
        <w:t>Договор</w:t>
      </w:r>
      <w:r w:rsidRPr="007C02AB">
        <w:rPr>
          <w:rFonts w:eastAsia="Times New Roman"/>
          <w:sz w:val="28"/>
          <w:szCs w:val="28"/>
          <w:lang w:eastAsia="ru-RU"/>
        </w:rPr>
        <w:t>у;</w:t>
      </w:r>
    </w:p>
    <w:p w:rsidR="005850A9" w:rsidRPr="007C02AB" w:rsidRDefault="005850A9" w:rsidP="00267002">
      <w:pPr>
        <w:widowControl w:val="0"/>
        <w:autoSpaceDE w:val="0"/>
        <w:autoSpaceDN w:val="0"/>
        <w:adjustRightInd w:val="0"/>
        <w:contextualSpacing/>
        <w:jc w:val="both"/>
        <w:rPr>
          <w:rFonts w:eastAsia="Times New Roman"/>
          <w:sz w:val="28"/>
          <w:szCs w:val="28"/>
          <w:lang w:eastAsia="ru-RU"/>
        </w:rPr>
      </w:pPr>
      <w:r w:rsidRPr="007C02AB">
        <w:rPr>
          <w:rFonts w:eastAsia="Times New Roman"/>
          <w:sz w:val="28"/>
          <w:szCs w:val="28"/>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w:t>
      </w:r>
      <w:r w:rsidR="002D52A0" w:rsidRPr="007C02AB">
        <w:rPr>
          <w:rFonts w:eastAsia="Times New Roman"/>
          <w:sz w:val="28"/>
          <w:szCs w:val="28"/>
          <w:lang w:eastAsia="ru-RU"/>
        </w:rPr>
        <w:t> </w:t>
      </w:r>
      <w:r w:rsidR="00CD0578" w:rsidRPr="007C02AB">
        <w:rPr>
          <w:sz w:val="28"/>
          <w:szCs w:val="28"/>
        </w:rPr>
        <w:t>Договор</w:t>
      </w:r>
      <w:r w:rsidRPr="007C02AB">
        <w:rPr>
          <w:rFonts w:eastAsia="Times New Roman"/>
          <w:sz w:val="28"/>
          <w:szCs w:val="28"/>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850A9" w:rsidRPr="007C02AB" w:rsidRDefault="005850A9" w:rsidP="009758E4">
      <w:pPr>
        <w:widowControl w:val="0"/>
        <w:autoSpaceDE w:val="0"/>
        <w:autoSpaceDN w:val="0"/>
        <w:adjustRightInd w:val="0"/>
        <w:spacing w:after="240"/>
        <w:jc w:val="both"/>
        <w:rPr>
          <w:rFonts w:eastAsia="Times New Roman"/>
          <w:sz w:val="28"/>
          <w:szCs w:val="28"/>
          <w:lang w:eastAsia="ru-RU"/>
        </w:rPr>
      </w:pPr>
      <w:r w:rsidRPr="007C02AB">
        <w:rPr>
          <w:rFonts w:eastAsia="Times New Roman"/>
          <w:sz w:val="28"/>
          <w:szCs w:val="28"/>
          <w:lang w:eastAsia="ru-RU"/>
        </w:rPr>
        <w:t>- не совершать иных действий, нарушающих антикоррупционное законодательство Российской Федерации.</w:t>
      </w:r>
    </w:p>
    <w:p w:rsidR="00E56E38" w:rsidRPr="007C02AB" w:rsidRDefault="00E240CA" w:rsidP="009758E4">
      <w:pPr>
        <w:pStyle w:val="1"/>
        <w:keepNext w:val="0"/>
        <w:keepLines w:val="0"/>
        <w:widowControl w:val="0"/>
        <w:numPr>
          <w:ilvl w:val="0"/>
          <w:numId w:val="6"/>
        </w:numPr>
        <w:spacing w:after="240"/>
        <w:ind w:left="357" w:hanging="357"/>
        <w:rPr>
          <w:sz w:val="28"/>
        </w:rPr>
      </w:pPr>
      <w:r w:rsidRPr="007C02AB">
        <w:rPr>
          <w:sz w:val="28"/>
        </w:rPr>
        <w:t>Порядок разрешения споров</w:t>
      </w:r>
    </w:p>
    <w:p w:rsidR="005850A9" w:rsidRPr="007C02AB" w:rsidRDefault="005850A9" w:rsidP="00140185">
      <w:pPr>
        <w:pStyle w:val="2"/>
        <w:widowControl w:val="0"/>
        <w:numPr>
          <w:ilvl w:val="1"/>
          <w:numId w:val="6"/>
        </w:numPr>
        <w:ind w:left="0" w:firstLine="0"/>
        <w:rPr>
          <w:b/>
          <w:sz w:val="28"/>
          <w:szCs w:val="28"/>
        </w:rPr>
      </w:pPr>
      <w:r w:rsidRPr="007C02AB">
        <w:rPr>
          <w:sz w:val="28"/>
          <w:szCs w:val="28"/>
        </w:rPr>
        <w:t xml:space="preserve">Заказчик и Исполнитель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w:t>
      </w:r>
      <w:r w:rsidR="007D6C79" w:rsidRPr="007C02AB">
        <w:rPr>
          <w:sz w:val="28"/>
          <w:szCs w:val="28"/>
          <w:lang w:val="ru-RU"/>
        </w:rPr>
        <w:t>Договор</w:t>
      </w:r>
      <w:r w:rsidRPr="007C02AB">
        <w:rPr>
          <w:sz w:val="28"/>
          <w:szCs w:val="28"/>
        </w:rPr>
        <w:t>а.</w:t>
      </w:r>
    </w:p>
    <w:p w:rsidR="005850A9" w:rsidRPr="007C02AB" w:rsidRDefault="005850A9" w:rsidP="00140185">
      <w:pPr>
        <w:pStyle w:val="2"/>
        <w:widowControl w:val="0"/>
        <w:numPr>
          <w:ilvl w:val="1"/>
          <w:numId w:val="6"/>
        </w:numPr>
        <w:ind w:left="0" w:firstLine="0"/>
        <w:rPr>
          <w:b/>
          <w:sz w:val="28"/>
          <w:szCs w:val="28"/>
        </w:rPr>
      </w:pPr>
      <w:r w:rsidRPr="007C02AB">
        <w:rPr>
          <w:sz w:val="28"/>
          <w:szCs w:val="28"/>
        </w:rPr>
        <w:t xml:space="preserve">Споры и разногласия, не урегулированные путем переговоров между сторонами, разрешаются в претензионном порядке. </w:t>
      </w:r>
    </w:p>
    <w:p w:rsidR="005850A9" w:rsidRPr="007C02AB" w:rsidRDefault="00D370CF" w:rsidP="00D370CF">
      <w:pPr>
        <w:numPr>
          <w:ilvl w:val="1"/>
          <w:numId w:val="6"/>
        </w:numPr>
        <w:ind w:left="0" w:firstLine="0"/>
        <w:jc w:val="both"/>
        <w:rPr>
          <w:rFonts w:eastAsia="Times New Roman"/>
          <w:sz w:val="28"/>
          <w:szCs w:val="28"/>
          <w:lang w:val="x-none" w:eastAsia="x-none"/>
        </w:rPr>
      </w:pPr>
      <w:r w:rsidRPr="007C02AB">
        <w:rPr>
          <w:rFonts w:eastAsia="Times New Roman"/>
          <w:sz w:val="28"/>
          <w:szCs w:val="28"/>
          <w:lang w:val="x-none" w:eastAsia="x-none"/>
        </w:rPr>
        <w:t>Претензии направляются по адресам, указанным в разделе 13 настоящего Договора заказным письмом с уведомлением о вручении и описью вложений либо  направляются по адресам электронной почты указанным в разделе 13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5850A9" w:rsidRPr="007C02AB">
        <w:rPr>
          <w:sz w:val="28"/>
          <w:szCs w:val="28"/>
        </w:rPr>
        <w:t>.</w:t>
      </w:r>
    </w:p>
    <w:p w:rsidR="005850A9" w:rsidRPr="007C02AB" w:rsidRDefault="005850A9" w:rsidP="00140185">
      <w:pPr>
        <w:pStyle w:val="2"/>
        <w:widowControl w:val="0"/>
        <w:numPr>
          <w:ilvl w:val="1"/>
          <w:numId w:val="6"/>
        </w:numPr>
        <w:ind w:left="0" w:firstLine="0"/>
        <w:rPr>
          <w:b/>
          <w:sz w:val="28"/>
          <w:szCs w:val="28"/>
        </w:rPr>
      </w:pPr>
      <w:r w:rsidRPr="007C02AB">
        <w:rPr>
          <w:sz w:val="28"/>
          <w:szCs w:val="28"/>
        </w:rPr>
        <w:t xml:space="preserve">В отношении всех претензий, направляемых по </w:t>
      </w:r>
      <w:r w:rsidR="00E831DB" w:rsidRPr="007C02AB">
        <w:rPr>
          <w:sz w:val="28"/>
          <w:szCs w:val="28"/>
          <w:lang w:val="ru-RU"/>
        </w:rPr>
        <w:t>Договор</w:t>
      </w:r>
      <w:r w:rsidRPr="007C02AB">
        <w:rPr>
          <w:sz w:val="28"/>
          <w:szCs w:val="28"/>
        </w:rPr>
        <w:t xml:space="preserve">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w:t>
      </w:r>
      <w:r w:rsidRPr="007C02AB">
        <w:rPr>
          <w:sz w:val="28"/>
          <w:szCs w:val="28"/>
        </w:rPr>
        <w:lastRenderedPageBreak/>
        <w:t>получения адресатом.</w:t>
      </w:r>
    </w:p>
    <w:p w:rsidR="005850A9" w:rsidRPr="007C02AB" w:rsidRDefault="005850A9" w:rsidP="009758E4">
      <w:pPr>
        <w:pStyle w:val="2"/>
        <w:widowControl w:val="0"/>
        <w:numPr>
          <w:ilvl w:val="1"/>
          <w:numId w:val="6"/>
        </w:numPr>
        <w:spacing w:after="240"/>
        <w:ind w:left="0" w:firstLine="0"/>
        <w:rPr>
          <w:sz w:val="28"/>
          <w:szCs w:val="28"/>
        </w:rPr>
      </w:pPr>
      <w:r w:rsidRPr="007C02AB">
        <w:rPr>
          <w:sz w:val="28"/>
          <w:szCs w:val="28"/>
        </w:rPr>
        <w:t xml:space="preserve">Споры и разногласия по настоящему </w:t>
      </w:r>
      <w:r w:rsidR="00A25851" w:rsidRPr="007C02AB">
        <w:rPr>
          <w:sz w:val="28"/>
          <w:szCs w:val="28"/>
          <w:lang w:val="ru-RU"/>
        </w:rPr>
        <w:t>Договор</w:t>
      </w:r>
      <w:r w:rsidRPr="007C02AB">
        <w:rPr>
          <w:sz w:val="28"/>
          <w:szCs w:val="28"/>
        </w:rPr>
        <w:t xml:space="preserve">у, которые не будут решены в досудебном (претензионном) порядке, подлежат рассмотрению в Арбитражном суде </w:t>
      </w:r>
      <w:r w:rsidR="00AF2E1D" w:rsidRPr="007C02AB">
        <w:rPr>
          <w:sz w:val="28"/>
          <w:szCs w:val="28"/>
          <w:lang w:val="ru-RU"/>
        </w:rPr>
        <w:t xml:space="preserve">города </w:t>
      </w:r>
      <w:r w:rsidRPr="007C02AB">
        <w:rPr>
          <w:sz w:val="28"/>
          <w:szCs w:val="28"/>
        </w:rPr>
        <w:t>Санкт-Петербурга и Ленинградской области в соответствии с действующим законодательством Российской Федерации.</w:t>
      </w:r>
    </w:p>
    <w:p w:rsidR="00E240CA" w:rsidRPr="007C02AB" w:rsidRDefault="00E240CA" w:rsidP="009758E4">
      <w:pPr>
        <w:pStyle w:val="1"/>
        <w:keepNext w:val="0"/>
        <w:keepLines w:val="0"/>
        <w:widowControl w:val="0"/>
        <w:numPr>
          <w:ilvl w:val="0"/>
          <w:numId w:val="6"/>
        </w:numPr>
        <w:spacing w:after="240"/>
        <w:ind w:left="357" w:hanging="357"/>
        <w:rPr>
          <w:sz w:val="28"/>
        </w:rPr>
      </w:pPr>
      <w:r w:rsidRPr="007C02AB">
        <w:rPr>
          <w:sz w:val="28"/>
        </w:rPr>
        <w:t>Прочие условия</w:t>
      </w:r>
    </w:p>
    <w:p w:rsidR="005850A9" w:rsidRPr="007C02AB" w:rsidRDefault="005850A9" w:rsidP="00140185">
      <w:pPr>
        <w:pStyle w:val="2"/>
        <w:widowControl w:val="0"/>
        <w:numPr>
          <w:ilvl w:val="1"/>
          <w:numId w:val="6"/>
        </w:numPr>
        <w:ind w:left="0" w:firstLine="0"/>
        <w:rPr>
          <w:sz w:val="28"/>
          <w:szCs w:val="28"/>
        </w:rPr>
      </w:pPr>
      <w:bookmarkStart w:id="7" w:name="_Ref480225643"/>
      <w:r w:rsidRPr="007C02AB">
        <w:rPr>
          <w:sz w:val="28"/>
          <w:szCs w:val="28"/>
        </w:rPr>
        <w:t xml:space="preserve">Подписывая настоящий </w:t>
      </w:r>
      <w:r w:rsidR="00A25851" w:rsidRPr="007C02AB">
        <w:rPr>
          <w:sz w:val="28"/>
          <w:szCs w:val="28"/>
        </w:rPr>
        <w:t>Договор</w:t>
      </w:r>
      <w:r w:rsidR="00233761" w:rsidRPr="007C02AB">
        <w:rPr>
          <w:sz w:val="28"/>
          <w:szCs w:val="28"/>
        </w:rPr>
        <w:t>,</w:t>
      </w:r>
      <w:r w:rsidRPr="007C02AB">
        <w:rPr>
          <w:sz w:val="28"/>
          <w:szCs w:val="28"/>
        </w:rPr>
        <w:t xml:space="preserve"> Исполнитель подтверждает, что ознакомлен с</w:t>
      </w:r>
      <w:r w:rsidR="000E2F8A">
        <w:rPr>
          <w:sz w:val="28"/>
          <w:szCs w:val="28"/>
          <w:lang w:val="ru-RU"/>
        </w:rPr>
        <w:t> </w:t>
      </w:r>
      <w:r w:rsidRPr="007C02AB">
        <w:rPr>
          <w:sz w:val="28"/>
          <w:szCs w:val="28"/>
        </w:rPr>
        <w:t>требованиями Технического задания, порядком оказания услуг, условиями их</w:t>
      </w:r>
      <w:r w:rsidR="000E2F8A">
        <w:rPr>
          <w:sz w:val="28"/>
          <w:szCs w:val="28"/>
          <w:lang w:val="ru-RU"/>
        </w:rPr>
        <w:t> </w:t>
      </w:r>
      <w:r w:rsidRPr="007C02AB">
        <w:rPr>
          <w:sz w:val="28"/>
          <w:szCs w:val="28"/>
        </w:rPr>
        <w:t>приемки, а также иных документов, устанавливающих требования к оказанию услуг, ук</w:t>
      </w:r>
      <w:r w:rsidR="00BF0F52" w:rsidRPr="007C02AB">
        <w:rPr>
          <w:sz w:val="28"/>
          <w:szCs w:val="28"/>
        </w:rPr>
        <w:t xml:space="preserve">азанных в настоящем </w:t>
      </w:r>
      <w:r w:rsidR="00A25851" w:rsidRPr="007C02AB">
        <w:rPr>
          <w:sz w:val="28"/>
          <w:szCs w:val="28"/>
        </w:rPr>
        <w:t>Договор</w:t>
      </w:r>
      <w:r w:rsidR="00BF0F52" w:rsidRPr="007C02AB">
        <w:rPr>
          <w:sz w:val="28"/>
          <w:szCs w:val="28"/>
        </w:rPr>
        <w:t>е</w:t>
      </w:r>
      <w:r w:rsidRPr="007C02AB">
        <w:rPr>
          <w:sz w:val="28"/>
          <w:szCs w:val="28"/>
        </w:rPr>
        <w:t>.</w:t>
      </w:r>
    </w:p>
    <w:p w:rsidR="005850A9" w:rsidRPr="007C02AB" w:rsidRDefault="005850A9" w:rsidP="00140185">
      <w:pPr>
        <w:pStyle w:val="2"/>
        <w:widowControl w:val="0"/>
        <w:numPr>
          <w:ilvl w:val="1"/>
          <w:numId w:val="6"/>
        </w:numPr>
        <w:ind w:left="0" w:firstLine="0"/>
        <w:rPr>
          <w:sz w:val="28"/>
          <w:szCs w:val="28"/>
        </w:rPr>
      </w:pPr>
      <w:r w:rsidRPr="007C02AB">
        <w:rPr>
          <w:sz w:val="28"/>
          <w:szCs w:val="28"/>
        </w:rPr>
        <w:t xml:space="preserve">На момент заключения настоящего </w:t>
      </w:r>
      <w:r w:rsidR="00A25851" w:rsidRPr="007C02AB">
        <w:rPr>
          <w:sz w:val="28"/>
          <w:szCs w:val="28"/>
        </w:rPr>
        <w:t>Договор</w:t>
      </w:r>
      <w:r w:rsidRPr="007C02AB">
        <w:rPr>
          <w:sz w:val="28"/>
          <w:szCs w:val="28"/>
        </w:rPr>
        <w:t>а Исполнитель ознакомлен со всеми действующими локальными актами Заказчика, необходимыми для оказания услуг по</w:t>
      </w:r>
      <w:r w:rsidR="00991EF8" w:rsidRPr="007C02AB">
        <w:rPr>
          <w:sz w:val="28"/>
          <w:szCs w:val="28"/>
          <w:lang w:val="ru-RU"/>
        </w:rPr>
        <w:t> </w:t>
      </w:r>
      <w:r w:rsidRPr="007C02AB">
        <w:rPr>
          <w:sz w:val="28"/>
          <w:szCs w:val="28"/>
        </w:rPr>
        <w:t xml:space="preserve">настоящему </w:t>
      </w:r>
      <w:r w:rsidR="00A25851" w:rsidRPr="007C02AB">
        <w:rPr>
          <w:sz w:val="28"/>
          <w:szCs w:val="28"/>
        </w:rPr>
        <w:t>Договор</w:t>
      </w:r>
      <w:r w:rsidRPr="007C02AB">
        <w:rPr>
          <w:sz w:val="28"/>
          <w:szCs w:val="28"/>
        </w:rPr>
        <w:t>у</w:t>
      </w:r>
      <w:r w:rsidR="00A71EAC" w:rsidRPr="007C02AB">
        <w:rPr>
          <w:sz w:val="28"/>
          <w:szCs w:val="28"/>
          <w:lang w:val="ru-RU"/>
        </w:rPr>
        <w:t>.</w:t>
      </w:r>
      <w:r w:rsidR="00613AB2" w:rsidRPr="007C02AB">
        <w:rPr>
          <w:sz w:val="28"/>
          <w:szCs w:val="28"/>
        </w:rPr>
        <w:t xml:space="preserve"> </w:t>
      </w:r>
      <w:r w:rsidR="00A71EAC" w:rsidRPr="007C02AB">
        <w:rPr>
          <w:sz w:val="28"/>
          <w:szCs w:val="28"/>
        </w:rPr>
        <w:t>В случае внесения изменений в локальные акты, Заказчик уведомляет об этом Подрядчика с направлением действующего локального акта.</w:t>
      </w:r>
    </w:p>
    <w:p w:rsidR="005850A9" w:rsidRPr="007C02AB" w:rsidRDefault="005850A9" w:rsidP="00140185">
      <w:pPr>
        <w:pStyle w:val="2"/>
        <w:widowControl w:val="0"/>
        <w:numPr>
          <w:ilvl w:val="1"/>
          <w:numId w:val="6"/>
        </w:numPr>
        <w:ind w:left="0" w:firstLine="0"/>
        <w:rPr>
          <w:sz w:val="28"/>
          <w:szCs w:val="28"/>
        </w:rPr>
      </w:pPr>
      <w:r w:rsidRPr="007C02AB">
        <w:rPr>
          <w:sz w:val="28"/>
          <w:szCs w:val="28"/>
        </w:rPr>
        <w:t xml:space="preserve">Стороны обязаны в течение 5 (пяти) рабочих дней письменно сообщать друг другу об изменении своего места нахождения, почтового адреса, номеров телефонов, факсов, банковских и иных реквизитов. Изменение реквизитов сторон оформляется дополнительным соглашением к </w:t>
      </w:r>
      <w:r w:rsidR="00B546B2" w:rsidRPr="007C02AB">
        <w:rPr>
          <w:sz w:val="28"/>
          <w:szCs w:val="28"/>
          <w:lang w:val="ru-RU"/>
        </w:rPr>
        <w:t>Договор</w:t>
      </w:r>
      <w:r w:rsidRPr="007C02AB">
        <w:rPr>
          <w:sz w:val="28"/>
          <w:szCs w:val="28"/>
        </w:rPr>
        <w:t>у.</w:t>
      </w:r>
    </w:p>
    <w:p w:rsidR="005E1004" w:rsidRPr="007C02AB" w:rsidRDefault="005E1004" w:rsidP="00140185">
      <w:pPr>
        <w:pStyle w:val="2"/>
        <w:widowControl w:val="0"/>
        <w:numPr>
          <w:ilvl w:val="1"/>
          <w:numId w:val="6"/>
        </w:numPr>
        <w:ind w:left="0" w:firstLine="0"/>
        <w:rPr>
          <w:sz w:val="28"/>
          <w:szCs w:val="28"/>
        </w:rPr>
      </w:pPr>
      <w:r w:rsidRPr="007C02AB">
        <w:rPr>
          <w:sz w:val="28"/>
          <w:szCs w:val="28"/>
        </w:rPr>
        <w:t xml:space="preserve">Любые изменения и дополнения к настоящему </w:t>
      </w:r>
      <w:r w:rsidR="00B546B2" w:rsidRPr="007C02AB">
        <w:rPr>
          <w:sz w:val="28"/>
          <w:szCs w:val="28"/>
          <w:lang w:val="ru-RU"/>
        </w:rPr>
        <w:t>Договор</w:t>
      </w:r>
      <w:r w:rsidRPr="007C02AB">
        <w:rPr>
          <w:sz w:val="28"/>
          <w:szCs w:val="28"/>
        </w:rPr>
        <w:t>у, в том числе изменение реквизитов, исправление технических ошибок, действительны, если они совершены в</w:t>
      </w:r>
      <w:r w:rsidR="00991EF8" w:rsidRPr="007C02AB">
        <w:rPr>
          <w:sz w:val="28"/>
          <w:szCs w:val="28"/>
          <w:lang w:val="ru-RU"/>
        </w:rPr>
        <w:t> </w:t>
      </w:r>
      <w:r w:rsidRPr="007C02AB">
        <w:rPr>
          <w:sz w:val="28"/>
          <w:szCs w:val="28"/>
        </w:rPr>
        <w:t>письменной форме и подписаны обеими сторонами.</w:t>
      </w:r>
    </w:p>
    <w:p w:rsidR="005850A9" w:rsidRPr="007C02AB" w:rsidRDefault="005850A9" w:rsidP="00140185">
      <w:pPr>
        <w:pStyle w:val="2"/>
        <w:widowControl w:val="0"/>
        <w:numPr>
          <w:ilvl w:val="1"/>
          <w:numId w:val="6"/>
        </w:numPr>
        <w:ind w:left="0" w:firstLine="0"/>
        <w:rPr>
          <w:sz w:val="28"/>
          <w:szCs w:val="28"/>
        </w:rPr>
      </w:pPr>
      <w:r w:rsidRPr="007C02AB">
        <w:rPr>
          <w:sz w:val="28"/>
          <w:szCs w:val="28"/>
        </w:rPr>
        <w:t xml:space="preserve">Для контроля исполнения </w:t>
      </w:r>
      <w:r w:rsidR="00B546B2" w:rsidRPr="007C02AB">
        <w:rPr>
          <w:sz w:val="28"/>
          <w:szCs w:val="28"/>
          <w:lang w:val="ru-RU"/>
        </w:rPr>
        <w:t>Договор</w:t>
      </w:r>
      <w:r w:rsidRPr="007C02AB">
        <w:rPr>
          <w:sz w:val="28"/>
          <w:szCs w:val="28"/>
        </w:rPr>
        <w:t xml:space="preserve">а и информирования Сторон о выявленных недостатках исполнения </w:t>
      </w:r>
      <w:r w:rsidR="00B546B2" w:rsidRPr="007C02AB">
        <w:rPr>
          <w:sz w:val="28"/>
          <w:szCs w:val="28"/>
          <w:lang w:val="ru-RU"/>
        </w:rPr>
        <w:t>Договор</w:t>
      </w:r>
      <w:r w:rsidRPr="007C02AB">
        <w:rPr>
          <w:sz w:val="28"/>
          <w:szCs w:val="28"/>
        </w:rPr>
        <w:t>а Стороны предоставляют друг другу информацию о</w:t>
      </w:r>
      <w:r w:rsidR="00991EF8" w:rsidRPr="007C02AB">
        <w:rPr>
          <w:sz w:val="28"/>
          <w:szCs w:val="28"/>
          <w:lang w:val="ru-RU"/>
        </w:rPr>
        <w:t> </w:t>
      </w:r>
      <w:r w:rsidRPr="007C02AB">
        <w:rPr>
          <w:sz w:val="28"/>
          <w:szCs w:val="28"/>
        </w:rPr>
        <w:t>лицах, ответственных за ведение переговоров, согласование и передачу документов в</w:t>
      </w:r>
      <w:r w:rsidR="00991EF8" w:rsidRPr="007C02AB">
        <w:rPr>
          <w:sz w:val="28"/>
          <w:szCs w:val="28"/>
          <w:lang w:val="ru-RU"/>
        </w:rPr>
        <w:t> </w:t>
      </w:r>
      <w:r w:rsidRPr="007C02AB">
        <w:rPr>
          <w:sz w:val="28"/>
          <w:szCs w:val="28"/>
        </w:rPr>
        <w:t xml:space="preserve">рамках исполнения </w:t>
      </w:r>
      <w:r w:rsidR="00B546B2" w:rsidRPr="007C02AB">
        <w:rPr>
          <w:sz w:val="28"/>
          <w:szCs w:val="28"/>
          <w:lang w:val="ru-RU"/>
        </w:rPr>
        <w:t>Договор</w:t>
      </w:r>
      <w:r w:rsidRPr="007C02AB">
        <w:rPr>
          <w:sz w:val="28"/>
          <w:szCs w:val="28"/>
        </w:rPr>
        <w:t>а, с указанием их контактных данных (телефон, адрес электронной почты).</w:t>
      </w:r>
    </w:p>
    <w:p w:rsidR="005850A9" w:rsidRPr="007C02AB" w:rsidRDefault="005850A9" w:rsidP="00FC7194">
      <w:pPr>
        <w:pStyle w:val="2"/>
        <w:widowControl w:val="0"/>
        <w:numPr>
          <w:ilvl w:val="1"/>
          <w:numId w:val="6"/>
        </w:numPr>
        <w:spacing w:after="120"/>
        <w:ind w:left="0" w:firstLine="0"/>
        <w:rPr>
          <w:sz w:val="28"/>
          <w:szCs w:val="28"/>
        </w:rPr>
      </w:pPr>
      <w:r w:rsidRPr="007C02AB">
        <w:rPr>
          <w:sz w:val="28"/>
          <w:szCs w:val="28"/>
        </w:rPr>
        <w:t xml:space="preserve">Во всем остальном, что не урегулировано настоящим </w:t>
      </w:r>
      <w:r w:rsidR="00B546B2" w:rsidRPr="007C02AB">
        <w:rPr>
          <w:sz w:val="28"/>
          <w:szCs w:val="28"/>
          <w:lang w:val="ru-RU"/>
        </w:rPr>
        <w:t>Договор</w:t>
      </w:r>
      <w:r w:rsidRPr="007C02AB">
        <w:rPr>
          <w:sz w:val="28"/>
          <w:szCs w:val="28"/>
        </w:rPr>
        <w:t>ом, стороны руководствуются действующим законодательством РФ.</w:t>
      </w:r>
    </w:p>
    <w:p w:rsidR="00A5725E" w:rsidRPr="007C02AB" w:rsidRDefault="00A5725E" w:rsidP="003723CD">
      <w:pPr>
        <w:pStyle w:val="2"/>
        <w:widowControl w:val="0"/>
        <w:numPr>
          <w:ilvl w:val="1"/>
          <w:numId w:val="6"/>
        </w:numPr>
        <w:spacing w:after="120"/>
        <w:ind w:left="0" w:firstLine="0"/>
        <w:rPr>
          <w:sz w:val="28"/>
          <w:szCs w:val="28"/>
        </w:rPr>
      </w:pPr>
      <w:r w:rsidRPr="007C02AB">
        <w:rPr>
          <w:sz w:val="28"/>
          <w:szCs w:val="28"/>
        </w:rPr>
        <w:t xml:space="preserve">Настоящий </w:t>
      </w:r>
      <w:r w:rsidRPr="007C02AB">
        <w:rPr>
          <w:sz w:val="28"/>
          <w:szCs w:val="28"/>
          <w:lang w:val="ru-RU"/>
        </w:rPr>
        <w:t>Договор</w:t>
      </w:r>
      <w:r w:rsidRPr="007C02AB">
        <w:rPr>
          <w:sz w:val="28"/>
          <w:szCs w:val="28"/>
        </w:rPr>
        <w:t xml:space="preserve"> составлен на</w:t>
      </w:r>
      <w:r w:rsidR="00E834DD" w:rsidRPr="007C02AB">
        <w:rPr>
          <w:sz w:val="28"/>
          <w:szCs w:val="28"/>
          <w:lang w:val="ru-RU"/>
        </w:rPr>
        <w:t xml:space="preserve"> </w:t>
      </w:r>
      <w:r w:rsidR="00D33837">
        <w:rPr>
          <w:sz w:val="28"/>
          <w:szCs w:val="28"/>
          <w:lang w:val="ru-RU"/>
        </w:rPr>
        <w:t>_______________________</w:t>
      </w:r>
      <w:r w:rsidRPr="007C02AB">
        <w:rPr>
          <w:sz w:val="28"/>
          <w:szCs w:val="28"/>
        </w:rPr>
        <w:t xml:space="preserve"> в 2 (двух) подлинных экземплярах, имеющих одинаковую юридическую силу, по одному для каждой из Сторон. </w:t>
      </w:r>
    </w:p>
    <w:p w:rsidR="005850A9" w:rsidRPr="007C02AB" w:rsidRDefault="005850A9" w:rsidP="00BC337E">
      <w:pPr>
        <w:pStyle w:val="2"/>
        <w:widowControl w:val="0"/>
        <w:numPr>
          <w:ilvl w:val="1"/>
          <w:numId w:val="6"/>
        </w:numPr>
        <w:ind w:left="0" w:firstLine="0"/>
        <w:rPr>
          <w:sz w:val="28"/>
          <w:szCs w:val="28"/>
        </w:rPr>
      </w:pPr>
      <w:r w:rsidRPr="007C02AB">
        <w:rPr>
          <w:sz w:val="28"/>
          <w:szCs w:val="28"/>
        </w:rPr>
        <w:t xml:space="preserve">К </w:t>
      </w:r>
      <w:r w:rsidR="00075658" w:rsidRPr="007C02AB">
        <w:rPr>
          <w:sz w:val="28"/>
          <w:szCs w:val="28"/>
          <w:lang w:val="ru-RU"/>
        </w:rPr>
        <w:t>Договор</w:t>
      </w:r>
      <w:r w:rsidRPr="007C02AB">
        <w:rPr>
          <w:sz w:val="28"/>
          <w:szCs w:val="28"/>
        </w:rPr>
        <w:t>у прилагаются и являются его неотъемлемой частью следующие документы:</w:t>
      </w:r>
    </w:p>
    <w:p w:rsidR="005850A9" w:rsidRPr="00FE387E" w:rsidRDefault="005850A9" w:rsidP="002C6A3A">
      <w:pPr>
        <w:widowControl w:val="0"/>
        <w:autoSpaceDE w:val="0"/>
        <w:autoSpaceDN w:val="0"/>
        <w:adjustRightInd w:val="0"/>
        <w:contextualSpacing/>
        <w:jc w:val="both"/>
        <w:rPr>
          <w:rFonts w:eastAsia="Times New Roman"/>
          <w:sz w:val="28"/>
          <w:szCs w:val="28"/>
          <w:lang w:eastAsia="ru-RU"/>
        </w:rPr>
      </w:pPr>
      <w:r w:rsidRPr="007C02AB">
        <w:rPr>
          <w:rFonts w:eastAsia="Times New Roman"/>
          <w:sz w:val="28"/>
          <w:szCs w:val="28"/>
          <w:lang w:eastAsia="ru-RU"/>
        </w:rPr>
        <w:t xml:space="preserve">Приложение № 1 </w:t>
      </w:r>
      <w:r w:rsidR="00013AFB" w:rsidRPr="007C02AB">
        <w:rPr>
          <w:rFonts w:eastAsia="Times New Roman"/>
          <w:sz w:val="28"/>
          <w:szCs w:val="28"/>
          <w:lang w:eastAsia="ru-RU"/>
        </w:rPr>
        <w:t xml:space="preserve">– </w:t>
      </w:r>
      <w:r w:rsidRPr="00FE387E">
        <w:rPr>
          <w:rFonts w:eastAsia="Times New Roman"/>
          <w:sz w:val="28"/>
          <w:szCs w:val="28"/>
          <w:lang w:eastAsia="ru-RU"/>
        </w:rPr>
        <w:t xml:space="preserve">Техническое задание </w:t>
      </w:r>
      <w:r w:rsidR="00743464" w:rsidRPr="00FE387E">
        <w:rPr>
          <w:rFonts w:eastAsia="Times New Roman"/>
          <w:sz w:val="28"/>
          <w:szCs w:val="28"/>
          <w:lang w:eastAsia="ru-RU"/>
        </w:rPr>
        <w:t xml:space="preserve">на </w:t>
      </w:r>
      <w:r w:rsidR="00D33837">
        <w:rPr>
          <w:rFonts w:eastAsia="Times New Roman"/>
          <w:sz w:val="28"/>
          <w:szCs w:val="28"/>
          <w:lang w:eastAsia="ru-RU"/>
        </w:rPr>
        <w:t>__</w:t>
      </w:r>
      <w:r w:rsidR="00FE387E" w:rsidRPr="00FE387E">
        <w:rPr>
          <w:rFonts w:eastAsia="Times New Roman"/>
          <w:sz w:val="28"/>
          <w:szCs w:val="28"/>
          <w:lang w:eastAsia="ru-RU"/>
        </w:rPr>
        <w:t xml:space="preserve"> </w:t>
      </w:r>
      <w:r w:rsidRPr="00FE387E">
        <w:rPr>
          <w:rFonts w:eastAsia="Times New Roman"/>
          <w:sz w:val="28"/>
          <w:szCs w:val="28"/>
          <w:lang w:eastAsia="ru-RU"/>
        </w:rPr>
        <w:t>лист</w:t>
      </w:r>
      <w:r w:rsidR="00864823" w:rsidRPr="00FE387E">
        <w:rPr>
          <w:rFonts w:eastAsia="Times New Roman"/>
          <w:sz w:val="28"/>
          <w:szCs w:val="28"/>
          <w:lang w:eastAsia="ru-RU"/>
        </w:rPr>
        <w:t>ах</w:t>
      </w:r>
      <w:r w:rsidRPr="00FE387E">
        <w:rPr>
          <w:rFonts w:eastAsia="Times New Roman"/>
          <w:sz w:val="28"/>
          <w:szCs w:val="28"/>
          <w:lang w:eastAsia="ru-RU"/>
        </w:rPr>
        <w:t>;</w:t>
      </w:r>
    </w:p>
    <w:p w:rsidR="005850A9" w:rsidRPr="007C02AB" w:rsidRDefault="005850A9" w:rsidP="002C6A3A">
      <w:pPr>
        <w:widowControl w:val="0"/>
        <w:autoSpaceDE w:val="0"/>
        <w:autoSpaceDN w:val="0"/>
        <w:adjustRightInd w:val="0"/>
        <w:contextualSpacing/>
        <w:jc w:val="both"/>
        <w:rPr>
          <w:rFonts w:eastAsia="Times New Roman"/>
          <w:sz w:val="28"/>
          <w:szCs w:val="28"/>
          <w:lang w:eastAsia="ru-RU"/>
        </w:rPr>
      </w:pPr>
      <w:r w:rsidRPr="007C02AB">
        <w:rPr>
          <w:rFonts w:eastAsia="Times New Roman"/>
          <w:sz w:val="28"/>
          <w:szCs w:val="28"/>
          <w:lang w:eastAsia="ru-RU"/>
        </w:rPr>
        <w:t xml:space="preserve">Приложение № </w:t>
      </w:r>
      <w:r w:rsidR="008C6D5F" w:rsidRPr="007C02AB">
        <w:rPr>
          <w:rFonts w:eastAsia="Times New Roman"/>
          <w:sz w:val="28"/>
          <w:szCs w:val="28"/>
          <w:lang w:eastAsia="ru-RU"/>
        </w:rPr>
        <w:t>2</w:t>
      </w:r>
      <w:r w:rsidRPr="007C02AB">
        <w:rPr>
          <w:rFonts w:eastAsia="Times New Roman"/>
          <w:sz w:val="28"/>
          <w:szCs w:val="28"/>
          <w:lang w:eastAsia="ru-RU"/>
        </w:rPr>
        <w:t xml:space="preserve"> </w:t>
      </w:r>
      <w:r w:rsidR="00013AFB" w:rsidRPr="007C02AB">
        <w:rPr>
          <w:rFonts w:eastAsia="Times New Roman"/>
          <w:sz w:val="28"/>
          <w:szCs w:val="28"/>
          <w:lang w:eastAsia="ru-RU"/>
        </w:rPr>
        <w:t xml:space="preserve">– </w:t>
      </w:r>
      <w:r w:rsidRPr="007C02AB">
        <w:rPr>
          <w:rFonts w:eastAsia="Times New Roman"/>
          <w:sz w:val="28"/>
          <w:szCs w:val="28"/>
          <w:lang w:eastAsia="ru-RU"/>
        </w:rPr>
        <w:t xml:space="preserve">Расчет </w:t>
      </w:r>
      <w:r w:rsidR="00AD10D7" w:rsidRPr="007C02AB">
        <w:rPr>
          <w:rFonts w:eastAsia="Times New Roman"/>
          <w:sz w:val="28"/>
          <w:szCs w:val="28"/>
          <w:lang w:eastAsia="ru-RU"/>
        </w:rPr>
        <w:t xml:space="preserve">цены </w:t>
      </w:r>
      <w:r w:rsidR="00075658" w:rsidRPr="007C02AB">
        <w:rPr>
          <w:sz w:val="28"/>
          <w:szCs w:val="28"/>
        </w:rPr>
        <w:t>договор</w:t>
      </w:r>
      <w:r w:rsidR="00AD10D7" w:rsidRPr="007C02AB">
        <w:rPr>
          <w:rFonts w:eastAsia="Times New Roman"/>
          <w:sz w:val="28"/>
          <w:szCs w:val="28"/>
          <w:lang w:eastAsia="ru-RU"/>
        </w:rPr>
        <w:t>а</w:t>
      </w:r>
      <w:r w:rsidRPr="007C02AB">
        <w:rPr>
          <w:rFonts w:eastAsia="Times New Roman"/>
          <w:sz w:val="28"/>
          <w:szCs w:val="28"/>
          <w:lang w:eastAsia="ru-RU"/>
        </w:rPr>
        <w:t xml:space="preserve"> на</w:t>
      </w:r>
      <w:r w:rsidR="00B02E7A" w:rsidRPr="007C02AB">
        <w:rPr>
          <w:rFonts w:eastAsia="Times New Roman"/>
          <w:sz w:val="28"/>
          <w:szCs w:val="28"/>
          <w:lang w:eastAsia="ru-RU"/>
        </w:rPr>
        <w:t xml:space="preserve"> </w:t>
      </w:r>
      <w:r w:rsidR="00D33837">
        <w:rPr>
          <w:rFonts w:eastAsia="Times New Roman"/>
          <w:sz w:val="28"/>
          <w:szCs w:val="28"/>
          <w:lang w:eastAsia="ru-RU"/>
        </w:rPr>
        <w:t>__</w:t>
      </w:r>
      <w:r w:rsidR="00D35E82" w:rsidRPr="007C02AB">
        <w:rPr>
          <w:rFonts w:eastAsia="Times New Roman"/>
          <w:sz w:val="28"/>
          <w:szCs w:val="28"/>
          <w:lang w:eastAsia="ru-RU"/>
        </w:rPr>
        <w:t xml:space="preserve"> </w:t>
      </w:r>
      <w:r w:rsidRPr="007C02AB">
        <w:rPr>
          <w:rFonts w:eastAsia="Times New Roman"/>
          <w:sz w:val="28"/>
          <w:szCs w:val="28"/>
          <w:lang w:eastAsia="ru-RU"/>
        </w:rPr>
        <w:t>лист</w:t>
      </w:r>
      <w:r w:rsidR="00E71A3D" w:rsidRPr="007C02AB">
        <w:rPr>
          <w:rFonts w:eastAsia="Times New Roman"/>
          <w:sz w:val="28"/>
          <w:szCs w:val="28"/>
          <w:lang w:eastAsia="ru-RU"/>
        </w:rPr>
        <w:t>е</w:t>
      </w:r>
      <w:r w:rsidR="00631A31" w:rsidRPr="007C02AB">
        <w:rPr>
          <w:rFonts w:eastAsia="Times New Roman"/>
          <w:sz w:val="28"/>
          <w:szCs w:val="28"/>
          <w:lang w:eastAsia="ru-RU"/>
        </w:rPr>
        <w:t>.</w:t>
      </w:r>
    </w:p>
    <w:p w:rsidR="00E240CA" w:rsidRPr="007C02AB" w:rsidRDefault="00E240CA" w:rsidP="00BC337E">
      <w:pPr>
        <w:pStyle w:val="1"/>
        <w:keepNext w:val="0"/>
        <w:keepLines w:val="0"/>
        <w:widowControl w:val="0"/>
        <w:numPr>
          <w:ilvl w:val="0"/>
          <w:numId w:val="6"/>
        </w:numPr>
        <w:ind w:left="357" w:hanging="357"/>
        <w:rPr>
          <w:sz w:val="28"/>
        </w:rPr>
      </w:pPr>
      <w:bookmarkStart w:id="8" w:name="_Ref480372641"/>
      <w:r w:rsidRPr="007C02AB">
        <w:rPr>
          <w:sz w:val="28"/>
        </w:rPr>
        <w:t xml:space="preserve">Адреса места нахождения, банковские реквизиты </w:t>
      </w:r>
      <w:r w:rsidR="00E2284A" w:rsidRPr="007C02AB">
        <w:rPr>
          <w:sz w:val="28"/>
        </w:rPr>
        <w:t>сторон</w:t>
      </w:r>
      <w:bookmarkEnd w:id="7"/>
      <w:bookmarkEnd w:id="8"/>
    </w:p>
    <w:tbl>
      <w:tblPr>
        <w:tblW w:w="10152" w:type="dxa"/>
        <w:jc w:val="center"/>
        <w:tblLook w:val="0000" w:firstRow="0" w:lastRow="0" w:firstColumn="0" w:lastColumn="0" w:noHBand="0" w:noVBand="0"/>
      </w:tblPr>
      <w:tblGrid>
        <w:gridCol w:w="5301"/>
        <w:gridCol w:w="4757"/>
        <w:gridCol w:w="94"/>
      </w:tblGrid>
      <w:tr w:rsidR="00E240CA" w:rsidRPr="007C02AB" w:rsidTr="0028172C">
        <w:trPr>
          <w:gridAfter w:val="1"/>
          <w:wAfter w:w="94" w:type="dxa"/>
          <w:trHeight w:val="36"/>
          <w:jc w:val="center"/>
        </w:trPr>
        <w:tc>
          <w:tcPr>
            <w:tcW w:w="5301" w:type="dxa"/>
          </w:tcPr>
          <w:p w:rsidR="00E240CA" w:rsidRPr="007C02AB" w:rsidRDefault="00E240CA" w:rsidP="002C6A3A">
            <w:pPr>
              <w:widowControl w:val="0"/>
              <w:autoSpaceDE w:val="0"/>
              <w:autoSpaceDN w:val="0"/>
              <w:adjustRightInd w:val="0"/>
              <w:ind w:hanging="19"/>
              <w:rPr>
                <w:rFonts w:eastAsia="Times New Roman"/>
                <w:b/>
                <w:sz w:val="28"/>
                <w:szCs w:val="28"/>
                <w:lang w:eastAsia="zh-CN"/>
              </w:rPr>
            </w:pPr>
            <w:r w:rsidRPr="007C02AB">
              <w:rPr>
                <w:rFonts w:eastAsia="Times New Roman"/>
                <w:b/>
                <w:sz w:val="28"/>
                <w:szCs w:val="28"/>
                <w:lang w:eastAsia="zh-CN"/>
              </w:rPr>
              <w:t>Заказчик:</w:t>
            </w:r>
          </w:p>
        </w:tc>
        <w:tc>
          <w:tcPr>
            <w:tcW w:w="4757" w:type="dxa"/>
          </w:tcPr>
          <w:p w:rsidR="00E240CA" w:rsidRPr="007C02AB" w:rsidRDefault="005850A9" w:rsidP="002C6A3A">
            <w:pPr>
              <w:widowControl w:val="0"/>
              <w:autoSpaceDE w:val="0"/>
              <w:autoSpaceDN w:val="0"/>
              <w:adjustRightInd w:val="0"/>
              <w:ind w:hanging="19"/>
              <w:rPr>
                <w:rFonts w:eastAsia="Times New Roman"/>
                <w:b/>
                <w:sz w:val="28"/>
                <w:szCs w:val="28"/>
                <w:lang w:eastAsia="zh-CN"/>
              </w:rPr>
            </w:pPr>
            <w:r w:rsidRPr="007C02AB">
              <w:rPr>
                <w:rFonts w:eastAsia="Times New Roman"/>
                <w:b/>
                <w:sz w:val="28"/>
                <w:szCs w:val="28"/>
                <w:lang w:eastAsia="zh-CN"/>
              </w:rPr>
              <w:t>Исполнитель</w:t>
            </w:r>
            <w:r w:rsidR="00E240CA" w:rsidRPr="007C02AB">
              <w:rPr>
                <w:rFonts w:eastAsia="Times New Roman"/>
                <w:b/>
                <w:sz w:val="28"/>
                <w:szCs w:val="28"/>
                <w:lang w:eastAsia="zh-CN"/>
              </w:rPr>
              <w:t>:</w:t>
            </w:r>
          </w:p>
        </w:tc>
      </w:tr>
      <w:tr w:rsidR="00E240CA" w:rsidRPr="007C02AB" w:rsidTr="0028172C">
        <w:trPr>
          <w:trHeight w:val="624"/>
          <w:jc w:val="center"/>
        </w:trPr>
        <w:tc>
          <w:tcPr>
            <w:tcW w:w="5301" w:type="dxa"/>
          </w:tcPr>
          <w:p w:rsidR="00D37D83" w:rsidRPr="007C02AB" w:rsidRDefault="00D37D83" w:rsidP="00D37D83">
            <w:pPr>
              <w:widowControl w:val="0"/>
              <w:autoSpaceDE w:val="0"/>
              <w:autoSpaceDN w:val="0"/>
              <w:adjustRightInd w:val="0"/>
              <w:ind w:hanging="19"/>
              <w:rPr>
                <w:rFonts w:eastAsia="Times New Roman"/>
                <w:sz w:val="28"/>
                <w:szCs w:val="28"/>
                <w:lang w:eastAsia="zh-CN"/>
              </w:rPr>
            </w:pPr>
            <w:r w:rsidRPr="007C02AB">
              <w:rPr>
                <w:rFonts w:eastAsia="Times New Roman"/>
                <w:sz w:val="28"/>
                <w:szCs w:val="28"/>
                <w:lang w:eastAsia="zh-CN"/>
              </w:rPr>
              <w:t xml:space="preserve">Санкт-Петербургское государственное унитарное предприятие «Петербургский метрополитен» </w:t>
            </w:r>
          </w:p>
          <w:p w:rsidR="00D37D83" w:rsidRPr="007C02AB" w:rsidRDefault="00D37D83" w:rsidP="00D37D83">
            <w:pPr>
              <w:widowControl w:val="0"/>
              <w:autoSpaceDE w:val="0"/>
              <w:autoSpaceDN w:val="0"/>
              <w:adjustRightInd w:val="0"/>
              <w:ind w:hanging="19"/>
              <w:rPr>
                <w:rFonts w:eastAsia="Times New Roman"/>
                <w:sz w:val="28"/>
                <w:szCs w:val="28"/>
                <w:lang w:eastAsia="zh-CN"/>
              </w:rPr>
            </w:pPr>
            <w:r w:rsidRPr="007C02AB">
              <w:rPr>
                <w:rFonts w:eastAsia="Times New Roman"/>
                <w:sz w:val="28"/>
                <w:szCs w:val="28"/>
                <w:lang w:eastAsia="zh-CN"/>
              </w:rPr>
              <w:t>(ГУП «Петербургский метрополитен»)</w:t>
            </w:r>
          </w:p>
          <w:p w:rsidR="00D37D83" w:rsidRPr="007C02AB" w:rsidRDefault="00D37D83" w:rsidP="00D37D83">
            <w:pPr>
              <w:widowControl w:val="0"/>
              <w:autoSpaceDE w:val="0"/>
              <w:autoSpaceDN w:val="0"/>
              <w:adjustRightInd w:val="0"/>
              <w:ind w:hanging="19"/>
              <w:rPr>
                <w:rFonts w:eastAsia="Times New Roman"/>
                <w:sz w:val="28"/>
                <w:szCs w:val="28"/>
                <w:lang w:eastAsia="zh-CN"/>
              </w:rPr>
            </w:pPr>
            <w:r w:rsidRPr="007C02AB">
              <w:rPr>
                <w:rFonts w:eastAsia="Times New Roman"/>
                <w:sz w:val="28"/>
                <w:szCs w:val="28"/>
                <w:lang w:eastAsia="zh-CN"/>
              </w:rPr>
              <w:lastRenderedPageBreak/>
              <w:t xml:space="preserve">Юридический адрес: 190013, </w:t>
            </w:r>
          </w:p>
          <w:p w:rsidR="00D37D83" w:rsidRPr="007C02AB" w:rsidRDefault="00D37D83" w:rsidP="00D37D83">
            <w:pPr>
              <w:widowControl w:val="0"/>
              <w:autoSpaceDE w:val="0"/>
              <w:autoSpaceDN w:val="0"/>
              <w:adjustRightInd w:val="0"/>
              <w:ind w:hanging="19"/>
              <w:rPr>
                <w:rFonts w:eastAsia="Times New Roman"/>
                <w:sz w:val="28"/>
                <w:szCs w:val="28"/>
                <w:lang w:eastAsia="zh-CN"/>
              </w:rPr>
            </w:pPr>
            <w:r w:rsidRPr="007C02AB">
              <w:rPr>
                <w:rFonts w:eastAsia="Times New Roman"/>
                <w:sz w:val="28"/>
                <w:szCs w:val="28"/>
                <w:lang w:eastAsia="zh-CN"/>
              </w:rPr>
              <w:t>г. Санкт-Петербург, Московский пр., д. 28.</w:t>
            </w:r>
          </w:p>
          <w:p w:rsidR="00D37D83" w:rsidRPr="007C02AB" w:rsidRDefault="00D37D83" w:rsidP="00D37D83">
            <w:pPr>
              <w:widowControl w:val="0"/>
              <w:autoSpaceDE w:val="0"/>
              <w:autoSpaceDN w:val="0"/>
              <w:adjustRightInd w:val="0"/>
              <w:ind w:hanging="19"/>
              <w:rPr>
                <w:rFonts w:eastAsia="Times New Roman"/>
                <w:sz w:val="28"/>
                <w:szCs w:val="28"/>
                <w:lang w:eastAsia="zh-CN"/>
              </w:rPr>
            </w:pPr>
            <w:r w:rsidRPr="007C02AB">
              <w:rPr>
                <w:rFonts w:eastAsia="Times New Roman"/>
                <w:sz w:val="28"/>
                <w:szCs w:val="28"/>
                <w:lang w:eastAsia="zh-CN"/>
              </w:rPr>
              <w:t xml:space="preserve">Адрес подразделения: 190013, </w:t>
            </w:r>
          </w:p>
          <w:p w:rsidR="00D37D83" w:rsidRPr="007C02AB" w:rsidRDefault="00D37D83" w:rsidP="00D37D83">
            <w:pPr>
              <w:widowControl w:val="0"/>
              <w:autoSpaceDE w:val="0"/>
              <w:autoSpaceDN w:val="0"/>
              <w:adjustRightInd w:val="0"/>
              <w:ind w:hanging="19"/>
              <w:rPr>
                <w:rFonts w:eastAsia="Times New Roman"/>
                <w:sz w:val="28"/>
                <w:szCs w:val="28"/>
                <w:lang w:eastAsia="zh-CN"/>
              </w:rPr>
            </w:pPr>
            <w:r w:rsidRPr="007C02AB">
              <w:rPr>
                <w:rFonts w:eastAsia="Times New Roman"/>
                <w:sz w:val="28"/>
                <w:szCs w:val="28"/>
                <w:lang w:eastAsia="zh-CN"/>
              </w:rPr>
              <w:t>г. Санкт-Петербург, Московский пр., д. 28.</w:t>
            </w:r>
          </w:p>
          <w:p w:rsidR="00D37D83" w:rsidRPr="007C02AB" w:rsidRDefault="00D37D83" w:rsidP="00D37D83">
            <w:pPr>
              <w:widowControl w:val="0"/>
              <w:autoSpaceDE w:val="0"/>
              <w:autoSpaceDN w:val="0"/>
              <w:adjustRightInd w:val="0"/>
              <w:ind w:hanging="19"/>
              <w:rPr>
                <w:rFonts w:eastAsia="Times New Roman"/>
                <w:sz w:val="28"/>
                <w:szCs w:val="28"/>
                <w:lang w:eastAsia="zh-CN"/>
              </w:rPr>
            </w:pPr>
            <w:r w:rsidRPr="007C02AB">
              <w:rPr>
                <w:rFonts w:eastAsia="Times New Roman"/>
                <w:sz w:val="28"/>
                <w:szCs w:val="28"/>
                <w:lang w:eastAsia="zh-CN"/>
              </w:rPr>
              <w:t>Тел./факс: 8 (812) 301-98-99</w:t>
            </w:r>
          </w:p>
          <w:p w:rsidR="00D37D83" w:rsidRPr="007C02AB" w:rsidRDefault="00D37D83" w:rsidP="00D37D83">
            <w:pPr>
              <w:widowControl w:val="0"/>
              <w:autoSpaceDE w:val="0"/>
              <w:autoSpaceDN w:val="0"/>
              <w:adjustRightInd w:val="0"/>
              <w:ind w:hanging="19"/>
              <w:rPr>
                <w:rFonts w:eastAsia="Times New Roman"/>
                <w:sz w:val="28"/>
                <w:szCs w:val="28"/>
                <w:lang w:eastAsia="zh-CN"/>
              </w:rPr>
            </w:pPr>
            <w:r w:rsidRPr="007C02AB">
              <w:rPr>
                <w:rFonts w:eastAsia="Times New Roman"/>
                <w:sz w:val="28"/>
                <w:szCs w:val="28"/>
                <w:lang w:eastAsia="zh-CN"/>
              </w:rPr>
              <w:t>ИНН 7830000970; КПП 997650001;</w:t>
            </w:r>
          </w:p>
          <w:p w:rsidR="00D37D83" w:rsidRPr="007C02AB" w:rsidRDefault="00D37D83" w:rsidP="00D37D83">
            <w:pPr>
              <w:widowControl w:val="0"/>
              <w:autoSpaceDE w:val="0"/>
              <w:autoSpaceDN w:val="0"/>
              <w:adjustRightInd w:val="0"/>
              <w:ind w:hanging="19"/>
              <w:rPr>
                <w:rFonts w:eastAsia="Times New Roman"/>
                <w:sz w:val="28"/>
                <w:szCs w:val="28"/>
                <w:lang w:eastAsia="zh-CN"/>
              </w:rPr>
            </w:pPr>
            <w:r w:rsidRPr="007C02AB">
              <w:rPr>
                <w:rFonts w:eastAsia="Times New Roman"/>
                <w:sz w:val="28"/>
                <w:szCs w:val="28"/>
                <w:lang w:eastAsia="zh-CN"/>
              </w:rPr>
              <w:t>ОГРН 1027810223407</w:t>
            </w:r>
          </w:p>
          <w:p w:rsidR="00D37D83" w:rsidRPr="007C02AB" w:rsidRDefault="00D37D83" w:rsidP="00D37D83">
            <w:pPr>
              <w:pStyle w:val="Default"/>
              <w:rPr>
                <w:color w:val="auto"/>
                <w:sz w:val="28"/>
                <w:szCs w:val="28"/>
                <w:lang w:eastAsia="zh-CN"/>
              </w:rPr>
            </w:pPr>
            <w:r w:rsidRPr="007C02AB">
              <w:rPr>
                <w:color w:val="auto"/>
                <w:sz w:val="28"/>
                <w:szCs w:val="28"/>
                <w:lang w:eastAsia="zh-CN"/>
              </w:rPr>
              <w:t>р/с 40602810800000000044</w:t>
            </w:r>
          </w:p>
          <w:p w:rsidR="00D37D83" w:rsidRPr="007C02AB" w:rsidRDefault="00D37D83" w:rsidP="00D37D83">
            <w:pPr>
              <w:keepNext/>
              <w:keepLines/>
              <w:widowControl w:val="0"/>
              <w:autoSpaceDE w:val="0"/>
              <w:autoSpaceDN w:val="0"/>
              <w:adjustRightInd w:val="0"/>
              <w:ind w:hanging="19"/>
              <w:rPr>
                <w:rFonts w:eastAsia="Times New Roman"/>
                <w:sz w:val="28"/>
                <w:szCs w:val="28"/>
                <w:lang w:eastAsia="zh-CN"/>
              </w:rPr>
            </w:pPr>
            <w:r w:rsidRPr="007C02AB">
              <w:rPr>
                <w:rFonts w:eastAsia="Times New Roman"/>
                <w:sz w:val="28"/>
                <w:szCs w:val="28"/>
                <w:lang w:eastAsia="zh-CN"/>
              </w:rPr>
              <w:t>к/с 30101810800000000861</w:t>
            </w:r>
          </w:p>
          <w:p w:rsidR="00D37D83" w:rsidRPr="007C02AB" w:rsidRDefault="00D37D83" w:rsidP="00D37D83">
            <w:pPr>
              <w:rPr>
                <w:rFonts w:eastAsia="Times New Roman"/>
                <w:sz w:val="28"/>
                <w:szCs w:val="28"/>
                <w:lang w:eastAsia="zh-CN"/>
              </w:rPr>
            </w:pPr>
            <w:r w:rsidRPr="007C02AB">
              <w:rPr>
                <w:rFonts w:eastAsia="Times New Roman"/>
                <w:sz w:val="28"/>
                <w:szCs w:val="28"/>
                <w:lang w:eastAsia="zh-CN"/>
              </w:rPr>
              <w:t>БИК 044030861 в АО "АБ"</w:t>
            </w:r>
            <w:r w:rsidR="00570875" w:rsidRPr="007C02AB">
              <w:rPr>
                <w:rFonts w:eastAsia="Times New Roman"/>
                <w:sz w:val="28"/>
                <w:szCs w:val="28"/>
                <w:lang w:eastAsia="zh-CN"/>
              </w:rPr>
              <w:t xml:space="preserve"> </w:t>
            </w:r>
            <w:r w:rsidRPr="007C02AB">
              <w:rPr>
                <w:rFonts w:eastAsia="Times New Roman"/>
                <w:sz w:val="28"/>
                <w:szCs w:val="28"/>
                <w:lang w:eastAsia="zh-CN"/>
              </w:rPr>
              <w:t xml:space="preserve">РОССИЯ"  </w:t>
            </w:r>
          </w:p>
          <w:p w:rsidR="00C2116D" w:rsidRDefault="00D37D83" w:rsidP="00D37D83">
            <w:pPr>
              <w:rPr>
                <w:rFonts w:eastAsia="Times New Roman"/>
                <w:sz w:val="28"/>
                <w:szCs w:val="28"/>
                <w:lang w:eastAsia="zh-CN"/>
              </w:rPr>
            </w:pPr>
            <w:r w:rsidRPr="007C02AB">
              <w:rPr>
                <w:rFonts w:eastAsia="Times New Roman"/>
                <w:sz w:val="28"/>
                <w:szCs w:val="28"/>
                <w:lang w:eastAsia="zh-CN"/>
              </w:rPr>
              <w:t>ОКПО 03222055</w:t>
            </w:r>
          </w:p>
          <w:p w:rsidR="00D33837" w:rsidRPr="007C02AB" w:rsidRDefault="00D33837" w:rsidP="00D37D83">
            <w:pPr>
              <w:rPr>
                <w:color w:val="1F497D"/>
                <w:sz w:val="28"/>
                <w:szCs w:val="28"/>
              </w:rPr>
            </w:pPr>
          </w:p>
        </w:tc>
        <w:tc>
          <w:tcPr>
            <w:tcW w:w="4851" w:type="dxa"/>
            <w:gridSpan w:val="2"/>
          </w:tcPr>
          <w:p w:rsidR="007C02AB" w:rsidRPr="007C02AB" w:rsidRDefault="007C02AB" w:rsidP="00D33837">
            <w:pPr>
              <w:widowControl w:val="0"/>
              <w:autoSpaceDE w:val="0"/>
              <w:autoSpaceDN w:val="0"/>
              <w:adjustRightInd w:val="0"/>
              <w:ind w:hanging="19"/>
              <w:rPr>
                <w:rFonts w:eastAsia="Times New Roman"/>
                <w:sz w:val="28"/>
                <w:szCs w:val="28"/>
                <w:lang w:eastAsia="ru-RU"/>
              </w:rPr>
            </w:pPr>
          </w:p>
        </w:tc>
      </w:tr>
    </w:tbl>
    <w:p w:rsidR="003C2816" w:rsidRPr="007C02AB" w:rsidRDefault="003C2816" w:rsidP="00140185">
      <w:pPr>
        <w:pStyle w:val="1"/>
        <w:keepNext w:val="0"/>
        <w:keepLines w:val="0"/>
        <w:widowControl w:val="0"/>
        <w:numPr>
          <w:ilvl w:val="0"/>
          <w:numId w:val="6"/>
        </w:numPr>
        <w:rPr>
          <w:sz w:val="28"/>
        </w:rPr>
      </w:pPr>
      <w:r w:rsidRPr="007C02AB">
        <w:rPr>
          <w:sz w:val="28"/>
        </w:rPr>
        <w:lastRenderedPageBreak/>
        <w:t>Подписи сторон</w:t>
      </w:r>
    </w:p>
    <w:tbl>
      <w:tblPr>
        <w:tblW w:w="13968" w:type="dxa"/>
        <w:tblInd w:w="4" w:type="dxa"/>
        <w:tblLayout w:type="fixed"/>
        <w:tblLook w:val="04A0" w:firstRow="1" w:lastRow="0" w:firstColumn="1" w:lastColumn="0" w:noHBand="0" w:noVBand="1"/>
      </w:tblPr>
      <w:tblGrid>
        <w:gridCol w:w="4608"/>
        <w:gridCol w:w="320"/>
        <w:gridCol w:w="400"/>
        <w:gridCol w:w="18"/>
        <w:gridCol w:w="4302"/>
        <w:gridCol w:w="491"/>
        <w:gridCol w:w="3829"/>
      </w:tblGrid>
      <w:tr w:rsidR="00743464" w:rsidRPr="007C02AB" w:rsidTr="0028172C">
        <w:trPr>
          <w:gridAfter w:val="1"/>
          <w:wAfter w:w="3829" w:type="dxa"/>
          <w:trHeight w:val="1741"/>
        </w:trPr>
        <w:tc>
          <w:tcPr>
            <w:tcW w:w="4928" w:type="dxa"/>
            <w:gridSpan w:val="2"/>
          </w:tcPr>
          <w:p w:rsidR="00743464" w:rsidRPr="007C02AB" w:rsidRDefault="00743464" w:rsidP="00474F71">
            <w:pPr>
              <w:widowControl w:val="0"/>
              <w:tabs>
                <w:tab w:val="num" w:pos="426"/>
              </w:tabs>
              <w:rPr>
                <w:rFonts w:eastAsia="Times New Roman"/>
                <w:b/>
                <w:sz w:val="28"/>
                <w:szCs w:val="28"/>
                <w:lang w:eastAsia="ar-SA"/>
              </w:rPr>
            </w:pPr>
            <w:r w:rsidRPr="007C02AB">
              <w:rPr>
                <w:rFonts w:eastAsia="Times New Roman"/>
                <w:b/>
                <w:sz w:val="28"/>
                <w:szCs w:val="28"/>
                <w:lang w:eastAsia="ar-SA"/>
              </w:rPr>
              <w:t>«Заказчик»</w:t>
            </w:r>
          </w:p>
          <w:p w:rsidR="00B404CC" w:rsidRPr="007C02AB" w:rsidRDefault="00743464" w:rsidP="00474F71">
            <w:pPr>
              <w:widowControl w:val="0"/>
              <w:tabs>
                <w:tab w:val="num" w:pos="426"/>
              </w:tabs>
              <w:rPr>
                <w:rFonts w:eastAsia="Times New Roman"/>
                <w:sz w:val="28"/>
                <w:szCs w:val="28"/>
                <w:lang w:eastAsia="ru-RU"/>
              </w:rPr>
            </w:pPr>
            <w:r w:rsidRPr="007C02AB">
              <w:rPr>
                <w:rFonts w:eastAsia="Times New Roman"/>
                <w:sz w:val="28"/>
                <w:szCs w:val="28"/>
                <w:lang w:eastAsia="ru-RU"/>
              </w:rPr>
              <w:t xml:space="preserve">Заместитель начальника метрополитена –начальник Дирекции инфраструктурных программ Управления </w:t>
            </w:r>
          </w:p>
          <w:p w:rsidR="00743464" w:rsidRPr="007C02AB" w:rsidRDefault="00743464" w:rsidP="00474F71">
            <w:pPr>
              <w:widowControl w:val="0"/>
              <w:tabs>
                <w:tab w:val="num" w:pos="426"/>
              </w:tabs>
              <w:rPr>
                <w:rFonts w:eastAsia="Times New Roman"/>
                <w:sz w:val="28"/>
                <w:szCs w:val="28"/>
                <w:lang w:eastAsia="ru-RU"/>
              </w:rPr>
            </w:pPr>
            <w:r w:rsidRPr="007C02AB">
              <w:rPr>
                <w:rFonts w:eastAsia="Times New Roman"/>
                <w:sz w:val="28"/>
                <w:szCs w:val="28"/>
                <w:lang w:eastAsia="ru-RU"/>
              </w:rPr>
              <w:t>ГУП «Петербургский метрополитен»</w:t>
            </w:r>
          </w:p>
          <w:p w:rsidR="00743464" w:rsidRPr="007C02AB" w:rsidRDefault="00743464" w:rsidP="00474F71">
            <w:pPr>
              <w:widowControl w:val="0"/>
              <w:tabs>
                <w:tab w:val="num" w:pos="426"/>
              </w:tabs>
              <w:rPr>
                <w:rFonts w:eastAsia="Times New Roman"/>
                <w:sz w:val="28"/>
                <w:szCs w:val="28"/>
                <w:lang w:eastAsia="ru-RU"/>
              </w:rPr>
            </w:pPr>
          </w:p>
        </w:tc>
        <w:tc>
          <w:tcPr>
            <w:tcW w:w="418" w:type="dxa"/>
            <w:gridSpan w:val="2"/>
            <w:vAlign w:val="center"/>
          </w:tcPr>
          <w:p w:rsidR="00743464" w:rsidRPr="007C02AB" w:rsidRDefault="00743464" w:rsidP="00474F71">
            <w:pPr>
              <w:widowControl w:val="0"/>
              <w:tabs>
                <w:tab w:val="num" w:pos="426"/>
              </w:tabs>
              <w:jc w:val="both"/>
              <w:rPr>
                <w:rFonts w:eastAsia="Times New Roman"/>
                <w:sz w:val="28"/>
                <w:szCs w:val="28"/>
                <w:lang w:eastAsia="ru-RU"/>
              </w:rPr>
            </w:pPr>
          </w:p>
        </w:tc>
        <w:tc>
          <w:tcPr>
            <w:tcW w:w="4793" w:type="dxa"/>
            <w:gridSpan w:val="2"/>
          </w:tcPr>
          <w:p w:rsidR="00743464" w:rsidRPr="007C02AB" w:rsidRDefault="00743464" w:rsidP="00474F71">
            <w:pPr>
              <w:widowControl w:val="0"/>
              <w:tabs>
                <w:tab w:val="num" w:pos="426"/>
              </w:tabs>
              <w:rPr>
                <w:rFonts w:eastAsia="Times New Roman"/>
                <w:b/>
                <w:sz w:val="28"/>
                <w:szCs w:val="28"/>
                <w:lang w:eastAsia="ar-SA"/>
              </w:rPr>
            </w:pPr>
            <w:r w:rsidRPr="007C02AB">
              <w:rPr>
                <w:rFonts w:eastAsia="Times New Roman"/>
                <w:b/>
                <w:sz w:val="28"/>
                <w:szCs w:val="28"/>
                <w:lang w:eastAsia="ar-SA"/>
              </w:rPr>
              <w:t>«Исполнитель»</w:t>
            </w:r>
          </w:p>
          <w:p w:rsidR="00743464" w:rsidRPr="007C02AB" w:rsidRDefault="00743464" w:rsidP="00147BDB">
            <w:pPr>
              <w:widowControl w:val="0"/>
              <w:tabs>
                <w:tab w:val="num" w:pos="426"/>
              </w:tabs>
              <w:rPr>
                <w:rFonts w:eastAsia="Times New Roman"/>
                <w:sz w:val="28"/>
                <w:szCs w:val="28"/>
                <w:lang w:eastAsia="ru-RU"/>
              </w:rPr>
            </w:pPr>
          </w:p>
        </w:tc>
      </w:tr>
      <w:tr w:rsidR="00743464" w:rsidRPr="007C02AB" w:rsidTr="0028172C">
        <w:trPr>
          <w:gridAfter w:val="1"/>
          <w:wAfter w:w="3829" w:type="dxa"/>
          <w:trHeight w:val="408"/>
        </w:trPr>
        <w:tc>
          <w:tcPr>
            <w:tcW w:w="4928" w:type="dxa"/>
            <w:gridSpan w:val="2"/>
          </w:tcPr>
          <w:p w:rsidR="00743464" w:rsidRPr="007C02AB" w:rsidRDefault="00743464" w:rsidP="00474F71">
            <w:pPr>
              <w:widowControl w:val="0"/>
              <w:tabs>
                <w:tab w:val="num" w:pos="426"/>
              </w:tabs>
              <w:jc w:val="both"/>
              <w:rPr>
                <w:rFonts w:eastAsia="Times New Roman"/>
                <w:sz w:val="28"/>
                <w:szCs w:val="28"/>
                <w:lang w:eastAsia="ru-RU"/>
              </w:rPr>
            </w:pPr>
            <w:r w:rsidRPr="007C02AB">
              <w:rPr>
                <w:rFonts w:eastAsia="Times New Roman"/>
                <w:sz w:val="28"/>
                <w:szCs w:val="28"/>
                <w:lang w:eastAsia="ru-RU"/>
              </w:rPr>
              <w:t>_______________</w:t>
            </w:r>
            <w:r w:rsidR="00507395" w:rsidRPr="007C02AB">
              <w:rPr>
                <w:rFonts w:eastAsia="Times New Roman"/>
                <w:sz w:val="28"/>
                <w:szCs w:val="28"/>
                <w:lang w:eastAsia="ru-RU"/>
              </w:rPr>
              <w:t xml:space="preserve">      </w:t>
            </w:r>
            <w:r w:rsidRPr="007C02AB">
              <w:rPr>
                <w:rFonts w:eastAsia="Times New Roman"/>
                <w:sz w:val="28"/>
                <w:szCs w:val="28"/>
                <w:lang w:eastAsia="ru-RU"/>
              </w:rPr>
              <w:t xml:space="preserve"> / О.А. Глазунов /</w:t>
            </w:r>
          </w:p>
          <w:p w:rsidR="00743464" w:rsidRPr="007C02AB" w:rsidRDefault="00743464" w:rsidP="00474F71">
            <w:pPr>
              <w:widowControl w:val="0"/>
              <w:tabs>
                <w:tab w:val="num" w:pos="426"/>
              </w:tabs>
              <w:jc w:val="both"/>
              <w:rPr>
                <w:rFonts w:eastAsia="Times New Roman"/>
                <w:i/>
                <w:sz w:val="28"/>
                <w:szCs w:val="28"/>
                <w:lang w:eastAsia="ru-RU"/>
              </w:rPr>
            </w:pPr>
          </w:p>
        </w:tc>
        <w:tc>
          <w:tcPr>
            <w:tcW w:w="418" w:type="dxa"/>
            <w:gridSpan w:val="2"/>
          </w:tcPr>
          <w:p w:rsidR="00743464" w:rsidRPr="007C02AB" w:rsidRDefault="00743464" w:rsidP="00474F71">
            <w:pPr>
              <w:widowControl w:val="0"/>
              <w:tabs>
                <w:tab w:val="num" w:pos="426"/>
              </w:tabs>
              <w:jc w:val="both"/>
              <w:rPr>
                <w:rFonts w:eastAsia="Times New Roman"/>
                <w:sz w:val="28"/>
                <w:szCs w:val="28"/>
                <w:lang w:eastAsia="ru-RU"/>
              </w:rPr>
            </w:pPr>
          </w:p>
        </w:tc>
        <w:tc>
          <w:tcPr>
            <w:tcW w:w="4793" w:type="dxa"/>
            <w:gridSpan w:val="2"/>
            <w:hideMark/>
          </w:tcPr>
          <w:p w:rsidR="00743464" w:rsidRPr="007C02AB" w:rsidRDefault="00743464" w:rsidP="00D33837">
            <w:pPr>
              <w:widowControl w:val="0"/>
              <w:tabs>
                <w:tab w:val="num" w:pos="426"/>
              </w:tabs>
              <w:rPr>
                <w:rFonts w:eastAsia="Times New Roman"/>
                <w:sz w:val="28"/>
                <w:szCs w:val="28"/>
                <w:lang w:eastAsia="ru-RU"/>
              </w:rPr>
            </w:pPr>
          </w:p>
        </w:tc>
      </w:tr>
      <w:tr w:rsidR="00743464" w:rsidRPr="007C02AB" w:rsidTr="0028172C">
        <w:trPr>
          <w:gridAfter w:val="1"/>
          <w:wAfter w:w="3829" w:type="dxa"/>
          <w:trHeight w:val="276"/>
        </w:trPr>
        <w:tc>
          <w:tcPr>
            <w:tcW w:w="4928" w:type="dxa"/>
            <w:gridSpan w:val="2"/>
            <w:hideMark/>
          </w:tcPr>
          <w:p w:rsidR="00743464" w:rsidRPr="007C02AB" w:rsidRDefault="00743464" w:rsidP="00147BDB">
            <w:pPr>
              <w:widowControl w:val="0"/>
              <w:tabs>
                <w:tab w:val="num" w:pos="426"/>
              </w:tabs>
              <w:jc w:val="both"/>
              <w:rPr>
                <w:rFonts w:eastAsia="Times New Roman"/>
                <w:sz w:val="28"/>
                <w:szCs w:val="28"/>
                <w:lang w:eastAsia="ru-RU"/>
              </w:rPr>
            </w:pPr>
            <w:r w:rsidRPr="007C02AB">
              <w:rPr>
                <w:rFonts w:eastAsia="Times New Roman"/>
                <w:sz w:val="28"/>
                <w:szCs w:val="28"/>
                <w:lang w:eastAsia="ru-RU"/>
              </w:rPr>
              <w:t xml:space="preserve">«____» __________ </w:t>
            </w:r>
            <w:r w:rsidR="00507395" w:rsidRPr="007C02AB">
              <w:rPr>
                <w:rFonts w:eastAsia="Times New Roman"/>
                <w:sz w:val="28"/>
                <w:szCs w:val="28"/>
                <w:lang w:eastAsia="ru-RU"/>
              </w:rPr>
              <w:t xml:space="preserve">                </w:t>
            </w:r>
            <w:r w:rsidRPr="007C02AB">
              <w:rPr>
                <w:rFonts w:eastAsia="Times New Roman"/>
                <w:sz w:val="28"/>
                <w:szCs w:val="28"/>
                <w:lang w:eastAsia="ru-RU"/>
              </w:rPr>
              <w:t>202</w:t>
            </w:r>
            <w:r w:rsidR="00147BDB">
              <w:rPr>
                <w:rFonts w:eastAsia="Times New Roman"/>
                <w:sz w:val="28"/>
                <w:szCs w:val="28"/>
                <w:lang w:eastAsia="ru-RU"/>
              </w:rPr>
              <w:t>5</w:t>
            </w:r>
            <w:r w:rsidRPr="007C02AB">
              <w:rPr>
                <w:rFonts w:eastAsia="Times New Roman"/>
                <w:sz w:val="28"/>
                <w:szCs w:val="28"/>
                <w:lang w:eastAsia="ru-RU"/>
              </w:rPr>
              <w:t xml:space="preserve"> г.</w:t>
            </w:r>
          </w:p>
        </w:tc>
        <w:tc>
          <w:tcPr>
            <w:tcW w:w="418" w:type="dxa"/>
            <w:gridSpan w:val="2"/>
          </w:tcPr>
          <w:p w:rsidR="00743464" w:rsidRPr="007C02AB" w:rsidRDefault="00743464" w:rsidP="00474F71">
            <w:pPr>
              <w:widowControl w:val="0"/>
              <w:tabs>
                <w:tab w:val="num" w:pos="426"/>
              </w:tabs>
              <w:jc w:val="both"/>
              <w:rPr>
                <w:rFonts w:eastAsia="Times New Roman"/>
                <w:sz w:val="28"/>
                <w:szCs w:val="28"/>
                <w:lang w:eastAsia="ru-RU"/>
              </w:rPr>
            </w:pPr>
          </w:p>
        </w:tc>
        <w:tc>
          <w:tcPr>
            <w:tcW w:w="4793" w:type="dxa"/>
            <w:gridSpan w:val="2"/>
            <w:hideMark/>
          </w:tcPr>
          <w:p w:rsidR="00743464" w:rsidRPr="007C02AB" w:rsidRDefault="00743464" w:rsidP="00147BDB">
            <w:pPr>
              <w:widowControl w:val="0"/>
              <w:tabs>
                <w:tab w:val="num" w:pos="426"/>
              </w:tabs>
              <w:ind w:firstLine="41"/>
              <w:jc w:val="both"/>
              <w:rPr>
                <w:rFonts w:eastAsia="Times New Roman"/>
                <w:sz w:val="28"/>
                <w:szCs w:val="28"/>
                <w:lang w:eastAsia="ru-RU"/>
              </w:rPr>
            </w:pPr>
            <w:r w:rsidRPr="007C02AB">
              <w:rPr>
                <w:rFonts w:eastAsia="Times New Roman"/>
                <w:sz w:val="28"/>
                <w:szCs w:val="28"/>
                <w:lang w:eastAsia="ru-RU"/>
              </w:rPr>
              <w:t xml:space="preserve">«____» __________ </w:t>
            </w:r>
            <w:r w:rsidR="00507395" w:rsidRPr="007C02AB">
              <w:rPr>
                <w:rFonts w:eastAsia="Times New Roman"/>
                <w:sz w:val="28"/>
                <w:szCs w:val="28"/>
                <w:lang w:eastAsia="ru-RU"/>
              </w:rPr>
              <w:t xml:space="preserve">                    </w:t>
            </w:r>
            <w:r w:rsidRPr="007C02AB">
              <w:rPr>
                <w:rFonts w:eastAsia="Times New Roman"/>
                <w:sz w:val="28"/>
                <w:szCs w:val="28"/>
                <w:lang w:eastAsia="ru-RU"/>
              </w:rPr>
              <w:t>202</w:t>
            </w:r>
            <w:r w:rsidR="00147BDB">
              <w:rPr>
                <w:rFonts w:eastAsia="Times New Roman"/>
                <w:sz w:val="28"/>
                <w:szCs w:val="28"/>
                <w:lang w:eastAsia="ru-RU"/>
              </w:rPr>
              <w:t>5</w:t>
            </w:r>
            <w:r w:rsidRPr="007C02AB">
              <w:rPr>
                <w:rFonts w:eastAsia="Times New Roman"/>
                <w:sz w:val="28"/>
                <w:szCs w:val="28"/>
                <w:lang w:eastAsia="ru-RU"/>
              </w:rPr>
              <w:t xml:space="preserve"> г.</w:t>
            </w:r>
          </w:p>
        </w:tc>
      </w:tr>
      <w:tr w:rsidR="00743464" w:rsidRPr="007C02AB" w:rsidTr="0028172C">
        <w:tblPrEx>
          <w:tblLook w:val="0000" w:firstRow="0" w:lastRow="0" w:firstColumn="0" w:lastColumn="0" w:noHBand="0" w:noVBand="0"/>
        </w:tblPrEx>
        <w:tc>
          <w:tcPr>
            <w:tcW w:w="4608" w:type="dxa"/>
          </w:tcPr>
          <w:p w:rsidR="00743464" w:rsidRPr="007C02AB" w:rsidRDefault="00743464" w:rsidP="00474F71">
            <w:pPr>
              <w:widowControl w:val="0"/>
              <w:rPr>
                <w:sz w:val="28"/>
                <w:szCs w:val="28"/>
                <w:highlight w:val="yellow"/>
                <w:lang w:eastAsia="ru-RU"/>
              </w:rPr>
            </w:pPr>
          </w:p>
        </w:tc>
        <w:tc>
          <w:tcPr>
            <w:tcW w:w="720" w:type="dxa"/>
            <w:gridSpan w:val="2"/>
          </w:tcPr>
          <w:p w:rsidR="00743464" w:rsidRPr="007C02AB" w:rsidRDefault="00743464" w:rsidP="00474F71">
            <w:pPr>
              <w:widowControl w:val="0"/>
              <w:rPr>
                <w:sz w:val="28"/>
                <w:szCs w:val="28"/>
                <w:lang w:eastAsia="ru-RU"/>
              </w:rPr>
            </w:pPr>
          </w:p>
        </w:tc>
        <w:tc>
          <w:tcPr>
            <w:tcW w:w="4320" w:type="dxa"/>
            <w:gridSpan w:val="2"/>
            <w:vAlign w:val="center"/>
          </w:tcPr>
          <w:p w:rsidR="00743464" w:rsidRPr="007C02AB" w:rsidRDefault="00743464" w:rsidP="00474F71">
            <w:pPr>
              <w:widowControl w:val="0"/>
              <w:tabs>
                <w:tab w:val="num" w:pos="426"/>
              </w:tabs>
              <w:ind w:firstLine="41"/>
              <w:jc w:val="both"/>
              <w:rPr>
                <w:rFonts w:eastAsia="Times New Roman"/>
                <w:sz w:val="28"/>
                <w:szCs w:val="28"/>
                <w:lang w:eastAsia="ru-RU"/>
              </w:rPr>
            </w:pPr>
          </w:p>
        </w:tc>
        <w:tc>
          <w:tcPr>
            <w:tcW w:w="4320" w:type="dxa"/>
            <w:gridSpan w:val="2"/>
          </w:tcPr>
          <w:p w:rsidR="00743464" w:rsidRPr="007C02AB" w:rsidRDefault="00743464" w:rsidP="00474F71">
            <w:pPr>
              <w:widowControl w:val="0"/>
              <w:rPr>
                <w:sz w:val="28"/>
                <w:szCs w:val="28"/>
                <w:lang w:eastAsia="ru-RU"/>
              </w:rPr>
            </w:pPr>
          </w:p>
        </w:tc>
      </w:tr>
    </w:tbl>
    <w:p w:rsidR="009A1EC2" w:rsidRPr="007C02AB" w:rsidRDefault="009A1EC2" w:rsidP="009A1EC2">
      <w:pPr>
        <w:widowControl w:val="0"/>
        <w:jc w:val="right"/>
        <w:rPr>
          <w:sz w:val="28"/>
          <w:szCs w:val="28"/>
        </w:rPr>
      </w:pPr>
    </w:p>
    <w:p w:rsidR="00B2019D" w:rsidRPr="007C02AB" w:rsidRDefault="00103881" w:rsidP="00103881">
      <w:pPr>
        <w:rPr>
          <w:sz w:val="28"/>
          <w:szCs w:val="28"/>
        </w:rPr>
      </w:pPr>
      <w:r w:rsidRPr="007C02AB">
        <w:rPr>
          <w:sz w:val="28"/>
          <w:szCs w:val="28"/>
        </w:rPr>
        <w:t xml:space="preserve">                                                                          </w:t>
      </w:r>
    </w:p>
    <w:p w:rsidR="00B2019D" w:rsidRPr="007C02AB" w:rsidRDefault="00B2019D" w:rsidP="00103881">
      <w:pPr>
        <w:rPr>
          <w:sz w:val="28"/>
          <w:szCs w:val="28"/>
        </w:rPr>
      </w:pPr>
    </w:p>
    <w:p w:rsidR="00B2019D" w:rsidRPr="007C02AB" w:rsidRDefault="00B2019D" w:rsidP="00103881">
      <w:pPr>
        <w:rPr>
          <w:sz w:val="28"/>
          <w:szCs w:val="28"/>
        </w:rPr>
      </w:pPr>
    </w:p>
    <w:p w:rsidR="00B2019D" w:rsidRPr="007C02AB" w:rsidRDefault="00B2019D" w:rsidP="00103881">
      <w:pPr>
        <w:rPr>
          <w:sz w:val="28"/>
          <w:szCs w:val="28"/>
        </w:rPr>
      </w:pPr>
    </w:p>
    <w:p w:rsidR="00B2019D" w:rsidRPr="007C02AB" w:rsidRDefault="00B2019D" w:rsidP="00103881">
      <w:pPr>
        <w:rPr>
          <w:sz w:val="28"/>
          <w:szCs w:val="28"/>
        </w:rPr>
      </w:pPr>
    </w:p>
    <w:p w:rsidR="00AC74D4" w:rsidRPr="007C02AB" w:rsidRDefault="00AC74D4">
      <w:pPr>
        <w:rPr>
          <w:sz w:val="28"/>
          <w:szCs w:val="28"/>
        </w:rPr>
      </w:pPr>
      <w:r w:rsidRPr="007C02AB">
        <w:rPr>
          <w:sz w:val="28"/>
          <w:szCs w:val="28"/>
        </w:rPr>
        <w:br w:type="page"/>
      </w:r>
    </w:p>
    <w:p w:rsidR="00B56DE5" w:rsidRPr="00B56DE5" w:rsidRDefault="009F015B" w:rsidP="00B56DE5">
      <w:pPr>
        <w:jc w:val="right"/>
        <w:rPr>
          <w:szCs w:val="24"/>
        </w:rPr>
      </w:pPr>
      <w:r w:rsidRPr="00B56DE5">
        <w:rPr>
          <w:szCs w:val="24"/>
        </w:rPr>
        <w:lastRenderedPageBreak/>
        <w:t>Приложение № 2 к Договору от «___» _____20___г.</w:t>
      </w:r>
    </w:p>
    <w:p w:rsidR="009F015B" w:rsidRPr="00735B28" w:rsidRDefault="00D452C8" w:rsidP="00B56DE5">
      <w:pPr>
        <w:jc w:val="right"/>
        <w:rPr>
          <w:sz w:val="26"/>
          <w:szCs w:val="26"/>
        </w:rPr>
      </w:pPr>
      <w:r>
        <w:rPr>
          <w:szCs w:val="24"/>
        </w:rPr>
        <w:t>№ </w:t>
      </w:r>
      <w:r w:rsidR="00EF7CAC">
        <w:t>20000000000000</w:t>
      </w:r>
      <w:r w:rsidR="0042099C">
        <w:t>____________</w:t>
      </w:r>
    </w:p>
    <w:p w:rsidR="00B56DE5" w:rsidRDefault="00B56DE5" w:rsidP="00D11956">
      <w:pPr>
        <w:widowControl w:val="0"/>
        <w:tabs>
          <w:tab w:val="left" w:pos="7380"/>
        </w:tabs>
        <w:jc w:val="center"/>
        <w:outlineLvl w:val="0"/>
        <w:rPr>
          <w:b/>
          <w:sz w:val="26"/>
          <w:szCs w:val="26"/>
        </w:rPr>
      </w:pPr>
    </w:p>
    <w:p w:rsidR="00D11956" w:rsidRPr="003D1EB8" w:rsidRDefault="00D11956" w:rsidP="00D11956">
      <w:pPr>
        <w:widowControl w:val="0"/>
        <w:tabs>
          <w:tab w:val="left" w:pos="7380"/>
        </w:tabs>
        <w:jc w:val="center"/>
        <w:outlineLvl w:val="0"/>
        <w:rPr>
          <w:b/>
          <w:sz w:val="26"/>
          <w:szCs w:val="26"/>
        </w:rPr>
      </w:pPr>
      <w:r w:rsidRPr="003D1EB8">
        <w:rPr>
          <w:b/>
          <w:sz w:val="26"/>
          <w:szCs w:val="26"/>
        </w:rPr>
        <w:t>Расчёт цены договора</w:t>
      </w:r>
    </w:p>
    <w:p w:rsidR="001D566D" w:rsidRPr="001D566D" w:rsidRDefault="001D566D" w:rsidP="001D566D">
      <w:pPr>
        <w:tabs>
          <w:tab w:val="left" w:pos="7380"/>
        </w:tabs>
        <w:suppressAutoHyphens/>
        <w:jc w:val="center"/>
        <w:rPr>
          <w:sz w:val="26"/>
          <w:szCs w:val="26"/>
        </w:rPr>
      </w:pPr>
      <w:r w:rsidRPr="001D566D">
        <w:rPr>
          <w:sz w:val="26"/>
          <w:szCs w:val="26"/>
        </w:rPr>
        <w:t xml:space="preserve">на оказание услуг по осуществлению технического надзора при </w:t>
      </w:r>
      <w:r w:rsidR="001026A2">
        <w:rPr>
          <w:sz w:val="26"/>
          <w:szCs w:val="26"/>
        </w:rPr>
        <w:t>выполнении</w:t>
      </w:r>
      <w:r w:rsidRPr="001D566D">
        <w:rPr>
          <w:sz w:val="26"/>
          <w:szCs w:val="26"/>
        </w:rPr>
        <w:t xml:space="preserve"> работ по комплексному ремонту, реставрации и приспособлению объекта культурного наследия «Дом Е.С. и М.Б. Трофимовых» к условиям современного использования </w:t>
      </w:r>
    </w:p>
    <w:p w:rsidR="00D11956" w:rsidRDefault="001D566D" w:rsidP="001D566D">
      <w:pPr>
        <w:tabs>
          <w:tab w:val="left" w:pos="7380"/>
        </w:tabs>
        <w:suppressAutoHyphens/>
        <w:jc w:val="center"/>
        <w:rPr>
          <w:sz w:val="26"/>
          <w:szCs w:val="26"/>
        </w:rPr>
      </w:pPr>
      <w:r w:rsidRPr="001D566D">
        <w:rPr>
          <w:sz w:val="26"/>
          <w:szCs w:val="26"/>
        </w:rPr>
        <w:t>(сохранению объекта культурного наследия)</w:t>
      </w:r>
    </w:p>
    <w:p w:rsidR="009A74A7" w:rsidRDefault="009A74A7" w:rsidP="001D566D">
      <w:pPr>
        <w:tabs>
          <w:tab w:val="left" w:pos="7380"/>
        </w:tabs>
        <w:suppressAutoHyphens/>
        <w:jc w:val="center"/>
        <w:rPr>
          <w:sz w:val="26"/>
          <w:szCs w:val="26"/>
        </w:rPr>
      </w:pPr>
    </w:p>
    <w:tbl>
      <w:tblPr>
        <w:tblW w:w="10065" w:type="dxa"/>
        <w:tblInd w:w="-5" w:type="dxa"/>
        <w:tblLook w:val="04A0" w:firstRow="1" w:lastRow="0" w:firstColumn="1" w:lastColumn="0" w:noHBand="0" w:noVBand="1"/>
      </w:tblPr>
      <w:tblGrid>
        <w:gridCol w:w="780"/>
        <w:gridCol w:w="5032"/>
        <w:gridCol w:w="2320"/>
        <w:gridCol w:w="1933"/>
      </w:tblGrid>
      <w:tr w:rsidR="009A74A7" w:rsidRPr="009A74A7" w:rsidTr="009A74A7">
        <w:trPr>
          <w:trHeight w:val="1395"/>
        </w:trPr>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74A7" w:rsidRPr="009A74A7" w:rsidRDefault="009A74A7" w:rsidP="009A74A7">
            <w:pPr>
              <w:rPr>
                <w:rFonts w:eastAsia="Times New Roman"/>
                <w:b/>
                <w:bCs/>
                <w:color w:val="000000"/>
                <w:sz w:val="20"/>
                <w:szCs w:val="20"/>
                <w:lang w:eastAsia="ru-RU"/>
              </w:rPr>
            </w:pPr>
            <w:r w:rsidRPr="009A74A7">
              <w:rPr>
                <w:rFonts w:eastAsia="Times New Roman"/>
                <w:b/>
                <w:bCs/>
                <w:color w:val="000000"/>
                <w:sz w:val="20"/>
                <w:szCs w:val="20"/>
                <w:lang w:eastAsia="ru-RU"/>
              </w:rPr>
              <w:t>№ п/п</w:t>
            </w:r>
          </w:p>
        </w:tc>
        <w:tc>
          <w:tcPr>
            <w:tcW w:w="5032" w:type="dxa"/>
            <w:tcBorders>
              <w:top w:val="single" w:sz="4" w:space="0" w:color="auto"/>
              <w:left w:val="nil"/>
              <w:bottom w:val="single" w:sz="4" w:space="0" w:color="auto"/>
              <w:right w:val="single" w:sz="4" w:space="0" w:color="auto"/>
            </w:tcBorders>
            <w:shd w:val="clear" w:color="auto" w:fill="auto"/>
            <w:noWrap/>
            <w:vAlign w:val="center"/>
            <w:hideMark/>
          </w:tcPr>
          <w:p w:rsidR="009A74A7" w:rsidRPr="009A74A7" w:rsidRDefault="009A74A7" w:rsidP="009A74A7">
            <w:pPr>
              <w:jc w:val="center"/>
              <w:rPr>
                <w:rFonts w:eastAsia="Times New Roman"/>
                <w:b/>
                <w:bCs/>
                <w:color w:val="000000"/>
                <w:sz w:val="20"/>
                <w:szCs w:val="20"/>
                <w:lang w:eastAsia="ru-RU"/>
              </w:rPr>
            </w:pPr>
            <w:r w:rsidRPr="009A74A7">
              <w:rPr>
                <w:rFonts w:eastAsia="Times New Roman"/>
                <w:b/>
                <w:bCs/>
                <w:color w:val="000000"/>
                <w:sz w:val="20"/>
                <w:szCs w:val="20"/>
                <w:lang w:eastAsia="ru-RU"/>
              </w:rPr>
              <w:t>Предмет сопровождения</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9A74A7" w:rsidRPr="009A74A7" w:rsidRDefault="009A74A7" w:rsidP="009A74A7">
            <w:pPr>
              <w:jc w:val="center"/>
              <w:rPr>
                <w:rFonts w:eastAsia="Times New Roman"/>
                <w:b/>
                <w:bCs/>
                <w:color w:val="000000"/>
                <w:sz w:val="20"/>
                <w:szCs w:val="20"/>
                <w:lang w:eastAsia="ru-RU"/>
              </w:rPr>
            </w:pPr>
            <w:r w:rsidRPr="009A74A7">
              <w:rPr>
                <w:rFonts w:eastAsia="Times New Roman"/>
                <w:b/>
                <w:bCs/>
                <w:color w:val="000000"/>
                <w:sz w:val="20"/>
                <w:szCs w:val="20"/>
                <w:lang w:eastAsia="ru-RU"/>
              </w:rPr>
              <w:t xml:space="preserve">Стоимость работ, подлежащих приемке в рамках технического надзора </w:t>
            </w:r>
          </w:p>
        </w:tc>
        <w:tc>
          <w:tcPr>
            <w:tcW w:w="1933" w:type="dxa"/>
            <w:tcBorders>
              <w:top w:val="single" w:sz="4" w:space="0" w:color="auto"/>
              <w:left w:val="nil"/>
              <w:bottom w:val="single" w:sz="4" w:space="0" w:color="auto"/>
              <w:right w:val="single" w:sz="4" w:space="0" w:color="auto"/>
            </w:tcBorders>
            <w:shd w:val="clear" w:color="auto" w:fill="auto"/>
            <w:vAlign w:val="center"/>
            <w:hideMark/>
          </w:tcPr>
          <w:p w:rsidR="009A74A7" w:rsidRPr="009A74A7" w:rsidRDefault="009A74A7" w:rsidP="009A74A7">
            <w:pPr>
              <w:jc w:val="center"/>
              <w:rPr>
                <w:rFonts w:eastAsia="Times New Roman"/>
                <w:b/>
                <w:bCs/>
                <w:color w:val="000000"/>
                <w:sz w:val="20"/>
                <w:szCs w:val="20"/>
                <w:lang w:eastAsia="ru-RU"/>
              </w:rPr>
            </w:pPr>
            <w:r w:rsidRPr="009A74A7">
              <w:rPr>
                <w:rFonts w:eastAsia="Times New Roman"/>
                <w:b/>
                <w:bCs/>
                <w:color w:val="000000"/>
                <w:sz w:val="20"/>
                <w:szCs w:val="20"/>
                <w:lang w:eastAsia="ru-RU"/>
              </w:rPr>
              <w:t>Стоимость технического надзора (1,72 % от стоимости работ, выполняемых Подрядчиком), руб</w:t>
            </w:r>
            <w:r w:rsidR="00D33837">
              <w:rPr>
                <w:rFonts w:eastAsia="Times New Roman"/>
                <w:b/>
                <w:bCs/>
                <w:color w:val="000000"/>
                <w:sz w:val="20"/>
                <w:szCs w:val="20"/>
                <w:lang w:eastAsia="ru-RU"/>
              </w:rPr>
              <w:t>.</w:t>
            </w:r>
          </w:p>
        </w:tc>
      </w:tr>
      <w:tr w:rsidR="009A74A7" w:rsidRPr="009A74A7" w:rsidTr="009A74A7">
        <w:trPr>
          <w:trHeight w:val="255"/>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A74A7" w:rsidRPr="009A74A7" w:rsidRDefault="009A74A7" w:rsidP="009A74A7">
            <w:pPr>
              <w:jc w:val="center"/>
              <w:rPr>
                <w:rFonts w:eastAsia="Times New Roman"/>
                <w:color w:val="000000"/>
                <w:sz w:val="20"/>
                <w:szCs w:val="20"/>
                <w:lang w:eastAsia="ru-RU"/>
              </w:rPr>
            </w:pPr>
            <w:r w:rsidRPr="009A74A7">
              <w:rPr>
                <w:rFonts w:eastAsia="Times New Roman"/>
                <w:color w:val="000000"/>
                <w:sz w:val="20"/>
                <w:szCs w:val="20"/>
                <w:lang w:eastAsia="ru-RU"/>
              </w:rPr>
              <w:t>1</w:t>
            </w:r>
          </w:p>
        </w:tc>
        <w:tc>
          <w:tcPr>
            <w:tcW w:w="5032" w:type="dxa"/>
            <w:tcBorders>
              <w:top w:val="nil"/>
              <w:left w:val="nil"/>
              <w:bottom w:val="single" w:sz="4" w:space="0" w:color="auto"/>
              <w:right w:val="single" w:sz="4" w:space="0" w:color="auto"/>
            </w:tcBorders>
            <w:shd w:val="clear" w:color="auto" w:fill="auto"/>
            <w:noWrap/>
            <w:vAlign w:val="bottom"/>
            <w:hideMark/>
          </w:tcPr>
          <w:p w:rsidR="009A74A7" w:rsidRPr="009A74A7" w:rsidRDefault="009A74A7" w:rsidP="009A74A7">
            <w:pPr>
              <w:jc w:val="center"/>
              <w:rPr>
                <w:rFonts w:eastAsia="Times New Roman"/>
                <w:color w:val="000000"/>
                <w:sz w:val="20"/>
                <w:szCs w:val="20"/>
                <w:lang w:eastAsia="ru-RU"/>
              </w:rPr>
            </w:pPr>
            <w:r w:rsidRPr="009A74A7">
              <w:rPr>
                <w:rFonts w:eastAsia="Times New Roman"/>
                <w:color w:val="000000"/>
                <w:sz w:val="20"/>
                <w:szCs w:val="20"/>
                <w:lang w:eastAsia="ru-RU"/>
              </w:rPr>
              <w:t>2</w:t>
            </w:r>
          </w:p>
        </w:tc>
        <w:tc>
          <w:tcPr>
            <w:tcW w:w="2320" w:type="dxa"/>
            <w:tcBorders>
              <w:top w:val="nil"/>
              <w:left w:val="nil"/>
              <w:bottom w:val="single" w:sz="4" w:space="0" w:color="auto"/>
              <w:right w:val="single" w:sz="4" w:space="0" w:color="auto"/>
            </w:tcBorders>
            <w:shd w:val="clear" w:color="auto" w:fill="auto"/>
            <w:noWrap/>
            <w:vAlign w:val="bottom"/>
            <w:hideMark/>
          </w:tcPr>
          <w:p w:rsidR="009A74A7" w:rsidRPr="009A74A7" w:rsidRDefault="009A74A7" w:rsidP="009A74A7">
            <w:pPr>
              <w:jc w:val="center"/>
              <w:rPr>
                <w:rFonts w:eastAsia="Times New Roman"/>
                <w:color w:val="000000"/>
                <w:sz w:val="20"/>
                <w:szCs w:val="20"/>
                <w:lang w:eastAsia="ru-RU"/>
              </w:rPr>
            </w:pPr>
            <w:r w:rsidRPr="009A74A7">
              <w:rPr>
                <w:rFonts w:eastAsia="Times New Roman"/>
                <w:color w:val="000000"/>
                <w:sz w:val="20"/>
                <w:szCs w:val="20"/>
                <w:lang w:eastAsia="ru-RU"/>
              </w:rPr>
              <w:t>3</w:t>
            </w:r>
          </w:p>
        </w:tc>
        <w:tc>
          <w:tcPr>
            <w:tcW w:w="1933" w:type="dxa"/>
            <w:tcBorders>
              <w:top w:val="nil"/>
              <w:left w:val="nil"/>
              <w:bottom w:val="single" w:sz="4" w:space="0" w:color="auto"/>
              <w:right w:val="single" w:sz="4" w:space="0" w:color="auto"/>
            </w:tcBorders>
            <w:shd w:val="clear" w:color="auto" w:fill="auto"/>
            <w:noWrap/>
            <w:vAlign w:val="bottom"/>
            <w:hideMark/>
          </w:tcPr>
          <w:p w:rsidR="009A74A7" w:rsidRPr="009A74A7" w:rsidRDefault="009A74A7" w:rsidP="009A74A7">
            <w:pPr>
              <w:jc w:val="center"/>
              <w:rPr>
                <w:rFonts w:eastAsia="Times New Roman"/>
                <w:color w:val="000000"/>
                <w:sz w:val="20"/>
                <w:szCs w:val="20"/>
                <w:lang w:eastAsia="ru-RU"/>
              </w:rPr>
            </w:pPr>
            <w:r w:rsidRPr="009A74A7">
              <w:rPr>
                <w:rFonts w:eastAsia="Times New Roman"/>
                <w:color w:val="000000"/>
                <w:sz w:val="20"/>
                <w:szCs w:val="20"/>
                <w:lang w:eastAsia="ru-RU"/>
              </w:rPr>
              <w:t>4</w:t>
            </w:r>
          </w:p>
        </w:tc>
      </w:tr>
      <w:tr w:rsidR="009A74A7" w:rsidRPr="009A74A7" w:rsidTr="00D33837">
        <w:trPr>
          <w:trHeight w:val="117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A74A7" w:rsidRPr="009A74A7" w:rsidRDefault="009A74A7" w:rsidP="009A74A7">
            <w:pPr>
              <w:jc w:val="right"/>
              <w:rPr>
                <w:rFonts w:eastAsia="Times New Roman"/>
                <w:b/>
                <w:bCs/>
                <w:color w:val="000000"/>
                <w:sz w:val="22"/>
                <w:lang w:eastAsia="ru-RU"/>
              </w:rPr>
            </w:pPr>
            <w:r w:rsidRPr="009A74A7">
              <w:rPr>
                <w:rFonts w:eastAsia="Times New Roman"/>
                <w:b/>
                <w:bCs/>
                <w:color w:val="000000"/>
                <w:sz w:val="22"/>
                <w:lang w:eastAsia="ru-RU"/>
              </w:rPr>
              <w:t>1</w:t>
            </w:r>
          </w:p>
        </w:tc>
        <w:tc>
          <w:tcPr>
            <w:tcW w:w="5032" w:type="dxa"/>
            <w:tcBorders>
              <w:top w:val="nil"/>
              <w:left w:val="nil"/>
              <w:bottom w:val="single" w:sz="4" w:space="0" w:color="auto"/>
              <w:right w:val="single" w:sz="4" w:space="0" w:color="auto"/>
            </w:tcBorders>
            <w:shd w:val="clear" w:color="auto" w:fill="auto"/>
            <w:vAlign w:val="bottom"/>
            <w:hideMark/>
          </w:tcPr>
          <w:p w:rsidR="009A74A7" w:rsidRPr="009A74A7" w:rsidRDefault="009A74A7" w:rsidP="009A74A7">
            <w:pPr>
              <w:rPr>
                <w:rFonts w:eastAsia="Times New Roman"/>
                <w:b/>
                <w:bCs/>
                <w:color w:val="000000"/>
                <w:sz w:val="22"/>
                <w:lang w:eastAsia="ru-RU"/>
              </w:rPr>
            </w:pPr>
            <w:r w:rsidRPr="009A74A7">
              <w:rPr>
                <w:rFonts w:eastAsia="Times New Roman"/>
                <w:b/>
                <w:bCs/>
                <w:color w:val="000000"/>
                <w:sz w:val="22"/>
                <w:lang w:eastAsia="ru-RU"/>
              </w:rPr>
              <w:t xml:space="preserve">Выполнение работ по объекту: "Комплексный ремонт, реставрация и приспособление объекта культурного наследия "Дом Е.С. и М.Б. Трофимовых" к условиям современного использования расположенный по адресу: г. Санкт-Петербург, ул. </w:t>
            </w:r>
            <w:proofErr w:type="spellStart"/>
            <w:r w:rsidRPr="009A74A7">
              <w:rPr>
                <w:rFonts w:eastAsia="Times New Roman"/>
                <w:b/>
                <w:bCs/>
                <w:color w:val="000000"/>
                <w:sz w:val="22"/>
                <w:lang w:eastAsia="ru-RU"/>
              </w:rPr>
              <w:t>Бронницкая</w:t>
            </w:r>
            <w:proofErr w:type="spellEnd"/>
            <w:r w:rsidRPr="009A74A7">
              <w:rPr>
                <w:rFonts w:eastAsia="Times New Roman"/>
                <w:b/>
                <w:bCs/>
                <w:color w:val="000000"/>
                <w:sz w:val="22"/>
                <w:lang w:eastAsia="ru-RU"/>
              </w:rPr>
              <w:t xml:space="preserve"> д. 3, лит. А"</w:t>
            </w:r>
          </w:p>
        </w:tc>
        <w:tc>
          <w:tcPr>
            <w:tcW w:w="2320" w:type="dxa"/>
            <w:tcBorders>
              <w:top w:val="nil"/>
              <w:left w:val="nil"/>
              <w:bottom w:val="single" w:sz="4" w:space="0" w:color="auto"/>
              <w:right w:val="single" w:sz="4" w:space="0" w:color="auto"/>
            </w:tcBorders>
            <w:shd w:val="clear" w:color="auto" w:fill="auto"/>
            <w:noWrap/>
            <w:vAlign w:val="bottom"/>
          </w:tcPr>
          <w:p w:rsidR="009A74A7" w:rsidRPr="009A74A7" w:rsidRDefault="009A74A7" w:rsidP="009A74A7">
            <w:pPr>
              <w:jc w:val="right"/>
              <w:rPr>
                <w:rFonts w:eastAsia="Times New Roman"/>
                <w:b/>
                <w:bCs/>
                <w:color w:val="000000"/>
                <w:sz w:val="22"/>
                <w:lang w:eastAsia="ru-RU"/>
              </w:rPr>
            </w:pPr>
          </w:p>
        </w:tc>
        <w:tc>
          <w:tcPr>
            <w:tcW w:w="1933" w:type="dxa"/>
            <w:tcBorders>
              <w:top w:val="nil"/>
              <w:left w:val="nil"/>
              <w:bottom w:val="single" w:sz="4" w:space="0" w:color="auto"/>
              <w:right w:val="single" w:sz="4" w:space="0" w:color="auto"/>
            </w:tcBorders>
            <w:shd w:val="clear" w:color="auto" w:fill="auto"/>
            <w:noWrap/>
            <w:vAlign w:val="bottom"/>
          </w:tcPr>
          <w:p w:rsidR="009A74A7" w:rsidRPr="009A74A7" w:rsidRDefault="009A74A7" w:rsidP="009A74A7">
            <w:pPr>
              <w:rPr>
                <w:rFonts w:eastAsia="Times New Roman"/>
                <w:b/>
                <w:bCs/>
                <w:color w:val="000000"/>
                <w:sz w:val="22"/>
                <w:lang w:eastAsia="ru-RU"/>
              </w:rPr>
            </w:pPr>
          </w:p>
        </w:tc>
      </w:tr>
      <w:tr w:rsidR="009A74A7" w:rsidRPr="009A74A7" w:rsidTr="00D33837">
        <w:trPr>
          <w:trHeight w:val="345"/>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A74A7" w:rsidRPr="009A74A7" w:rsidRDefault="009A74A7" w:rsidP="009A74A7">
            <w:pPr>
              <w:rPr>
                <w:rFonts w:eastAsia="Times New Roman"/>
                <w:i/>
                <w:iCs/>
                <w:color w:val="000000"/>
                <w:sz w:val="22"/>
                <w:lang w:eastAsia="ru-RU"/>
              </w:rPr>
            </w:pPr>
            <w:r w:rsidRPr="009A74A7">
              <w:rPr>
                <w:rFonts w:eastAsia="Times New Roman"/>
                <w:i/>
                <w:iCs/>
                <w:color w:val="000000"/>
                <w:sz w:val="22"/>
                <w:lang w:eastAsia="ru-RU"/>
              </w:rPr>
              <w:t> </w:t>
            </w:r>
          </w:p>
        </w:tc>
        <w:tc>
          <w:tcPr>
            <w:tcW w:w="5032" w:type="dxa"/>
            <w:tcBorders>
              <w:top w:val="nil"/>
              <w:left w:val="nil"/>
              <w:bottom w:val="single" w:sz="4" w:space="0" w:color="auto"/>
              <w:right w:val="single" w:sz="4" w:space="0" w:color="auto"/>
            </w:tcBorders>
            <w:shd w:val="clear" w:color="auto" w:fill="auto"/>
            <w:vAlign w:val="bottom"/>
            <w:hideMark/>
          </w:tcPr>
          <w:p w:rsidR="009A74A7" w:rsidRPr="009A74A7" w:rsidRDefault="009A74A7" w:rsidP="009A74A7">
            <w:pPr>
              <w:jc w:val="right"/>
              <w:rPr>
                <w:rFonts w:eastAsia="Times New Roman"/>
                <w:i/>
                <w:iCs/>
                <w:color w:val="000000"/>
                <w:sz w:val="22"/>
                <w:lang w:eastAsia="ru-RU"/>
              </w:rPr>
            </w:pPr>
            <w:r w:rsidRPr="009A74A7">
              <w:rPr>
                <w:rFonts w:eastAsia="Times New Roman"/>
                <w:i/>
                <w:iCs/>
                <w:color w:val="000000"/>
                <w:sz w:val="22"/>
                <w:lang w:eastAsia="ru-RU"/>
              </w:rPr>
              <w:t>в том числе:</w:t>
            </w:r>
          </w:p>
        </w:tc>
        <w:tc>
          <w:tcPr>
            <w:tcW w:w="2320" w:type="dxa"/>
            <w:tcBorders>
              <w:top w:val="nil"/>
              <w:left w:val="nil"/>
              <w:bottom w:val="single" w:sz="4" w:space="0" w:color="auto"/>
              <w:right w:val="single" w:sz="4" w:space="0" w:color="auto"/>
            </w:tcBorders>
            <w:shd w:val="clear" w:color="auto" w:fill="auto"/>
            <w:noWrap/>
            <w:vAlign w:val="bottom"/>
          </w:tcPr>
          <w:p w:rsidR="009A74A7" w:rsidRPr="009A74A7" w:rsidRDefault="009A74A7" w:rsidP="009A74A7">
            <w:pPr>
              <w:rPr>
                <w:rFonts w:eastAsia="Times New Roman"/>
                <w:i/>
                <w:iCs/>
                <w:color w:val="000000"/>
                <w:sz w:val="22"/>
                <w:lang w:eastAsia="ru-RU"/>
              </w:rPr>
            </w:pPr>
          </w:p>
        </w:tc>
        <w:tc>
          <w:tcPr>
            <w:tcW w:w="1933" w:type="dxa"/>
            <w:tcBorders>
              <w:top w:val="nil"/>
              <w:left w:val="nil"/>
              <w:bottom w:val="single" w:sz="4" w:space="0" w:color="auto"/>
              <w:right w:val="single" w:sz="4" w:space="0" w:color="auto"/>
            </w:tcBorders>
            <w:shd w:val="clear" w:color="auto" w:fill="auto"/>
            <w:noWrap/>
            <w:vAlign w:val="bottom"/>
          </w:tcPr>
          <w:p w:rsidR="009A74A7" w:rsidRPr="009A74A7" w:rsidRDefault="009A74A7" w:rsidP="009A74A7">
            <w:pPr>
              <w:rPr>
                <w:rFonts w:eastAsia="Times New Roman"/>
                <w:i/>
                <w:iCs/>
                <w:color w:val="000000"/>
                <w:sz w:val="22"/>
                <w:lang w:eastAsia="ru-RU"/>
              </w:rPr>
            </w:pPr>
          </w:p>
        </w:tc>
      </w:tr>
      <w:tr w:rsidR="009A74A7" w:rsidRPr="009A74A7" w:rsidTr="00D33837">
        <w:trPr>
          <w:trHeight w:val="315"/>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A74A7" w:rsidRPr="009A74A7" w:rsidRDefault="009A74A7" w:rsidP="009A74A7">
            <w:pPr>
              <w:jc w:val="right"/>
              <w:rPr>
                <w:rFonts w:eastAsia="Times New Roman"/>
                <w:color w:val="000000"/>
                <w:sz w:val="22"/>
                <w:lang w:eastAsia="ru-RU"/>
              </w:rPr>
            </w:pPr>
            <w:r w:rsidRPr="009A74A7">
              <w:rPr>
                <w:rFonts w:eastAsia="Times New Roman"/>
                <w:color w:val="000000"/>
                <w:sz w:val="22"/>
                <w:lang w:eastAsia="ru-RU"/>
              </w:rPr>
              <w:t>1.1</w:t>
            </w:r>
          </w:p>
        </w:tc>
        <w:tc>
          <w:tcPr>
            <w:tcW w:w="5032" w:type="dxa"/>
            <w:tcBorders>
              <w:top w:val="nil"/>
              <w:left w:val="nil"/>
              <w:bottom w:val="single" w:sz="4" w:space="0" w:color="auto"/>
              <w:right w:val="single" w:sz="4" w:space="0" w:color="auto"/>
            </w:tcBorders>
            <w:shd w:val="clear" w:color="auto" w:fill="auto"/>
            <w:hideMark/>
          </w:tcPr>
          <w:p w:rsidR="009A74A7" w:rsidRPr="009A74A7" w:rsidRDefault="009A74A7" w:rsidP="009A74A7">
            <w:pPr>
              <w:rPr>
                <w:rFonts w:eastAsia="Times New Roman"/>
                <w:color w:val="000000"/>
                <w:szCs w:val="24"/>
                <w:lang w:eastAsia="ru-RU"/>
              </w:rPr>
            </w:pPr>
            <w:r w:rsidRPr="009A74A7">
              <w:rPr>
                <w:rFonts w:eastAsia="Times New Roman"/>
                <w:color w:val="000000"/>
                <w:szCs w:val="24"/>
                <w:lang w:eastAsia="ru-RU"/>
              </w:rPr>
              <w:t>Локальный сметный расчет № № 02-01-08 Усиление фундаментов.</w:t>
            </w:r>
          </w:p>
        </w:tc>
        <w:tc>
          <w:tcPr>
            <w:tcW w:w="2320" w:type="dxa"/>
            <w:tcBorders>
              <w:top w:val="nil"/>
              <w:left w:val="nil"/>
              <w:bottom w:val="single" w:sz="4" w:space="0" w:color="auto"/>
              <w:right w:val="single" w:sz="4" w:space="0" w:color="auto"/>
            </w:tcBorders>
            <w:shd w:val="clear" w:color="auto" w:fill="auto"/>
            <w:noWrap/>
            <w:vAlign w:val="bottom"/>
          </w:tcPr>
          <w:p w:rsidR="009A74A7" w:rsidRPr="009A74A7" w:rsidRDefault="009A74A7" w:rsidP="009A74A7">
            <w:pPr>
              <w:jc w:val="right"/>
              <w:rPr>
                <w:rFonts w:eastAsia="Times New Roman"/>
                <w:color w:val="000000"/>
                <w:sz w:val="22"/>
                <w:lang w:eastAsia="ru-RU"/>
              </w:rPr>
            </w:pPr>
          </w:p>
        </w:tc>
        <w:tc>
          <w:tcPr>
            <w:tcW w:w="1933" w:type="dxa"/>
            <w:tcBorders>
              <w:top w:val="nil"/>
              <w:left w:val="nil"/>
              <w:bottom w:val="single" w:sz="4" w:space="0" w:color="auto"/>
              <w:right w:val="single" w:sz="4" w:space="0" w:color="auto"/>
            </w:tcBorders>
            <w:shd w:val="clear" w:color="auto" w:fill="auto"/>
            <w:noWrap/>
            <w:vAlign w:val="bottom"/>
          </w:tcPr>
          <w:p w:rsidR="009A74A7" w:rsidRPr="009A74A7" w:rsidRDefault="009A74A7" w:rsidP="009A74A7">
            <w:pPr>
              <w:rPr>
                <w:rFonts w:eastAsia="Times New Roman"/>
                <w:color w:val="000000"/>
                <w:sz w:val="22"/>
                <w:lang w:eastAsia="ru-RU"/>
              </w:rPr>
            </w:pPr>
          </w:p>
        </w:tc>
      </w:tr>
      <w:tr w:rsidR="009A74A7" w:rsidRPr="009A74A7" w:rsidTr="00D33837">
        <w:trPr>
          <w:trHeight w:val="57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A74A7" w:rsidRPr="009A74A7" w:rsidRDefault="009A74A7" w:rsidP="009A74A7">
            <w:pPr>
              <w:jc w:val="right"/>
              <w:rPr>
                <w:rFonts w:eastAsia="Times New Roman"/>
                <w:b/>
                <w:bCs/>
                <w:color w:val="000000"/>
                <w:sz w:val="22"/>
                <w:lang w:eastAsia="ru-RU"/>
              </w:rPr>
            </w:pPr>
            <w:r w:rsidRPr="009A74A7">
              <w:rPr>
                <w:rFonts w:eastAsia="Times New Roman"/>
                <w:b/>
                <w:bCs/>
                <w:color w:val="000000"/>
                <w:sz w:val="22"/>
                <w:lang w:eastAsia="ru-RU"/>
              </w:rPr>
              <w:t>2</w:t>
            </w:r>
          </w:p>
        </w:tc>
        <w:tc>
          <w:tcPr>
            <w:tcW w:w="5032" w:type="dxa"/>
            <w:tcBorders>
              <w:top w:val="nil"/>
              <w:left w:val="nil"/>
              <w:bottom w:val="single" w:sz="4" w:space="0" w:color="auto"/>
              <w:right w:val="single" w:sz="4" w:space="0" w:color="auto"/>
            </w:tcBorders>
            <w:shd w:val="clear" w:color="auto" w:fill="auto"/>
            <w:vAlign w:val="bottom"/>
            <w:hideMark/>
          </w:tcPr>
          <w:p w:rsidR="009A74A7" w:rsidRPr="009A74A7" w:rsidRDefault="009A74A7" w:rsidP="009A74A7">
            <w:pPr>
              <w:rPr>
                <w:rFonts w:eastAsia="Times New Roman"/>
                <w:b/>
                <w:bCs/>
                <w:color w:val="000000"/>
                <w:sz w:val="22"/>
                <w:lang w:eastAsia="ru-RU"/>
              </w:rPr>
            </w:pPr>
            <w:r w:rsidRPr="009A74A7">
              <w:rPr>
                <w:rFonts w:eastAsia="Times New Roman"/>
                <w:b/>
                <w:bCs/>
                <w:color w:val="000000"/>
                <w:sz w:val="22"/>
                <w:lang w:eastAsia="ru-RU"/>
              </w:rPr>
              <w:t>Стоимость технического надзора (1,72 % от стоимости работ, выполняемых Подрядчиком)</w:t>
            </w:r>
          </w:p>
        </w:tc>
        <w:tc>
          <w:tcPr>
            <w:tcW w:w="2320" w:type="dxa"/>
            <w:tcBorders>
              <w:top w:val="nil"/>
              <w:left w:val="nil"/>
              <w:bottom w:val="single" w:sz="4" w:space="0" w:color="auto"/>
              <w:right w:val="single" w:sz="4" w:space="0" w:color="auto"/>
            </w:tcBorders>
            <w:shd w:val="clear" w:color="auto" w:fill="auto"/>
            <w:noWrap/>
            <w:vAlign w:val="bottom"/>
          </w:tcPr>
          <w:p w:rsidR="009A74A7" w:rsidRPr="009A74A7" w:rsidRDefault="009A74A7" w:rsidP="009A74A7">
            <w:pPr>
              <w:jc w:val="right"/>
              <w:rPr>
                <w:rFonts w:eastAsia="Times New Roman"/>
                <w:b/>
                <w:bCs/>
                <w:color w:val="000000"/>
                <w:sz w:val="22"/>
                <w:lang w:eastAsia="ru-RU"/>
              </w:rPr>
            </w:pPr>
          </w:p>
        </w:tc>
        <w:tc>
          <w:tcPr>
            <w:tcW w:w="1933" w:type="dxa"/>
            <w:tcBorders>
              <w:top w:val="nil"/>
              <w:left w:val="nil"/>
              <w:bottom w:val="single" w:sz="4" w:space="0" w:color="auto"/>
              <w:right w:val="single" w:sz="4" w:space="0" w:color="auto"/>
            </w:tcBorders>
            <w:shd w:val="clear" w:color="auto" w:fill="auto"/>
            <w:noWrap/>
            <w:vAlign w:val="bottom"/>
          </w:tcPr>
          <w:p w:rsidR="009A74A7" w:rsidRPr="009A74A7" w:rsidRDefault="009A74A7" w:rsidP="009A74A7">
            <w:pPr>
              <w:jc w:val="right"/>
              <w:rPr>
                <w:rFonts w:eastAsia="Times New Roman"/>
                <w:b/>
                <w:bCs/>
                <w:color w:val="000000"/>
                <w:sz w:val="22"/>
                <w:lang w:eastAsia="ru-RU"/>
              </w:rPr>
            </w:pPr>
          </w:p>
        </w:tc>
      </w:tr>
    </w:tbl>
    <w:p w:rsidR="00E219DC" w:rsidRPr="00B56DE5" w:rsidRDefault="00E219DC" w:rsidP="00E219DC">
      <w:pPr>
        <w:widowControl w:val="0"/>
        <w:jc w:val="both"/>
        <w:rPr>
          <w:sz w:val="20"/>
          <w:szCs w:val="20"/>
        </w:rPr>
      </w:pPr>
      <w:r w:rsidRPr="00B56DE5">
        <w:rPr>
          <w:sz w:val="20"/>
          <w:szCs w:val="20"/>
        </w:rPr>
        <w:t>*НДС не облагается в соответствии с п.15 ст.149 Налогового кодекса Российской Федерации.</w:t>
      </w:r>
    </w:p>
    <w:p w:rsidR="009F015B" w:rsidRDefault="009F015B" w:rsidP="004110FF">
      <w:pPr>
        <w:widowControl w:val="0"/>
        <w:jc w:val="center"/>
        <w:rPr>
          <w:sz w:val="26"/>
          <w:szCs w:val="26"/>
        </w:rPr>
      </w:pPr>
    </w:p>
    <w:p w:rsidR="00D33837" w:rsidRPr="003D1EB8" w:rsidRDefault="00D33837" w:rsidP="004110FF">
      <w:pPr>
        <w:widowControl w:val="0"/>
        <w:jc w:val="center"/>
        <w:rPr>
          <w:sz w:val="26"/>
          <w:szCs w:val="26"/>
        </w:rPr>
      </w:pPr>
    </w:p>
    <w:tbl>
      <w:tblPr>
        <w:tblW w:w="9918" w:type="dxa"/>
        <w:tblLayout w:type="fixed"/>
        <w:tblLook w:val="04A0" w:firstRow="1" w:lastRow="0" w:firstColumn="1" w:lastColumn="0" w:noHBand="0" w:noVBand="1"/>
      </w:tblPr>
      <w:tblGrid>
        <w:gridCol w:w="4531"/>
        <w:gridCol w:w="1276"/>
        <w:gridCol w:w="4111"/>
      </w:tblGrid>
      <w:tr w:rsidR="0042099C" w:rsidRPr="00B56DE5" w:rsidTr="00B56DE5">
        <w:trPr>
          <w:trHeight w:val="1741"/>
        </w:trPr>
        <w:tc>
          <w:tcPr>
            <w:tcW w:w="4531" w:type="dxa"/>
          </w:tcPr>
          <w:p w:rsidR="0042099C" w:rsidRPr="00B56DE5" w:rsidRDefault="0042099C" w:rsidP="0042099C">
            <w:pPr>
              <w:widowControl w:val="0"/>
              <w:tabs>
                <w:tab w:val="num" w:pos="426"/>
              </w:tabs>
              <w:rPr>
                <w:rFonts w:eastAsia="Times New Roman"/>
                <w:b/>
                <w:sz w:val="26"/>
                <w:szCs w:val="26"/>
                <w:lang w:eastAsia="ar-SA"/>
              </w:rPr>
            </w:pPr>
            <w:r w:rsidRPr="00B56DE5">
              <w:rPr>
                <w:rFonts w:eastAsia="Times New Roman"/>
                <w:b/>
                <w:sz w:val="26"/>
                <w:szCs w:val="26"/>
                <w:lang w:eastAsia="ar-SA"/>
              </w:rPr>
              <w:t>«Заказчик»</w:t>
            </w:r>
          </w:p>
          <w:p w:rsidR="0042099C" w:rsidRPr="00B56DE5" w:rsidRDefault="0042099C" w:rsidP="0042099C">
            <w:pPr>
              <w:widowControl w:val="0"/>
              <w:tabs>
                <w:tab w:val="num" w:pos="426"/>
              </w:tabs>
              <w:rPr>
                <w:rFonts w:eastAsia="Times New Roman"/>
                <w:sz w:val="26"/>
                <w:szCs w:val="26"/>
                <w:lang w:eastAsia="ru-RU"/>
              </w:rPr>
            </w:pPr>
            <w:r w:rsidRPr="00B56DE5">
              <w:rPr>
                <w:rFonts w:eastAsia="Times New Roman"/>
                <w:sz w:val="26"/>
                <w:szCs w:val="26"/>
                <w:lang w:eastAsia="ru-RU"/>
              </w:rPr>
              <w:t xml:space="preserve">Заместитель начальника метрополитена –начальник Дирекции инфраструктурных программ Управления </w:t>
            </w:r>
          </w:p>
          <w:p w:rsidR="0042099C" w:rsidRPr="00B56DE5" w:rsidRDefault="0042099C" w:rsidP="0042099C">
            <w:pPr>
              <w:widowControl w:val="0"/>
              <w:tabs>
                <w:tab w:val="num" w:pos="426"/>
              </w:tabs>
              <w:rPr>
                <w:rFonts w:eastAsia="Times New Roman"/>
                <w:sz w:val="26"/>
                <w:szCs w:val="26"/>
                <w:lang w:eastAsia="ru-RU"/>
              </w:rPr>
            </w:pPr>
            <w:r w:rsidRPr="00B56DE5">
              <w:rPr>
                <w:rFonts w:eastAsia="Times New Roman"/>
                <w:sz w:val="26"/>
                <w:szCs w:val="26"/>
                <w:lang w:eastAsia="ru-RU"/>
              </w:rPr>
              <w:t>ГУП «Петербургский метрополитен»</w:t>
            </w:r>
          </w:p>
          <w:p w:rsidR="0042099C" w:rsidRPr="00B56DE5" w:rsidRDefault="0042099C" w:rsidP="0042099C">
            <w:pPr>
              <w:widowControl w:val="0"/>
              <w:tabs>
                <w:tab w:val="num" w:pos="426"/>
              </w:tabs>
              <w:rPr>
                <w:rFonts w:eastAsia="Times New Roman"/>
                <w:sz w:val="26"/>
                <w:szCs w:val="26"/>
                <w:lang w:eastAsia="ru-RU"/>
              </w:rPr>
            </w:pPr>
          </w:p>
        </w:tc>
        <w:tc>
          <w:tcPr>
            <w:tcW w:w="1276" w:type="dxa"/>
            <w:vAlign w:val="center"/>
          </w:tcPr>
          <w:p w:rsidR="0042099C" w:rsidRPr="00B56DE5" w:rsidRDefault="0042099C" w:rsidP="0042099C">
            <w:pPr>
              <w:widowControl w:val="0"/>
              <w:tabs>
                <w:tab w:val="num" w:pos="426"/>
              </w:tabs>
              <w:jc w:val="both"/>
              <w:rPr>
                <w:rFonts w:eastAsia="Times New Roman"/>
                <w:sz w:val="26"/>
                <w:szCs w:val="26"/>
                <w:lang w:eastAsia="ru-RU"/>
              </w:rPr>
            </w:pPr>
          </w:p>
        </w:tc>
        <w:tc>
          <w:tcPr>
            <w:tcW w:w="4111" w:type="dxa"/>
          </w:tcPr>
          <w:p w:rsidR="0042099C" w:rsidRPr="0042099C" w:rsidRDefault="0042099C" w:rsidP="0042099C">
            <w:pPr>
              <w:widowControl w:val="0"/>
              <w:tabs>
                <w:tab w:val="num" w:pos="426"/>
              </w:tabs>
              <w:rPr>
                <w:rFonts w:eastAsia="Times New Roman"/>
                <w:b/>
                <w:sz w:val="26"/>
                <w:szCs w:val="26"/>
                <w:lang w:eastAsia="ar-SA"/>
              </w:rPr>
            </w:pPr>
            <w:r w:rsidRPr="0042099C">
              <w:rPr>
                <w:rFonts w:eastAsia="Times New Roman"/>
                <w:b/>
                <w:sz w:val="26"/>
                <w:szCs w:val="26"/>
                <w:lang w:eastAsia="ar-SA"/>
              </w:rPr>
              <w:t>«Исполнитель»</w:t>
            </w:r>
          </w:p>
          <w:p w:rsidR="0042099C" w:rsidRPr="0042099C" w:rsidRDefault="0042099C" w:rsidP="0042099C">
            <w:pPr>
              <w:widowControl w:val="0"/>
              <w:tabs>
                <w:tab w:val="num" w:pos="426"/>
              </w:tabs>
              <w:rPr>
                <w:rFonts w:eastAsia="Times New Roman"/>
                <w:sz w:val="26"/>
                <w:szCs w:val="26"/>
                <w:lang w:eastAsia="ru-RU"/>
              </w:rPr>
            </w:pPr>
          </w:p>
        </w:tc>
      </w:tr>
      <w:tr w:rsidR="0042099C" w:rsidRPr="00B56DE5" w:rsidTr="00B56DE5">
        <w:trPr>
          <w:trHeight w:val="408"/>
        </w:trPr>
        <w:tc>
          <w:tcPr>
            <w:tcW w:w="4531" w:type="dxa"/>
          </w:tcPr>
          <w:p w:rsidR="0042099C" w:rsidRPr="00B56DE5" w:rsidRDefault="0042099C" w:rsidP="0042099C">
            <w:pPr>
              <w:widowControl w:val="0"/>
              <w:tabs>
                <w:tab w:val="num" w:pos="426"/>
              </w:tabs>
              <w:jc w:val="both"/>
              <w:rPr>
                <w:rFonts w:eastAsia="Times New Roman"/>
                <w:sz w:val="26"/>
                <w:szCs w:val="26"/>
                <w:lang w:eastAsia="ru-RU"/>
              </w:rPr>
            </w:pPr>
            <w:r w:rsidRPr="00B56DE5">
              <w:rPr>
                <w:rFonts w:eastAsia="Times New Roman"/>
                <w:sz w:val="26"/>
                <w:szCs w:val="26"/>
                <w:lang w:eastAsia="ru-RU"/>
              </w:rPr>
              <w:t>_______________ / О.А. Глазунов /</w:t>
            </w:r>
          </w:p>
          <w:p w:rsidR="0042099C" w:rsidRDefault="0042099C" w:rsidP="0042099C">
            <w:pPr>
              <w:widowControl w:val="0"/>
              <w:tabs>
                <w:tab w:val="num" w:pos="426"/>
              </w:tabs>
              <w:jc w:val="both"/>
              <w:rPr>
                <w:rFonts w:eastAsia="Times New Roman"/>
                <w:sz w:val="26"/>
                <w:szCs w:val="26"/>
                <w:lang w:eastAsia="ru-RU"/>
              </w:rPr>
            </w:pPr>
          </w:p>
          <w:p w:rsidR="0042099C" w:rsidRPr="00B56DE5" w:rsidRDefault="0042099C" w:rsidP="0042099C">
            <w:pPr>
              <w:widowControl w:val="0"/>
              <w:tabs>
                <w:tab w:val="num" w:pos="426"/>
              </w:tabs>
              <w:jc w:val="both"/>
              <w:rPr>
                <w:rFonts w:eastAsia="Times New Roman"/>
                <w:sz w:val="26"/>
                <w:szCs w:val="26"/>
                <w:lang w:eastAsia="ru-RU"/>
              </w:rPr>
            </w:pPr>
            <w:r w:rsidRPr="00B56DE5">
              <w:rPr>
                <w:rFonts w:eastAsia="Times New Roman"/>
                <w:sz w:val="26"/>
                <w:szCs w:val="26"/>
                <w:lang w:eastAsia="ru-RU"/>
              </w:rPr>
              <w:t>«____» __________ 202</w:t>
            </w:r>
            <w:r>
              <w:rPr>
                <w:rFonts w:eastAsia="Times New Roman"/>
                <w:sz w:val="26"/>
                <w:szCs w:val="26"/>
                <w:lang w:eastAsia="ru-RU"/>
              </w:rPr>
              <w:t>5</w:t>
            </w:r>
            <w:r w:rsidRPr="00B56DE5">
              <w:rPr>
                <w:rFonts w:eastAsia="Times New Roman"/>
                <w:sz w:val="26"/>
                <w:szCs w:val="26"/>
                <w:lang w:eastAsia="ru-RU"/>
              </w:rPr>
              <w:t xml:space="preserve"> г.</w:t>
            </w:r>
          </w:p>
          <w:p w:rsidR="0042099C" w:rsidRPr="00B56DE5" w:rsidRDefault="0042099C" w:rsidP="0042099C">
            <w:pPr>
              <w:widowControl w:val="0"/>
              <w:tabs>
                <w:tab w:val="num" w:pos="426"/>
              </w:tabs>
              <w:jc w:val="both"/>
              <w:rPr>
                <w:rFonts w:eastAsia="Times New Roman"/>
                <w:i/>
                <w:sz w:val="26"/>
                <w:szCs w:val="26"/>
                <w:lang w:eastAsia="ru-RU"/>
              </w:rPr>
            </w:pPr>
          </w:p>
        </w:tc>
        <w:tc>
          <w:tcPr>
            <w:tcW w:w="1276" w:type="dxa"/>
          </w:tcPr>
          <w:p w:rsidR="0042099C" w:rsidRPr="00B56DE5" w:rsidRDefault="0042099C" w:rsidP="0042099C">
            <w:pPr>
              <w:widowControl w:val="0"/>
              <w:tabs>
                <w:tab w:val="num" w:pos="426"/>
              </w:tabs>
              <w:jc w:val="both"/>
              <w:rPr>
                <w:rFonts w:eastAsia="Times New Roman"/>
                <w:sz w:val="26"/>
                <w:szCs w:val="26"/>
                <w:lang w:eastAsia="ru-RU"/>
              </w:rPr>
            </w:pPr>
          </w:p>
        </w:tc>
        <w:tc>
          <w:tcPr>
            <w:tcW w:w="4111" w:type="dxa"/>
            <w:hideMark/>
          </w:tcPr>
          <w:p w:rsidR="0042099C" w:rsidRDefault="0042099C" w:rsidP="0042099C">
            <w:pPr>
              <w:widowControl w:val="0"/>
              <w:tabs>
                <w:tab w:val="num" w:pos="426"/>
              </w:tabs>
              <w:ind w:firstLine="41"/>
              <w:jc w:val="both"/>
              <w:rPr>
                <w:rFonts w:eastAsia="Times New Roman"/>
                <w:sz w:val="26"/>
                <w:szCs w:val="26"/>
                <w:lang w:eastAsia="ru-RU"/>
              </w:rPr>
            </w:pPr>
          </w:p>
          <w:p w:rsidR="00D33837" w:rsidRDefault="00D33837" w:rsidP="0042099C">
            <w:pPr>
              <w:widowControl w:val="0"/>
              <w:tabs>
                <w:tab w:val="num" w:pos="426"/>
              </w:tabs>
              <w:ind w:firstLine="41"/>
              <w:jc w:val="both"/>
              <w:rPr>
                <w:rFonts w:eastAsia="Times New Roman"/>
                <w:sz w:val="26"/>
                <w:szCs w:val="26"/>
                <w:lang w:eastAsia="ru-RU"/>
              </w:rPr>
            </w:pPr>
          </w:p>
          <w:p w:rsidR="0042099C" w:rsidRPr="00B56DE5" w:rsidRDefault="0042099C" w:rsidP="0042099C">
            <w:pPr>
              <w:widowControl w:val="0"/>
              <w:tabs>
                <w:tab w:val="num" w:pos="426"/>
              </w:tabs>
              <w:jc w:val="both"/>
              <w:rPr>
                <w:rFonts w:eastAsia="Times New Roman"/>
                <w:sz w:val="26"/>
                <w:szCs w:val="26"/>
                <w:lang w:eastAsia="ru-RU"/>
              </w:rPr>
            </w:pPr>
            <w:r w:rsidRPr="00B56DE5">
              <w:rPr>
                <w:rFonts w:eastAsia="Times New Roman"/>
                <w:sz w:val="26"/>
                <w:szCs w:val="26"/>
                <w:lang w:eastAsia="ru-RU"/>
              </w:rPr>
              <w:t>«____» __________ 202</w:t>
            </w:r>
            <w:r>
              <w:rPr>
                <w:rFonts w:eastAsia="Times New Roman"/>
                <w:sz w:val="26"/>
                <w:szCs w:val="26"/>
                <w:lang w:eastAsia="ru-RU"/>
              </w:rPr>
              <w:t>5</w:t>
            </w:r>
            <w:r w:rsidRPr="00B56DE5">
              <w:rPr>
                <w:rFonts w:eastAsia="Times New Roman"/>
                <w:sz w:val="26"/>
                <w:szCs w:val="26"/>
                <w:lang w:eastAsia="ru-RU"/>
              </w:rPr>
              <w:t xml:space="preserve"> г.</w:t>
            </w:r>
          </w:p>
          <w:p w:rsidR="0042099C" w:rsidRPr="0042099C" w:rsidRDefault="0042099C" w:rsidP="0042099C">
            <w:pPr>
              <w:widowControl w:val="0"/>
              <w:tabs>
                <w:tab w:val="num" w:pos="426"/>
              </w:tabs>
              <w:ind w:firstLine="41"/>
              <w:jc w:val="both"/>
              <w:rPr>
                <w:rFonts w:eastAsia="Times New Roman"/>
                <w:sz w:val="26"/>
                <w:szCs w:val="26"/>
                <w:lang w:eastAsia="ru-RU"/>
              </w:rPr>
            </w:pPr>
          </w:p>
        </w:tc>
      </w:tr>
    </w:tbl>
    <w:p w:rsidR="00B56DE5" w:rsidRDefault="00B56DE5"/>
    <w:sectPr w:rsidR="00B56DE5" w:rsidSect="00B56DE5">
      <w:footerReference w:type="default" r:id="rId9"/>
      <w:headerReference w:type="first" r:id="rId10"/>
      <w:pgSz w:w="11906" w:h="16838"/>
      <w:pgMar w:top="1134" w:right="707" w:bottom="1134" w:left="1276" w:header="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C76" w:rsidRDefault="00477C76" w:rsidP="00E240CA">
      <w:r>
        <w:separator/>
      </w:r>
    </w:p>
  </w:endnote>
  <w:endnote w:type="continuationSeparator" w:id="0">
    <w:p w:rsidR="00477C76" w:rsidRDefault="00477C76" w:rsidP="00E2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12E" w:rsidRDefault="0083612E">
    <w:pPr>
      <w:pStyle w:val="ac"/>
      <w:jc w:val="right"/>
    </w:pPr>
    <w:r w:rsidRPr="00C06029">
      <w:rPr>
        <w:sz w:val="20"/>
      </w:rPr>
      <w:fldChar w:fldCharType="begin"/>
    </w:r>
    <w:r w:rsidRPr="00C06029">
      <w:rPr>
        <w:sz w:val="20"/>
      </w:rPr>
      <w:instrText>PAGE   \* MERGEFORMAT</w:instrText>
    </w:r>
    <w:r w:rsidRPr="00C06029">
      <w:rPr>
        <w:sz w:val="20"/>
      </w:rPr>
      <w:fldChar w:fldCharType="separate"/>
    </w:r>
    <w:r w:rsidR="00F266A7">
      <w:rPr>
        <w:noProof/>
        <w:sz w:val="20"/>
      </w:rPr>
      <w:t>2</w:t>
    </w:r>
    <w:r w:rsidRPr="00C06029">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C76" w:rsidRDefault="00477C76" w:rsidP="00E240CA">
      <w:r>
        <w:separator/>
      </w:r>
    </w:p>
  </w:footnote>
  <w:footnote w:type="continuationSeparator" w:id="0">
    <w:p w:rsidR="00477C76" w:rsidRDefault="00477C76" w:rsidP="00E24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12E" w:rsidRDefault="0083612E" w:rsidP="00EF5801">
    <w:pPr>
      <w:pageBreakBefore/>
      <w:autoSpaceDE w:val="0"/>
      <w:autoSpaceDN w:val="0"/>
      <w:adjustRightInd w:val="0"/>
      <w:jc w:val="right"/>
      <w:rPr>
        <w:rFonts w:eastAsia="Times New Roman"/>
        <w:b/>
        <w:sz w:val="20"/>
        <w:szCs w:val="20"/>
        <w:lang w:eastAsia="ru-RU"/>
      </w:rPr>
    </w:pPr>
  </w:p>
  <w:p w:rsidR="0083612E" w:rsidRDefault="0083612E" w:rsidP="00EF5801">
    <w:pPr>
      <w:pageBreakBefore/>
      <w:autoSpaceDE w:val="0"/>
      <w:autoSpaceDN w:val="0"/>
      <w:adjustRightInd w:val="0"/>
      <w:jc w:val="right"/>
      <w:rPr>
        <w:rFonts w:eastAsia="Times New Roman"/>
        <w:b/>
        <w:sz w:val="20"/>
        <w:szCs w:val="20"/>
        <w:lang w:eastAsia="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17764F09"/>
    <w:multiLevelType w:val="multilevel"/>
    <w:tmpl w:val="8070B5B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BB1005E"/>
    <w:multiLevelType w:val="hybridMultilevel"/>
    <w:tmpl w:val="717660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DDC3E88"/>
    <w:multiLevelType w:val="multilevel"/>
    <w:tmpl w:val="4C4ED8D6"/>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0505154"/>
    <w:multiLevelType w:val="multilevel"/>
    <w:tmpl w:val="B3E4CBEC"/>
    <w:lvl w:ilvl="0">
      <w:start w:val="1"/>
      <w:numFmt w:val="decimal"/>
      <w:lvlText w:val="%1."/>
      <w:lvlJc w:val="left"/>
      <w:pPr>
        <w:ind w:left="720" w:hanging="360"/>
      </w:pPr>
      <w:rPr>
        <w:rFonts w:hint="default"/>
        <w:sz w:val="28"/>
        <w:szCs w:val="28"/>
      </w:rPr>
    </w:lvl>
    <w:lvl w:ilvl="1">
      <w:start w:val="1"/>
      <w:numFmt w:val="decimal"/>
      <w:isLgl/>
      <w:lvlText w:val="%1.%2."/>
      <w:lvlJc w:val="left"/>
      <w:pPr>
        <w:ind w:left="1070"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26CF150B"/>
    <w:multiLevelType w:val="multilevel"/>
    <w:tmpl w:val="0EC61A6E"/>
    <w:lvl w:ilvl="0">
      <w:start w:val="1"/>
      <w:numFmt w:val="decimal"/>
      <w:lvlText w:val="%1"/>
      <w:lvlJc w:val="left"/>
      <w:pPr>
        <w:ind w:left="432" w:hanging="432"/>
      </w:pPr>
    </w:lvl>
    <w:lvl w:ilvl="1">
      <w:start w:val="1"/>
      <w:numFmt w:val="decimal"/>
      <w:lvlText w:val="%1.%2"/>
      <w:lvlJc w:val="left"/>
      <w:pPr>
        <w:ind w:left="717" w:hanging="576"/>
      </w:pPr>
      <w:rPr>
        <w:b w:val="0"/>
        <w:i w:val="0"/>
        <w:color w:val="000000"/>
      </w:rPr>
    </w:lvl>
    <w:lvl w:ilvl="2">
      <w:start w:val="1"/>
      <w:numFmt w:val="decimal"/>
      <w:lvlText w:val="%1.%2.%3"/>
      <w:lvlJc w:val="left"/>
      <w:pPr>
        <w:ind w:left="862" w:hanging="720"/>
      </w:pPr>
      <w:rPr>
        <w:b w:val="0"/>
        <w:i w:val="0"/>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5A983575"/>
    <w:multiLevelType w:val="hybridMultilevel"/>
    <w:tmpl w:val="F98AD35E"/>
    <w:lvl w:ilvl="0" w:tplc="94006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0310D77"/>
    <w:multiLevelType w:val="multilevel"/>
    <w:tmpl w:val="FDE87678"/>
    <w:lvl w:ilvl="0">
      <w:start w:val="1"/>
      <w:numFmt w:val="decimal"/>
      <w:pStyle w:val="1"/>
      <w:lvlText w:val="%1"/>
      <w:lvlJc w:val="left"/>
      <w:pPr>
        <w:ind w:left="432" w:hanging="432"/>
      </w:pPr>
    </w:lvl>
    <w:lvl w:ilvl="1">
      <w:start w:val="1"/>
      <w:numFmt w:val="decimal"/>
      <w:pStyle w:val="2"/>
      <w:lvlText w:val="%1.%2"/>
      <w:lvlJc w:val="left"/>
      <w:pPr>
        <w:ind w:left="1002" w:hanging="576"/>
      </w:pPr>
      <w:rPr>
        <w:b w:val="0"/>
        <w:i w:val="0"/>
        <w:color w:val="auto"/>
      </w:rPr>
    </w:lvl>
    <w:lvl w:ilvl="2">
      <w:start w:val="1"/>
      <w:numFmt w:val="decimal"/>
      <w:pStyle w:val="3"/>
      <w:lvlText w:val="%1.%2.%3"/>
      <w:lvlJc w:val="left"/>
      <w:pPr>
        <w:ind w:left="1288" w:hanging="720"/>
      </w:pPr>
      <w:rPr>
        <w:b w:val="0"/>
        <w:i w:val="0"/>
        <w:color w:val="auto"/>
      </w:r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8">
    <w:nsid w:val="61025890"/>
    <w:multiLevelType w:val="multilevel"/>
    <w:tmpl w:val="90A0DF0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6DEB29A7"/>
    <w:multiLevelType w:val="multilevel"/>
    <w:tmpl w:val="5A62C1F4"/>
    <w:lvl w:ilvl="0">
      <w:start w:val="1"/>
      <w:numFmt w:val="decimal"/>
      <w:lvlText w:val="%1"/>
      <w:lvlJc w:val="left"/>
      <w:pPr>
        <w:ind w:left="432" w:hanging="432"/>
      </w:pPr>
    </w:lvl>
    <w:lvl w:ilvl="1">
      <w:start w:val="1"/>
      <w:numFmt w:val="decimal"/>
      <w:lvlText w:val="%1.%2"/>
      <w:lvlJc w:val="left"/>
      <w:pPr>
        <w:ind w:left="717" w:hanging="576"/>
      </w:pPr>
      <w:rPr>
        <w:b w:val="0"/>
        <w:i w:val="0"/>
        <w:color w:val="000000"/>
      </w:rPr>
    </w:lvl>
    <w:lvl w:ilvl="2">
      <w:start w:val="1"/>
      <w:numFmt w:val="decimal"/>
      <w:lvlText w:val="%1.%2.%3"/>
      <w:lvlJc w:val="left"/>
      <w:pPr>
        <w:ind w:left="720" w:hanging="720"/>
      </w:pPr>
      <w:rPr>
        <w:b w:val="0"/>
        <w:i w:val="0"/>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
  </w:num>
  <w:num w:numId="2">
    <w:abstractNumId w:val="0"/>
  </w:num>
  <w:num w:numId="3">
    <w:abstractNumId w:val="8"/>
  </w:num>
  <w:num w:numId="4">
    <w:abstractNumId w:val="7"/>
    <w:lvlOverride w:ilvl="0">
      <w:startOverride w:val="3"/>
    </w:lvlOverride>
    <w:lvlOverride w:ilvl="1">
      <w:startOverride w:val="4"/>
    </w:lvlOverride>
    <w:lvlOverride w:ilvl="2">
      <w:startOverride w:val="4"/>
    </w:lvlOverride>
  </w:num>
  <w:num w:numId="5">
    <w:abstractNumId w:val="3"/>
  </w:num>
  <w:num w:numId="6">
    <w:abstractNumId w:val="1"/>
  </w:num>
  <w:num w:numId="7">
    <w:abstractNumId w:val="7"/>
    <w:lvlOverride w:ilvl="0">
      <w:startOverride w:val="2"/>
    </w:lvlOverride>
    <w:lvlOverride w:ilvl="1">
      <w:startOverride w:val="3"/>
    </w:lvlOverride>
    <w:lvlOverride w:ilvl="2">
      <w:startOverride w:val="7"/>
    </w:lvlOverride>
  </w:num>
  <w:num w:numId="8">
    <w:abstractNumId w:val="6"/>
  </w:num>
  <w:num w:numId="9">
    <w:abstractNumId w:val="7"/>
  </w:num>
  <w:num w:numId="10">
    <w:abstractNumId w:val="9"/>
  </w:num>
  <w:num w:numId="11">
    <w:abstractNumId w:val="5"/>
  </w:num>
  <w:num w:numId="12">
    <w:abstractNumId w:val="5"/>
    <w:lvlOverride w:ilvl="0">
      <w:startOverride w:val="2"/>
    </w:lvlOverride>
    <w:lvlOverride w:ilvl="1">
      <w:startOverride w:val="3"/>
    </w:lvlOverride>
    <w:lvlOverride w:ilvl="2">
      <w:startOverride w:val="2"/>
    </w:lvlOverride>
  </w:num>
  <w:num w:numId="13">
    <w:abstractNumId w:val="7"/>
  </w:num>
  <w:num w:numId="14">
    <w:abstractNumId w:val="7"/>
  </w:num>
  <w:num w:numId="15">
    <w:abstractNumId w:val="7"/>
  </w:num>
  <w:num w:numId="16">
    <w:abstractNumId w:val="7"/>
  </w:num>
  <w:num w:numId="17">
    <w:abstractNumId w:val="7"/>
  </w:num>
  <w:num w:numId="18">
    <w:abstractNumId w:val="7"/>
    <w:lvlOverride w:ilvl="0">
      <w:startOverride w:val="2"/>
    </w:lvlOverride>
    <w:lvlOverride w:ilvl="1">
      <w:startOverride w:val="1"/>
    </w:lvlOverride>
    <w:lvlOverride w:ilvl="2">
      <w:startOverride w:val="13"/>
    </w:lvlOverride>
  </w:num>
  <w:num w:numId="19">
    <w:abstractNumId w:val="2"/>
  </w:num>
  <w:num w:numId="20">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86E"/>
    <w:rsid w:val="00001056"/>
    <w:rsid w:val="00001D4F"/>
    <w:rsid w:val="00002558"/>
    <w:rsid w:val="000028F7"/>
    <w:rsid w:val="00002F8E"/>
    <w:rsid w:val="00003D86"/>
    <w:rsid w:val="00003F39"/>
    <w:rsid w:val="00004A81"/>
    <w:rsid w:val="0000564A"/>
    <w:rsid w:val="00006BC7"/>
    <w:rsid w:val="00006C46"/>
    <w:rsid w:val="0001122C"/>
    <w:rsid w:val="00011C07"/>
    <w:rsid w:val="00012A51"/>
    <w:rsid w:val="00013AFB"/>
    <w:rsid w:val="0001437B"/>
    <w:rsid w:val="00014EAC"/>
    <w:rsid w:val="000152B0"/>
    <w:rsid w:val="00020E8B"/>
    <w:rsid w:val="0002140A"/>
    <w:rsid w:val="00021FAB"/>
    <w:rsid w:val="00022720"/>
    <w:rsid w:val="00023B81"/>
    <w:rsid w:val="00026194"/>
    <w:rsid w:val="00026C3C"/>
    <w:rsid w:val="0002715D"/>
    <w:rsid w:val="00027AAF"/>
    <w:rsid w:val="00027EDD"/>
    <w:rsid w:val="00027F28"/>
    <w:rsid w:val="000311E3"/>
    <w:rsid w:val="00031A60"/>
    <w:rsid w:val="00031E5A"/>
    <w:rsid w:val="0003346A"/>
    <w:rsid w:val="00035CD2"/>
    <w:rsid w:val="00037334"/>
    <w:rsid w:val="000376DF"/>
    <w:rsid w:val="00037CCA"/>
    <w:rsid w:val="00037F7E"/>
    <w:rsid w:val="00041984"/>
    <w:rsid w:val="00041CFF"/>
    <w:rsid w:val="00042866"/>
    <w:rsid w:val="00042D55"/>
    <w:rsid w:val="00043885"/>
    <w:rsid w:val="00043A25"/>
    <w:rsid w:val="00044631"/>
    <w:rsid w:val="000451B3"/>
    <w:rsid w:val="00045932"/>
    <w:rsid w:val="0004686F"/>
    <w:rsid w:val="00046E4B"/>
    <w:rsid w:val="000513CC"/>
    <w:rsid w:val="00051D3A"/>
    <w:rsid w:val="000524E7"/>
    <w:rsid w:val="00052C08"/>
    <w:rsid w:val="0005308D"/>
    <w:rsid w:val="00053AA4"/>
    <w:rsid w:val="00053D5A"/>
    <w:rsid w:val="000543DC"/>
    <w:rsid w:val="00054876"/>
    <w:rsid w:val="000567A6"/>
    <w:rsid w:val="000575CB"/>
    <w:rsid w:val="00057F78"/>
    <w:rsid w:val="000604CD"/>
    <w:rsid w:val="00061256"/>
    <w:rsid w:val="000638BB"/>
    <w:rsid w:val="00063BD8"/>
    <w:rsid w:val="000640AA"/>
    <w:rsid w:val="000643B5"/>
    <w:rsid w:val="00066B94"/>
    <w:rsid w:val="00066E26"/>
    <w:rsid w:val="00066F7C"/>
    <w:rsid w:val="0006730D"/>
    <w:rsid w:val="000673A7"/>
    <w:rsid w:val="0007116A"/>
    <w:rsid w:val="000714DC"/>
    <w:rsid w:val="0007337B"/>
    <w:rsid w:val="00073F09"/>
    <w:rsid w:val="00073F65"/>
    <w:rsid w:val="000740FC"/>
    <w:rsid w:val="00075658"/>
    <w:rsid w:val="00080530"/>
    <w:rsid w:val="00080CE7"/>
    <w:rsid w:val="000817FC"/>
    <w:rsid w:val="00081C87"/>
    <w:rsid w:val="00083107"/>
    <w:rsid w:val="00084D10"/>
    <w:rsid w:val="0008585B"/>
    <w:rsid w:val="0008709B"/>
    <w:rsid w:val="0008713E"/>
    <w:rsid w:val="0008723D"/>
    <w:rsid w:val="00092BCA"/>
    <w:rsid w:val="00092EEC"/>
    <w:rsid w:val="000931D7"/>
    <w:rsid w:val="000937B5"/>
    <w:rsid w:val="00096583"/>
    <w:rsid w:val="00096C92"/>
    <w:rsid w:val="000976BB"/>
    <w:rsid w:val="000977B8"/>
    <w:rsid w:val="00097AA2"/>
    <w:rsid w:val="000A038A"/>
    <w:rsid w:val="000A18D2"/>
    <w:rsid w:val="000A1D90"/>
    <w:rsid w:val="000A1F67"/>
    <w:rsid w:val="000A2374"/>
    <w:rsid w:val="000A2CA6"/>
    <w:rsid w:val="000A339B"/>
    <w:rsid w:val="000A3F82"/>
    <w:rsid w:val="000A66ED"/>
    <w:rsid w:val="000B27F7"/>
    <w:rsid w:val="000B32F9"/>
    <w:rsid w:val="000B33DE"/>
    <w:rsid w:val="000B3981"/>
    <w:rsid w:val="000B426F"/>
    <w:rsid w:val="000B427B"/>
    <w:rsid w:val="000B5535"/>
    <w:rsid w:val="000B5B99"/>
    <w:rsid w:val="000B63B4"/>
    <w:rsid w:val="000B63C7"/>
    <w:rsid w:val="000B7D56"/>
    <w:rsid w:val="000B7D5C"/>
    <w:rsid w:val="000C0615"/>
    <w:rsid w:val="000C0C35"/>
    <w:rsid w:val="000C16C4"/>
    <w:rsid w:val="000C1EB2"/>
    <w:rsid w:val="000C3249"/>
    <w:rsid w:val="000C5A52"/>
    <w:rsid w:val="000C660F"/>
    <w:rsid w:val="000D1027"/>
    <w:rsid w:val="000D135A"/>
    <w:rsid w:val="000D3728"/>
    <w:rsid w:val="000D39AC"/>
    <w:rsid w:val="000D5AC6"/>
    <w:rsid w:val="000D5BA8"/>
    <w:rsid w:val="000D6604"/>
    <w:rsid w:val="000D6A29"/>
    <w:rsid w:val="000E0D4D"/>
    <w:rsid w:val="000E0D72"/>
    <w:rsid w:val="000E11EF"/>
    <w:rsid w:val="000E1D3B"/>
    <w:rsid w:val="000E2F8A"/>
    <w:rsid w:val="000E4663"/>
    <w:rsid w:val="000E51DE"/>
    <w:rsid w:val="000E5905"/>
    <w:rsid w:val="000E73D0"/>
    <w:rsid w:val="000E7CF8"/>
    <w:rsid w:val="000E7DAA"/>
    <w:rsid w:val="000F1544"/>
    <w:rsid w:val="000F18F4"/>
    <w:rsid w:val="000F1E4F"/>
    <w:rsid w:val="000F4F41"/>
    <w:rsid w:val="000F7C10"/>
    <w:rsid w:val="00100DB0"/>
    <w:rsid w:val="001016D6"/>
    <w:rsid w:val="001018C9"/>
    <w:rsid w:val="001026A2"/>
    <w:rsid w:val="00103347"/>
    <w:rsid w:val="00103881"/>
    <w:rsid w:val="00106595"/>
    <w:rsid w:val="00106E80"/>
    <w:rsid w:val="001071FF"/>
    <w:rsid w:val="00107391"/>
    <w:rsid w:val="00110A7A"/>
    <w:rsid w:val="00113E05"/>
    <w:rsid w:val="001147C6"/>
    <w:rsid w:val="00114CB2"/>
    <w:rsid w:val="00115548"/>
    <w:rsid w:val="001155AA"/>
    <w:rsid w:val="00115B94"/>
    <w:rsid w:val="00115CF1"/>
    <w:rsid w:val="001162E8"/>
    <w:rsid w:val="00116773"/>
    <w:rsid w:val="00116EAE"/>
    <w:rsid w:val="00116EE2"/>
    <w:rsid w:val="0012023E"/>
    <w:rsid w:val="00120785"/>
    <w:rsid w:val="00120A7D"/>
    <w:rsid w:val="00121223"/>
    <w:rsid w:val="00121E07"/>
    <w:rsid w:val="00122394"/>
    <w:rsid w:val="00122B07"/>
    <w:rsid w:val="001231FA"/>
    <w:rsid w:val="001242DB"/>
    <w:rsid w:val="00125982"/>
    <w:rsid w:val="00126D36"/>
    <w:rsid w:val="00127B97"/>
    <w:rsid w:val="00130F3A"/>
    <w:rsid w:val="0013190B"/>
    <w:rsid w:val="00132B96"/>
    <w:rsid w:val="001337F5"/>
    <w:rsid w:val="00133D0E"/>
    <w:rsid w:val="00135ACC"/>
    <w:rsid w:val="0013696F"/>
    <w:rsid w:val="00136F5D"/>
    <w:rsid w:val="001372BB"/>
    <w:rsid w:val="00137999"/>
    <w:rsid w:val="00140185"/>
    <w:rsid w:val="001404DC"/>
    <w:rsid w:val="00140676"/>
    <w:rsid w:val="00141E40"/>
    <w:rsid w:val="001429F1"/>
    <w:rsid w:val="00142ABC"/>
    <w:rsid w:val="00143111"/>
    <w:rsid w:val="0014372F"/>
    <w:rsid w:val="00143C02"/>
    <w:rsid w:val="00144310"/>
    <w:rsid w:val="001476BE"/>
    <w:rsid w:val="00147BDB"/>
    <w:rsid w:val="00147C55"/>
    <w:rsid w:val="0015059E"/>
    <w:rsid w:val="001523D5"/>
    <w:rsid w:val="001535E5"/>
    <w:rsid w:val="00155B6C"/>
    <w:rsid w:val="00155FA5"/>
    <w:rsid w:val="0015606C"/>
    <w:rsid w:val="001562E5"/>
    <w:rsid w:val="00156D26"/>
    <w:rsid w:val="00157D4D"/>
    <w:rsid w:val="0016028A"/>
    <w:rsid w:val="00162013"/>
    <w:rsid w:val="00164F5C"/>
    <w:rsid w:val="001650FC"/>
    <w:rsid w:val="00165183"/>
    <w:rsid w:val="00165302"/>
    <w:rsid w:val="0016688D"/>
    <w:rsid w:val="00167790"/>
    <w:rsid w:val="00167922"/>
    <w:rsid w:val="001701C7"/>
    <w:rsid w:val="00174876"/>
    <w:rsid w:val="00174B60"/>
    <w:rsid w:val="00175291"/>
    <w:rsid w:val="00176958"/>
    <w:rsid w:val="00176A5C"/>
    <w:rsid w:val="00182DE7"/>
    <w:rsid w:val="00184529"/>
    <w:rsid w:val="00184697"/>
    <w:rsid w:val="00184940"/>
    <w:rsid w:val="001856D5"/>
    <w:rsid w:val="00185B57"/>
    <w:rsid w:val="00187060"/>
    <w:rsid w:val="00187F30"/>
    <w:rsid w:val="00190AB1"/>
    <w:rsid w:val="00191166"/>
    <w:rsid w:val="00191A1F"/>
    <w:rsid w:val="001928BF"/>
    <w:rsid w:val="001936A0"/>
    <w:rsid w:val="0019446F"/>
    <w:rsid w:val="00195AD7"/>
    <w:rsid w:val="00195BF8"/>
    <w:rsid w:val="00195C21"/>
    <w:rsid w:val="001969EC"/>
    <w:rsid w:val="00196E41"/>
    <w:rsid w:val="00196F50"/>
    <w:rsid w:val="001A053D"/>
    <w:rsid w:val="001A16F7"/>
    <w:rsid w:val="001A7070"/>
    <w:rsid w:val="001B373C"/>
    <w:rsid w:val="001B38F3"/>
    <w:rsid w:val="001B3C80"/>
    <w:rsid w:val="001B3DE8"/>
    <w:rsid w:val="001B3F95"/>
    <w:rsid w:val="001B4087"/>
    <w:rsid w:val="001B4921"/>
    <w:rsid w:val="001B59F7"/>
    <w:rsid w:val="001B5CBF"/>
    <w:rsid w:val="001B601F"/>
    <w:rsid w:val="001C0777"/>
    <w:rsid w:val="001C1809"/>
    <w:rsid w:val="001C19B8"/>
    <w:rsid w:val="001C1FC0"/>
    <w:rsid w:val="001C2581"/>
    <w:rsid w:val="001C26E0"/>
    <w:rsid w:val="001C469D"/>
    <w:rsid w:val="001C48CF"/>
    <w:rsid w:val="001C4F4D"/>
    <w:rsid w:val="001C66BD"/>
    <w:rsid w:val="001C691D"/>
    <w:rsid w:val="001C6CE5"/>
    <w:rsid w:val="001C74FA"/>
    <w:rsid w:val="001D0210"/>
    <w:rsid w:val="001D1621"/>
    <w:rsid w:val="001D1ECE"/>
    <w:rsid w:val="001D2842"/>
    <w:rsid w:val="001D2D9F"/>
    <w:rsid w:val="001D3648"/>
    <w:rsid w:val="001D566D"/>
    <w:rsid w:val="001E1B3A"/>
    <w:rsid w:val="001E1FFC"/>
    <w:rsid w:val="001E2E7A"/>
    <w:rsid w:val="001E3E6A"/>
    <w:rsid w:val="001E4BEC"/>
    <w:rsid w:val="001E64BD"/>
    <w:rsid w:val="001E6661"/>
    <w:rsid w:val="001E6704"/>
    <w:rsid w:val="001F0546"/>
    <w:rsid w:val="001F085E"/>
    <w:rsid w:val="001F292B"/>
    <w:rsid w:val="001F3741"/>
    <w:rsid w:val="001F386E"/>
    <w:rsid w:val="001F38E7"/>
    <w:rsid w:val="001F575C"/>
    <w:rsid w:val="001F5CDF"/>
    <w:rsid w:val="001F5FD1"/>
    <w:rsid w:val="001F6AC8"/>
    <w:rsid w:val="001F6B79"/>
    <w:rsid w:val="001F73C0"/>
    <w:rsid w:val="00200C3A"/>
    <w:rsid w:val="00200EEB"/>
    <w:rsid w:val="00201043"/>
    <w:rsid w:val="0020182E"/>
    <w:rsid w:val="00203750"/>
    <w:rsid w:val="0020390F"/>
    <w:rsid w:val="00204B14"/>
    <w:rsid w:val="00204C4B"/>
    <w:rsid w:val="002051AD"/>
    <w:rsid w:val="00205F07"/>
    <w:rsid w:val="0021074D"/>
    <w:rsid w:val="00211A3E"/>
    <w:rsid w:val="00212CE6"/>
    <w:rsid w:val="00213155"/>
    <w:rsid w:val="00214F84"/>
    <w:rsid w:val="002151F9"/>
    <w:rsid w:val="0021528F"/>
    <w:rsid w:val="00216B35"/>
    <w:rsid w:val="00217047"/>
    <w:rsid w:val="00217CEC"/>
    <w:rsid w:val="00220A85"/>
    <w:rsid w:val="00220F40"/>
    <w:rsid w:val="0022257A"/>
    <w:rsid w:val="00222C14"/>
    <w:rsid w:val="00224297"/>
    <w:rsid w:val="002243E8"/>
    <w:rsid w:val="00225178"/>
    <w:rsid w:val="002255F3"/>
    <w:rsid w:val="002259F0"/>
    <w:rsid w:val="00225ECD"/>
    <w:rsid w:val="00226A84"/>
    <w:rsid w:val="00227AB6"/>
    <w:rsid w:val="00230259"/>
    <w:rsid w:val="0023028D"/>
    <w:rsid w:val="0023145D"/>
    <w:rsid w:val="0023150F"/>
    <w:rsid w:val="00231F17"/>
    <w:rsid w:val="00233761"/>
    <w:rsid w:val="00236170"/>
    <w:rsid w:val="00237264"/>
    <w:rsid w:val="002376D5"/>
    <w:rsid w:val="00237AE4"/>
    <w:rsid w:val="00237F6A"/>
    <w:rsid w:val="002400CC"/>
    <w:rsid w:val="00240EC3"/>
    <w:rsid w:val="00241180"/>
    <w:rsid w:val="00241686"/>
    <w:rsid w:val="00241AC0"/>
    <w:rsid w:val="002420AF"/>
    <w:rsid w:val="0024221E"/>
    <w:rsid w:val="0024302E"/>
    <w:rsid w:val="002436F0"/>
    <w:rsid w:val="00243D2C"/>
    <w:rsid w:val="00243DEE"/>
    <w:rsid w:val="00246867"/>
    <w:rsid w:val="00250C7E"/>
    <w:rsid w:val="00251A35"/>
    <w:rsid w:val="00252447"/>
    <w:rsid w:val="00255054"/>
    <w:rsid w:val="0025508E"/>
    <w:rsid w:val="00255BB6"/>
    <w:rsid w:val="002566DF"/>
    <w:rsid w:val="00256725"/>
    <w:rsid w:val="00257685"/>
    <w:rsid w:val="00257ACF"/>
    <w:rsid w:val="00257B58"/>
    <w:rsid w:val="00260910"/>
    <w:rsid w:val="00264923"/>
    <w:rsid w:val="00265A91"/>
    <w:rsid w:val="002668E2"/>
    <w:rsid w:val="00266A62"/>
    <w:rsid w:val="00267002"/>
    <w:rsid w:val="00267C7C"/>
    <w:rsid w:val="00270BE9"/>
    <w:rsid w:val="00272061"/>
    <w:rsid w:val="00273310"/>
    <w:rsid w:val="00275218"/>
    <w:rsid w:val="00276039"/>
    <w:rsid w:val="00276DA6"/>
    <w:rsid w:val="002803E2"/>
    <w:rsid w:val="0028057D"/>
    <w:rsid w:val="0028095E"/>
    <w:rsid w:val="00280E44"/>
    <w:rsid w:val="002810CF"/>
    <w:rsid w:val="0028149B"/>
    <w:rsid w:val="0028172C"/>
    <w:rsid w:val="0028192E"/>
    <w:rsid w:val="00281C49"/>
    <w:rsid w:val="00283233"/>
    <w:rsid w:val="002833AE"/>
    <w:rsid w:val="0028347A"/>
    <w:rsid w:val="00284B37"/>
    <w:rsid w:val="00285326"/>
    <w:rsid w:val="00286885"/>
    <w:rsid w:val="002870E7"/>
    <w:rsid w:val="002875D7"/>
    <w:rsid w:val="0028785F"/>
    <w:rsid w:val="00290ED6"/>
    <w:rsid w:val="00291651"/>
    <w:rsid w:val="002946D3"/>
    <w:rsid w:val="00294C19"/>
    <w:rsid w:val="00296003"/>
    <w:rsid w:val="002964C8"/>
    <w:rsid w:val="00296E9A"/>
    <w:rsid w:val="002979E1"/>
    <w:rsid w:val="00297DAD"/>
    <w:rsid w:val="002A1FFB"/>
    <w:rsid w:val="002A2489"/>
    <w:rsid w:val="002A2A33"/>
    <w:rsid w:val="002A2EF0"/>
    <w:rsid w:val="002A53D2"/>
    <w:rsid w:val="002A54F9"/>
    <w:rsid w:val="002A5A65"/>
    <w:rsid w:val="002A7240"/>
    <w:rsid w:val="002B0E89"/>
    <w:rsid w:val="002B25E2"/>
    <w:rsid w:val="002B29C6"/>
    <w:rsid w:val="002B377A"/>
    <w:rsid w:val="002B46FA"/>
    <w:rsid w:val="002B47E0"/>
    <w:rsid w:val="002B6ED4"/>
    <w:rsid w:val="002B75CE"/>
    <w:rsid w:val="002C0108"/>
    <w:rsid w:val="002C08AE"/>
    <w:rsid w:val="002C1675"/>
    <w:rsid w:val="002C1744"/>
    <w:rsid w:val="002C1AB0"/>
    <w:rsid w:val="002C1C5B"/>
    <w:rsid w:val="002C1F5F"/>
    <w:rsid w:val="002C2796"/>
    <w:rsid w:val="002C3528"/>
    <w:rsid w:val="002C3750"/>
    <w:rsid w:val="002C3E0A"/>
    <w:rsid w:val="002C474F"/>
    <w:rsid w:val="002C4E3B"/>
    <w:rsid w:val="002C596E"/>
    <w:rsid w:val="002C6A3A"/>
    <w:rsid w:val="002C708F"/>
    <w:rsid w:val="002C7781"/>
    <w:rsid w:val="002C7E7D"/>
    <w:rsid w:val="002D0AF9"/>
    <w:rsid w:val="002D123F"/>
    <w:rsid w:val="002D125E"/>
    <w:rsid w:val="002D274B"/>
    <w:rsid w:val="002D340C"/>
    <w:rsid w:val="002D399D"/>
    <w:rsid w:val="002D4CBF"/>
    <w:rsid w:val="002D52A0"/>
    <w:rsid w:val="002D6FEC"/>
    <w:rsid w:val="002D7BC0"/>
    <w:rsid w:val="002D7EF2"/>
    <w:rsid w:val="002E1903"/>
    <w:rsid w:val="002E297A"/>
    <w:rsid w:val="002E3187"/>
    <w:rsid w:val="002E490D"/>
    <w:rsid w:val="002E5EA1"/>
    <w:rsid w:val="002E61F8"/>
    <w:rsid w:val="002E63BE"/>
    <w:rsid w:val="002E7449"/>
    <w:rsid w:val="002E79DC"/>
    <w:rsid w:val="002E7A3D"/>
    <w:rsid w:val="002E7ABC"/>
    <w:rsid w:val="002E7B6C"/>
    <w:rsid w:val="002F11A0"/>
    <w:rsid w:val="002F14E5"/>
    <w:rsid w:val="002F18E1"/>
    <w:rsid w:val="002F349F"/>
    <w:rsid w:val="002F393D"/>
    <w:rsid w:val="002F3C76"/>
    <w:rsid w:val="002F3DAE"/>
    <w:rsid w:val="002F4480"/>
    <w:rsid w:val="002F4A64"/>
    <w:rsid w:val="002F55CB"/>
    <w:rsid w:val="002F5CD9"/>
    <w:rsid w:val="002F644E"/>
    <w:rsid w:val="002F6FEE"/>
    <w:rsid w:val="002F78D3"/>
    <w:rsid w:val="002F7B2A"/>
    <w:rsid w:val="0030116A"/>
    <w:rsid w:val="00301743"/>
    <w:rsid w:val="00303715"/>
    <w:rsid w:val="003039DF"/>
    <w:rsid w:val="00303C81"/>
    <w:rsid w:val="00304305"/>
    <w:rsid w:val="003048A9"/>
    <w:rsid w:val="00304A2A"/>
    <w:rsid w:val="003055C2"/>
    <w:rsid w:val="00311174"/>
    <w:rsid w:val="003147CF"/>
    <w:rsid w:val="003150ED"/>
    <w:rsid w:val="00315459"/>
    <w:rsid w:val="00316885"/>
    <w:rsid w:val="00317F81"/>
    <w:rsid w:val="003221C8"/>
    <w:rsid w:val="00322225"/>
    <w:rsid w:val="00322CB8"/>
    <w:rsid w:val="0032334A"/>
    <w:rsid w:val="00323CCF"/>
    <w:rsid w:val="00324F99"/>
    <w:rsid w:val="00325E36"/>
    <w:rsid w:val="003267C0"/>
    <w:rsid w:val="00327738"/>
    <w:rsid w:val="00331338"/>
    <w:rsid w:val="0033173F"/>
    <w:rsid w:val="0033180A"/>
    <w:rsid w:val="0033184C"/>
    <w:rsid w:val="0033308B"/>
    <w:rsid w:val="003348B8"/>
    <w:rsid w:val="00334936"/>
    <w:rsid w:val="00335166"/>
    <w:rsid w:val="00337068"/>
    <w:rsid w:val="00337683"/>
    <w:rsid w:val="00337697"/>
    <w:rsid w:val="00337904"/>
    <w:rsid w:val="00340EBA"/>
    <w:rsid w:val="0034223A"/>
    <w:rsid w:val="0034280E"/>
    <w:rsid w:val="00342B60"/>
    <w:rsid w:val="00344024"/>
    <w:rsid w:val="003443CC"/>
    <w:rsid w:val="003447E2"/>
    <w:rsid w:val="00345C02"/>
    <w:rsid w:val="003477FC"/>
    <w:rsid w:val="003508ED"/>
    <w:rsid w:val="00351026"/>
    <w:rsid w:val="0035151F"/>
    <w:rsid w:val="00352522"/>
    <w:rsid w:val="00352A9F"/>
    <w:rsid w:val="00353044"/>
    <w:rsid w:val="0035343A"/>
    <w:rsid w:val="00355E3D"/>
    <w:rsid w:val="0035657D"/>
    <w:rsid w:val="003577DB"/>
    <w:rsid w:val="00360F94"/>
    <w:rsid w:val="003622F5"/>
    <w:rsid w:val="003631A8"/>
    <w:rsid w:val="003643C6"/>
    <w:rsid w:val="003666D6"/>
    <w:rsid w:val="00366AA7"/>
    <w:rsid w:val="00367A39"/>
    <w:rsid w:val="00367CB9"/>
    <w:rsid w:val="00367F39"/>
    <w:rsid w:val="0037047F"/>
    <w:rsid w:val="00370958"/>
    <w:rsid w:val="003723CD"/>
    <w:rsid w:val="003737CE"/>
    <w:rsid w:val="003740F0"/>
    <w:rsid w:val="003744A0"/>
    <w:rsid w:val="0037497A"/>
    <w:rsid w:val="00376BC0"/>
    <w:rsid w:val="00380E9D"/>
    <w:rsid w:val="003813D7"/>
    <w:rsid w:val="003814CA"/>
    <w:rsid w:val="00381640"/>
    <w:rsid w:val="003821E2"/>
    <w:rsid w:val="00382885"/>
    <w:rsid w:val="003829B3"/>
    <w:rsid w:val="0038491C"/>
    <w:rsid w:val="00384ABA"/>
    <w:rsid w:val="00384B15"/>
    <w:rsid w:val="00385494"/>
    <w:rsid w:val="003855B6"/>
    <w:rsid w:val="003859A7"/>
    <w:rsid w:val="00387021"/>
    <w:rsid w:val="003874E8"/>
    <w:rsid w:val="003875F3"/>
    <w:rsid w:val="00392133"/>
    <w:rsid w:val="00392150"/>
    <w:rsid w:val="0039498A"/>
    <w:rsid w:val="00395318"/>
    <w:rsid w:val="00395CA5"/>
    <w:rsid w:val="00395F34"/>
    <w:rsid w:val="003970D8"/>
    <w:rsid w:val="00397333"/>
    <w:rsid w:val="00397496"/>
    <w:rsid w:val="00397BF0"/>
    <w:rsid w:val="003A2808"/>
    <w:rsid w:val="003A45A0"/>
    <w:rsid w:val="003A5C52"/>
    <w:rsid w:val="003A6F86"/>
    <w:rsid w:val="003B01FB"/>
    <w:rsid w:val="003B0A59"/>
    <w:rsid w:val="003B0C04"/>
    <w:rsid w:val="003B130E"/>
    <w:rsid w:val="003B1335"/>
    <w:rsid w:val="003B1AC0"/>
    <w:rsid w:val="003B3770"/>
    <w:rsid w:val="003B4F48"/>
    <w:rsid w:val="003B5F4A"/>
    <w:rsid w:val="003B665E"/>
    <w:rsid w:val="003B688C"/>
    <w:rsid w:val="003C0FCC"/>
    <w:rsid w:val="003C11C9"/>
    <w:rsid w:val="003C1A54"/>
    <w:rsid w:val="003C2816"/>
    <w:rsid w:val="003C3A8B"/>
    <w:rsid w:val="003C453D"/>
    <w:rsid w:val="003C5950"/>
    <w:rsid w:val="003C6F45"/>
    <w:rsid w:val="003C778B"/>
    <w:rsid w:val="003D1D74"/>
    <w:rsid w:val="003D1EB8"/>
    <w:rsid w:val="003D3B58"/>
    <w:rsid w:val="003D4778"/>
    <w:rsid w:val="003D4812"/>
    <w:rsid w:val="003D6C12"/>
    <w:rsid w:val="003D76CC"/>
    <w:rsid w:val="003D7AE2"/>
    <w:rsid w:val="003E01B8"/>
    <w:rsid w:val="003E3061"/>
    <w:rsid w:val="003E33D6"/>
    <w:rsid w:val="003E4735"/>
    <w:rsid w:val="003E48E2"/>
    <w:rsid w:val="003E4BE1"/>
    <w:rsid w:val="003E505D"/>
    <w:rsid w:val="003E51A9"/>
    <w:rsid w:val="003E678C"/>
    <w:rsid w:val="003E7C37"/>
    <w:rsid w:val="003F1F81"/>
    <w:rsid w:val="003F2AF5"/>
    <w:rsid w:val="003F2BF2"/>
    <w:rsid w:val="003F4382"/>
    <w:rsid w:val="003F4F53"/>
    <w:rsid w:val="003F5383"/>
    <w:rsid w:val="003F7078"/>
    <w:rsid w:val="004016EF"/>
    <w:rsid w:val="00402B0E"/>
    <w:rsid w:val="004037B5"/>
    <w:rsid w:val="004038D5"/>
    <w:rsid w:val="0040440C"/>
    <w:rsid w:val="00405989"/>
    <w:rsid w:val="004060E5"/>
    <w:rsid w:val="004068EA"/>
    <w:rsid w:val="00407E2E"/>
    <w:rsid w:val="0041029B"/>
    <w:rsid w:val="00410895"/>
    <w:rsid w:val="004110FF"/>
    <w:rsid w:val="00411684"/>
    <w:rsid w:val="00411B1A"/>
    <w:rsid w:val="004151F2"/>
    <w:rsid w:val="00415ABC"/>
    <w:rsid w:val="0041672C"/>
    <w:rsid w:val="00416E8C"/>
    <w:rsid w:val="00416F15"/>
    <w:rsid w:val="0042043D"/>
    <w:rsid w:val="0042099C"/>
    <w:rsid w:val="00420BD4"/>
    <w:rsid w:val="00420EB0"/>
    <w:rsid w:val="00420F0C"/>
    <w:rsid w:val="00420FF3"/>
    <w:rsid w:val="004215B4"/>
    <w:rsid w:val="0042191D"/>
    <w:rsid w:val="00421D6A"/>
    <w:rsid w:val="00422747"/>
    <w:rsid w:val="00422974"/>
    <w:rsid w:val="00423F86"/>
    <w:rsid w:val="00424FEF"/>
    <w:rsid w:val="00425F90"/>
    <w:rsid w:val="0042633E"/>
    <w:rsid w:val="00426989"/>
    <w:rsid w:val="0042799A"/>
    <w:rsid w:val="0043026C"/>
    <w:rsid w:val="00430B6B"/>
    <w:rsid w:val="00430C68"/>
    <w:rsid w:val="00433337"/>
    <w:rsid w:val="0043539C"/>
    <w:rsid w:val="00435B04"/>
    <w:rsid w:val="00435D9A"/>
    <w:rsid w:val="00436B8B"/>
    <w:rsid w:val="00437E9E"/>
    <w:rsid w:val="004432D1"/>
    <w:rsid w:val="004446B6"/>
    <w:rsid w:val="00444AD6"/>
    <w:rsid w:val="004456DB"/>
    <w:rsid w:val="004464C1"/>
    <w:rsid w:val="00447883"/>
    <w:rsid w:val="00447BBD"/>
    <w:rsid w:val="00447C86"/>
    <w:rsid w:val="004506D5"/>
    <w:rsid w:val="00450936"/>
    <w:rsid w:val="004515E0"/>
    <w:rsid w:val="00452113"/>
    <w:rsid w:val="004534AF"/>
    <w:rsid w:val="0045354D"/>
    <w:rsid w:val="00453C03"/>
    <w:rsid w:val="004541E1"/>
    <w:rsid w:val="0045442D"/>
    <w:rsid w:val="00454482"/>
    <w:rsid w:val="00454711"/>
    <w:rsid w:val="00454858"/>
    <w:rsid w:val="0045529A"/>
    <w:rsid w:val="00455FCA"/>
    <w:rsid w:val="004572AF"/>
    <w:rsid w:val="004572F1"/>
    <w:rsid w:val="00460461"/>
    <w:rsid w:val="004609DE"/>
    <w:rsid w:val="00460CFA"/>
    <w:rsid w:val="00461036"/>
    <w:rsid w:val="004613B1"/>
    <w:rsid w:val="00461F0E"/>
    <w:rsid w:val="00462FA6"/>
    <w:rsid w:val="004634F0"/>
    <w:rsid w:val="0046392B"/>
    <w:rsid w:val="00465406"/>
    <w:rsid w:val="004666A5"/>
    <w:rsid w:val="00467DD4"/>
    <w:rsid w:val="00472337"/>
    <w:rsid w:val="0047252B"/>
    <w:rsid w:val="004728B3"/>
    <w:rsid w:val="00472F08"/>
    <w:rsid w:val="00473699"/>
    <w:rsid w:val="004738F4"/>
    <w:rsid w:val="00473F0C"/>
    <w:rsid w:val="00474309"/>
    <w:rsid w:val="00474F71"/>
    <w:rsid w:val="00477384"/>
    <w:rsid w:val="0047790C"/>
    <w:rsid w:val="00477C76"/>
    <w:rsid w:val="00480F69"/>
    <w:rsid w:val="004811CF"/>
    <w:rsid w:val="004818FE"/>
    <w:rsid w:val="004823D3"/>
    <w:rsid w:val="0048453E"/>
    <w:rsid w:val="00486B84"/>
    <w:rsid w:val="00487BC9"/>
    <w:rsid w:val="00490D31"/>
    <w:rsid w:val="0049178A"/>
    <w:rsid w:val="004931A4"/>
    <w:rsid w:val="00493746"/>
    <w:rsid w:val="0049528A"/>
    <w:rsid w:val="004955BD"/>
    <w:rsid w:val="004961A7"/>
    <w:rsid w:val="004964A9"/>
    <w:rsid w:val="00497AB2"/>
    <w:rsid w:val="004A0651"/>
    <w:rsid w:val="004A47F8"/>
    <w:rsid w:val="004A53F0"/>
    <w:rsid w:val="004A7142"/>
    <w:rsid w:val="004A750A"/>
    <w:rsid w:val="004A7FB3"/>
    <w:rsid w:val="004B216F"/>
    <w:rsid w:val="004B2958"/>
    <w:rsid w:val="004B3796"/>
    <w:rsid w:val="004B3EF3"/>
    <w:rsid w:val="004B444B"/>
    <w:rsid w:val="004B529D"/>
    <w:rsid w:val="004B6B3B"/>
    <w:rsid w:val="004C05FE"/>
    <w:rsid w:val="004C1789"/>
    <w:rsid w:val="004C1DA5"/>
    <w:rsid w:val="004C431F"/>
    <w:rsid w:val="004C4BF3"/>
    <w:rsid w:val="004C6CA2"/>
    <w:rsid w:val="004D1C95"/>
    <w:rsid w:val="004D27A8"/>
    <w:rsid w:val="004D4B4E"/>
    <w:rsid w:val="004D6585"/>
    <w:rsid w:val="004D7B14"/>
    <w:rsid w:val="004E0144"/>
    <w:rsid w:val="004E1264"/>
    <w:rsid w:val="004E157E"/>
    <w:rsid w:val="004E39B8"/>
    <w:rsid w:val="004E3A42"/>
    <w:rsid w:val="004E4044"/>
    <w:rsid w:val="004E541D"/>
    <w:rsid w:val="004E6172"/>
    <w:rsid w:val="004E7550"/>
    <w:rsid w:val="004E7BE9"/>
    <w:rsid w:val="004F311D"/>
    <w:rsid w:val="004F3138"/>
    <w:rsid w:val="004F43A0"/>
    <w:rsid w:val="004F487A"/>
    <w:rsid w:val="004F5788"/>
    <w:rsid w:val="004F5E23"/>
    <w:rsid w:val="004F766B"/>
    <w:rsid w:val="004F7C95"/>
    <w:rsid w:val="00501E72"/>
    <w:rsid w:val="00502025"/>
    <w:rsid w:val="00502807"/>
    <w:rsid w:val="005033E6"/>
    <w:rsid w:val="005049A1"/>
    <w:rsid w:val="0050566B"/>
    <w:rsid w:val="00506309"/>
    <w:rsid w:val="005066EA"/>
    <w:rsid w:val="0050688A"/>
    <w:rsid w:val="00507197"/>
    <w:rsid w:val="00507395"/>
    <w:rsid w:val="00507D53"/>
    <w:rsid w:val="00510857"/>
    <w:rsid w:val="0051094C"/>
    <w:rsid w:val="00511605"/>
    <w:rsid w:val="00511913"/>
    <w:rsid w:val="00512598"/>
    <w:rsid w:val="0051299B"/>
    <w:rsid w:val="005130E8"/>
    <w:rsid w:val="00513185"/>
    <w:rsid w:val="0051438B"/>
    <w:rsid w:val="00514A7E"/>
    <w:rsid w:val="00514CF5"/>
    <w:rsid w:val="00515524"/>
    <w:rsid w:val="005161CD"/>
    <w:rsid w:val="00521991"/>
    <w:rsid w:val="00522ABA"/>
    <w:rsid w:val="00523542"/>
    <w:rsid w:val="00523FFF"/>
    <w:rsid w:val="00525BBF"/>
    <w:rsid w:val="00527C17"/>
    <w:rsid w:val="00527D02"/>
    <w:rsid w:val="005305DC"/>
    <w:rsid w:val="005316C6"/>
    <w:rsid w:val="00532A07"/>
    <w:rsid w:val="00532A1E"/>
    <w:rsid w:val="00533F1E"/>
    <w:rsid w:val="00535226"/>
    <w:rsid w:val="00535B89"/>
    <w:rsid w:val="00535E30"/>
    <w:rsid w:val="00537A6E"/>
    <w:rsid w:val="00537B5C"/>
    <w:rsid w:val="00537FA3"/>
    <w:rsid w:val="00542582"/>
    <w:rsid w:val="00542ECF"/>
    <w:rsid w:val="00542F27"/>
    <w:rsid w:val="0054383C"/>
    <w:rsid w:val="00543C28"/>
    <w:rsid w:val="005454D0"/>
    <w:rsid w:val="00545FA3"/>
    <w:rsid w:val="00546372"/>
    <w:rsid w:val="00546C89"/>
    <w:rsid w:val="00550643"/>
    <w:rsid w:val="005510F7"/>
    <w:rsid w:val="00551210"/>
    <w:rsid w:val="0055320F"/>
    <w:rsid w:val="0055335F"/>
    <w:rsid w:val="0055548A"/>
    <w:rsid w:val="00555812"/>
    <w:rsid w:val="00556BAF"/>
    <w:rsid w:val="00557C96"/>
    <w:rsid w:val="00557CAC"/>
    <w:rsid w:val="00557DE1"/>
    <w:rsid w:val="00560239"/>
    <w:rsid w:val="0056415A"/>
    <w:rsid w:val="005646F0"/>
    <w:rsid w:val="005657CD"/>
    <w:rsid w:val="0056618A"/>
    <w:rsid w:val="00566E0C"/>
    <w:rsid w:val="00567C81"/>
    <w:rsid w:val="00570196"/>
    <w:rsid w:val="00570875"/>
    <w:rsid w:val="00570AC9"/>
    <w:rsid w:val="00570C84"/>
    <w:rsid w:val="0057182A"/>
    <w:rsid w:val="0057347B"/>
    <w:rsid w:val="00574D02"/>
    <w:rsid w:val="00575643"/>
    <w:rsid w:val="005762BD"/>
    <w:rsid w:val="00576538"/>
    <w:rsid w:val="00577549"/>
    <w:rsid w:val="00577B24"/>
    <w:rsid w:val="0058095D"/>
    <w:rsid w:val="00580EFF"/>
    <w:rsid w:val="00581BD6"/>
    <w:rsid w:val="0058220E"/>
    <w:rsid w:val="00583F9C"/>
    <w:rsid w:val="00584BB2"/>
    <w:rsid w:val="005850A9"/>
    <w:rsid w:val="005851AF"/>
    <w:rsid w:val="00586222"/>
    <w:rsid w:val="0058643B"/>
    <w:rsid w:val="00586525"/>
    <w:rsid w:val="00586866"/>
    <w:rsid w:val="00590025"/>
    <w:rsid w:val="005903D9"/>
    <w:rsid w:val="005903F5"/>
    <w:rsid w:val="0059125A"/>
    <w:rsid w:val="005914EC"/>
    <w:rsid w:val="00593B7C"/>
    <w:rsid w:val="005A0604"/>
    <w:rsid w:val="005A19F8"/>
    <w:rsid w:val="005A2285"/>
    <w:rsid w:val="005A367D"/>
    <w:rsid w:val="005A4D12"/>
    <w:rsid w:val="005A57E2"/>
    <w:rsid w:val="005A588B"/>
    <w:rsid w:val="005A5B0E"/>
    <w:rsid w:val="005A5E2E"/>
    <w:rsid w:val="005A6008"/>
    <w:rsid w:val="005A7F0D"/>
    <w:rsid w:val="005B081C"/>
    <w:rsid w:val="005B0E55"/>
    <w:rsid w:val="005B1546"/>
    <w:rsid w:val="005B1E13"/>
    <w:rsid w:val="005B2CD1"/>
    <w:rsid w:val="005B35B3"/>
    <w:rsid w:val="005B3D73"/>
    <w:rsid w:val="005B4B87"/>
    <w:rsid w:val="005B5CB2"/>
    <w:rsid w:val="005B6035"/>
    <w:rsid w:val="005B6914"/>
    <w:rsid w:val="005B744B"/>
    <w:rsid w:val="005C2D13"/>
    <w:rsid w:val="005C367F"/>
    <w:rsid w:val="005C393E"/>
    <w:rsid w:val="005C4A45"/>
    <w:rsid w:val="005C5372"/>
    <w:rsid w:val="005C55D4"/>
    <w:rsid w:val="005C6285"/>
    <w:rsid w:val="005C690E"/>
    <w:rsid w:val="005C713E"/>
    <w:rsid w:val="005D0606"/>
    <w:rsid w:val="005D0962"/>
    <w:rsid w:val="005D23ED"/>
    <w:rsid w:val="005D2BFD"/>
    <w:rsid w:val="005D3D7D"/>
    <w:rsid w:val="005D3F14"/>
    <w:rsid w:val="005D5304"/>
    <w:rsid w:val="005D54A3"/>
    <w:rsid w:val="005D59F8"/>
    <w:rsid w:val="005D62DB"/>
    <w:rsid w:val="005D66D4"/>
    <w:rsid w:val="005D6FBA"/>
    <w:rsid w:val="005E1004"/>
    <w:rsid w:val="005E165E"/>
    <w:rsid w:val="005E2A39"/>
    <w:rsid w:val="005E2CFA"/>
    <w:rsid w:val="005E7BD2"/>
    <w:rsid w:val="005E7CCD"/>
    <w:rsid w:val="005F0920"/>
    <w:rsid w:val="005F0E6F"/>
    <w:rsid w:val="005F1DF5"/>
    <w:rsid w:val="005F223D"/>
    <w:rsid w:val="005F2ADE"/>
    <w:rsid w:val="005F691D"/>
    <w:rsid w:val="005F69E8"/>
    <w:rsid w:val="005F77CC"/>
    <w:rsid w:val="006007A2"/>
    <w:rsid w:val="00601F4F"/>
    <w:rsid w:val="00602CAD"/>
    <w:rsid w:val="00603824"/>
    <w:rsid w:val="006056A8"/>
    <w:rsid w:val="00605FB7"/>
    <w:rsid w:val="0060644A"/>
    <w:rsid w:val="006076D3"/>
    <w:rsid w:val="006117C0"/>
    <w:rsid w:val="00612685"/>
    <w:rsid w:val="00612F31"/>
    <w:rsid w:val="00613AB2"/>
    <w:rsid w:val="006143F4"/>
    <w:rsid w:val="00616247"/>
    <w:rsid w:val="006169CB"/>
    <w:rsid w:val="0061775D"/>
    <w:rsid w:val="00617831"/>
    <w:rsid w:val="00620912"/>
    <w:rsid w:val="0062156A"/>
    <w:rsid w:val="00621A4E"/>
    <w:rsid w:val="00623DD1"/>
    <w:rsid w:val="006240D3"/>
    <w:rsid w:val="006246E5"/>
    <w:rsid w:val="00624877"/>
    <w:rsid w:val="006248DB"/>
    <w:rsid w:val="006250DF"/>
    <w:rsid w:val="00626083"/>
    <w:rsid w:val="00627959"/>
    <w:rsid w:val="00630768"/>
    <w:rsid w:val="00630DF1"/>
    <w:rsid w:val="006319E5"/>
    <w:rsid w:val="00631A31"/>
    <w:rsid w:val="00631BEC"/>
    <w:rsid w:val="00631FCD"/>
    <w:rsid w:val="006327AD"/>
    <w:rsid w:val="006331F0"/>
    <w:rsid w:val="0063365F"/>
    <w:rsid w:val="00634B2D"/>
    <w:rsid w:val="00635053"/>
    <w:rsid w:val="00635667"/>
    <w:rsid w:val="00635B78"/>
    <w:rsid w:val="00636002"/>
    <w:rsid w:val="0063672F"/>
    <w:rsid w:val="00636B2B"/>
    <w:rsid w:val="00636F7D"/>
    <w:rsid w:val="00641803"/>
    <w:rsid w:val="00643AB2"/>
    <w:rsid w:val="00643C81"/>
    <w:rsid w:val="00643CC3"/>
    <w:rsid w:val="0064437A"/>
    <w:rsid w:val="00644484"/>
    <w:rsid w:val="00645599"/>
    <w:rsid w:val="006462AA"/>
    <w:rsid w:val="00646325"/>
    <w:rsid w:val="006477CF"/>
    <w:rsid w:val="006478C8"/>
    <w:rsid w:val="00654596"/>
    <w:rsid w:val="0065572E"/>
    <w:rsid w:val="00656127"/>
    <w:rsid w:val="00661B8C"/>
    <w:rsid w:val="006647C2"/>
    <w:rsid w:val="00664910"/>
    <w:rsid w:val="0066577E"/>
    <w:rsid w:val="00666029"/>
    <w:rsid w:val="00666D4E"/>
    <w:rsid w:val="00666F45"/>
    <w:rsid w:val="00671FB6"/>
    <w:rsid w:val="006727B7"/>
    <w:rsid w:val="0067366A"/>
    <w:rsid w:val="0067406C"/>
    <w:rsid w:val="006745E1"/>
    <w:rsid w:val="006750C4"/>
    <w:rsid w:val="00675462"/>
    <w:rsid w:val="0067646C"/>
    <w:rsid w:val="00677DDE"/>
    <w:rsid w:val="00680CF7"/>
    <w:rsid w:val="00682AA3"/>
    <w:rsid w:val="00682FE2"/>
    <w:rsid w:val="0068318D"/>
    <w:rsid w:val="00684205"/>
    <w:rsid w:val="006844BB"/>
    <w:rsid w:val="00690519"/>
    <w:rsid w:val="00690E0E"/>
    <w:rsid w:val="006919E6"/>
    <w:rsid w:val="0069219C"/>
    <w:rsid w:val="00692A17"/>
    <w:rsid w:val="00693745"/>
    <w:rsid w:val="0069410B"/>
    <w:rsid w:val="00694B53"/>
    <w:rsid w:val="0069575D"/>
    <w:rsid w:val="006969CA"/>
    <w:rsid w:val="00697438"/>
    <w:rsid w:val="006A0AAB"/>
    <w:rsid w:val="006A0D1A"/>
    <w:rsid w:val="006A2E9F"/>
    <w:rsid w:val="006A30B1"/>
    <w:rsid w:val="006A48B4"/>
    <w:rsid w:val="006A540D"/>
    <w:rsid w:val="006A623A"/>
    <w:rsid w:val="006A6D10"/>
    <w:rsid w:val="006A7842"/>
    <w:rsid w:val="006A785C"/>
    <w:rsid w:val="006B00FD"/>
    <w:rsid w:val="006B2E1C"/>
    <w:rsid w:val="006B493B"/>
    <w:rsid w:val="006B4C39"/>
    <w:rsid w:val="006B4CC4"/>
    <w:rsid w:val="006C0AA5"/>
    <w:rsid w:val="006C135C"/>
    <w:rsid w:val="006C1C39"/>
    <w:rsid w:val="006C52D5"/>
    <w:rsid w:val="006C55B6"/>
    <w:rsid w:val="006C589F"/>
    <w:rsid w:val="006C7F62"/>
    <w:rsid w:val="006D1ADB"/>
    <w:rsid w:val="006D2F4C"/>
    <w:rsid w:val="006D3E7B"/>
    <w:rsid w:val="006D5540"/>
    <w:rsid w:val="006D5F6A"/>
    <w:rsid w:val="006D688C"/>
    <w:rsid w:val="006D7E75"/>
    <w:rsid w:val="006E0918"/>
    <w:rsid w:val="006E0C50"/>
    <w:rsid w:val="006E0D27"/>
    <w:rsid w:val="006E259D"/>
    <w:rsid w:val="006E34E5"/>
    <w:rsid w:val="006E3B6A"/>
    <w:rsid w:val="006E3CE5"/>
    <w:rsid w:val="006E540E"/>
    <w:rsid w:val="006E59A1"/>
    <w:rsid w:val="006E5BEF"/>
    <w:rsid w:val="006E5C9E"/>
    <w:rsid w:val="006E5D70"/>
    <w:rsid w:val="006E6FA2"/>
    <w:rsid w:val="006E7060"/>
    <w:rsid w:val="006E755D"/>
    <w:rsid w:val="006E764D"/>
    <w:rsid w:val="006F2714"/>
    <w:rsid w:val="006F2A25"/>
    <w:rsid w:val="006F7345"/>
    <w:rsid w:val="006F73DD"/>
    <w:rsid w:val="00700341"/>
    <w:rsid w:val="00700B41"/>
    <w:rsid w:val="00702BA8"/>
    <w:rsid w:val="00702E0E"/>
    <w:rsid w:val="00703045"/>
    <w:rsid w:val="00705912"/>
    <w:rsid w:val="00705DD1"/>
    <w:rsid w:val="00705FF7"/>
    <w:rsid w:val="00706A01"/>
    <w:rsid w:val="00706AEF"/>
    <w:rsid w:val="00707ADE"/>
    <w:rsid w:val="00707F80"/>
    <w:rsid w:val="00710A89"/>
    <w:rsid w:val="00711EAB"/>
    <w:rsid w:val="00713A81"/>
    <w:rsid w:val="007149A1"/>
    <w:rsid w:val="00716F52"/>
    <w:rsid w:val="0072161D"/>
    <w:rsid w:val="00721FEF"/>
    <w:rsid w:val="00724650"/>
    <w:rsid w:val="00724B03"/>
    <w:rsid w:val="007265DB"/>
    <w:rsid w:val="00726B83"/>
    <w:rsid w:val="00727D55"/>
    <w:rsid w:val="00730AA4"/>
    <w:rsid w:val="00730C72"/>
    <w:rsid w:val="00732A1D"/>
    <w:rsid w:val="007332E4"/>
    <w:rsid w:val="0073391B"/>
    <w:rsid w:val="00734F7D"/>
    <w:rsid w:val="00735B28"/>
    <w:rsid w:val="00735ED4"/>
    <w:rsid w:val="00736292"/>
    <w:rsid w:val="007365F0"/>
    <w:rsid w:val="0073689A"/>
    <w:rsid w:val="00737320"/>
    <w:rsid w:val="0074070A"/>
    <w:rsid w:val="00741E39"/>
    <w:rsid w:val="00742E73"/>
    <w:rsid w:val="00743464"/>
    <w:rsid w:val="007434B0"/>
    <w:rsid w:val="0074720A"/>
    <w:rsid w:val="007475EC"/>
    <w:rsid w:val="00747979"/>
    <w:rsid w:val="007479D5"/>
    <w:rsid w:val="007509D4"/>
    <w:rsid w:val="00751224"/>
    <w:rsid w:val="007512B3"/>
    <w:rsid w:val="00751A9F"/>
    <w:rsid w:val="007532F9"/>
    <w:rsid w:val="00753697"/>
    <w:rsid w:val="00753BBC"/>
    <w:rsid w:val="00754DFA"/>
    <w:rsid w:val="0075552C"/>
    <w:rsid w:val="00755C5E"/>
    <w:rsid w:val="007571F9"/>
    <w:rsid w:val="007607CD"/>
    <w:rsid w:val="00761698"/>
    <w:rsid w:val="00764406"/>
    <w:rsid w:val="00764E7B"/>
    <w:rsid w:val="007651B3"/>
    <w:rsid w:val="00765750"/>
    <w:rsid w:val="00765839"/>
    <w:rsid w:val="00766E6E"/>
    <w:rsid w:val="007704AD"/>
    <w:rsid w:val="0077273D"/>
    <w:rsid w:val="00773F46"/>
    <w:rsid w:val="0077635D"/>
    <w:rsid w:val="00777254"/>
    <w:rsid w:val="00780596"/>
    <w:rsid w:val="007808D4"/>
    <w:rsid w:val="00780DF0"/>
    <w:rsid w:val="00781CCE"/>
    <w:rsid w:val="0078350C"/>
    <w:rsid w:val="00783DA2"/>
    <w:rsid w:val="007844F0"/>
    <w:rsid w:val="00790A88"/>
    <w:rsid w:val="00790DFF"/>
    <w:rsid w:val="00791252"/>
    <w:rsid w:val="007924B9"/>
    <w:rsid w:val="00792CDE"/>
    <w:rsid w:val="00795577"/>
    <w:rsid w:val="00795A80"/>
    <w:rsid w:val="007977BA"/>
    <w:rsid w:val="007A0672"/>
    <w:rsid w:val="007A1DDC"/>
    <w:rsid w:val="007A264C"/>
    <w:rsid w:val="007A2767"/>
    <w:rsid w:val="007A4198"/>
    <w:rsid w:val="007A4973"/>
    <w:rsid w:val="007A4CE3"/>
    <w:rsid w:val="007A5166"/>
    <w:rsid w:val="007A57C0"/>
    <w:rsid w:val="007A586B"/>
    <w:rsid w:val="007A5B80"/>
    <w:rsid w:val="007B0BDD"/>
    <w:rsid w:val="007B2391"/>
    <w:rsid w:val="007B303B"/>
    <w:rsid w:val="007B4EE1"/>
    <w:rsid w:val="007B5D69"/>
    <w:rsid w:val="007B610A"/>
    <w:rsid w:val="007B695D"/>
    <w:rsid w:val="007B76F3"/>
    <w:rsid w:val="007C02AB"/>
    <w:rsid w:val="007C05EE"/>
    <w:rsid w:val="007C3035"/>
    <w:rsid w:val="007C460D"/>
    <w:rsid w:val="007C5563"/>
    <w:rsid w:val="007C5CA3"/>
    <w:rsid w:val="007C5F20"/>
    <w:rsid w:val="007C701C"/>
    <w:rsid w:val="007D0EA1"/>
    <w:rsid w:val="007D22DC"/>
    <w:rsid w:val="007D26FB"/>
    <w:rsid w:val="007D2C05"/>
    <w:rsid w:val="007D51F6"/>
    <w:rsid w:val="007D59D2"/>
    <w:rsid w:val="007D5CDE"/>
    <w:rsid w:val="007D6C79"/>
    <w:rsid w:val="007D6D8F"/>
    <w:rsid w:val="007D728E"/>
    <w:rsid w:val="007D73FA"/>
    <w:rsid w:val="007D7EA9"/>
    <w:rsid w:val="007E16B8"/>
    <w:rsid w:val="007E2D3C"/>
    <w:rsid w:val="007E4524"/>
    <w:rsid w:val="007E54E7"/>
    <w:rsid w:val="007E5693"/>
    <w:rsid w:val="007E5BEC"/>
    <w:rsid w:val="007E5C9D"/>
    <w:rsid w:val="007E6299"/>
    <w:rsid w:val="007E6A76"/>
    <w:rsid w:val="007E6D06"/>
    <w:rsid w:val="007E7208"/>
    <w:rsid w:val="007F065B"/>
    <w:rsid w:val="007F166C"/>
    <w:rsid w:val="007F1FB2"/>
    <w:rsid w:val="007F2A5C"/>
    <w:rsid w:val="007F43C0"/>
    <w:rsid w:val="007F457F"/>
    <w:rsid w:val="007F4867"/>
    <w:rsid w:val="007F585E"/>
    <w:rsid w:val="007F627E"/>
    <w:rsid w:val="007F647D"/>
    <w:rsid w:val="007F6F4F"/>
    <w:rsid w:val="00800525"/>
    <w:rsid w:val="00802830"/>
    <w:rsid w:val="00802BEA"/>
    <w:rsid w:val="00802C75"/>
    <w:rsid w:val="00803389"/>
    <w:rsid w:val="00803395"/>
    <w:rsid w:val="00803C86"/>
    <w:rsid w:val="008048BF"/>
    <w:rsid w:val="00805D71"/>
    <w:rsid w:val="008066C4"/>
    <w:rsid w:val="00807B1F"/>
    <w:rsid w:val="0081092A"/>
    <w:rsid w:val="00811267"/>
    <w:rsid w:val="00811A97"/>
    <w:rsid w:val="00813580"/>
    <w:rsid w:val="00813F93"/>
    <w:rsid w:val="008144BD"/>
    <w:rsid w:val="008147E4"/>
    <w:rsid w:val="00814CB8"/>
    <w:rsid w:val="00816F64"/>
    <w:rsid w:val="00817629"/>
    <w:rsid w:val="0081762E"/>
    <w:rsid w:val="008205C5"/>
    <w:rsid w:val="00820BF8"/>
    <w:rsid w:val="00820C1D"/>
    <w:rsid w:val="00820ED5"/>
    <w:rsid w:val="00821913"/>
    <w:rsid w:val="00825EE1"/>
    <w:rsid w:val="0082618B"/>
    <w:rsid w:val="00826F1C"/>
    <w:rsid w:val="0083098C"/>
    <w:rsid w:val="00831C4A"/>
    <w:rsid w:val="00832C22"/>
    <w:rsid w:val="00833442"/>
    <w:rsid w:val="00833E0C"/>
    <w:rsid w:val="008345B2"/>
    <w:rsid w:val="00834E71"/>
    <w:rsid w:val="00835565"/>
    <w:rsid w:val="00835BDF"/>
    <w:rsid w:val="0083612E"/>
    <w:rsid w:val="008371D9"/>
    <w:rsid w:val="008372E7"/>
    <w:rsid w:val="00840B91"/>
    <w:rsid w:val="00841713"/>
    <w:rsid w:val="008420D3"/>
    <w:rsid w:val="008434F1"/>
    <w:rsid w:val="00844033"/>
    <w:rsid w:val="00846A6D"/>
    <w:rsid w:val="00846B1D"/>
    <w:rsid w:val="00847440"/>
    <w:rsid w:val="00847AEC"/>
    <w:rsid w:val="008509FA"/>
    <w:rsid w:val="00851823"/>
    <w:rsid w:val="008522F7"/>
    <w:rsid w:val="00852E63"/>
    <w:rsid w:val="008532D4"/>
    <w:rsid w:val="00853679"/>
    <w:rsid w:val="008540F2"/>
    <w:rsid w:val="00854383"/>
    <w:rsid w:val="00855355"/>
    <w:rsid w:val="0085604E"/>
    <w:rsid w:val="00856D95"/>
    <w:rsid w:val="008576F6"/>
    <w:rsid w:val="00857FB0"/>
    <w:rsid w:val="008626DA"/>
    <w:rsid w:val="00862B07"/>
    <w:rsid w:val="0086464B"/>
    <w:rsid w:val="00864694"/>
    <w:rsid w:val="00864823"/>
    <w:rsid w:val="0086563D"/>
    <w:rsid w:val="008669FE"/>
    <w:rsid w:val="0086716F"/>
    <w:rsid w:val="008671ED"/>
    <w:rsid w:val="00867963"/>
    <w:rsid w:val="00867991"/>
    <w:rsid w:val="008700E8"/>
    <w:rsid w:val="00871A40"/>
    <w:rsid w:val="008728FA"/>
    <w:rsid w:val="00872912"/>
    <w:rsid w:val="00872918"/>
    <w:rsid w:val="008729D3"/>
    <w:rsid w:val="008741DE"/>
    <w:rsid w:val="00874B92"/>
    <w:rsid w:val="008753D5"/>
    <w:rsid w:val="00875CCF"/>
    <w:rsid w:val="00877464"/>
    <w:rsid w:val="00877AE6"/>
    <w:rsid w:val="008814E0"/>
    <w:rsid w:val="00883944"/>
    <w:rsid w:val="00883B15"/>
    <w:rsid w:val="008843B2"/>
    <w:rsid w:val="0088595A"/>
    <w:rsid w:val="00886C57"/>
    <w:rsid w:val="008933FC"/>
    <w:rsid w:val="008945A4"/>
    <w:rsid w:val="00896277"/>
    <w:rsid w:val="00896CE3"/>
    <w:rsid w:val="00897A83"/>
    <w:rsid w:val="00897E21"/>
    <w:rsid w:val="008A0077"/>
    <w:rsid w:val="008A2389"/>
    <w:rsid w:val="008A2667"/>
    <w:rsid w:val="008A3034"/>
    <w:rsid w:val="008A4046"/>
    <w:rsid w:val="008A5430"/>
    <w:rsid w:val="008A5E42"/>
    <w:rsid w:val="008A6B74"/>
    <w:rsid w:val="008B0167"/>
    <w:rsid w:val="008B0513"/>
    <w:rsid w:val="008B0860"/>
    <w:rsid w:val="008B0BD8"/>
    <w:rsid w:val="008B12D2"/>
    <w:rsid w:val="008B2456"/>
    <w:rsid w:val="008B3F7D"/>
    <w:rsid w:val="008B48CC"/>
    <w:rsid w:val="008B54B1"/>
    <w:rsid w:val="008B5840"/>
    <w:rsid w:val="008B693E"/>
    <w:rsid w:val="008B695B"/>
    <w:rsid w:val="008C14A3"/>
    <w:rsid w:val="008C1D92"/>
    <w:rsid w:val="008C2AC4"/>
    <w:rsid w:val="008C2E17"/>
    <w:rsid w:val="008C3AD8"/>
    <w:rsid w:val="008C3F2B"/>
    <w:rsid w:val="008C44CD"/>
    <w:rsid w:val="008C4B86"/>
    <w:rsid w:val="008C52E7"/>
    <w:rsid w:val="008C571A"/>
    <w:rsid w:val="008C5C53"/>
    <w:rsid w:val="008C647B"/>
    <w:rsid w:val="008C6D5F"/>
    <w:rsid w:val="008C6E15"/>
    <w:rsid w:val="008C75E2"/>
    <w:rsid w:val="008C7C58"/>
    <w:rsid w:val="008D163C"/>
    <w:rsid w:val="008D255F"/>
    <w:rsid w:val="008D2604"/>
    <w:rsid w:val="008D3816"/>
    <w:rsid w:val="008D4231"/>
    <w:rsid w:val="008D5D7D"/>
    <w:rsid w:val="008D61D9"/>
    <w:rsid w:val="008D74D0"/>
    <w:rsid w:val="008E02F8"/>
    <w:rsid w:val="008E109C"/>
    <w:rsid w:val="008E2FDB"/>
    <w:rsid w:val="008E35D8"/>
    <w:rsid w:val="008E3B9E"/>
    <w:rsid w:val="008E3EE5"/>
    <w:rsid w:val="008E4352"/>
    <w:rsid w:val="008E6B43"/>
    <w:rsid w:val="008E6CE0"/>
    <w:rsid w:val="008E7ECA"/>
    <w:rsid w:val="008F05FA"/>
    <w:rsid w:val="008F0B06"/>
    <w:rsid w:val="008F2788"/>
    <w:rsid w:val="008F2CA2"/>
    <w:rsid w:val="008F2E97"/>
    <w:rsid w:val="008F3209"/>
    <w:rsid w:val="008F55A8"/>
    <w:rsid w:val="008F60E7"/>
    <w:rsid w:val="008F66EB"/>
    <w:rsid w:val="008F7644"/>
    <w:rsid w:val="008F788E"/>
    <w:rsid w:val="008F791F"/>
    <w:rsid w:val="00901762"/>
    <w:rsid w:val="009034F5"/>
    <w:rsid w:val="009037C8"/>
    <w:rsid w:val="00907471"/>
    <w:rsid w:val="0090761A"/>
    <w:rsid w:val="0091105D"/>
    <w:rsid w:val="00912952"/>
    <w:rsid w:val="00912A5C"/>
    <w:rsid w:val="00912E08"/>
    <w:rsid w:val="009131BB"/>
    <w:rsid w:val="00913567"/>
    <w:rsid w:val="009153F7"/>
    <w:rsid w:val="00917D9E"/>
    <w:rsid w:val="009201E5"/>
    <w:rsid w:val="00921D01"/>
    <w:rsid w:val="00922142"/>
    <w:rsid w:val="00923833"/>
    <w:rsid w:val="00924443"/>
    <w:rsid w:val="00925AAF"/>
    <w:rsid w:val="00926508"/>
    <w:rsid w:val="00926C81"/>
    <w:rsid w:val="00927E8C"/>
    <w:rsid w:val="00932F18"/>
    <w:rsid w:val="009337D1"/>
    <w:rsid w:val="00933E4E"/>
    <w:rsid w:val="009353A5"/>
    <w:rsid w:val="0093594E"/>
    <w:rsid w:val="009363E8"/>
    <w:rsid w:val="009435FE"/>
    <w:rsid w:val="009436AD"/>
    <w:rsid w:val="00944564"/>
    <w:rsid w:val="009449FA"/>
    <w:rsid w:val="00944E31"/>
    <w:rsid w:val="009457FF"/>
    <w:rsid w:val="00946E80"/>
    <w:rsid w:val="00950455"/>
    <w:rsid w:val="00950CBA"/>
    <w:rsid w:val="00952AFD"/>
    <w:rsid w:val="00953DF7"/>
    <w:rsid w:val="00953FA6"/>
    <w:rsid w:val="00954A53"/>
    <w:rsid w:val="0095559C"/>
    <w:rsid w:val="00955A54"/>
    <w:rsid w:val="00956165"/>
    <w:rsid w:val="00956DF0"/>
    <w:rsid w:val="00957CC4"/>
    <w:rsid w:val="009602FA"/>
    <w:rsid w:val="0096079D"/>
    <w:rsid w:val="0096194E"/>
    <w:rsid w:val="0096230C"/>
    <w:rsid w:val="00962E13"/>
    <w:rsid w:val="00964393"/>
    <w:rsid w:val="0096483E"/>
    <w:rsid w:val="009661E5"/>
    <w:rsid w:val="0096625D"/>
    <w:rsid w:val="009668FF"/>
    <w:rsid w:val="00970627"/>
    <w:rsid w:val="00971097"/>
    <w:rsid w:val="00973E51"/>
    <w:rsid w:val="00974D46"/>
    <w:rsid w:val="00974EF5"/>
    <w:rsid w:val="009758E4"/>
    <w:rsid w:val="009765EC"/>
    <w:rsid w:val="0098249B"/>
    <w:rsid w:val="00982CE4"/>
    <w:rsid w:val="0098541E"/>
    <w:rsid w:val="009857E3"/>
    <w:rsid w:val="00986BDF"/>
    <w:rsid w:val="00990FDB"/>
    <w:rsid w:val="00991EF8"/>
    <w:rsid w:val="009921F2"/>
    <w:rsid w:val="0099479C"/>
    <w:rsid w:val="009950E4"/>
    <w:rsid w:val="00995F1B"/>
    <w:rsid w:val="00997145"/>
    <w:rsid w:val="0099743D"/>
    <w:rsid w:val="0099760B"/>
    <w:rsid w:val="009A01FA"/>
    <w:rsid w:val="009A1EC2"/>
    <w:rsid w:val="009A3656"/>
    <w:rsid w:val="009A4357"/>
    <w:rsid w:val="009A4518"/>
    <w:rsid w:val="009A4E3F"/>
    <w:rsid w:val="009A69A0"/>
    <w:rsid w:val="009A6B52"/>
    <w:rsid w:val="009A74A7"/>
    <w:rsid w:val="009B00D5"/>
    <w:rsid w:val="009B0207"/>
    <w:rsid w:val="009B0586"/>
    <w:rsid w:val="009B0757"/>
    <w:rsid w:val="009B1E83"/>
    <w:rsid w:val="009B3AC0"/>
    <w:rsid w:val="009B3BA0"/>
    <w:rsid w:val="009B3E9E"/>
    <w:rsid w:val="009B6151"/>
    <w:rsid w:val="009C2229"/>
    <w:rsid w:val="009C3385"/>
    <w:rsid w:val="009C43F9"/>
    <w:rsid w:val="009D0484"/>
    <w:rsid w:val="009D16A5"/>
    <w:rsid w:val="009D19DA"/>
    <w:rsid w:val="009D3203"/>
    <w:rsid w:val="009D3E71"/>
    <w:rsid w:val="009D4203"/>
    <w:rsid w:val="009D479C"/>
    <w:rsid w:val="009D4C31"/>
    <w:rsid w:val="009D4C5D"/>
    <w:rsid w:val="009D525C"/>
    <w:rsid w:val="009D6B89"/>
    <w:rsid w:val="009D6DC1"/>
    <w:rsid w:val="009D7404"/>
    <w:rsid w:val="009E0A15"/>
    <w:rsid w:val="009E1100"/>
    <w:rsid w:val="009E11DD"/>
    <w:rsid w:val="009E19BF"/>
    <w:rsid w:val="009E24D3"/>
    <w:rsid w:val="009E32C0"/>
    <w:rsid w:val="009E3BF0"/>
    <w:rsid w:val="009E46B9"/>
    <w:rsid w:val="009E4D0D"/>
    <w:rsid w:val="009E6436"/>
    <w:rsid w:val="009E6531"/>
    <w:rsid w:val="009E724D"/>
    <w:rsid w:val="009F015B"/>
    <w:rsid w:val="009F0165"/>
    <w:rsid w:val="009F0B37"/>
    <w:rsid w:val="009F1147"/>
    <w:rsid w:val="009F2420"/>
    <w:rsid w:val="009F29A8"/>
    <w:rsid w:val="009F2F83"/>
    <w:rsid w:val="009F3887"/>
    <w:rsid w:val="009F3F8A"/>
    <w:rsid w:val="009F4E87"/>
    <w:rsid w:val="009F4FAA"/>
    <w:rsid w:val="009F5169"/>
    <w:rsid w:val="009F54D5"/>
    <w:rsid w:val="009F60F0"/>
    <w:rsid w:val="009F6B9B"/>
    <w:rsid w:val="009F7230"/>
    <w:rsid w:val="009F76E0"/>
    <w:rsid w:val="00A01A97"/>
    <w:rsid w:val="00A01C16"/>
    <w:rsid w:val="00A01E75"/>
    <w:rsid w:val="00A02624"/>
    <w:rsid w:val="00A02981"/>
    <w:rsid w:val="00A02BA2"/>
    <w:rsid w:val="00A03058"/>
    <w:rsid w:val="00A033DD"/>
    <w:rsid w:val="00A03D54"/>
    <w:rsid w:val="00A03E72"/>
    <w:rsid w:val="00A04F0B"/>
    <w:rsid w:val="00A05E3E"/>
    <w:rsid w:val="00A067D3"/>
    <w:rsid w:val="00A10840"/>
    <w:rsid w:val="00A1098C"/>
    <w:rsid w:val="00A10D88"/>
    <w:rsid w:val="00A11914"/>
    <w:rsid w:val="00A119D7"/>
    <w:rsid w:val="00A11B6E"/>
    <w:rsid w:val="00A129A0"/>
    <w:rsid w:val="00A12CB3"/>
    <w:rsid w:val="00A1432C"/>
    <w:rsid w:val="00A14359"/>
    <w:rsid w:val="00A14C62"/>
    <w:rsid w:val="00A14F9F"/>
    <w:rsid w:val="00A203E5"/>
    <w:rsid w:val="00A216E5"/>
    <w:rsid w:val="00A2401D"/>
    <w:rsid w:val="00A2470B"/>
    <w:rsid w:val="00A24F2A"/>
    <w:rsid w:val="00A25851"/>
    <w:rsid w:val="00A2790F"/>
    <w:rsid w:val="00A27A3B"/>
    <w:rsid w:val="00A310DA"/>
    <w:rsid w:val="00A34AF8"/>
    <w:rsid w:val="00A35ED5"/>
    <w:rsid w:val="00A36372"/>
    <w:rsid w:val="00A36963"/>
    <w:rsid w:val="00A36A70"/>
    <w:rsid w:val="00A376BE"/>
    <w:rsid w:val="00A379B1"/>
    <w:rsid w:val="00A42BB2"/>
    <w:rsid w:val="00A42C98"/>
    <w:rsid w:val="00A42EBE"/>
    <w:rsid w:val="00A43B52"/>
    <w:rsid w:val="00A4475A"/>
    <w:rsid w:val="00A449CC"/>
    <w:rsid w:val="00A45196"/>
    <w:rsid w:val="00A459F3"/>
    <w:rsid w:val="00A46B0F"/>
    <w:rsid w:val="00A50AD9"/>
    <w:rsid w:val="00A5277A"/>
    <w:rsid w:val="00A52984"/>
    <w:rsid w:val="00A52DE7"/>
    <w:rsid w:val="00A552D6"/>
    <w:rsid w:val="00A5725E"/>
    <w:rsid w:val="00A579F3"/>
    <w:rsid w:val="00A60386"/>
    <w:rsid w:val="00A61335"/>
    <w:rsid w:val="00A62922"/>
    <w:rsid w:val="00A63ADF"/>
    <w:rsid w:val="00A64C1F"/>
    <w:rsid w:val="00A64CDE"/>
    <w:rsid w:val="00A65BF0"/>
    <w:rsid w:val="00A678A3"/>
    <w:rsid w:val="00A67D5E"/>
    <w:rsid w:val="00A67D90"/>
    <w:rsid w:val="00A70C44"/>
    <w:rsid w:val="00A71356"/>
    <w:rsid w:val="00A71479"/>
    <w:rsid w:val="00A71EAC"/>
    <w:rsid w:val="00A71EF4"/>
    <w:rsid w:val="00A736F2"/>
    <w:rsid w:val="00A746ED"/>
    <w:rsid w:val="00A757FE"/>
    <w:rsid w:val="00A75D3A"/>
    <w:rsid w:val="00A80510"/>
    <w:rsid w:val="00A80BA0"/>
    <w:rsid w:val="00A8274E"/>
    <w:rsid w:val="00A85711"/>
    <w:rsid w:val="00A86735"/>
    <w:rsid w:val="00A8752F"/>
    <w:rsid w:val="00A8780E"/>
    <w:rsid w:val="00A92068"/>
    <w:rsid w:val="00A942C0"/>
    <w:rsid w:val="00A94812"/>
    <w:rsid w:val="00A96423"/>
    <w:rsid w:val="00AA04EF"/>
    <w:rsid w:val="00AA1973"/>
    <w:rsid w:val="00AA1B51"/>
    <w:rsid w:val="00AA2389"/>
    <w:rsid w:val="00AA2A52"/>
    <w:rsid w:val="00AA313A"/>
    <w:rsid w:val="00AA4AC0"/>
    <w:rsid w:val="00AA7A43"/>
    <w:rsid w:val="00AB00BB"/>
    <w:rsid w:val="00AB081E"/>
    <w:rsid w:val="00AB1D4B"/>
    <w:rsid w:val="00AB2141"/>
    <w:rsid w:val="00AB2161"/>
    <w:rsid w:val="00AB2443"/>
    <w:rsid w:val="00AB2589"/>
    <w:rsid w:val="00AB3C1E"/>
    <w:rsid w:val="00AB47AE"/>
    <w:rsid w:val="00AB4867"/>
    <w:rsid w:val="00AB4CEC"/>
    <w:rsid w:val="00AB50CB"/>
    <w:rsid w:val="00AB5AA6"/>
    <w:rsid w:val="00AB5B97"/>
    <w:rsid w:val="00AB7461"/>
    <w:rsid w:val="00AC0836"/>
    <w:rsid w:val="00AC083F"/>
    <w:rsid w:val="00AC11F9"/>
    <w:rsid w:val="00AC377B"/>
    <w:rsid w:val="00AC3B7E"/>
    <w:rsid w:val="00AC4018"/>
    <w:rsid w:val="00AC43CF"/>
    <w:rsid w:val="00AC4BC9"/>
    <w:rsid w:val="00AC635A"/>
    <w:rsid w:val="00AC6E43"/>
    <w:rsid w:val="00AC6FB8"/>
    <w:rsid w:val="00AC74D4"/>
    <w:rsid w:val="00AC7AD6"/>
    <w:rsid w:val="00AD0145"/>
    <w:rsid w:val="00AD10D7"/>
    <w:rsid w:val="00AD121A"/>
    <w:rsid w:val="00AD1535"/>
    <w:rsid w:val="00AD1693"/>
    <w:rsid w:val="00AD16E2"/>
    <w:rsid w:val="00AD2E11"/>
    <w:rsid w:val="00AD6604"/>
    <w:rsid w:val="00AE041F"/>
    <w:rsid w:val="00AE0AF3"/>
    <w:rsid w:val="00AE0B51"/>
    <w:rsid w:val="00AE14B1"/>
    <w:rsid w:val="00AE2233"/>
    <w:rsid w:val="00AE2A19"/>
    <w:rsid w:val="00AE2B2F"/>
    <w:rsid w:val="00AE3557"/>
    <w:rsid w:val="00AE3C79"/>
    <w:rsid w:val="00AE474E"/>
    <w:rsid w:val="00AE4816"/>
    <w:rsid w:val="00AE5434"/>
    <w:rsid w:val="00AE7814"/>
    <w:rsid w:val="00AF0FFD"/>
    <w:rsid w:val="00AF1D4F"/>
    <w:rsid w:val="00AF2211"/>
    <w:rsid w:val="00AF242A"/>
    <w:rsid w:val="00AF2E1D"/>
    <w:rsid w:val="00AF37C7"/>
    <w:rsid w:val="00AF4BA0"/>
    <w:rsid w:val="00AF5CDD"/>
    <w:rsid w:val="00AF6DA1"/>
    <w:rsid w:val="00AF7D54"/>
    <w:rsid w:val="00B00C80"/>
    <w:rsid w:val="00B016F6"/>
    <w:rsid w:val="00B028E7"/>
    <w:rsid w:val="00B02E7A"/>
    <w:rsid w:val="00B03E40"/>
    <w:rsid w:val="00B04CA8"/>
    <w:rsid w:val="00B059CB"/>
    <w:rsid w:val="00B0736D"/>
    <w:rsid w:val="00B078E4"/>
    <w:rsid w:val="00B07B00"/>
    <w:rsid w:val="00B10802"/>
    <w:rsid w:val="00B1209B"/>
    <w:rsid w:val="00B13AF0"/>
    <w:rsid w:val="00B14781"/>
    <w:rsid w:val="00B14961"/>
    <w:rsid w:val="00B14F69"/>
    <w:rsid w:val="00B1513A"/>
    <w:rsid w:val="00B15952"/>
    <w:rsid w:val="00B1795C"/>
    <w:rsid w:val="00B20165"/>
    <w:rsid w:val="00B2019D"/>
    <w:rsid w:val="00B21C13"/>
    <w:rsid w:val="00B220FC"/>
    <w:rsid w:val="00B22F8D"/>
    <w:rsid w:val="00B23FAA"/>
    <w:rsid w:val="00B24105"/>
    <w:rsid w:val="00B265FE"/>
    <w:rsid w:val="00B268A2"/>
    <w:rsid w:val="00B26DF1"/>
    <w:rsid w:val="00B27192"/>
    <w:rsid w:val="00B27D5D"/>
    <w:rsid w:val="00B3100D"/>
    <w:rsid w:val="00B3209D"/>
    <w:rsid w:val="00B32497"/>
    <w:rsid w:val="00B32A00"/>
    <w:rsid w:val="00B3309D"/>
    <w:rsid w:val="00B3416F"/>
    <w:rsid w:val="00B34DAF"/>
    <w:rsid w:val="00B35085"/>
    <w:rsid w:val="00B36A6D"/>
    <w:rsid w:val="00B37088"/>
    <w:rsid w:val="00B3750F"/>
    <w:rsid w:val="00B3790D"/>
    <w:rsid w:val="00B404CC"/>
    <w:rsid w:val="00B41924"/>
    <w:rsid w:val="00B42217"/>
    <w:rsid w:val="00B422F8"/>
    <w:rsid w:val="00B44278"/>
    <w:rsid w:val="00B44352"/>
    <w:rsid w:val="00B447A1"/>
    <w:rsid w:val="00B45E8C"/>
    <w:rsid w:val="00B4632F"/>
    <w:rsid w:val="00B464D8"/>
    <w:rsid w:val="00B465EE"/>
    <w:rsid w:val="00B47504"/>
    <w:rsid w:val="00B508D4"/>
    <w:rsid w:val="00B50A17"/>
    <w:rsid w:val="00B50E59"/>
    <w:rsid w:val="00B511D3"/>
    <w:rsid w:val="00B51E84"/>
    <w:rsid w:val="00B52A9C"/>
    <w:rsid w:val="00B5350C"/>
    <w:rsid w:val="00B546B2"/>
    <w:rsid w:val="00B55328"/>
    <w:rsid w:val="00B558BC"/>
    <w:rsid w:val="00B56DD8"/>
    <w:rsid w:val="00B56DE5"/>
    <w:rsid w:val="00B6394C"/>
    <w:rsid w:val="00B640B9"/>
    <w:rsid w:val="00B6494C"/>
    <w:rsid w:val="00B6681A"/>
    <w:rsid w:val="00B67E2D"/>
    <w:rsid w:val="00B70175"/>
    <w:rsid w:val="00B7108C"/>
    <w:rsid w:val="00B716BC"/>
    <w:rsid w:val="00B73A7A"/>
    <w:rsid w:val="00B74700"/>
    <w:rsid w:val="00B75C0B"/>
    <w:rsid w:val="00B76444"/>
    <w:rsid w:val="00B80C4D"/>
    <w:rsid w:val="00B816BB"/>
    <w:rsid w:val="00B83903"/>
    <w:rsid w:val="00B85733"/>
    <w:rsid w:val="00B85DD9"/>
    <w:rsid w:val="00B869CA"/>
    <w:rsid w:val="00B87BAA"/>
    <w:rsid w:val="00B90135"/>
    <w:rsid w:val="00B90404"/>
    <w:rsid w:val="00B912BA"/>
    <w:rsid w:val="00B936D6"/>
    <w:rsid w:val="00B93F6B"/>
    <w:rsid w:val="00BA0239"/>
    <w:rsid w:val="00BA0C41"/>
    <w:rsid w:val="00BA2CC5"/>
    <w:rsid w:val="00BA3AB0"/>
    <w:rsid w:val="00BA4278"/>
    <w:rsid w:val="00BA473E"/>
    <w:rsid w:val="00BA58CB"/>
    <w:rsid w:val="00BA5D4C"/>
    <w:rsid w:val="00BA62A3"/>
    <w:rsid w:val="00BA77CA"/>
    <w:rsid w:val="00BB0C12"/>
    <w:rsid w:val="00BB1938"/>
    <w:rsid w:val="00BB20C2"/>
    <w:rsid w:val="00BB24C5"/>
    <w:rsid w:val="00BB3A89"/>
    <w:rsid w:val="00BB3E95"/>
    <w:rsid w:val="00BB5BDF"/>
    <w:rsid w:val="00BB5E5D"/>
    <w:rsid w:val="00BB7091"/>
    <w:rsid w:val="00BB7789"/>
    <w:rsid w:val="00BC0904"/>
    <w:rsid w:val="00BC0F13"/>
    <w:rsid w:val="00BC14E0"/>
    <w:rsid w:val="00BC1747"/>
    <w:rsid w:val="00BC21E2"/>
    <w:rsid w:val="00BC2D02"/>
    <w:rsid w:val="00BC337E"/>
    <w:rsid w:val="00BC3870"/>
    <w:rsid w:val="00BC533E"/>
    <w:rsid w:val="00BC536D"/>
    <w:rsid w:val="00BC55C7"/>
    <w:rsid w:val="00BC61C2"/>
    <w:rsid w:val="00BC694A"/>
    <w:rsid w:val="00BC7C53"/>
    <w:rsid w:val="00BD1F07"/>
    <w:rsid w:val="00BD20B2"/>
    <w:rsid w:val="00BD25EE"/>
    <w:rsid w:val="00BD2722"/>
    <w:rsid w:val="00BD3B4C"/>
    <w:rsid w:val="00BD441B"/>
    <w:rsid w:val="00BD4ADF"/>
    <w:rsid w:val="00BD4C2C"/>
    <w:rsid w:val="00BD508F"/>
    <w:rsid w:val="00BD62A4"/>
    <w:rsid w:val="00BD6652"/>
    <w:rsid w:val="00BD6FF8"/>
    <w:rsid w:val="00BD7166"/>
    <w:rsid w:val="00BD77A9"/>
    <w:rsid w:val="00BD797D"/>
    <w:rsid w:val="00BE11A6"/>
    <w:rsid w:val="00BE1B62"/>
    <w:rsid w:val="00BE27EB"/>
    <w:rsid w:val="00BE339A"/>
    <w:rsid w:val="00BE3A01"/>
    <w:rsid w:val="00BE3DBD"/>
    <w:rsid w:val="00BE457C"/>
    <w:rsid w:val="00BE7B7A"/>
    <w:rsid w:val="00BF062E"/>
    <w:rsid w:val="00BF0F52"/>
    <w:rsid w:val="00BF12A2"/>
    <w:rsid w:val="00BF149E"/>
    <w:rsid w:val="00BF45D9"/>
    <w:rsid w:val="00BF5090"/>
    <w:rsid w:val="00BF7515"/>
    <w:rsid w:val="00C01C6C"/>
    <w:rsid w:val="00C02148"/>
    <w:rsid w:val="00C03244"/>
    <w:rsid w:val="00C06029"/>
    <w:rsid w:val="00C063CB"/>
    <w:rsid w:val="00C06D9B"/>
    <w:rsid w:val="00C101BF"/>
    <w:rsid w:val="00C10672"/>
    <w:rsid w:val="00C13903"/>
    <w:rsid w:val="00C14C25"/>
    <w:rsid w:val="00C14FCD"/>
    <w:rsid w:val="00C15482"/>
    <w:rsid w:val="00C1631F"/>
    <w:rsid w:val="00C16C43"/>
    <w:rsid w:val="00C20C00"/>
    <w:rsid w:val="00C20ED7"/>
    <w:rsid w:val="00C2116D"/>
    <w:rsid w:val="00C215A5"/>
    <w:rsid w:val="00C2324F"/>
    <w:rsid w:val="00C23A91"/>
    <w:rsid w:val="00C23B70"/>
    <w:rsid w:val="00C23CE8"/>
    <w:rsid w:val="00C268CF"/>
    <w:rsid w:val="00C3244F"/>
    <w:rsid w:val="00C326DF"/>
    <w:rsid w:val="00C327D6"/>
    <w:rsid w:val="00C3380A"/>
    <w:rsid w:val="00C33CA1"/>
    <w:rsid w:val="00C34357"/>
    <w:rsid w:val="00C35E08"/>
    <w:rsid w:val="00C36AAB"/>
    <w:rsid w:val="00C37F68"/>
    <w:rsid w:val="00C40A64"/>
    <w:rsid w:val="00C40E45"/>
    <w:rsid w:val="00C4135A"/>
    <w:rsid w:val="00C44EA9"/>
    <w:rsid w:val="00C46464"/>
    <w:rsid w:val="00C4712E"/>
    <w:rsid w:val="00C51699"/>
    <w:rsid w:val="00C5204C"/>
    <w:rsid w:val="00C536E5"/>
    <w:rsid w:val="00C54EA9"/>
    <w:rsid w:val="00C5593D"/>
    <w:rsid w:val="00C57C9D"/>
    <w:rsid w:val="00C609D4"/>
    <w:rsid w:val="00C610D6"/>
    <w:rsid w:val="00C6161B"/>
    <w:rsid w:val="00C62D05"/>
    <w:rsid w:val="00C645F1"/>
    <w:rsid w:val="00C64FD3"/>
    <w:rsid w:val="00C66499"/>
    <w:rsid w:val="00C66B20"/>
    <w:rsid w:val="00C70960"/>
    <w:rsid w:val="00C7155F"/>
    <w:rsid w:val="00C7200B"/>
    <w:rsid w:val="00C72F07"/>
    <w:rsid w:val="00C72FCA"/>
    <w:rsid w:val="00C738CF"/>
    <w:rsid w:val="00C746FF"/>
    <w:rsid w:val="00C74B4E"/>
    <w:rsid w:val="00C74F70"/>
    <w:rsid w:val="00C757DE"/>
    <w:rsid w:val="00C7696E"/>
    <w:rsid w:val="00C8020D"/>
    <w:rsid w:val="00C81889"/>
    <w:rsid w:val="00C82746"/>
    <w:rsid w:val="00C83938"/>
    <w:rsid w:val="00C83993"/>
    <w:rsid w:val="00C84FE4"/>
    <w:rsid w:val="00C85925"/>
    <w:rsid w:val="00C8676E"/>
    <w:rsid w:val="00C914E0"/>
    <w:rsid w:val="00C93075"/>
    <w:rsid w:val="00C94FA5"/>
    <w:rsid w:val="00C9515A"/>
    <w:rsid w:val="00C955FA"/>
    <w:rsid w:val="00C97A98"/>
    <w:rsid w:val="00CA0947"/>
    <w:rsid w:val="00CA0A24"/>
    <w:rsid w:val="00CA0F98"/>
    <w:rsid w:val="00CA231B"/>
    <w:rsid w:val="00CA2E5A"/>
    <w:rsid w:val="00CA316A"/>
    <w:rsid w:val="00CA3378"/>
    <w:rsid w:val="00CA33FA"/>
    <w:rsid w:val="00CA4785"/>
    <w:rsid w:val="00CA59DD"/>
    <w:rsid w:val="00CA7CC7"/>
    <w:rsid w:val="00CB234A"/>
    <w:rsid w:val="00CB325B"/>
    <w:rsid w:val="00CB35AE"/>
    <w:rsid w:val="00CB4AC4"/>
    <w:rsid w:val="00CB4B69"/>
    <w:rsid w:val="00CB6B65"/>
    <w:rsid w:val="00CB783F"/>
    <w:rsid w:val="00CC12B0"/>
    <w:rsid w:val="00CC39A6"/>
    <w:rsid w:val="00CC49FA"/>
    <w:rsid w:val="00CC5620"/>
    <w:rsid w:val="00CC5D7C"/>
    <w:rsid w:val="00CC7C66"/>
    <w:rsid w:val="00CD0578"/>
    <w:rsid w:val="00CD14A1"/>
    <w:rsid w:val="00CD31C2"/>
    <w:rsid w:val="00CD33F9"/>
    <w:rsid w:val="00CD38D6"/>
    <w:rsid w:val="00CD40D9"/>
    <w:rsid w:val="00CD4D55"/>
    <w:rsid w:val="00CD5449"/>
    <w:rsid w:val="00CD5B23"/>
    <w:rsid w:val="00CD6EE0"/>
    <w:rsid w:val="00CD7085"/>
    <w:rsid w:val="00CD7CD9"/>
    <w:rsid w:val="00CD7D6E"/>
    <w:rsid w:val="00CE0011"/>
    <w:rsid w:val="00CE0A28"/>
    <w:rsid w:val="00CE39E5"/>
    <w:rsid w:val="00CE3AF1"/>
    <w:rsid w:val="00CE3BC5"/>
    <w:rsid w:val="00CE5E04"/>
    <w:rsid w:val="00CE6886"/>
    <w:rsid w:val="00CE6D07"/>
    <w:rsid w:val="00CE7C9F"/>
    <w:rsid w:val="00CF3D7C"/>
    <w:rsid w:val="00CF4156"/>
    <w:rsid w:val="00CF4162"/>
    <w:rsid w:val="00CF5047"/>
    <w:rsid w:val="00CF58B9"/>
    <w:rsid w:val="00CF61B3"/>
    <w:rsid w:val="00CF7015"/>
    <w:rsid w:val="00CF7AF7"/>
    <w:rsid w:val="00D00E3E"/>
    <w:rsid w:val="00D02BA7"/>
    <w:rsid w:val="00D02FA5"/>
    <w:rsid w:val="00D03035"/>
    <w:rsid w:val="00D030B9"/>
    <w:rsid w:val="00D0469C"/>
    <w:rsid w:val="00D05DDB"/>
    <w:rsid w:val="00D0696A"/>
    <w:rsid w:val="00D07CC9"/>
    <w:rsid w:val="00D1002C"/>
    <w:rsid w:val="00D101F7"/>
    <w:rsid w:val="00D10253"/>
    <w:rsid w:val="00D109FC"/>
    <w:rsid w:val="00D11615"/>
    <w:rsid w:val="00D11956"/>
    <w:rsid w:val="00D12486"/>
    <w:rsid w:val="00D12B7A"/>
    <w:rsid w:val="00D12B96"/>
    <w:rsid w:val="00D12FAD"/>
    <w:rsid w:val="00D131D5"/>
    <w:rsid w:val="00D143E3"/>
    <w:rsid w:val="00D14EA1"/>
    <w:rsid w:val="00D151D1"/>
    <w:rsid w:val="00D153F5"/>
    <w:rsid w:val="00D16AE5"/>
    <w:rsid w:val="00D16E86"/>
    <w:rsid w:val="00D213A5"/>
    <w:rsid w:val="00D21447"/>
    <w:rsid w:val="00D2435B"/>
    <w:rsid w:val="00D24451"/>
    <w:rsid w:val="00D25365"/>
    <w:rsid w:val="00D25995"/>
    <w:rsid w:val="00D25E66"/>
    <w:rsid w:val="00D2642C"/>
    <w:rsid w:val="00D2670D"/>
    <w:rsid w:val="00D26D08"/>
    <w:rsid w:val="00D32F0E"/>
    <w:rsid w:val="00D3380E"/>
    <w:rsid w:val="00D33837"/>
    <w:rsid w:val="00D33A40"/>
    <w:rsid w:val="00D347A4"/>
    <w:rsid w:val="00D35E82"/>
    <w:rsid w:val="00D36C2E"/>
    <w:rsid w:val="00D370CF"/>
    <w:rsid w:val="00D37207"/>
    <w:rsid w:val="00D375DF"/>
    <w:rsid w:val="00D37D83"/>
    <w:rsid w:val="00D41E93"/>
    <w:rsid w:val="00D42512"/>
    <w:rsid w:val="00D42998"/>
    <w:rsid w:val="00D42D78"/>
    <w:rsid w:val="00D430AC"/>
    <w:rsid w:val="00D433CD"/>
    <w:rsid w:val="00D44A52"/>
    <w:rsid w:val="00D452C8"/>
    <w:rsid w:val="00D457E3"/>
    <w:rsid w:val="00D458B3"/>
    <w:rsid w:val="00D509AB"/>
    <w:rsid w:val="00D51BB5"/>
    <w:rsid w:val="00D5372C"/>
    <w:rsid w:val="00D54774"/>
    <w:rsid w:val="00D55D99"/>
    <w:rsid w:val="00D56CB0"/>
    <w:rsid w:val="00D60B1C"/>
    <w:rsid w:val="00D61DC2"/>
    <w:rsid w:val="00D62897"/>
    <w:rsid w:val="00D64025"/>
    <w:rsid w:val="00D64238"/>
    <w:rsid w:val="00D646FE"/>
    <w:rsid w:val="00D65AC0"/>
    <w:rsid w:val="00D65D27"/>
    <w:rsid w:val="00D67F89"/>
    <w:rsid w:val="00D70230"/>
    <w:rsid w:val="00D70B81"/>
    <w:rsid w:val="00D71BA1"/>
    <w:rsid w:val="00D730BE"/>
    <w:rsid w:val="00D73D23"/>
    <w:rsid w:val="00D74243"/>
    <w:rsid w:val="00D7457A"/>
    <w:rsid w:val="00D74B97"/>
    <w:rsid w:val="00D75FAA"/>
    <w:rsid w:val="00D76B7D"/>
    <w:rsid w:val="00D80186"/>
    <w:rsid w:val="00D80D11"/>
    <w:rsid w:val="00D81BBA"/>
    <w:rsid w:val="00D83405"/>
    <w:rsid w:val="00D8389A"/>
    <w:rsid w:val="00D8565B"/>
    <w:rsid w:val="00D8713B"/>
    <w:rsid w:val="00D90573"/>
    <w:rsid w:val="00D91496"/>
    <w:rsid w:val="00D91E46"/>
    <w:rsid w:val="00D93A48"/>
    <w:rsid w:val="00D940E9"/>
    <w:rsid w:val="00D94701"/>
    <w:rsid w:val="00D959D5"/>
    <w:rsid w:val="00D97A5D"/>
    <w:rsid w:val="00DA15DF"/>
    <w:rsid w:val="00DA16E1"/>
    <w:rsid w:val="00DA1B67"/>
    <w:rsid w:val="00DA26AF"/>
    <w:rsid w:val="00DA4A2A"/>
    <w:rsid w:val="00DA4C15"/>
    <w:rsid w:val="00DA6304"/>
    <w:rsid w:val="00DA6346"/>
    <w:rsid w:val="00DA755B"/>
    <w:rsid w:val="00DB20C0"/>
    <w:rsid w:val="00DB29BE"/>
    <w:rsid w:val="00DB3736"/>
    <w:rsid w:val="00DB40A1"/>
    <w:rsid w:val="00DB62EE"/>
    <w:rsid w:val="00DB6734"/>
    <w:rsid w:val="00DB6B52"/>
    <w:rsid w:val="00DC030C"/>
    <w:rsid w:val="00DC0395"/>
    <w:rsid w:val="00DC08F9"/>
    <w:rsid w:val="00DC0A01"/>
    <w:rsid w:val="00DC0A7E"/>
    <w:rsid w:val="00DC126C"/>
    <w:rsid w:val="00DC1270"/>
    <w:rsid w:val="00DC4776"/>
    <w:rsid w:val="00DC5599"/>
    <w:rsid w:val="00DC5785"/>
    <w:rsid w:val="00DC5D42"/>
    <w:rsid w:val="00DC5DA4"/>
    <w:rsid w:val="00DC696F"/>
    <w:rsid w:val="00DC6F96"/>
    <w:rsid w:val="00DD0961"/>
    <w:rsid w:val="00DD2D0F"/>
    <w:rsid w:val="00DD31B6"/>
    <w:rsid w:val="00DD4491"/>
    <w:rsid w:val="00DD4785"/>
    <w:rsid w:val="00DD4AAF"/>
    <w:rsid w:val="00DD5064"/>
    <w:rsid w:val="00DD50B3"/>
    <w:rsid w:val="00DD61CA"/>
    <w:rsid w:val="00DD6612"/>
    <w:rsid w:val="00DD732D"/>
    <w:rsid w:val="00DE0640"/>
    <w:rsid w:val="00DE0E68"/>
    <w:rsid w:val="00DE1A50"/>
    <w:rsid w:val="00DE2035"/>
    <w:rsid w:val="00DE231E"/>
    <w:rsid w:val="00DE3D4E"/>
    <w:rsid w:val="00DE4A92"/>
    <w:rsid w:val="00DE6B37"/>
    <w:rsid w:val="00DE6C85"/>
    <w:rsid w:val="00DF11A5"/>
    <w:rsid w:val="00DF48AF"/>
    <w:rsid w:val="00DF4EAE"/>
    <w:rsid w:val="00DF5952"/>
    <w:rsid w:val="00DF5BCC"/>
    <w:rsid w:val="00DF6678"/>
    <w:rsid w:val="00DF73B9"/>
    <w:rsid w:val="00E0236D"/>
    <w:rsid w:val="00E051C9"/>
    <w:rsid w:val="00E05C0D"/>
    <w:rsid w:val="00E07A31"/>
    <w:rsid w:val="00E10559"/>
    <w:rsid w:val="00E11772"/>
    <w:rsid w:val="00E12A31"/>
    <w:rsid w:val="00E15B1B"/>
    <w:rsid w:val="00E16255"/>
    <w:rsid w:val="00E21312"/>
    <w:rsid w:val="00E219DC"/>
    <w:rsid w:val="00E2205A"/>
    <w:rsid w:val="00E2284A"/>
    <w:rsid w:val="00E240CA"/>
    <w:rsid w:val="00E24232"/>
    <w:rsid w:val="00E257CE"/>
    <w:rsid w:val="00E30495"/>
    <w:rsid w:val="00E317CD"/>
    <w:rsid w:val="00E31856"/>
    <w:rsid w:val="00E318C5"/>
    <w:rsid w:val="00E33BB7"/>
    <w:rsid w:val="00E35AAF"/>
    <w:rsid w:val="00E360EF"/>
    <w:rsid w:val="00E36D34"/>
    <w:rsid w:val="00E371DE"/>
    <w:rsid w:val="00E37E11"/>
    <w:rsid w:val="00E41123"/>
    <w:rsid w:val="00E420C2"/>
    <w:rsid w:val="00E4553D"/>
    <w:rsid w:val="00E45AAC"/>
    <w:rsid w:val="00E45E8C"/>
    <w:rsid w:val="00E46D2C"/>
    <w:rsid w:val="00E46F2D"/>
    <w:rsid w:val="00E47F34"/>
    <w:rsid w:val="00E5447C"/>
    <w:rsid w:val="00E546E9"/>
    <w:rsid w:val="00E548D4"/>
    <w:rsid w:val="00E54EE1"/>
    <w:rsid w:val="00E55377"/>
    <w:rsid w:val="00E5593D"/>
    <w:rsid w:val="00E55B86"/>
    <w:rsid w:val="00E567E9"/>
    <w:rsid w:val="00E56D29"/>
    <w:rsid w:val="00E56E38"/>
    <w:rsid w:val="00E61164"/>
    <w:rsid w:val="00E62E7E"/>
    <w:rsid w:val="00E63261"/>
    <w:rsid w:val="00E63996"/>
    <w:rsid w:val="00E64A94"/>
    <w:rsid w:val="00E65083"/>
    <w:rsid w:val="00E6726E"/>
    <w:rsid w:val="00E67D8A"/>
    <w:rsid w:val="00E7089B"/>
    <w:rsid w:val="00E70A68"/>
    <w:rsid w:val="00E70CB6"/>
    <w:rsid w:val="00E71A3D"/>
    <w:rsid w:val="00E727EE"/>
    <w:rsid w:val="00E73252"/>
    <w:rsid w:val="00E73606"/>
    <w:rsid w:val="00E749A0"/>
    <w:rsid w:val="00E76663"/>
    <w:rsid w:val="00E80467"/>
    <w:rsid w:val="00E8138B"/>
    <w:rsid w:val="00E81ED5"/>
    <w:rsid w:val="00E8236B"/>
    <w:rsid w:val="00E8288C"/>
    <w:rsid w:val="00E828E1"/>
    <w:rsid w:val="00E82F3C"/>
    <w:rsid w:val="00E831DB"/>
    <w:rsid w:val="00E834DD"/>
    <w:rsid w:val="00E83807"/>
    <w:rsid w:val="00E851BC"/>
    <w:rsid w:val="00E85491"/>
    <w:rsid w:val="00E873D2"/>
    <w:rsid w:val="00E90512"/>
    <w:rsid w:val="00E91F17"/>
    <w:rsid w:val="00E92A11"/>
    <w:rsid w:val="00E92D51"/>
    <w:rsid w:val="00E93EFB"/>
    <w:rsid w:val="00E956C4"/>
    <w:rsid w:val="00E96261"/>
    <w:rsid w:val="00E96D9B"/>
    <w:rsid w:val="00E97B86"/>
    <w:rsid w:val="00EA1B2F"/>
    <w:rsid w:val="00EA1EBB"/>
    <w:rsid w:val="00EA3121"/>
    <w:rsid w:val="00EA3E3F"/>
    <w:rsid w:val="00EA62B1"/>
    <w:rsid w:val="00EA6935"/>
    <w:rsid w:val="00EA6C39"/>
    <w:rsid w:val="00EA7813"/>
    <w:rsid w:val="00EB1F39"/>
    <w:rsid w:val="00EB2B7F"/>
    <w:rsid w:val="00EB2D50"/>
    <w:rsid w:val="00EB523E"/>
    <w:rsid w:val="00EB53C4"/>
    <w:rsid w:val="00EB5F64"/>
    <w:rsid w:val="00EB63B4"/>
    <w:rsid w:val="00EB64BB"/>
    <w:rsid w:val="00EB7A21"/>
    <w:rsid w:val="00EC0E35"/>
    <w:rsid w:val="00EC0E3C"/>
    <w:rsid w:val="00EC10C6"/>
    <w:rsid w:val="00EC193E"/>
    <w:rsid w:val="00EC3755"/>
    <w:rsid w:val="00ED1B5A"/>
    <w:rsid w:val="00ED26A8"/>
    <w:rsid w:val="00ED31DA"/>
    <w:rsid w:val="00ED3270"/>
    <w:rsid w:val="00ED3FE2"/>
    <w:rsid w:val="00ED475F"/>
    <w:rsid w:val="00ED4893"/>
    <w:rsid w:val="00ED5007"/>
    <w:rsid w:val="00ED50AD"/>
    <w:rsid w:val="00ED5ED3"/>
    <w:rsid w:val="00ED68CA"/>
    <w:rsid w:val="00ED79E9"/>
    <w:rsid w:val="00EE01F9"/>
    <w:rsid w:val="00EE047B"/>
    <w:rsid w:val="00EE057B"/>
    <w:rsid w:val="00EE1E50"/>
    <w:rsid w:val="00EE5E44"/>
    <w:rsid w:val="00EE5F28"/>
    <w:rsid w:val="00EE67EA"/>
    <w:rsid w:val="00EE6B10"/>
    <w:rsid w:val="00EE747C"/>
    <w:rsid w:val="00EE7FDE"/>
    <w:rsid w:val="00EF0949"/>
    <w:rsid w:val="00EF1802"/>
    <w:rsid w:val="00EF3BDF"/>
    <w:rsid w:val="00EF415C"/>
    <w:rsid w:val="00EF5801"/>
    <w:rsid w:val="00EF580E"/>
    <w:rsid w:val="00EF5F7A"/>
    <w:rsid w:val="00EF66D3"/>
    <w:rsid w:val="00EF671D"/>
    <w:rsid w:val="00EF7CAC"/>
    <w:rsid w:val="00F00D75"/>
    <w:rsid w:val="00F00DAB"/>
    <w:rsid w:val="00F0218E"/>
    <w:rsid w:val="00F03F32"/>
    <w:rsid w:val="00F03F59"/>
    <w:rsid w:val="00F04277"/>
    <w:rsid w:val="00F04279"/>
    <w:rsid w:val="00F06214"/>
    <w:rsid w:val="00F077CA"/>
    <w:rsid w:val="00F07C2C"/>
    <w:rsid w:val="00F12A5B"/>
    <w:rsid w:val="00F1307C"/>
    <w:rsid w:val="00F1338C"/>
    <w:rsid w:val="00F1348D"/>
    <w:rsid w:val="00F1373A"/>
    <w:rsid w:val="00F13F8A"/>
    <w:rsid w:val="00F15767"/>
    <w:rsid w:val="00F15B6E"/>
    <w:rsid w:val="00F15E4B"/>
    <w:rsid w:val="00F17265"/>
    <w:rsid w:val="00F17645"/>
    <w:rsid w:val="00F2166A"/>
    <w:rsid w:val="00F23C79"/>
    <w:rsid w:val="00F24B1F"/>
    <w:rsid w:val="00F25A1E"/>
    <w:rsid w:val="00F2612F"/>
    <w:rsid w:val="00F266A7"/>
    <w:rsid w:val="00F272AF"/>
    <w:rsid w:val="00F2735A"/>
    <w:rsid w:val="00F2784E"/>
    <w:rsid w:val="00F32475"/>
    <w:rsid w:val="00F34626"/>
    <w:rsid w:val="00F34873"/>
    <w:rsid w:val="00F34E2F"/>
    <w:rsid w:val="00F375D4"/>
    <w:rsid w:val="00F4059E"/>
    <w:rsid w:val="00F42709"/>
    <w:rsid w:val="00F42FC7"/>
    <w:rsid w:val="00F436E8"/>
    <w:rsid w:val="00F439EA"/>
    <w:rsid w:val="00F43E99"/>
    <w:rsid w:val="00F441C5"/>
    <w:rsid w:val="00F44224"/>
    <w:rsid w:val="00F44707"/>
    <w:rsid w:val="00F44D9E"/>
    <w:rsid w:val="00F45770"/>
    <w:rsid w:val="00F46568"/>
    <w:rsid w:val="00F4740D"/>
    <w:rsid w:val="00F50078"/>
    <w:rsid w:val="00F50B73"/>
    <w:rsid w:val="00F5121A"/>
    <w:rsid w:val="00F512C3"/>
    <w:rsid w:val="00F5160C"/>
    <w:rsid w:val="00F528E2"/>
    <w:rsid w:val="00F528FE"/>
    <w:rsid w:val="00F52973"/>
    <w:rsid w:val="00F52DB2"/>
    <w:rsid w:val="00F536F5"/>
    <w:rsid w:val="00F55808"/>
    <w:rsid w:val="00F55EEE"/>
    <w:rsid w:val="00F572FC"/>
    <w:rsid w:val="00F57C5F"/>
    <w:rsid w:val="00F601D2"/>
    <w:rsid w:val="00F60D5B"/>
    <w:rsid w:val="00F60D76"/>
    <w:rsid w:val="00F6136F"/>
    <w:rsid w:val="00F6336E"/>
    <w:rsid w:val="00F64FE3"/>
    <w:rsid w:val="00F65021"/>
    <w:rsid w:val="00F667DF"/>
    <w:rsid w:val="00F70B86"/>
    <w:rsid w:val="00F7103E"/>
    <w:rsid w:val="00F712DD"/>
    <w:rsid w:val="00F72FC3"/>
    <w:rsid w:val="00F73646"/>
    <w:rsid w:val="00F73F38"/>
    <w:rsid w:val="00F749C7"/>
    <w:rsid w:val="00F756C6"/>
    <w:rsid w:val="00F76309"/>
    <w:rsid w:val="00F76AC0"/>
    <w:rsid w:val="00F779C1"/>
    <w:rsid w:val="00F812E2"/>
    <w:rsid w:val="00F81386"/>
    <w:rsid w:val="00F82901"/>
    <w:rsid w:val="00F83226"/>
    <w:rsid w:val="00F84F88"/>
    <w:rsid w:val="00F86275"/>
    <w:rsid w:val="00F87D44"/>
    <w:rsid w:val="00F91808"/>
    <w:rsid w:val="00F91A87"/>
    <w:rsid w:val="00F92071"/>
    <w:rsid w:val="00F922EC"/>
    <w:rsid w:val="00F927E1"/>
    <w:rsid w:val="00F928D1"/>
    <w:rsid w:val="00F94323"/>
    <w:rsid w:val="00F9483D"/>
    <w:rsid w:val="00F958F5"/>
    <w:rsid w:val="00F96827"/>
    <w:rsid w:val="00F97AE4"/>
    <w:rsid w:val="00FA226C"/>
    <w:rsid w:val="00FA24CC"/>
    <w:rsid w:val="00FA2BA1"/>
    <w:rsid w:val="00FA34E3"/>
    <w:rsid w:val="00FA34EC"/>
    <w:rsid w:val="00FA38C2"/>
    <w:rsid w:val="00FA3DA8"/>
    <w:rsid w:val="00FA3EB2"/>
    <w:rsid w:val="00FA5DE5"/>
    <w:rsid w:val="00FA7754"/>
    <w:rsid w:val="00FB0522"/>
    <w:rsid w:val="00FB1858"/>
    <w:rsid w:val="00FB23C9"/>
    <w:rsid w:val="00FB276E"/>
    <w:rsid w:val="00FB2BA4"/>
    <w:rsid w:val="00FB38E2"/>
    <w:rsid w:val="00FB3B91"/>
    <w:rsid w:val="00FB4708"/>
    <w:rsid w:val="00FB4C08"/>
    <w:rsid w:val="00FB5398"/>
    <w:rsid w:val="00FB56AF"/>
    <w:rsid w:val="00FB56DF"/>
    <w:rsid w:val="00FB5A1D"/>
    <w:rsid w:val="00FB613A"/>
    <w:rsid w:val="00FB6515"/>
    <w:rsid w:val="00FB7FCB"/>
    <w:rsid w:val="00FC0238"/>
    <w:rsid w:val="00FC0FF0"/>
    <w:rsid w:val="00FC2AD9"/>
    <w:rsid w:val="00FC3196"/>
    <w:rsid w:val="00FC6071"/>
    <w:rsid w:val="00FC62FD"/>
    <w:rsid w:val="00FC6808"/>
    <w:rsid w:val="00FC6C3B"/>
    <w:rsid w:val="00FC7002"/>
    <w:rsid w:val="00FC7194"/>
    <w:rsid w:val="00FD034D"/>
    <w:rsid w:val="00FD050B"/>
    <w:rsid w:val="00FD1739"/>
    <w:rsid w:val="00FD29A2"/>
    <w:rsid w:val="00FD2D2E"/>
    <w:rsid w:val="00FD489C"/>
    <w:rsid w:val="00FD4A13"/>
    <w:rsid w:val="00FD5671"/>
    <w:rsid w:val="00FD6007"/>
    <w:rsid w:val="00FD69D6"/>
    <w:rsid w:val="00FD6A3E"/>
    <w:rsid w:val="00FE08BD"/>
    <w:rsid w:val="00FE234D"/>
    <w:rsid w:val="00FE3064"/>
    <w:rsid w:val="00FE387E"/>
    <w:rsid w:val="00FE5CD4"/>
    <w:rsid w:val="00FE625F"/>
    <w:rsid w:val="00FF14B9"/>
    <w:rsid w:val="00FF1987"/>
    <w:rsid w:val="00FF1E88"/>
    <w:rsid w:val="00FF3B46"/>
    <w:rsid w:val="00FF45A6"/>
    <w:rsid w:val="00FF5ADC"/>
    <w:rsid w:val="00FF6567"/>
    <w:rsid w:val="00FF7A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Outline List 1"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99C"/>
    <w:rPr>
      <w:rFonts w:ascii="Times New Roman" w:hAnsi="Times New Roman"/>
      <w:sz w:val="24"/>
      <w:szCs w:val="22"/>
      <w:lang w:eastAsia="en-US"/>
    </w:rPr>
  </w:style>
  <w:style w:type="paragraph" w:styleId="1">
    <w:name w:val="heading 1"/>
    <w:next w:val="a"/>
    <w:link w:val="10"/>
    <w:uiPriority w:val="9"/>
    <w:qFormat/>
    <w:rsid w:val="005C367F"/>
    <w:pPr>
      <w:keepNext/>
      <w:keepLines/>
      <w:numPr>
        <w:numId w:val="1"/>
      </w:numPr>
      <w:spacing w:before="120" w:after="120"/>
      <w:jc w:val="center"/>
      <w:outlineLvl w:val="0"/>
    </w:pPr>
    <w:rPr>
      <w:rFonts w:ascii="Times New Roman" w:eastAsia="Times New Roman" w:hAnsi="Times New Roman"/>
      <w:b/>
      <w:bCs/>
      <w:sz w:val="24"/>
      <w:szCs w:val="28"/>
    </w:rPr>
  </w:style>
  <w:style w:type="paragraph" w:styleId="2">
    <w:name w:val="heading 2"/>
    <w:basedOn w:val="a"/>
    <w:next w:val="a"/>
    <w:link w:val="20"/>
    <w:uiPriority w:val="9"/>
    <w:unhideWhenUsed/>
    <w:qFormat/>
    <w:rsid w:val="00381640"/>
    <w:pPr>
      <w:numPr>
        <w:ilvl w:val="1"/>
        <w:numId w:val="1"/>
      </w:numPr>
      <w:jc w:val="both"/>
      <w:outlineLvl w:val="1"/>
    </w:pPr>
    <w:rPr>
      <w:rFonts w:eastAsia="Times New Roman"/>
      <w:szCs w:val="24"/>
      <w:lang w:val="x-none" w:eastAsia="x-none"/>
    </w:rPr>
  </w:style>
  <w:style w:type="paragraph" w:styleId="3">
    <w:name w:val="heading 3"/>
    <w:basedOn w:val="a"/>
    <w:next w:val="a"/>
    <w:link w:val="30"/>
    <w:uiPriority w:val="9"/>
    <w:unhideWhenUsed/>
    <w:qFormat/>
    <w:rsid w:val="00423F86"/>
    <w:pPr>
      <w:numPr>
        <w:ilvl w:val="2"/>
        <w:numId w:val="1"/>
      </w:numPr>
      <w:tabs>
        <w:tab w:val="left" w:pos="851"/>
      </w:tabs>
      <w:ind w:left="4690"/>
      <w:jc w:val="both"/>
      <w:outlineLvl w:val="2"/>
    </w:pPr>
    <w:rPr>
      <w:rFonts w:eastAsia="Times New Roman"/>
      <w:szCs w:val="24"/>
      <w:lang w:val="x-none" w:eastAsia="x-none"/>
    </w:rPr>
  </w:style>
  <w:style w:type="paragraph" w:styleId="4">
    <w:name w:val="heading 4"/>
    <w:basedOn w:val="a"/>
    <w:next w:val="a"/>
    <w:link w:val="40"/>
    <w:uiPriority w:val="9"/>
    <w:unhideWhenUsed/>
    <w:qFormat/>
    <w:rsid w:val="00E10559"/>
    <w:pPr>
      <w:numPr>
        <w:ilvl w:val="3"/>
        <w:numId w:val="1"/>
      </w:numPr>
      <w:jc w:val="both"/>
      <w:outlineLvl w:val="3"/>
    </w:pPr>
    <w:rPr>
      <w:rFonts w:eastAsia="Times New Roman"/>
      <w:bCs/>
      <w:iCs/>
      <w:lang w:val="x-none"/>
    </w:rPr>
  </w:style>
  <w:style w:type="paragraph" w:styleId="5">
    <w:name w:val="heading 5"/>
    <w:basedOn w:val="a"/>
    <w:next w:val="a"/>
    <w:link w:val="50"/>
    <w:uiPriority w:val="9"/>
    <w:unhideWhenUsed/>
    <w:qFormat/>
    <w:rsid w:val="00E10559"/>
    <w:pPr>
      <w:numPr>
        <w:ilvl w:val="4"/>
        <w:numId w:val="1"/>
      </w:numPr>
      <w:spacing w:before="200"/>
      <w:jc w:val="both"/>
      <w:outlineLvl w:val="4"/>
    </w:pPr>
    <w:rPr>
      <w:rFonts w:ascii="Cambria" w:eastAsia="Times New Roman" w:hAnsi="Cambria"/>
      <w:color w:val="243F60"/>
      <w:lang w:val="x-none"/>
    </w:rPr>
  </w:style>
  <w:style w:type="paragraph" w:styleId="6">
    <w:name w:val="heading 6"/>
    <w:basedOn w:val="a"/>
    <w:next w:val="a"/>
    <w:link w:val="60"/>
    <w:uiPriority w:val="9"/>
    <w:unhideWhenUsed/>
    <w:qFormat/>
    <w:rsid w:val="00E10559"/>
    <w:pPr>
      <w:numPr>
        <w:ilvl w:val="5"/>
        <w:numId w:val="1"/>
      </w:numPr>
      <w:spacing w:before="200"/>
      <w:jc w:val="both"/>
      <w:outlineLvl w:val="5"/>
    </w:pPr>
    <w:rPr>
      <w:rFonts w:ascii="Cambria" w:eastAsia="Times New Roman" w:hAnsi="Cambria"/>
      <w:i/>
      <w:iCs/>
      <w:color w:val="243F60"/>
      <w:lang w:val="x-none"/>
    </w:rPr>
  </w:style>
  <w:style w:type="paragraph" w:styleId="7">
    <w:name w:val="heading 7"/>
    <w:basedOn w:val="a"/>
    <w:next w:val="a"/>
    <w:link w:val="70"/>
    <w:uiPriority w:val="9"/>
    <w:unhideWhenUsed/>
    <w:qFormat/>
    <w:rsid w:val="00E10559"/>
    <w:pPr>
      <w:numPr>
        <w:ilvl w:val="6"/>
        <w:numId w:val="1"/>
      </w:numPr>
      <w:spacing w:before="200"/>
      <w:jc w:val="both"/>
      <w:outlineLvl w:val="6"/>
    </w:pPr>
    <w:rPr>
      <w:rFonts w:ascii="Cambria" w:eastAsia="Times New Roman" w:hAnsi="Cambria"/>
      <w:i/>
      <w:iCs/>
      <w:color w:val="404040"/>
      <w:lang w:val="x-none"/>
    </w:rPr>
  </w:style>
  <w:style w:type="paragraph" w:styleId="8">
    <w:name w:val="heading 8"/>
    <w:basedOn w:val="a"/>
    <w:next w:val="a"/>
    <w:link w:val="80"/>
    <w:uiPriority w:val="9"/>
    <w:unhideWhenUsed/>
    <w:qFormat/>
    <w:rsid w:val="00E10559"/>
    <w:pPr>
      <w:numPr>
        <w:ilvl w:val="7"/>
        <w:numId w:val="1"/>
      </w:numPr>
      <w:spacing w:before="200"/>
      <w:jc w:val="both"/>
      <w:outlineLvl w:val="7"/>
    </w:pPr>
    <w:rPr>
      <w:rFonts w:ascii="Cambria" w:eastAsia="Times New Roman" w:hAnsi="Cambria"/>
      <w:color w:val="4F81BD"/>
      <w:sz w:val="20"/>
      <w:szCs w:val="20"/>
      <w:lang w:val="x-none"/>
    </w:rPr>
  </w:style>
  <w:style w:type="paragraph" w:styleId="9">
    <w:name w:val="heading 9"/>
    <w:basedOn w:val="a"/>
    <w:next w:val="a"/>
    <w:link w:val="90"/>
    <w:uiPriority w:val="9"/>
    <w:unhideWhenUsed/>
    <w:qFormat/>
    <w:rsid w:val="00E10559"/>
    <w:pPr>
      <w:numPr>
        <w:ilvl w:val="8"/>
        <w:numId w:val="1"/>
      </w:numPr>
      <w:spacing w:before="200"/>
      <w:jc w:val="both"/>
      <w:outlineLvl w:val="8"/>
    </w:pPr>
    <w:rPr>
      <w:rFonts w:ascii="Cambria" w:eastAsia="Times New Roman" w:hAnsi="Cambria"/>
      <w:i/>
      <w:iCs/>
      <w:color w:val="404040"/>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unhideWhenUsed/>
    <w:rsid w:val="00E240CA"/>
    <w:rPr>
      <w:rFonts w:ascii="Calibri" w:hAnsi="Calibri"/>
      <w:sz w:val="20"/>
      <w:szCs w:val="20"/>
      <w:lang w:val="x-none" w:eastAsia="x-none"/>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rsid w:val="00E240CA"/>
    <w:rPr>
      <w:sz w:val="20"/>
      <w:szCs w:val="20"/>
    </w:rPr>
  </w:style>
  <w:style w:type="character" w:styleId="a5">
    <w:name w:val="footnote reference"/>
    <w:aliases w:val="Ссылка на сноску 45"/>
    <w:uiPriority w:val="99"/>
    <w:rsid w:val="00E240CA"/>
    <w:rPr>
      <w:vertAlign w:val="superscript"/>
    </w:rPr>
  </w:style>
  <w:style w:type="paragraph" w:styleId="a6">
    <w:name w:val="List Paragraph"/>
    <w:basedOn w:val="a"/>
    <w:link w:val="a7"/>
    <w:uiPriority w:val="34"/>
    <w:qFormat/>
    <w:rsid w:val="005305DC"/>
    <w:pPr>
      <w:ind w:left="720"/>
      <w:contextualSpacing/>
    </w:pPr>
  </w:style>
  <w:style w:type="paragraph" w:styleId="a8">
    <w:name w:val="Balloon Text"/>
    <w:basedOn w:val="a"/>
    <w:link w:val="a9"/>
    <w:uiPriority w:val="99"/>
    <w:semiHidden/>
    <w:unhideWhenUsed/>
    <w:rsid w:val="00D60B1C"/>
    <w:rPr>
      <w:rFonts w:ascii="Tahoma" w:hAnsi="Tahoma"/>
      <w:sz w:val="16"/>
      <w:szCs w:val="16"/>
      <w:lang w:val="x-none" w:eastAsia="x-none"/>
    </w:rPr>
  </w:style>
  <w:style w:type="character" w:customStyle="1" w:styleId="a9">
    <w:name w:val="Текст выноски Знак"/>
    <w:link w:val="a8"/>
    <w:uiPriority w:val="99"/>
    <w:semiHidden/>
    <w:rsid w:val="00D60B1C"/>
    <w:rPr>
      <w:rFonts w:ascii="Tahoma" w:hAnsi="Tahoma" w:cs="Tahoma"/>
      <w:sz w:val="16"/>
      <w:szCs w:val="16"/>
    </w:rPr>
  </w:style>
  <w:style w:type="character" w:customStyle="1" w:styleId="10">
    <w:name w:val="Заголовок 1 Знак"/>
    <w:link w:val="1"/>
    <w:uiPriority w:val="9"/>
    <w:rsid w:val="005C367F"/>
    <w:rPr>
      <w:rFonts w:ascii="Times New Roman" w:eastAsia="Times New Roman" w:hAnsi="Times New Roman"/>
      <w:b/>
      <w:bCs/>
      <w:sz w:val="24"/>
      <w:szCs w:val="28"/>
    </w:rPr>
  </w:style>
  <w:style w:type="character" w:customStyle="1" w:styleId="20">
    <w:name w:val="Заголовок 2 Знак"/>
    <w:link w:val="2"/>
    <w:uiPriority w:val="9"/>
    <w:rsid w:val="00381640"/>
    <w:rPr>
      <w:rFonts w:ascii="Times New Roman" w:eastAsia="Times New Roman" w:hAnsi="Times New Roman"/>
      <w:sz w:val="24"/>
      <w:szCs w:val="24"/>
      <w:lang w:val="x-none" w:eastAsia="x-none"/>
    </w:rPr>
  </w:style>
  <w:style w:type="character" w:customStyle="1" w:styleId="30">
    <w:name w:val="Заголовок 3 Знак"/>
    <w:link w:val="3"/>
    <w:uiPriority w:val="9"/>
    <w:rsid w:val="00423F86"/>
    <w:rPr>
      <w:rFonts w:ascii="Times New Roman" w:eastAsia="Times New Roman" w:hAnsi="Times New Roman"/>
      <w:sz w:val="24"/>
      <w:szCs w:val="24"/>
      <w:lang w:val="x-none" w:eastAsia="x-none"/>
    </w:rPr>
  </w:style>
  <w:style w:type="character" w:customStyle="1" w:styleId="40">
    <w:name w:val="Заголовок 4 Знак"/>
    <w:link w:val="4"/>
    <w:uiPriority w:val="9"/>
    <w:rsid w:val="00E10559"/>
    <w:rPr>
      <w:rFonts w:ascii="Times New Roman" w:eastAsia="Times New Roman" w:hAnsi="Times New Roman"/>
      <w:bCs/>
      <w:iCs/>
      <w:sz w:val="24"/>
      <w:szCs w:val="22"/>
      <w:lang w:val="x-none" w:eastAsia="en-US"/>
    </w:rPr>
  </w:style>
  <w:style w:type="character" w:customStyle="1" w:styleId="50">
    <w:name w:val="Заголовок 5 Знак"/>
    <w:link w:val="5"/>
    <w:uiPriority w:val="9"/>
    <w:rsid w:val="00E10559"/>
    <w:rPr>
      <w:rFonts w:ascii="Cambria" w:eastAsia="Times New Roman" w:hAnsi="Cambria"/>
      <w:color w:val="243F60"/>
      <w:sz w:val="24"/>
      <w:szCs w:val="22"/>
      <w:lang w:val="x-none" w:eastAsia="en-US"/>
    </w:rPr>
  </w:style>
  <w:style w:type="character" w:customStyle="1" w:styleId="60">
    <w:name w:val="Заголовок 6 Знак"/>
    <w:link w:val="6"/>
    <w:uiPriority w:val="9"/>
    <w:rsid w:val="00E10559"/>
    <w:rPr>
      <w:rFonts w:ascii="Cambria" w:eastAsia="Times New Roman" w:hAnsi="Cambria"/>
      <w:i/>
      <w:iCs/>
      <w:color w:val="243F60"/>
      <w:sz w:val="24"/>
      <w:szCs w:val="22"/>
      <w:lang w:val="x-none" w:eastAsia="en-US"/>
    </w:rPr>
  </w:style>
  <w:style w:type="character" w:customStyle="1" w:styleId="70">
    <w:name w:val="Заголовок 7 Знак"/>
    <w:link w:val="7"/>
    <w:uiPriority w:val="9"/>
    <w:semiHidden/>
    <w:rsid w:val="00E10559"/>
    <w:rPr>
      <w:rFonts w:ascii="Cambria" w:eastAsia="Times New Roman" w:hAnsi="Cambria"/>
      <w:i/>
      <w:iCs/>
      <w:color w:val="404040"/>
      <w:sz w:val="24"/>
      <w:szCs w:val="22"/>
      <w:lang w:val="x-none" w:eastAsia="en-US"/>
    </w:rPr>
  </w:style>
  <w:style w:type="character" w:customStyle="1" w:styleId="80">
    <w:name w:val="Заголовок 8 Знак"/>
    <w:link w:val="8"/>
    <w:uiPriority w:val="9"/>
    <w:semiHidden/>
    <w:rsid w:val="00E10559"/>
    <w:rPr>
      <w:rFonts w:ascii="Cambria" w:eastAsia="Times New Roman" w:hAnsi="Cambria"/>
      <w:color w:val="4F81BD"/>
      <w:lang w:val="x-none" w:eastAsia="en-US"/>
    </w:rPr>
  </w:style>
  <w:style w:type="character" w:customStyle="1" w:styleId="90">
    <w:name w:val="Заголовок 9 Знак"/>
    <w:link w:val="9"/>
    <w:uiPriority w:val="9"/>
    <w:semiHidden/>
    <w:rsid w:val="00E10559"/>
    <w:rPr>
      <w:rFonts w:ascii="Cambria" w:eastAsia="Times New Roman" w:hAnsi="Cambria"/>
      <w:i/>
      <w:iCs/>
      <w:color w:val="404040"/>
      <w:lang w:val="x-none" w:eastAsia="en-US"/>
    </w:rPr>
  </w:style>
  <w:style w:type="paragraph" w:styleId="aa">
    <w:name w:val="header"/>
    <w:basedOn w:val="a"/>
    <w:link w:val="ab"/>
    <w:uiPriority w:val="99"/>
    <w:unhideWhenUsed/>
    <w:rsid w:val="008B0513"/>
    <w:pPr>
      <w:tabs>
        <w:tab w:val="center" w:pos="4677"/>
        <w:tab w:val="right" w:pos="9355"/>
      </w:tabs>
    </w:pPr>
  </w:style>
  <w:style w:type="character" w:customStyle="1" w:styleId="ab">
    <w:name w:val="Верхний колонтитул Знак"/>
    <w:basedOn w:val="a0"/>
    <w:link w:val="aa"/>
    <w:uiPriority w:val="99"/>
    <w:rsid w:val="008B0513"/>
  </w:style>
  <w:style w:type="paragraph" w:styleId="ac">
    <w:name w:val="footer"/>
    <w:basedOn w:val="a"/>
    <w:link w:val="ad"/>
    <w:uiPriority w:val="99"/>
    <w:unhideWhenUsed/>
    <w:rsid w:val="008B0513"/>
    <w:pPr>
      <w:tabs>
        <w:tab w:val="center" w:pos="4677"/>
        <w:tab w:val="right" w:pos="9355"/>
      </w:tabs>
    </w:pPr>
  </w:style>
  <w:style w:type="character" w:customStyle="1" w:styleId="ad">
    <w:name w:val="Нижний колонтитул Знак"/>
    <w:basedOn w:val="a0"/>
    <w:link w:val="ac"/>
    <w:uiPriority w:val="99"/>
    <w:rsid w:val="008B0513"/>
  </w:style>
  <w:style w:type="character" w:customStyle="1" w:styleId="a7">
    <w:name w:val="Абзац списка Знак"/>
    <w:link w:val="a6"/>
    <w:uiPriority w:val="34"/>
    <w:locked/>
    <w:rsid w:val="003A2808"/>
  </w:style>
  <w:style w:type="paragraph" w:styleId="ae">
    <w:name w:val="Plain Text"/>
    <w:basedOn w:val="a"/>
    <w:link w:val="af"/>
    <w:uiPriority w:val="99"/>
    <w:unhideWhenUsed/>
    <w:rsid w:val="0074720A"/>
    <w:rPr>
      <w:rFonts w:ascii="Courier New" w:eastAsia="Times New Roman" w:hAnsi="Courier New"/>
      <w:sz w:val="20"/>
      <w:szCs w:val="20"/>
      <w:lang w:val="x-none" w:eastAsia="ru-RU"/>
    </w:rPr>
  </w:style>
  <w:style w:type="character" w:customStyle="1" w:styleId="af">
    <w:name w:val="Текст Знак"/>
    <w:link w:val="ae"/>
    <w:uiPriority w:val="99"/>
    <w:rsid w:val="0074720A"/>
    <w:rPr>
      <w:rFonts w:ascii="Courier New" w:eastAsia="Times New Roman" w:hAnsi="Courier New" w:cs="Times New Roman"/>
      <w:sz w:val="20"/>
      <w:szCs w:val="20"/>
      <w:lang w:eastAsia="ru-RU"/>
    </w:rPr>
  </w:style>
  <w:style w:type="paragraph" w:customStyle="1" w:styleId="af0">
    <w:name w:val="Письмо"/>
    <w:basedOn w:val="a"/>
    <w:rsid w:val="000A339B"/>
    <w:pPr>
      <w:autoSpaceDE w:val="0"/>
      <w:autoSpaceDN w:val="0"/>
      <w:spacing w:line="320" w:lineRule="exact"/>
      <w:ind w:firstLine="720"/>
      <w:jc w:val="both"/>
    </w:pPr>
    <w:rPr>
      <w:rFonts w:eastAsia="Times New Roman"/>
      <w:sz w:val="28"/>
      <w:szCs w:val="28"/>
      <w:lang w:eastAsia="ru-RU"/>
    </w:rPr>
  </w:style>
  <w:style w:type="paragraph" w:styleId="af1">
    <w:name w:val="Body Text Indent"/>
    <w:aliases w:val="текст"/>
    <w:basedOn w:val="a"/>
    <w:link w:val="af2"/>
    <w:rsid w:val="009131BB"/>
    <w:pPr>
      <w:ind w:firstLine="567"/>
      <w:jc w:val="both"/>
    </w:pPr>
    <w:rPr>
      <w:spacing w:val="-4"/>
      <w:sz w:val="20"/>
      <w:szCs w:val="20"/>
      <w:lang w:val="x-none" w:eastAsia="ru-RU"/>
    </w:rPr>
  </w:style>
  <w:style w:type="character" w:customStyle="1" w:styleId="af2">
    <w:name w:val="Основной текст с отступом Знак"/>
    <w:aliases w:val="текст Знак"/>
    <w:link w:val="af1"/>
    <w:rsid w:val="009131BB"/>
    <w:rPr>
      <w:rFonts w:ascii="Times New Roman" w:eastAsia="Calibri" w:hAnsi="Times New Roman" w:cs="Times New Roman"/>
      <w:spacing w:val="-4"/>
      <w:sz w:val="20"/>
      <w:szCs w:val="20"/>
      <w:lang w:eastAsia="ru-RU"/>
    </w:rPr>
  </w:style>
  <w:style w:type="paragraph" w:styleId="af3">
    <w:name w:val="endnote text"/>
    <w:basedOn w:val="a"/>
    <w:link w:val="af4"/>
    <w:uiPriority w:val="99"/>
    <w:unhideWhenUsed/>
    <w:rsid w:val="003477FC"/>
    <w:rPr>
      <w:rFonts w:eastAsia="Times New Roman"/>
      <w:sz w:val="20"/>
      <w:szCs w:val="20"/>
      <w:lang w:val="x-none" w:eastAsia="ru-RU"/>
    </w:rPr>
  </w:style>
  <w:style w:type="character" w:customStyle="1" w:styleId="af4">
    <w:name w:val="Текст концевой сноски Знак"/>
    <w:link w:val="af3"/>
    <w:uiPriority w:val="99"/>
    <w:rsid w:val="003477FC"/>
    <w:rPr>
      <w:rFonts w:ascii="Times New Roman" w:eastAsia="Times New Roman" w:hAnsi="Times New Roman" w:cs="Times New Roman"/>
      <w:sz w:val="20"/>
      <w:szCs w:val="20"/>
      <w:lang w:eastAsia="ru-RU"/>
    </w:rPr>
  </w:style>
  <w:style w:type="character" w:customStyle="1" w:styleId="11">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E420C2"/>
    <w:rPr>
      <w:rFonts w:ascii="Calibri" w:eastAsia="Calibri" w:hAnsi="Calibri" w:cs="Times New Roman"/>
      <w:sz w:val="20"/>
      <w:szCs w:val="20"/>
      <w:lang w:eastAsia="ru-RU"/>
    </w:rPr>
  </w:style>
  <w:style w:type="character" w:customStyle="1" w:styleId="apple-converted-space">
    <w:name w:val="apple-converted-space"/>
    <w:basedOn w:val="a0"/>
    <w:rsid w:val="00107391"/>
  </w:style>
  <w:style w:type="character" w:styleId="af5">
    <w:name w:val="Hyperlink"/>
    <w:uiPriority w:val="99"/>
    <w:semiHidden/>
    <w:unhideWhenUsed/>
    <w:rsid w:val="00107391"/>
    <w:rPr>
      <w:color w:val="0000FF"/>
      <w:u w:val="single"/>
    </w:rPr>
  </w:style>
  <w:style w:type="character" w:customStyle="1" w:styleId="blk">
    <w:name w:val="blk"/>
    <w:basedOn w:val="a0"/>
    <w:rsid w:val="00107391"/>
  </w:style>
  <w:style w:type="paragraph" w:styleId="af6">
    <w:name w:val="Document Map"/>
    <w:basedOn w:val="a"/>
    <w:link w:val="af7"/>
    <w:uiPriority w:val="99"/>
    <w:semiHidden/>
    <w:unhideWhenUsed/>
    <w:rsid w:val="00EF5801"/>
    <w:rPr>
      <w:rFonts w:ascii="Tahoma" w:hAnsi="Tahoma"/>
      <w:sz w:val="16"/>
      <w:szCs w:val="16"/>
      <w:lang w:val="x-none"/>
    </w:rPr>
  </w:style>
  <w:style w:type="character" w:customStyle="1" w:styleId="af7">
    <w:name w:val="Схема документа Знак"/>
    <w:link w:val="af6"/>
    <w:uiPriority w:val="99"/>
    <w:semiHidden/>
    <w:rsid w:val="00EF5801"/>
    <w:rPr>
      <w:rFonts w:ascii="Tahoma" w:hAnsi="Tahoma" w:cs="Tahoma"/>
      <w:sz w:val="16"/>
      <w:szCs w:val="16"/>
      <w:lang w:eastAsia="en-US"/>
    </w:rPr>
  </w:style>
  <w:style w:type="character" w:styleId="af8">
    <w:name w:val="Placeholder Text"/>
    <w:uiPriority w:val="99"/>
    <w:semiHidden/>
    <w:rsid w:val="000B426F"/>
    <w:rPr>
      <w:color w:val="808080"/>
    </w:rPr>
  </w:style>
  <w:style w:type="character" w:styleId="af9">
    <w:name w:val="endnote reference"/>
    <w:uiPriority w:val="99"/>
    <w:semiHidden/>
    <w:unhideWhenUsed/>
    <w:rsid w:val="0043539C"/>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42B60"/>
    <w:rPr>
      <w:b/>
      <w:sz w:val="24"/>
      <w:lang w:val="ru-RU" w:eastAsia="ru-RU"/>
    </w:rPr>
  </w:style>
  <w:style w:type="paragraph" w:customStyle="1" w:styleId="ConsPlusNormal">
    <w:name w:val="ConsPlusNormal"/>
    <w:link w:val="ConsPlusNormal0"/>
    <w:rsid w:val="00342B6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2B60"/>
    <w:rPr>
      <w:rFonts w:ascii="Arial" w:eastAsia="Times New Roman" w:hAnsi="Arial" w:cs="Arial"/>
      <w:lang w:val="ru-RU" w:eastAsia="ru-RU" w:bidi="ar-SA"/>
    </w:rPr>
  </w:style>
  <w:style w:type="numbering" w:styleId="1ai">
    <w:name w:val="Outline List 1"/>
    <w:basedOn w:val="a2"/>
    <w:rsid w:val="00DC030C"/>
    <w:pPr>
      <w:numPr>
        <w:numId w:val="2"/>
      </w:numPr>
    </w:pPr>
  </w:style>
  <w:style w:type="paragraph" w:customStyle="1" w:styleId="31">
    <w:name w:val="Обычный3"/>
    <w:uiPriority w:val="99"/>
    <w:rsid w:val="00CB4B69"/>
    <w:pPr>
      <w:snapToGrid w:val="0"/>
    </w:pPr>
    <w:rPr>
      <w:rFonts w:ascii="Times New Roman" w:eastAsia="Times New Roman" w:hAnsi="Times New Roman"/>
    </w:rPr>
  </w:style>
  <w:style w:type="paragraph" w:styleId="afa">
    <w:name w:val="No Spacing"/>
    <w:qFormat/>
    <w:rsid w:val="003B0C04"/>
    <w:pPr>
      <w:jc w:val="both"/>
    </w:pPr>
    <w:rPr>
      <w:rFonts w:eastAsia="Times New Roman"/>
      <w:sz w:val="22"/>
      <w:szCs w:val="22"/>
    </w:rPr>
  </w:style>
  <w:style w:type="table" w:styleId="afb">
    <w:name w:val="Table Grid"/>
    <w:basedOn w:val="a1"/>
    <w:uiPriority w:val="39"/>
    <w:rsid w:val="00E8046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uiPriority w:val="99"/>
    <w:semiHidden/>
    <w:unhideWhenUsed/>
    <w:rsid w:val="00542F27"/>
    <w:rPr>
      <w:sz w:val="16"/>
      <w:szCs w:val="16"/>
    </w:rPr>
  </w:style>
  <w:style w:type="paragraph" w:styleId="afd">
    <w:name w:val="annotation text"/>
    <w:basedOn w:val="a"/>
    <w:link w:val="afe"/>
    <w:uiPriority w:val="99"/>
    <w:unhideWhenUsed/>
    <w:rsid w:val="00542F27"/>
    <w:rPr>
      <w:sz w:val="20"/>
      <w:szCs w:val="20"/>
      <w:lang w:val="x-none"/>
    </w:rPr>
  </w:style>
  <w:style w:type="character" w:customStyle="1" w:styleId="afe">
    <w:name w:val="Текст примечания Знак"/>
    <w:link w:val="afd"/>
    <w:uiPriority w:val="99"/>
    <w:rsid w:val="00542F27"/>
    <w:rPr>
      <w:rFonts w:ascii="Times New Roman" w:hAnsi="Times New Roman"/>
      <w:lang w:eastAsia="en-US"/>
    </w:rPr>
  </w:style>
  <w:style w:type="character" w:customStyle="1" w:styleId="CharAttribute3">
    <w:name w:val="CharAttribute3"/>
    <w:rsid w:val="00645599"/>
    <w:rPr>
      <w:rFonts w:ascii="Times New Roman" w:eastAsia="Times New Roman" w:hAnsi="Times New Roman" w:cs="Times New Roman" w:hint="default"/>
      <w:sz w:val="28"/>
    </w:rPr>
  </w:style>
  <w:style w:type="paragraph" w:customStyle="1" w:styleId="ParaAttribute7">
    <w:name w:val="ParaAttribute7"/>
    <w:rsid w:val="00645599"/>
    <w:pPr>
      <w:widowControl w:val="0"/>
      <w:wordWrap w:val="0"/>
      <w:ind w:firstLine="426"/>
      <w:jc w:val="center"/>
    </w:pPr>
    <w:rPr>
      <w:rFonts w:ascii="Times New Roman" w:eastAsia="Batang" w:hAnsi="Times New Roman"/>
    </w:rPr>
  </w:style>
  <w:style w:type="paragraph" w:styleId="21">
    <w:name w:val="Body Text 2"/>
    <w:basedOn w:val="a"/>
    <w:link w:val="22"/>
    <w:rsid w:val="0002715D"/>
    <w:pPr>
      <w:spacing w:after="120" w:line="480" w:lineRule="auto"/>
    </w:pPr>
    <w:rPr>
      <w:rFonts w:eastAsia="Times New Roman"/>
      <w:szCs w:val="24"/>
      <w:lang w:val="x-none" w:eastAsia="x-none"/>
    </w:rPr>
  </w:style>
  <w:style w:type="character" w:customStyle="1" w:styleId="22">
    <w:name w:val="Основной текст 2 Знак"/>
    <w:link w:val="21"/>
    <w:rsid w:val="0002715D"/>
    <w:rPr>
      <w:rFonts w:ascii="Times New Roman" w:eastAsia="Times New Roman" w:hAnsi="Times New Roman"/>
      <w:sz w:val="24"/>
      <w:szCs w:val="24"/>
    </w:rPr>
  </w:style>
  <w:style w:type="paragraph" w:styleId="aff">
    <w:name w:val="Body Text"/>
    <w:basedOn w:val="a"/>
    <w:link w:val="aff0"/>
    <w:rsid w:val="0002715D"/>
    <w:pPr>
      <w:spacing w:after="120"/>
    </w:pPr>
    <w:rPr>
      <w:rFonts w:eastAsia="Times New Roman"/>
      <w:szCs w:val="24"/>
      <w:lang w:val="x-none" w:eastAsia="x-none"/>
    </w:rPr>
  </w:style>
  <w:style w:type="character" w:customStyle="1" w:styleId="aff0">
    <w:name w:val="Основной текст Знак"/>
    <w:link w:val="aff"/>
    <w:rsid w:val="0002715D"/>
    <w:rPr>
      <w:rFonts w:ascii="Times New Roman" w:eastAsia="Times New Roman" w:hAnsi="Times New Roman"/>
      <w:sz w:val="24"/>
      <w:szCs w:val="24"/>
    </w:rPr>
  </w:style>
  <w:style w:type="character" w:customStyle="1" w:styleId="CharAttribute4">
    <w:name w:val="CharAttribute4"/>
    <w:rsid w:val="009A1EC2"/>
    <w:rPr>
      <w:rFonts w:ascii="Times New Roman" w:hAnsi="Times New Roman"/>
      <w:b/>
      <w:sz w:val="28"/>
      <w:u w:val="single"/>
    </w:rPr>
  </w:style>
  <w:style w:type="paragraph" w:customStyle="1" w:styleId="ParaAttribute8">
    <w:name w:val="ParaAttribute8"/>
    <w:rsid w:val="009A1EC2"/>
    <w:pPr>
      <w:widowControl w:val="0"/>
      <w:wordWrap w:val="0"/>
      <w:ind w:firstLine="709"/>
      <w:jc w:val="both"/>
    </w:pPr>
    <w:rPr>
      <w:rFonts w:ascii="Times New Roman" w:eastAsia="Batang" w:hAnsi="Times New Roman"/>
    </w:rPr>
  </w:style>
  <w:style w:type="paragraph" w:styleId="aff1">
    <w:name w:val="annotation subject"/>
    <w:basedOn w:val="afd"/>
    <w:next w:val="afd"/>
    <w:link w:val="aff2"/>
    <w:uiPriority w:val="99"/>
    <w:semiHidden/>
    <w:unhideWhenUsed/>
    <w:rsid w:val="00FA226C"/>
    <w:rPr>
      <w:b/>
      <w:bCs/>
    </w:rPr>
  </w:style>
  <w:style w:type="character" w:customStyle="1" w:styleId="aff2">
    <w:name w:val="Тема примечания Знак"/>
    <w:link w:val="aff1"/>
    <w:uiPriority w:val="99"/>
    <w:semiHidden/>
    <w:rsid w:val="00FA226C"/>
    <w:rPr>
      <w:rFonts w:ascii="Times New Roman" w:hAnsi="Times New Roman"/>
      <w:b/>
      <w:bCs/>
      <w:lang w:eastAsia="en-US"/>
    </w:rPr>
  </w:style>
  <w:style w:type="paragraph" w:customStyle="1" w:styleId="ConsDTNormal">
    <w:name w:val="ConsDTNormal"/>
    <w:uiPriority w:val="99"/>
    <w:rsid w:val="005C713E"/>
    <w:pPr>
      <w:autoSpaceDE w:val="0"/>
      <w:autoSpaceDN w:val="0"/>
      <w:adjustRightInd w:val="0"/>
      <w:jc w:val="both"/>
    </w:pPr>
    <w:rPr>
      <w:rFonts w:ascii="Times New Roman" w:eastAsia="Times New Roman" w:hAnsi="Times New Roman"/>
      <w:sz w:val="24"/>
      <w:szCs w:val="24"/>
      <w:lang w:eastAsia="en-US"/>
    </w:rPr>
  </w:style>
  <w:style w:type="paragraph" w:customStyle="1" w:styleId="ConsNormal">
    <w:name w:val="ConsNormal"/>
    <w:rsid w:val="005C713E"/>
    <w:pPr>
      <w:autoSpaceDE w:val="0"/>
      <w:autoSpaceDN w:val="0"/>
      <w:adjustRightInd w:val="0"/>
      <w:jc w:val="both"/>
    </w:pPr>
    <w:rPr>
      <w:rFonts w:ascii="Courier New" w:eastAsia="Times New Roman" w:hAnsi="Courier New" w:cs="Courier New"/>
      <w:lang w:eastAsia="en-US"/>
    </w:rPr>
  </w:style>
  <w:style w:type="paragraph" w:customStyle="1" w:styleId="Default">
    <w:name w:val="Default"/>
    <w:rsid w:val="0024221E"/>
    <w:rPr>
      <w:rFonts w:ascii="Times New Roman" w:eastAsia="Times New Roman" w:hAnsi="Times New Roman"/>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Outline List 1"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99C"/>
    <w:rPr>
      <w:rFonts w:ascii="Times New Roman" w:hAnsi="Times New Roman"/>
      <w:sz w:val="24"/>
      <w:szCs w:val="22"/>
      <w:lang w:eastAsia="en-US"/>
    </w:rPr>
  </w:style>
  <w:style w:type="paragraph" w:styleId="1">
    <w:name w:val="heading 1"/>
    <w:next w:val="a"/>
    <w:link w:val="10"/>
    <w:uiPriority w:val="9"/>
    <w:qFormat/>
    <w:rsid w:val="005C367F"/>
    <w:pPr>
      <w:keepNext/>
      <w:keepLines/>
      <w:numPr>
        <w:numId w:val="1"/>
      </w:numPr>
      <w:spacing w:before="120" w:after="120"/>
      <w:jc w:val="center"/>
      <w:outlineLvl w:val="0"/>
    </w:pPr>
    <w:rPr>
      <w:rFonts w:ascii="Times New Roman" w:eastAsia="Times New Roman" w:hAnsi="Times New Roman"/>
      <w:b/>
      <w:bCs/>
      <w:sz w:val="24"/>
      <w:szCs w:val="28"/>
    </w:rPr>
  </w:style>
  <w:style w:type="paragraph" w:styleId="2">
    <w:name w:val="heading 2"/>
    <w:basedOn w:val="a"/>
    <w:next w:val="a"/>
    <w:link w:val="20"/>
    <w:uiPriority w:val="9"/>
    <w:unhideWhenUsed/>
    <w:qFormat/>
    <w:rsid w:val="00381640"/>
    <w:pPr>
      <w:numPr>
        <w:ilvl w:val="1"/>
        <w:numId w:val="1"/>
      </w:numPr>
      <w:jc w:val="both"/>
      <w:outlineLvl w:val="1"/>
    </w:pPr>
    <w:rPr>
      <w:rFonts w:eastAsia="Times New Roman"/>
      <w:szCs w:val="24"/>
      <w:lang w:val="x-none" w:eastAsia="x-none"/>
    </w:rPr>
  </w:style>
  <w:style w:type="paragraph" w:styleId="3">
    <w:name w:val="heading 3"/>
    <w:basedOn w:val="a"/>
    <w:next w:val="a"/>
    <w:link w:val="30"/>
    <w:uiPriority w:val="9"/>
    <w:unhideWhenUsed/>
    <w:qFormat/>
    <w:rsid w:val="00423F86"/>
    <w:pPr>
      <w:numPr>
        <w:ilvl w:val="2"/>
        <w:numId w:val="1"/>
      </w:numPr>
      <w:tabs>
        <w:tab w:val="left" w:pos="851"/>
      </w:tabs>
      <w:ind w:left="4690"/>
      <w:jc w:val="both"/>
      <w:outlineLvl w:val="2"/>
    </w:pPr>
    <w:rPr>
      <w:rFonts w:eastAsia="Times New Roman"/>
      <w:szCs w:val="24"/>
      <w:lang w:val="x-none" w:eastAsia="x-none"/>
    </w:rPr>
  </w:style>
  <w:style w:type="paragraph" w:styleId="4">
    <w:name w:val="heading 4"/>
    <w:basedOn w:val="a"/>
    <w:next w:val="a"/>
    <w:link w:val="40"/>
    <w:uiPriority w:val="9"/>
    <w:unhideWhenUsed/>
    <w:qFormat/>
    <w:rsid w:val="00E10559"/>
    <w:pPr>
      <w:numPr>
        <w:ilvl w:val="3"/>
        <w:numId w:val="1"/>
      </w:numPr>
      <w:jc w:val="both"/>
      <w:outlineLvl w:val="3"/>
    </w:pPr>
    <w:rPr>
      <w:rFonts w:eastAsia="Times New Roman"/>
      <w:bCs/>
      <w:iCs/>
      <w:lang w:val="x-none"/>
    </w:rPr>
  </w:style>
  <w:style w:type="paragraph" w:styleId="5">
    <w:name w:val="heading 5"/>
    <w:basedOn w:val="a"/>
    <w:next w:val="a"/>
    <w:link w:val="50"/>
    <w:uiPriority w:val="9"/>
    <w:unhideWhenUsed/>
    <w:qFormat/>
    <w:rsid w:val="00E10559"/>
    <w:pPr>
      <w:numPr>
        <w:ilvl w:val="4"/>
        <w:numId w:val="1"/>
      </w:numPr>
      <w:spacing w:before="200"/>
      <w:jc w:val="both"/>
      <w:outlineLvl w:val="4"/>
    </w:pPr>
    <w:rPr>
      <w:rFonts w:ascii="Cambria" w:eastAsia="Times New Roman" w:hAnsi="Cambria"/>
      <w:color w:val="243F60"/>
      <w:lang w:val="x-none"/>
    </w:rPr>
  </w:style>
  <w:style w:type="paragraph" w:styleId="6">
    <w:name w:val="heading 6"/>
    <w:basedOn w:val="a"/>
    <w:next w:val="a"/>
    <w:link w:val="60"/>
    <w:uiPriority w:val="9"/>
    <w:unhideWhenUsed/>
    <w:qFormat/>
    <w:rsid w:val="00E10559"/>
    <w:pPr>
      <w:numPr>
        <w:ilvl w:val="5"/>
        <w:numId w:val="1"/>
      </w:numPr>
      <w:spacing w:before="200"/>
      <w:jc w:val="both"/>
      <w:outlineLvl w:val="5"/>
    </w:pPr>
    <w:rPr>
      <w:rFonts w:ascii="Cambria" w:eastAsia="Times New Roman" w:hAnsi="Cambria"/>
      <w:i/>
      <w:iCs/>
      <w:color w:val="243F60"/>
      <w:lang w:val="x-none"/>
    </w:rPr>
  </w:style>
  <w:style w:type="paragraph" w:styleId="7">
    <w:name w:val="heading 7"/>
    <w:basedOn w:val="a"/>
    <w:next w:val="a"/>
    <w:link w:val="70"/>
    <w:uiPriority w:val="9"/>
    <w:unhideWhenUsed/>
    <w:qFormat/>
    <w:rsid w:val="00E10559"/>
    <w:pPr>
      <w:numPr>
        <w:ilvl w:val="6"/>
        <w:numId w:val="1"/>
      </w:numPr>
      <w:spacing w:before="200"/>
      <w:jc w:val="both"/>
      <w:outlineLvl w:val="6"/>
    </w:pPr>
    <w:rPr>
      <w:rFonts w:ascii="Cambria" w:eastAsia="Times New Roman" w:hAnsi="Cambria"/>
      <w:i/>
      <w:iCs/>
      <w:color w:val="404040"/>
      <w:lang w:val="x-none"/>
    </w:rPr>
  </w:style>
  <w:style w:type="paragraph" w:styleId="8">
    <w:name w:val="heading 8"/>
    <w:basedOn w:val="a"/>
    <w:next w:val="a"/>
    <w:link w:val="80"/>
    <w:uiPriority w:val="9"/>
    <w:unhideWhenUsed/>
    <w:qFormat/>
    <w:rsid w:val="00E10559"/>
    <w:pPr>
      <w:numPr>
        <w:ilvl w:val="7"/>
        <w:numId w:val="1"/>
      </w:numPr>
      <w:spacing w:before="200"/>
      <w:jc w:val="both"/>
      <w:outlineLvl w:val="7"/>
    </w:pPr>
    <w:rPr>
      <w:rFonts w:ascii="Cambria" w:eastAsia="Times New Roman" w:hAnsi="Cambria"/>
      <w:color w:val="4F81BD"/>
      <w:sz w:val="20"/>
      <w:szCs w:val="20"/>
      <w:lang w:val="x-none"/>
    </w:rPr>
  </w:style>
  <w:style w:type="paragraph" w:styleId="9">
    <w:name w:val="heading 9"/>
    <w:basedOn w:val="a"/>
    <w:next w:val="a"/>
    <w:link w:val="90"/>
    <w:uiPriority w:val="9"/>
    <w:unhideWhenUsed/>
    <w:qFormat/>
    <w:rsid w:val="00E10559"/>
    <w:pPr>
      <w:numPr>
        <w:ilvl w:val="8"/>
        <w:numId w:val="1"/>
      </w:numPr>
      <w:spacing w:before="200"/>
      <w:jc w:val="both"/>
      <w:outlineLvl w:val="8"/>
    </w:pPr>
    <w:rPr>
      <w:rFonts w:ascii="Cambria" w:eastAsia="Times New Roman" w:hAnsi="Cambria"/>
      <w:i/>
      <w:iCs/>
      <w:color w:val="404040"/>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4"/>
    <w:unhideWhenUsed/>
    <w:rsid w:val="00E240CA"/>
    <w:rPr>
      <w:rFonts w:ascii="Calibri" w:hAnsi="Calibri"/>
      <w:sz w:val="20"/>
      <w:szCs w:val="20"/>
      <w:lang w:val="x-none" w:eastAsia="x-none"/>
    </w:rPr>
  </w:style>
  <w:style w:type="character" w:customStyle="1" w:styleId="a4">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link w:val="a3"/>
    <w:rsid w:val="00E240CA"/>
    <w:rPr>
      <w:sz w:val="20"/>
      <w:szCs w:val="20"/>
    </w:rPr>
  </w:style>
  <w:style w:type="character" w:styleId="a5">
    <w:name w:val="footnote reference"/>
    <w:aliases w:val="Ссылка на сноску 45"/>
    <w:uiPriority w:val="99"/>
    <w:rsid w:val="00E240CA"/>
    <w:rPr>
      <w:vertAlign w:val="superscript"/>
    </w:rPr>
  </w:style>
  <w:style w:type="paragraph" w:styleId="a6">
    <w:name w:val="List Paragraph"/>
    <w:basedOn w:val="a"/>
    <w:link w:val="a7"/>
    <w:uiPriority w:val="34"/>
    <w:qFormat/>
    <w:rsid w:val="005305DC"/>
    <w:pPr>
      <w:ind w:left="720"/>
      <w:contextualSpacing/>
    </w:pPr>
  </w:style>
  <w:style w:type="paragraph" w:styleId="a8">
    <w:name w:val="Balloon Text"/>
    <w:basedOn w:val="a"/>
    <w:link w:val="a9"/>
    <w:uiPriority w:val="99"/>
    <w:semiHidden/>
    <w:unhideWhenUsed/>
    <w:rsid w:val="00D60B1C"/>
    <w:rPr>
      <w:rFonts w:ascii="Tahoma" w:hAnsi="Tahoma"/>
      <w:sz w:val="16"/>
      <w:szCs w:val="16"/>
      <w:lang w:val="x-none" w:eastAsia="x-none"/>
    </w:rPr>
  </w:style>
  <w:style w:type="character" w:customStyle="1" w:styleId="a9">
    <w:name w:val="Текст выноски Знак"/>
    <w:link w:val="a8"/>
    <w:uiPriority w:val="99"/>
    <w:semiHidden/>
    <w:rsid w:val="00D60B1C"/>
    <w:rPr>
      <w:rFonts w:ascii="Tahoma" w:hAnsi="Tahoma" w:cs="Tahoma"/>
      <w:sz w:val="16"/>
      <w:szCs w:val="16"/>
    </w:rPr>
  </w:style>
  <w:style w:type="character" w:customStyle="1" w:styleId="10">
    <w:name w:val="Заголовок 1 Знак"/>
    <w:link w:val="1"/>
    <w:uiPriority w:val="9"/>
    <w:rsid w:val="005C367F"/>
    <w:rPr>
      <w:rFonts w:ascii="Times New Roman" w:eastAsia="Times New Roman" w:hAnsi="Times New Roman"/>
      <w:b/>
      <w:bCs/>
      <w:sz w:val="24"/>
      <w:szCs w:val="28"/>
    </w:rPr>
  </w:style>
  <w:style w:type="character" w:customStyle="1" w:styleId="20">
    <w:name w:val="Заголовок 2 Знак"/>
    <w:link w:val="2"/>
    <w:uiPriority w:val="9"/>
    <w:rsid w:val="00381640"/>
    <w:rPr>
      <w:rFonts w:ascii="Times New Roman" w:eastAsia="Times New Roman" w:hAnsi="Times New Roman"/>
      <w:sz w:val="24"/>
      <w:szCs w:val="24"/>
      <w:lang w:val="x-none" w:eastAsia="x-none"/>
    </w:rPr>
  </w:style>
  <w:style w:type="character" w:customStyle="1" w:styleId="30">
    <w:name w:val="Заголовок 3 Знак"/>
    <w:link w:val="3"/>
    <w:uiPriority w:val="9"/>
    <w:rsid w:val="00423F86"/>
    <w:rPr>
      <w:rFonts w:ascii="Times New Roman" w:eastAsia="Times New Roman" w:hAnsi="Times New Roman"/>
      <w:sz w:val="24"/>
      <w:szCs w:val="24"/>
      <w:lang w:val="x-none" w:eastAsia="x-none"/>
    </w:rPr>
  </w:style>
  <w:style w:type="character" w:customStyle="1" w:styleId="40">
    <w:name w:val="Заголовок 4 Знак"/>
    <w:link w:val="4"/>
    <w:uiPriority w:val="9"/>
    <w:rsid w:val="00E10559"/>
    <w:rPr>
      <w:rFonts w:ascii="Times New Roman" w:eastAsia="Times New Roman" w:hAnsi="Times New Roman"/>
      <w:bCs/>
      <w:iCs/>
      <w:sz w:val="24"/>
      <w:szCs w:val="22"/>
      <w:lang w:val="x-none" w:eastAsia="en-US"/>
    </w:rPr>
  </w:style>
  <w:style w:type="character" w:customStyle="1" w:styleId="50">
    <w:name w:val="Заголовок 5 Знак"/>
    <w:link w:val="5"/>
    <w:uiPriority w:val="9"/>
    <w:rsid w:val="00E10559"/>
    <w:rPr>
      <w:rFonts w:ascii="Cambria" w:eastAsia="Times New Roman" w:hAnsi="Cambria"/>
      <w:color w:val="243F60"/>
      <w:sz w:val="24"/>
      <w:szCs w:val="22"/>
      <w:lang w:val="x-none" w:eastAsia="en-US"/>
    </w:rPr>
  </w:style>
  <w:style w:type="character" w:customStyle="1" w:styleId="60">
    <w:name w:val="Заголовок 6 Знак"/>
    <w:link w:val="6"/>
    <w:uiPriority w:val="9"/>
    <w:rsid w:val="00E10559"/>
    <w:rPr>
      <w:rFonts w:ascii="Cambria" w:eastAsia="Times New Roman" w:hAnsi="Cambria"/>
      <w:i/>
      <w:iCs/>
      <w:color w:val="243F60"/>
      <w:sz w:val="24"/>
      <w:szCs w:val="22"/>
      <w:lang w:val="x-none" w:eastAsia="en-US"/>
    </w:rPr>
  </w:style>
  <w:style w:type="character" w:customStyle="1" w:styleId="70">
    <w:name w:val="Заголовок 7 Знак"/>
    <w:link w:val="7"/>
    <w:uiPriority w:val="9"/>
    <w:semiHidden/>
    <w:rsid w:val="00E10559"/>
    <w:rPr>
      <w:rFonts w:ascii="Cambria" w:eastAsia="Times New Roman" w:hAnsi="Cambria"/>
      <w:i/>
      <w:iCs/>
      <w:color w:val="404040"/>
      <w:sz w:val="24"/>
      <w:szCs w:val="22"/>
      <w:lang w:val="x-none" w:eastAsia="en-US"/>
    </w:rPr>
  </w:style>
  <w:style w:type="character" w:customStyle="1" w:styleId="80">
    <w:name w:val="Заголовок 8 Знак"/>
    <w:link w:val="8"/>
    <w:uiPriority w:val="9"/>
    <w:semiHidden/>
    <w:rsid w:val="00E10559"/>
    <w:rPr>
      <w:rFonts w:ascii="Cambria" w:eastAsia="Times New Roman" w:hAnsi="Cambria"/>
      <w:color w:val="4F81BD"/>
      <w:lang w:val="x-none" w:eastAsia="en-US"/>
    </w:rPr>
  </w:style>
  <w:style w:type="character" w:customStyle="1" w:styleId="90">
    <w:name w:val="Заголовок 9 Знак"/>
    <w:link w:val="9"/>
    <w:uiPriority w:val="9"/>
    <w:semiHidden/>
    <w:rsid w:val="00E10559"/>
    <w:rPr>
      <w:rFonts w:ascii="Cambria" w:eastAsia="Times New Roman" w:hAnsi="Cambria"/>
      <w:i/>
      <w:iCs/>
      <w:color w:val="404040"/>
      <w:lang w:val="x-none" w:eastAsia="en-US"/>
    </w:rPr>
  </w:style>
  <w:style w:type="paragraph" w:styleId="aa">
    <w:name w:val="header"/>
    <w:basedOn w:val="a"/>
    <w:link w:val="ab"/>
    <w:uiPriority w:val="99"/>
    <w:unhideWhenUsed/>
    <w:rsid w:val="008B0513"/>
    <w:pPr>
      <w:tabs>
        <w:tab w:val="center" w:pos="4677"/>
        <w:tab w:val="right" w:pos="9355"/>
      </w:tabs>
    </w:pPr>
  </w:style>
  <w:style w:type="character" w:customStyle="1" w:styleId="ab">
    <w:name w:val="Верхний колонтитул Знак"/>
    <w:basedOn w:val="a0"/>
    <w:link w:val="aa"/>
    <w:uiPriority w:val="99"/>
    <w:rsid w:val="008B0513"/>
  </w:style>
  <w:style w:type="paragraph" w:styleId="ac">
    <w:name w:val="footer"/>
    <w:basedOn w:val="a"/>
    <w:link w:val="ad"/>
    <w:uiPriority w:val="99"/>
    <w:unhideWhenUsed/>
    <w:rsid w:val="008B0513"/>
    <w:pPr>
      <w:tabs>
        <w:tab w:val="center" w:pos="4677"/>
        <w:tab w:val="right" w:pos="9355"/>
      </w:tabs>
    </w:pPr>
  </w:style>
  <w:style w:type="character" w:customStyle="1" w:styleId="ad">
    <w:name w:val="Нижний колонтитул Знак"/>
    <w:basedOn w:val="a0"/>
    <w:link w:val="ac"/>
    <w:uiPriority w:val="99"/>
    <w:rsid w:val="008B0513"/>
  </w:style>
  <w:style w:type="character" w:customStyle="1" w:styleId="a7">
    <w:name w:val="Абзац списка Знак"/>
    <w:link w:val="a6"/>
    <w:uiPriority w:val="34"/>
    <w:locked/>
    <w:rsid w:val="003A2808"/>
  </w:style>
  <w:style w:type="paragraph" w:styleId="ae">
    <w:name w:val="Plain Text"/>
    <w:basedOn w:val="a"/>
    <w:link w:val="af"/>
    <w:uiPriority w:val="99"/>
    <w:unhideWhenUsed/>
    <w:rsid w:val="0074720A"/>
    <w:rPr>
      <w:rFonts w:ascii="Courier New" w:eastAsia="Times New Roman" w:hAnsi="Courier New"/>
      <w:sz w:val="20"/>
      <w:szCs w:val="20"/>
      <w:lang w:val="x-none" w:eastAsia="ru-RU"/>
    </w:rPr>
  </w:style>
  <w:style w:type="character" w:customStyle="1" w:styleId="af">
    <w:name w:val="Текст Знак"/>
    <w:link w:val="ae"/>
    <w:uiPriority w:val="99"/>
    <w:rsid w:val="0074720A"/>
    <w:rPr>
      <w:rFonts w:ascii="Courier New" w:eastAsia="Times New Roman" w:hAnsi="Courier New" w:cs="Times New Roman"/>
      <w:sz w:val="20"/>
      <w:szCs w:val="20"/>
      <w:lang w:eastAsia="ru-RU"/>
    </w:rPr>
  </w:style>
  <w:style w:type="paragraph" w:customStyle="1" w:styleId="af0">
    <w:name w:val="Письмо"/>
    <w:basedOn w:val="a"/>
    <w:rsid w:val="000A339B"/>
    <w:pPr>
      <w:autoSpaceDE w:val="0"/>
      <w:autoSpaceDN w:val="0"/>
      <w:spacing w:line="320" w:lineRule="exact"/>
      <w:ind w:firstLine="720"/>
      <w:jc w:val="both"/>
    </w:pPr>
    <w:rPr>
      <w:rFonts w:eastAsia="Times New Roman"/>
      <w:sz w:val="28"/>
      <w:szCs w:val="28"/>
      <w:lang w:eastAsia="ru-RU"/>
    </w:rPr>
  </w:style>
  <w:style w:type="paragraph" w:styleId="af1">
    <w:name w:val="Body Text Indent"/>
    <w:aliases w:val="текст"/>
    <w:basedOn w:val="a"/>
    <w:link w:val="af2"/>
    <w:rsid w:val="009131BB"/>
    <w:pPr>
      <w:ind w:firstLine="567"/>
      <w:jc w:val="both"/>
    </w:pPr>
    <w:rPr>
      <w:spacing w:val="-4"/>
      <w:sz w:val="20"/>
      <w:szCs w:val="20"/>
      <w:lang w:val="x-none" w:eastAsia="ru-RU"/>
    </w:rPr>
  </w:style>
  <w:style w:type="character" w:customStyle="1" w:styleId="af2">
    <w:name w:val="Основной текст с отступом Знак"/>
    <w:aliases w:val="текст Знак"/>
    <w:link w:val="af1"/>
    <w:rsid w:val="009131BB"/>
    <w:rPr>
      <w:rFonts w:ascii="Times New Roman" w:eastAsia="Calibri" w:hAnsi="Times New Roman" w:cs="Times New Roman"/>
      <w:spacing w:val="-4"/>
      <w:sz w:val="20"/>
      <w:szCs w:val="20"/>
      <w:lang w:eastAsia="ru-RU"/>
    </w:rPr>
  </w:style>
  <w:style w:type="paragraph" w:styleId="af3">
    <w:name w:val="endnote text"/>
    <w:basedOn w:val="a"/>
    <w:link w:val="af4"/>
    <w:uiPriority w:val="99"/>
    <w:unhideWhenUsed/>
    <w:rsid w:val="003477FC"/>
    <w:rPr>
      <w:rFonts w:eastAsia="Times New Roman"/>
      <w:sz w:val="20"/>
      <w:szCs w:val="20"/>
      <w:lang w:val="x-none" w:eastAsia="ru-RU"/>
    </w:rPr>
  </w:style>
  <w:style w:type="character" w:customStyle="1" w:styleId="af4">
    <w:name w:val="Текст концевой сноски Знак"/>
    <w:link w:val="af3"/>
    <w:uiPriority w:val="99"/>
    <w:rsid w:val="003477FC"/>
    <w:rPr>
      <w:rFonts w:ascii="Times New Roman" w:eastAsia="Times New Roman" w:hAnsi="Times New Roman" w:cs="Times New Roman"/>
      <w:sz w:val="20"/>
      <w:szCs w:val="20"/>
      <w:lang w:eastAsia="ru-RU"/>
    </w:rPr>
  </w:style>
  <w:style w:type="character" w:customStyle="1" w:styleId="11">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E420C2"/>
    <w:rPr>
      <w:rFonts w:ascii="Calibri" w:eastAsia="Calibri" w:hAnsi="Calibri" w:cs="Times New Roman"/>
      <w:sz w:val="20"/>
      <w:szCs w:val="20"/>
      <w:lang w:eastAsia="ru-RU"/>
    </w:rPr>
  </w:style>
  <w:style w:type="character" w:customStyle="1" w:styleId="apple-converted-space">
    <w:name w:val="apple-converted-space"/>
    <w:basedOn w:val="a0"/>
    <w:rsid w:val="00107391"/>
  </w:style>
  <w:style w:type="character" w:styleId="af5">
    <w:name w:val="Hyperlink"/>
    <w:uiPriority w:val="99"/>
    <w:semiHidden/>
    <w:unhideWhenUsed/>
    <w:rsid w:val="00107391"/>
    <w:rPr>
      <w:color w:val="0000FF"/>
      <w:u w:val="single"/>
    </w:rPr>
  </w:style>
  <w:style w:type="character" w:customStyle="1" w:styleId="blk">
    <w:name w:val="blk"/>
    <w:basedOn w:val="a0"/>
    <w:rsid w:val="00107391"/>
  </w:style>
  <w:style w:type="paragraph" w:styleId="af6">
    <w:name w:val="Document Map"/>
    <w:basedOn w:val="a"/>
    <w:link w:val="af7"/>
    <w:uiPriority w:val="99"/>
    <w:semiHidden/>
    <w:unhideWhenUsed/>
    <w:rsid w:val="00EF5801"/>
    <w:rPr>
      <w:rFonts w:ascii="Tahoma" w:hAnsi="Tahoma"/>
      <w:sz w:val="16"/>
      <w:szCs w:val="16"/>
      <w:lang w:val="x-none"/>
    </w:rPr>
  </w:style>
  <w:style w:type="character" w:customStyle="1" w:styleId="af7">
    <w:name w:val="Схема документа Знак"/>
    <w:link w:val="af6"/>
    <w:uiPriority w:val="99"/>
    <w:semiHidden/>
    <w:rsid w:val="00EF5801"/>
    <w:rPr>
      <w:rFonts w:ascii="Tahoma" w:hAnsi="Tahoma" w:cs="Tahoma"/>
      <w:sz w:val="16"/>
      <w:szCs w:val="16"/>
      <w:lang w:eastAsia="en-US"/>
    </w:rPr>
  </w:style>
  <w:style w:type="character" w:styleId="af8">
    <w:name w:val="Placeholder Text"/>
    <w:uiPriority w:val="99"/>
    <w:semiHidden/>
    <w:rsid w:val="000B426F"/>
    <w:rPr>
      <w:color w:val="808080"/>
    </w:rPr>
  </w:style>
  <w:style w:type="character" w:styleId="af9">
    <w:name w:val="endnote reference"/>
    <w:uiPriority w:val="99"/>
    <w:semiHidden/>
    <w:unhideWhenUsed/>
    <w:rsid w:val="0043539C"/>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42B60"/>
    <w:rPr>
      <w:b/>
      <w:sz w:val="24"/>
      <w:lang w:val="ru-RU" w:eastAsia="ru-RU"/>
    </w:rPr>
  </w:style>
  <w:style w:type="paragraph" w:customStyle="1" w:styleId="ConsPlusNormal">
    <w:name w:val="ConsPlusNormal"/>
    <w:link w:val="ConsPlusNormal0"/>
    <w:rsid w:val="00342B6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42B60"/>
    <w:rPr>
      <w:rFonts w:ascii="Arial" w:eastAsia="Times New Roman" w:hAnsi="Arial" w:cs="Arial"/>
      <w:lang w:val="ru-RU" w:eastAsia="ru-RU" w:bidi="ar-SA"/>
    </w:rPr>
  </w:style>
  <w:style w:type="numbering" w:styleId="1ai">
    <w:name w:val="Outline List 1"/>
    <w:basedOn w:val="a2"/>
    <w:rsid w:val="00DC030C"/>
    <w:pPr>
      <w:numPr>
        <w:numId w:val="2"/>
      </w:numPr>
    </w:pPr>
  </w:style>
  <w:style w:type="paragraph" w:customStyle="1" w:styleId="31">
    <w:name w:val="Обычный3"/>
    <w:uiPriority w:val="99"/>
    <w:rsid w:val="00CB4B69"/>
    <w:pPr>
      <w:snapToGrid w:val="0"/>
    </w:pPr>
    <w:rPr>
      <w:rFonts w:ascii="Times New Roman" w:eastAsia="Times New Roman" w:hAnsi="Times New Roman"/>
    </w:rPr>
  </w:style>
  <w:style w:type="paragraph" w:styleId="afa">
    <w:name w:val="No Spacing"/>
    <w:qFormat/>
    <w:rsid w:val="003B0C04"/>
    <w:pPr>
      <w:jc w:val="both"/>
    </w:pPr>
    <w:rPr>
      <w:rFonts w:eastAsia="Times New Roman"/>
      <w:sz w:val="22"/>
      <w:szCs w:val="22"/>
    </w:rPr>
  </w:style>
  <w:style w:type="table" w:styleId="afb">
    <w:name w:val="Table Grid"/>
    <w:basedOn w:val="a1"/>
    <w:uiPriority w:val="39"/>
    <w:rsid w:val="00E8046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uiPriority w:val="99"/>
    <w:semiHidden/>
    <w:unhideWhenUsed/>
    <w:rsid w:val="00542F27"/>
    <w:rPr>
      <w:sz w:val="16"/>
      <w:szCs w:val="16"/>
    </w:rPr>
  </w:style>
  <w:style w:type="paragraph" w:styleId="afd">
    <w:name w:val="annotation text"/>
    <w:basedOn w:val="a"/>
    <w:link w:val="afe"/>
    <w:uiPriority w:val="99"/>
    <w:unhideWhenUsed/>
    <w:rsid w:val="00542F27"/>
    <w:rPr>
      <w:sz w:val="20"/>
      <w:szCs w:val="20"/>
      <w:lang w:val="x-none"/>
    </w:rPr>
  </w:style>
  <w:style w:type="character" w:customStyle="1" w:styleId="afe">
    <w:name w:val="Текст примечания Знак"/>
    <w:link w:val="afd"/>
    <w:uiPriority w:val="99"/>
    <w:rsid w:val="00542F27"/>
    <w:rPr>
      <w:rFonts w:ascii="Times New Roman" w:hAnsi="Times New Roman"/>
      <w:lang w:eastAsia="en-US"/>
    </w:rPr>
  </w:style>
  <w:style w:type="character" w:customStyle="1" w:styleId="CharAttribute3">
    <w:name w:val="CharAttribute3"/>
    <w:rsid w:val="00645599"/>
    <w:rPr>
      <w:rFonts w:ascii="Times New Roman" w:eastAsia="Times New Roman" w:hAnsi="Times New Roman" w:cs="Times New Roman" w:hint="default"/>
      <w:sz w:val="28"/>
    </w:rPr>
  </w:style>
  <w:style w:type="paragraph" w:customStyle="1" w:styleId="ParaAttribute7">
    <w:name w:val="ParaAttribute7"/>
    <w:rsid w:val="00645599"/>
    <w:pPr>
      <w:widowControl w:val="0"/>
      <w:wordWrap w:val="0"/>
      <w:ind w:firstLine="426"/>
      <w:jc w:val="center"/>
    </w:pPr>
    <w:rPr>
      <w:rFonts w:ascii="Times New Roman" w:eastAsia="Batang" w:hAnsi="Times New Roman"/>
    </w:rPr>
  </w:style>
  <w:style w:type="paragraph" w:styleId="21">
    <w:name w:val="Body Text 2"/>
    <w:basedOn w:val="a"/>
    <w:link w:val="22"/>
    <w:rsid w:val="0002715D"/>
    <w:pPr>
      <w:spacing w:after="120" w:line="480" w:lineRule="auto"/>
    </w:pPr>
    <w:rPr>
      <w:rFonts w:eastAsia="Times New Roman"/>
      <w:szCs w:val="24"/>
      <w:lang w:val="x-none" w:eastAsia="x-none"/>
    </w:rPr>
  </w:style>
  <w:style w:type="character" w:customStyle="1" w:styleId="22">
    <w:name w:val="Основной текст 2 Знак"/>
    <w:link w:val="21"/>
    <w:rsid w:val="0002715D"/>
    <w:rPr>
      <w:rFonts w:ascii="Times New Roman" w:eastAsia="Times New Roman" w:hAnsi="Times New Roman"/>
      <w:sz w:val="24"/>
      <w:szCs w:val="24"/>
    </w:rPr>
  </w:style>
  <w:style w:type="paragraph" w:styleId="aff">
    <w:name w:val="Body Text"/>
    <w:basedOn w:val="a"/>
    <w:link w:val="aff0"/>
    <w:rsid w:val="0002715D"/>
    <w:pPr>
      <w:spacing w:after="120"/>
    </w:pPr>
    <w:rPr>
      <w:rFonts w:eastAsia="Times New Roman"/>
      <w:szCs w:val="24"/>
      <w:lang w:val="x-none" w:eastAsia="x-none"/>
    </w:rPr>
  </w:style>
  <w:style w:type="character" w:customStyle="1" w:styleId="aff0">
    <w:name w:val="Основной текст Знак"/>
    <w:link w:val="aff"/>
    <w:rsid w:val="0002715D"/>
    <w:rPr>
      <w:rFonts w:ascii="Times New Roman" w:eastAsia="Times New Roman" w:hAnsi="Times New Roman"/>
      <w:sz w:val="24"/>
      <w:szCs w:val="24"/>
    </w:rPr>
  </w:style>
  <w:style w:type="character" w:customStyle="1" w:styleId="CharAttribute4">
    <w:name w:val="CharAttribute4"/>
    <w:rsid w:val="009A1EC2"/>
    <w:rPr>
      <w:rFonts w:ascii="Times New Roman" w:hAnsi="Times New Roman"/>
      <w:b/>
      <w:sz w:val="28"/>
      <w:u w:val="single"/>
    </w:rPr>
  </w:style>
  <w:style w:type="paragraph" w:customStyle="1" w:styleId="ParaAttribute8">
    <w:name w:val="ParaAttribute8"/>
    <w:rsid w:val="009A1EC2"/>
    <w:pPr>
      <w:widowControl w:val="0"/>
      <w:wordWrap w:val="0"/>
      <w:ind w:firstLine="709"/>
      <w:jc w:val="both"/>
    </w:pPr>
    <w:rPr>
      <w:rFonts w:ascii="Times New Roman" w:eastAsia="Batang" w:hAnsi="Times New Roman"/>
    </w:rPr>
  </w:style>
  <w:style w:type="paragraph" w:styleId="aff1">
    <w:name w:val="annotation subject"/>
    <w:basedOn w:val="afd"/>
    <w:next w:val="afd"/>
    <w:link w:val="aff2"/>
    <w:uiPriority w:val="99"/>
    <w:semiHidden/>
    <w:unhideWhenUsed/>
    <w:rsid w:val="00FA226C"/>
    <w:rPr>
      <w:b/>
      <w:bCs/>
    </w:rPr>
  </w:style>
  <w:style w:type="character" w:customStyle="1" w:styleId="aff2">
    <w:name w:val="Тема примечания Знак"/>
    <w:link w:val="aff1"/>
    <w:uiPriority w:val="99"/>
    <w:semiHidden/>
    <w:rsid w:val="00FA226C"/>
    <w:rPr>
      <w:rFonts w:ascii="Times New Roman" w:hAnsi="Times New Roman"/>
      <w:b/>
      <w:bCs/>
      <w:lang w:eastAsia="en-US"/>
    </w:rPr>
  </w:style>
  <w:style w:type="paragraph" w:customStyle="1" w:styleId="ConsDTNormal">
    <w:name w:val="ConsDTNormal"/>
    <w:uiPriority w:val="99"/>
    <w:rsid w:val="005C713E"/>
    <w:pPr>
      <w:autoSpaceDE w:val="0"/>
      <w:autoSpaceDN w:val="0"/>
      <w:adjustRightInd w:val="0"/>
      <w:jc w:val="both"/>
    </w:pPr>
    <w:rPr>
      <w:rFonts w:ascii="Times New Roman" w:eastAsia="Times New Roman" w:hAnsi="Times New Roman"/>
      <w:sz w:val="24"/>
      <w:szCs w:val="24"/>
      <w:lang w:eastAsia="en-US"/>
    </w:rPr>
  </w:style>
  <w:style w:type="paragraph" w:customStyle="1" w:styleId="ConsNormal">
    <w:name w:val="ConsNormal"/>
    <w:rsid w:val="005C713E"/>
    <w:pPr>
      <w:autoSpaceDE w:val="0"/>
      <w:autoSpaceDN w:val="0"/>
      <w:adjustRightInd w:val="0"/>
      <w:jc w:val="both"/>
    </w:pPr>
    <w:rPr>
      <w:rFonts w:ascii="Courier New" w:eastAsia="Times New Roman" w:hAnsi="Courier New" w:cs="Courier New"/>
      <w:lang w:eastAsia="en-US"/>
    </w:rPr>
  </w:style>
  <w:style w:type="paragraph" w:customStyle="1" w:styleId="Default">
    <w:name w:val="Default"/>
    <w:rsid w:val="0024221E"/>
    <w:rPr>
      <w:rFonts w:ascii="Times New Roman" w:eastAsia="Times New Roman" w:hAnsi="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720472">
      <w:bodyDiv w:val="1"/>
      <w:marLeft w:val="0"/>
      <w:marRight w:val="0"/>
      <w:marTop w:val="0"/>
      <w:marBottom w:val="0"/>
      <w:divBdr>
        <w:top w:val="none" w:sz="0" w:space="0" w:color="auto"/>
        <w:left w:val="none" w:sz="0" w:space="0" w:color="auto"/>
        <w:bottom w:val="none" w:sz="0" w:space="0" w:color="auto"/>
        <w:right w:val="none" w:sz="0" w:space="0" w:color="auto"/>
      </w:divBdr>
    </w:div>
    <w:div w:id="473136568">
      <w:bodyDiv w:val="1"/>
      <w:marLeft w:val="0"/>
      <w:marRight w:val="0"/>
      <w:marTop w:val="0"/>
      <w:marBottom w:val="0"/>
      <w:divBdr>
        <w:top w:val="none" w:sz="0" w:space="0" w:color="auto"/>
        <w:left w:val="none" w:sz="0" w:space="0" w:color="auto"/>
        <w:bottom w:val="none" w:sz="0" w:space="0" w:color="auto"/>
        <w:right w:val="none" w:sz="0" w:space="0" w:color="auto"/>
      </w:divBdr>
    </w:div>
    <w:div w:id="530999538">
      <w:bodyDiv w:val="1"/>
      <w:marLeft w:val="0"/>
      <w:marRight w:val="0"/>
      <w:marTop w:val="0"/>
      <w:marBottom w:val="0"/>
      <w:divBdr>
        <w:top w:val="none" w:sz="0" w:space="0" w:color="auto"/>
        <w:left w:val="none" w:sz="0" w:space="0" w:color="auto"/>
        <w:bottom w:val="none" w:sz="0" w:space="0" w:color="auto"/>
        <w:right w:val="none" w:sz="0" w:space="0" w:color="auto"/>
      </w:divBdr>
    </w:div>
    <w:div w:id="533468458">
      <w:bodyDiv w:val="1"/>
      <w:marLeft w:val="0"/>
      <w:marRight w:val="0"/>
      <w:marTop w:val="0"/>
      <w:marBottom w:val="0"/>
      <w:divBdr>
        <w:top w:val="none" w:sz="0" w:space="0" w:color="auto"/>
        <w:left w:val="none" w:sz="0" w:space="0" w:color="auto"/>
        <w:bottom w:val="none" w:sz="0" w:space="0" w:color="auto"/>
        <w:right w:val="none" w:sz="0" w:space="0" w:color="auto"/>
      </w:divBdr>
    </w:div>
    <w:div w:id="584413513">
      <w:bodyDiv w:val="1"/>
      <w:marLeft w:val="0"/>
      <w:marRight w:val="0"/>
      <w:marTop w:val="0"/>
      <w:marBottom w:val="0"/>
      <w:divBdr>
        <w:top w:val="none" w:sz="0" w:space="0" w:color="auto"/>
        <w:left w:val="none" w:sz="0" w:space="0" w:color="auto"/>
        <w:bottom w:val="none" w:sz="0" w:space="0" w:color="auto"/>
        <w:right w:val="none" w:sz="0" w:space="0" w:color="auto"/>
      </w:divBdr>
    </w:div>
    <w:div w:id="701515111">
      <w:bodyDiv w:val="1"/>
      <w:marLeft w:val="0"/>
      <w:marRight w:val="0"/>
      <w:marTop w:val="0"/>
      <w:marBottom w:val="0"/>
      <w:divBdr>
        <w:top w:val="none" w:sz="0" w:space="0" w:color="auto"/>
        <w:left w:val="none" w:sz="0" w:space="0" w:color="auto"/>
        <w:bottom w:val="none" w:sz="0" w:space="0" w:color="auto"/>
        <w:right w:val="none" w:sz="0" w:space="0" w:color="auto"/>
      </w:divBdr>
    </w:div>
    <w:div w:id="854536372">
      <w:bodyDiv w:val="1"/>
      <w:marLeft w:val="0"/>
      <w:marRight w:val="0"/>
      <w:marTop w:val="0"/>
      <w:marBottom w:val="0"/>
      <w:divBdr>
        <w:top w:val="none" w:sz="0" w:space="0" w:color="auto"/>
        <w:left w:val="none" w:sz="0" w:space="0" w:color="auto"/>
        <w:bottom w:val="none" w:sz="0" w:space="0" w:color="auto"/>
        <w:right w:val="none" w:sz="0" w:space="0" w:color="auto"/>
      </w:divBdr>
    </w:div>
    <w:div w:id="1068502024">
      <w:bodyDiv w:val="1"/>
      <w:marLeft w:val="0"/>
      <w:marRight w:val="0"/>
      <w:marTop w:val="0"/>
      <w:marBottom w:val="0"/>
      <w:divBdr>
        <w:top w:val="none" w:sz="0" w:space="0" w:color="auto"/>
        <w:left w:val="none" w:sz="0" w:space="0" w:color="auto"/>
        <w:bottom w:val="none" w:sz="0" w:space="0" w:color="auto"/>
        <w:right w:val="none" w:sz="0" w:space="0" w:color="auto"/>
      </w:divBdr>
    </w:div>
    <w:div w:id="1377195830">
      <w:bodyDiv w:val="1"/>
      <w:marLeft w:val="0"/>
      <w:marRight w:val="0"/>
      <w:marTop w:val="0"/>
      <w:marBottom w:val="0"/>
      <w:divBdr>
        <w:top w:val="none" w:sz="0" w:space="0" w:color="auto"/>
        <w:left w:val="none" w:sz="0" w:space="0" w:color="auto"/>
        <w:bottom w:val="none" w:sz="0" w:space="0" w:color="auto"/>
        <w:right w:val="none" w:sz="0" w:space="0" w:color="auto"/>
      </w:divBdr>
    </w:div>
    <w:div w:id="1380518479">
      <w:bodyDiv w:val="1"/>
      <w:marLeft w:val="0"/>
      <w:marRight w:val="0"/>
      <w:marTop w:val="0"/>
      <w:marBottom w:val="0"/>
      <w:divBdr>
        <w:top w:val="none" w:sz="0" w:space="0" w:color="auto"/>
        <w:left w:val="none" w:sz="0" w:space="0" w:color="auto"/>
        <w:bottom w:val="none" w:sz="0" w:space="0" w:color="auto"/>
        <w:right w:val="none" w:sz="0" w:space="0" w:color="auto"/>
      </w:divBdr>
    </w:div>
    <w:div w:id="1384132562">
      <w:bodyDiv w:val="1"/>
      <w:marLeft w:val="0"/>
      <w:marRight w:val="0"/>
      <w:marTop w:val="0"/>
      <w:marBottom w:val="0"/>
      <w:divBdr>
        <w:top w:val="none" w:sz="0" w:space="0" w:color="auto"/>
        <w:left w:val="none" w:sz="0" w:space="0" w:color="auto"/>
        <w:bottom w:val="none" w:sz="0" w:space="0" w:color="auto"/>
        <w:right w:val="none" w:sz="0" w:space="0" w:color="auto"/>
      </w:divBdr>
    </w:div>
    <w:div w:id="1574315014">
      <w:bodyDiv w:val="1"/>
      <w:marLeft w:val="0"/>
      <w:marRight w:val="0"/>
      <w:marTop w:val="0"/>
      <w:marBottom w:val="0"/>
      <w:divBdr>
        <w:top w:val="none" w:sz="0" w:space="0" w:color="auto"/>
        <w:left w:val="none" w:sz="0" w:space="0" w:color="auto"/>
        <w:bottom w:val="none" w:sz="0" w:space="0" w:color="auto"/>
        <w:right w:val="none" w:sz="0" w:space="0" w:color="auto"/>
      </w:divBdr>
    </w:div>
    <w:div w:id="1610356559">
      <w:bodyDiv w:val="1"/>
      <w:marLeft w:val="0"/>
      <w:marRight w:val="0"/>
      <w:marTop w:val="0"/>
      <w:marBottom w:val="0"/>
      <w:divBdr>
        <w:top w:val="none" w:sz="0" w:space="0" w:color="auto"/>
        <w:left w:val="none" w:sz="0" w:space="0" w:color="auto"/>
        <w:bottom w:val="none" w:sz="0" w:space="0" w:color="auto"/>
        <w:right w:val="none" w:sz="0" w:space="0" w:color="auto"/>
      </w:divBdr>
    </w:div>
    <w:div w:id="1618946093">
      <w:bodyDiv w:val="1"/>
      <w:marLeft w:val="0"/>
      <w:marRight w:val="0"/>
      <w:marTop w:val="0"/>
      <w:marBottom w:val="0"/>
      <w:divBdr>
        <w:top w:val="none" w:sz="0" w:space="0" w:color="auto"/>
        <w:left w:val="none" w:sz="0" w:space="0" w:color="auto"/>
        <w:bottom w:val="none" w:sz="0" w:space="0" w:color="auto"/>
        <w:right w:val="none" w:sz="0" w:space="0" w:color="auto"/>
      </w:divBdr>
    </w:div>
    <w:div w:id="1620649300">
      <w:bodyDiv w:val="1"/>
      <w:marLeft w:val="0"/>
      <w:marRight w:val="0"/>
      <w:marTop w:val="0"/>
      <w:marBottom w:val="0"/>
      <w:divBdr>
        <w:top w:val="none" w:sz="0" w:space="0" w:color="auto"/>
        <w:left w:val="none" w:sz="0" w:space="0" w:color="auto"/>
        <w:bottom w:val="none" w:sz="0" w:space="0" w:color="auto"/>
        <w:right w:val="none" w:sz="0" w:space="0" w:color="auto"/>
      </w:divBdr>
    </w:div>
    <w:div w:id="1745376653">
      <w:bodyDiv w:val="1"/>
      <w:marLeft w:val="0"/>
      <w:marRight w:val="0"/>
      <w:marTop w:val="0"/>
      <w:marBottom w:val="0"/>
      <w:divBdr>
        <w:top w:val="none" w:sz="0" w:space="0" w:color="auto"/>
        <w:left w:val="none" w:sz="0" w:space="0" w:color="auto"/>
        <w:bottom w:val="none" w:sz="0" w:space="0" w:color="auto"/>
        <w:right w:val="none" w:sz="0" w:space="0" w:color="auto"/>
      </w:divBdr>
    </w:div>
    <w:div w:id="1801418852">
      <w:bodyDiv w:val="1"/>
      <w:marLeft w:val="0"/>
      <w:marRight w:val="0"/>
      <w:marTop w:val="0"/>
      <w:marBottom w:val="0"/>
      <w:divBdr>
        <w:top w:val="none" w:sz="0" w:space="0" w:color="auto"/>
        <w:left w:val="none" w:sz="0" w:space="0" w:color="auto"/>
        <w:bottom w:val="none" w:sz="0" w:space="0" w:color="auto"/>
        <w:right w:val="none" w:sz="0" w:space="0" w:color="auto"/>
      </w:divBdr>
    </w:div>
    <w:div w:id="1896970998">
      <w:bodyDiv w:val="1"/>
      <w:marLeft w:val="0"/>
      <w:marRight w:val="0"/>
      <w:marTop w:val="0"/>
      <w:marBottom w:val="0"/>
      <w:divBdr>
        <w:top w:val="none" w:sz="0" w:space="0" w:color="auto"/>
        <w:left w:val="none" w:sz="0" w:space="0" w:color="auto"/>
        <w:bottom w:val="none" w:sz="0" w:space="0" w:color="auto"/>
        <w:right w:val="none" w:sz="0" w:space="0" w:color="auto"/>
      </w:divBdr>
    </w:div>
    <w:div w:id="2011175929">
      <w:bodyDiv w:val="1"/>
      <w:marLeft w:val="0"/>
      <w:marRight w:val="0"/>
      <w:marTop w:val="0"/>
      <w:marBottom w:val="0"/>
      <w:divBdr>
        <w:top w:val="none" w:sz="0" w:space="0" w:color="auto"/>
        <w:left w:val="none" w:sz="0" w:space="0" w:color="auto"/>
        <w:bottom w:val="none" w:sz="0" w:space="0" w:color="auto"/>
        <w:right w:val="none" w:sz="0" w:space="0" w:color="auto"/>
      </w:divBdr>
      <w:divsChild>
        <w:div w:id="625426803">
          <w:marLeft w:val="0"/>
          <w:marRight w:val="0"/>
          <w:marTop w:val="120"/>
          <w:marBottom w:val="0"/>
          <w:divBdr>
            <w:top w:val="none" w:sz="0" w:space="0" w:color="auto"/>
            <w:left w:val="none" w:sz="0" w:space="0" w:color="auto"/>
            <w:bottom w:val="none" w:sz="0" w:space="0" w:color="auto"/>
            <w:right w:val="none" w:sz="0" w:space="0" w:color="auto"/>
          </w:divBdr>
        </w:div>
        <w:div w:id="1393851999">
          <w:marLeft w:val="0"/>
          <w:marRight w:val="0"/>
          <w:marTop w:val="120"/>
          <w:marBottom w:val="0"/>
          <w:divBdr>
            <w:top w:val="none" w:sz="0" w:space="0" w:color="auto"/>
            <w:left w:val="none" w:sz="0" w:space="0" w:color="auto"/>
            <w:bottom w:val="none" w:sz="0" w:space="0" w:color="auto"/>
            <w:right w:val="none" w:sz="0" w:space="0" w:color="auto"/>
          </w:divBdr>
        </w:div>
      </w:divsChild>
    </w:div>
    <w:div w:id="2123182948">
      <w:bodyDiv w:val="1"/>
      <w:marLeft w:val="0"/>
      <w:marRight w:val="0"/>
      <w:marTop w:val="0"/>
      <w:marBottom w:val="0"/>
      <w:divBdr>
        <w:top w:val="none" w:sz="0" w:space="0" w:color="auto"/>
        <w:left w:val="none" w:sz="0" w:space="0" w:color="auto"/>
        <w:bottom w:val="none" w:sz="0" w:space="0" w:color="auto"/>
        <w:right w:val="none" w:sz="0" w:space="0" w:color="auto"/>
      </w:divBdr>
    </w:div>
    <w:div w:id="213432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H:\&#1060;&#1086;&#1088;&#1084;&#1099;%20&#1050;&#1054;&#1053;&#1058;&#1056;&#1040;&#1050;&#1058;&#1054;&#1042;\&#1055;&#1088;&#1086;&#1077;&#1082;&#1090;%20&#1082;&#1086;&#1085;&#1090;&#1088;&#1072;&#1082;&#1090;&#1072;%20&#1055;&#1054;&#1044;&#1056;&#1071;&#1044;%20&#1089;%20&#1085;&#1091;&#1084;&#1077;&#1088;&#1072;&#1094;&#1080;&#1077;&#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5958A-9342-49AB-B4C4-1A269D14C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контракта ПОДРЯД с нумерацией</Template>
  <TotalTime>1</TotalTime>
  <Pages>16</Pages>
  <Words>5666</Words>
  <Characters>32302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Проект контракта на услуги</vt:lpstr>
    </vt:vector>
  </TitlesOfParts>
  <Company>SRV-SCCM</Company>
  <LinksUpToDate>false</LinksUpToDate>
  <CharactersWithSpaces>37893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услуги</dc:title>
  <dc:creator>Гордеева Мария Александровна</dc:creator>
  <cp:lastModifiedBy>Гузилова Елена Петровна</cp:lastModifiedBy>
  <cp:revision>2</cp:revision>
  <cp:lastPrinted>2019-09-06T05:20:00Z</cp:lastPrinted>
  <dcterms:created xsi:type="dcterms:W3CDTF">2025-08-06T05:55:00Z</dcterms:created>
  <dcterms:modified xsi:type="dcterms:W3CDTF">2025-08-06T05:55:00Z</dcterms:modified>
</cp:coreProperties>
</file>